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2D25" w14:textId="20BE213D" w:rsidR="00385B8F" w:rsidRPr="00D942D7" w:rsidRDefault="00D942D7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</w:t>
      </w:r>
    </w:p>
    <w:p w14:paraId="504ABF41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5E980025" w14:textId="4754CB1C" w:rsidR="00D942D7" w:rsidRPr="00904EAA" w:rsidRDefault="000F5BB3">
      <w:pPr>
        <w:rPr>
          <w:rFonts w:ascii="Arial" w:hAnsi="Arial" w:cs="Arial"/>
          <w:i/>
          <w:sz w:val="20"/>
          <w:szCs w:val="20"/>
        </w:rPr>
      </w:pPr>
      <w:r w:rsidRPr="00043C8D">
        <w:rPr>
          <w:rFonts w:ascii="Arial" w:hAnsi="Arial" w:cs="Arial"/>
          <w:i/>
          <w:sz w:val="20"/>
          <w:szCs w:val="20"/>
        </w:rPr>
        <w:t>1.2.</w:t>
      </w:r>
      <w:r w:rsidR="00977F5F">
        <w:rPr>
          <w:rFonts w:ascii="Arial" w:hAnsi="Arial" w:cs="Arial"/>
          <w:i/>
          <w:sz w:val="20"/>
          <w:szCs w:val="20"/>
        </w:rPr>
        <w:t>3</w:t>
      </w:r>
      <w:r w:rsidRPr="00043C8D">
        <w:rPr>
          <w:rFonts w:ascii="Arial" w:hAnsi="Arial" w:cs="Arial"/>
          <w:i/>
          <w:sz w:val="20"/>
          <w:szCs w:val="20"/>
        </w:rPr>
        <w:t xml:space="preserve"> </w:t>
      </w:r>
      <w:r w:rsidR="0085472D" w:rsidRPr="00043C8D">
        <w:rPr>
          <w:rFonts w:ascii="Arial" w:hAnsi="Arial" w:cs="Arial"/>
          <w:i/>
          <w:sz w:val="20"/>
          <w:szCs w:val="20"/>
        </w:rPr>
        <w:t>Referentie</w:t>
      </w:r>
      <w:r w:rsidR="00041AA4" w:rsidRPr="00043C8D">
        <w:rPr>
          <w:rFonts w:ascii="Arial" w:hAnsi="Arial" w:cs="Arial"/>
          <w:i/>
          <w:sz w:val="20"/>
          <w:szCs w:val="20"/>
        </w:rPr>
        <w:t xml:space="preserve"> </w:t>
      </w:r>
      <w:r w:rsidR="009D062A">
        <w:rPr>
          <w:rFonts w:ascii="Arial" w:hAnsi="Arial" w:cs="Arial"/>
          <w:i/>
          <w:sz w:val="20"/>
          <w:szCs w:val="20"/>
        </w:rPr>
        <w:t xml:space="preserve">EA </w:t>
      </w:r>
      <w:r w:rsidR="00DE1375">
        <w:rPr>
          <w:rFonts w:ascii="Arial" w:hAnsi="Arial" w:cs="Arial"/>
          <w:i/>
          <w:sz w:val="20"/>
          <w:szCs w:val="20"/>
        </w:rPr>
        <w:t>AV-middelen</w:t>
      </w:r>
      <w:r w:rsidR="00737812">
        <w:rPr>
          <w:rFonts w:ascii="Arial" w:hAnsi="Arial" w:cs="Arial"/>
          <w:i/>
          <w:sz w:val="20"/>
          <w:szCs w:val="20"/>
        </w:rPr>
        <w:t>.</w:t>
      </w:r>
      <w:r w:rsidR="00887D56">
        <w:rPr>
          <w:rFonts w:ascii="Arial" w:hAnsi="Arial" w:cs="Arial"/>
          <w:i/>
          <w:sz w:val="20"/>
          <w:szCs w:val="20"/>
        </w:rPr>
        <w:t xml:space="preserve"> ‘</w:t>
      </w:r>
      <w:r w:rsidR="002A41ED">
        <w:rPr>
          <w:rFonts w:ascii="Arial" w:hAnsi="Arial" w:cs="Arial"/>
          <w:i/>
          <w:sz w:val="20"/>
          <w:szCs w:val="20"/>
        </w:rPr>
        <w:t>Onderhoud en service</w:t>
      </w:r>
      <w:r w:rsidR="00887D56">
        <w:rPr>
          <w:rFonts w:ascii="Arial" w:hAnsi="Arial" w:cs="Arial"/>
          <w:i/>
          <w:sz w:val="20"/>
          <w:szCs w:val="20"/>
        </w:rPr>
        <w:t>’</w:t>
      </w:r>
    </w:p>
    <w:p w14:paraId="084A7BFD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7C95C94F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345A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38F47" w14:textId="2A6B4079" w:rsidR="00D942D7" w:rsidRPr="00EA72F9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Pr="00EA72F9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organisatie</w:t>
            </w:r>
            <w:r w:rsidR="00EA72F9">
              <w:rPr>
                <w:rFonts w:ascii="Arial" w:hAnsi="Arial" w:cs="Arial"/>
                <w:color w:val="FF0000"/>
                <w:sz w:val="20"/>
                <w:szCs w:val="20"/>
              </w:rPr>
              <w:t xml:space="preserve"> referent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C637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92FDF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61D091BA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DB1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600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5337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38CE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40C564F2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38A0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36E5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D994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95D710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629A498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5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DA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5FB0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D275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0F39366C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D0F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405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3EF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FD8120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384B99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7B7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260D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A056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F00F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D92DA1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139C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2C2FD" w14:textId="7A78B81C" w:rsidR="00D942D7" w:rsidRPr="00BD3770" w:rsidRDefault="00D942D7" w:rsidP="00497380">
            <w:pPr>
              <w:spacing w:line="288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</w:t>
            </w:r>
            <w:r w:rsidR="00EA7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2F9">
              <w:rPr>
                <w:rFonts w:ascii="Arial" w:hAnsi="Arial" w:cs="Arial"/>
                <w:color w:val="FF0000"/>
                <w:sz w:val="20"/>
                <w:szCs w:val="20"/>
              </w:rPr>
              <w:t>en functie</w:t>
            </w:r>
            <w:r w:rsidRPr="00497380">
              <w:rPr>
                <w:rFonts w:ascii="Arial" w:hAnsi="Arial" w:cs="Arial"/>
                <w:sz w:val="20"/>
                <w:szCs w:val="20"/>
              </w:rPr>
              <w:t xml:space="preserve"> contactpersoon</w:t>
            </w:r>
            <w:r w:rsidR="00BD37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3770">
              <w:rPr>
                <w:rFonts w:ascii="Arial" w:hAnsi="Arial" w:cs="Arial"/>
                <w:color w:val="FF0000"/>
                <w:sz w:val="20"/>
                <w:szCs w:val="20"/>
              </w:rPr>
              <w:t>referent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F3E2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29F1F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8DCDEC5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5015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22D4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06E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3D0C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9B7F30E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172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479C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19B9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28BD6B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771D15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47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8F40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5CD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1B46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3E42393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EA3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E4A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840AAC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03A926C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5C0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E8E6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B186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33C3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8C63B2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674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2DC9D" w14:textId="22016E23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 w:rsidR="00D03D28" w:rsidRPr="005C409C">
              <w:rPr>
                <w:rFonts w:ascii="Arial" w:hAnsi="Arial" w:cs="Arial"/>
                <w:sz w:val="20"/>
                <w:szCs w:val="20"/>
              </w:rPr>
              <w:t>aanvang</w:t>
            </w:r>
            <w:r w:rsidRPr="005C409C">
              <w:rPr>
                <w:rFonts w:ascii="Arial" w:hAnsi="Arial" w:cs="Arial"/>
                <w:sz w:val="20"/>
                <w:szCs w:val="20"/>
              </w:rPr>
              <w:t xml:space="preserve">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F764F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50EC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8B17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D220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06EA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177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AD77CBC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DF7A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5A9EAD" w14:textId="257A59B8" w:rsidR="009F7BBA" w:rsidRPr="009F7BBA" w:rsidRDefault="000F5BB3" w:rsidP="009F7BB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D03D28">
              <w:rPr>
                <w:rFonts w:ascii="Arial" w:hAnsi="Arial" w:cs="Arial"/>
                <w:sz w:val="20"/>
                <w:szCs w:val="20"/>
              </w:rPr>
              <w:t>1.2.</w:t>
            </w:r>
            <w:r w:rsidR="00EA1552">
              <w:rPr>
                <w:rFonts w:ascii="Arial" w:hAnsi="Arial" w:cs="Arial"/>
                <w:sz w:val="20"/>
                <w:szCs w:val="20"/>
              </w:rPr>
              <w:t>3</w:t>
            </w:r>
            <w:r w:rsidRPr="00D03D28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D03D28">
              <w:rPr>
                <w:rFonts w:ascii="Arial" w:hAnsi="Arial" w:cs="Arial"/>
                <w:sz w:val="20"/>
                <w:szCs w:val="20"/>
              </w:rPr>
              <w:t>a</w:t>
            </w:r>
            <w:r w:rsidRPr="00D03D28">
              <w:rPr>
                <w:rFonts w:ascii="Arial" w:hAnsi="Arial" w:cs="Arial"/>
                <w:sz w:val="20"/>
                <w:szCs w:val="20"/>
              </w:rPr>
              <w:t>anbestedingsdocument betreffende kerncompetentie</w:t>
            </w:r>
            <w:r w:rsidR="006314D7" w:rsidRPr="00D03D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7BBA" w:rsidRPr="009F7BBA">
              <w:rPr>
                <w:rFonts w:ascii="Arial" w:hAnsi="Arial" w:cs="Arial"/>
                <w:i/>
                <w:sz w:val="20"/>
                <w:szCs w:val="20"/>
              </w:rPr>
              <w:t>Onderhoud en service:</w:t>
            </w:r>
          </w:p>
          <w:p w14:paraId="5E8EEE30" w14:textId="3EBA15DB" w:rsidR="00977F5F" w:rsidRPr="009F7BBA" w:rsidRDefault="009F7BBA" w:rsidP="009F7BBA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‘</w:t>
            </w:r>
            <w:r w:rsidRPr="009F7BBA">
              <w:rPr>
                <w:rFonts w:ascii="Arial" w:hAnsi="Arial" w:cs="Arial"/>
                <w:iCs/>
                <w:sz w:val="20"/>
                <w:szCs w:val="20"/>
              </w:rPr>
              <w:t>De inschrijver beschikt over ervaring in het uitvoeren van onderhoudswerkzaamheden aan audiovisuele middelen en biedt een betrouwbare en efficiënte service voor het oplossen van storingen en het uitvoeren van reparaties.</w:t>
            </w:r>
            <w:r w:rsidR="00977F5F" w:rsidRPr="009F7BBA">
              <w:rPr>
                <w:rFonts w:ascii="Arial" w:hAnsi="Arial" w:cs="Arial"/>
                <w:iCs/>
                <w:sz w:val="20"/>
                <w:szCs w:val="20"/>
              </w:rPr>
              <w:t>’</w:t>
            </w:r>
          </w:p>
          <w:p w14:paraId="650C8EA3" w14:textId="2C547D4F" w:rsidR="00737812" w:rsidRPr="00737812" w:rsidRDefault="00737812" w:rsidP="0073781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18CE28" w14:textId="2DC8E659" w:rsidR="00737812" w:rsidRPr="00497380" w:rsidRDefault="00737812" w:rsidP="0073781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E8D44F" w14:textId="0A75A831" w:rsidR="000F5BB3" w:rsidRPr="00497380" w:rsidRDefault="000F5BB3" w:rsidP="00D03D28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5E0E6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24319752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D86EE5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C737439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43E9402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FC100BE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466812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133581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F89430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459FF1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9B9608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3AEACC53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90B3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912649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6936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1B021BA2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4FA47C07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D680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37C2F75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5525A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EA51F0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27F2016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6F7C6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C61F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6FE18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4DED5E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C1E501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07B0D29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4C7C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1609D4A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C4AF911" w14:textId="77777777" w:rsidR="00D03D28" w:rsidRDefault="00D03D28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03D28" w:rsidRPr="005C409C" w14:paraId="2D1232BF" w14:textId="77777777" w:rsidTr="00D03D28">
        <w:trPr>
          <w:trHeight w:val="24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9934E" w14:textId="5D3D9432" w:rsidR="00D03D28" w:rsidRPr="005C409C" w:rsidRDefault="00D03D28" w:rsidP="00BE542B">
            <w:pPr>
              <w:rPr>
                <w:rFonts w:ascii="Arial" w:hAnsi="Arial" w:cs="Arial"/>
                <w:sz w:val="20"/>
                <w:szCs w:val="20"/>
              </w:rPr>
            </w:pPr>
            <w:r w:rsidRPr="005C409C">
              <w:rPr>
                <w:rFonts w:ascii="Arial" w:hAnsi="Arial" w:cs="Arial"/>
                <w:sz w:val="20"/>
                <w:szCs w:val="20"/>
              </w:rPr>
              <w:t>Naar tevredenheid uitgevoerd: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A94E497" w14:textId="07156C79" w:rsidR="00D03D28" w:rsidRPr="005C409C" w:rsidRDefault="00D03D28" w:rsidP="00BE542B">
            <w:pPr>
              <w:rPr>
                <w:rFonts w:ascii="Arial" w:hAnsi="Arial" w:cs="Arial"/>
                <w:sz w:val="20"/>
                <w:szCs w:val="20"/>
              </w:rPr>
            </w:pPr>
            <w:r w:rsidRPr="005C409C">
              <w:rPr>
                <w:rFonts w:ascii="Arial" w:hAnsi="Arial" w:cs="Arial"/>
                <w:sz w:val="20"/>
                <w:szCs w:val="20"/>
              </w:rPr>
              <w:t> JA/NEE</w:t>
            </w:r>
          </w:p>
        </w:tc>
      </w:tr>
    </w:tbl>
    <w:p w14:paraId="63281B6B" w14:textId="77777777" w:rsidR="00D03D28" w:rsidRDefault="00D03D28"/>
    <w:p w14:paraId="5D169CD3" w14:textId="77777777" w:rsidR="00D03D28" w:rsidRDefault="00D03D28"/>
    <w:p w14:paraId="4495B2CF" w14:textId="77777777" w:rsidR="00D03D28" w:rsidRDefault="00D03D28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1112C1DE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1DC05" w14:textId="4E8479AC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C2275EC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69DD879D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4210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449BD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78C30A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87576" w14:textId="59611A0A" w:rsidR="00C35955" w:rsidRPr="00BD3770" w:rsidRDefault="00C35955" w:rsidP="006E512A">
            <w:pPr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BD377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t>Naam</w:t>
            </w:r>
            <w:r w:rsidR="00B72C1C" w:rsidRPr="00BD377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en functie</w:t>
            </w:r>
            <w:r w:rsidRPr="00BD377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c</w:t>
            </w:r>
            <w:r w:rsidR="003C47E2" w:rsidRPr="00BD377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ontactpersoon</w:t>
            </w:r>
            <w:r w:rsidR="00B72C1C" w:rsidRPr="00BD377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</w:t>
            </w:r>
            <w:r w:rsidRPr="00BD377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</w:t>
            </w:r>
          </w:p>
          <w:p w14:paraId="43AF317E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 w:rsidRPr="00BD377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referentie</w:t>
            </w:r>
            <w:r w:rsidR="00D942D7" w:rsidRPr="00BD377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30A91E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58ED53A1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40397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A67D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90D97C1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E22C1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A7802B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20B976FF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3761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4C4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DAA7B9" w14:textId="77777777" w:rsidR="00932225" w:rsidRDefault="0085472D" w:rsidP="00534BF6">
      <w:r>
        <w:t xml:space="preserve"> </w:t>
      </w:r>
    </w:p>
    <w:p w14:paraId="44B0F300" w14:textId="77777777" w:rsidR="006314D7" w:rsidRDefault="006314D7" w:rsidP="00534BF6"/>
    <w:sectPr w:rsidR="006314D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1BBD4" w14:textId="77777777" w:rsidR="00F80BBF" w:rsidRDefault="00F80BBF">
      <w:r>
        <w:separator/>
      </w:r>
    </w:p>
  </w:endnote>
  <w:endnote w:type="continuationSeparator" w:id="0">
    <w:p w14:paraId="774C0BEF" w14:textId="77777777" w:rsidR="00F80BBF" w:rsidRDefault="00F8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98AAC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08C9AF72" w14:textId="50D1FC30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5B30B1">
      <w:rPr>
        <w:rStyle w:val="Paginanummer"/>
        <w:rFonts w:ascii="Arial" w:hAnsi="Arial" w:cs="Arial"/>
        <w:sz w:val="16"/>
        <w:szCs w:val="16"/>
      </w:rPr>
      <w:t>9</w:t>
    </w:r>
    <w:r w:rsidR="00977F5F">
      <w:rPr>
        <w:rStyle w:val="Paginanummer"/>
        <w:rFonts w:ascii="Arial" w:hAnsi="Arial" w:cs="Arial"/>
        <w:sz w:val="16"/>
        <w:szCs w:val="16"/>
      </w:rPr>
      <w:t xml:space="preserve"> </w:t>
    </w:r>
    <w:r w:rsidR="005B30B1">
      <w:rPr>
        <w:rStyle w:val="Paginanummer"/>
        <w:rFonts w:ascii="Arial" w:hAnsi="Arial" w:cs="Arial"/>
        <w:sz w:val="16"/>
        <w:szCs w:val="16"/>
      </w:rPr>
      <w:t>april</w:t>
    </w:r>
    <w:r w:rsidR="00977F5F">
      <w:rPr>
        <w:rStyle w:val="Paginanummer"/>
        <w:rFonts w:ascii="Arial" w:hAnsi="Arial" w:cs="Arial"/>
        <w:sz w:val="16"/>
        <w:szCs w:val="16"/>
      </w:rPr>
      <w:t xml:space="preserve"> 2025</w:t>
    </w:r>
  </w:p>
  <w:p w14:paraId="3C5C5C6A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3E522A98" w14:textId="69626102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D03D28">
      <w:rPr>
        <w:rFonts w:ascii="Arial" w:hAnsi="Arial" w:cs="Arial"/>
        <w:b/>
        <w:sz w:val="16"/>
        <w:szCs w:val="16"/>
      </w:rPr>
      <w:t>ROCvA</w:t>
    </w:r>
    <w:r w:rsidR="00297F7F" w:rsidRPr="00D03D28">
      <w:rPr>
        <w:rFonts w:ascii="Arial" w:hAnsi="Arial" w:cs="Arial"/>
        <w:b/>
        <w:sz w:val="16"/>
        <w:szCs w:val="16"/>
      </w:rPr>
      <w:t>-</w:t>
    </w:r>
    <w:r w:rsidR="00614064" w:rsidRPr="00D03D28">
      <w:rPr>
        <w:rFonts w:ascii="Arial" w:hAnsi="Arial" w:cs="Arial"/>
        <w:b/>
        <w:sz w:val="16"/>
        <w:szCs w:val="16"/>
      </w:rPr>
      <w:t>F</w:t>
    </w:r>
    <w:r w:rsidRPr="00D03D28">
      <w:rPr>
        <w:rFonts w:ascii="Arial" w:hAnsi="Arial" w:cs="Arial"/>
        <w:b/>
        <w:sz w:val="16"/>
        <w:szCs w:val="16"/>
      </w:rPr>
      <w:t xml:space="preserve"> </w:t>
    </w:r>
    <w:r w:rsidR="00041AA4" w:rsidRPr="00D03D28">
      <w:rPr>
        <w:rFonts w:ascii="Arial" w:hAnsi="Arial" w:cs="Arial"/>
        <w:b/>
        <w:sz w:val="16"/>
        <w:szCs w:val="16"/>
      </w:rPr>
      <w:t xml:space="preserve">Aanbestedingsdocument </w:t>
    </w:r>
    <w:r w:rsidR="009D062A">
      <w:rPr>
        <w:rFonts w:ascii="Arial" w:hAnsi="Arial" w:cs="Arial"/>
        <w:b/>
        <w:sz w:val="16"/>
        <w:szCs w:val="16"/>
      </w:rPr>
      <w:t>AV-middelen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D822" w14:textId="77777777" w:rsidR="00F80BBF" w:rsidRDefault="00F80BBF">
      <w:r>
        <w:separator/>
      </w:r>
    </w:p>
  </w:footnote>
  <w:footnote w:type="continuationSeparator" w:id="0">
    <w:p w14:paraId="3952681C" w14:textId="77777777" w:rsidR="00F80BBF" w:rsidRDefault="00F80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5489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62AEE0D0" w14:textId="24EADC50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E751EA">
      <w:rPr>
        <w:rFonts w:ascii="Arial" w:hAnsi="Arial" w:cs="Arial"/>
        <w:noProof/>
        <w:sz w:val="20"/>
        <w:szCs w:val="20"/>
      </w:rPr>
      <w:drawing>
        <wp:inline distT="0" distB="0" distL="0" distR="0" wp14:anchorId="0D99F380" wp14:editId="05D70516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36B9E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91C"/>
    <w:rsid w:val="00041AA4"/>
    <w:rsid w:val="00043C8D"/>
    <w:rsid w:val="00077288"/>
    <w:rsid w:val="00092612"/>
    <w:rsid w:val="000C371E"/>
    <w:rsid w:val="000D388C"/>
    <w:rsid w:val="000D5BE0"/>
    <w:rsid w:val="000F4483"/>
    <w:rsid w:val="000F5BB3"/>
    <w:rsid w:val="00182457"/>
    <w:rsid w:val="001C17E2"/>
    <w:rsid w:val="001F2393"/>
    <w:rsid w:val="001F33B5"/>
    <w:rsid w:val="00297F7F"/>
    <w:rsid w:val="002A41ED"/>
    <w:rsid w:val="00300997"/>
    <w:rsid w:val="003172B5"/>
    <w:rsid w:val="0037666E"/>
    <w:rsid w:val="003767DB"/>
    <w:rsid w:val="00385B8F"/>
    <w:rsid w:val="003B554C"/>
    <w:rsid w:val="003C47E2"/>
    <w:rsid w:val="003F3DDD"/>
    <w:rsid w:val="00447898"/>
    <w:rsid w:val="00463AD3"/>
    <w:rsid w:val="0046560F"/>
    <w:rsid w:val="00497380"/>
    <w:rsid w:val="004A1212"/>
    <w:rsid w:val="00505925"/>
    <w:rsid w:val="005151B5"/>
    <w:rsid w:val="005216BF"/>
    <w:rsid w:val="00525BAA"/>
    <w:rsid w:val="00534BF6"/>
    <w:rsid w:val="00590DAE"/>
    <w:rsid w:val="005B18E6"/>
    <w:rsid w:val="005B30B1"/>
    <w:rsid w:val="005C409C"/>
    <w:rsid w:val="00614064"/>
    <w:rsid w:val="006314D7"/>
    <w:rsid w:val="00651CA7"/>
    <w:rsid w:val="006B1531"/>
    <w:rsid w:val="006C65FB"/>
    <w:rsid w:val="006D43AF"/>
    <w:rsid w:val="006E512A"/>
    <w:rsid w:val="006F2242"/>
    <w:rsid w:val="007143CC"/>
    <w:rsid w:val="00735D65"/>
    <w:rsid w:val="00737812"/>
    <w:rsid w:val="0074464F"/>
    <w:rsid w:val="00786D27"/>
    <w:rsid w:val="00790013"/>
    <w:rsid w:val="00791C71"/>
    <w:rsid w:val="00797F56"/>
    <w:rsid w:val="007B6D7E"/>
    <w:rsid w:val="008032F3"/>
    <w:rsid w:val="0085472D"/>
    <w:rsid w:val="00884154"/>
    <w:rsid w:val="00887D56"/>
    <w:rsid w:val="008F799A"/>
    <w:rsid w:val="00904EAA"/>
    <w:rsid w:val="0090500E"/>
    <w:rsid w:val="00932225"/>
    <w:rsid w:val="009328F4"/>
    <w:rsid w:val="00932912"/>
    <w:rsid w:val="00977F5F"/>
    <w:rsid w:val="009D062A"/>
    <w:rsid w:val="009E4C0A"/>
    <w:rsid w:val="009F33D9"/>
    <w:rsid w:val="009F7BBA"/>
    <w:rsid w:val="00A02097"/>
    <w:rsid w:val="00A36E8B"/>
    <w:rsid w:val="00AB7A1E"/>
    <w:rsid w:val="00AF3B28"/>
    <w:rsid w:val="00B37B54"/>
    <w:rsid w:val="00B72C1C"/>
    <w:rsid w:val="00B7391C"/>
    <w:rsid w:val="00B96608"/>
    <w:rsid w:val="00BC3162"/>
    <w:rsid w:val="00BD3770"/>
    <w:rsid w:val="00BE7205"/>
    <w:rsid w:val="00C00457"/>
    <w:rsid w:val="00C35955"/>
    <w:rsid w:val="00CA3BF2"/>
    <w:rsid w:val="00CC267D"/>
    <w:rsid w:val="00D03D28"/>
    <w:rsid w:val="00D03F8D"/>
    <w:rsid w:val="00D86B6D"/>
    <w:rsid w:val="00D942D7"/>
    <w:rsid w:val="00DB32AE"/>
    <w:rsid w:val="00DE1375"/>
    <w:rsid w:val="00E37766"/>
    <w:rsid w:val="00E751EA"/>
    <w:rsid w:val="00E90CAE"/>
    <w:rsid w:val="00EA1552"/>
    <w:rsid w:val="00EA72F9"/>
    <w:rsid w:val="00EF44CA"/>
    <w:rsid w:val="00EF49A6"/>
    <w:rsid w:val="00F164E6"/>
    <w:rsid w:val="00F2755C"/>
    <w:rsid w:val="00F34602"/>
    <w:rsid w:val="00F80BBF"/>
    <w:rsid w:val="00F80D48"/>
    <w:rsid w:val="00F833EC"/>
    <w:rsid w:val="00FD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CCEC7B"/>
  <w15:chartTrackingRefBased/>
  <w15:docId w15:val="{600BB323-F9F8-42BA-BF09-95B98E00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character" w:styleId="Verwijzingopmerking">
    <w:name w:val="annotation reference"/>
    <w:basedOn w:val="Standaardalinea-lettertype"/>
    <w:rsid w:val="003172B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3172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172B5"/>
  </w:style>
  <w:style w:type="paragraph" w:styleId="Onderwerpvanopmerking">
    <w:name w:val="annotation subject"/>
    <w:basedOn w:val="Tekstopmerking"/>
    <w:next w:val="Tekstopmerking"/>
    <w:link w:val="OnderwerpvanopmerkingChar"/>
    <w:rsid w:val="00317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3172B5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3172B5"/>
    <w:rPr>
      <w:color w:val="2B579A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977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ovatof\AppData\Local\Temp\ea0f732a-f1d7-4465-ac3a-e0e24dfbea04_OneDrive_1_7-6-2024.zip.a04\Sjabloon%20Referentie%20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dc4315-837a-43a1-b543-da3d07db70f4">
      <Terms xmlns="http://schemas.microsoft.com/office/infopath/2007/PartnerControls"/>
    </lcf76f155ced4ddcb4097134ff3c332f>
    <TaxCatchAll xmlns="0f403342-0bdc-4d0e-960e-15050b89b54b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DCE6BC96DA594FAA92C61E3A2CB9EE" ma:contentTypeVersion="11" ma:contentTypeDescription="Een nieuw document maken." ma:contentTypeScope="" ma:versionID="ebac072c3ff85910c61d586a3e04d0df">
  <xsd:schema xmlns:xsd="http://www.w3.org/2001/XMLSchema" xmlns:xs="http://www.w3.org/2001/XMLSchema" xmlns:p="http://schemas.microsoft.com/office/2006/metadata/properties" xmlns:ns2="72dc4315-837a-43a1-b543-da3d07db70f4" xmlns:ns3="0f403342-0bdc-4d0e-960e-15050b89b54b" targetNamespace="http://schemas.microsoft.com/office/2006/metadata/properties" ma:root="true" ma:fieldsID="0c95a4d5b9680a506ba2bdf7627147af" ns2:_="" ns3:_="">
    <xsd:import namespace="72dc4315-837a-43a1-b543-da3d07db70f4"/>
    <xsd:import namespace="0f403342-0bdc-4d0e-960e-15050b89b5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c4315-837a-43a1-b543-da3d07db7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03342-0bdc-4d0e-960e-15050b89b5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60f792-045c-428e-8e75-81545a4669ed}" ma:internalName="TaxCatchAll" ma:showField="CatchAllData" ma:web="0f403342-0bdc-4d0e-960e-15050b89b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E57434-FD12-4B8E-8EA2-9C78133600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  <ds:schemaRef ds:uri="72dc4315-837a-43a1-b543-da3d07db70f4"/>
    <ds:schemaRef ds:uri="0f403342-0bdc-4d0e-960e-15050b89b54b"/>
  </ds:schemaRefs>
</ds:datastoreItem>
</file>

<file path=customXml/itemProps3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55F78A-0B53-4B58-8B32-FE8730ADA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c4315-837a-43a1-b543-da3d07db70f4"/>
    <ds:schemaRef ds:uri="0f403342-0bdc-4d0e-960e-15050b89b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Referentie formulier</Template>
  <TotalTime>12</TotalTime>
  <Pages>2</Pages>
  <Words>96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Francesco Trovato</dc:creator>
  <cp:keywords/>
  <dc:description/>
  <cp:lastModifiedBy>Lucille Noten</cp:lastModifiedBy>
  <cp:revision>17</cp:revision>
  <cp:lastPrinted>2014-02-27T10:53:00Z</cp:lastPrinted>
  <dcterms:created xsi:type="dcterms:W3CDTF">2024-07-31T18:53:00Z</dcterms:created>
  <dcterms:modified xsi:type="dcterms:W3CDTF">2025-04-09T12:04:00Z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0x0101000FDCE6BC96DA594FAA92C61E3A2CB9EE</vt:lpwstr>
  </property>
  <property fmtid="{D5CDD505-2E9C-101B-9397-08002B2CF9AE}" pid="6" name="_ExtendedDescription">
    <vt:lpwstr/>
  </property>
  <property fmtid="{D5CDD505-2E9C-101B-9397-08002B2CF9AE}" pid="7" name="Order">
    <vt:r8>2900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