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6FEE5A62" w14:textId="77777777" w:rsidR="001E13EA" w:rsidRDefault="001E13EA" w:rsidP="001E13EA"/>
    <w:p w14:paraId="260E64CE" w14:textId="76F4E6C9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BA62FC">
        <w:rPr>
          <w:b/>
          <w:bCs/>
        </w:rPr>
        <w:t>Officemanager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89A00D6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77777777" w:rsidR="001E13EA" w:rsidRDefault="001E13EA" w:rsidP="001E13EA">
      <w:r>
        <w:t xml:space="preserve">Het bedrag van de </w:t>
      </w:r>
      <w:proofErr w:type="spellStart"/>
      <w:r>
        <w:t>terzake</w:t>
      </w:r>
      <w:proofErr w:type="spellEnd"/>
      <w:r>
        <w:t xml:space="preserve"> de dienstverlening verschuldigde omzetbelasting bedraagt</w:t>
      </w:r>
    </w:p>
    <w:p w14:paraId="03D76A4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A1415B4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00F7" w14:textId="77777777" w:rsid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  <w:r w:rsidR="008A7927">
              <w:rPr>
                <w:b/>
              </w:rPr>
              <w:t xml:space="preserve"> en 2</w:t>
            </w:r>
          </w:p>
          <w:p w14:paraId="0EFA8D0F" w14:textId="1C2D6A0A" w:rsidR="008A7927" w:rsidRPr="00794D20" w:rsidRDefault="008A7927" w:rsidP="002C1830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77777777" w:rsidR="00794D20" w:rsidRDefault="00794D20" w:rsidP="002C1830">
            <w:r>
              <w:t>€ …………/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4EDC3E56" w:rsidR="00794D20" w:rsidRDefault="0034531A" w:rsidP="002C1830">
            <w:r>
              <w:t>2.632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77777777" w:rsidR="00794D20" w:rsidRDefault="00794D20" w:rsidP="002C1830">
            <w:r>
              <w:t>€ ………………(3)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7777777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77777777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7777777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7861" w14:textId="77777777" w:rsidR="000A0C05" w:rsidRDefault="000A0C05" w:rsidP="00D5282F">
      <w:r>
        <w:separator/>
      </w:r>
    </w:p>
  </w:endnote>
  <w:endnote w:type="continuationSeparator" w:id="0">
    <w:p w14:paraId="32157310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7AAB" w14:textId="77777777" w:rsidR="000A0C05" w:rsidRDefault="000A0C05" w:rsidP="00D5282F">
      <w:r>
        <w:separator/>
      </w:r>
    </w:p>
  </w:footnote>
  <w:footnote w:type="continuationSeparator" w:id="0">
    <w:p w14:paraId="67A3A1D3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6pt;visibility:visible;mso-wrap-style:square" o:bullet="t">
        <v:imagedata r:id="rId1" o:title="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6EAD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4531A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059EE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2A4F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27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B56F3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2FC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5217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9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13</cp:revision>
  <cp:lastPrinted>2013-04-09T12:47:00Z</cp:lastPrinted>
  <dcterms:created xsi:type="dcterms:W3CDTF">2023-10-13T13:13:00Z</dcterms:created>
  <dcterms:modified xsi:type="dcterms:W3CDTF">2025-10-10T05:52:00Z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