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143A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0EB2D0F0" w14:textId="77777777" w:rsidR="001E13EA" w:rsidRDefault="001E13EA" w:rsidP="001E13EA"/>
    <w:p w14:paraId="7D062ED2" w14:textId="77777777" w:rsidR="001E13EA" w:rsidRDefault="001E13EA" w:rsidP="001E13EA"/>
    <w:p w14:paraId="713F31DC" w14:textId="77777777" w:rsidR="001E13EA" w:rsidRDefault="001E13EA" w:rsidP="001E13EA"/>
    <w:p w14:paraId="2068C3A1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6E25B0F5" w14:textId="77777777" w:rsidR="001E13EA" w:rsidRDefault="001E13EA" w:rsidP="001E13EA"/>
    <w:p w14:paraId="37028D0F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77EA3B35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gevestigd te</w:t>
      </w:r>
      <w:r>
        <w:tab/>
        <w:t>(2)</w:t>
      </w:r>
    </w:p>
    <w:p w14:paraId="6FEE5A62" w14:textId="77777777" w:rsidR="001E13EA" w:rsidRDefault="001E13EA" w:rsidP="001E13EA"/>
    <w:p w14:paraId="260E64CE" w14:textId="76F4E6C9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BA62FC">
        <w:rPr>
          <w:b/>
          <w:bCs/>
        </w:rPr>
        <w:t>Officemanager</w:t>
      </w:r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113DE86A" w14:textId="77777777" w:rsidR="001E13EA" w:rsidRDefault="001E13EA" w:rsidP="001E13EA"/>
    <w:p w14:paraId="0F09D91E" w14:textId="77777777" w:rsidR="001E13EA" w:rsidRDefault="001E13EA" w:rsidP="001E13EA">
      <w:r>
        <w:t>voor een bedrag, de omzetbelasting daarin niet begrepen, van</w:t>
      </w:r>
    </w:p>
    <w:p w14:paraId="07DB06A1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89A00D6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71F1458" w14:textId="77777777" w:rsidR="001E13EA" w:rsidRDefault="001E13EA" w:rsidP="001E13EA"/>
    <w:p w14:paraId="0E5C3E87" w14:textId="77777777" w:rsidR="001E13EA" w:rsidRDefault="001E13EA" w:rsidP="001E13EA">
      <w:r>
        <w:t xml:space="preserve">Het bedrag van de </w:t>
      </w:r>
      <w:proofErr w:type="spellStart"/>
      <w:r>
        <w:t>terzake</w:t>
      </w:r>
      <w:proofErr w:type="spellEnd"/>
      <w:r>
        <w:t xml:space="preserve"> de dienstverlening verschuldigde omzetbelasting bedraagt</w:t>
      </w:r>
    </w:p>
    <w:p w14:paraId="03D76A42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A1415B4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6F918F47" w14:textId="77777777" w:rsidR="001E13EA" w:rsidRDefault="001E13EA" w:rsidP="001E13EA"/>
    <w:p w14:paraId="3E327E6B" w14:textId="77777777" w:rsidR="001E13EA" w:rsidRDefault="001E13EA" w:rsidP="001E13EA"/>
    <w:p w14:paraId="3228B0CE" w14:textId="77777777" w:rsidR="001E13EA" w:rsidRDefault="001E13EA" w:rsidP="001E13EA">
      <w:r>
        <w:t>In de inschrijfsom bestaat uit:</w:t>
      </w:r>
    </w:p>
    <w:p w14:paraId="5E1391D2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15BE0765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0DF7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8D0F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2123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650F3528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72B4" w14:textId="77777777" w:rsidR="00794D20" w:rsidRDefault="00794D20" w:rsidP="002C1830"/>
          <w:p w14:paraId="2EF32208" w14:textId="77777777" w:rsidR="00794D20" w:rsidRDefault="00794D20" w:rsidP="002C1830">
            <w:r>
              <w:t>€ …………/ uur</w:t>
            </w:r>
          </w:p>
          <w:p w14:paraId="406D610D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8E3" w14:textId="77777777" w:rsidR="00794D20" w:rsidRDefault="00794D20" w:rsidP="002C1830"/>
          <w:p w14:paraId="572ECC26" w14:textId="4EDC3E56" w:rsidR="00794D20" w:rsidRDefault="0034531A" w:rsidP="002C1830">
            <w:r>
              <w:t>2.632</w:t>
            </w:r>
            <w:r w:rsidR="00794D20">
              <w:t xml:space="preserve"> uu</w:t>
            </w:r>
            <w:r w:rsidR="00017241"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A5EC" w14:textId="77777777" w:rsidR="00794D20" w:rsidRDefault="00794D20" w:rsidP="002C1830"/>
          <w:p w14:paraId="659C1996" w14:textId="77777777" w:rsidR="00794D20" w:rsidRDefault="00794D20" w:rsidP="002C1830">
            <w:r>
              <w:t>€ ………………(3)</w:t>
            </w:r>
          </w:p>
          <w:p w14:paraId="308E7AF1" w14:textId="77777777" w:rsidR="00794D20" w:rsidRDefault="00794D20" w:rsidP="002C1830"/>
        </w:tc>
      </w:tr>
    </w:tbl>
    <w:p w14:paraId="137735EC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F5C51E9" w14:textId="77777777" w:rsidR="001E13EA" w:rsidRDefault="001E13EA" w:rsidP="001E13EA"/>
    <w:p w14:paraId="73BF33CE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9334FB7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1085C5EC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706A92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55951743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40771DF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3F2E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962" w14:textId="77777777" w:rsidR="001E13EA" w:rsidRDefault="001E13EA" w:rsidP="002C1830">
            <w:pPr>
              <w:spacing w:before="120" w:after="120"/>
            </w:pPr>
          </w:p>
        </w:tc>
      </w:tr>
      <w:tr w:rsidR="001E13EA" w14:paraId="77A23A96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6780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541" w14:textId="77777777" w:rsidR="001E13EA" w:rsidRDefault="001E13EA" w:rsidP="002C1830">
            <w:pPr>
              <w:spacing w:before="120" w:after="120"/>
            </w:pPr>
          </w:p>
        </w:tc>
      </w:tr>
      <w:tr w:rsidR="001E13EA" w14:paraId="3A6C303A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93BD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E41" w14:textId="77777777" w:rsidR="001E13EA" w:rsidRDefault="001E13EA" w:rsidP="002C1830">
            <w:pPr>
              <w:spacing w:before="120" w:after="120"/>
            </w:pPr>
          </w:p>
        </w:tc>
      </w:tr>
      <w:tr w:rsidR="001E13EA" w14:paraId="16AE370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E807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EE8" w14:textId="77777777" w:rsidR="001E13EA" w:rsidRDefault="001E13EA" w:rsidP="002C1830">
            <w:pPr>
              <w:spacing w:before="120" w:after="120"/>
            </w:pPr>
          </w:p>
          <w:p w14:paraId="5E70565E" w14:textId="77777777" w:rsidR="001E13EA" w:rsidRDefault="001E13EA" w:rsidP="002C1830">
            <w:pPr>
              <w:spacing w:before="120" w:after="120"/>
            </w:pPr>
          </w:p>
        </w:tc>
      </w:tr>
    </w:tbl>
    <w:p w14:paraId="3482E4EF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1C957E4B" w14:textId="77777777" w:rsidR="001E13EA" w:rsidRDefault="001E13EA" w:rsidP="001E13EA">
      <w:r>
        <w:t>Toelichting:</w:t>
      </w:r>
    </w:p>
    <w:p w14:paraId="2E1AB21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512E70E5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7DADF3E7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1572E8A5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7453C201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7861" w14:textId="77777777" w:rsidR="000A0C05" w:rsidRDefault="000A0C05" w:rsidP="00D5282F">
      <w:r>
        <w:separator/>
      </w:r>
    </w:p>
  </w:endnote>
  <w:endnote w:type="continuationSeparator" w:id="0">
    <w:p w14:paraId="32157310" w14:textId="77777777" w:rsidR="000A0C05" w:rsidRDefault="000A0C05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A691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09E3A77B" w14:textId="77777777" w:rsidTr="00E5537E">
      <w:tc>
        <w:tcPr>
          <w:tcW w:w="1984" w:type="dxa"/>
          <w:shd w:val="clear" w:color="auto" w:fill="auto"/>
        </w:tcPr>
        <w:p w14:paraId="6DC0DF37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1B403951" w14:textId="77777777" w:rsidR="006757DB" w:rsidRPr="00D71040" w:rsidRDefault="006757DB" w:rsidP="003E31FE">
          <w:pPr>
            <w:pStyle w:val="Voettekst"/>
          </w:pPr>
        </w:p>
      </w:tc>
    </w:tr>
  </w:tbl>
  <w:p w14:paraId="7D9CBEFF" w14:textId="77777777" w:rsidR="006757DB" w:rsidRDefault="006757DB" w:rsidP="00F87DE0">
    <w:pPr>
      <w:pStyle w:val="R-VoettekstRechts"/>
    </w:pPr>
  </w:p>
  <w:p w14:paraId="0158280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C6D1AAA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7FD58D47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7E800921" wp14:editId="10EB38B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3E99C6D1" w14:textId="77777777" w:rsidR="006757DB" w:rsidRDefault="006757DB" w:rsidP="002C1830">
          <w:pPr>
            <w:pStyle w:val="R-VoettekstRechts"/>
          </w:pPr>
        </w:p>
      </w:tc>
    </w:tr>
  </w:tbl>
  <w:p w14:paraId="70A4C452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2AEAA1F6" wp14:editId="06543509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C7273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7AAB" w14:textId="77777777" w:rsidR="000A0C05" w:rsidRDefault="000A0C05" w:rsidP="00D5282F">
      <w:r>
        <w:separator/>
      </w:r>
    </w:p>
  </w:footnote>
  <w:footnote w:type="continuationSeparator" w:id="0">
    <w:p w14:paraId="67A3A1D3" w14:textId="77777777" w:rsidR="000A0C05" w:rsidRDefault="000A0C05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795A" w14:textId="77777777" w:rsidR="006757DB" w:rsidRDefault="006757DB" w:rsidP="00127FB5">
    <w:pPr>
      <w:pStyle w:val="R-documentsoortgroen"/>
    </w:pPr>
  </w:p>
  <w:p w14:paraId="4A394324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7952C19" wp14:editId="70C98855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D1A6EE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EEF3" w14:textId="77777777" w:rsidR="006757DB" w:rsidRDefault="006757DB" w:rsidP="00486478">
    <w:pPr>
      <w:pStyle w:val="R-documentsoortzwart"/>
    </w:pPr>
    <w:r>
      <w:t>Rapport</w:t>
    </w:r>
  </w:p>
  <w:p w14:paraId="5F0AC0D2" w14:textId="77777777" w:rsidR="006757DB" w:rsidRDefault="006757DB" w:rsidP="006521F7">
    <w:pPr>
      <w:pStyle w:val="R-WitruimteVolgpagina"/>
    </w:pPr>
  </w:p>
  <w:p w14:paraId="3A942709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6pt;visibility:visible;mso-wrap-style:square" o:bullet="t">
        <v:imagedata r:id="rId1" o:title="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6EAD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4352"/>
    <w:rsid w:val="0034474F"/>
    <w:rsid w:val="0034486F"/>
    <w:rsid w:val="0034531A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4F0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1E2D"/>
    <w:rsid w:val="003A5928"/>
    <w:rsid w:val="003C2732"/>
    <w:rsid w:val="003C40DC"/>
    <w:rsid w:val="003C4CC4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059EE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58BA"/>
    <w:rsid w:val="00577F48"/>
    <w:rsid w:val="0058269A"/>
    <w:rsid w:val="0058678F"/>
    <w:rsid w:val="00587DD6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2A4F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17F57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36C4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11F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07F7A"/>
    <w:rsid w:val="00B121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2FC"/>
    <w:rsid w:val="00BA68D1"/>
    <w:rsid w:val="00BB3114"/>
    <w:rsid w:val="00BB4B3E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0BF6"/>
    <w:rsid w:val="00CD13F3"/>
    <w:rsid w:val="00CD140A"/>
    <w:rsid w:val="00CD2039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5217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EAC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32D6B"/>
    <w:rsid w:val="00F33A64"/>
    <w:rsid w:val="00F347F6"/>
    <w:rsid w:val="00F37D0B"/>
    <w:rsid w:val="00F42FC9"/>
    <w:rsid w:val="00F47E3F"/>
    <w:rsid w:val="00F50897"/>
    <w:rsid w:val="00F50CCD"/>
    <w:rsid w:val="00F54CF2"/>
    <w:rsid w:val="00F559B2"/>
    <w:rsid w:val="00F55CE4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370E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0E3849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9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12</cp:revision>
  <cp:lastPrinted>2013-04-09T12:47:00Z</cp:lastPrinted>
  <dcterms:created xsi:type="dcterms:W3CDTF">2023-10-13T13:13:00Z</dcterms:created>
  <dcterms:modified xsi:type="dcterms:W3CDTF">2025-09-05T08:30:00Z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