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63E00E11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5059EE">
        <w:rPr>
          <w:b/>
          <w:bCs/>
        </w:rPr>
        <w:t>Manager Bedrijfsvoering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>Het bedrag van de terzake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57BCD138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39654F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77777777" w:rsidR="00794D20" w:rsidRDefault="00617F57" w:rsidP="002C1830">
            <w:r>
              <w:t>1.</w:t>
            </w:r>
            <w:r w:rsidR="00CD2039">
              <w:t>880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3523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9654F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10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11</cp:revision>
  <cp:lastPrinted>2013-04-09T12:47:00Z</cp:lastPrinted>
  <dcterms:created xsi:type="dcterms:W3CDTF">2023-10-13T13:13:00Z</dcterms:created>
  <dcterms:modified xsi:type="dcterms:W3CDTF">2025-10-10T05:51:00Z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