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8DDC3" w14:textId="77777777" w:rsidR="005717F5" w:rsidRPr="0017502D" w:rsidRDefault="005717F5" w:rsidP="005717F5">
      <w:pPr>
        <w:autoSpaceDE w:val="0"/>
        <w:autoSpaceDN w:val="0"/>
        <w:adjustRightInd w:val="0"/>
        <w:rPr>
          <w:b/>
          <w:sz w:val="24"/>
        </w:rPr>
      </w:pPr>
      <w:r w:rsidRPr="0017502D">
        <w:rPr>
          <w:b/>
          <w:sz w:val="24"/>
        </w:rPr>
        <w:t>Bijlage 04 Proces verbaal van opneming</w:t>
      </w:r>
    </w:p>
    <w:tbl>
      <w:tblPr>
        <w:tblW w:w="0" w:type="auto"/>
        <w:tblInd w:w="28" w:type="dxa"/>
        <w:tblLook w:val="01E0" w:firstRow="1" w:lastRow="1" w:firstColumn="1" w:lastColumn="1" w:noHBand="0" w:noVBand="0"/>
      </w:tblPr>
      <w:tblGrid>
        <w:gridCol w:w="7483"/>
      </w:tblGrid>
      <w:tr w:rsidR="005717F5" w14:paraId="306ADCEB" w14:textId="77777777" w:rsidTr="00CA4BB0">
        <w:trPr>
          <w:cantSplit/>
        </w:trPr>
        <w:tc>
          <w:tcPr>
            <w:tcW w:w="7616" w:type="dxa"/>
          </w:tcPr>
          <w:p w14:paraId="0B90274F" w14:textId="6F112211" w:rsidR="005717F5" w:rsidRPr="007E3C8F" w:rsidRDefault="000F5408" w:rsidP="00CA4BB0">
            <w:r>
              <w:t>BKW</w:t>
            </w:r>
            <w:r w:rsidR="005717F5">
              <w:t xml:space="preserve"> met opdrachtwaarde &gt; € 15.000,= ex BTW.</w:t>
            </w:r>
          </w:p>
          <w:p w14:paraId="3440AE48" w14:textId="77777777" w:rsidR="005717F5" w:rsidRPr="008610E9" w:rsidRDefault="005717F5" w:rsidP="00CA4BB0">
            <w:pPr>
              <w:spacing w:before="60" w:line="240" w:lineRule="auto"/>
              <w:ind w:left="-28"/>
              <w:rPr>
                <w:sz w:val="13"/>
                <w:szCs w:val="18"/>
              </w:rPr>
            </w:pPr>
          </w:p>
        </w:tc>
      </w:tr>
    </w:tbl>
    <w:p w14:paraId="05D3AD33" w14:textId="77777777" w:rsidR="00DD0369" w:rsidRDefault="00DD0369" w:rsidP="00DD0369"/>
    <w:p w14:paraId="24A83BF2" w14:textId="167A11C2" w:rsidR="003211F5" w:rsidRDefault="00C31F7F" w:rsidP="00DD0369">
      <w:r>
        <w:t>Bouwwerk</w:t>
      </w:r>
      <w:r w:rsidR="003211F5">
        <w:t>nummer:</w:t>
      </w:r>
      <w:r w:rsidR="003211F5">
        <w:tab/>
      </w:r>
      <w:r w:rsidR="003211F5">
        <w:fldChar w:fldCharType="begin">
          <w:ffData>
            <w:name w:val="Tekstvak25"/>
            <w:enabled/>
            <w:calcOnExit w:val="0"/>
            <w:textInput/>
          </w:ffData>
        </w:fldChar>
      </w:r>
      <w:r w:rsidR="003211F5">
        <w:instrText xml:space="preserve"> FORMTEXT </w:instrText>
      </w:r>
      <w:r w:rsidR="003211F5">
        <w:fldChar w:fldCharType="separate"/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fldChar w:fldCharType="end"/>
      </w:r>
    </w:p>
    <w:p w14:paraId="65107227" w14:textId="0E57D338" w:rsidR="003211F5" w:rsidRDefault="00C31F7F" w:rsidP="00DD0369">
      <w:r>
        <w:t>Bouwwerk</w:t>
      </w:r>
      <w:r w:rsidR="003211F5">
        <w:t>naam:</w:t>
      </w:r>
      <w:r w:rsidR="003211F5" w:rsidRPr="003211F5">
        <w:t xml:space="preserve"> </w:t>
      </w:r>
      <w:r w:rsidR="003211F5">
        <w:tab/>
      </w:r>
      <w:r w:rsidR="003211F5">
        <w:fldChar w:fldCharType="begin">
          <w:ffData>
            <w:name w:val="Tekstvak25"/>
            <w:enabled/>
            <w:calcOnExit w:val="0"/>
            <w:textInput/>
          </w:ffData>
        </w:fldChar>
      </w:r>
      <w:r w:rsidR="003211F5">
        <w:instrText xml:space="preserve"> FORMTEXT </w:instrText>
      </w:r>
      <w:r w:rsidR="003211F5">
        <w:fldChar w:fldCharType="separate"/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fldChar w:fldCharType="end"/>
      </w:r>
    </w:p>
    <w:p w14:paraId="42F827B2" w14:textId="77777777" w:rsidR="003211F5" w:rsidRDefault="003211F5" w:rsidP="00DD0369">
      <w:r>
        <w:t xml:space="preserve">Omschrijving werk: 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517B639" w14:textId="0FAA2B9D" w:rsidR="003211F5" w:rsidRDefault="00C31F7F" w:rsidP="00DD0369">
      <w:r>
        <w:t>Bouwdeel</w:t>
      </w:r>
      <w:r w:rsidR="003211F5">
        <w:t>nummer:</w:t>
      </w:r>
      <w:r w:rsidR="003211F5">
        <w:tab/>
      </w:r>
      <w:r w:rsidR="003211F5">
        <w:fldChar w:fldCharType="begin">
          <w:ffData>
            <w:name w:val="Tekstvak25"/>
            <w:enabled/>
            <w:calcOnExit w:val="0"/>
            <w:textInput/>
          </w:ffData>
        </w:fldChar>
      </w:r>
      <w:r w:rsidR="003211F5">
        <w:instrText xml:space="preserve"> FORMTEXT </w:instrText>
      </w:r>
      <w:r w:rsidR="003211F5">
        <w:fldChar w:fldCharType="separate"/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rPr>
          <w:noProof/>
        </w:rPr>
        <w:t> </w:t>
      </w:r>
      <w:r w:rsidR="003211F5">
        <w:fldChar w:fldCharType="end"/>
      </w:r>
    </w:p>
    <w:p w14:paraId="39B68B63" w14:textId="77777777" w:rsidR="003211F5" w:rsidRDefault="003211F5" w:rsidP="00DD0369">
      <w:r>
        <w:t>Inkoopordernummer: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B0E3746" w14:textId="77777777" w:rsidR="003211F5" w:rsidRDefault="003211F5" w:rsidP="00DD0369">
      <w:r>
        <w:t>Perceelnummer: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B6B37E5" w14:textId="77777777" w:rsidR="003211F5" w:rsidRDefault="003211F5" w:rsidP="00DD0369">
      <w:r>
        <w:t>Naam Aannemer:</w:t>
      </w:r>
      <w:r>
        <w:tab/>
      </w:r>
      <w:r>
        <w:fldChar w:fldCharType="begin">
          <w:ffData>
            <w:name w:val="Tekstvak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B4C2043" w14:textId="77777777" w:rsidR="003211F5" w:rsidRDefault="003211F5" w:rsidP="00EE2839"/>
    <w:p w14:paraId="727E7C89" w14:textId="77777777" w:rsidR="00EE2839" w:rsidRDefault="00DD0369" w:rsidP="00EE2839">
      <w:r>
        <w:t>Heden</w:t>
      </w:r>
      <w:r w:rsidR="00EE2839">
        <w:t xml:space="preserve"> is bovengenoemd werk opgenomen. Tijdens de opneming</w:t>
      </w:r>
      <w:r w:rsidR="00511EA7">
        <w:rPr>
          <w:rStyle w:val="Voetnootmarkering"/>
        </w:rPr>
        <w:footnoteReference w:id="1"/>
      </w:r>
      <w:r w:rsidR="00EE2839">
        <w:t xml:space="preserve"> is het opgedragen werk goedgekeurd.</w:t>
      </w:r>
    </w:p>
    <w:p w14:paraId="797C7792" w14:textId="77777777" w:rsidR="00511EA7" w:rsidRDefault="00511EA7" w:rsidP="00DD0369"/>
    <w:p w14:paraId="37041A25" w14:textId="77777777" w:rsidR="00674C80" w:rsidRDefault="00674C80" w:rsidP="00DD0369">
      <w:r>
        <w:t xml:space="preserve">Administratieve </w:t>
      </w:r>
      <w:r w:rsidR="00511EA7">
        <w:t>zaken bij oplevering</w:t>
      </w:r>
      <w:r>
        <w:t>:</w:t>
      </w:r>
    </w:p>
    <w:p w14:paraId="336BCBE4" w14:textId="77777777" w:rsidR="00EE2839" w:rsidRDefault="00CA5CBA" w:rsidP="00DD0369">
      <w:r>
        <w:t>Ja</w:t>
      </w:r>
      <w:r w:rsidR="007E638E">
        <w:t>/NVT</w:t>
      </w:r>
      <w:r>
        <w:tab/>
      </w:r>
      <w:r>
        <w:tab/>
      </w:r>
      <w:proofErr w:type="spellStart"/>
      <w:r w:rsidR="00EE2839">
        <w:t>Gereedgemeld</w:t>
      </w:r>
      <w:proofErr w:type="spellEnd"/>
      <w:r w:rsidR="00EE2839">
        <w:t xml:space="preserve"> in </w:t>
      </w:r>
      <w:proofErr w:type="spellStart"/>
      <w:r w:rsidR="00EE2839">
        <w:t>webbased</w:t>
      </w:r>
      <w:proofErr w:type="spellEnd"/>
      <w:r w:rsidR="00EE2839">
        <w:t xml:space="preserve"> applicatie</w:t>
      </w:r>
      <w:r w:rsidR="007E638E">
        <w:t xml:space="preserve"> </w:t>
      </w:r>
      <w:r w:rsidR="00EE2839">
        <w:t>(</w:t>
      </w:r>
      <w:r w:rsidR="007E638E">
        <w:t>administratief</w:t>
      </w:r>
      <w:r w:rsidR="00EE2839">
        <w:t>)</w:t>
      </w:r>
    </w:p>
    <w:p w14:paraId="4979CA7C" w14:textId="77777777" w:rsidR="007E638E" w:rsidRDefault="007E638E" w:rsidP="00DD0369">
      <w:r>
        <w:t>Ja</w:t>
      </w:r>
      <w:r>
        <w:tab/>
      </w:r>
      <w:r>
        <w:tab/>
      </w:r>
      <w:proofErr w:type="spellStart"/>
      <w:r>
        <w:t>Gereedgemeld</w:t>
      </w:r>
      <w:proofErr w:type="spellEnd"/>
      <w:r>
        <w:t xml:space="preserve"> in </w:t>
      </w:r>
      <w:proofErr w:type="spellStart"/>
      <w:r>
        <w:t>webbased</w:t>
      </w:r>
      <w:proofErr w:type="spellEnd"/>
      <w:r>
        <w:t xml:space="preserve"> applicatie (technisch)</w:t>
      </w:r>
    </w:p>
    <w:p w14:paraId="6059DD06" w14:textId="77777777" w:rsidR="00EE2839" w:rsidRDefault="007E638E" w:rsidP="00DD0369">
      <w:r>
        <w:t>Ja/NVT</w:t>
      </w:r>
      <w:r>
        <w:tab/>
      </w:r>
      <w:r>
        <w:tab/>
      </w:r>
      <w:r w:rsidR="00EE2839">
        <w:t>Revisietekeningen/bescheiden bijgewerkt en ingediend</w:t>
      </w:r>
    </w:p>
    <w:p w14:paraId="7281112F" w14:textId="77777777" w:rsidR="00EE2839" w:rsidRDefault="007E638E" w:rsidP="00DD0369">
      <w:r>
        <w:t>Ja/NVT</w:t>
      </w:r>
      <w:r>
        <w:tab/>
      </w:r>
      <w:r>
        <w:tab/>
      </w:r>
      <w:r w:rsidR="00EE2839">
        <w:t xml:space="preserve">Brandwerende </w:t>
      </w:r>
      <w:r w:rsidR="00010F98">
        <w:t>doorvoer</w:t>
      </w:r>
      <w:r w:rsidR="00EE2839">
        <w:t>ingen op orde</w:t>
      </w:r>
    </w:p>
    <w:p w14:paraId="5C7D2864" w14:textId="77777777" w:rsidR="00EE2839" w:rsidRDefault="007E638E" w:rsidP="00DD0369">
      <w:r>
        <w:t>Ja/NVT</w:t>
      </w:r>
      <w:r>
        <w:tab/>
      </w:r>
      <w:r>
        <w:tab/>
      </w:r>
      <w:r w:rsidR="00CA5CBA">
        <w:t>Toegangscodes overgedragen</w:t>
      </w:r>
    </w:p>
    <w:p w14:paraId="488368F5" w14:textId="554B067D" w:rsidR="00CA5CBA" w:rsidRDefault="007E638E" w:rsidP="00DD0369">
      <w:r>
        <w:t>Ja/NVT</w:t>
      </w:r>
      <w:r>
        <w:tab/>
      </w:r>
      <w:r>
        <w:tab/>
      </w:r>
      <w:r w:rsidR="00CA5CBA">
        <w:t xml:space="preserve">Gegevens </w:t>
      </w:r>
      <w:r w:rsidR="00A6481C">
        <w:t>bouwdeel</w:t>
      </w:r>
      <w:r w:rsidR="00CA5CBA">
        <w:t xml:space="preserve"> bijgewerkt</w:t>
      </w:r>
    </w:p>
    <w:p w14:paraId="745E56AB" w14:textId="77777777" w:rsidR="00EE2839" w:rsidRDefault="00EE2839" w:rsidP="00DD0369"/>
    <w:p w14:paraId="622FCBE4" w14:textId="77777777" w:rsidR="005E5E55" w:rsidRDefault="005E5E55" w:rsidP="005E5E55">
      <w:r>
        <w:t xml:space="preserve">Indien er sprake is van een te late oplevering: </w:t>
      </w:r>
      <w:r>
        <w:fldChar w:fldCharType="begin">
          <w:ffData>
            <w:name w:val="Tekstvak3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werkdagen te laat </w:t>
      </w:r>
    </w:p>
    <w:p w14:paraId="5EADC7B6" w14:textId="77777777" w:rsidR="005E5E55" w:rsidRDefault="005E5E55" w:rsidP="00DD0369"/>
    <w:p w14:paraId="4BD381CF" w14:textId="77777777" w:rsidR="00DD0369" w:rsidRDefault="00DD0369" w:rsidP="00DD0369">
      <w:r>
        <w:t xml:space="preserve">Aldus opgemaakt te </w:t>
      </w:r>
      <w:r w:rsidR="00E57803">
        <w:fldChar w:fldCharType="begin">
          <w:ffData>
            <w:name w:val="Tekstvak25"/>
            <w:enabled/>
            <w:calcOnExit w:val="0"/>
            <w:textInput/>
          </w:ffData>
        </w:fldChar>
      </w:r>
      <w:bookmarkStart w:id="0" w:name="Tekstvak25"/>
      <w:r>
        <w:instrText xml:space="preserve"> FORMTEXT </w:instrText>
      </w:r>
      <w:r w:rsidR="00E57803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E57803">
        <w:fldChar w:fldCharType="end"/>
      </w:r>
      <w:bookmarkEnd w:id="0"/>
      <w:r>
        <w:t xml:space="preserve">, d.d. </w:t>
      </w:r>
      <w:r w:rsidR="00E57803">
        <w:fldChar w:fldCharType="begin">
          <w:ffData>
            <w:name w:val="Tekstvak26"/>
            <w:enabled/>
            <w:calcOnExit w:val="0"/>
            <w:textInput/>
          </w:ffData>
        </w:fldChar>
      </w:r>
      <w:bookmarkStart w:id="1" w:name="Tekstvak26"/>
      <w:r>
        <w:instrText xml:space="preserve"> FORMTEXT </w:instrText>
      </w:r>
      <w:r w:rsidR="00E57803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E57803">
        <w:fldChar w:fldCharType="end"/>
      </w:r>
      <w:bookmarkEnd w:id="1"/>
      <w:r>
        <w:t>.</w:t>
      </w:r>
    </w:p>
    <w:p w14:paraId="0C27C33C" w14:textId="77777777" w:rsidR="00DD0369" w:rsidRDefault="00DD0369" w:rsidP="00DD0369"/>
    <w:p w14:paraId="6C7990E3" w14:textId="77777777" w:rsidR="005E5E55" w:rsidRDefault="005E5E55" w:rsidP="00DD0369">
      <w:r>
        <w:t>Namens d</w:t>
      </w:r>
      <w:r w:rsidR="00DD0369">
        <w:t xml:space="preserve">e </w:t>
      </w:r>
      <w:r w:rsidR="008C4637">
        <w:t>Opdrachtgever</w:t>
      </w:r>
      <w:r>
        <w:tab/>
      </w:r>
      <w:r>
        <w:tab/>
      </w:r>
      <w:r>
        <w:tab/>
      </w:r>
      <w:r>
        <w:tab/>
        <w:t xml:space="preserve">Namens de </w:t>
      </w:r>
      <w:r w:rsidR="00EE2839">
        <w:t>A</w:t>
      </w:r>
      <w:r>
        <w:t>annemer</w:t>
      </w:r>
    </w:p>
    <w:p w14:paraId="0EB8483B" w14:textId="77777777" w:rsidR="005E5E55" w:rsidRDefault="005E5E55" w:rsidP="005E5E55">
      <w:r>
        <w:t xml:space="preserve">Naam: </w:t>
      </w:r>
      <w:r>
        <w:fldChar w:fldCharType="begin">
          <w:ffData>
            <w:name w:val="Tekstvak37"/>
            <w:enabled/>
            <w:calcOnExit w:val="0"/>
            <w:textInput/>
          </w:ffData>
        </w:fldChar>
      </w:r>
      <w:bookmarkStart w:id="2" w:name="Tekstvak3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>
        <w:tab/>
      </w:r>
      <w:r>
        <w:tab/>
      </w:r>
      <w:r>
        <w:tab/>
      </w:r>
      <w:r>
        <w:tab/>
      </w:r>
      <w:r>
        <w:tab/>
      </w:r>
      <w:r>
        <w:tab/>
        <w:t xml:space="preserve">Naam: </w:t>
      </w:r>
      <w:r>
        <w:fldChar w:fldCharType="begin">
          <w:ffData>
            <w:name w:val="Tekstvak3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</w:p>
    <w:p w14:paraId="4EB7CB56" w14:textId="77777777" w:rsidR="005E5E55" w:rsidRDefault="005E5E55" w:rsidP="00DD0369"/>
    <w:p w14:paraId="7C007C27" w14:textId="77777777" w:rsidR="005E5E55" w:rsidRDefault="005E5E55" w:rsidP="005E5E55">
      <w:r>
        <w:t>Handtekening:</w:t>
      </w:r>
      <w:r>
        <w:tab/>
      </w:r>
      <w:r>
        <w:tab/>
      </w:r>
      <w:r>
        <w:tab/>
      </w:r>
      <w:r>
        <w:tab/>
      </w:r>
      <w:r>
        <w:tab/>
      </w:r>
      <w:r>
        <w:tab/>
        <w:t>Handtekening:</w:t>
      </w:r>
    </w:p>
    <w:sectPr w:rsidR="005E5E55" w:rsidSect="005717F5">
      <w:headerReference w:type="default" r:id="rId12"/>
      <w:headerReference w:type="first" r:id="rId13"/>
      <w:footerReference w:type="first" r:id="rId14"/>
      <w:pgSz w:w="11906" w:h="16838" w:code="9"/>
      <w:pgMar w:top="2410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DF83F" w14:textId="77777777" w:rsidR="004770DE" w:rsidRDefault="004770DE">
      <w:r>
        <w:separator/>
      </w:r>
    </w:p>
  </w:endnote>
  <w:endnote w:type="continuationSeparator" w:id="0">
    <w:p w14:paraId="6933601A" w14:textId="77777777" w:rsidR="004770DE" w:rsidRDefault="0047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648F9" w14:textId="7561A910" w:rsidR="007548CE" w:rsidRPr="00323692" w:rsidRDefault="003211F5">
    <w:pPr>
      <w:pStyle w:val="Voettekst"/>
      <w:pBdr>
        <w:top w:val="thinThickSmallGap" w:sz="24" w:space="1" w:color="622423" w:themeColor="accent2" w:themeShade="7F"/>
      </w:pBdr>
      <w:rPr>
        <w:sz w:val="16"/>
        <w:szCs w:val="16"/>
      </w:rPr>
    </w:pPr>
    <w:r>
      <w:rPr>
        <w:sz w:val="16"/>
        <w:szCs w:val="16"/>
      </w:rPr>
      <w:t xml:space="preserve">Versie </w:t>
    </w:r>
    <w:r w:rsidR="00C31F7F">
      <w:rPr>
        <w:sz w:val="16"/>
        <w:szCs w:val="16"/>
      </w:rPr>
      <w:t>02</w:t>
    </w:r>
    <w:r w:rsidR="00FD63EB">
      <w:rPr>
        <w:sz w:val="16"/>
        <w:szCs w:val="16"/>
      </w:rPr>
      <w:t>-05</w:t>
    </w:r>
    <w:r w:rsidR="00CB28D9">
      <w:rPr>
        <w:sz w:val="16"/>
        <w:szCs w:val="16"/>
      </w:rPr>
      <w:t>-202</w:t>
    </w:r>
    <w:r w:rsidR="00C31F7F">
      <w:rPr>
        <w:sz w:val="16"/>
        <w:szCs w:val="16"/>
      </w:rPr>
      <w:t>5</w:t>
    </w:r>
    <w:r w:rsidR="007548CE" w:rsidRPr="00323692">
      <w:rPr>
        <w:sz w:val="16"/>
        <w:szCs w:val="16"/>
      </w:rPr>
      <w:ptab w:relativeTo="margin" w:alignment="right" w:leader="none"/>
    </w:r>
    <w:r w:rsidR="007548CE" w:rsidRPr="00323692">
      <w:rPr>
        <w:sz w:val="16"/>
        <w:szCs w:val="16"/>
      </w:rPr>
      <w:t xml:space="preserve">Pagina </w:t>
    </w:r>
    <w:r w:rsidR="007548CE" w:rsidRPr="00323692">
      <w:rPr>
        <w:sz w:val="16"/>
        <w:szCs w:val="16"/>
      </w:rPr>
      <w:fldChar w:fldCharType="begin"/>
    </w:r>
    <w:r w:rsidR="007548CE" w:rsidRPr="00323692">
      <w:rPr>
        <w:sz w:val="16"/>
        <w:szCs w:val="16"/>
      </w:rPr>
      <w:instrText xml:space="preserve"> PAGE   \* MERGEFORMAT </w:instrText>
    </w:r>
    <w:r w:rsidR="007548CE" w:rsidRPr="00323692">
      <w:rPr>
        <w:sz w:val="16"/>
        <w:szCs w:val="16"/>
      </w:rPr>
      <w:fldChar w:fldCharType="separate"/>
    </w:r>
    <w:r w:rsidR="00FD63EB">
      <w:rPr>
        <w:noProof/>
        <w:sz w:val="16"/>
        <w:szCs w:val="16"/>
      </w:rPr>
      <w:t>1</w:t>
    </w:r>
    <w:r w:rsidR="007548CE" w:rsidRPr="00323692">
      <w:rPr>
        <w:sz w:val="16"/>
        <w:szCs w:val="16"/>
      </w:rPr>
      <w:fldChar w:fldCharType="end"/>
    </w:r>
  </w:p>
  <w:p w14:paraId="0A7A67F4" w14:textId="77777777" w:rsidR="007548CE" w:rsidRPr="00323692" w:rsidRDefault="007548CE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89562" w14:textId="77777777" w:rsidR="004770DE" w:rsidRDefault="004770DE">
      <w:r>
        <w:separator/>
      </w:r>
    </w:p>
  </w:footnote>
  <w:footnote w:type="continuationSeparator" w:id="0">
    <w:p w14:paraId="703216E5" w14:textId="77777777" w:rsidR="004770DE" w:rsidRDefault="004770DE">
      <w:r>
        <w:continuationSeparator/>
      </w:r>
    </w:p>
  </w:footnote>
  <w:footnote w:id="1">
    <w:p w14:paraId="29383E0D" w14:textId="77777777" w:rsidR="00511EA7" w:rsidRDefault="00511EA7" w:rsidP="00511EA7">
      <w:r>
        <w:rPr>
          <w:rStyle w:val="Voetnootmarkering"/>
        </w:rPr>
        <w:footnoteRef/>
      </w:r>
      <w:r>
        <w:t xml:space="preserve"> </w:t>
      </w:r>
      <w:r w:rsidRPr="00511EA7">
        <w:rPr>
          <w:i/>
          <w:sz w:val="14"/>
          <w:szCs w:val="14"/>
        </w:rPr>
        <w:t xml:space="preserve">Indien er sprake is van een tussenopname </w:t>
      </w:r>
      <w:r>
        <w:rPr>
          <w:i/>
          <w:sz w:val="14"/>
          <w:szCs w:val="14"/>
        </w:rPr>
        <w:t>is dit enkel bedoeld</w:t>
      </w:r>
      <w:r w:rsidRPr="00511EA7">
        <w:rPr>
          <w:i/>
          <w:sz w:val="14"/>
          <w:szCs w:val="14"/>
        </w:rPr>
        <w:t xml:space="preserve"> als vaststelling van de termijnbetaling conform betaalschema en is dit geen oplevering op grond van de UAV 2012.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44483" w14:textId="77777777" w:rsidR="007548CE" w:rsidRPr="006E4453" w:rsidRDefault="007548CE">
    <w:pPr>
      <w:pStyle w:val="Voettekst"/>
      <w:rPr>
        <w:vanish/>
      </w:rPr>
    </w:pPr>
    <w:bookmarkStart w:id="3" w:name="Rubricering_3_weg"/>
  </w:p>
  <w:p w14:paraId="2FF53CEB" w14:textId="77777777" w:rsidR="007548CE" w:rsidRPr="006E4453" w:rsidRDefault="007548CE">
    <w:pPr>
      <w:pStyle w:val="Voettekst"/>
      <w:rPr>
        <w:vanish/>
      </w:rPr>
    </w:pPr>
  </w:p>
  <w:p w14:paraId="6E2EC95A" w14:textId="77777777" w:rsidR="007548CE" w:rsidRPr="006E4453" w:rsidRDefault="007548CE">
    <w:pPr>
      <w:pStyle w:val="Voettekst"/>
      <w:rPr>
        <w:vanish/>
      </w:rPr>
    </w:pPr>
  </w:p>
  <w:p w14:paraId="13EF7490" w14:textId="77777777" w:rsidR="007548CE" w:rsidRPr="006E4453" w:rsidRDefault="007548CE">
    <w:pPr>
      <w:pStyle w:val="Voettekst"/>
      <w:rPr>
        <w:vanish/>
      </w:rPr>
    </w:pPr>
  </w:p>
  <w:bookmarkEnd w:id="3"/>
  <w:p w14:paraId="64577D52" w14:textId="77777777" w:rsidR="007548CE" w:rsidRDefault="007548CE">
    <w:pPr>
      <w:pStyle w:val="Voettekst"/>
    </w:pPr>
  </w:p>
  <w:p w14:paraId="0B6F97CC" w14:textId="77777777" w:rsidR="007548CE" w:rsidRDefault="007548CE">
    <w:pPr>
      <w:pStyle w:val="Voettekst"/>
    </w:pPr>
  </w:p>
  <w:p w14:paraId="531F1AE4" w14:textId="77777777" w:rsidR="007548CE" w:rsidRDefault="007548CE">
    <w:pPr>
      <w:pStyle w:val="Voettekst"/>
    </w:pPr>
  </w:p>
  <w:p w14:paraId="6B5775FE" w14:textId="77777777" w:rsidR="007548CE" w:rsidRDefault="007548CE">
    <w:pPr>
      <w:pStyle w:val="Voettekst"/>
    </w:pPr>
  </w:p>
  <w:p w14:paraId="155670F6" w14:textId="77777777" w:rsidR="007548CE" w:rsidRDefault="007548CE">
    <w:pPr>
      <w:pStyle w:val="Voettekst"/>
    </w:pPr>
  </w:p>
  <w:p w14:paraId="30383F32" w14:textId="77777777" w:rsidR="007548CE" w:rsidRDefault="007548CE"/>
  <w:p w14:paraId="78DD32FC" w14:textId="77777777" w:rsidR="007548CE" w:rsidRPr="006E4453" w:rsidRDefault="007548CE">
    <w:pPr>
      <w:pStyle w:val="Voettekst"/>
      <w:rPr>
        <w:b/>
      </w:rPr>
    </w:pPr>
    <w:bookmarkStart w:id="4" w:name="Rubricering_3"/>
    <w:bookmarkEnd w:id="4"/>
  </w:p>
  <w:p w14:paraId="58F9D4DF" w14:textId="77777777" w:rsidR="007548CE" w:rsidRDefault="007548CE">
    <w:pPr>
      <w:pStyle w:val="Voettekst"/>
    </w:pPr>
  </w:p>
  <w:p w14:paraId="03685B70" w14:textId="77777777" w:rsidR="007548CE" w:rsidRDefault="00010F9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1" layoutInCell="1" allowOverlap="1" wp14:anchorId="38A6C1AF" wp14:editId="70613462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2540" r="0" b="635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57FA0F74" w14:textId="77777777">
                            <w:tc>
                              <w:tcPr>
                                <w:tcW w:w="2088" w:type="dxa"/>
                              </w:tcPr>
                              <w:p w14:paraId="42412375" w14:textId="77777777" w:rsidR="007548CE" w:rsidRPr="006E4453" w:rsidRDefault="007548CE">
                                <w:pPr>
                                  <w:pStyle w:val="opmAfzenderVet"/>
                                </w:pPr>
                                <w:bookmarkStart w:id="5" w:name="Dienst"/>
                                <w:r w:rsidRPr="006E4453">
                                  <w:t>Rijksvastgoedbedrijf</w:t>
                                </w:r>
                                <w:bookmarkEnd w:id="5"/>
                              </w:p>
                            </w:tc>
                          </w:tr>
                          <w:tr w:rsidR="007548CE" w:rsidRPr="006E4453" w14:paraId="5241D166" w14:textId="77777777">
                            <w:tc>
                              <w:tcPr>
                                <w:tcW w:w="2088" w:type="dxa"/>
                              </w:tcPr>
                              <w:p w14:paraId="2F2FA7B7" w14:textId="77777777" w:rsidR="007548CE" w:rsidRPr="006E4453" w:rsidRDefault="007548CE">
                                <w:pPr>
                                  <w:pStyle w:val="opmAfzender"/>
                                </w:pPr>
                                <w:bookmarkStart w:id="6" w:name="Directie"/>
                                <w:r w:rsidRPr="006E4453">
                                  <w:t>Directie Transacties &amp; Projecten</w:t>
                                </w:r>
                                <w:bookmarkEnd w:id="6"/>
                              </w:p>
                            </w:tc>
                          </w:tr>
                          <w:tr w:rsidR="007548CE" w:rsidRPr="006E4453" w14:paraId="3FC65AD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20B1F8E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7" w:name="Afdeling"/>
                                <w:bookmarkEnd w:id="7"/>
                              </w:p>
                            </w:tc>
                          </w:tr>
                        </w:tbl>
                        <w:p w14:paraId="37978BD3" w14:textId="77777777" w:rsidR="007548CE" w:rsidRDefault="007548CE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4F313FC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BDBED73" w14:textId="77777777" w:rsidR="007548CE" w:rsidRPr="006E4453" w:rsidRDefault="007548CE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8" w:name="K2Referentie1"/>
                                <w:bookmarkEnd w:id="8"/>
                              </w:p>
                            </w:tc>
                          </w:tr>
                          <w:tr w:rsidR="007548CE" w:rsidRPr="006E4453" w14:paraId="55BB85E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F687775" w14:textId="77777777" w:rsidR="007548CE" w:rsidRPr="006E4453" w:rsidRDefault="007548CE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9" w:name="K2Invulgegeven1"/>
                                <w:bookmarkEnd w:id="9"/>
                              </w:p>
                            </w:tc>
                          </w:tr>
                          <w:tr w:rsidR="007548CE" w:rsidRPr="006E4453" w14:paraId="71DD973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60C531F" w14:textId="77777777" w:rsidR="007548CE" w:rsidRPr="006E4453" w:rsidRDefault="007548CE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10" w:name="K2Referentie2"/>
                                <w:bookmarkEnd w:id="10"/>
                              </w:p>
                            </w:tc>
                          </w:tr>
                          <w:tr w:rsidR="007548CE" w:rsidRPr="006E4453" w14:paraId="1726D92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CFDFEDA" w14:textId="77777777" w:rsidR="007548CE" w:rsidRPr="006E4453" w:rsidRDefault="007548CE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11" w:name="K2Invulgegeven2"/>
                                <w:bookmarkEnd w:id="11"/>
                              </w:p>
                            </w:tc>
                          </w:tr>
                        </w:tbl>
                        <w:p w14:paraId="486451A1" w14:textId="77777777" w:rsidR="007548CE" w:rsidRDefault="007548CE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4B9C5F62" w14:textId="77777777" w:rsidR="007548CE" w:rsidRDefault="007548CE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A6C1AF" id="Rectangle 12" o:spid="_x0000_s1026" style="position:absolute;margin-left:378pt;margin-top:143.45pt;width:108pt;height:20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57FA0F74" w14:textId="77777777">
                      <w:tc>
                        <w:tcPr>
                          <w:tcW w:w="2088" w:type="dxa"/>
                        </w:tcPr>
                        <w:p w14:paraId="42412375" w14:textId="77777777" w:rsidR="007548CE" w:rsidRPr="006E4453" w:rsidRDefault="007548CE">
                          <w:pPr>
                            <w:pStyle w:val="opmAfzenderVet"/>
                          </w:pPr>
                          <w:bookmarkStart w:id="12" w:name="Dienst"/>
                          <w:r w:rsidRPr="006E4453">
                            <w:t>Rijksvastgoedbedrijf</w:t>
                          </w:r>
                          <w:bookmarkEnd w:id="12"/>
                        </w:p>
                      </w:tc>
                    </w:tr>
                    <w:tr w:rsidR="007548CE" w:rsidRPr="006E4453" w14:paraId="5241D166" w14:textId="77777777">
                      <w:tc>
                        <w:tcPr>
                          <w:tcW w:w="2088" w:type="dxa"/>
                        </w:tcPr>
                        <w:p w14:paraId="2F2FA7B7" w14:textId="77777777" w:rsidR="007548CE" w:rsidRPr="006E4453" w:rsidRDefault="007548CE">
                          <w:pPr>
                            <w:pStyle w:val="opmAfzender"/>
                          </w:pPr>
                          <w:bookmarkStart w:id="13" w:name="Directie"/>
                          <w:r w:rsidRPr="006E4453">
                            <w:t>Directie Transacties &amp; Projecten</w:t>
                          </w:r>
                          <w:bookmarkEnd w:id="13"/>
                        </w:p>
                      </w:tc>
                    </w:tr>
                    <w:tr w:rsidR="007548CE" w:rsidRPr="006E4453" w14:paraId="3FC65AD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20B1F8E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4" w:name="Afdeling"/>
                          <w:bookmarkEnd w:id="14"/>
                        </w:p>
                      </w:tc>
                    </w:tr>
                  </w:tbl>
                  <w:p w14:paraId="37978BD3" w14:textId="77777777" w:rsidR="007548CE" w:rsidRDefault="007548CE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4F313FC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BDBED73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5" w:name="K2Referentie1"/>
                          <w:bookmarkEnd w:id="15"/>
                        </w:p>
                      </w:tc>
                    </w:tr>
                    <w:tr w:rsidR="007548CE" w:rsidRPr="006E4453" w14:paraId="55BB85E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F687775" w14:textId="77777777" w:rsidR="007548CE" w:rsidRPr="006E4453" w:rsidRDefault="007548CE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6" w:name="K2Invulgegeven1"/>
                          <w:bookmarkEnd w:id="16"/>
                        </w:p>
                      </w:tc>
                    </w:tr>
                    <w:tr w:rsidR="007548CE" w:rsidRPr="006E4453" w14:paraId="71DD973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60C531F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7" w:name="K2Referentie2"/>
                          <w:bookmarkEnd w:id="17"/>
                        </w:p>
                      </w:tc>
                    </w:tr>
                    <w:tr w:rsidR="007548CE" w:rsidRPr="006E4453" w14:paraId="1726D92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CFDFEDA" w14:textId="77777777" w:rsidR="007548CE" w:rsidRPr="006E4453" w:rsidRDefault="007548CE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8" w:name="K2Invulgegeven2"/>
                          <w:bookmarkEnd w:id="18"/>
                        </w:p>
                      </w:tc>
                    </w:tr>
                  </w:tbl>
                  <w:p w14:paraId="486451A1" w14:textId="77777777" w:rsidR="007548CE" w:rsidRDefault="007548CE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4B9C5F62" w14:textId="77777777" w:rsidR="007548CE" w:rsidRDefault="007548CE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F6BD8" w14:textId="5B32E211" w:rsidR="007548CE" w:rsidRDefault="005717F5">
    <w:pPr>
      <w:pStyle w:val="opmKoptekst"/>
    </w:pPr>
    <w:r>
      <w:rPr>
        <w:noProof/>
        <w:lang w:val="nl-NL"/>
      </w:rPr>
      <w:drawing>
        <wp:anchor distT="0" distB="0" distL="114300" distR="114300" simplePos="0" relativeHeight="251661824" behindDoc="0" locked="0" layoutInCell="1" allowOverlap="1" wp14:anchorId="291DE634" wp14:editId="014F25E5">
          <wp:simplePos x="0" y="0"/>
          <wp:positionH relativeFrom="column">
            <wp:posOffset>-304165</wp:posOffset>
          </wp:positionH>
          <wp:positionV relativeFrom="paragraph">
            <wp:posOffset>-501015</wp:posOffset>
          </wp:positionV>
          <wp:extent cx="5777230" cy="800100"/>
          <wp:effectExtent l="0" t="0" r="0" b="0"/>
          <wp:wrapSquare wrapText="bothSides"/>
          <wp:docPr id="27172000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723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48CE">
      <w:rPr>
        <w:noProof/>
        <w:sz w:val="20"/>
        <w:lang w:val="nl-NL"/>
      </w:rPr>
      <w:drawing>
        <wp:anchor distT="0" distB="0" distL="114300" distR="114300" simplePos="0" relativeHeight="251656704" behindDoc="0" locked="0" layoutInCell="1" allowOverlap="1" wp14:anchorId="5C237D53" wp14:editId="588BBE6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597620479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548CE">
      <w:rPr>
        <w:noProof/>
        <w:sz w:val="20"/>
        <w:lang w:val="nl-NL"/>
      </w:rPr>
      <w:drawing>
        <wp:anchor distT="0" distB="0" distL="114300" distR="114300" simplePos="0" relativeHeight="251655680" behindDoc="0" locked="0" layoutInCell="1" allowOverlap="1" wp14:anchorId="0413784B" wp14:editId="79FA7BAE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043526179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548CE"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 wp14:anchorId="1967C962" wp14:editId="3DA58227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67233759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0F98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17EEBEF" wp14:editId="5735CED8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1905" t="3810" r="0" b="2540"/>
              <wp:wrapNone/>
              <wp:docPr id="1" name="Rectangle 21" descr="Tekstvak: Rijksvastgoedbedrijf&#10;Directie Projecten&#10;NEN-EN-ISO-9001:2008 gecertificeerd&#10;&#10; &#10;&#10;&#10;&#10;&#10;&#10;&#10;&#10;&#10;&#10;&#10;&#10;&#10;&#10;&#10;&#10;Betreft&#10;Versie 2012-1&#10;&#10;&#10;&#10;&#10;&#10;&#10;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3D97AABF" w14:textId="77777777">
                            <w:tc>
                              <w:tcPr>
                                <w:tcW w:w="2088" w:type="dxa"/>
                              </w:tcPr>
                              <w:p w14:paraId="3E6ED96B" w14:textId="77777777" w:rsidR="007548CE" w:rsidRPr="006E4453" w:rsidRDefault="007548CE" w:rsidP="002A0E8D">
                                <w:pPr>
                                  <w:pStyle w:val="opmAfzenderVet"/>
                                </w:pPr>
                                <w:bookmarkStart w:id="19" w:name="Afdeling1"/>
                                <w:r w:rsidRPr="006E4453">
                                  <w:t>Rijksvastgoedbedrijf</w:t>
                                </w:r>
                                <w:bookmarkEnd w:id="19"/>
                              </w:p>
                            </w:tc>
                          </w:tr>
                          <w:tr w:rsidR="007548CE" w:rsidRPr="006E4453" w14:paraId="4DC999B0" w14:textId="77777777">
                            <w:tc>
                              <w:tcPr>
                                <w:tcW w:w="2088" w:type="dxa"/>
                              </w:tcPr>
                              <w:p w14:paraId="7E7E4929" w14:textId="77777777" w:rsidR="007548CE" w:rsidRPr="006E4453" w:rsidRDefault="007548CE">
                                <w:pPr>
                                  <w:pStyle w:val="opmAfzender"/>
                                </w:pPr>
                                <w:r>
                                  <w:t>Directie Vastgoedbeheer</w:t>
                                </w:r>
                              </w:p>
                            </w:tc>
                          </w:tr>
                          <w:tr w:rsidR="007548CE" w:rsidRPr="006E4453" w14:paraId="5B29F97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A19CF13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r>
                                  <w:rPr>
                                    <w:vanish/>
                                  </w:rPr>
                                  <w:t>Afdeling: Beheer Onderhoudscontracten</w:t>
                                </w:r>
                              </w:p>
                            </w:tc>
                          </w:tr>
                        </w:tbl>
                        <w:p w14:paraId="745379AE" w14:textId="77777777" w:rsidR="007548CE" w:rsidRDefault="007548CE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007B8DA5" w14:textId="77777777">
                            <w:tc>
                              <w:tcPr>
                                <w:tcW w:w="2088" w:type="dxa"/>
                              </w:tcPr>
                              <w:p w14:paraId="416FFE4C" w14:textId="77777777" w:rsidR="007548CE" w:rsidRPr="006E4453" w:rsidRDefault="007548CE" w:rsidP="002256B8">
                                <w:pPr>
                                  <w:pStyle w:val="opmAfzender"/>
                                </w:pPr>
                                <w:bookmarkStart w:id="20" w:name="Afzender1"/>
                                <w:r w:rsidRPr="006E4453">
                                  <w:t xml:space="preserve">Postbus </w:t>
                                </w:r>
                                <w:bookmarkEnd w:id="20"/>
                                <w:r>
                                  <w:t>16169</w:t>
                                </w:r>
                              </w:p>
                            </w:tc>
                          </w:tr>
                          <w:tr w:rsidR="007548CE" w:rsidRPr="006E4453" w14:paraId="4E0FEA4C" w14:textId="77777777">
                            <w:tc>
                              <w:tcPr>
                                <w:tcW w:w="2088" w:type="dxa"/>
                              </w:tcPr>
                              <w:p w14:paraId="1EF592DD" w14:textId="77777777" w:rsidR="007548CE" w:rsidRPr="006E4453" w:rsidRDefault="007548CE" w:rsidP="002256B8">
                                <w:pPr>
                                  <w:pStyle w:val="opmAfzender"/>
                                </w:pPr>
                                <w:bookmarkStart w:id="21" w:name="Afzender2"/>
                                <w:r w:rsidRPr="006E4453">
                                  <w:t xml:space="preserve">2500 </w:t>
                                </w:r>
                                <w:r>
                                  <w:t>BD</w:t>
                                </w:r>
                                <w:r w:rsidRPr="006E4453">
                                  <w:t xml:space="preserve">  Den Haag</w:t>
                                </w:r>
                                <w:bookmarkEnd w:id="21"/>
                              </w:p>
                            </w:tc>
                          </w:tr>
                          <w:tr w:rsidR="007548CE" w:rsidRPr="006E4453" w14:paraId="2E198AE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39C4BEC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</w:p>
                            </w:tc>
                          </w:tr>
                          <w:tr w:rsidR="007548CE" w:rsidRPr="006E4453" w14:paraId="679445A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4F1B407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4"/>
                                <w:bookmarkEnd w:id="22"/>
                              </w:p>
                            </w:tc>
                          </w:tr>
                          <w:tr w:rsidR="007548CE" w:rsidRPr="006E4453" w14:paraId="69F73EB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E414B6C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5"/>
                                <w:bookmarkEnd w:id="23"/>
                              </w:p>
                            </w:tc>
                          </w:tr>
                          <w:tr w:rsidR="007548CE" w:rsidRPr="006E4453" w14:paraId="65FD767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D2D82BD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6"/>
                                <w:bookmarkEnd w:id="24"/>
                              </w:p>
                            </w:tc>
                          </w:tr>
                          <w:tr w:rsidR="007548CE" w:rsidRPr="006E4453" w14:paraId="388CA21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7B652A0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5" w:name="Afzender7"/>
                                <w:bookmarkEnd w:id="25"/>
                              </w:p>
                            </w:tc>
                          </w:tr>
                          <w:tr w:rsidR="007548CE" w:rsidRPr="006E4453" w14:paraId="6C45AEC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632F74B" w14:textId="77777777" w:rsidR="007548CE" w:rsidRPr="006E4453" w:rsidRDefault="007548CE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6" w:name="Afzender8"/>
                                <w:bookmarkEnd w:id="26"/>
                              </w:p>
                            </w:tc>
                          </w:tr>
                        </w:tbl>
                        <w:p w14:paraId="484F8494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7" w:name="bmContactPersoon"/>
                          <w:r w:rsidRPr="006E4453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1E68D66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9DEBB9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8" w:name="ContactPersoon"/>
                                <w:bookmarkEnd w:id="28"/>
                              </w:p>
                            </w:tc>
                          </w:tr>
                        </w:tbl>
                        <w:p w14:paraId="36F5D7C1" w14:textId="77777777" w:rsidR="007548CE" w:rsidRPr="006E4453" w:rsidRDefault="007548CE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3A37BB0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062D2A5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9" w:name="Contact1"/>
                                <w:bookmarkEnd w:id="27"/>
                                <w:bookmarkEnd w:id="29"/>
                              </w:p>
                            </w:tc>
                          </w:tr>
                          <w:tr w:rsidR="007548CE" w:rsidRPr="006E4453" w14:paraId="4B0669A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70E4F57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2"/>
                                <w:bookmarkEnd w:id="30"/>
                              </w:p>
                            </w:tc>
                          </w:tr>
                          <w:tr w:rsidR="007548CE" w:rsidRPr="006E4453" w14:paraId="7BA57BC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00F726C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3"/>
                                <w:bookmarkEnd w:id="31"/>
                              </w:p>
                            </w:tc>
                          </w:tr>
                          <w:tr w:rsidR="007548CE" w:rsidRPr="006E4453" w14:paraId="42C5E94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689E293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4"/>
                                <w:bookmarkEnd w:id="32"/>
                              </w:p>
                            </w:tc>
                          </w:tr>
                          <w:tr w:rsidR="007548CE" w:rsidRPr="006E4453" w14:paraId="350250C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D926A3C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5"/>
                                <w:bookmarkEnd w:id="33"/>
                              </w:p>
                            </w:tc>
                          </w:tr>
                          <w:tr w:rsidR="007548CE" w:rsidRPr="006E4453" w14:paraId="6C0275C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4E26326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4" w:name="Contact6"/>
                                <w:bookmarkEnd w:id="34"/>
                              </w:p>
                            </w:tc>
                          </w:tr>
                          <w:tr w:rsidR="007548CE" w:rsidRPr="006E4453" w14:paraId="190CCC6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56C5BDC" w14:textId="77777777" w:rsidR="007548CE" w:rsidRPr="006E4453" w:rsidRDefault="007548CE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5" w:name="Contact7"/>
                                <w:bookmarkEnd w:id="35"/>
                              </w:p>
                            </w:tc>
                          </w:tr>
                        </w:tbl>
                        <w:p w14:paraId="1B098DB1" w14:textId="77777777" w:rsidR="007548CE" w:rsidRDefault="007548CE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7548CE" w:rsidRPr="006E4453" w14:paraId="46A9C04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88D7AB8" w14:textId="77777777" w:rsidR="007548CE" w:rsidRPr="006E4453" w:rsidRDefault="007548CE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6" w:name="Referentie1"/>
                                <w:bookmarkEnd w:id="36"/>
                              </w:p>
                            </w:tc>
                          </w:tr>
                          <w:tr w:rsidR="007548CE" w:rsidRPr="006E4453" w14:paraId="5E3A26F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9416E87" w14:textId="77777777" w:rsidR="007548CE" w:rsidRPr="006E4453" w:rsidRDefault="007548CE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7" w:name="Invulgegeven1"/>
                                <w:bookmarkEnd w:id="37"/>
                              </w:p>
                            </w:tc>
                          </w:tr>
                          <w:tr w:rsidR="007548CE" w:rsidRPr="006E4453" w14:paraId="3D38CF0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7F6416C" w14:textId="77777777" w:rsidR="007548CE" w:rsidRPr="006E4453" w:rsidRDefault="007548CE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8" w:name="Referentie2"/>
                                <w:bookmarkEnd w:id="38"/>
                              </w:p>
                            </w:tc>
                          </w:tr>
                          <w:tr w:rsidR="007548CE" w:rsidRPr="006E4453" w14:paraId="2191FAB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76C51FC" w14:textId="77777777" w:rsidR="007548CE" w:rsidRPr="006E4453" w:rsidRDefault="007548CE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9" w:name="Invulgegeven2"/>
                                <w:bookmarkEnd w:id="39"/>
                              </w:p>
                            </w:tc>
                          </w:tr>
                          <w:tr w:rsidR="007548CE" w14:paraId="2A8A5875" w14:textId="77777777">
                            <w:tc>
                              <w:tcPr>
                                <w:tcW w:w="2088" w:type="dxa"/>
                              </w:tcPr>
                              <w:p w14:paraId="784C84AA" w14:textId="77777777" w:rsidR="007548CE" w:rsidRDefault="007548CE">
                                <w:pPr>
                                  <w:pStyle w:val="opmReferentie"/>
                                </w:pPr>
                                <w:bookmarkStart w:id="40" w:name="Referentie3"/>
                                <w:bookmarkEnd w:id="40"/>
                              </w:p>
                            </w:tc>
                          </w:tr>
                          <w:tr w:rsidR="007548CE" w14:paraId="274CCA67" w14:textId="77777777">
                            <w:tc>
                              <w:tcPr>
                                <w:tcW w:w="2088" w:type="dxa"/>
                              </w:tcPr>
                              <w:p w14:paraId="18704D29" w14:textId="77777777" w:rsidR="007548CE" w:rsidRDefault="007548CE">
                                <w:pPr>
                                  <w:pStyle w:val="opmInvulgegeven"/>
                                </w:pPr>
                                <w:bookmarkStart w:id="41" w:name="Invulgegeven3"/>
                                <w:bookmarkEnd w:id="41"/>
                              </w:p>
                            </w:tc>
                          </w:tr>
                          <w:tr w:rsidR="007548CE" w14:paraId="69049BA1" w14:textId="77777777">
                            <w:tc>
                              <w:tcPr>
                                <w:tcW w:w="2088" w:type="dxa"/>
                              </w:tcPr>
                              <w:p w14:paraId="47FDA736" w14:textId="77777777" w:rsidR="007548CE" w:rsidRDefault="007548CE">
                                <w:pPr>
                                  <w:pStyle w:val="opmReferentie"/>
                                </w:pPr>
                                <w:bookmarkStart w:id="42" w:name="Referentie4"/>
                                <w:bookmarkEnd w:id="42"/>
                              </w:p>
                            </w:tc>
                          </w:tr>
                          <w:tr w:rsidR="007548CE" w14:paraId="793A38F0" w14:textId="77777777">
                            <w:tc>
                              <w:tcPr>
                                <w:tcW w:w="2088" w:type="dxa"/>
                              </w:tcPr>
                              <w:p w14:paraId="70D36798" w14:textId="77777777" w:rsidR="007548CE" w:rsidRDefault="007548CE">
                                <w:pPr>
                                  <w:pStyle w:val="opmInvulgegeven"/>
                                </w:pPr>
                                <w:bookmarkStart w:id="43" w:name="Invulgegeven4"/>
                                <w:bookmarkEnd w:id="43"/>
                              </w:p>
                            </w:tc>
                          </w:tr>
                        </w:tbl>
                        <w:p w14:paraId="49A73FCE" w14:textId="77777777" w:rsidR="007548CE" w:rsidRDefault="007548CE">
                          <w:pPr>
                            <w:rPr>
                              <w:sz w:val="9"/>
                            </w:rPr>
                          </w:pPr>
                        </w:p>
                        <w:p w14:paraId="30479BFA" w14:textId="77777777" w:rsidR="007548CE" w:rsidRDefault="007548C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7EEBEF" id="Rectangle 21" o:spid="_x0000_s1027" alt="Tekstvak: Rijksvastgoedbedrijf&#10;Directie Projecten&#10;NEN-EN-ISO-9001:2008 gecertificeerd&#10;&#10; &#10;&#10;&#10;&#10;&#10;&#10;&#10;&#10;&#10;&#10;&#10;&#10;&#10;&#10;&#10;&#10;Betreft&#10;Versie 2012-1&#10;&#10;&#10;&#10;&#10;&#10;&#10;&#10;&#10;" style="position:absolute;margin-left:380.4pt;margin-top:107.55pt;width:108pt;height:64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3D97AABF" w14:textId="77777777">
                      <w:tc>
                        <w:tcPr>
                          <w:tcW w:w="2088" w:type="dxa"/>
                        </w:tcPr>
                        <w:p w14:paraId="3E6ED96B" w14:textId="77777777" w:rsidR="007548CE" w:rsidRPr="006E4453" w:rsidRDefault="007548CE" w:rsidP="002A0E8D">
                          <w:pPr>
                            <w:pStyle w:val="opmAfzenderVet"/>
                          </w:pPr>
                          <w:bookmarkStart w:id="44" w:name="Afdeling1"/>
                          <w:r w:rsidRPr="006E4453">
                            <w:t>Rijksvastgoedbedrijf</w:t>
                          </w:r>
                          <w:bookmarkEnd w:id="44"/>
                        </w:p>
                      </w:tc>
                    </w:tr>
                    <w:tr w:rsidR="007548CE" w:rsidRPr="006E4453" w14:paraId="4DC999B0" w14:textId="77777777">
                      <w:tc>
                        <w:tcPr>
                          <w:tcW w:w="2088" w:type="dxa"/>
                        </w:tcPr>
                        <w:p w14:paraId="7E7E4929" w14:textId="77777777" w:rsidR="007548CE" w:rsidRPr="006E4453" w:rsidRDefault="007548CE">
                          <w:pPr>
                            <w:pStyle w:val="opmAfzender"/>
                          </w:pPr>
                          <w:r>
                            <w:t>Directie Vastgoedbeheer</w:t>
                          </w:r>
                        </w:p>
                      </w:tc>
                    </w:tr>
                    <w:tr w:rsidR="007548CE" w:rsidRPr="006E4453" w14:paraId="5B29F97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A19CF13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Afdeling: Beheer Onderhoudscontracten</w:t>
                          </w:r>
                        </w:p>
                      </w:tc>
                    </w:tr>
                  </w:tbl>
                  <w:p w14:paraId="745379AE" w14:textId="77777777" w:rsidR="007548CE" w:rsidRDefault="007548CE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007B8DA5" w14:textId="77777777">
                      <w:tc>
                        <w:tcPr>
                          <w:tcW w:w="2088" w:type="dxa"/>
                        </w:tcPr>
                        <w:p w14:paraId="416FFE4C" w14:textId="77777777" w:rsidR="007548CE" w:rsidRPr="006E4453" w:rsidRDefault="007548CE" w:rsidP="002256B8">
                          <w:pPr>
                            <w:pStyle w:val="opmAfzender"/>
                          </w:pPr>
                          <w:bookmarkStart w:id="45" w:name="Afzender1"/>
                          <w:r w:rsidRPr="006E4453">
                            <w:t xml:space="preserve">Postbus </w:t>
                          </w:r>
                          <w:bookmarkEnd w:id="45"/>
                          <w:r>
                            <w:t>16169</w:t>
                          </w:r>
                        </w:p>
                      </w:tc>
                    </w:tr>
                    <w:tr w:rsidR="007548CE" w:rsidRPr="006E4453" w14:paraId="4E0FEA4C" w14:textId="77777777">
                      <w:tc>
                        <w:tcPr>
                          <w:tcW w:w="2088" w:type="dxa"/>
                        </w:tcPr>
                        <w:p w14:paraId="1EF592DD" w14:textId="77777777" w:rsidR="007548CE" w:rsidRPr="006E4453" w:rsidRDefault="007548CE" w:rsidP="002256B8">
                          <w:pPr>
                            <w:pStyle w:val="opmAfzender"/>
                          </w:pPr>
                          <w:bookmarkStart w:id="46" w:name="Afzender2"/>
                          <w:r w:rsidRPr="006E4453">
                            <w:t xml:space="preserve">2500 </w:t>
                          </w:r>
                          <w:r>
                            <w:t>BD</w:t>
                          </w:r>
                          <w:r w:rsidRPr="006E4453">
                            <w:t xml:space="preserve">  Den Haag</w:t>
                          </w:r>
                          <w:bookmarkEnd w:id="46"/>
                        </w:p>
                      </w:tc>
                    </w:tr>
                    <w:tr w:rsidR="007548CE" w:rsidRPr="006E4453" w14:paraId="2E198AE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39C4BEC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</w:p>
                      </w:tc>
                    </w:tr>
                    <w:tr w:rsidR="007548CE" w:rsidRPr="006E4453" w14:paraId="679445A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4F1B407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7" w:name="Afzender4"/>
                          <w:bookmarkEnd w:id="47"/>
                        </w:p>
                      </w:tc>
                    </w:tr>
                    <w:tr w:rsidR="007548CE" w:rsidRPr="006E4453" w14:paraId="69F73EB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E414B6C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zender5"/>
                          <w:bookmarkEnd w:id="48"/>
                        </w:p>
                      </w:tc>
                    </w:tr>
                    <w:tr w:rsidR="007548CE" w:rsidRPr="006E4453" w14:paraId="65FD767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D2D82BD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zender6"/>
                          <w:bookmarkEnd w:id="49"/>
                        </w:p>
                      </w:tc>
                    </w:tr>
                    <w:tr w:rsidR="007548CE" w:rsidRPr="006E4453" w14:paraId="388CA21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7B652A0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0" w:name="Afzender7"/>
                          <w:bookmarkEnd w:id="50"/>
                        </w:p>
                      </w:tc>
                    </w:tr>
                    <w:tr w:rsidR="007548CE" w:rsidRPr="006E4453" w14:paraId="6C45AEC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632F74B" w14:textId="77777777" w:rsidR="007548CE" w:rsidRPr="006E4453" w:rsidRDefault="007548CE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1" w:name="Afzender8"/>
                          <w:bookmarkEnd w:id="51"/>
                        </w:p>
                      </w:tc>
                    </w:tr>
                  </w:tbl>
                  <w:p w14:paraId="484F8494" w14:textId="77777777" w:rsidR="007548CE" w:rsidRPr="006E4453" w:rsidRDefault="007548CE">
                    <w:pPr>
                      <w:pStyle w:val="opmReferentie"/>
                      <w:rPr>
                        <w:vanish/>
                      </w:rPr>
                    </w:pPr>
                    <w:bookmarkStart w:id="52" w:name="bmContactPersoon"/>
                    <w:r w:rsidRPr="006E4453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1E68D66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9DEBB9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3" w:name="ContactPersoon"/>
                          <w:bookmarkEnd w:id="53"/>
                        </w:p>
                      </w:tc>
                    </w:tr>
                  </w:tbl>
                  <w:p w14:paraId="36F5D7C1" w14:textId="77777777" w:rsidR="007548CE" w:rsidRPr="006E4453" w:rsidRDefault="007548CE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3A37BB0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062D2A5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4" w:name="Contact1"/>
                          <w:bookmarkEnd w:id="52"/>
                          <w:bookmarkEnd w:id="54"/>
                        </w:p>
                      </w:tc>
                    </w:tr>
                    <w:tr w:rsidR="007548CE" w:rsidRPr="006E4453" w14:paraId="4B0669A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70E4F57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5" w:name="Contact2"/>
                          <w:bookmarkEnd w:id="55"/>
                        </w:p>
                      </w:tc>
                    </w:tr>
                    <w:tr w:rsidR="007548CE" w:rsidRPr="006E4453" w14:paraId="7BA57BC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00F726C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6" w:name="Contact3"/>
                          <w:bookmarkEnd w:id="56"/>
                        </w:p>
                      </w:tc>
                    </w:tr>
                    <w:tr w:rsidR="007548CE" w:rsidRPr="006E4453" w14:paraId="42C5E94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689E293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7" w:name="Contact4"/>
                          <w:bookmarkEnd w:id="57"/>
                        </w:p>
                      </w:tc>
                    </w:tr>
                    <w:tr w:rsidR="007548CE" w:rsidRPr="006E4453" w14:paraId="350250C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D926A3C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8" w:name="Contact5"/>
                          <w:bookmarkEnd w:id="58"/>
                        </w:p>
                      </w:tc>
                    </w:tr>
                    <w:tr w:rsidR="007548CE" w:rsidRPr="006E4453" w14:paraId="6C0275C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4E26326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9" w:name="Contact6"/>
                          <w:bookmarkEnd w:id="59"/>
                        </w:p>
                      </w:tc>
                    </w:tr>
                    <w:tr w:rsidR="007548CE" w:rsidRPr="006E4453" w14:paraId="190CCC6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56C5BDC" w14:textId="77777777" w:rsidR="007548CE" w:rsidRPr="006E4453" w:rsidRDefault="007548CE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0" w:name="Contact7"/>
                          <w:bookmarkEnd w:id="60"/>
                        </w:p>
                      </w:tc>
                    </w:tr>
                  </w:tbl>
                  <w:p w14:paraId="1B098DB1" w14:textId="77777777" w:rsidR="007548CE" w:rsidRDefault="007548CE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7548CE" w:rsidRPr="006E4453" w14:paraId="46A9C04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88D7AB8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1" w:name="Referentie1"/>
                          <w:bookmarkEnd w:id="61"/>
                        </w:p>
                      </w:tc>
                    </w:tr>
                    <w:tr w:rsidR="007548CE" w:rsidRPr="006E4453" w14:paraId="5E3A26F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9416E87" w14:textId="77777777" w:rsidR="007548CE" w:rsidRPr="006E4453" w:rsidRDefault="007548CE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2" w:name="Invulgegeven1"/>
                          <w:bookmarkEnd w:id="62"/>
                        </w:p>
                      </w:tc>
                    </w:tr>
                    <w:tr w:rsidR="007548CE" w:rsidRPr="006E4453" w14:paraId="3D38CF0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7F6416C" w14:textId="77777777" w:rsidR="007548CE" w:rsidRPr="006E4453" w:rsidRDefault="007548CE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3" w:name="Referentie2"/>
                          <w:bookmarkEnd w:id="63"/>
                        </w:p>
                      </w:tc>
                    </w:tr>
                    <w:tr w:rsidR="007548CE" w:rsidRPr="006E4453" w14:paraId="2191FAB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76C51FC" w14:textId="77777777" w:rsidR="007548CE" w:rsidRPr="006E4453" w:rsidRDefault="007548CE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4" w:name="Invulgegeven2"/>
                          <w:bookmarkEnd w:id="64"/>
                        </w:p>
                      </w:tc>
                    </w:tr>
                    <w:tr w:rsidR="007548CE" w14:paraId="2A8A5875" w14:textId="77777777">
                      <w:tc>
                        <w:tcPr>
                          <w:tcW w:w="2088" w:type="dxa"/>
                        </w:tcPr>
                        <w:p w14:paraId="784C84AA" w14:textId="77777777" w:rsidR="007548CE" w:rsidRDefault="007548CE">
                          <w:pPr>
                            <w:pStyle w:val="opmReferentie"/>
                          </w:pPr>
                          <w:bookmarkStart w:id="65" w:name="Referentie3"/>
                          <w:bookmarkEnd w:id="65"/>
                        </w:p>
                      </w:tc>
                    </w:tr>
                    <w:tr w:rsidR="007548CE" w14:paraId="274CCA67" w14:textId="77777777">
                      <w:tc>
                        <w:tcPr>
                          <w:tcW w:w="2088" w:type="dxa"/>
                        </w:tcPr>
                        <w:p w14:paraId="18704D29" w14:textId="77777777" w:rsidR="007548CE" w:rsidRDefault="007548CE">
                          <w:pPr>
                            <w:pStyle w:val="opmInvulgegeven"/>
                          </w:pPr>
                          <w:bookmarkStart w:id="66" w:name="Invulgegeven3"/>
                          <w:bookmarkEnd w:id="66"/>
                        </w:p>
                      </w:tc>
                    </w:tr>
                    <w:tr w:rsidR="007548CE" w14:paraId="69049BA1" w14:textId="77777777">
                      <w:tc>
                        <w:tcPr>
                          <w:tcW w:w="2088" w:type="dxa"/>
                        </w:tcPr>
                        <w:p w14:paraId="47FDA736" w14:textId="77777777" w:rsidR="007548CE" w:rsidRDefault="007548CE">
                          <w:pPr>
                            <w:pStyle w:val="opmReferentie"/>
                          </w:pPr>
                          <w:bookmarkStart w:id="67" w:name="Referentie4"/>
                          <w:bookmarkEnd w:id="67"/>
                        </w:p>
                      </w:tc>
                    </w:tr>
                    <w:tr w:rsidR="007548CE" w14:paraId="793A38F0" w14:textId="77777777">
                      <w:tc>
                        <w:tcPr>
                          <w:tcW w:w="2088" w:type="dxa"/>
                        </w:tcPr>
                        <w:p w14:paraId="70D36798" w14:textId="77777777" w:rsidR="007548CE" w:rsidRDefault="007548CE">
                          <w:pPr>
                            <w:pStyle w:val="opmInvulgegeven"/>
                          </w:pPr>
                          <w:bookmarkStart w:id="68" w:name="Invulgegeven4"/>
                          <w:bookmarkEnd w:id="68"/>
                        </w:p>
                      </w:tc>
                    </w:tr>
                  </w:tbl>
                  <w:p w14:paraId="49A73FCE" w14:textId="77777777" w:rsidR="007548CE" w:rsidRDefault="007548CE">
                    <w:pPr>
                      <w:rPr>
                        <w:sz w:val="9"/>
                      </w:rPr>
                    </w:pPr>
                  </w:p>
                  <w:p w14:paraId="30479BFA" w14:textId="77777777" w:rsidR="007548CE" w:rsidRDefault="007548CE"/>
                </w:txbxContent>
              </v:textbox>
            </v:rect>
          </w:pict>
        </mc:Fallback>
      </mc:AlternateContent>
    </w:r>
  </w:p>
  <w:p w14:paraId="5E28F237" w14:textId="77777777" w:rsidR="007548CE" w:rsidRDefault="007548CE">
    <w:pPr>
      <w:pStyle w:val="opmKoptekst"/>
    </w:pPr>
  </w:p>
  <w:p w14:paraId="63E12363" w14:textId="59BCF876" w:rsidR="007548CE" w:rsidRDefault="007548CE">
    <w:pPr>
      <w:pStyle w:val="opmKoptekst"/>
    </w:pPr>
  </w:p>
  <w:p w14:paraId="4F176D06" w14:textId="77777777" w:rsidR="007548CE" w:rsidRDefault="007548CE">
    <w:pPr>
      <w:pStyle w:val="opmKoptekst"/>
    </w:pPr>
  </w:p>
  <w:p w14:paraId="50BE53C6" w14:textId="77777777" w:rsidR="007548CE" w:rsidRDefault="007548CE">
    <w:pPr>
      <w:pStyle w:val="opmKoptekst"/>
    </w:pPr>
  </w:p>
  <w:p w14:paraId="072C4CE3" w14:textId="77777777" w:rsidR="007548CE" w:rsidRDefault="007548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6806980">
    <w:abstractNumId w:val="2"/>
  </w:num>
  <w:num w:numId="2" w16cid:durableId="2110537302">
    <w:abstractNumId w:val="0"/>
  </w:num>
  <w:num w:numId="3" w16cid:durableId="1375957945">
    <w:abstractNumId w:val="1"/>
  </w:num>
  <w:num w:numId="4" w16cid:durableId="193423989">
    <w:abstractNumId w:val="0"/>
  </w:num>
  <w:num w:numId="5" w16cid:durableId="898399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activeWritingStyle w:appName="MSWord" w:lang="nl-NL" w:vendorID="9" w:dllVersion="512" w:checkStyle="1"/>
  <w:proofState w:spelling="clean"/>
  <w:attachedTemplate r:id="rId1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 "/>
    <w:docVar w:name="chkVanAfdeling" w:val="Onwaar"/>
    <w:docVar w:name="chkVanBezoekAdres" w:val="Onwaar"/>
    <w:docVar w:name="chkVanContactPersoon" w:val="Onwaar"/>
    <w:docVar w:name="chkVanDienst" w:val="Waar"/>
    <w:docVar w:name="chkVanDirectie" w:val="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Afdeling Projecten"/>
    <w:docVar w:name="txtVanBezoekAdres" w:val="Stationsplein West 30    6811 KM  Arnhem"/>
    <w:docVar w:name="txtVanContactpersoon" w:val=" "/>
    <w:docVar w:name="txtVanDienst" w:val="Rijksvastgoedbedrijf"/>
    <w:docVar w:name="txtVanDirectie" w:val="Directie Transacties &amp; Projecten"/>
    <w:docVar w:name="txtVanEmail" w:val=" 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Postbus 20952"/>
    <w:docVar w:name="txtVanPostPcdWpl" w:val="2500 EZ  Den Haag"/>
    <w:docVar w:name="txtVanTelefoon" w:val=" "/>
    <w:docVar w:name="txtWebSite" w:val="www.rijksvastgoedbedrijf.nl"/>
  </w:docVars>
  <w:rsids>
    <w:rsidRoot w:val="0037357E"/>
    <w:rsid w:val="00004305"/>
    <w:rsid w:val="00010F98"/>
    <w:rsid w:val="000137DD"/>
    <w:rsid w:val="0001670B"/>
    <w:rsid w:val="00025622"/>
    <w:rsid w:val="0008414B"/>
    <w:rsid w:val="000D2CEC"/>
    <w:rsid w:val="000E6091"/>
    <w:rsid w:val="000F5408"/>
    <w:rsid w:val="000F734A"/>
    <w:rsid w:val="00107922"/>
    <w:rsid w:val="0017502D"/>
    <w:rsid w:val="00197CC6"/>
    <w:rsid w:val="001B0926"/>
    <w:rsid w:val="001E2C5B"/>
    <w:rsid w:val="001E2E78"/>
    <w:rsid w:val="00223386"/>
    <w:rsid w:val="002256B8"/>
    <w:rsid w:val="002576B0"/>
    <w:rsid w:val="002766F7"/>
    <w:rsid w:val="002A0E8D"/>
    <w:rsid w:val="002B09EC"/>
    <w:rsid w:val="003211F5"/>
    <w:rsid w:val="00321E0B"/>
    <w:rsid w:val="00323692"/>
    <w:rsid w:val="0032610F"/>
    <w:rsid w:val="0037357E"/>
    <w:rsid w:val="00373C47"/>
    <w:rsid w:val="003B111A"/>
    <w:rsid w:val="003B5254"/>
    <w:rsid w:val="003E354C"/>
    <w:rsid w:val="00412BF9"/>
    <w:rsid w:val="00452650"/>
    <w:rsid w:val="00453156"/>
    <w:rsid w:val="0046630A"/>
    <w:rsid w:val="00471418"/>
    <w:rsid w:val="004770DE"/>
    <w:rsid w:val="004A431C"/>
    <w:rsid w:val="004B2EC8"/>
    <w:rsid w:val="004D692A"/>
    <w:rsid w:val="004D7E43"/>
    <w:rsid w:val="00511EA7"/>
    <w:rsid w:val="0054744A"/>
    <w:rsid w:val="00566428"/>
    <w:rsid w:val="005717F5"/>
    <w:rsid w:val="00577DFF"/>
    <w:rsid w:val="0059760A"/>
    <w:rsid w:val="005E5E55"/>
    <w:rsid w:val="00607296"/>
    <w:rsid w:val="006230C6"/>
    <w:rsid w:val="006740A1"/>
    <w:rsid w:val="00674C80"/>
    <w:rsid w:val="006E4453"/>
    <w:rsid w:val="00723134"/>
    <w:rsid w:val="007548CE"/>
    <w:rsid w:val="00755419"/>
    <w:rsid w:val="0079564A"/>
    <w:rsid w:val="007E3C8F"/>
    <w:rsid w:val="007E638E"/>
    <w:rsid w:val="008208C4"/>
    <w:rsid w:val="008610E9"/>
    <w:rsid w:val="0086482C"/>
    <w:rsid w:val="00881ABF"/>
    <w:rsid w:val="00883512"/>
    <w:rsid w:val="008C4637"/>
    <w:rsid w:val="008D4AAF"/>
    <w:rsid w:val="008D7039"/>
    <w:rsid w:val="008E5637"/>
    <w:rsid w:val="008F4262"/>
    <w:rsid w:val="00935F67"/>
    <w:rsid w:val="00937488"/>
    <w:rsid w:val="009570C2"/>
    <w:rsid w:val="009B6679"/>
    <w:rsid w:val="009C7843"/>
    <w:rsid w:val="009D0126"/>
    <w:rsid w:val="009E7014"/>
    <w:rsid w:val="009E7989"/>
    <w:rsid w:val="00A05687"/>
    <w:rsid w:val="00A261A0"/>
    <w:rsid w:val="00A6481C"/>
    <w:rsid w:val="00AA1FC0"/>
    <w:rsid w:val="00AA39E3"/>
    <w:rsid w:val="00AF3CE8"/>
    <w:rsid w:val="00B533C4"/>
    <w:rsid w:val="00B55B0E"/>
    <w:rsid w:val="00B73F17"/>
    <w:rsid w:val="00C31F7F"/>
    <w:rsid w:val="00C50862"/>
    <w:rsid w:val="00C6144C"/>
    <w:rsid w:val="00C7182E"/>
    <w:rsid w:val="00C77E23"/>
    <w:rsid w:val="00C87537"/>
    <w:rsid w:val="00CA5CBA"/>
    <w:rsid w:val="00CB2113"/>
    <w:rsid w:val="00CB28D9"/>
    <w:rsid w:val="00CC6C52"/>
    <w:rsid w:val="00CE4C0F"/>
    <w:rsid w:val="00CE54AB"/>
    <w:rsid w:val="00CF4BC1"/>
    <w:rsid w:val="00D4515C"/>
    <w:rsid w:val="00D8181F"/>
    <w:rsid w:val="00DB1F9E"/>
    <w:rsid w:val="00DC2151"/>
    <w:rsid w:val="00DD0369"/>
    <w:rsid w:val="00E0024E"/>
    <w:rsid w:val="00E074CF"/>
    <w:rsid w:val="00E47C36"/>
    <w:rsid w:val="00E57803"/>
    <w:rsid w:val="00EE2839"/>
    <w:rsid w:val="00F90BBD"/>
    <w:rsid w:val="00FD63EB"/>
    <w:rsid w:val="323BE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105F69"/>
  <w15:docId w15:val="{1F8BA31A-E317-4340-8DEB-FA895032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0369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DD0369"/>
    <w:pPr>
      <w:keepNext/>
      <w:outlineLvl w:val="0"/>
    </w:pPr>
    <w:rPr>
      <w:b/>
      <w:iCs/>
      <w:sz w:val="32"/>
      <w:szCs w:val="18"/>
    </w:rPr>
  </w:style>
  <w:style w:type="paragraph" w:styleId="Kop2">
    <w:name w:val="heading 2"/>
    <w:basedOn w:val="Standaard"/>
    <w:next w:val="Standaard"/>
    <w:autoRedefine/>
    <w:qFormat/>
    <w:rsid w:val="0037357E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37357E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37357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37357E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37357E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37357E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37357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37357E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link w:val="VoettekstChar"/>
    <w:autoRedefine/>
    <w:uiPriority w:val="99"/>
    <w:rsid w:val="0037357E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37357E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37357E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37357E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37357E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37357E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37357E"/>
  </w:style>
  <w:style w:type="paragraph" w:customStyle="1" w:styleId="opmAfzenderVet">
    <w:name w:val="opmAfzenderVet"/>
    <w:basedOn w:val="opmAfzender"/>
    <w:rsid w:val="0037357E"/>
    <w:rPr>
      <w:b/>
      <w:bCs w:val="0"/>
    </w:rPr>
  </w:style>
  <w:style w:type="paragraph" w:customStyle="1" w:styleId="opmRubricering">
    <w:name w:val="opmRubricering"/>
    <w:basedOn w:val="Voettekst"/>
    <w:autoRedefine/>
    <w:rsid w:val="0037357E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37357E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37357E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37357E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37357E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37357E"/>
    <w:pPr>
      <w:ind w:left="180" w:hanging="180"/>
    </w:pPr>
  </w:style>
  <w:style w:type="paragraph" w:styleId="Indexkop">
    <w:name w:val="index heading"/>
    <w:basedOn w:val="Standaard"/>
    <w:next w:val="Index1"/>
    <w:semiHidden/>
    <w:rsid w:val="0037357E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37357E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37357E"/>
    <w:rPr>
      <w:rFonts w:ascii="Verdana" w:hAnsi="Verdana"/>
      <w:iCs/>
    </w:rPr>
  </w:style>
  <w:style w:type="paragraph" w:styleId="Normaalweb">
    <w:name w:val="Normal (Web)"/>
    <w:basedOn w:val="Standaard"/>
    <w:semiHidden/>
    <w:rsid w:val="0037357E"/>
    <w:rPr>
      <w:sz w:val="24"/>
    </w:rPr>
  </w:style>
  <w:style w:type="paragraph" w:customStyle="1" w:styleId="opmEmbargo">
    <w:name w:val="opmEmbargo"/>
    <w:basedOn w:val="opmRubricering"/>
    <w:rsid w:val="0037357E"/>
    <w:pPr>
      <w:ind w:left="-28"/>
    </w:pPr>
  </w:style>
  <w:style w:type="paragraph" w:customStyle="1" w:styleId="opmInvulgegevenKop">
    <w:name w:val="opmInvulgegevenKop"/>
    <w:basedOn w:val="Standaard"/>
    <w:autoRedefine/>
    <w:rsid w:val="0037357E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37357E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37357E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37357E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37357E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37357E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37357E"/>
    <w:rPr>
      <w:rFonts w:ascii="Verdana" w:hAnsi="Verdana"/>
    </w:rPr>
  </w:style>
  <w:style w:type="paragraph" w:styleId="Ondertitel">
    <w:name w:val="Subtitle"/>
    <w:basedOn w:val="Standaard"/>
    <w:autoRedefine/>
    <w:qFormat/>
    <w:rsid w:val="0037357E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37357E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37357E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37357E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37357E"/>
    <w:rPr>
      <w:sz w:val="13"/>
      <w:szCs w:val="20"/>
    </w:rPr>
  </w:style>
  <w:style w:type="character" w:styleId="Zwaar">
    <w:name w:val="Strong"/>
    <w:basedOn w:val="Standaardalinea-lettertype"/>
    <w:qFormat/>
    <w:rsid w:val="0037357E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7E3C8F"/>
    <w:pPr>
      <w:ind w:left="720"/>
      <w:contextualSpacing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55419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323692"/>
    <w:rPr>
      <w:rFonts w:ascii="Verdana" w:hAnsi="Verdana"/>
      <w:sz w:val="13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36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236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7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096BC7BC8A14DA1A6FF920FF60C6E" ma:contentTypeVersion="0" ma:contentTypeDescription="Een nieuw document maken." ma:contentTypeScope="" ma:versionID="6900879f7a6851123e5877c79bc62e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85EA6A-83E8-45C0-B9F1-B9BABDB6F6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7D1C60-63AF-4A3E-BF54-164D971E37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DC2447-C521-4710-B6F3-BB73748F24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00E96D-2095-426F-8D24-40F7C809A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Roording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Kolk, Leonore van der</cp:lastModifiedBy>
  <cp:revision>9</cp:revision>
  <cp:lastPrinted>2012-11-16T08:19:00Z</cp:lastPrinted>
  <dcterms:created xsi:type="dcterms:W3CDTF">2021-03-22T12:45:00Z</dcterms:created>
  <dcterms:modified xsi:type="dcterms:W3CDTF">2025-05-28T08:24:00Z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25-07-2014</vt:lpwstr>
  </property>
  <property fmtid="{D5CDD505-2E9C-101B-9397-08002B2CF9AE}" pid="3" name="ContentTypeId">
    <vt:lpwstr>0x010100193096BC7BC8A14DA1A6FF920FF60C6E</vt:lpwstr>
  </property>
</Properties>
</file>