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FB22" w14:textId="17601189" w:rsidR="00FA3F3E" w:rsidRDefault="00FA3F3E" w:rsidP="009D761E">
      <w:pPr>
        <w:rPr>
          <w:b/>
        </w:rPr>
      </w:pPr>
      <w:r w:rsidRPr="009D761E">
        <w:rPr>
          <w:b/>
          <w:sz w:val="36"/>
        </w:rPr>
        <w:t>Keuringsdocument</w:t>
      </w:r>
    </w:p>
    <w:p w14:paraId="39A37F23" w14:textId="5B937E6D" w:rsidR="009D761E" w:rsidRPr="00C43BA2" w:rsidRDefault="004F77A9" w:rsidP="009D761E">
      <w:pPr>
        <w:rPr>
          <w:b/>
        </w:rPr>
      </w:pPr>
      <w:r>
        <w:rPr>
          <w:noProof/>
          <w:lang w:eastAsia="nl-NL"/>
        </w:rPr>
        <w:pict w14:anchorId="77C31A0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1.9pt;margin-top:.65pt;width:453.6pt;height:0;z-index:251655168" o:connectortype="straight" strokeweight="2.25pt"/>
        </w:pict>
      </w:r>
      <w:r w:rsidR="009D761E" w:rsidRPr="00C43BA2">
        <w:rPr>
          <w:b/>
        </w:rPr>
        <w:t>Opdrachtnemer</w:t>
      </w:r>
    </w:p>
    <w:p w14:paraId="505137F5" w14:textId="77777777"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14:paraId="56DC8E77" w14:textId="77777777"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66524A9D" w14:textId="77777777"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14:paraId="7E054BA3" w14:textId="77777777"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2C33ADEB" w14:textId="77777777"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55A3D408" w14:textId="71ECC221" w:rsidR="002E7D11" w:rsidRDefault="007200F4" w:rsidP="007200F4">
      <w:pPr>
        <w:tabs>
          <w:tab w:val="left" w:pos="3402"/>
        </w:tabs>
      </w:pPr>
      <w:r>
        <w:tab/>
      </w:r>
    </w:p>
    <w:p w14:paraId="090A1193" w14:textId="77777777" w:rsidR="00BE08CC" w:rsidRDefault="004F77A9" w:rsidP="00D33CC8">
      <w:pPr>
        <w:tabs>
          <w:tab w:val="left" w:pos="3402"/>
        </w:tabs>
      </w:pPr>
      <w:r>
        <w:rPr>
          <w:noProof/>
          <w:lang w:eastAsia="nl-NL"/>
        </w:rPr>
        <w:pict w14:anchorId="12CAEC12">
          <v:shape id="_x0000_s1032" type="#_x0000_t32" style="position:absolute;margin-left:-6.4pt;margin-top:5pt;width:453.6pt;height:0;z-index:251661312" o:connectortype="straight" strokecolor="#7f7f7f [1612]" strokeweight="1pt"/>
        </w:pict>
      </w:r>
    </w:p>
    <w:p w14:paraId="6250DFA2" w14:textId="77777777"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14:paraId="53A042A3" w14:textId="77777777"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14:paraId="46293990" w14:textId="77777777"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14:paraId="369214B1" w14:textId="77777777" w:rsidR="00A13F26" w:rsidRPr="0085424A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85424A">
        <w:rPr>
          <w:color w:val="000000" w:themeColor="text1"/>
          <w:sz w:val="20"/>
          <w:szCs w:val="18"/>
        </w:rPr>
        <w:t>Functie</w:t>
      </w:r>
      <w:r w:rsidRPr="0085424A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 w:rsidRPr="0085424A">
        <w:instrText xml:space="preserve"> MACROBUTTON NoMacro </w:instrText>
      </w:r>
      <w:r w:rsidR="009C7BA3" w:rsidRPr="0085424A">
        <w:rPr>
          <w:highlight w:val="yellow"/>
        </w:rPr>
        <w:instrText xml:space="preserve">[Klik </w:instrText>
      </w:r>
      <w:r w:rsidR="009C7BA3" w:rsidRPr="0085424A">
        <w:rPr>
          <w:b/>
          <w:highlight w:val="yellow"/>
        </w:rPr>
        <w:instrText>hier</w:instrText>
      </w:r>
      <w:r w:rsidR="009C7BA3" w:rsidRPr="0085424A">
        <w:rPr>
          <w:highlight w:val="yellow"/>
        </w:rPr>
        <w:instrText xml:space="preserve"> en vul in]</w:instrText>
      </w:r>
      <w:r w:rsidR="00B1657C">
        <w:fldChar w:fldCharType="end"/>
      </w:r>
    </w:p>
    <w:p w14:paraId="1D3099CD" w14:textId="77777777" w:rsidR="00A13F26" w:rsidRPr="0085424A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85424A">
        <w:rPr>
          <w:color w:val="000000" w:themeColor="text1"/>
          <w:sz w:val="20"/>
          <w:szCs w:val="18"/>
        </w:rPr>
        <w:t>Certificering</w:t>
      </w:r>
      <w:r w:rsidRPr="0085424A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 w:rsidRPr="0085424A">
        <w:instrText xml:space="preserve"> MACROBUTTON NoMacro </w:instrText>
      </w:r>
      <w:r w:rsidR="009C7BA3" w:rsidRPr="0085424A">
        <w:rPr>
          <w:highlight w:val="yellow"/>
        </w:rPr>
        <w:instrText xml:space="preserve">[Klik </w:instrText>
      </w:r>
      <w:r w:rsidR="009C7BA3" w:rsidRPr="0085424A">
        <w:rPr>
          <w:b/>
          <w:highlight w:val="yellow"/>
        </w:rPr>
        <w:instrText>hier</w:instrText>
      </w:r>
      <w:r w:rsidR="009C7BA3" w:rsidRPr="0085424A">
        <w:rPr>
          <w:highlight w:val="yellow"/>
        </w:rPr>
        <w:instrText xml:space="preserve"> en vul in]</w:instrText>
      </w:r>
      <w:r w:rsidR="00B1657C">
        <w:fldChar w:fldCharType="end"/>
      </w:r>
    </w:p>
    <w:p w14:paraId="6C891C98" w14:textId="77777777" w:rsidR="002B71F2" w:rsidRPr="0085424A" w:rsidRDefault="002B71F2" w:rsidP="00D33CC8">
      <w:pPr>
        <w:tabs>
          <w:tab w:val="left" w:pos="3402"/>
        </w:tabs>
      </w:pPr>
    </w:p>
    <w:p w14:paraId="631AEC3A" w14:textId="77777777" w:rsidR="00C43BA2" w:rsidRPr="0085424A" w:rsidRDefault="004F77A9" w:rsidP="00787C68">
      <w:pPr>
        <w:tabs>
          <w:tab w:val="left" w:pos="3402"/>
        </w:tabs>
      </w:pPr>
      <w:r>
        <w:rPr>
          <w:noProof/>
          <w:lang w:eastAsia="nl-NL"/>
        </w:rPr>
        <w:pict w14:anchorId="0DCF1A86">
          <v:shape id="_x0000_s1027" type="#_x0000_t32" style="position:absolute;margin-left:-1.9pt;margin-top:4.7pt;width:453.6pt;height:0;z-index:251656192" o:connectortype="straight" strokeweight="2.25pt"/>
        </w:pict>
      </w:r>
    </w:p>
    <w:p w14:paraId="1AE55466" w14:textId="77777777" w:rsidR="002B71F2" w:rsidRPr="0085424A" w:rsidRDefault="002B71F2" w:rsidP="00787C68">
      <w:pPr>
        <w:tabs>
          <w:tab w:val="left" w:pos="3402"/>
        </w:tabs>
      </w:pPr>
    </w:p>
    <w:p w14:paraId="6AE39309" w14:textId="7940BCFA" w:rsidR="00C43BA2" w:rsidRPr="00411FE8" w:rsidRDefault="00411FE8" w:rsidP="00787C68">
      <w:pPr>
        <w:tabs>
          <w:tab w:val="left" w:pos="3402"/>
        </w:tabs>
        <w:rPr>
          <w:b/>
        </w:rPr>
      </w:pPr>
      <w:r w:rsidRPr="00411FE8">
        <w:rPr>
          <w:b/>
        </w:rPr>
        <w:t>Bouwdeel</w:t>
      </w:r>
    </w:p>
    <w:p w14:paraId="378CB323" w14:textId="77777777" w:rsidR="00B05D25" w:rsidRPr="00411FE8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2BC10ABA" w14:textId="7FEAA271" w:rsidR="00C43BA2" w:rsidRPr="00411FE8" w:rsidRDefault="00411FE8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411FE8">
        <w:rPr>
          <w:sz w:val="20"/>
          <w:szCs w:val="18"/>
        </w:rPr>
        <w:t>Bouwdeel</w:t>
      </w:r>
      <w:r w:rsidR="0050419C" w:rsidRPr="00411FE8">
        <w:rPr>
          <w:sz w:val="20"/>
          <w:szCs w:val="18"/>
        </w:rPr>
        <w:t>nummer</w:t>
      </w:r>
      <w:r w:rsidR="00C43BA2" w:rsidRPr="00411FE8">
        <w:rPr>
          <w:sz w:val="20"/>
          <w:szCs w:val="18"/>
        </w:rPr>
        <w:tab/>
        <w:t>:</w:t>
      </w:r>
      <w:r w:rsidR="00787C68" w:rsidRPr="00411FE8">
        <w:t xml:space="preserve"> </w:t>
      </w:r>
      <w:r w:rsidR="00B1657C">
        <w:fldChar w:fldCharType="begin"/>
      </w:r>
      <w:r w:rsidR="00C402EA" w:rsidRPr="00411FE8">
        <w:instrText xml:space="preserve"> MERGEFIELD ComponentID </w:instrText>
      </w:r>
      <w:r w:rsidR="00B1657C">
        <w:fldChar w:fldCharType="separate"/>
      </w:r>
      <w:r w:rsidR="00370556" w:rsidRPr="00411FE8">
        <w:rPr>
          <w:noProof/>
          <w:sz w:val="20"/>
          <w:szCs w:val="20"/>
        </w:rPr>
        <w:t>«</w:t>
      </w:r>
      <w:r>
        <w:rPr>
          <w:noProof/>
          <w:sz w:val="20"/>
          <w:szCs w:val="20"/>
        </w:rPr>
        <w:t>Bouwdeel</w:t>
      </w:r>
      <w:r w:rsidR="0050419C" w:rsidRPr="00411FE8">
        <w:rPr>
          <w:noProof/>
          <w:sz w:val="20"/>
          <w:szCs w:val="20"/>
        </w:rPr>
        <w:t>nummer</w:t>
      </w:r>
      <w:r w:rsidR="00370556" w:rsidRPr="00411FE8">
        <w:rPr>
          <w:noProof/>
          <w:sz w:val="20"/>
          <w:szCs w:val="20"/>
        </w:rPr>
        <w:t>»</w:t>
      </w:r>
      <w:r w:rsidR="00B1657C">
        <w:rPr>
          <w:noProof/>
        </w:rPr>
        <w:fldChar w:fldCharType="end"/>
      </w:r>
    </w:p>
    <w:p w14:paraId="27C54036" w14:textId="713D62CF" w:rsidR="00BE08CC" w:rsidRPr="00B676D8" w:rsidRDefault="00411FE8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Bouwdeel</w:t>
      </w:r>
      <w:r w:rsidR="00B676D8" w:rsidRPr="00B676D8">
        <w:rPr>
          <w:sz w:val="20"/>
          <w:szCs w:val="18"/>
        </w:rPr>
        <w:t>norm</w:t>
      </w:r>
      <w:r w:rsidR="00BE08CC" w:rsidRPr="00B676D8">
        <w:rPr>
          <w:sz w:val="20"/>
          <w:szCs w:val="18"/>
        </w:rPr>
        <w:tab/>
        <w:t>:</w:t>
      </w:r>
      <w:r w:rsidR="00BE08CC" w:rsidRPr="00B676D8">
        <w:t xml:space="preserve"> </w:t>
      </w:r>
      <w:r w:rsidR="00B1657C" w:rsidRPr="00A34D9B">
        <w:rPr>
          <w:sz w:val="20"/>
          <w:szCs w:val="20"/>
        </w:rPr>
        <w:fldChar w:fldCharType="begin"/>
      </w:r>
      <w:r w:rsidR="00C402EA" w:rsidRPr="00A34D9B">
        <w:rPr>
          <w:sz w:val="20"/>
          <w:szCs w:val="20"/>
        </w:rPr>
        <w:instrText xml:space="preserve"> MERGEFIELD ComponentSoort </w:instrText>
      </w:r>
      <w:r w:rsidR="00B1657C" w:rsidRPr="00A34D9B">
        <w:rPr>
          <w:sz w:val="20"/>
          <w:szCs w:val="20"/>
        </w:rPr>
        <w:fldChar w:fldCharType="separate"/>
      </w:r>
      <w:r w:rsidR="00370556" w:rsidRPr="00A34D9B">
        <w:rPr>
          <w:noProof/>
          <w:sz w:val="20"/>
          <w:szCs w:val="20"/>
        </w:rPr>
        <w:t>«</w:t>
      </w:r>
      <w:r>
        <w:rPr>
          <w:noProof/>
          <w:sz w:val="20"/>
          <w:szCs w:val="20"/>
        </w:rPr>
        <w:t>Bouwdeel</w:t>
      </w:r>
      <w:r w:rsidR="00B676D8" w:rsidRPr="00A34D9B">
        <w:rPr>
          <w:noProof/>
          <w:sz w:val="20"/>
          <w:szCs w:val="20"/>
        </w:rPr>
        <w:t>norm</w:t>
      </w:r>
      <w:r w:rsidR="00370556" w:rsidRPr="00A34D9B">
        <w:rPr>
          <w:noProof/>
          <w:sz w:val="20"/>
          <w:szCs w:val="20"/>
        </w:rPr>
        <w:t>»</w:t>
      </w:r>
      <w:r w:rsidR="00B1657C" w:rsidRPr="00A34D9B">
        <w:rPr>
          <w:noProof/>
          <w:sz w:val="20"/>
          <w:szCs w:val="20"/>
        </w:rPr>
        <w:fldChar w:fldCharType="end"/>
      </w:r>
    </w:p>
    <w:p w14:paraId="553D2BC3" w14:textId="77777777" w:rsidR="009D761E" w:rsidRPr="00B676D8" w:rsidRDefault="009D761E" w:rsidP="00787C68">
      <w:pPr>
        <w:tabs>
          <w:tab w:val="left" w:pos="3402"/>
        </w:tabs>
      </w:pPr>
    </w:p>
    <w:p w14:paraId="26C4B102" w14:textId="77777777" w:rsidR="00BE08CC" w:rsidRPr="00B676D8" w:rsidRDefault="004F77A9" w:rsidP="00787C68">
      <w:pPr>
        <w:tabs>
          <w:tab w:val="left" w:pos="3402"/>
        </w:tabs>
      </w:pPr>
      <w:r>
        <w:rPr>
          <w:noProof/>
          <w:lang w:eastAsia="nl-NL"/>
        </w:rPr>
        <w:pict w14:anchorId="5D39520E">
          <v:shape id="_x0000_s1028" type="#_x0000_t32" style="position:absolute;margin-left:-6.4pt;margin-top:4pt;width:453.6pt;height:0;z-index:251657216" o:connectortype="straight" strokecolor="#7f7f7f [1612]" strokeweight="1pt"/>
        </w:pict>
      </w:r>
    </w:p>
    <w:p w14:paraId="62C7530B" w14:textId="77777777" w:rsidR="00BE08CC" w:rsidRPr="00B676D8" w:rsidRDefault="00BE08CC" w:rsidP="00BE08CC">
      <w:pPr>
        <w:tabs>
          <w:tab w:val="left" w:pos="3402"/>
        </w:tabs>
        <w:rPr>
          <w:b/>
        </w:rPr>
      </w:pPr>
    </w:p>
    <w:p w14:paraId="13C9CB7A" w14:textId="72F773CE" w:rsidR="00BE08CC" w:rsidRDefault="00A34D9B" w:rsidP="00BE08CC">
      <w:pPr>
        <w:tabs>
          <w:tab w:val="left" w:pos="3402"/>
        </w:tabs>
        <w:rPr>
          <w:b/>
        </w:rPr>
      </w:pPr>
      <w:r>
        <w:rPr>
          <w:b/>
        </w:rPr>
        <w:t>A</w:t>
      </w:r>
      <w:r w:rsidRPr="00C43BA2">
        <w:rPr>
          <w:b/>
        </w:rPr>
        <w:t>ctiviteit</w:t>
      </w:r>
      <w:r>
        <w:rPr>
          <w:b/>
        </w:rPr>
        <w:t xml:space="preserve"> definitie</w:t>
      </w:r>
    </w:p>
    <w:p w14:paraId="3F8FD22D" w14:textId="77777777"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0B7ECD6F" w14:textId="7C991E64" w:rsidR="00BE08CC" w:rsidRDefault="00A34D9B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Activiteit-code</w:t>
      </w:r>
      <w:r w:rsidR="00BE08CC"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</w:t>
      </w:r>
      <w:r>
        <w:rPr>
          <w:noProof/>
          <w:sz w:val="20"/>
          <w:szCs w:val="18"/>
        </w:rPr>
        <w:t>Activiteit-code</w:t>
      </w:r>
      <w:r w:rsidR="00370556">
        <w:rPr>
          <w:noProof/>
          <w:sz w:val="20"/>
          <w:szCs w:val="18"/>
        </w:rPr>
        <w:t>»</w:t>
      </w:r>
      <w:r w:rsidR="00B1657C">
        <w:rPr>
          <w:sz w:val="20"/>
          <w:szCs w:val="18"/>
        </w:rPr>
        <w:fldChar w:fldCharType="end"/>
      </w:r>
    </w:p>
    <w:p w14:paraId="1A9BE0EF" w14:textId="459F8EF6" w:rsidR="00BE08CC" w:rsidRPr="001D09D9" w:rsidRDefault="00A34D9B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Standaard-AD</w:t>
      </w:r>
      <w:r w:rsidR="00BE08CC" w:rsidRPr="001D09D9">
        <w:rPr>
          <w:sz w:val="20"/>
          <w:szCs w:val="18"/>
        </w:rPr>
        <w:tab/>
      </w:r>
      <w:r w:rsidR="00BE08CC" w:rsidRPr="00204CBD">
        <w:rPr>
          <w:sz w:val="20"/>
          <w:szCs w:val="18"/>
        </w:rPr>
        <w:t>:</w:t>
      </w:r>
      <w:r w:rsidR="00BE08CC"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</w:t>
      </w:r>
      <w:r>
        <w:rPr>
          <w:noProof/>
          <w:sz w:val="20"/>
          <w:szCs w:val="18"/>
        </w:rPr>
        <w:t>StandaardAD</w:t>
      </w:r>
      <w:r w:rsidR="00370556">
        <w:rPr>
          <w:noProof/>
          <w:sz w:val="20"/>
          <w:szCs w:val="18"/>
        </w:rPr>
        <w:t>»</w:t>
      </w:r>
      <w:r w:rsidR="00B1657C">
        <w:rPr>
          <w:sz w:val="20"/>
          <w:szCs w:val="18"/>
        </w:rPr>
        <w:fldChar w:fldCharType="end"/>
      </w:r>
    </w:p>
    <w:p w14:paraId="691100D8" w14:textId="77777777"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14:paraId="4C5A5E5F" w14:textId="77777777"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14:paraId="41E33EAC" w14:textId="77777777"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14:paraId="45E8365C" w14:textId="77777777"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14:paraId="787A3425" w14:textId="77777777"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14:paraId="6F846891" w14:textId="5DE7618A" w:rsidR="0085424A" w:rsidRDefault="00036A9E" w:rsidP="0085424A">
      <w:pPr>
        <w:tabs>
          <w:tab w:val="left" w:pos="3402"/>
        </w:tabs>
        <w:ind w:left="426"/>
      </w:pPr>
      <w:r>
        <w:rPr>
          <w:rFonts w:hint="eastAsia"/>
          <w:sz w:val="20"/>
          <w:szCs w:val="18"/>
          <w:lang w:eastAsia="zh-TW"/>
        </w:rPr>
        <w:t>EOW</w:t>
      </w:r>
      <w:r w:rsidR="0085424A">
        <w:rPr>
          <w:rFonts w:hint="eastAsia"/>
          <w:sz w:val="20"/>
          <w:szCs w:val="18"/>
          <w:lang w:eastAsia="zh-TW"/>
        </w:rPr>
        <w:t xml:space="preserve"> </w:t>
      </w:r>
      <w:r w:rsidR="0085424A" w:rsidRPr="0085424A">
        <w:rPr>
          <w:rFonts w:hint="eastAsia"/>
          <w:sz w:val="16"/>
          <w:szCs w:val="16"/>
          <w:lang w:eastAsia="zh-TW"/>
        </w:rPr>
        <w:t xml:space="preserve">(Indien </w:t>
      </w:r>
      <w:r w:rsidR="0085424A">
        <w:rPr>
          <w:rFonts w:hint="eastAsia"/>
          <w:sz w:val="16"/>
          <w:szCs w:val="16"/>
          <w:lang w:eastAsia="zh-TW"/>
        </w:rPr>
        <w:t>restpunten</w:t>
      </w:r>
      <w:r w:rsidR="0085424A" w:rsidRPr="0085424A">
        <w:rPr>
          <w:rFonts w:hint="eastAsia"/>
          <w:sz w:val="16"/>
          <w:szCs w:val="16"/>
          <w:lang w:eastAsia="zh-TW"/>
        </w:rPr>
        <w:t>)</w:t>
      </w:r>
      <w:r w:rsidR="0085424A">
        <w:rPr>
          <w:sz w:val="20"/>
          <w:szCs w:val="18"/>
        </w:rPr>
        <w:tab/>
        <w:t>:</w:t>
      </w:r>
      <w:r w:rsidR="0085424A" w:rsidRPr="00F46465">
        <w:rPr>
          <w:szCs w:val="18"/>
        </w:rPr>
        <w:t xml:space="preserve"> </w:t>
      </w:r>
      <w:r w:rsidR="0085424A">
        <w:rPr>
          <w:sz w:val="20"/>
          <w:szCs w:val="18"/>
        </w:rPr>
        <w:fldChar w:fldCharType="begin"/>
      </w:r>
      <w:r w:rsidR="0085424A">
        <w:rPr>
          <w:sz w:val="20"/>
          <w:szCs w:val="18"/>
        </w:rPr>
        <w:instrText xml:space="preserve"> MERGEFIELD "Grondslag" </w:instrText>
      </w:r>
      <w:r w:rsidR="0085424A">
        <w:rPr>
          <w:sz w:val="20"/>
          <w:szCs w:val="18"/>
        </w:rPr>
        <w:fldChar w:fldCharType="separate"/>
      </w:r>
      <w:r w:rsidR="0085424A">
        <w:rPr>
          <w:noProof/>
          <w:sz w:val="20"/>
          <w:szCs w:val="18"/>
        </w:rPr>
        <w:t>«</w:t>
      </w:r>
      <w:r w:rsidR="0085424A">
        <w:rPr>
          <w:rFonts w:hint="eastAsia"/>
          <w:noProof/>
          <w:sz w:val="20"/>
          <w:szCs w:val="18"/>
          <w:lang w:eastAsia="zh-TW"/>
        </w:rPr>
        <w:t>EOW nummer</w:t>
      </w:r>
      <w:r w:rsidR="0085424A">
        <w:rPr>
          <w:noProof/>
          <w:sz w:val="20"/>
          <w:szCs w:val="18"/>
        </w:rPr>
        <w:t>»</w:t>
      </w:r>
      <w:r w:rsidR="0085424A">
        <w:rPr>
          <w:sz w:val="20"/>
          <w:szCs w:val="18"/>
        </w:rPr>
        <w:fldChar w:fldCharType="end"/>
      </w:r>
    </w:p>
    <w:p w14:paraId="032F6FA6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4DDADEB0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609DE64C" w14:textId="77777777" w:rsidR="00BE08CC" w:rsidRDefault="004F77A9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w:pict w14:anchorId="7B0DD8F2">
          <v:shape id="_x0000_s1029" type="#_x0000_t32" style="position:absolute;margin-left:-1.9pt;margin-top:5.25pt;width:453.6pt;height:0;z-index:251658240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14:paraId="2498D2B8" w14:textId="77777777" w:rsidR="00BE08CC" w:rsidRDefault="00BE08CC" w:rsidP="00787C68">
      <w:pPr>
        <w:tabs>
          <w:tab w:val="left" w:pos="3402"/>
        </w:tabs>
        <w:rPr>
          <w:b/>
        </w:rPr>
      </w:pPr>
    </w:p>
    <w:p w14:paraId="15D89FE8" w14:textId="207AB108"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 xml:space="preserve">Plaats van het </w:t>
      </w:r>
      <w:r w:rsidR="00411FE8">
        <w:rPr>
          <w:b/>
        </w:rPr>
        <w:t>bouwdeel</w:t>
      </w:r>
    </w:p>
    <w:p w14:paraId="327B5090" w14:textId="77777777"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14:paraId="3FCE7084" w14:textId="519ED916" w:rsidR="009D761E" w:rsidRPr="00204CBD" w:rsidRDefault="00411FE8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Bouwwerk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</w:t>
      </w:r>
      <w:r>
        <w:rPr>
          <w:noProof/>
          <w:sz w:val="20"/>
          <w:szCs w:val="18"/>
        </w:rPr>
        <w:t>Bouwwerk</w:t>
      </w:r>
      <w:r w:rsidR="00370556">
        <w:rPr>
          <w:noProof/>
          <w:sz w:val="20"/>
          <w:szCs w:val="18"/>
        </w:rPr>
        <w:t>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</w:t>
      </w:r>
      <w:r>
        <w:rPr>
          <w:noProof/>
          <w:sz w:val="20"/>
          <w:szCs w:val="18"/>
        </w:rPr>
        <w:t>Bouwwerknaam</w:t>
      </w:r>
      <w:r w:rsidR="00370556">
        <w:rPr>
          <w:noProof/>
          <w:sz w:val="20"/>
          <w:szCs w:val="18"/>
        </w:rPr>
        <w:t>»</w:t>
      </w:r>
      <w:r w:rsidR="00B1657C">
        <w:rPr>
          <w:sz w:val="20"/>
          <w:szCs w:val="18"/>
        </w:rPr>
        <w:fldChar w:fldCharType="end"/>
      </w:r>
    </w:p>
    <w:p w14:paraId="5E221C65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B1657C">
        <w:rPr>
          <w:sz w:val="20"/>
          <w:szCs w:val="18"/>
        </w:rPr>
        <w:fldChar w:fldCharType="end"/>
      </w:r>
    </w:p>
    <w:p w14:paraId="5DA82588" w14:textId="77777777"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B1657C">
        <w:rPr>
          <w:sz w:val="20"/>
          <w:szCs w:val="18"/>
        </w:rPr>
        <w:fldChar w:fldCharType="end"/>
      </w:r>
    </w:p>
    <w:p w14:paraId="16B4C041" w14:textId="77777777" w:rsidR="002E7D11" w:rsidRDefault="002E7D11" w:rsidP="00787C68">
      <w:pPr>
        <w:tabs>
          <w:tab w:val="left" w:pos="3402"/>
        </w:tabs>
      </w:pPr>
    </w:p>
    <w:p w14:paraId="2F403C08" w14:textId="77777777" w:rsidR="002B71F2" w:rsidRDefault="004F77A9" w:rsidP="00787C68">
      <w:pPr>
        <w:tabs>
          <w:tab w:val="left" w:pos="3402"/>
        </w:tabs>
      </w:pPr>
      <w:r>
        <w:rPr>
          <w:noProof/>
          <w:lang w:eastAsia="nl-NL"/>
        </w:rPr>
        <w:pict w14:anchorId="5D48B166">
          <v:shape id="_x0000_s1031" type="#_x0000_t32" style="position:absolute;margin-left:-6.4pt;margin-top:111.75pt;width:453.6pt;height:0;z-index:251660288" o:connectortype="straight" strokeweight="1.5pt"/>
        </w:pict>
      </w:r>
      <w:r>
        <w:rPr>
          <w:noProof/>
          <w:lang w:eastAsia="nl-NL"/>
        </w:rPr>
        <w:pict w14:anchorId="48CA8F10">
          <v:shape id="_x0000_s1030" type="#_x0000_t32" style="position:absolute;margin-left:-1.9pt;margin-top:5.9pt;width:453.6pt;height:0;z-index:2516592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14:paraId="4E4BBE25" w14:textId="77777777" w:rsidR="00DF7B8C" w:rsidRDefault="00DF7B8C" w:rsidP="00787C68">
      <w:pPr>
        <w:tabs>
          <w:tab w:val="left" w:pos="3402"/>
        </w:tabs>
      </w:pPr>
    </w:p>
    <w:p w14:paraId="4ACA76F8" w14:textId="77777777"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14:paraId="5442E6A7" w14:textId="77777777" w:rsidR="002012E9" w:rsidRDefault="002012E9" w:rsidP="00787C68">
      <w:pPr>
        <w:tabs>
          <w:tab w:val="left" w:pos="3402"/>
        </w:tabs>
        <w:rPr>
          <w:b/>
        </w:rPr>
      </w:pPr>
    </w:p>
    <w:p w14:paraId="2597775A" w14:textId="77777777"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14:paraId="3ECA73A3" w14:textId="77777777"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sectPr w:rsidR="002B71F2" w:rsidRPr="0054514B" w:rsidSect="00D77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345DC" w14:textId="77777777" w:rsidR="00C65954" w:rsidRDefault="00C65954" w:rsidP="009D761E">
      <w:r>
        <w:separator/>
      </w:r>
    </w:p>
  </w:endnote>
  <w:endnote w:type="continuationSeparator" w:id="0">
    <w:p w14:paraId="3C56C757" w14:textId="77777777" w:rsidR="00C65954" w:rsidRDefault="00C65954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FE0B" w14:textId="77777777" w:rsidR="007562E1" w:rsidRDefault="007562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D0B3" w14:textId="55E38FFA" w:rsidR="007562E1" w:rsidRDefault="007562E1">
    <w:pPr>
      <w:pStyle w:val="Voettekst"/>
    </w:pPr>
    <w:r>
      <w:t>Mei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A6B7" w14:textId="77777777" w:rsidR="007562E1" w:rsidRDefault="007562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98B31" w14:textId="77777777" w:rsidR="00C65954" w:rsidRDefault="00C65954" w:rsidP="009D761E">
      <w:r>
        <w:separator/>
      </w:r>
    </w:p>
  </w:footnote>
  <w:footnote w:type="continuationSeparator" w:id="0">
    <w:p w14:paraId="2D1CC529" w14:textId="77777777" w:rsidR="00C65954" w:rsidRDefault="00C65954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64DB" w14:textId="77777777" w:rsidR="007562E1" w:rsidRDefault="007562E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FB648" w14:textId="30161E41" w:rsidR="00BD7C9D" w:rsidRPr="009D761E" w:rsidRDefault="00FA3F3E" w:rsidP="009D761E">
    <w:pPr>
      <w:rPr>
        <w:b/>
        <w:sz w:val="36"/>
      </w:rPr>
    </w:pPr>
    <w:r>
      <w:rPr>
        <w:noProof/>
        <w:sz w:val="20"/>
        <w:lang w:eastAsia="nl-NL"/>
      </w:rPr>
      <w:drawing>
        <wp:anchor distT="0" distB="0" distL="114300" distR="114300" simplePos="0" relativeHeight="251658240" behindDoc="0" locked="0" layoutInCell="1" allowOverlap="1" wp14:anchorId="29ACFC29" wp14:editId="733CA2FB">
          <wp:simplePos x="0" y="0"/>
          <wp:positionH relativeFrom="column">
            <wp:posOffset>2397760</wp:posOffset>
          </wp:positionH>
          <wp:positionV relativeFrom="paragraph">
            <wp:posOffset>-270510</wp:posOffset>
          </wp:positionV>
          <wp:extent cx="3356610" cy="793115"/>
          <wp:effectExtent l="0" t="0" r="0" b="0"/>
          <wp:wrapSquare wrapText="bothSides"/>
          <wp:docPr id="11767477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688"/>
                  <a:stretch/>
                </pic:blipFill>
                <pic:spPr bwMode="auto">
                  <a:xfrm>
                    <a:off x="0" y="0"/>
                    <a:ext cx="335661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C402EA">
      <w:rPr>
        <w:b/>
        <w:sz w:val="36"/>
      </w:rPr>
      <w:t xml:space="preserve">    </w:t>
    </w:r>
    <w:r w:rsidR="00BD7C9D" w:rsidRPr="00C43BA2">
      <w:rPr>
        <w:noProof/>
        <w:sz w:val="20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58A24" w14:textId="77777777" w:rsidR="007562E1" w:rsidRDefault="007562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527830">
    <w:abstractNumId w:val="0"/>
  </w:num>
  <w:num w:numId="2" w16cid:durableId="1720662920">
    <w:abstractNumId w:val="4"/>
  </w:num>
  <w:num w:numId="3" w16cid:durableId="173308508">
    <w:abstractNumId w:val="2"/>
  </w:num>
  <w:num w:numId="4" w16cid:durableId="468939513">
    <w:abstractNumId w:val="3"/>
  </w:num>
  <w:num w:numId="5" w16cid:durableId="1978145958">
    <w:abstractNumId w:val="9"/>
  </w:num>
  <w:num w:numId="6" w16cid:durableId="693118018">
    <w:abstractNumId w:val="6"/>
  </w:num>
  <w:num w:numId="7" w16cid:durableId="705448948">
    <w:abstractNumId w:val="1"/>
  </w:num>
  <w:num w:numId="8" w16cid:durableId="1981036972">
    <w:abstractNumId w:val="7"/>
  </w:num>
  <w:num w:numId="9" w16cid:durableId="360591337">
    <w:abstractNumId w:val="8"/>
  </w:num>
  <w:num w:numId="10" w16cid:durableId="867453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6385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A9E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27D60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22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6E93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1FE8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650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02F8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7A9"/>
    <w:rsid w:val="004F7995"/>
    <w:rsid w:val="0050118B"/>
    <w:rsid w:val="00502ED9"/>
    <w:rsid w:val="00503374"/>
    <w:rsid w:val="0050419C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3BE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87826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0F4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2E1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24A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1AB7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4D9B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2DA8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676D8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AC5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587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4E6A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3F3E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 strokecolor="none [1612]">
      <v:stroke color="none [1612]" weight="1.5pt"/>
    </o:shapedefaults>
    <o:shapelayout v:ext="edit">
      <o:idmap v:ext="edit" data="1"/>
      <o:rules v:ext="edit">
        <o:r id="V:Rule8" type="connector" idref="#_x0000_s1029"/>
        <o:r id="V:Rule9" type="connector" idref="#_x0000_s1028"/>
        <o:r id="V:Rule10" type="connector" idref="#_x0000_s1031"/>
        <o:r id="V:Rule11" type="connector" idref="#_x0000_s1027"/>
        <o:r id="V:Rule12" type="connector" idref="#_x0000_s1026"/>
        <o:r id="V:Rule13" type="connector" idref="#_x0000_s1030"/>
        <o:r id="V:Rule14" type="connector" idref="#_x0000_s1032"/>
      </o:rules>
    </o:shapelayout>
  </w:shapeDefaults>
  <w:decimalSymbol w:val=","/>
  <w:listSeparator w:val=";"/>
  <w14:docId w14:val="561F215B"/>
  <w15:docId w15:val="{F8B506E2-C68D-4703-8CAF-86E07E1D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F8544-075F-43A7-AD7C-4B588959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Kolk, Leonore van der</cp:lastModifiedBy>
  <cp:revision>16</cp:revision>
  <dcterms:created xsi:type="dcterms:W3CDTF">2015-11-02T15:03:00Z</dcterms:created>
  <dcterms:modified xsi:type="dcterms:W3CDTF">2025-05-28T08:44:00Z</dcterms:modified>
</cp:coreProperties>
</file>