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C6872" w14:textId="77777777"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  <w:r w:rsidR="00F40A5A">
        <w:rPr>
          <w:rFonts w:ascii="Calibri" w:hAnsi="Calibri" w:cs="Calibri"/>
          <w:color w:val="000000"/>
          <w:sz w:val="22"/>
          <w:szCs w:val="22"/>
        </w:rPr>
        <w:t xml:space="preserve">Opsteller: </w:t>
      </w:r>
      <w:permStart w:id="962068724" w:edGrp="everyone"/>
      <w:r w:rsidR="00F40A5A">
        <w:rPr>
          <w:rFonts w:ascii="Calibri" w:hAnsi="Calibri" w:cs="Calibri"/>
          <w:color w:val="000000"/>
          <w:sz w:val="22"/>
          <w:szCs w:val="22"/>
        </w:rPr>
        <w:t>…………………….</w:t>
      </w:r>
      <w:permEnd w:id="962068724"/>
    </w:p>
    <w:p w14:paraId="2C0FB754" w14:textId="77777777"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</w:p>
    <w:p w14:paraId="71F8EA27" w14:textId="77777777"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</w:p>
    <w:tbl>
      <w:tblPr>
        <w:tblW w:w="143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340"/>
        <w:gridCol w:w="1340"/>
        <w:gridCol w:w="1354"/>
        <w:gridCol w:w="1340"/>
        <w:gridCol w:w="1340"/>
        <w:gridCol w:w="1340"/>
        <w:gridCol w:w="1340"/>
        <w:gridCol w:w="1340"/>
        <w:gridCol w:w="2320"/>
      </w:tblGrid>
      <w:tr w:rsidR="00F40A5A" w:rsidRPr="00F40A5A" w14:paraId="5CB8522D" w14:textId="77777777" w:rsidTr="00F40A5A">
        <w:trPr>
          <w:trHeight w:val="1215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D5CC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Onderdeel van het gebouw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5E83A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Leverancier bedrijfsnaam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AA8F4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Leverancier FSC-COC-nr of PEFC-nr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of MTCS-nr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04EB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Factuurnr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of afleverbonnr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9880C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Houtsoort of materiaal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4F09A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FSC claim pure/ mixed/ credit/ PEFC/ MTC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F1F49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Hoeveelheid verwerkt FSC/ PEFC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 MTCS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FF71B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Eenheid st/ m1/ m2/ m3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79A81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Hoeveelheid verwerkt FSC/ PEFC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/ MTCS 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m3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BF1C95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Opmerkingen</w:t>
            </w:r>
          </w:p>
        </w:tc>
      </w:tr>
      <w:tr w:rsidR="00F40A5A" w:rsidRPr="00F40A5A" w14:paraId="339AB333" w14:textId="77777777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55E38" w14:textId="77777777"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219174590" w:edGrp="everyone" w:colFirst="0" w:colLast="0"/>
            <w:permStart w:id="381295240" w:edGrp="everyone" w:colFirst="1" w:colLast="1"/>
            <w:permStart w:id="722733984" w:edGrp="everyone" w:colFirst="2" w:colLast="2"/>
            <w:permStart w:id="880564864" w:edGrp="everyone" w:colFirst="3" w:colLast="3"/>
            <w:permStart w:id="1476145090" w:edGrp="everyone" w:colFirst="4" w:colLast="4"/>
            <w:permStart w:id="1245066358" w:edGrp="everyone" w:colFirst="5" w:colLast="5"/>
            <w:permStart w:id="165032956" w:edGrp="everyone" w:colFirst="6" w:colLast="6"/>
            <w:permStart w:id="834999651" w:edGrp="everyone" w:colFirst="7" w:colLast="7"/>
            <w:permStart w:id="852562101" w:edGrp="everyone" w:colFirst="8" w:colLast="8"/>
            <w:permStart w:id="1185823562" w:edGrp="everyone" w:colFirst="9" w:colLast="9"/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C43F6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8285C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10BCA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E3154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74166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D6C0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3E6C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7153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0A70EB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14:paraId="1D22A64F" w14:textId="77777777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97E79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418132435" w:edGrp="everyone" w:colFirst="0" w:colLast="0"/>
            <w:permStart w:id="497108439" w:edGrp="everyone" w:colFirst="1" w:colLast="1"/>
            <w:permStart w:id="292513672" w:edGrp="everyone" w:colFirst="2" w:colLast="2"/>
            <w:permStart w:id="794366220" w:edGrp="everyone" w:colFirst="3" w:colLast="3"/>
            <w:permStart w:id="529668448" w:edGrp="everyone" w:colFirst="4" w:colLast="4"/>
            <w:permStart w:id="126573974" w:edGrp="everyone" w:colFirst="5" w:colLast="5"/>
            <w:permStart w:id="1485774321" w:edGrp="everyone" w:colFirst="6" w:colLast="6"/>
            <w:permStart w:id="878389932" w:edGrp="everyone" w:colFirst="7" w:colLast="7"/>
            <w:permStart w:id="1344680681" w:edGrp="everyone" w:colFirst="8" w:colLast="8"/>
            <w:permStart w:id="809598785" w:edGrp="everyone" w:colFirst="9" w:colLast="9"/>
            <w:permEnd w:id="1219174590"/>
            <w:permEnd w:id="381295240"/>
            <w:permEnd w:id="722733984"/>
            <w:permEnd w:id="880564864"/>
            <w:permEnd w:id="1476145090"/>
            <w:permEnd w:id="1245066358"/>
            <w:permEnd w:id="165032956"/>
            <w:permEnd w:id="834999651"/>
            <w:permEnd w:id="852562101"/>
            <w:permEnd w:id="1185823562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5C4B8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9BB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73C7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9C7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69B5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4029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74507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FF91B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4594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14:paraId="2CE906F5" w14:textId="77777777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D52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320369685" w:edGrp="everyone" w:colFirst="0" w:colLast="0"/>
            <w:permStart w:id="1991848262" w:edGrp="everyone" w:colFirst="1" w:colLast="1"/>
            <w:permStart w:id="286615325" w:edGrp="everyone" w:colFirst="2" w:colLast="2"/>
            <w:permStart w:id="1438844559" w:edGrp="everyone" w:colFirst="3" w:colLast="3"/>
            <w:permStart w:id="1746297968" w:edGrp="everyone" w:colFirst="4" w:colLast="4"/>
            <w:permStart w:id="1313758949" w:edGrp="everyone" w:colFirst="5" w:colLast="5"/>
            <w:permStart w:id="1741832632" w:edGrp="everyone" w:colFirst="6" w:colLast="6"/>
            <w:permStart w:id="674968323" w:edGrp="everyone" w:colFirst="7" w:colLast="7"/>
            <w:permStart w:id="2053713065" w:edGrp="everyone" w:colFirst="8" w:colLast="8"/>
            <w:permStart w:id="110515138" w:edGrp="everyone" w:colFirst="9" w:colLast="9"/>
            <w:permEnd w:id="418132435"/>
            <w:permEnd w:id="497108439"/>
            <w:permEnd w:id="292513672"/>
            <w:permEnd w:id="794366220"/>
            <w:permEnd w:id="529668448"/>
            <w:permEnd w:id="126573974"/>
            <w:permEnd w:id="1485774321"/>
            <w:permEnd w:id="878389932"/>
            <w:permEnd w:id="1344680681"/>
            <w:permEnd w:id="809598785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90D31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F594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9145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3FA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AE7C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48E55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3110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1904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E47F00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14:paraId="2754B04F" w14:textId="77777777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A453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486362801" w:edGrp="everyone" w:colFirst="0" w:colLast="0"/>
            <w:permStart w:id="1225611618" w:edGrp="everyone" w:colFirst="1" w:colLast="1"/>
            <w:permStart w:id="1216363038" w:edGrp="everyone" w:colFirst="2" w:colLast="2"/>
            <w:permStart w:id="1421610366" w:edGrp="everyone" w:colFirst="3" w:colLast="3"/>
            <w:permStart w:id="2134509287" w:edGrp="everyone" w:colFirst="4" w:colLast="4"/>
            <w:permStart w:id="2017270311" w:edGrp="everyone" w:colFirst="5" w:colLast="5"/>
            <w:permStart w:id="147587114" w:edGrp="everyone" w:colFirst="6" w:colLast="6"/>
            <w:permStart w:id="1017717416" w:edGrp="everyone" w:colFirst="7" w:colLast="7"/>
            <w:permStart w:id="1472228277" w:edGrp="everyone" w:colFirst="8" w:colLast="8"/>
            <w:permStart w:id="1147479664" w:edGrp="everyone" w:colFirst="9" w:colLast="9"/>
            <w:permEnd w:id="320369685"/>
            <w:permEnd w:id="1991848262"/>
            <w:permEnd w:id="286615325"/>
            <w:permEnd w:id="1438844559"/>
            <w:permEnd w:id="1746297968"/>
            <w:permEnd w:id="1313758949"/>
            <w:permEnd w:id="1741832632"/>
            <w:permEnd w:id="674968323"/>
            <w:permEnd w:id="2053713065"/>
            <w:permEnd w:id="110515138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8A3E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6F2C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6E50B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DACCA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9A66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20CC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1F4D6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A597C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37B62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14:paraId="6C414991" w14:textId="77777777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C7B4C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480123245" w:edGrp="everyone" w:colFirst="0" w:colLast="0"/>
            <w:permStart w:id="2088830321" w:edGrp="everyone" w:colFirst="1" w:colLast="1"/>
            <w:permStart w:id="753410928" w:edGrp="everyone" w:colFirst="2" w:colLast="2"/>
            <w:permStart w:id="1281326800" w:edGrp="everyone" w:colFirst="3" w:colLast="3"/>
            <w:permStart w:id="1328359785" w:edGrp="everyone" w:colFirst="4" w:colLast="4"/>
            <w:permStart w:id="913588893" w:edGrp="everyone" w:colFirst="5" w:colLast="5"/>
            <w:permStart w:id="1848652218" w:edGrp="everyone" w:colFirst="6" w:colLast="6"/>
            <w:permStart w:id="221708357" w:edGrp="everyone" w:colFirst="7" w:colLast="7"/>
            <w:permStart w:id="649539787" w:edGrp="everyone" w:colFirst="8" w:colLast="8"/>
            <w:permStart w:id="2045379226" w:edGrp="everyone" w:colFirst="9" w:colLast="9"/>
            <w:permEnd w:id="486362801"/>
            <w:permEnd w:id="1225611618"/>
            <w:permEnd w:id="1216363038"/>
            <w:permEnd w:id="1421610366"/>
            <w:permEnd w:id="2134509287"/>
            <w:permEnd w:id="2017270311"/>
            <w:permEnd w:id="147587114"/>
            <w:permEnd w:id="1017717416"/>
            <w:permEnd w:id="1472228277"/>
            <w:permEnd w:id="1147479664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0014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6E7A5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15964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F30D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5877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A053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7ADB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C9D9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905CB3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14:paraId="3C2C2325" w14:textId="77777777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3A56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629565741" w:edGrp="everyone" w:colFirst="0" w:colLast="0"/>
            <w:permStart w:id="1853763893" w:edGrp="everyone" w:colFirst="1" w:colLast="1"/>
            <w:permStart w:id="287056938" w:edGrp="everyone" w:colFirst="2" w:colLast="2"/>
            <w:permStart w:id="1988821141" w:edGrp="everyone" w:colFirst="3" w:colLast="3"/>
            <w:permStart w:id="148375181" w:edGrp="everyone" w:colFirst="4" w:colLast="4"/>
            <w:permStart w:id="13204651" w:edGrp="everyone" w:colFirst="5" w:colLast="5"/>
            <w:permStart w:id="731141633" w:edGrp="everyone" w:colFirst="6" w:colLast="6"/>
            <w:permStart w:id="2137198452" w:edGrp="everyone" w:colFirst="7" w:colLast="7"/>
            <w:permStart w:id="97999901" w:edGrp="everyone" w:colFirst="8" w:colLast="8"/>
            <w:permStart w:id="1252866577" w:edGrp="everyone" w:colFirst="9" w:colLast="9"/>
            <w:permEnd w:id="480123245"/>
            <w:permEnd w:id="2088830321"/>
            <w:permEnd w:id="753410928"/>
            <w:permEnd w:id="1281326800"/>
            <w:permEnd w:id="1328359785"/>
            <w:permEnd w:id="913588893"/>
            <w:permEnd w:id="1848652218"/>
            <w:permEnd w:id="221708357"/>
            <w:permEnd w:id="649539787"/>
            <w:permEnd w:id="2045379226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B60E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1580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07DE1" w14:textId="77777777"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A0B4A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D499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CCB2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9DB6" w14:textId="77777777"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08D0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59E828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14:paraId="7E509ED1" w14:textId="77777777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0967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221659216" w:edGrp="everyone" w:colFirst="0" w:colLast="0"/>
            <w:permStart w:id="1935888171" w:edGrp="everyone" w:colFirst="1" w:colLast="1"/>
            <w:permStart w:id="1515289466" w:edGrp="everyone" w:colFirst="2" w:colLast="2"/>
            <w:permStart w:id="1209929630" w:edGrp="everyone" w:colFirst="3" w:colLast="3"/>
            <w:permStart w:id="1766750198" w:edGrp="everyone" w:colFirst="4" w:colLast="4"/>
            <w:permStart w:id="1467297229" w:edGrp="everyone" w:colFirst="5" w:colLast="5"/>
            <w:permStart w:id="1725392918" w:edGrp="everyone" w:colFirst="6" w:colLast="6"/>
            <w:permStart w:id="324935011" w:edGrp="everyone" w:colFirst="7" w:colLast="7"/>
            <w:permStart w:id="1124935076" w:edGrp="everyone" w:colFirst="8" w:colLast="8"/>
            <w:permStart w:id="2027715718" w:edGrp="everyone" w:colFirst="9" w:colLast="9"/>
            <w:permEnd w:id="629565741"/>
            <w:permEnd w:id="1853763893"/>
            <w:permEnd w:id="287056938"/>
            <w:permEnd w:id="1988821141"/>
            <w:permEnd w:id="148375181"/>
            <w:permEnd w:id="13204651"/>
            <w:permEnd w:id="731141633"/>
            <w:permEnd w:id="2137198452"/>
            <w:permEnd w:id="97999901"/>
            <w:permEnd w:id="1252866577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686C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8ACF6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15E9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5C7F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273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245B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F7EB1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18A7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4A9C08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14:paraId="5A50922E" w14:textId="77777777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9B5C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2093440322" w:edGrp="everyone" w:colFirst="0" w:colLast="0"/>
            <w:permStart w:id="1014903542" w:edGrp="everyone" w:colFirst="1" w:colLast="1"/>
            <w:permStart w:id="984904789" w:edGrp="everyone" w:colFirst="2" w:colLast="2"/>
            <w:permStart w:id="671831923" w:edGrp="everyone" w:colFirst="3" w:colLast="3"/>
            <w:permStart w:id="738095799" w:edGrp="everyone" w:colFirst="4" w:colLast="4"/>
            <w:permStart w:id="1534290085" w:edGrp="everyone" w:colFirst="5" w:colLast="5"/>
            <w:permStart w:id="1318719760" w:edGrp="everyone" w:colFirst="6" w:colLast="6"/>
            <w:permStart w:id="1589325358" w:edGrp="everyone" w:colFirst="7" w:colLast="7"/>
            <w:permStart w:id="986448997" w:edGrp="everyone" w:colFirst="8" w:colLast="8"/>
            <w:permStart w:id="1004361094" w:edGrp="everyone" w:colFirst="9" w:colLast="9"/>
            <w:permEnd w:id="1221659216"/>
            <w:permEnd w:id="1935888171"/>
            <w:permEnd w:id="1515289466"/>
            <w:permEnd w:id="1209929630"/>
            <w:permEnd w:id="1766750198"/>
            <w:permEnd w:id="1467297229"/>
            <w:permEnd w:id="1725392918"/>
            <w:permEnd w:id="324935011"/>
            <w:permEnd w:id="1124935076"/>
            <w:permEnd w:id="2027715718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07FAC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EA940" w14:textId="77777777"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C5D5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53E17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BDDA8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660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EC97B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3578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7428DE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permEnd w:id="2093440322"/>
      <w:permEnd w:id="1014903542"/>
      <w:permEnd w:id="984904789"/>
      <w:permEnd w:id="671831923"/>
      <w:permEnd w:id="738095799"/>
      <w:permEnd w:id="1534290085"/>
      <w:permEnd w:id="1318719760"/>
      <w:permEnd w:id="1589325358"/>
      <w:permEnd w:id="986448997"/>
      <w:permEnd w:id="1004361094"/>
    </w:tbl>
    <w:p w14:paraId="6004DE21" w14:textId="77777777" w:rsidR="003F7F0D" w:rsidRPr="00E53D12" w:rsidRDefault="003F7F0D" w:rsidP="00E53D12">
      <w:pPr>
        <w:rPr>
          <w:szCs w:val="18"/>
        </w:rPr>
      </w:pPr>
    </w:p>
    <w:sectPr w:rsidR="003F7F0D" w:rsidRPr="00E53D12" w:rsidSect="00E53D12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588" w:right="2818" w:bottom="2807" w:left="141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F50CA" w14:textId="77777777" w:rsidR="004B5B76" w:rsidRDefault="004B5B76">
      <w:r>
        <w:separator/>
      </w:r>
    </w:p>
  </w:endnote>
  <w:endnote w:type="continuationSeparator" w:id="0">
    <w:p w14:paraId="62E22E24" w14:textId="77777777" w:rsidR="004B5B76" w:rsidRDefault="004B5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81053" w14:textId="77777777" w:rsidR="00E53D12" w:rsidRDefault="00E53D12">
    <w:pPr>
      <w:pStyle w:val="Voettekst"/>
    </w:pPr>
    <w:bookmarkStart w:id="14" w:name="Rubricering_4"/>
    <w:r w:rsidRPr="00ED430B">
      <w:rPr>
        <w:b/>
      </w:rPr>
      <w:t>MODEL GARANTIEVERKLARING 2012-1</w:t>
    </w:r>
    <w:bookmarkEnd w:id="14"/>
    <w:r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275A51">
      <w:rPr>
        <w:noProof/>
      </w:rPr>
      <w:t>2</w:t>
    </w:r>
    <w:r>
      <w:rPr>
        <w:noProof/>
      </w:rPr>
      <w:fldChar w:fldCharType="end"/>
    </w:r>
    <w:r>
      <w:t xml:space="preserve"> van </w:t>
    </w:r>
    <w:fldSimple w:instr=" NUMPAGES ">
      <w:r w:rsidR="00275A51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558D7" w14:textId="77777777" w:rsidR="00E53D12" w:rsidRDefault="00F40A5A">
    <w:pPr>
      <w:pStyle w:val="Voettekst"/>
      <w:rPr>
        <w:b/>
      </w:rPr>
    </w:pPr>
    <w:bookmarkStart w:id="16" w:name="Rubricering_2"/>
    <w:r>
      <w:rPr>
        <w:b/>
        <w:lang w:val="nl-NL"/>
      </w:rPr>
      <w:t>REGISTRATIEFORMULIER DUURZAAM HOUT</w:t>
    </w:r>
    <w:r w:rsidR="00E53D12">
      <w:rPr>
        <w:b/>
      </w:rPr>
      <w:t xml:space="preserve"> </w:t>
    </w:r>
    <w:bookmarkEnd w:id="16"/>
    <w:r w:rsidR="00E53D12">
      <w:rPr>
        <w:b/>
      </w:rPr>
      <w:t>RRU 2012</w:t>
    </w:r>
    <w:r w:rsidR="00447EC1">
      <w:rPr>
        <w:b/>
        <w:lang w:val="nl-NL"/>
      </w:rPr>
      <w:t>, versie</w:t>
    </w:r>
    <w:r w:rsidR="00E53D12">
      <w:rPr>
        <w:b/>
      </w:rPr>
      <w:t xml:space="preserve"> 20</w:t>
    </w:r>
    <w:r w:rsidR="00275A51">
      <w:rPr>
        <w:b/>
        <w:lang w:val="nl-NL"/>
      </w:rPr>
      <w:t>20</w:t>
    </w:r>
    <w:r w:rsidR="008778A6">
      <w:rPr>
        <w:b/>
      </w:rPr>
      <w:t>-</w:t>
    </w:r>
    <w:r w:rsidR="00275A51">
      <w:rPr>
        <w:b/>
        <w:lang w:val="nl-NL"/>
      </w:rPr>
      <w:t>1</w:t>
    </w:r>
  </w:p>
  <w:p w14:paraId="381DFC29" w14:textId="018CBF44" w:rsidR="00E53D12" w:rsidRPr="00745B48" w:rsidRDefault="00E53D12" w:rsidP="00745B48">
    <w:pPr>
      <w:pStyle w:val="Geenafstand"/>
      <w:rPr>
        <w:rFonts w:hint="eastAsia"/>
        <w:sz w:val="13"/>
        <w:szCs w:val="13"/>
        <w:lang w:eastAsia="zh-TW"/>
      </w:rPr>
    </w:pPr>
    <w:r w:rsidRPr="00745B48">
      <w:rPr>
        <w:sz w:val="13"/>
        <w:szCs w:val="13"/>
      </w:rPr>
      <w:t>Besteknummer</w:t>
    </w:r>
    <w:permStart w:id="346163984" w:edGrp="everyone"/>
    <w:r w:rsidRPr="00745B48">
      <w:rPr>
        <w:sz w:val="13"/>
        <w:szCs w:val="13"/>
      </w:rPr>
      <w:t xml:space="preserve">: </w:t>
    </w:r>
    <w:r w:rsidR="00182890">
      <w:rPr>
        <w:sz w:val="13"/>
        <w:szCs w:val="13"/>
      </w:rPr>
      <w:t>O</w:t>
    </w:r>
    <w:r w:rsidR="00836AB2">
      <w:rPr>
        <w:rFonts w:hint="eastAsia"/>
        <w:sz w:val="13"/>
        <w:szCs w:val="13"/>
        <w:lang w:eastAsia="zh-TW"/>
      </w:rPr>
      <w:t>I</w:t>
    </w:r>
    <w:r w:rsidR="00182890">
      <w:rPr>
        <w:sz w:val="13"/>
        <w:szCs w:val="13"/>
      </w:rPr>
      <w:t>B.2</w:t>
    </w:r>
    <w:r w:rsidR="00836AB2">
      <w:rPr>
        <w:rFonts w:hint="eastAsia"/>
        <w:sz w:val="13"/>
        <w:szCs w:val="13"/>
        <w:lang w:eastAsia="zh-TW"/>
      </w:rPr>
      <w:t>6</w:t>
    </w:r>
  </w:p>
  <w:permEnd w:id="346163984"/>
  <w:p w14:paraId="715F7DE1" w14:textId="2D700FCA" w:rsidR="00E53D12" w:rsidRPr="00745B48" w:rsidRDefault="00E53D12" w:rsidP="00745B48">
    <w:pPr>
      <w:pStyle w:val="Geenafstand"/>
      <w:rPr>
        <w:noProof/>
        <w:sz w:val="13"/>
        <w:szCs w:val="13"/>
      </w:rPr>
    </w:pPr>
    <w:r w:rsidRPr="00745B48">
      <w:rPr>
        <w:sz w:val="13"/>
        <w:szCs w:val="13"/>
      </w:rPr>
      <w:t>Datum:</w:t>
    </w:r>
    <w:permStart w:id="1629567992" w:edGrp="everyone"/>
    <w:r w:rsidRPr="00745B48">
      <w:rPr>
        <w:sz w:val="13"/>
        <w:szCs w:val="13"/>
      </w:rPr>
      <w:t xml:space="preserve"> </w:t>
    </w:r>
    <w:r w:rsidR="00182890">
      <w:rPr>
        <w:sz w:val="13"/>
        <w:szCs w:val="13"/>
      </w:rPr>
      <w:t>17-5-202</w:t>
    </w:r>
    <w:r w:rsidR="00836AB2">
      <w:rPr>
        <w:rFonts w:hint="eastAsia"/>
        <w:sz w:val="13"/>
        <w:szCs w:val="13"/>
        <w:lang w:eastAsia="zh-TW"/>
      </w:rPr>
      <w:t>5</w:t>
    </w:r>
    <w:r w:rsidRPr="00745B48">
      <w:rPr>
        <w:noProof/>
        <w:sz w:val="13"/>
        <w:szCs w:val="13"/>
      </w:rPr>
      <w:tab/>
    </w:r>
  </w:p>
  <w:permEnd w:id="1629567992"/>
  <w:p w14:paraId="776D261C" w14:textId="77777777" w:rsidR="00E53D12" w:rsidRPr="00745B48" w:rsidRDefault="00E53D12" w:rsidP="00745B48">
    <w:pPr>
      <w:pStyle w:val="Geenafstand"/>
      <w:rPr>
        <w:sz w:val="13"/>
        <w:szCs w:val="13"/>
      </w:rPr>
    </w:pPr>
    <w:r w:rsidRPr="00745B48">
      <w:rPr>
        <w:noProof/>
        <w:sz w:val="13"/>
        <w:szCs w:val="13"/>
      </w:rPr>
      <w:t>Licentienummer:</w:t>
    </w:r>
    <w:permStart w:id="226624441" w:edGrp="everyone"/>
    <w:r w:rsidRPr="00745B48">
      <w:rPr>
        <w:noProof/>
        <w:sz w:val="13"/>
        <w:szCs w:val="13"/>
      </w:rPr>
      <w:t xml:space="preserve"> </w:t>
    </w:r>
    <w:r w:rsidR="00953BA4">
      <w:rPr>
        <w:noProof/>
        <w:sz w:val="13"/>
        <w:szCs w:val="13"/>
      </w:rPr>
      <w:t>…..</w:t>
    </w:r>
  </w:p>
  <w:permEnd w:id="226624441"/>
  <w:p w14:paraId="315BE64D" w14:textId="77777777" w:rsidR="00E53D12" w:rsidRDefault="00E53D12">
    <w:pPr>
      <w:pStyle w:val="Voettekst"/>
    </w:pPr>
    <w:r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275A51">
      <w:rPr>
        <w:noProof/>
      </w:rPr>
      <w:t>1</w:t>
    </w:r>
    <w:r>
      <w:rPr>
        <w:noProof/>
      </w:rPr>
      <w:fldChar w:fldCharType="end"/>
    </w:r>
    <w:r>
      <w:t xml:space="preserve"> van </w:t>
    </w:r>
    <w:fldSimple w:instr=" NUMPAGES ">
      <w:r w:rsidR="00275A51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98A7F" w14:textId="77777777" w:rsidR="004B5B76" w:rsidRDefault="004B5B76">
      <w:r>
        <w:separator/>
      </w:r>
    </w:p>
  </w:footnote>
  <w:footnote w:type="continuationSeparator" w:id="0">
    <w:p w14:paraId="3EEDFBE3" w14:textId="77777777" w:rsidR="004B5B76" w:rsidRDefault="004B5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137F" w14:textId="77777777" w:rsidR="00E53D12" w:rsidRPr="00ED430B" w:rsidRDefault="00E53D12">
    <w:pPr>
      <w:pStyle w:val="Voettekst"/>
    </w:pPr>
    <w:bookmarkStart w:id="0" w:name="Rubricering_3_weg"/>
    <w:bookmarkEnd w:id="0"/>
  </w:p>
  <w:p w14:paraId="20F2C468" w14:textId="77777777" w:rsidR="00E53D12" w:rsidRPr="00ED430B" w:rsidRDefault="00E53D12">
    <w:pPr>
      <w:pStyle w:val="Voettekst"/>
    </w:pPr>
  </w:p>
  <w:p w14:paraId="1C659862" w14:textId="77777777" w:rsidR="00E53D12" w:rsidRPr="00537739" w:rsidRDefault="00E53D12">
    <w:pPr>
      <w:pStyle w:val="Voettekst"/>
    </w:pPr>
  </w:p>
  <w:p w14:paraId="0093AFD6" w14:textId="77777777" w:rsidR="00E53D12" w:rsidRPr="003F5807" w:rsidRDefault="00E53D12">
    <w:pPr>
      <w:pStyle w:val="Voettekst"/>
    </w:pPr>
  </w:p>
  <w:p w14:paraId="3CCD5C1D" w14:textId="77777777" w:rsidR="00E53D12" w:rsidRDefault="00E53D12">
    <w:pPr>
      <w:pStyle w:val="Voettekst"/>
    </w:pPr>
  </w:p>
  <w:p w14:paraId="2D53A74B" w14:textId="77777777" w:rsidR="00E53D12" w:rsidRDefault="00E53D12">
    <w:pPr>
      <w:pStyle w:val="Voettekst"/>
    </w:pPr>
  </w:p>
  <w:p w14:paraId="7D45B69E" w14:textId="77777777" w:rsidR="00E53D12" w:rsidRDefault="00E53D12">
    <w:pPr>
      <w:pStyle w:val="Voettekst"/>
    </w:pPr>
  </w:p>
  <w:p w14:paraId="767BCB73" w14:textId="77777777" w:rsidR="00E53D12" w:rsidRDefault="00E53D12">
    <w:pPr>
      <w:pStyle w:val="Voettekst"/>
    </w:pPr>
  </w:p>
  <w:p w14:paraId="0638E4F4" w14:textId="77777777" w:rsidR="00E53D12" w:rsidRDefault="00E53D12">
    <w:pPr>
      <w:pStyle w:val="Voettekst"/>
    </w:pPr>
  </w:p>
  <w:p w14:paraId="4FB426F4" w14:textId="77777777" w:rsidR="00E53D12" w:rsidRDefault="00E53D12"/>
  <w:p w14:paraId="4D472EF7" w14:textId="77777777" w:rsidR="00E53D12" w:rsidRPr="00ED430B" w:rsidRDefault="00E53D12">
    <w:pPr>
      <w:pStyle w:val="Voettekst"/>
      <w:rPr>
        <w:b/>
      </w:rPr>
    </w:pPr>
    <w:bookmarkStart w:id="1" w:name="Rubricering_3"/>
    <w:r w:rsidRPr="00ED430B">
      <w:rPr>
        <w:b/>
      </w:rPr>
      <w:t xml:space="preserve">MODEL GARANTIEVERKLARING </w:t>
    </w:r>
    <w:bookmarkEnd w:id="1"/>
    <w:r>
      <w:rPr>
        <w:b/>
      </w:rPr>
      <w:t>2017-1</w:t>
    </w:r>
  </w:p>
  <w:p w14:paraId="3EE188C8" w14:textId="77777777" w:rsidR="00E53D12" w:rsidRDefault="00E53D12">
    <w:pPr>
      <w:pStyle w:val="Voettekst"/>
    </w:pPr>
  </w:p>
  <w:p w14:paraId="6D492C55" w14:textId="77777777" w:rsidR="00E53D12" w:rsidRDefault="0017229B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6EEDA0CD" wp14:editId="2D3EC8DE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E53D12" w:rsidRPr="00ED430B" w14:paraId="2D9CD4A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F071426" w14:textId="77777777" w:rsidR="00E53D12" w:rsidRPr="00ED430B" w:rsidRDefault="00E53D12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2" w:name="Dienst"/>
                                <w:bookmarkEnd w:id="2"/>
                              </w:p>
                            </w:tc>
                          </w:tr>
                          <w:tr w:rsidR="00E53D12" w:rsidRPr="00ED430B" w14:paraId="6CC91D1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49755F2" w14:textId="77777777" w:rsidR="00E53D12" w:rsidRPr="00ED430B" w:rsidRDefault="00E53D12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3" w:name="Directie"/>
                                <w:bookmarkEnd w:id="3"/>
                              </w:p>
                            </w:tc>
                          </w:tr>
                          <w:tr w:rsidR="00E53D12" w:rsidRPr="00ED430B" w14:paraId="701D9533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A6E2F68" w14:textId="77777777" w:rsidR="00E53D12" w:rsidRPr="00ED430B" w:rsidRDefault="00E53D12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4" w:name="Afdeling"/>
                                <w:bookmarkEnd w:id="4"/>
                              </w:p>
                            </w:tc>
                          </w:tr>
                        </w:tbl>
                        <w:p w14:paraId="39F1BF70" w14:textId="77777777" w:rsidR="00E53D12" w:rsidRDefault="00E53D12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E53D12" w:rsidRPr="00ED430B" w14:paraId="5210FCC1" w14:textId="77777777">
                            <w:tc>
                              <w:tcPr>
                                <w:tcW w:w="2088" w:type="dxa"/>
                              </w:tcPr>
                              <w:p w14:paraId="0A49F38C" w14:textId="77777777" w:rsidR="00E53D12" w:rsidRPr="00ED430B" w:rsidRDefault="00E53D12">
                                <w:pPr>
                                  <w:pStyle w:val="opmReferentie"/>
                                </w:pPr>
                                <w:bookmarkStart w:id="5" w:name="K2Referentie1"/>
                                <w:r>
                                  <w:t>Datum</w:t>
                                </w:r>
                                <w:bookmarkEnd w:id="5"/>
                              </w:p>
                            </w:tc>
                          </w:tr>
                          <w:tr w:rsidR="00E53D12" w:rsidRPr="00ED430B" w14:paraId="28AA9E93" w14:textId="77777777">
                            <w:tc>
                              <w:tcPr>
                                <w:tcW w:w="2088" w:type="dxa"/>
                              </w:tcPr>
                              <w:p w14:paraId="70BD491C" w14:textId="77777777" w:rsidR="00E53D12" w:rsidRPr="00ED430B" w:rsidRDefault="00E53D12">
                                <w:pPr>
                                  <w:pStyle w:val="opmInvulgegeven"/>
                                </w:pPr>
                                <w:r>
                                  <w:t>1 januari 2017</w:t>
                                </w:r>
                              </w:p>
                            </w:tc>
                          </w:tr>
                          <w:tr w:rsidR="00E53D12" w:rsidRPr="00ED430B" w14:paraId="68D57D7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4923A5B" w14:textId="77777777" w:rsidR="00E53D12" w:rsidRPr="00ED430B" w:rsidRDefault="00E53D12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6" w:name="K2Referentie2"/>
                                <w:bookmarkEnd w:id="6"/>
                              </w:p>
                            </w:tc>
                          </w:tr>
                          <w:tr w:rsidR="00E53D12" w:rsidRPr="00ED430B" w14:paraId="0D852CF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13A1D5C" w14:textId="77777777" w:rsidR="00E53D12" w:rsidRPr="00ED430B" w:rsidRDefault="00E53D12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7" w:name="K2Invulgegeven2"/>
                                <w:bookmarkEnd w:id="7"/>
                              </w:p>
                            </w:tc>
                          </w:tr>
                        </w:tbl>
                        <w:p w14:paraId="4919B6D9" w14:textId="77777777" w:rsidR="00E53D12" w:rsidRDefault="00E53D12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14:paraId="7A887D7E" w14:textId="77777777" w:rsidR="00E53D12" w:rsidRDefault="00E53D12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EDA0CD" id="Rectangle 12" o:spid="_x0000_s1026" style="position:absolute;margin-left:378pt;margin-top:143.45pt;width:108pt;height:20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E53D12" w:rsidRPr="00ED430B" w14:paraId="2D9CD4A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F071426" w14:textId="77777777" w:rsidR="00E53D12" w:rsidRPr="00ED430B" w:rsidRDefault="00E53D12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8" w:name="Dienst"/>
                          <w:bookmarkEnd w:id="8"/>
                        </w:p>
                      </w:tc>
                    </w:tr>
                    <w:tr w:rsidR="00E53D12" w:rsidRPr="00ED430B" w14:paraId="6CC91D1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49755F2" w14:textId="77777777" w:rsidR="00E53D12" w:rsidRPr="00ED430B" w:rsidRDefault="00E53D12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9" w:name="Directie"/>
                          <w:bookmarkEnd w:id="9"/>
                        </w:p>
                      </w:tc>
                    </w:tr>
                    <w:tr w:rsidR="00E53D12" w:rsidRPr="00ED430B" w14:paraId="701D9533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A6E2F68" w14:textId="77777777" w:rsidR="00E53D12" w:rsidRPr="00ED430B" w:rsidRDefault="00E53D12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0" w:name="Afdeling"/>
                          <w:bookmarkEnd w:id="10"/>
                        </w:p>
                      </w:tc>
                    </w:tr>
                  </w:tbl>
                  <w:p w14:paraId="39F1BF70" w14:textId="77777777" w:rsidR="00E53D12" w:rsidRDefault="00E53D12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E53D12" w:rsidRPr="00ED430B" w14:paraId="5210FCC1" w14:textId="77777777">
                      <w:tc>
                        <w:tcPr>
                          <w:tcW w:w="2088" w:type="dxa"/>
                        </w:tcPr>
                        <w:p w14:paraId="0A49F38C" w14:textId="77777777" w:rsidR="00E53D12" w:rsidRPr="00ED430B" w:rsidRDefault="00E53D12">
                          <w:pPr>
                            <w:pStyle w:val="opmReferentie"/>
                          </w:pPr>
                          <w:bookmarkStart w:id="11" w:name="K2Referentie1"/>
                          <w:r>
                            <w:t>Datum</w:t>
                          </w:r>
                          <w:bookmarkEnd w:id="11"/>
                        </w:p>
                      </w:tc>
                    </w:tr>
                    <w:tr w:rsidR="00E53D12" w:rsidRPr="00ED430B" w14:paraId="28AA9E93" w14:textId="77777777">
                      <w:tc>
                        <w:tcPr>
                          <w:tcW w:w="2088" w:type="dxa"/>
                        </w:tcPr>
                        <w:p w14:paraId="70BD491C" w14:textId="77777777" w:rsidR="00E53D12" w:rsidRPr="00ED430B" w:rsidRDefault="00E53D12">
                          <w:pPr>
                            <w:pStyle w:val="opmInvulgegeven"/>
                          </w:pPr>
                          <w:r>
                            <w:t>1 januari 2017</w:t>
                          </w:r>
                        </w:p>
                      </w:tc>
                    </w:tr>
                    <w:tr w:rsidR="00E53D12" w:rsidRPr="00ED430B" w14:paraId="68D57D7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4923A5B" w14:textId="77777777" w:rsidR="00E53D12" w:rsidRPr="00ED430B" w:rsidRDefault="00E53D12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2" w:name="K2Referentie2"/>
                          <w:bookmarkEnd w:id="12"/>
                        </w:p>
                      </w:tc>
                    </w:tr>
                    <w:tr w:rsidR="00E53D12" w:rsidRPr="00ED430B" w14:paraId="0D852CF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13A1D5C" w14:textId="77777777" w:rsidR="00E53D12" w:rsidRPr="00ED430B" w:rsidRDefault="00E53D12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3" w:name="K2Invulgegeven2"/>
                          <w:bookmarkEnd w:id="13"/>
                        </w:p>
                      </w:tc>
                    </w:tr>
                  </w:tbl>
                  <w:p w14:paraId="4919B6D9" w14:textId="77777777" w:rsidR="00E53D12" w:rsidRDefault="00E53D12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14:paraId="7A887D7E" w14:textId="77777777" w:rsidR="00E53D12" w:rsidRDefault="00E53D12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D9288" w14:textId="77777777" w:rsidR="00E53D12" w:rsidRDefault="0017229B">
    <w:pPr>
      <w:pStyle w:val="opmKoptekst"/>
    </w:pPr>
    <w:r>
      <w:rPr>
        <w:noProof/>
        <w:lang w:val="nl-NL"/>
      </w:rPr>
      <w:drawing>
        <wp:anchor distT="0" distB="0" distL="114300" distR="114300" simplePos="0" relativeHeight="251654656" behindDoc="1" locked="0" layoutInCell="1" allowOverlap="1" wp14:anchorId="5CACB1CE" wp14:editId="682E1EC6">
          <wp:simplePos x="0" y="0"/>
          <wp:positionH relativeFrom="column">
            <wp:posOffset>3020695</wp:posOffset>
          </wp:positionH>
          <wp:positionV relativeFrom="paragraph">
            <wp:posOffset>-516890</wp:posOffset>
          </wp:positionV>
          <wp:extent cx="2343150" cy="1581150"/>
          <wp:effectExtent l="0" t="0" r="0" b="0"/>
          <wp:wrapNone/>
          <wp:docPr id="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9776" behindDoc="0" locked="0" layoutInCell="1" allowOverlap="1" wp14:anchorId="4C5F8432" wp14:editId="075F4C15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0" t="0" r="0" b="0"/>
          <wp:wrapNone/>
          <wp:docPr id="5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8752" behindDoc="0" locked="0" layoutInCell="1" allowOverlap="1" wp14:anchorId="6DF673E7" wp14:editId="22C9608D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0" t="0" r="0" b="0"/>
          <wp:wrapNone/>
          <wp:docPr id="4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60800" behindDoc="0" locked="0" layoutInCell="1" allowOverlap="1" wp14:anchorId="2289CFF9" wp14:editId="1BFC59A1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0" t="0" r="0" b="0"/>
          <wp:wrapNone/>
          <wp:docPr id="3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5680" behindDoc="1" locked="0" layoutInCell="1" allowOverlap="1" wp14:anchorId="3B07249E" wp14:editId="1C14A4E8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0" t="0" r="0" b="0"/>
          <wp:wrapNone/>
          <wp:docPr id="1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 descr="Rijks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3B4B76" w14:textId="77777777" w:rsidR="00E53D12" w:rsidRPr="00182890" w:rsidRDefault="00182890" w:rsidP="004F5704">
    <w:pPr>
      <w:pStyle w:val="Koptekst"/>
      <w:rPr>
        <w:sz w:val="13"/>
        <w:szCs w:val="13"/>
        <w:lang w:val="nl-NL"/>
      </w:rPr>
    </w:pPr>
    <w:permStart w:id="15026407" w:edGrp="everyone"/>
    <w:r w:rsidRPr="00182890">
      <w:rPr>
        <w:sz w:val="13"/>
        <w:szCs w:val="13"/>
        <w:lang w:val="nl-NL"/>
      </w:rPr>
      <w:t>Bouwkundig onderhoud en instandhouding</w:t>
    </w:r>
  </w:p>
  <w:p w14:paraId="17CAE8D4" w14:textId="77777777" w:rsidR="00E53D12" w:rsidRPr="00182890" w:rsidRDefault="00182890" w:rsidP="004F5704">
    <w:pPr>
      <w:pStyle w:val="Koptekst"/>
      <w:rPr>
        <w:sz w:val="13"/>
        <w:szCs w:val="13"/>
        <w:lang w:val="nl-NL"/>
      </w:rPr>
    </w:pPr>
    <w:r w:rsidRPr="00182890">
      <w:rPr>
        <w:sz w:val="13"/>
        <w:szCs w:val="13"/>
        <w:lang w:val="nl-NL"/>
      </w:rPr>
      <w:t>Aan Rijksgebouwen</w:t>
    </w:r>
  </w:p>
  <w:permEnd w:id="15026407"/>
  <w:p w14:paraId="5E52C343" w14:textId="77777777" w:rsidR="00E53D12" w:rsidRPr="00090F08" w:rsidRDefault="00E53D12">
    <w:pPr>
      <w:pStyle w:val="opmKoptekst"/>
      <w:rPr>
        <w:lang w:val="nl-NL"/>
      </w:rPr>
    </w:pPr>
  </w:p>
  <w:p w14:paraId="2819CEA9" w14:textId="77777777" w:rsidR="00E53D12" w:rsidRPr="00090F08" w:rsidRDefault="00E53D12">
    <w:pPr>
      <w:pStyle w:val="opmKoptekst"/>
      <w:rPr>
        <w:lang w:val="nl-NL"/>
      </w:rPr>
    </w:pPr>
  </w:p>
  <w:p w14:paraId="011A03C3" w14:textId="77777777" w:rsidR="00E53D12" w:rsidRPr="00090F08" w:rsidRDefault="00E53D12">
    <w:pPr>
      <w:pStyle w:val="opmKoptekst"/>
      <w:rPr>
        <w:lang w:val="nl-NL"/>
      </w:rPr>
    </w:pPr>
  </w:p>
  <w:p w14:paraId="5E0F0590" w14:textId="77777777" w:rsidR="00E53D12" w:rsidRPr="00090F08" w:rsidRDefault="00E53D12">
    <w:pPr>
      <w:pStyle w:val="opmKoptekst"/>
      <w:rPr>
        <w:lang w:val="nl-NL"/>
      </w:rPr>
    </w:pPr>
  </w:p>
  <w:p w14:paraId="01554839" w14:textId="77777777" w:rsidR="00E53D12" w:rsidRPr="00090F08" w:rsidRDefault="00E53D12">
    <w:pPr>
      <w:pStyle w:val="opmKoptekst"/>
      <w:rPr>
        <w:lang w:val="nl-NL"/>
      </w:rPr>
    </w:pPr>
  </w:p>
  <w:p w14:paraId="3FC068A8" w14:textId="77777777" w:rsidR="00E53D12" w:rsidRPr="00090F08" w:rsidRDefault="00E53D12">
    <w:pPr>
      <w:pStyle w:val="opmKoptekst"/>
      <w:rPr>
        <w:sz w:val="20"/>
        <w:lang w:val="nl-NL"/>
      </w:rPr>
    </w:pPr>
  </w:p>
  <w:p w14:paraId="537BC67B" w14:textId="77777777" w:rsidR="00E53D12" w:rsidRPr="00090F08" w:rsidRDefault="00E53D12">
    <w:pPr>
      <w:pStyle w:val="opmKoptekst"/>
      <w:rPr>
        <w:sz w:val="22"/>
        <w:lang w:val="nl-NL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616"/>
    </w:tblGrid>
    <w:tr w:rsidR="00E53D12" w14:paraId="400F156C" w14:textId="77777777">
      <w:trPr>
        <w:cantSplit/>
      </w:trPr>
      <w:tc>
        <w:tcPr>
          <w:tcW w:w="7616" w:type="dxa"/>
        </w:tcPr>
        <w:p w14:paraId="4E7A2CA2" w14:textId="77777777" w:rsidR="00E53D12" w:rsidRPr="00090F08" w:rsidRDefault="00E53D12">
          <w:pPr>
            <w:spacing w:before="60" w:line="240" w:lineRule="auto"/>
            <w:ind w:left="-28"/>
            <w:rPr>
              <w:sz w:val="13"/>
              <w:szCs w:val="18"/>
            </w:rPr>
          </w:pPr>
        </w:p>
      </w:tc>
    </w:tr>
    <w:tr w:rsidR="00E53D12" w14:paraId="5E41A173" w14:textId="77777777">
      <w:trPr>
        <w:cantSplit/>
      </w:trPr>
      <w:tc>
        <w:tcPr>
          <w:tcW w:w="7616" w:type="dxa"/>
        </w:tcPr>
        <w:p w14:paraId="1DB5B085" w14:textId="77777777" w:rsidR="00E53D12" w:rsidRPr="00090F08" w:rsidRDefault="00E53D12">
          <w:pPr>
            <w:spacing w:before="20" w:line="240" w:lineRule="auto"/>
            <w:ind w:left="-28"/>
            <w:rPr>
              <w:sz w:val="14"/>
              <w:szCs w:val="18"/>
            </w:rPr>
          </w:pPr>
        </w:p>
      </w:tc>
    </w:tr>
    <w:tr w:rsidR="00E53D12" w14:paraId="04E4576A" w14:textId="77777777">
      <w:trPr>
        <w:cantSplit/>
      </w:trPr>
      <w:tc>
        <w:tcPr>
          <w:tcW w:w="7616" w:type="dxa"/>
        </w:tcPr>
        <w:p w14:paraId="16DBAF64" w14:textId="77777777" w:rsidR="00E53D12" w:rsidRPr="00447EC1" w:rsidRDefault="00F40A5A" w:rsidP="00275A51">
          <w:pPr>
            <w:pStyle w:val="opmRubricering"/>
            <w:rPr>
              <w:lang w:val="nl-NL" w:eastAsia="nl-NL"/>
            </w:rPr>
          </w:pPr>
          <w:bookmarkStart w:id="15" w:name="Rubricering_1"/>
          <w:r w:rsidRPr="00447EC1">
            <w:rPr>
              <w:lang w:val="nl-NL" w:eastAsia="nl-NL"/>
            </w:rPr>
            <w:t>REGISTRATIEFORMULIER DUURZAAM HOUT</w:t>
          </w:r>
          <w:r w:rsidR="00E53D12" w:rsidRPr="00447EC1">
            <w:rPr>
              <w:lang w:val="nl-NL" w:eastAsia="nl-NL"/>
            </w:rPr>
            <w:t xml:space="preserve"> </w:t>
          </w:r>
          <w:bookmarkEnd w:id="15"/>
          <w:r w:rsidR="00E53D12" w:rsidRPr="00447EC1">
            <w:rPr>
              <w:lang w:val="nl-NL" w:eastAsia="nl-NL"/>
            </w:rPr>
            <w:t>(RIJKSVASTGOEDBEDRIJF) RRU 2012</w:t>
          </w:r>
          <w:r w:rsidR="00447EC1" w:rsidRPr="00447EC1">
            <w:rPr>
              <w:lang w:val="nl-NL" w:eastAsia="nl-NL"/>
            </w:rPr>
            <w:t xml:space="preserve">, versie </w:t>
          </w:r>
          <w:r w:rsidR="00E53D12" w:rsidRPr="00447EC1">
            <w:rPr>
              <w:lang w:val="nl-NL" w:eastAsia="nl-NL"/>
            </w:rPr>
            <w:t>20</w:t>
          </w:r>
          <w:r w:rsidR="00275A51">
            <w:rPr>
              <w:lang w:val="nl-NL" w:eastAsia="nl-NL"/>
            </w:rPr>
            <w:t>20</w:t>
          </w:r>
          <w:r w:rsidR="008778A6">
            <w:rPr>
              <w:lang w:val="nl-NL" w:eastAsia="nl-NL"/>
            </w:rPr>
            <w:t>-</w:t>
          </w:r>
          <w:r w:rsidR="00275A51">
            <w:rPr>
              <w:lang w:val="nl-NL" w:eastAsia="nl-NL"/>
            </w:rPr>
            <w:t>1</w:t>
          </w:r>
        </w:p>
      </w:tc>
    </w:tr>
    <w:tr w:rsidR="00E53D12" w14:paraId="0597A163" w14:textId="77777777">
      <w:trPr>
        <w:trHeight w:val="589"/>
      </w:trPr>
      <w:tc>
        <w:tcPr>
          <w:tcW w:w="7616" w:type="dxa"/>
          <w:tcBorders>
            <w:bottom w:val="nil"/>
          </w:tcBorders>
        </w:tcPr>
        <w:p w14:paraId="46FA26F1" w14:textId="77777777" w:rsidR="00E53D12" w:rsidRPr="00447EC1" w:rsidRDefault="00E53D12">
          <w:pPr>
            <w:rPr>
              <w:szCs w:val="18"/>
            </w:rPr>
          </w:pPr>
        </w:p>
        <w:p w14:paraId="05B4D68D" w14:textId="77777777" w:rsidR="00E53D12" w:rsidRPr="00447EC1" w:rsidRDefault="00E53D12">
          <w:pPr>
            <w:rPr>
              <w:szCs w:val="18"/>
            </w:rPr>
          </w:pPr>
        </w:p>
      </w:tc>
    </w:tr>
  </w:tbl>
  <w:p w14:paraId="2517155A" w14:textId="77777777" w:rsidR="00E53D12" w:rsidRDefault="00E53D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1945495">
    <w:abstractNumId w:val="2"/>
  </w:num>
  <w:num w:numId="2" w16cid:durableId="2071883126">
    <w:abstractNumId w:val="0"/>
  </w:num>
  <w:num w:numId="3" w16cid:durableId="484706358">
    <w:abstractNumId w:val="1"/>
  </w:num>
  <w:num w:numId="4" w16cid:durableId="510798980">
    <w:abstractNumId w:val="0"/>
  </w:num>
  <w:num w:numId="5" w16cid:durableId="314191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nl-NL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OKqYD7+Ajxzt5WC1p4Hkyoj9lluN60QPnfLLd/AJ01NsTlyBgbmqXgsFDz0eDDLHM7Ix1XIoKPACzZX/W4O0bg==" w:salt="Oa8Kl7mXKA0PjVs0br4Zjg=="/>
  <w:defaultTabStop w:val="709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boRubricering" w:val="MODEL GARANTIEVERKLARING 2012-1"/>
    <w:docVar w:name="chkVanAfdeling" w:val="Onwaar"/>
    <w:docVar w:name="chkVanBezoekAdres" w:val="Onwaar"/>
    <w:docVar w:name="chkVanContactPersoon" w:val="Onwaar"/>
    <w:docVar w:name="chkVanDienst" w:val="Onwaar"/>
    <w:docVar w:name="chkVanDirectie" w:val="On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15 maart 2012"/>
    <w:docVar w:name="txtVanAfdeling" w:val=" "/>
    <w:docVar w:name="txtVanBezoekAdres" w:val="Rijnstraat 8"/>
    <w:docVar w:name="txtVanContactpersoon" w:val="Ing. H.E. Gol"/>
    <w:docVar w:name="txtVanDienst" w:val="Rijksgebouwendienst"/>
    <w:docVar w:name="txtVanDirectie" w:val="Directie Advies en Architecten"/>
    <w:docVar w:name="txtVanEmail" w:val="erik.gol@minvrom.nl"/>
    <w:docVar w:name="txtVanFax" w:val="070-3391872"/>
    <w:docVar w:name="txtVanGebouw" w:val=" "/>
    <w:docVar w:name="txtVanIPC" w:val="IPC 440"/>
    <w:docVar w:name="txtVanLand" w:val=" "/>
    <w:docVar w:name="txtVanMobiel" w:val=" "/>
    <w:docVar w:name="txtVanPostAdres" w:val="Postbus 20952"/>
    <w:docVar w:name="txtVanPostPcdWpl" w:val="2500 EZ  Den Haag"/>
    <w:docVar w:name="txtVanTelefoon" w:val="070-3392529"/>
    <w:docVar w:name="txtWebSite" w:val="www.rijksoverheid.nl"/>
  </w:docVars>
  <w:rsids>
    <w:rsidRoot w:val="00B734B4"/>
    <w:rsid w:val="00000C43"/>
    <w:rsid w:val="000045E6"/>
    <w:rsid w:val="0002208D"/>
    <w:rsid w:val="00026492"/>
    <w:rsid w:val="000661D9"/>
    <w:rsid w:val="00090F08"/>
    <w:rsid w:val="000D49F4"/>
    <w:rsid w:val="000E6091"/>
    <w:rsid w:val="00101069"/>
    <w:rsid w:val="0017229B"/>
    <w:rsid w:val="00182890"/>
    <w:rsid w:val="00220B23"/>
    <w:rsid w:val="00275A51"/>
    <w:rsid w:val="002B09EC"/>
    <w:rsid w:val="002F57F0"/>
    <w:rsid w:val="00326E3A"/>
    <w:rsid w:val="0033790A"/>
    <w:rsid w:val="00361668"/>
    <w:rsid w:val="003B6E93"/>
    <w:rsid w:val="003E5B68"/>
    <w:rsid w:val="003F0DBA"/>
    <w:rsid w:val="003F5807"/>
    <w:rsid w:val="003F6B10"/>
    <w:rsid w:val="003F7F0D"/>
    <w:rsid w:val="00447EC1"/>
    <w:rsid w:val="00472D92"/>
    <w:rsid w:val="004A431C"/>
    <w:rsid w:val="004B5B76"/>
    <w:rsid w:val="004E051F"/>
    <w:rsid w:val="004F00BE"/>
    <w:rsid w:val="004F5704"/>
    <w:rsid w:val="00504A1C"/>
    <w:rsid w:val="00537739"/>
    <w:rsid w:val="00566428"/>
    <w:rsid w:val="005832D4"/>
    <w:rsid w:val="005843AF"/>
    <w:rsid w:val="00587B06"/>
    <w:rsid w:val="006165D7"/>
    <w:rsid w:val="006A42D2"/>
    <w:rsid w:val="006B2811"/>
    <w:rsid w:val="006C742C"/>
    <w:rsid w:val="00745B48"/>
    <w:rsid w:val="00772185"/>
    <w:rsid w:val="007A1FDA"/>
    <w:rsid w:val="00813197"/>
    <w:rsid w:val="0083620A"/>
    <w:rsid w:val="00836AB2"/>
    <w:rsid w:val="008778A6"/>
    <w:rsid w:val="00886DB0"/>
    <w:rsid w:val="008E1E52"/>
    <w:rsid w:val="0091096A"/>
    <w:rsid w:val="0092169A"/>
    <w:rsid w:val="00926BEA"/>
    <w:rsid w:val="00937488"/>
    <w:rsid w:val="009416AB"/>
    <w:rsid w:val="00953BA4"/>
    <w:rsid w:val="00962ABC"/>
    <w:rsid w:val="00A031E1"/>
    <w:rsid w:val="00A143FB"/>
    <w:rsid w:val="00A30371"/>
    <w:rsid w:val="00A507FB"/>
    <w:rsid w:val="00AA7484"/>
    <w:rsid w:val="00AD1793"/>
    <w:rsid w:val="00AE008F"/>
    <w:rsid w:val="00B12235"/>
    <w:rsid w:val="00B32735"/>
    <w:rsid w:val="00B45D6A"/>
    <w:rsid w:val="00B56FAD"/>
    <w:rsid w:val="00B734B4"/>
    <w:rsid w:val="00B878A3"/>
    <w:rsid w:val="00B93DB7"/>
    <w:rsid w:val="00B94EE8"/>
    <w:rsid w:val="00BC7BBE"/>
    <w:rsid w:val="00BF2EDA"/>
    <w:rsid w:val="00C2096F"/>
    <w:rsid w:val="00C967FB"/>
    <w:rsid w:val="00C96A25"/>
    <w:rsid w:val="00CC6C52"/>
    <w:rsid w:val="00D20A81"/>
    <w:rsid w:val="00DA4965"/>
    <w:rsid w:val="00DA4C18"/>
    <w:rsid w:val="00DF3AF1"/>
    <w:rsid w:val="00DF60E4"/>
    <w:rsid w:val="00DF6A27"/>
    <w:rsid w:val="00E15501"/>
    <w:rsid w:val="00E2066E"/>
    <w:rsid w:val="00E229DB"/>
    <w:rsid w:val="00E53D12"/>
    <w:rsid w:val="00ED430B"/>
    <w:rsid w:val="00F23C59"/>
    <w:rsid w:val="00F40A5A"/>
    <w:rsid w:val="00F466F2"/>
    <w:rsid w:val="00FD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9AF611"/>
  <w15:chartTrackingRefBased/>
  <w15:docId w15:val="{A23A3588-7025-4675-9EF5-457121EF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045E6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B734B4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B734B4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B734B4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B734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B734B4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734B4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B734B4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B734B4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B734B4"/>
    <w:pPr>
      <w:tabs>
        <w:tab w:val="center" w:pos="4536"/>
        <w:tab w:val="right" w:pos="9072"/>
      </w:tabs>
      <w:spacing w:line="240" w:lineRule="auto"/>
    </w:pPr>
    <w:rPr>
      <w:lang w:val="x-none" w:eastAsia="x-none"/>
    </w:rPr>
  </w:style>
  <w:style w:type="paragraph" w:styleId="Voettekst">
    <w:name w:val="footer"/>
    <w:basedOn w:val="Standaard"/>
    <w:link w:val="VoettekstChar"/>
    <w:autoRedefine/>
    <w:rsid w:val="00B734B4"/>
    <w:pPr>
      <w:tabs>
        <w:tab w:val="left" w:pos="7711"/>
      </w:tabs>
    </w:pPr>
    <w:rPr>
      <w:sz w:val="13"/>
      <w:lang w:val="x-none" w:eastAsia="x-none"/>
    </w:rPr>
  </w:style>
  <w:style w:type="paragraph" w:customStyle="1" w:styleId="opmContactpersoon">
    <w:name w:val="opmContactpersoon"/>
    <w:basedOn w:val="Standaard"/>
    <w:autoRedefine/>
    <w:rsid w:val="00B734B4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semiHidden/>
    <w:rsid w:val="00B734B4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B734B4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B734B4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B734B4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B734B4"/>
  </w:style>
  <w:style w:type="paragraph" w:customStyle="1" w:styleId="opmAfzenderVet">
    <w:name w:val="opmAfzenderVet"/>
    <w:basedOn w:val="opmAfzender"/>
    <w:rsid w:val="00B734B4"/>
    <w:rPr>
      <w:b/>
      <w:bCs w:val="0"/>
    </w:rPr>
  </w:style>
  <w:style w:type="paragraph" w:customStyle="1" w:styleId="opmRubricering">
    <w:name w:val="opmRubricering"/>
    <w:basedOn w:val="Voettekst"/>
    <w:autoRedefine/>
    <w:rsid w:val="00B734B4"/>
    <w:pPr>
      <w:tabs>
        <w:tab w:val="clear" w:pos="7711"/>
      </w:tabs>
    </w:pPr>
    <w:rPr>
      <w:b/>
      <w:caps/>
    </w:rPr>
  </w:style>
  <w:style w:type="paragraph" w:customStyle="1" w:styleId="opmBullit">
    <w:name w:val="opmBullit"/>
    <w:basedOn w:val="Standaard"/>
    <w:autoRedefine/>
    <w:rsid w:val="00B734B4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B734B4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semiHidden/>
    <w:rsid w:val="00B734B4"/>
    <w:rPr>
      <w:rFonts w:ascii="Courier New" w:hAnsi="Courier New"/>
      <w:sz w:val="20"/>
      <w:szCs w:val="20"/>
    </w:rPr>
  </w:style>
  <w:style w:type="character" w:styleId="Hyperlink">
    <w:name w:val="Hyperlink"/>
    <w:semiHidden/>
    <w:rsid w:val="00B734B4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B734B4"/>
    <w:pPr>
      <w:ind w:left="180" w:hanging="180"/>
    </w:pPr>
  </w:style>
  <w:style w:type="paragraph" w:styleId="Indexkop">
    <w:name w:val="index heading"/>
    <w:basedOn w:val="Standaard"/>
    <w:next w:val="Index1"/>
    <w:semiHidden/>
    <w:rsid w:val="00B734B4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B734B4"/>
    <w:pPr>
      <w:spacing w:before="120"/>
    </w:pPr>
    <w:rPr>
      <w:rFonts w:cs="Arial"/>
      <w:b/>
      <w:bCs/>
      <w:sz w:val="24"/>
    </w:rPr>
  </w:style>
  <w:style w:type="character" w:styleId="Nadruk">
    <w:name w:val="Emphasis"/>
    <w:qFormat/>
    <w:rsid w:val="00B734B4"/>
    <w:rPr>
      <w:rFonts w:ascii="Verdana" w:hAnsi="Verdana"/>
      <w:iCs/>
    </w:rPr>
  </w:style>
  <w:style w:type="paragraph" w:styleId="Normaalweb">
    <w:name w:val="Normal (Web)"/>
    <w:basedOn w:val="Standaard"/>
    <w:semiHidden/>
    <w:rsid w:val="00B734B4"/>
    <w:rPr>
      <w:sz w:val="24"/>
    </w:rPr>
  </w:style>
  <w:style w:type="paragraph" w:customStyle="1" w:styleId="opmEmbargo">
    <w:name w:val="opmEmbargo"/>
    <w:basedOn w:val="opmRubricering"/>
    <w:rsid w:val="00B734B4"/>
    <w:pPr>
      <w:ind w:left="-28"/>
    </w:pPr>
  </w:style>
  <w:style w:type="paragraph" w:customStyle="1" w:styleId="opmInvulgegevenKop">
    <w:name w:val="opmInvulgegevenKop"/>
    <w:basedOn w:val="Standaard"/>
    <w:autoRedefine/>
    <w:rsid w:val="00B734B4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B734B4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B734B4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B734B4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B734B4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B734B4"/>
    <w:pPr>
      <w:spacing w:line="240" w:lineRule="auto"/>
    </w:pPr>
    <w:rPr>
      <w:i/>
      <w:iCs/>
      <w:sz w:val="13"/>
    </w:rPr>
  </w:style>
  <w:style w:type="character" w:styleId="Regelnummer">
    <w:name w:val="line number"/>
    <w:semiHidden/>
    <w:rsid w:val="00B734B4"/>
    <w:rPr>
      <w:rFonts w:ascii="Verdana" w:hAnsi="Verdana"/>
    </w:rPr>
  </w:style>
  <w:style w:type="paragraph" w:styleId="Ondertitel">
    <w:name w:val="Subtitle"/>
    <w:basedOn w:val="Standaard"/>
    <w:autoRedefine/>
    <w:qFormat/>
    <w:rsid w:val="00B734B4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B734B4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semiHidden/>
    <w:rsid w:val="00B734B4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B734B4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B734B4"/>
    <w:rPr>
      <w:sz w:val="13"/>
      <w:szCs w:val="20"/>
    </w:rPr>
  </w:style>
  <w:style w:type="character" w:styleId="Zwaar">
    <w:name w:val="Strong"/>
    <w:qFormat/>
    <w:rsid w:val="00B734B4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07FB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A507FB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uiPriority w:val="99"/>
    <w:rsid w:val="004F5704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rsid w:val="00745B48"/>
    <w:rPr>
      <w:rFonts w:ascii="Verdana" w:hAnsi="Verdana"/>
      <w:sz w:val="13"/>
      <w:szCs w:val="24"/>
    </w:rPr>
  </w:style>
  <w:style w:type="paragraph" w:styleId="Geenafstand">
    <w:name w:val="No Spacing"/>
    <w:uiPriority w:val="1"/>
    <w:qFormat/>
    <w:rsid w:val="00745B4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1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862A97520E7F4FBF3F8DE96646C1F8" ma:contentTypeVersion="10" ma:contentTypeDescription="Een nieuw document maken." ma:contentTypeScope="" ma:versionID="fc9625cc9f34c726d962ad55744a52ad">
  <xsd:schema xmlns:xsd="http://www.w3.org/2001/XMLSchema" xmlns:xs="http://www.w3.org/2001/XMLSchema" xmlns:p="http://schemas.microsoft.com/office/2006/metadata/properties" xmlns:ns2="8664d32f-f3fd-48b2-ba5e-f5b72366c9d7" targetNamespace="http://schemas.microsoft.com/office/2006/metadata/properties" ma:root="true" ma:fieldsID="dda14cdaf252e450dfc88fbb4767e26c" ns2:_="">
    <xsd:import namespace="8664d32f-f3fd-48b2-ba5e-f5b72366c9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64d32f-f3fd-48b2-ba5e-f5b72366c9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C44C10-FE57-483A-9502-6905267B8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64d32f-f3fd-48b2-ba5e-f5b72366c9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64BB2C-A0C0-4A58-AC4D-3339D026C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21723E-3258-4F99-9B65-D39378F884C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</Template>
  <TotalTime>0</TotalTime>
  <Pages>1</Pages>
  <Words>163</Words>
  <Characters>897</Characters>
  <Application>Microsoft Office Word</Application>
  <DocSecurity>8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subject/>
  <dc:creator>Ing. H.E. Gol</dc:creator>
  <cp:keywords/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Kolk, Leonore van der</cp:lastModifiedBy>
  <cp:revision>4</cp:revision>
  <cp:lastPrinted>2008-07-21T11:37:00Z</cp:lastPrinted>
  <dcterms:created xsi:type="dcterms:W3CDTF">2020-04-15T14:06:00Z</dcterms:created>
  <dcterms:modified xsi:type="dcterms:W3CDTF">2025-05-13T06:38:00Z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  <property fmtid="{D5CDD505-2E9C-101B-9397-08002B2CF9AE}" pid="3" name="ContentTypeId">
    <vt:lpwstr>0x010100CD862A97520E7F4FBF3F8DE96646C1F8</vt:lpwstr>
  </property>
</Properties>
</file>