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3E120FD4" w14:textId="0D4566B0" w:rsidR="00457334" w:rsidRPr="004B5662" w:rsidRDefault="00457334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457334">
        <w:rPr>
          <w:rFonts w:ascii="Arial" w:eastAsia="MS Mincho" w:hAnsi="Arial" w:cs="Arial"/>
          <w:b/>
          <w:bCs/>
        </w:rPr>
        <w:t>Behorend bij de Europese Aanbesteding Brandverzekering Gemeenten Voorschoten en Wassenaar 2025. TenderNed-kenmerk: 542833 en Referentienummers : Z/25/102533 en Z/25/103053</w:t>
      </w:r>
    </w:p>
    <w:p w14:paraId="3658256F" w14:textId="77777777" w:rsidR="00A34D6F" w:rsidRDefault="00A34D6F" w:rsidP="00AF6B61">
      <w:pPr>
        <w:spacing w:after="0" w:line="240" w:lineRule="auto"/>
        <w:ind w:hanging="454"/>
      </w:pPr>
    </w:p>
    <w:p w14:paraId="279D6DCB" w14:textId="4C85714B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2F0A922E" w14:textId="09DCB86A" w:rsidR="00A34D6F" w:rsidRPr="00EF07A3" w:rsidRDefault="00A34D6F" w:rsidP="00AF6B61">
      <w:pPr>
        <w:ind w:hanging="426"/>
      </w:pPr>
      <w:r>
        <w:t>Handtekening voor akkoord: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4CEA" w14:textId="77777777" w:rsidR="00614A5A" w:rsidRDefault="00614A5A">
      <w:r>
        <w:separator/>
      </w:r>
    </w:p>
  </w:endnote>
  <w:endnote w:type="continuationSeparator" w:id="0">
    <w:p w14:paraId="376F3F97" w14:textId="77777777" w:rsidR="00614A5A" w:rsidRDefault="00614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20164" w14:textId="77777777" w:rsidR="00614A5A" w:rsidRDefault="00614A5A">
      <w:r>
        <w:separator/>
      </w:r>
    </w:p>
  </w:footnote>
  <w:footnote w:type="continuationSeparator" w:id="0">
    <w:p w14:paraId="39D1A2DE" w14:textId="77777777" w:rsidR="00614A5A" w:rsidRDefault="00614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2935"/>
    <w:rsid w:val="0021344E"/>
    <w:rsid w:val="002344C5"/>
    <w:rsid w:val="00237720"/>
    <w:rsid w:val="0024133B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3BC9"/>
    <w:rsid w:val="00304DB0"/>
    <w:rsid w:val="003074DB"/>
    <w:rsid w:val="003157F4"/>
    <w:rsid w:val="003664EC"/>
    <w:rsid w:val="00376A26"/>
    <w:rsid w:val="00383181"/>
    <w:rsid w:val="0038394B"/>
    <w:rsid w:val="003935F2"/>
    <w:rsid w:val="00397E46"/>
    <w:rsid w:val="003A3794"/>
    <w:rsid w:val="003B0520"/>
    <w:rsid w:val="003B5E9E"/>
    <w:rsid w:val="003D443D"/>
    <w:rsid w:val="003D702C"/>
    <w:rsid w:val="003F6569"/>
    <w:rsid w:val="00411B5E"/>
    <w:rsid w:val="00431469"/>
    <w:rsid w:val="004403A5"/>
    <w:rsid w:val="00457334"/>
    <w:rsid w:val="00462FEF"/>
    <w:rsid w:val="00463A7E"/>
    <w:rsid w:val="00466561"/>
    <w:rsid w:val="00473323"/>
    <w:rsid w:val="00473F56"/>
    <w:rsid w:val="004862F6"/>
    <w:rsid w:val="004A1EC5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51C6F"/>
    <w:rsid w:val="00571449"/>
    <w:rsid w:val="00581A89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4AB2"/>
    <w:rsid w:val="006A78FF"/>
    <w:rsid w:val="006D332B"/>
    <w:rsid w:val="006E2A62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B34"/>
    <w:rsid w:val="008A2EDB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F655F"/>
    <w:rsid w:val="009F79F5"/>
    <w:rsid w:val="00A1449B"/>
    <w:rsid w:val="00A27269"/>
    <w:rsid w:val="00A34D6F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33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03DB6"/>
    <w:rsid w:val="00C31DBD"/>
    <w:rsid w:val="00C3359E"/>
    <w:rsid w:val="00C40F93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D452F"/>
    <w:rsid w:val="00DE524A"/>
    <w:rsid w:val="00E06CDD"/>
    <w:rsid w:val="00E21DE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1289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117</Words>
  <Characters>806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2025-09-01T15:48:00Z</dcterms:created>
  <dcterms:modified xsi:type="dcterms:W3CDTF">2025-09-01T15:48:00Z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