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D76E4" w14:textId="26AF1BD2" w:rsidR="00C46D0B" w:rsidRDefault="0033494E" w:rsidP="0033494E">
      <w:pPr>
        <w:pStyle w:val="Kop1"/>
        <w:numPr>
          <w:ilvl w:val="0"/>
          <w:numId w:val="0"/>
        </w:numPr>
      </w:pPr>
      <w:r>
        <w:t xml:space="preserve">Bijlage </w:t>
      </w:r>
      <w:r w:rsidR="00382BB3">
        <w:t>4</w:t>
      </w:r>
      <w:r w:rsidR="4C752F89">
        <w:t xml:space="preserve"> CHECKLIST IN TE LEVEREN STUKKEN</w:t>
      </w:r>
    </w:p>
    <w:p w14:paraId="3516DA32" w14:textId="3F7DB62B" w:rsidR="008E308F" w:rsidRDefault="00C46D0B" w:rsidP="00C46D0B">
      <w:r>
        <w:t xml:space="preserve">Deze bijlage maakt onderdeel uit van de </w:t>
      </w:r>
      <w:r w:rsidR="007019ED">
        <w:t>a</w:t>
      </w:r>
      <w:r>
        <w:t xml:space="preserve">anbestedingsstukken voor de </w:t>
      </w:r>
      <w:r w:rsidR="007019ED">
        <w:t>aanbesteding Kantoorinrichting</w:t>
      </w:r>
      <w:r>
        <w:t xml:space="preserve">. </w:t>
      </w:r>
    </w:p>
    <w:p w14:paraId="2AF6B371" w14:textId="77777777" w:rsidR="008E308F" w:rsidRDefault="008E308F" w:rsidP="00C46D0B"/>
    <w:p w14:paraId="4D7D1E15" w14:textId="675CAFBD" w:rsidR="00C46D0B" w:rsidRDefault="00C46D0B" w:rsidP="00C46D0B">
      <w:r>
        <w:t xml:space="preserve">Deze checklist is om te controleren of uw </w:t>
      </w:r>
      <w:r w:rsidR="007019ED">
        <w:t>i</w:t>
      </w:r>
      <w:r>
        <w:t>nschrijving volledig is.</w:t>
      </w:r>
    </w:p>
    <w:tbl>
      <w:tblPr>
        <w:tblStyle w:val="Onopgemaaktetabel1"/>
        <w:tblW w:w="12660" w:type="dxa"/>
        <w:tblInd w:w="5" w:type="dxa"/>
        <w:tblLayout w:type="fixed"/>
        <w:tblLook w:val="0280" w:firstRow="0" w:lastRow="0" w:firstColumn="1" w:lastColumn="0" w:noHBand="1" w:noVBand="0"/>
      </w:tblPr>
      <w:tblGrid>
        <w:gridCol w:w="7740"/>
        <w:gridCol w:w="1905"/>
        <w:gridCol w:w="1530"/>
        <w:gridCol w:w="1485"/>
      </w:tblGrid>
      <w:tr w:rsidR="001C54D0" w:rsidRPr="00CF330E" w14:paraId="5329D326" w14:textId="77777777" w:rsidTr="721FA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0" w:type="dxa"/>
            <w:tcBorders>
              <w:top w:val="nil"/>
              <w:left w:val="nil"/>
            </w:tcBorders>
          </w:tcPr>
          <w:p w14:paraId="5E3FC0FC" w14:textId="77777777" w:rsidR="001C54D0" w:rsidRPr="00CF330E" w:rsidRDefault="001C54D0" w:rsidP="00E32AD9">
            <w:pPr>
              <w:jc w:val="center"/>
              <w:rPr>
                <w:b w:val="0"/>
                <w:bCs w:val="0"/>
                <w:color w:val="FFFFFF" w:themeColor="background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20" w:type="dxa"/>
            <w:gridSpan w:val="3"/>
            <w:shd w:val="clear" w:color="auto" w:fill="D36F68" w:themeFill="accent5"/>
          </w:tcPr>
          <w:p w14:paraId="4EDB6E78" w14:textId="77777777" w:rsidR="001C54D0" w:rsidRPr="00CF330E" w:rsidRDefault="001C54D0" w:rsidP="00E32AD9">
            <w:pPr>
              <w:jc w:val="center"/>
              <w:rPr>
                <w:b/>
                <w:bCs/>
                <w:color w:val="FFFFFF" w:themeColor="background1"/>
              </w:rPr>
            </w:pPr>
            <w:r w:rsidRPr="00CF330E">
              <w:rPr>
                <w:b/>
                <w:bCs/>
                <w:color w:val="FFFFFF" w:themeColor="background1"/>
              </w:rPr>
              <w:t>Moment van indiening</w:t>
            </w:r>
          </w:p>
        </w:tc>
      </w:tr>
      <w:tr w:rsidR="000F02DD" w:rsidRPr="00B31009" w14:paraId="76F0D268" w14:textId="77777777" w:rsidTr="721FA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0" w:type="dxa"/>
            <w:shd w:val="clear" w:color="auto" w:fill="92D050"/>
            <w:vAlign w:val="center"/>
          </w:tcPr>
          <w:p w14:paraId="511E31A7" w14:textId="77777777" w:rsidR="000F02DD" w:rsidRPr="00B31009" w:rsidRDefault="000F02DD" w:rsidP="00E32AD9">
            <w:pPr>
              <w:jc w:val="center"/>
              <w:rPr>
                <w:b w:val="0"/>
                <w:bCs w:val="0"/>
                <w:color w:val="FFFFFF" w:themeColor="background1"/>
              </w:rPr>
            </w:pPr>
            <w:proofErr w:type="gramStart"/>
            <w:r>
              <w:rPr>
                <w:color w:val="FFFFFF" w:themeColor="background1"/>
              </w:rPr>
              <w:t>Naam /</w:t>
            </w:r>
            <w:proofErr w:type="gramEnd"/>
            <w:r>
              <w:rPr>
                <w:color w:val="FFFFFF" w:themeColor="background1"/>
              </w:rPr>
              <w:t xml:space="preserve"> In te dienen </w:t>
            </w:r>
            <w:proofErr w:type="gramStart"/>
            <w:r>
              <w:rPr>
                <w:color w:val="FFFFFF" w:themeColor="background1"/>
              </w:rPr>
              <w:t>document /</w:t>
            </w:r>
            <w:proofErr w:type="gramEnd"/>
            <w:r>
              <w:rPr>
                <w:color w:val="FFFFFF" w:themeColor="background1"/>
              </w:rPr>
              <w:t xml:space="preserve"> Reactie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5" w:type="dxa"/>
            <w:shd w:val="clear" w:color="auto" w:fill="92D050"/>
            <w:vAlign w:val="center"/>
          </w:tcPr>
          <w:p w14:paraId="1B6B689F" w14:textId="77777777" w:rsidR="000F02DD" w:rsidRDefault="000F02DD" w:rsidP="00E32AD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Bij </w:t>
            </w:r>
          </w:p>
          <w:p w14:paraId="2209BA22" w14:textId="210D5561" w:rsidR="000F02DD" w:rsidRPr="00B31009" w:rsidRDefault="000F02DD" w:rsidP="00E32AD9">
            <w:pPr>
              <w:jc w:val="center"/>
              <w:rPr>
                <w:b/>
                <w:bCs/>
                <w:color w:val="FFFFFF" w:themeColor="background1"/>
              </w:rPr>
            </w:pPr>
            <w:r w:rsidRPr="721FA343">
              <w:rPr>
                <w:b/>
                <w:bCs/>
                <w:color w:val="FFFFFF" w:themeColor="background1"/>
              </w:rPr>
              <w:t>Inschrijvin</w:t>
            </w:r>
            <w:r w:rsidR="70043284" w:rsidRPr="721FA343">
              <w:rPr>
                <w:b/>
                <w:bCs/>
                <w:color w:val="FFFFFF" w:themeColor="background1"/>
              </w:rPr>
              <w:t>g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4E9B87AB" w14:textId="77777777" w:rsidR="000F02DD" w:rsidRDefault="000F02DD" w:rsidP="00E32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Bij </w:t>
            </w:r>
          </w:p>
          <w:p w14:paraId="6A3665FE" w14:textId="02994FEA" w:rsidR="000F02DD" w:rsidRPr="00B31009" w:rsidRDefault="000F02DD" w:rsidP="00E32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proofErr w:type="gramStart"/>
            <w:r>
              <w:rPr>
                <w:b/>
                <w:bCs/>
                <w:color w:val="FFFFFF" w:themeColor="background1"/>
              </w:rPr>
              <w:t>verificatie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5" w:type="dxa"/>
            <w:shd w:val="clear" w:color="auto" w:fill="92D050"/>
            <w:vAlign w:val="center"/>
          </w:tcPr>
          <w:p w14:paraId="7209589E" w14:textId="77777777" w:rsidR="000F02DD" w:rsidRDefault="000F02DD" w:rsidP="00E32AD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Na </w:t>
            </w:r>
          </w:p>
          <w:p w14:paraId="43F3B197" w14:textId="3FB085C9" w:rsidR="000F02DD" w:rsidRPr="00B31009" w:rsidRDefault="000F02DD" w:rsidP="00E32AD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Aanbesteding</w:t>
            </w:r>
          </w:p>
        </w:tc>
      </w:tr>
      <w:tr w:rsidR="000F02DD" w14:paraId="6BD97548" w14:textId="77777777" w:rsidTr="721FA34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0" w:type="dxa"/>
            <w:shd w:val="clear" w:color="auto" w:fill="auto"/>
          </w:tcPr>
          <w:p w14:paraId="520297C1" w14:textId="07C1D320" w:rsidR="000F02DD" w:rsidRPr="00B41DB8" w:rsidRDefault="000F02DD" w:rsidP="00E32AD9">
            <w:pPr>
              <w:rPr>
                <w:b w:val="0"/>
                <w:bCs w:val="0"/>
              </w:rPr>
            </w:pPr>
            <w:r w:rsidRPr="00B41DB8">
              <w:rPr>
                <w:b w:val="0"/>
                <w:bCs w:val="0"/>
              </w:rPr>
              <w:t>Prijzenblad (getekende PDF)</w:t>
            </w:r>
          </w:p>
        </w:tc>
        <w:tc>
          <w:tcPr>
            <w:tcW w:w="1905" w:type="dxa"/>
            <w:shd w:val="clear" w:color="auto" w:fill="auto"/>
          </w:tcPr>
          <w:p w14:paraId="260DC08F" w14:textId="3626BE11" w:rsidR="000F02DD" w:rsidRDefault="000F02DD" w:rsidP="00E32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530" w:type="dxa"/>
            <w:shd w:val="clear" w:color="auto" w:fill="auto"/>
          </w:tcPr>
          <w:p w14:paraId="78A105E9" w14:textId="77777777" w:rsidR="000F02DD" w:rsidRPr="00C77881" w:rsidRDefault="000F02DD" w:rsidP="00E32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85" w:type="dxa"/>
            <w:shd w:val="clear" w:color="auto" w:fill="auto"/>
          </w:tcPr>
          <w:p w14:paraId="546CC549" w14:textId="77777777" w:rsidR="000F02DD" w:rsidRPr="00C77881" w:rsidRDefault="000F02DD" w:rsidP="00E32A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02DD" w14:paraId="69AFA411" w14:textId="77777777" w:rsidTr="721FA343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0" w:type="dxa"/>
            <w:shd w:val="clear" w:color="auto" w:fill="auto"/>
          </w:tcPr>
          <w:p w14:paraId="3A74E80E" w14:textId="3537623D" w:rsidR="000F02DD" w:rsidRPr="00B41DB8" w:rsidRDefault="000F02DD" w:rsidP="00E32AD9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Beantwoording op de kwalitatieve gunningscriteria</w:t>
            </w:r>
          </w:p>
        </w:tc>
        <w:tc>
          <w:tcPr>
            <w:tcW w:w="1905" w:type="dxa"/>
            <w:shd w:val="clear" w:color="auto" w:fill="auto"/>
          </w:tcPr>
          <w:p w14:paraId="71C8085B" w14:textId="28C0869E" w:rsidR="000F02DD" w:rsidRDefault="000F02DD" w:rsidP="00E32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530" w:type="dxa"/>
            <w:shd w:val="clear" w:color="auto" w:fill="auto"/>
          </w:tcPr>
          <w:p w14:paraId="21F58D83" w14:textId="77777777" w:rsidR="000F02DD" w:rsidRPr="00C77881" w:rsidRDefault="000F02DD" w:rsidP="00E32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85" w:type="dxa"/>
            <w:shd w:val="clear" w:color="auto" w:fill="auto"/>
          </w:tcPr>
          <w:p w14:paraId="64429734" w14:textId="77777777" w:rsidR="000F02DD" w:rsidRPr="00C77881" w:rsidRDefault="000F02DD" w:rsidP="00E32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02DD" w:rsidRPr="0074606A" w14:paraId="394D34BF" w14:textId="77777777" w:rsidTr="721FA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0" w:type="dxa"/>
            <w:shd w:val="clear" w:color="auto" w:fill="auto"/>
          </w:tcPr>
          <w:p w14:paraId="33F57D0E" w14:textId="77777777" w:rsidR="000F02DD" w:rsidRPr="00B41DB8" w:rsidRDefault="000F02DD" w:rsidP="00E32AD9">
            <w:pPr>
              <w:rPr>
                <w:b w:val="0"/>
                <w:bCs w:val="0"/>
              </w:rPr>
            </w:pPr>
            <w:r w:rsidRPr="00B41DB8">
              <w:rPr>
                <w:b w:val="0"/>
                <w:bCs w:val="0"/>
              </w:rPr>
              <w:t>Uniform Europees Aanbestedingsdocument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5" w:type="dxa"/>
            <w:shd w:val="clear" w:color="auto" w:fill="auto"/>
          </w:tcPr>
          <w:p w14:paraId="72CEED90" w14:textId="77777777" w:rsidR="000F02DD" w:rsidRPr="0074606A" w:rsidRDefault="000F02DD" w:rsidP="00E32AD9">
            <w:pPr>
              <w:jc w:val="center"/>
            </w:pPr>
            <w:r w:rsidRPr="0074606A">
              <w:t>X</w:t>
            </w:r>
          </w:p>
        </w:tc>
        <w:tc>
          <w:tcPr>
            <w:tcW w:w="1530" w:type="dxa"/>
            <w:shd w:val="clear" w:color="auto" w:fill="auto"/>
          </w:tcPr>
          <w:p w14:paraId="077C928B" w14:textId="77777777" w:rsidR="000F02DD" w:rsidRPr="0074606A" w:rsidRDefault="000F02DD" w:rsidP="00E32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5" w:type="dxa"/>
            <w:shd w:val="clear" w:color="auto" w:fill="auto"/>
          </w:tcPr>
          <w:p w14:paraId="510EA142" w14:textId="77777777" w:rsidR="000F02DD" w:rsidRPr="0074606A" w:rsidRDefault="000F02DD" w:rsidP="00E32AD9">
            <w:pPr>
              <w:jc w:val="center"/>
            </w:pPr>
          </w:p>
        </w:tc>
      </w:tr>
      <w:tr w:rsidR="000F02DD" w14:paraId="5D11131A" w14:textId="77777777" w:rsidTr="721FA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0" w:type="dxa"/>
            <w:shd w:val="clear" w:color="auto" w:fill="auto"/>
          </w:tcPr>
          <w:p w14:paraId="24B69562" w14:textId="0A556C87" w:rsidR="000F02DD" w:rsidRPr="00B41DB8" w:rsidRDefault="000F02DD" w:rsidP="00E32AD9">
            <w:pPr>
              <w:rPr>
                <w:b w:val="0"/>
                <w:bCs w:val="0"/>
              </w:rPr>
            </w:pPr>
            <w:r w:rsidRPr="00B41DB8">
              <w:rPr>
                <w:b w:val="0"/>
                <w:bCs w:val="0"/>
              </w:rPr>
              <w:t>Uittreksel(s) handelsregister (niet ouder dan 6 maanden)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5" w:type="dxa"/>
            <w:shd w:val="clear" w:color="auto" w:fill="auto"/>
          </w:tcPr>
          <w:p w14:paraId="508F13BD" w14:textId="7F098559" w:rsidR="000F02DD" w:rsidRPr="0074606A" w:rsidRDefault="000F02DD" w:rsidP="00E32AD9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1BF5080A" w14:textId="2B4D94CE" w:rsidR="000F02DD" w:rsidRPr="0074606A" w:rsidRDefault="000F02DD" w:rsidP="00E32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606A"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5" w:type="dxa"/>
            <w:shd w:val="clear" w:color="auto" w:fill="auto"/>
          </w:tcPr>
          <w:p w14:paraId="22421AF6" w14:textId="77777777" w:rsidR="000F02DD" w:rsidRPr="0074606A" w:rsidRDefault="000F02DD" w:rsidP="00E32AD9">
            <w:pPr>
              <w:jc w:val="center"/>
            </w:pPr>
          </w:p>
        </w:tc>
      </w:tr>
      <w:tr w:rsidR="000F02DD" w14:paraId="726D208C" w14:textId="77777777" w:rsidTr="721FA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0" w:type="dxa"/>
            <w:shd w:val="clear" w:color="auto" w:fill="auto"/>
          </w:tcPr>
          <w:p w14:paraId="03CCE188" w14:textId="5C560BCF" w:rsidR="000F02DD" w:rsidRPr="00B41DB8" w:rsidRDefault="000F02DD" w:rsidP="00E32AD9">
            <w:pPr>
              <w:rPr>
                <w:b w:val="0"/>
                <w:bCs w:val="0"/>
              </w:rPr>
            </w:pPr>
            <w:r w:rsidRPr="00B41DB8">
              <w:rPr>
                <w:b w:val="0"/>
                <w:bCs w:val="0"/>
              </w:rPr>
              <w:t>Verzekering tegen beroepsrisico’s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5" w:type="dxa"/>
            <w:shd w:val="clear" w:color="auto" w:fill="auto"/>
          </w:tcPr>
          <w:p w14:paraId="7CABB6B1" w14:textId="6C0FF843" w:rsidR="000F02DD" w:rsidRPr="0074606A" w:rsidRDefault="000F02DD" w:rsidP="00E32AD9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628CA22E" w14:textId="50DEFF30" w:rsidR="000F02DD" w:rsidRPr="0074606A" w:rsidRDefault="000F02DD" w:rsidP="00E32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5" w:type="dxa"/>
            <w:shd w:val="clear" w:color="auto" w:fill="auto"/>
          </w:tcPr>
          <w:p w14:paraId="48369E8B" w14:textId="77777777" w:rsidR="000F02DD" w:rsidRPr="0074606A" w:rsidRDefault="000F02DD" w:rsidP="00E32AD9">
            <w:pPr>
              <w:jc w:val="center"/>
            </w:pPr>
          </w:p>
        </w:tc>
      </w:tr>
    </w:tbl>
    <w:p w14:paraId="6BA97022" w14:textId="77777777" w:rsidR="001C54D0" w:rsidRPr="00000A97" w:rsidRDefault="001C54D0" w:rsidP="001C54D0">
      <w:pPr>
        <w:pStyle w:val="Opsomteken1"/>
        <w:numPr>
          <w:ilvl w:val="0"/>
          <w:numId w:val="0"/>
        </w:numPr>
        <w:ind w:left="170" w:hanging="170"/>
        <w:rPr>
          <w:rFonts w:asciiTheme="minorHAnsi" w:hAnsiTheme="minorHAnsi"/>
          <w:sz w:val="18"/>
          <w:szCs w:val="18"/>
        </w:rPr>
      </w:pPr>
    </w:p>
    <w:sectPr w:rsidR="001C54D0" w:rsidRPr="00000A97" w:rsidSect="009C42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701" w:bottom="1418" w:left="1588" w:header="709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EE51D" w14:textId="77777777" w:rsidR="009C424A" w:rsidRDefault="009C424A" w:rsidP="00E44CB7">
      <w:pPr>
        <w:spacing w:after="0"/>
      </w:pPr>
      <w:r>
        <w:separator/>
      </w:r>
    </w:p>
  </w:endnote>
  <w:endnote w:type="continuationSeparator" w:id="0">
    <w:p w14:paraId="35184DBF" w14:textId="77777777" w:rsidR="009C424A" w:rsidRDefault="009C424A" w:rsidP="00E44CB7">
      <w:pPr>
        <w:spacing w:after="0"/>
      </w:pPr>
      <w:r>
        <w:continuationSeparator/>
      </w:r>
    </w:p>
  </w:endnote>
  <w:endnote w:type="continuationNotice" w:id="1">
    <w:p w14:paraId="33F8D907" w14:textId="77777777" w:rsidR="009C424A" w:rsidRDefault="009C424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FA28" w14:textId="77777777" w:rsidR="005C60D3" w:rsidRDefault="005C60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DDB0" w14:textId="77777777" w:rsidR="00CD03BD" w:rsidRDefault="00CD03BD" w:rsidP="00626477">
    <w:pPr>
      <w:jc w:val="center"/>
    </w:pPr>
    <w:r>
      <w:rPr>
        <w:noProof/>
        <w:color w:val="000000"/>
        <w:lang w:eastAsia="nl-NL"/>
      </w:rPr>
      <w:drawing>
        <wp:anchor distT="0" distB="0" distL="114300" distR="114300" simplePos="0" relativeHeight="251658240" behindDoc="1" locked="0" layoutInCell="1" allowOverlap="1" wp14:anchorId="6CBA55EE" wp14:editId="437F8705">
          <wp:simplePos x="0" y="0"/>
          <wp:positionH relativeFrom="page">
            <wp:posOffset>442595</wp:posOffset>
          </wp:positionH>
          <wp:positionV relativeFrom="page">
            <wp:posOffset>9991090</wp:posOffset>
          </wp:positionV>
          <wp:extent cx="6818400" cy="360000"/>
          <wp:effectExtent l="0" t="0" r="0" b="2540"/>
          <wp:wrapNone/>
          <wp:docPr id="3" name="Afbeelding 3" descr="cid:66B0DE14-E552-4AB9-B816-A2BD421CA4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9140DE9-2A3F-4013-B068-308578C21BE3" descr="cid:66B0DE14-E552-4AB9-B816-A2BD421CA4A8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8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5CB2">
      <w:rPr>
        <w:color w:val="595959" w:themeColor="text1" w:themeTint="A6"/>
        <w:sz w:val="15"/>
      </w:rPr>
      <w:t xml:space="preserve">Pagina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PAGE </w:instrText>
    </w:r>
    <w:r w:rsidRPr="0050765B">
      <w:rPr>
        <w:b/>
        <w:color w:val="595959" w:themeColor="text1" w:themeTint="A6"/>
        <w:sz w:val="15"/>
      </w:rPr>
      <w:fldChar w:fldCharType="separate"/>
    </w:r>
    <w:r>
      <w:rPr>
        <w:b/>
        <w:noProof/>
        <w:color w:val="595959" w:themeColor="text1" w:themeTint="A6"/>
        <w:sz w:val="15"/>
      </w:rPr>
      <w:t>7</w:t>
    </w:r>
    <w:r w:rsidRPr="0050765B">
      <w:rPr>
        <w:b/>
        <w:color w:val="595959" w:themeColor="text1" w:themeTint="A6"/>
        <w:sz w:val="15"/>
      </w:rPr>
      <w:fldChar w:fldCharType="end"/>
    </w:r>
    <w:r w:rsidRPr="00CB5CB2">
      <w:rPr>
        <w:color w:val="595959" w:themeColor="text1" w:themeTint="A6"/>
        <w:sz w:val="15"/>
      </w:rPr>
      <w:t xml:space="preserve"> van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NUMPAGES </w:instrText>
    </w:r>
    <w:r w:rsidRPr="0050765B">
      <w:rPr>
        <w:b/>
        <w:color w:val="595959" w:themeColor="text1" w:themeTint="A6"/>
        <w:sz w:val="15"/>
      </w:rPr>
      <w:fldChar w:fldCharType="separate"/>
    </w:r>
    <w:r>
      <w:rPr>
        <w:b/>
        <w:noProof/>
        <w:color w:val="595959" w:themeColor="text1" w:themeTint="A6"/>
        <w:sz w:val="15"/>
      </w:rPr>
      <w:t>11</w:t>
    </w:r>
    <w:r w:rsidRPr="0050765B">
      <w:rPr>
        <w:b/>
        <w:color w:val="595959" w:themeColor="text1" w:themeTint="A6"/>
        <w:sz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BBD48" w14:textId="77777777" w:rsidR="005C60D3" w:rsidRDefault="005C60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76256" w14:textId="77777777" w:rsidR="009C424A" w:rsidRDefault="009C424A" w:rsidP="00E44CB7">
      <w:pPr>
        <w:spacing w:after="0"/>
      </w:pPr>
      <w:r>
        <w:separator/>
      </w:r>
    </w:p>
  </w:footnote>
  <w:footnote w:type="continuationSeparator" w:id="0">
    <w:p w14:paraId="55A16AEE" w14:textId="77777777" w:rsidR="009C424A" w:rsidRDefault="009C424A" w:rsidP="00E44CB7">
      <w:pPr>
        <w:spacing w:after="0"/>
      </w:pPr>
      <w:r>
        <w:continuationSeparator/>
      </w:r>
    </w:p>
  </w:footnote>
  <w:footnote w:type="continuationNotice" w:id="1">
    <w:p w14:paraId="2B883292" w14:textId="77777777" w:rsidR="009C424A" w:rsidRDefault="009C424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51F7" w14:textId="77777777" w:rsidR="005C60D3" w:rsidRDefault="005C60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D4635" w14:textId="7B594799" w:rsidR="00CD03BD" w:rsidRDefault="00EC23BE" w:rsidP="00552C38">
    <w:pPr>
      <w:pStyle w:val="Koptekst"/>
      <w:rPr>
        <w:color w:val="595959" w:themeColor="text1" w:themeTint="A6"/>
        <w:sz w:val="13"/>
        <w:szCs w:val="13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011AE720" wp14:editId="44BA6DC3">
          <wp:simplePos x="0" y="0"/>
          <wp:positionH relativeFrom="column">
            <wp:posOffset>6751320</wp:posOffset>
          </wp:positionH>
          <wp:positionV relativeFrom="paragraph">
            <wp:posOffset>-139065</wp:posOffset>
          </wp:positionV>
          <wp:extent cx="2512800" cy="903600"/>
          <wp:effectExtent l="0" t="0" r="1905" b="0"/>
          <wp:wrapSquare wrapText="bothSides"/>
          <wp:docPr id="1992397720" name="Afbeelding 2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397720" name="Afbeelding 2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8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5977B0" w14:textId="4C758D5F" w:rsidR="00CD03BD" w:rsidRPr="00BB124A" w:rsidRDefault="00CD03BD" w:rsidP="00552C38">
    <w:pPr>
      <w:pStyle w:val="Koptekst"/>
      <w:rPr>
        <w:color w:val="595959" w:themeColor="text1" w:themeTint="A6"/>
        <w:sz w:val="13"/>
        <w:szCs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58392" w14:textId="77777777" w:rsidR="005C60D3" w:rsidRDefault="005C60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7E7F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229F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A7C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566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C4CC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72F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E243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08E9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0C9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D21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0BBE29FE"/>
    <w:multiLevelType w:val="hybridMultilevel"/>
    <w:tmpl w:val="EA26763A"/>
    <w:lvl w:ilvl="0" w:tplc="11C4FCD4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AB5B8A"/>
    <w:multiLevelType w:val="hybridMultilevel"/>
    <w:tmpl w:val="2452E400"/>
    <w:lvl w:ilvl="0" w:tplc="8594F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A5849"/>
    <w:multiLevelType w:val="hybridMultilevel"/>
    <w:tmpl w:val="51F21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21847DF0"/>
    <w:multiLevelType w:val="hybridMultilevel"/>
    <w:tmpl w:val="506A6E9C"/>
    <w:lvl w:ilvl="0" w:tplc="5524B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020F9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A337E9F"/>
    <w:multiLevelType w:val="hybridMultilevel"/>
    <w:tmpl w:val="B6489F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14379"/>
    <w:multiLevelType w:val="hybridMultilevel"/>
    <w:tmpl w:val="6A92C3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140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938217343">
    <w:abstractNumId w:val="9"/>
  </w:num>
  <w:num w:numId="2" w16cid:durableId="843131720">
    <w:abstractNumId w:val="7"/>
  </w:num>
  <w:num w:numId="3" w16cid:durableId="2042632488">
    <w:abstractNumId w:val="6"/>
  </w:num>
  <w:num w:numId="4" w16cid:durableId="1679841682">
    <w:abstractNumId w:val="5"/>
  </w:num>
  <w:num w:numId="5" w16cid:durableId="1493990295">
    <w:abstractNumId w:val="4"/>
  </w:num>
  <w:num w:numId="6" w16cid:durableId="106699862">
    <w:abstractNumId w:val="8"/>
  </w:num>
  <w:num w:numId="7" w16cid:durableId="979267343">
    <w:abstractNumId w:val="3"/>
  </w:num>
  <w:num w:numId="8" w16cid:durableId="1354184941">
    <w:abstractNumId w:val="2"/>
  </w:num>
  <w:num w:numId="9" w16cid:durableId="896741517">
    <w:abstractNumId w:val="1"/>
  </w:num>
  <w:num w:numId="10" w16cid:durableId="2111926121">
    <w:abstractNumId w:val="0"/>
  </w:num>
  <w:num w:numId="11" w16cid:durableId="1964267993">
    <w:abstractNumId w:val="16"/>
  </w:num>
  <w:num w:numId="12" w16cid:durableId="1688603729">
    <w:abstractNumId w:val="18"/>
  </w:num>
  <w:num w:numId="13" w16cid:durableId="160779015">
    <w:abstractNumId w:val="13"/>
  </w:num>
  <w:num w:numId="14" w16cid:durableId="516893229">
    <w:abstractNumId w:val="17"/>
  </w:num>
  <w:num w:numId="15" w16cid:durableId="387805766">
    <w:abstractNumId w:val="11"/>
  </w:num>
  <w:num w:numId="16" w16cid:durableId="1229997242">
    <w:abstractNumId w:val="10"/>
  </w:num>
  <w:num w:numId="17" w16cid:durableId="1585722542">
    <w:abstractNumId w:val="19"/>
  </w:num>
  <w:num w:numId="18" w16cid:durableId="1098721173">
    <w:abstractNumId w:val="15"/>
  </w:num>
  <w:num w:numId="19" w16cid:durableId="275142303">
    <w:abstractNumId w:val="15"/>
    <w:lvlOverride w:ilvl="0">
      <w:startOverride w:val="1"/>
    </w:lvlOverride>
  </w:num>
  <w:num w:numId="20" w16cid:durableId="527333367">
    <w:abstractNumId w:val="15"/>
    <w:lvlOverride w:ilvl="0">
      <w:startOverride w:val="1"/>
    </w:lvlOverride>
  </w:num>
  <w:num w:numId="21" w16cid:durableId="779569612">
    <w:abstractNumId w:val="12"/>
  </w:num>
  <w:num w:numId="22" w16cid:durableId="13744975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04"/>
    <w:rsid w:val="00000A97"/>
    <w:rsid w:val="000127B4"/>
    <w:rsid w:val="00025F95"/>
    <w:rsid w:val="00032546"/>
    <w:rsid w:val="00043DE7"/>
    <w:rsid w:val="00047B4F"/>
    <w:rsid w:val="00063974"/>
    <w:rsid w:val="00097049"/>
    <w:rsid w:val="000A2E3A"/>
    <w:rsid w:val="000A5463"/>
    <w:rsid w:val="000C27C4"/>
    <w:rsid w:val="000D3080"/>
    <w:rsid w:val="000D68F3"/>
    <w:rsid w:val="000F02DD"/>
    <w:rsid w:val="00121CE9"/>
    <w:rsid w:val="001233F3"/>
    <w:rsid w:val="00124C05"/>
    <w:rsid w:val="001360B4"/>
    <w:rsid w:val="00137314"/>
    <w:rsid w:val="001409C3"/>
    <w:rsid w:val="00142890"/>
    <w:rsid w:val="001462F5"/>
    <w:rsid w:val="00146DD6"/>
    <w:rsid w:val="001476B0"/>
    <w:rsid w:val="0015172A"/>
    <w:rsid w:val="001522D1"/>
    <w:rsid w:val="001546D1"/>
    <w:rsid w:val="0015504F"/>
    <w:rsid w:val="00161D3D"/>
    <w:rsid w:val="00164CC1"/>
    <w:rsid w:val="001720E8"/>
    <w:rsid w:val="001733BD"/>
    <w:rsid w:val="00175980"/>
    <w:rsid w:val="001812AF"/>
    <w:rsid w:val="0018293B"/>
    <w:rsid w:val="001A1352"/>
    <w:rsid w:val="001B11E1"/>
    <w:rsid w:val="001B61F6"/>
    <w:rsid w:val="001B7887"/>
    <w:rsid w:val="001C4BBD"/>
    <w:rsid w:val="001C54D0"/>
    <w:rsid w:val="001C589F"/>
    <w:rsid w:val="001D111D"/>
    <w:rsid w:val="001D1B34"/>
    <w:rsid w:val="001D27AE"/>
    <w:rsid w:val="001D6816"/>
    <w:rsid w:val="001E27B5"/>
    <w:rsid w:val="001E30A2"/>
    <w:rsid w:val="001E3A65"/>
    <w:rsid w:val="001E5907"/>
    <w:rsid w:val="001F30FE"/>
    <w:rsid w:val="001F74A4"/>
    <w:rsid w:val="002054B2"/>
    <w:rsid w:val="00205EED"/>
    <w:rsid w:val="002107ED"/>
    <w:rsid w:val="0021567F"/>
    <w:rsid w:val="00217A59"/>
    <w:rsid w:val="0022257C"/>
    <w:rsid w:val="00225D26"/>
    <w:rsid w:val="002308A4"/>
    <w:rsid w:val="0023256C"/>
    <w:rsid w:val="00235FCD"/>
    <w:rsid w:val="002369D7"/>
    <w:rsid w:val="00240ACD"/>
    <w:rsid w:val="00241FEB"/>
    <w:rsid w:val="00242078"/>
    <w:rsid w:val="00243BB0"/>
    <w:rsid w:val="002502CF"/>
    <w:rsid w:val="00261E93"/>
    <w:rsid w:val="00262185"/>
    <w:rsid w:val="0026379A"/>
    <w:rsid w:val="002654B9"/>
    <w:rsid w:val="00265B5D"/>
    <w:rsid w:val="0029273D"/>
    <w:rsid w:val="00294D2D"/>
    <w:rsid w:val="002972E1"/>
    <w:rsid w:val="002A3CD3"/>
    <w:rsid w:val="002A6D51"/>
    <w:rsid w:val="002B252A"/>
    <w:rsid w:val="002E6403"/>
    <w:rsid w:val="002F1558"/>
    <w:rsid w:val="002F79DA"/>
    <w:rsid w:val="00300C47"/>
    <w:rsid w:val="0030164B"/>
    <w:rsid w:val="0031069B"/>
    <w:rsid w:val="0033127E"/>
    <w:rsid w:val="0033494E"/>
    <w:rsid w:val="00334E4F"/>
    <w:rsid w:val="003360DA"/>
    <w:rsid w:val="00343BA2"/>
    <w:rsid w:val="00364A5C"/>
    <w:rsid w:val="00382A2A"/>
    <w:rsid w:val="00382BB3"/>
    <w:rsid w:val="00386E50"/>
    <w:rsid w:val="003952E8"/>
    <w:rsid w:val="0039744A"/>
    <w:rsid w:val="003A4C8A"/>
    <w:rsid w:val="003A648E"/>
    <w:rsid w:val="003B3ADF"/>
    <w:rsid w:val="003C6BD5"/>
    <w:rsid w:val="003C7CB5"/>
    <w:rsid w:val="003D1DC3"/>
    <w:rsid w:val="003D2F10"/>
    <w:rsid w:val="003D386D"/>
    <w:rsid w:val="003D6FDC"/>
    <w:rsid w:val="003E0732"/>
    <w:rsid w:val="00424C30"/>
    <w:rsid w:val="00427CEC"/>
    <w:rsid w:val="00431F6C"/>
    <w:rsid w:val="00440F14"/>
    <w:rsid w:val="004442CD"/>
    <w:rsid w:val="00451CF3"/>
    <w:rsid w:val="00452005"/>
    <w:rsid w:val="004557F4"/>
    <w:rsid w:val="00466101"/>
    <w:rsid w:val="00470D31"/>
    <w:rsid w:val="00471C72"/>
    <w:rsid w:val="004807EC"/>
    <w:rsid w:val="004918AD"/>
    <w:rsid w:val="004A6FCD"/>
    <w:rsid w:val="004C67D5"/>
    <w:rsid w:val="004D2753"/>
    <w:rsid w:val="004D6788"/>
    <w:rsid w:val="004D7297"/>
    <w:rsid w:val="004F1019"/>
    <w:rsid w:val="00505A18"/>
    <w:rsid w:val="005068F7"/>
    <w:rsid w:val="0051064D"/>
    <w:rsid w:val="005112AC"/>
    <w:rsid w:val="00513524"/>
    <w:rsid w:val="00516D86"/>
    <w:rsid w:val="00520AA5"/>
    <w:rsid w:val="00522340"/>
    <w:rsid w:val="005337D4"/>
    <w:rsid w:val="00542C8F"/>
    <w:rsid w:val="005460E8"/>
    <w:rsid w:val="00551010"/>
    <w:rsid w:val="00552C38"/>
    <w:rsid w:val="00553535"/>
    <w:rsid w:val="005560DD"/>
    <w:rsid w:val="00556D1D"/>
    <w:rsid w:val="0056189F"/>
    <w:rsid w:val="00563642"/>
    <w:rsid w:val="00563ADF"/>
    <w:rsid w:val="005655C6"/>
    <w:rsid w:val="00593A59"/>
    <w:rsid w:val="005957A4"/>
    <w:rsid w:val="00596690"/>
    <w:rsid w:val="005971DC"/>
    <w:rsid w:val="005A391B"/>
    <w:rsid w:val="005B6228"/>
    <w:rsid w:val="005B7842"/>
    <w:rsid w:val="005C11A7"/>
    <w:rsid w:val="005C60D3"/>
    <w:rsid w:val="005E13CF"/>
    <w:rsid w:val="005E662E"/>
    <w:rsid w:val="005E7E2A"/>
    <w:rsid w:val="005F5906"/>
    <w:rsid w:val="005F71FA"/>
    <w:rsid w:val="00600662"/>
    <w:rsid w:val="00602EC2"/>
    <w:rsid w:val="006048E4"/>
    <w:rsid w:val="00610EF7"/>
    <w:rsid w:val="00623DC0"/>
    <w:rsid w:val="00626477"/>
    <w:rsid w:val="00635FCC"/>
    <w:rsid w:val="00640770"/>
    <w:rsid w:val="00644B10"/>
    <w:rsid w:val="00646ED7"/>
    <w:rsid w:val="00650F14"/>
    <w:rsid w:val="00666A3E"/>
    <w:rsid w:val="0067437A"/>
    <w:rsid w:val="006809C7"/>
    <w:rsid w:val="00686B92"/>
    <w:rsid w:val="006875AB"/>
    <w:rsid w:val="00691848"/>
    <w:rsid w:val="006977CC"/>
    <w:rsid w:val="006A0B5E"/>
    <w:rsid w:val="006A2203"/>
    <w:rsid w:val="006A3799"/>
    <w:rsid w:val="006A6E79"/>
    <w:rsid w:val="006B6EE8"/>
    <w:rsid w:val="006C3F56"/>
    <w:rsid w:val="006C4BDE"/>
    <w:rsid w:val="006C63DD"/>
    <w:rsid w:val="006C6EA1"/>
    <w:rsid w:val="006D12B5"/>
    <w:rsid w:val="006D3FFE"/>
    <w:rsid w:val="006E4515"/>
    <w:rsid w:val="006F65F4"/>
    <w:rsid w:val="007019ED"/>
    <w:rsid w:val="0071366C"/>
    <w:rsid w:val="00717FCB"/>
    <w:rsid w:val="0072300B"/>
    <w:rsid w:val="007264E2"/>
    <w:rsid w:val="007300BF"/>
    <w:rsid w:val="007341D4"/>
    <w:rsid w:val="007359CD"/>
    <w:rsid w:val="00743EBB"/>
    <w:rsid w:val="0075181D"/>
    <w:rsid w:val="00753F94"/>
    <w:rsid w:val="00756A0C"/>
    <w:rsid w:val="007577E7"/>
    <w:rsid w:val="00760D03"/>
    <w:rsid w:val="007746D4"/>
    <w:rsid w:val="00777406"/>
    <w:rsid w:val="007875AF"/>
    <w:rsid w:val="007903AE"/>
    <w:rsid w:val="007A0557"/>
    <w:rsid w:val="007A3A4E"/>
    <w:rsid w:val="007A6308"/>
    <w:rsid w:val="007A6362"/>
    <w:rsid w:val="007B36F7"/>
    <w:rsid w:val="007C1850"/>
    <w:rsid w:val="007C19D6"/>
    <w:rsid w:val="007C4DA6"/>
    <w:rsid w:val="007D09B3"/>
    <w:rsid w:val="007D196C"/>
    <w:rsid w:val="007D1972"/>
    <w:rsid w:val="007D3A17"/>
    <w:rsid w:val="007D64A1"/>
    <w:rsid w:val="007F28CF"/>
    <w:rsid w:val="007F4DD4"/>
    <w:rsid w:val="008021A1"/>
    <w:rsid w:val="0081593D"/>
    <w:rsid w:val="00817D16"/>
    <w:rsid w:val="00821079"/>
    <w:rsid w:val="00822526"/>
    <w:rsid w:val="00822706"/>
    <w:rsid w:val="008235CB"/>
    <w:rsid w:val="00824A02"/>
    <w:rsid w:val="00826932"/>
    <w:rsid w:val="00844217"/>
    <w:rsid w:val="00844276"/>
    <w:rsid w:val="00845E63"/>
    <w:rsid w:val="0085197D"/>
    <w:rsid w:val="00852A66"/>
    <w:rsid w:val="0085345A"/>
    <w:rsid w:val="0088191B"/>
    <w:rsid w:val="00884375"/>
    <w:rsid w:val="00890A38"/>
    <w:rsid w:val="00891F7E"/>
    <w:rsid w:val="00893C6A"/>
    <w:rsid w:val="008A347C"/>
    <w:rsid w:val="008A6B3D"/>
    <w:rsid w:val="008B0A2C"/>
    <w:rsid w:val="008B154C"/>
    <w:rsid w:val="008B3FB0"/>
    <w:rsid w:val="008B439B"/>
    <w:rsid w:val="008B4EC8"/>
    <w:rsid w:val="008C14C4"/>
    <w:rsid w:val="008C1525"/>
    <w:rsid w:val="008C2F04"/>
    <w:rsid w:val="008D46AC"/>
    <w:rsid w:val="008E308F"/>
    <w:rsid w:val="008E3C8E"/>
    <w:rsid w:val="008F6639"/>
    <w:rsid w:val="008F7CB3"/>
    <w:rsid w:val="0090171E"/>
    <w:rsid w:val="009048F5"/>
    <w:rsid w:val="00904BBD"/>
    <w:rsid w:val="00921607"/>
    <w:rsid w:val="0092230F"/>
    <w:rsid w:val="0092651D"/>
    <w:rsid w:val="00926FEB"/>
    <w:rsid w:val="00954075"/>
    <w:rsid w:val="00954737"/>
    <w:rsid w:val="00965003"/>
    <w:rsid w:val="00967568"/>
    <w:rsid w:val="009701FA"/>
    <w:rsid w:val="009702D2"/>
    <w:rsid w:val="009869F0"/>
    <w:rsid w:val="00992102"/>
    <w:rsid w:val="009A4341"/>
    <w:rsid w:val="009A5DF2"/>
    <w:rsid w:val="009B6FD0"/>
    <w:rsid w:val="009C424A"/>
    <w:rsid w:val="009C63EB"/>
    <w:rsid w:val="009D19B2"/>
    <w:rsid w:val="009D1A83"/>
    <w:rsid w:val="009D3D91"/>
    <w:rsid w:val="009E7E6E"/>
    <w:rsid w:val="00A0308E"/>
    <w:rsid w:val="00A059E0"/>
    <w:rsid w:val="00A06F2E"/>
    <w:rsid w:val="00A119EB"/>
    <w:rsid w:val="00A13DEA"/>
    <w:rsid w:val="00A220C3"/>
    <w:rsid w:val="00A319B6"/>
    <w:rsid w:val="00A3581A"/>
    <w:rsid w:val="00A36F4E"/>
    <w:rsid w:val="00A47F1B"/>
    <w:rsid w:val="00A53BD6"/>
    <w:rsid w:val="00A6380D"/>
    <w:rsid w:val="00A6667C"/>
    <w:rsid w:val="00A70AE1"/>
    <w:rsid w:val="00A817FA"/>
    <w:rsid w:val="00A925EC"/>
    <w:rsid w:val="00A93494"/>
    <w:rsid w:val="00AA50EA"/>
    <w:rsid w:val="00AA5DE4"/>
    <w:rsid w:val="00AB0079"/>
    <w:rsid w:val="00AB5646"/>
    <w:rsid w:val="00AB7ECF"/>
    <w:rsid w:val="00AD27C2"/>
    <w:rsid w:val="00AD6C5A"/>
    <w:rsid w:val="00AE1D6B"/>
    <w:rsid w:val="00AE2514"/>
    <w:rsid w:val="00AF0FB2"/>
    <w:rsid w:val="00AF27DD"/>
    <w:rsid w:val="00AF41E3"/>
    <w:rsid w:val="00B06939"/>
    <w:rsid w:val="00B135CA"/>
    <w:rsid w:val="00B1421B"/>
    <w:rsid w:val="00B2308B"/>
    <w:rsid w:val="00B32D00"/>
    <w:rsid w:val="00B3778C"/>
    <w:rsid w:val="00B37C32"/>
    <w:rsid w:val="00B41CC6"/>
    <w:rsid w:val="00B41DB8"/>
    <w:rsid w:val="00B4613F"/>
    <w:rsid w:val="00B54C3C"/>
    <w:rsid w:val="00B551FD"/>
    <w:rsid w:val="00B56E06"/>
    <w:rsid w:val="00B713A1"/>
    <w:rsid w:val="00B75C41"/>
    <w:rsid w:val="00B7768A"/>
    <w:rsid w:val="00B829CE"/>
    <w:rsid w:val="00B83D3B"/>
    <w:rsid w:val="00B878F8"/>
    <w:rsid w:val="00B96910"/>
    <w:rsid w:val="00BA088A"/>
    <w:rsid w:val="00BA5BCB"/>
    <w:rsid w:val="00BB1A88"/>
    <w:rsid w:val="00BB2F71"/>
    <w:rsid w:val="00BD683D"/>
    <w:rsid w:val="00BE01DD"/>
    <w:rsid w:val="00BE1A3C"/>
    <w:rsid w:val="00BF61D3"/>
    <w:rsid w:val="00C02B51"/>
    <w:rsid w:val="00C04A92"/>
    <w:rsid w:val="00C060A3"/>
    <w:rsid w:val="00C40E5F"/>
    <w:rsid w:val="00C46D0B"/>
    <w:rsid w:val="00C47A4D"/>
    <w:rsid w:val="00C52D44"/>
    <w:rsid w:val="00C66BBF"/>
    <w:rsid w:val="00C94DE8"/>
    <w:rsid w:val="00C95316"/>
    <w:rsid w:val="00C95479"/>
    <w:rsid w:val="00C96DAB"/>
    <w:rsid w:val="00C97CB1"/>
    <w:rsid w:val="00CA06CB"/>
    <w:rsid w:val="00CB404F"/>
    <w:rsid w:val="00CC037E"/>
    <w:rsid w:val="00CD03BD"/>
    <w:rsid w:val="00CD10CE"/>
    <w:rsid w:val="00CE0B5C"/>
    <w:rsid w:val="00CE2E7C"/>
    <w:rsid w:val="00CF1C64"/>
    <w:rsid w:val="00CF3A48"/>
    <w:rsid w:val="00CF6D4F"/>
    <w:rsid w:val="00CF75C6"/>
    <w:rsid w:val="00D032B1"/>
    <w:rsid w:val="00D17BE4"/>
    <w:rsid w:val="00D2158D"/>
    <w:rsid w:val="00D24DEC"/>
    <w:rsid w:val="00D3378B"/>
    <w:rsid w:val="00D356BB"/>
    <w:rsid w:val="00D56731"/>
    <w:rsid w:val="00D57688"/>
    <w:rsid w:val="00D60036"/>
    <w:rsid w:val="00D614E6"/>
    <w:rsid w:val="00D617C3"/>
    <w:rsid w:val="00D6348B"/>
    <w:rsid w:val="00D837D0"/>
    <w:rsid w:val="00D8410D"/>
    <w:rsid w:val="00D9291C"/>
    <w:rsid w:val="00D93A45"/>
    <w:rsid w:val="00DA1D3A"/>
    <w:rsid w:val="00DA30DC"/>
    <w:rsid w:val="00DE6BF9"/>
    <w:rsid w:val="00DF2B16"/>
    <w:rsid w:val="00E022D3"/>
    <w:rsid w:val="00E0244E"/>
    <w:rsid w:val="00E065BE"/>
    <w:rsid w:val="00E1548C"/>
    <w:rsid w:val="00E2094E"/>
    <w:rsid w:val="00E20B5D"/>
    <w:rsid w:val="00E3177A"/>
    <w:rsid w:val="00E32001"/>
    <w:rsid w:val="00E43BDA"/>
    <w:rsid w:val="00E44CB7"/>
    <w:rsid w:val="00E476D7"/>
    <w:rsid w:val="00E501E9"/>
    <w:rsid w:val="00E55EE2"/>
    <w:rsid w:val="00E7330E"/>
    <w:rsid w:val="00E736BA"/>
    <w:rsid w:val="00E740C9"/>
    <w:rsid w:val="00E764C0"/>
    <w:rsid w:val="00E77980"/>
    <w:rsid w:val="00E8108D"/>
    <w:rsid w:val="00E83493"/>
    <w:rsid w:val="00E84157"/>
    <w:rsid w:val="00E853A4"/>
    <w:rsid w:val="00E911B7"/>
    <w:rsid w:val="00E93E8A"/>
    <w:rsid w:val="00E968C8"/>
    <w:rsid w:val="00EA00D0"/>
    <w:rsid w:val="00EA4AF5"/>
    <w:rsid w:val="00EA77C7"/>
    <w:rsid w:val="00EB3A91"/>
    <w:rsid w:val="00EC07F7"/>
    <w:rsid w:val="00EC23BE"/>
    <w:rsid w:val="00EC3FC7"/>
    <w:rsid w:val="00ED4F7C"/>
    <w:rsid w:val="00EE1A2C"/>
    <w:rsid w:val="00EE4A50"/>
    <w:rsid w:val="00EE6B1E"/>
    <w:rsid w:val="00EF2CFC"/>
    <w:rsid w:val="00EF4F2A"/>
    <w:rsid w:val="00F01D56"/>
    <w:rsid w:val="00F05F1A"/>
    <w:rsid w:val="00F0771F"/>
    <w:rsid w:val="00F15B46"/>
    <w:rsid w:val="00F217AE"/>
    <w:rsid w:val="00F37B5F"/>
    <w:rsid w:val="00F6091D"/>
    <w:rsid w:val="00F65C13"/>
    <w:rsid w:val="00F66B55"/>
    <w:rsid w:val="00F744A6"/>
    <w:rsid w:val="00F855B9"/>
    <w:rsid w:val="00F918E0"/>
    <w:rsid w:val="00F92E73"/>
    <w:rsid w:val="00F97D5C"/>
    <w:rsid w:val="00FA1BBF"/>
    <w:rsid w:val="00FA67F1"/>
    <w:rsid w:val="00FA6F16"/>
    <w:rsid w:val="00FB7F58"/>
    <w:rsid w:val="00FC543C"/>
    <w:rsid w:val="00FE30A3"/>
    <w:rsid w:val="00FE3D70"/>
    <w:rsid w:val="00FE5E2F"/>
    <w:rsid w:val="00FF1B6C"/>
    <w:rsid w:val="3BD37522"/>
    <w:rsid w:val="4C752F89"/>
    <w:rsid w:val="555FAB7E"/>
    <w:rsid w:val="5EE00656"/>
    <w:rsid w:val="70043284"/>
    <w:rsid w:val="721FA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0F200"/>
  <w15:chartTrackingRefBased/>
  <w15:docId w15:val="{A4206778-8F7A-46F0-88EF-17C4D87A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5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7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C037E"/>
    <w:pPr>
      <w:spacing w:after="60" w:line="240" w:lineRule="auto"/>
    </w:pPr>
  </w:style>
  <w:style w:type="paragraph" w:styleId="Kop1">
    <w:name w:val="heading 1"/>
    <w:basedOn w:val="Standaard"/>
    <w:next w:val="Standaard"/>
    <w:link w:val="Kop1Char"/>
    <w:qFormat/>
    <w:rsid w:val="00E55EE2"/>
    <w:pPr>
      <w:keepNext/>
      <w:keepLines/>
      <w:numPr>
        <w:numId w:val="11"/>
      </w:numPr>
      <w:spacing w:before="240" w:after="240"/>
      <w:ind w:left="680" w:hanging="680"/>
      <w:outlineLvl w:val="0"/>
    </w:pPr>
    <w:rPr>
      <w:rFonts w:asciiTheme="majorHAnsi" w:eastAsiaTheme="majorEastAsia" w:hAnsiTheme="majorHAnsi" w:cstheme="majorBidi"/>
      <w:b/>
      <w:caps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E55EE2"/>
    <w:pPr>
      <w:keepNext/>
      <w:keepLines/>
      <w:numPr>
        <w:ilvl w:val="1"/>
        <w:numId w:val="11"/>
      </w:numPr>
      <w:spacing w:before="360" w:after="180"/>
      <w:ind w:left="680" w:hanging="6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qFormat/>
    <w:rsid w:val="00E55EE2"/>
    <w:pPr>
      <w:keepNext/>
      <w:keepLines/>
      <w:numPr>
        <w:ilvl w:val="2"/>
        <w:numId w:val="11"/>
      </w:numPr>
      <w:spacing w:before="180" w:after="40"/>
      <w:ind w:left="680" w:hanging="680"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1812AF"/>
    <w:pPr>
      <w:keepNext/>
      <w:keepLines/>
      <w:numPr>
        <w:ilvl w:val="3"/>
        <w:numId w:val="1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668E2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12AF"/>
    <w:pPr>
      <w:keepNext/>
      <w:keepLines/>
      <w:numPr>
        <w:ilvl w:val="4"/>
        <w:numId w:val="11"/>
      </w:numPr>
      <w:spacing w:before="40" w:after="0"/>
      <w:outlineLvl w:val="4"/>
    </w:pPr>
    <w:rPr>
      <w:rFonts w:asciiTheme="majorHAnsi" w:eastAsiaTheme="majorEastAsia" w:hAnsiTheme="majorHAnsi" w:cstheme="majorBidi"/>
      <w:color w:val="668E2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12AF"/>
    <w:pPr>
      <w:keepNext/>
      <w:keepLines/>
      <w:numPr>
        <w:ilvl w:val="5"/>
        <w:numId w:val="11"/>
      </w:numPr>
      <w:spacing w:before="40" w:after="0"/>
      <w:outlineLvl w:val="5"/>
    </w:pPr>
    <w:rPr>
      <w:rFonts w:asciiTheme="majorHAnsi" w:eastAsiaTheme="majorEastAsia" w:hAnsiTheme="majorHAnsi" w:cstheme="majorBidi"/>
      <w:color w:val="445E1A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12AF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45E1A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12AF"/>
    <w:pPr>
      <w:keepNext/>
      <w:keepLines/>
      <w:numPr>
        <w:ilvl w:val="7"/>
        <w:numId w:val="1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12AF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2"/>
    <w:unhideWhenUsed/>
    <w:rsid w:val="00E44CB7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2"/>
    <w:rsid w:val="00E44CB7"/>
  </w:style>
  <w:style w:type="paragraph" w:styleId="Titel">
    <w:name w:val="Title"/>
    <w:basedOn w:val="Standaard"/>
    <w:next w:val="Standaard"/>
    <w:link w:val="TitelChar"/>
    <w:uiPriority w:val="22"/>
    <w:qFormat/>
    <w:rsid w:val="00CF6D4F"/>
    <w:pPr>
      <w:spacing w:after="0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22"/>
    <w:rsid w:val="00CF6D4F"/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A319B6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23"/>
    <w:qFormat/>
    <w:rsid w:val="00CF6D4F"/>
    <w:pPr>
      <w:numPr>
        <w:ilvl w:val="1"/>
      </w:numPr>
    </w:pPr>
    <w:rPr>
      <w:rFonts w:eastAsiaTheme="minorEastAsia"/>
      <w:i/>
      <w:color w:val="FFFFFF" w:themeColor="background1"/>
      <w:spacing w:val="15"/>
      <w:sz w:val="2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23"/>
    <w:rsid w:val="00CF6D4F"/>
    <w:rPr>
      <w:rFonts w:eastAsiaTheme="minorEastAsia"/>
      <w:i/>
      <w:color w:val="FFFFFF" w:themeColor="background1"/>
      <w:spacing w:val="15"/>
      <w:sz w:val="24"/>
      <w:szCs w:val="22"/>
    </w:rPr>
  </w:style>
  <w:style w:type="character" w:customStyle="1" w:styleId="Kop1Char">
    <w:name w:val="Kop 1 Char"/>
    <w:basedOn w:val="Standaardalinea-lettertype"/>
    <w:link w:val="Kop1"/>
    <w:rsid w:val="00E55EE2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Kop2Char">
    <w:name w:val="Kop 2 Char"/>
    <w:basedOn w:val="Standaardalinea-lettertype"/>
    <w:link w:val="Kop2"/>
    <w:rsid w:val="00E55EE2"/>
    <w:rPr>
      <w:rFonts w:asciiTheme="majorHAnsi" w:eastAsiaTheme="majorEastAsia" w:hAnsiTheme="majorHAnsi" w:cstheme="majorBidi"/>
      <w:b/>
      <w:szCs w:val="26"/>
    </w:rPr>
  </w:style>
  <w:style w:type="character" w:customStyle="1" w:styleId="Kop3Char">
    <w:name w:val="Kop 3 Char"/>
    <w:basedOn w:val="Standaardalinea-lettertype"/>
    <w:link w:val="Kop3"/>
    <w:rsid w:val="00E55EE2"/>
    <w:rPr>
      <w:rFonts w:asciiTheme="majorHAnsi" w:eastAsiaTheme="majorEastAsia" w:hAnsiTheme="majorHAnsi" w:cstheme="majorBidi"/>
      <w:b/>
      <w:i/>
      <w:szCs w:val="24"/>
    </w:rPr>
  </w:style>
  <w:style w:type="paragraph" w:styleId="Kopvaninhoudsopgave">
    <w:name w:val="TOC Heading"/>
    <w:basedOn w:val="Standaard"/>
    <w:next w:val="Standaard"/>
    <w:uiPriority w:val="13"/>
    <w:qFormat/>
    <w:rsid w:val="00EC3FC7"/>
    <w:pPr>
      <w:spacing w:after="480" w:line="259" w:lineRule="auto"/>
    </w:pPr>
    <w:rPr>
      <w:b/>
      <w:caps/>
      <w:sz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025F95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sz w:val="20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C3FC7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b/>
      <w:caps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520AA5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i/>
      <w:szCs w:val="22"/>
      <w:lang w:eastAsia="nl-NL"/>
    </w:rPr>
  </w:style>
  <w:style w:type="character" w:styleId="Hyperlink">
    <w:name w:val="Hyperlink"/>
    <w:basedOn w:val="Standaardalinea-lettertype"/>
    <w:uiPriority w:val="99"/>
    <w:rsid w:val="008E3C8E"/>
    <w:rPr>
      <w:color w:val="89BE35" w:themeColor="accent1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12AF"/>
    <w:rPr>
      <w:rFonts w:asciiTheme="majorHAnsi" w:eastAsiaTheme="majorEastAsia" w:hAnsiTheme="majorHAnsi" w:cstheme="majorBidi"/>
      <w:i/>
      <w:iCs/>
      <w:color w:val="668E2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12AF"/>
    <w:rPr>
      <w:rFonts w:asciiTheme="majorHAnsi" w:eastAsiaTheme="majorEastAsia" w:hAnsiTheme="majorHAnsi" w:cstheme="majorBidi"/>
      <w:color w:val="668E2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12AF"/>
    <w:rPr>
      <w:rFonts w:asciiTheme="majorHAnsi" w:eastAsiaTheme="majorEastAsia" w:hAnsiTheme="majorHAnsi" w:cstheme="majorBidi"/>
      <w:color w:val="445E1A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12AF"/>
    <w:rPr>
      <w:rFonts w:asciiTheme="majorHAnsi" w:eastAsiaTheme="majorEastAsia" w:hAnsiTheme="majorHAnsi" w:cstheme="majorBidi"/>
      <w:i/>
      <w:iCs/>
      <w:color w:val="445E1A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12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12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apportgegevensKop">
    <w:name w:val="Rapportgegevens Kop"/>
    <w:basedOn w:val="Standaard"/>
    <w:next w:val="Standaard"/>
    <w:uiPriority w:val="11"/>
    <w:qFormat/>
    <w:rsid w:val="001A1352"/>
    <w:pPr>
      <w:spacing w:before="400" w:after="200"/>
    </w:pPr>
    <w:rPr>
      <w:b/>
      <w:caps/>
    </w:rPr>
  </w:style>
  <w:style w:type="paragraph" w:customStyle="1" w:styleId="Rapportgegevens">
    <w:name w:val="Rapportgegevens"/>
    <w:basedOn w:val="Standaard"/>
    <w:uiPriority w:val="11"/>
    <w:qFormat/>
    <w:rsid w:val="00CC037E"/>
    <w:pPr>
      <w:tabs>
        <w:tab w:val="left" w:pos="2835"/>
        <w:tab w:val="left" w:pos="3402"/>
      </w:tabs>
      <w:spacing w:after="40"/>
    </w:pPr>
  </w:style>
  <w:style w:type="paragraph" w:styleId="Lijstalinea">
    <w:name w:val="List Paragraph"/>
    <w:aliases w:val="_EDSN_agendapunt,Numbering,Normal bullet 2,Bullet list,Lettre d'introduction,Paragrafo elenco,1st level - Bullet List Paragraph,Bullet List Paragraph,Numbered List,List Paragraph11,Normal bullet 21,List Paragraph111,Bullet list1"/>
    <w:basedOn w:val="Standaard"/>
    <w:link w:val="LijstalineaChar"/>
    <w:uiPriority w:val="34"/>
    <w:qFormat/>
    <w:rsid w:val="002654B9"/>
    <w:pPr>
      <w:ind w:left="720"/>
    </w:pPr>
  </w:style>
  <w:style w:type="paragraph" w:customStyle="1" w:styleId="RapportgegevensTitel">
    <w:name w:val="Rapportgegevens Titel"/>
    <w:basedOn w:val="RapportgegevensKop"/>
    <w:next w:val="Rapportgegevens"/>
    <w:uiPriority w:val="11"/>
    <w:qFormat/>
    <w:rsid w:val="00C96DAB"/>
    <w:pPr>
      <w:spacing w:before="4560"/>
    </w:pPr>
  </w:style>
  <w:style w:type="paragraph" w:styleId="Voettekst">
    <w:name w:val="footer"/>
    <w:basedOn w:val="Standaard"/>
    <w:link w:val="VoettekstChar"/>
    <w:uiPriority w:val="99"/>
    <w:unhideWhenUsed/>
    <w:rsid w:val="00B37C32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7C32"/>
  </w:style>
  <w:style w:type="paragraph" w:customStyle="1" w:styleId="VoorbladgegevensTitel">
    <w:name w:val="Voorbladgegevens Titel"/>
    <w:basedOn w:val="Standaard"/>
    <w:next w:val="Standaard"/>
    <w:uiPriority w:val="11"/>
    <w:qFormat/>
    <w:rsid w:val="00C96DAB"/>
    <w:pPr>
      <w:spacing w:after="240" w:line="264" w:lineRule="auto"/>
    </w:pPr>
    <w:rPr>
      <w:b/>
      <w:caps/>
      <w:color w:val="4C4217"/>
    </w:rPr>
  </w:style>
  <w:style w:type="paragraph" w:customStyle="1" w:styleId="Voorbladgegevens">
    <w:name w:val="Voorbladgegevens"/>
    <w:basedOn w:val="Standaard"/>
    <w:uiPriority w:val="11"/>
    <w:qFormat/>
    <w:rsid w:val="00C96DAB"/>
    <w:pPr>
      <w:tabs>
        <w:tab w:val="left" w:pos="2835"/>
        <w:tab w:val="left" w:pos="3402"/>
      </w:tabs>
      <w:spacing w:after="40" w:line="264" w:lineRule="auto"/>
    </w:pPr>
  </w:style>
  <w:style w:type="table" w:styleId="Tabelraster">
    <w:name w:val="Table Grid"/>
    <w:basedOn w:val="Standaardtabel"/>
    <w:uiPriority w:val="59"/>
    <w:rsid w:val="0063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713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713A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713A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13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13A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13A1"/>
    <w:pPr>
      <w:spacing w:after="0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13A1"/>
    <w:rPr>
      <w:rFonts w:ascii="Segoe UI" w:hAnsi="Segoe UI" w:cs="Segoe UI"/>
    </w:rPr>
  </w:style>
  <w:style w:type="paragraph" w:customStyle="1" w:styleId="TitelLeidraad">
    <w:name w:val="Titel Leidraad"/>
    <w:autoRedefine/>
    <w:uiPriority w:val="1"/>
    <w:qFormat/>
    <w:rsid w:val="00CD03BD"/>
    <w:pPr>
      <w:spacing w:after="0"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paragraph" w:customStyle="1" w:styleId="OndertitelLeidraad">
    <w:name w:val="Ondertitel Leidraad"/>
    <w:uiPriority w:val="1"/>
    <w:qFormat/>
    <w:rsid w:val="000127B4"/>
    <w:pPr>
      <w:spacing w:after="0"/>
    </w:pPr>
    <w:rPr>
      <w:rFonts w:eastAsiaTheme="minorEastAsia"/>
      <w:i/>
      <w:color w:val="FFFFFF" w:themeColor="background1"/>
      <w:spacing w:val="15"/>
      <w:sz w:val="24"/>
      <w:szCs w:val="22"/>
    </w:rPr>
  </w:style>
  <w:style w:type="paragraph" w:customStyle="1" w:styleId="Opsomteken1">
    <w:name w:val="Opsomteken 1"/>
    <w:basedOn w:val="Lijstalinea"/>
    <w:qFormat/>
    <w:rsid w:val="005B7842"/>
    <w:pPr>
      <w:numPr>
        <w:numId w:val="16"/>
      </w:numPr>
      <w:tabs>
        <w:tab w:val="num" w:pos="360"/>
      </w:tabs>
      <w:spacing w:after="0" w:line="255" w:lineRule="atLeast"/>
      <w:ind w:left="170" w:hanging="170"/>
      <w:contextualSpacing/>
    </w:pPr>
    <w:rPr>
      <w:rFonts w:ascii="Verdana" w:hAnsi="Verdana"/>
      <w:sz w:val="20"/>
      <w:szCs w:val="22"/>
    </w:rPr>
  </w:style>
  <w:style w:type="paragraph" w:customStyle="1" w:styleId="Opsomteken2">
    <w:name w:val="Opsomteken 2"/>
    <w:basedOn w:val="Opsomteken1"/>
    <w:qFormat/>
    <w:rsid w:val="006C4BDE"/>
    <w:pPr>
      <w:numPr>
        <w:numId w:val="17"/>
      </w:numPr>
      <w:tabs>
        <w:tab w:val="num" w:pos="360"/>
      </w:tabs>
      <w:ind w:left="340" w:hanging="170"/>
    </w:pPr>
  </w:style>
  <w:style w:type="paragraph" w:customStyle="1" w:styleId="Opsomnummer1">
    <w:name w:val="Opsomnummer 1"/>
    <w:basedOn w:val="Lijstalinea"/>
    <w:qFormat/>
    <w:rsid w:val="006C4BDE"/>
    <w:pPr>
      <w:numPr>
        <w:numId w:val="18"/>
      </w:numPr>
      <w:tabs>
        <w:tab w:val="num" w:pos="360"/>
      </w:tabs>
      <w:spacing w:after="0" w:line="255" w:lineRule="atLeast"/>
      <w:ind w:left="720" w:firstLine="0"/>
      <w:contextualSpacing/>
    </w:pPr>
    <w:rPr>
      <w:rFonts w:ascii="Arial" w:hAnsi="Arial"/>
      <w:sz w:val="20"/>
      <w:szCs w:val="22"/>
    </w:rPr>
  </w:style>
  <w:style w:type="paragraph" w:customStyle="1" w:styleId="Tabelsubkop">
    <w:name w:val="Tabelsubkop"/>
    <w:basedOn w:val="Standaard"/>
    <w:qFormat/>
    <w:rsid w:val="006C4BDE"/>
    <w:pPr>
      <w:spacing w:after="0" w:line="227" w:lineRule="atLeast"/>
    </w:pPr>
    <w:rPr>
      <w:rFonts w:ascii="Arial" w:hAnsi="Arial"/>
      <w:b/>
      <w:sz w:val="17"/>
      <w:szCs w:val="17"/>
    </w:rPr>
  </w:style>
  <w:style w:type="paragraph" w:customStyle="1" w:styleId="Tabeltekst">
    <w:name w:val="Tabeltekst"/>
    <w:basedOn w:val="Standaard"/>
    <w:qFormat/>
    <w:rsid w:val="009A5DF2"/>
    <w:pPr>
      <w:spacing w:after="0" w:line="255" w:lineRule="atLeast"/>
    </w:pPr>
    <w:rPr>
      <w:rFonts w:ascii="Verdana" w:hAnsi="Verdana"/>
      <w:sz w:val="17"/>
      <w:szCs w:val="1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C4BDE"/>
    <w:pPr>
      <w:spacing w:after="0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4BD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C4BDE"/>
    <w:rPr>
      <w:vertAlign w:val="superscript"/>
    </w:rPr>
  </w:style>
  <w:style w:type="paragraph" w:customStyle="1" w:styleId="Subkop">
    <w:name w:val="Subkop"/>
    <w:uiPriority w:val="1"/>
    <w:qFormat/>
    <w:rsid w:val="006C4BDE"/>
    <w:pPr>
      <w:spacing w:after="0"/>
      <w:ind w:left="794" w:hanging="794"/>
    </w:pPr>
    <w:rPr>
      <w:rFonts w:asciiTheme="majorHAnsi" w:eastAsiaTheme="majorEastAsia" w:hAnsiTheme="majorHAnsi" w:cstheme="majorBidi"/>
      <w:b/>
      <w:i/>
      <w:szCs w:val="24"/>
    </w:rPr>
  </w:style>
  <w:style w:type="character" w:customStyle="1" w:styleId="LijstalineaChar">
    <w:name w:val="Lijstalinea Char"/>
    <w:aliases w:val="_EDSN_agendapunt Char,Numbering Char,Normal bullet 2 Char,Bullet list Char,Lettre d'introduction Char,Paragrafo elenco Char,1st level - Bullet List Paragraph Char,Bullet List Paragraph Char,Numbered List Char,List Paragraph11 Char"/>
    <w:link w:val="Lijstalinea"/>
    <w:uiPriority w:val="34"/>
    <w:rsid w:val="001C54D0"/>
  </w:style>
  <w:style w:type="table" w:styleId="Onopgemaaktetabel1">
    <w:name w:val="Plain Table 1"/>
    <w:basedOn w:val="Standaardtabel"/>
    <w:uiPriority w:val="41"/>
    <w:rsid w:val="001C54D0"/>
    <w:pPr>
      <w:spacing w:after="0" w:line="240" w:lineRule="auto"/>
    </w:pPr>
    <w:rPr>
      <w:rFonts w:ascii="Arial" w:eastAsia="Times New Roman" w:hAnsi="Arial" w:cs="Times New Roman"/>
      <w:lang w:eastAsia="nl-N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66B0DE14-E552-4AB9-B816-A2BD421CA4A8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Office\Sjablonen\Sjablonen\OD%20NHN\Projectmatig%20werken\Projectplan%202020%20OD%20NHN.dotx" TargetMode="External"/></Relationships>
</file>

<file path=word/theme/theme1.xml><?xml version="1.0" encoding="utf-8"?>
<a:theme xmlns:a="http://schemas.openxmlformats.org/drawingml/2006/main" name="Badge">
  <a:themeElements>
    <a:clrScheme name="RUD NHN">
      <a:dk1>
        <a:sysClr val="windowText" lastClr="000000"/>
      </a:dk1>
      <a:lt1>
        <a:sysClr val="window" lastClr="FFFFFF"/>
      </a:lt1>
      <a:dk2>
        <a:srgbClr val="4D4C17"/>
      </a:dk2>
      <a:lt2>
        <a:srgbClr val="F3F3F2"/>
      </a:lt2>
      <a:accent1>
        <a:srgbClr val="89BE35"/>
      </a:accent1>
      <a:accent2>
        <a:srgbClr val="4C4217"/>
      </a:accent2>
      <a:accent3>
        <a:srgbClr val="82368C"/>
      </a:accent3>
      <a:accent4>
        <a:srgbClr val="46B2B5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RUD NH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244e22-53f2-4b4c-9423-0257d3d1dc5b" xsi:nil="true"/>
    <lcf76f155ced4ddcb4097134ff3c332f xmlns="38655f8e-bd28-47a3-962d-45434b477c1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15" ma:contentTypeDescription="Een nieuw document maken." ma:contentTypeScope="" ma:versionID="484199a19e5d395dbb874ecb42d8c1b7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ffc9deae585f0e0fadd2fadb2d7923e4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e22ac9f6-18ca-4786-a504-a75439efa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c781b6-1236-42ba-8b11-4638ce9b3d6b}" ma:internalName="TaxCatchAll" ma:showField="CatchAllData" ma:web="76244e22-53f2-4b4c-9423-0257d3d1d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0EDEAB-37D7-47F3-A18C-6E8E33C3D6D1}">
  <ds:schemaRefs>
    <ds:schemaRef ds:uri="http://www.w3.org/XML/1998/namespace"/>
    <ds:schemaRef ds:uri="http://purl.org/dc/dcmitype/"/>
    <ds:schemaRef ds:uri="38655f8e-bd28-47a3-962d-45434b477c1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76244e22-53f2-4b4c-9423-0257d3d1dc5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644F3F0-2EF0-46CF-8F66-2729749595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868B1A-F1DA-4512-8072-7E2F885C8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8AB40B-E115-4B1B-B67E-88CF271E95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Projectplan 2020 OD NHN</Template>
  <TotalTime>3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Projectplan</vt:lpstr>
    </vt:vector>
  </TitlesOfParts>
  <Manager/>
  <Company>Omgevingsdienst Noord-Holland Noord (OD NHN)</Company>
  <LinksUpToDate>false</LinksUpToDate>
  <CharactersWithSpaces>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Omgevingsdienst</dc:creator>
  <cp:keywords/>
  <dc:description/>
  <cp:lastModifiedBy>Rens Homan</cp:lastModifiedBy>
  <cp:revision>74</cp:revision>
  <cp:lastPrinted>2025-08-14T08:14:00Z</cp:lastPrinted>
  <dcterms:created xsi:type="dcterms:W3CDTF">2023-09-18T12:11:00Z</dcterms:created>
  <dcterms:modified xsi:type="dcterms:W3CDTF">2025-08-28T09:43:00Z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  <property fmtid="{D5CDD505-2E9C-101B-9397-08002B2CF9AE}" pid="3" name="MediaServiceImageTags">
    <vt:lpwstr/>
  </property>
</Properties>
</file>