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BFADD" w14:textId="416D7706" w:rsidR="001C1D22" w:rsidRPr="00140F36" w:rsidRDefault="003C7666" w:rsidP="0036360A">
      <w:pPr>
        <w:tabs>
          <w:tab w:val="left" w:pos="3930"/>
        </w:tabs>
        <w:spacing w:after="0" w:line="284" w:lineRule="atLeast"/>
        <w:rPr>
          <w:rFonts w:ascii="Arial" w:hAnsi="Arial" w:cs="Arial"/>
          <w:b/>
          <w:sz w:val="24"/>
          <w:szCs w:val="24"/>
        </w:rPr>
      </w:pPr>
      <w:r w:rsidRPr="00140F36">
        <w:rPr>
          <w:rFonts w:ascii="Arial" w:hAnsi="Arial" w:cs="Arial"/>
          <w:b/>
          <w:sz w:val="24"/>
          <w:szCs w:val="24"/>
        </w:rPr>
        <w:t>B</w:t>
      </w:r>
      <w:r w:rsidR="0036360A" w:rsidRPr="00140F36">
        <w:rPr>
          <w:rFonts w:ascii="Arial" w:hAnsi="Arial" w:cs="Arial"/>
          <w:b/>
          <w:sz w:val="24"/>
          <w:szCs w:val="24"/>
        </w:rPr>
        <w:t>ijlage:</w:t>
      </w:r>
      <w:r w:rsidRPr="00140F36">
        <w:rPr>
          <w:rFonts w:ascii="Arial" w:hAnsi="Arial" w:cs="Arial"/>
          <w:b/>
          <w:sz w:val="24"/>
          <w:szCs w:val="24"/>
        </w:rPr>
        <w:t xml:space="preserve"> </w:t>
      </w:r>
      <w:r w:rsidR="00850BDC" w:rsidRPr="00140F36">
        <w:rPr>
          <w:rFonts w:ascii="Arial" w:hAnsi="Arial" w:cs="Arial"/>
          <w:b/>
          <w:sz w:val="24"/>
          <w:szCs w:val="24"/>
        </w:rPr>
        <w:t xml:space="preserve">Contactinformatie </w:t>
      </w:r>
      <w:r w:rsidR="00693BB5">
        <w:rPr>
          <w:rFonts w:ascii="Arial" w:hAnsi="Arial" w:cs="Arial"/>
          <w:b/>
          <w:sz w:val="24"/>
          <w:szCs w:val="24"/>
        </w:rPr>
        <w:t>opdrachtnemer</w:t>
      </w:r>
    </w:p>
    <w:p w14:paraId="664FF506" w14:textId="3B9A7E37" w:rsidR="00F54961" w:rsidRPr="00140F36" w:rsidRDefault="00EF447F" w:rsidP="0036360A">
      <w:pPr>
        <w:tabs>
          <w:tab w:val="left" w:pos="3930"/>
        </w:tabs>
        <w:spacing w:after="0" w:line="284" w:lineRule="atLeast"/>
        <w:rPr>
          <w:rFonts w:ascii="Arial" w:hAnsi="Arial" w:cs="Arial"/>
          <w:sz w:val="19"/>
          <w:szCs w:val="19"/>
        </w:rPr>
      </w:pPr>
      <w:r w:rsidRPr="00140F36">
        <w:rPr>
          <w:rFonts w:ascii="Arial" w:hAnsi="Arial" w:cs="Arial"/>
          <w:sz w:val="19"/>
          <w:szCs w:val="19"/>
        </w:rPr>
        <w:t>Aan te leveren door de winnende insc</w:t>
      </w:r>
      <w:r w:rsidRPr="00876F08">
        <w:rPr>
          <w:rFonts w:ascii="Arial" w:hAnsi="Arial" w:cs="Arial"/>
          <w:sz w:val="19"/>
          <w:szCs w:val="19"/>
        </w:rPr>
        <w:t xml:space="preserve">hrijver(s) binnen </w:t>
      </w:r>
      <w:r w:rsidR="00693BB5">
        <w:rPr>
          <w:rFonts w:ascii="Arial" w:hAnsi="Arial" w:cs="Arial"/>
          <w:sz w:val="19"/>
          <w:szCs w:val="19"/>
        </w:rPr>
        <w:t xml:space="preserve">vijf </w:t>
      </w:r>
      <w:r w:rsidRPr="00876F08">
        <w:rPr>
          <w:rFonts w:ascii="Arial" w:hAnsi="Arial" w:cs="Arial"/>
          <w:sz w:val="19"/>
          <w:szCs w:val="19"/>
        </w:rPr>
        <w:t>(</w:t>
      </w:r>
      <w:r w:rsidR="00693BB5">
        <w:rPr>
          <w:rFonts w:ascii="Arial" w:hAnsi="Arial" w:cs="Arial"/>
          <w:sz w:val="19"/>
          <w:szCs w:val="19"/>
        </w:rPr>
        <w:t>5</w:t>
      </w:r>
      <w:r w:rsidRPr="00876F08">
        <w:rPr>
          <w:rFonts w:ascii="Arial" w:hAnsi="Arial" w:cs="Arial"/>
          <w:sz w:val="19"/>
          <w:szCs w:val="19"/>
        </w:rPr>
        <w:t>) werkdagen</w:t>
      </w:r>
      <w:r w:rsidR="008A30B5" w:rsidRPr="00876F08">
        <w:rPr>
          <w:rFonts w:ascii="Arial" w:hAnsi="Arial" w:cs="Arial"/>
          <w:sz w:val="19"/>
          <w:szCs w:val="19"/>
        </w:rPr>
        <w:t xml:space="preserve"> na </w:t>
      </w:r>
      <w:r w:rsidR="008A30B5" w:rsidRPr="00140F36">
        <w:rPr>
          <w:rFonts w:ascii="Arial" w:hAnsi="Arial" w:cs="Arial"/>
          <w:sz w:val="19"/>
          <w:szCs w:val="19"/>
        </w:rPr>
        <w:t>het voornemen tot gunnen.</w:t>
      </w:r>
    </w:p>
    <w:p w14:paraId="696E865B" w14:textId="77777777" w:rsidR="0036360A" w:rsidRPr="00140F36" w:rsidRDefault="0036360A" w:rsidP="0036360A">
      <w:pPr>
        <w:tabs>
          <w:tab w:val="left" w:pos="3930"/>
        </w:tabs>
        <w:spacing w:after="0" w:line="284" w:lineRule="atLeast"/>
        <w:rPr>
          <w:rFonts w:ascii="Arial" w:hAnsi="Arial" w:cs="Arial"/>
          <w:b/>
          <w:bCs/>
          <w:sz w:val="19"/>
          <w:szCs w:val="19"/>
        </w:rPr>
      </w:pPr>
    </w:p>
    <w:p w14:paraId="29D3EF54" w14:textId="738594FF" w:rsidR="00F54961" w:rsidRPr="00140F36" w:rsidRDefault="00140F36" w:rsidP="00140F36">
      <w:pPr>
        <w:tabs>
          <w:tab w:val="left" w:pos="3930"/>
        </w:tabs>
        <w:spacing w:after="0" w:line="284" w:lineRule="atLeast"/>
        <w:ind w:left="567" w:hanging="567"/>
        <w:rPr>
          <w:rFonts w:ascii="Arial" w:hAnsi="Arial" w:cs="Arial"/>
          <w:b/>
          <w:bCs/>
        </w:rPr>
      </w:pPr>
      <w:r w:rsidRPr="00140F36">
        <w:rPr>
          <w:rFonts w:ascii="Arial" w:hAnsi="Arial" w:cs="Arial"/>
          <w:b/>
          <w:bCs/>
        </w:rPr>
        <w:t xml:space="preserve">1.1 </w:t>
      </w:r>
      <w:r>
        <w:rPr>
          <w:rFonts w:ascii="Arial" w:hAnsi="Arial" w:cs="Arial"/>
          <w:b/>
          <w:bCs/>
        </w:rPr>
        <w:tab/>
      </w:r>
      <w:r w:rsidR="00F54961" w:rsidRPr="00140F36">
        <w:rPr>
          <w:rFonts w:ascii="Arial" w:hAnsi="Arial" w:cs="Arial"/>
          <w:b/>
          <w:bCs/>
        </w:rPr>
        <w:t>Contactgegevens winnende inschrijver</w:t>
      </w:r>
    </w:p>
    <w:p w14:paraId="368E0FC4" w14:textId="77777777" w:rsidR="0036360A" w:rsidRPr="00140F36" w:rsidRDefault="0036360A" w:rsidP="0036360A">
      <w:pPr>
        <w:tabs>
          <w:tab w:val="left" w:pos="3930"/>
        </w:tabs>
        <w:spacing w:after="0" w:line="284" w:lineRule="atLeast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metopmaakROC"/>
        <w:tblW w:w="8784" w:type="dxa"/>
        <w:tblLayout w:type="fixed"/>
        <w:tblLook w:val="04E0" w:firstRow="1" w:lastRow="1" w:firstColumn="1" w:lastColumn="0" w:noHBand="0" w:noVBand="1"/>
      </w:tblPr>
      <w:tblGrid>
        <w:gridCol w:w="2689"/>
        <w:gridCol w:w="6095"/>
      </w:tblGrid>
      <w:tr w:rsidR="00F54961" w:rsidRPr="00C45EE6" w14:paraId="25588F15" w14:textId="77777777" w:rsidTr="00B147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4444FADB" w14:textId="5D2AD187" w:rsidR="00F54961" w:rsidRPr="00C45EE6" w:rsidRDefault="00F54961" w:rsidP="00F54961">
            <w:pPr>
              <w:pStyle w:val="ROCTabelkop"/>
              <w:rPr>
                <w:rFonts w:cs="Arial"/>
              </w:rPr>
            </w:pPr>
            <w:r>
              <w:rPr>
                <w:rFonts w:cs="Arial"/>
              </w:rPr>
              <w:t>Algemene gegevens winnende inschrijver</w:t>
            </w:r>
          </w:p>
        </w:tc>
      </w:tr>
      <w:tr w:rsidR="00F54961" w:rsidRPr="00C45EE6" w14:paraId="4BF8A25B" w14:textId="77777777" w:rsidTr="00F54961">
        <w:tc>
          <w:tcPr>
            <w:tcW w:w="2689" w:type="dxa"/>
          </w:tcPr>
          <w:p w14:paraId="604B4E72" w14:textId="29CF8106" w:rsidR="00F54961" w:rsidRPr="00C45EE6" w:rsidRDefault="00F54961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KvK nummer</w:t>
            </w:r>
          </w:p>
        </w:tc>
        <w:tc>
          <w:tcPr>
            <w:tcW w:w="6095" w:type="dxa"/>
          </w:tcPr>
          <w:p w14:paraId="440D440E" w14:textId="05406B25" w:rsidR="00F54961" w:rsidRPr="00C45EE6" w:rsidRDefault="00F54961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F54961" w:rsidRPr="00C45EE6" w14:paraId="4CC0A3D6" w14:textId="77777777" w:rsidTr="00F54961">
        <w:tc>
          <w:tcPr>
            <w:tcW w:w="2689" w:type="dxa"/>
          </w:tcPr>
          <w:p w14:paraId="2112C9FD" w14:textId="1EF3B8F4" w:rsidR="00F54961" w:rsidRDefault="00F54961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Naam bedrijf</w:t>
            </w:r>
          </w:p>
        </w:tc>
        <w:tc>
          <w:tcPr>
            <w:tcW w:w="6095" w:type="dxa"/>
          </w:tcPr>
          <w:p w14:paraId="68DBA11C" w14:textId="77777777" w:rsidR="00F54961" w:rsidRDefault="00F54961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F54961" w:rsidRPr="00C45EE6" w14:paraId="3C7BE104" w14:textId="77777777" w:rsidTr="00F54961">
        <w:tc>
          <w:tcPr>
            <w:tcW w:w="2689" w:type="dxa"/>
          </w:tcPr>
          <w:p w14:paraId="349791F6" w14:textId="16861568" w:rsidR="00F54961" w:rsidRDefault="00F54961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Postadres</w:t>
            </w:r>
          </w:p>
        </w:tc>
        <w:tc>
          <w:tcPr>
            <w:tcW w:w="6095" w:type="dxa"/>
          </w:tcPr>
          <w:p w14:paraId="35C75E5D" w14:textId="77777777" w:rsidR="00F54961" w:rsidRDefault="00F54961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F54961" w:rsidRPr="00C45EE6" w14:paraId="1A53CB21" w14:textId="77777777" w:rsidTr="00F54961">
        <w:tc>
          <w:tcPr>
            <w:tcW w:w="2689" w:type="dxa"/>
          </w:tcPr>
          <w:p w14:paraId="55485D58" w14:textId="2AD610DB" w:rsidR="00F54961" w:rsidRDefault="00F54961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Postcode postadres</w:t>
            </w:r>
          </w:p>
        </w:tc>
        <w:tc>
          <w:tcPr>
            <w:tcW w:w="6095" w:type="dxa"/>
          </w:tcPr>
          <w:p w14:paraId="5431ECBC" w14:textId="77777777" w:rsidR="00F54961" w:rsidRDefault="00F54961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F54961" w:rsidRPr="00C45EE6" w14:paraId="7E0273E8" w14:textId="77777777" w:rsidTr="00F54961">
        <w:tc>
          <w:tcPr>
            <w:tcW w:w="2689" w:type="dxa"/>
          </w:tcPr>
          <w:p w14:paraId="0660155C" w14:textId="1A03B325" w:rsidR="00F54961" w:rsidRDefault="00F54961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Plaats</w:t>
            </w:r>
          </w:p>
        </w:tc>
        <w:tc>
          <w:tcPr>
            <w:tcW w:w="6095" w:type="dxa"/>
          </w:tcPr>
          <w:p w14:paraId="2F201CED" w14:textId="77777777" w:rsidR="00F54961" w:rsidRDefault="00F54961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F54961" w:rsidRPr="00C45EE6" w14:paraId="1AF66FEB" w14:textId="77777777" w:rsidTr="00F54961">
        <w:tc>
          <w:tcPr>
            <w:tcW w:w="2689" w:type="dxa"/>
          </w:tcPr>
          <w:p w14:paraId="60C63276" w14:textId="5390B267" w:rsidR="00F54961" w:rsidRDefault="00F54961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Land (indien niet Nederland)</w:t>
            </w:r>
          </w:p>
        </w:tc>
        <w:tc>
          <w:tcPr>
            <w:tcW w:w="6095" w:type="dxa"/>
          </w:tcPr>
          <w:p w14:paraId="2E8AB960" w14:textId="77777777" w:rsidR="00F54961" w:rsidRDefault="00F54961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F54961" w:rsidRPr="00C45EE6" w14:paraId="3BDCFC62" w14:textId="77777777" w:rsidTr="00F54961">
        <w:tc>
          <w:tcPr>
            <w:tcW w:w="2689" w:type="dxa"/>
          </w:tcPr>
          <w:p w14:paraId="18FC7EC3" w14:textId="19E09CCF" w:rsidR="00F54961" w:rsidRDefault="00F54961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Telefoonnummer algemeen</w:t>
            </w:r>
          </w:p>
        </w:tc>
        <w:tc>
          <w:tcPr>
            <w:tcW w:w="6095" w:type="dxa"/>
          </w:tcPr>
          <w:p w14:paraId="2997B3E4" w14:textId="77777777" w:rsidR="00F54961" w:rsidRDefault="00F54961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F54961" w:rsidRPr="00C45EE6" w14:paraId="70D5541F" w14:textId="77777777" w:rsidTr="00F54961">
        <w:tc>
          <w:tcPr>
            <w:tcW w:w="2689" w:type="dxa"/>
          </w:tcPr>
          <w:p w14:paraId="70D5C614" w14:textId="4802953D" w:rsidR="00F54961" w:rsidRDefault="00F54961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Emailadres algemeen</w:t>
            </w:r>
          </w:p>
        </w:tc>
        <w:tc>
          <w:tcPr>
            <w:tcW w:w="6095" w:type="dxa"/>
          </w:tcPr>
          <w:p w14:paraId="541CD2F1" w14:textId="77777777" w:rsidR="00F54961" w:rsidRDefault="00F54961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F54961" w:rsidRPr="00C45EE6" w14:paraId="1CAC1497" w14:textId="77777777" w:rsidTr="00F54961">
        <w:tc>
          <w:tcPr>
            <w:tcW w:w="2689" w:type="dxa"/>
          </w:tcPr>
          <w:p w14:paraId="05CABE93" w14:textId="35046F61" w:rsidR="00F54961" w:rsidRDefault="00F54961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Website</w:t>
            </w:r>
          </w:p>
        </w:tc>
        <w:tc>
          <w:tcPr>
            <w:tcW w:w="6095" w:type="dxa"/>
          </w:tcPr>
          <w:p w14:paraId="4DFDCCF1" w14:textId="77777777" w:rsidR="00F54961" w:rsidRDefault="00F54961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F54961" w:rsidRPr="00C45EE6" w14:paraId="528A5A44" w14:textId="77777777" w:rsidTr="00F54961">
        <w:tc>
          <w:tcPr>
            <w:tcW w:w="2689" w:type="dxa"/>
          </w:tcPr>
          <w:p w14:paraId="6834BAF3" w14:textId="36F738F1" w:rsidR="00F54961" w:rsidRDefault="00F54961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BTW nummer</w:t>
            </w:r>
          </w:p>
        </w:tc>
        <w:tc>
          <w:tcPr>
            <w:tcW w:w="6095" w:type="dxa"/>
          </w:tcPr>
          <w:p w14:paraId="49F4E1E1" w14:textId="77777777" w:rsidR="00F54961" w:rsidRDefault="00F54961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F54961" w:rsidRPr="00C45EE6" w14:paraId="3AA9ECAC" w14:textId="77777777" w:rsidTr="00F54961">
        <w:tc>
          <w:tcPr>
            <w:tcW w:w="2689" w:type="dxa"/>
          </w:tcPr>
          <w:p w14:paraId="0F4532F6" w14:textId="126F16D2" w:rsidR="00F54961" w:rsidRDefault="00F54961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IBAN (Banknummer)</w:t>
            </w:r>
          </w:p>
        </w:tc>
        <w:tc>
          <w:tcPr>
            <w:tcW w:w="6095" w:type="dxa"/>
          </w:tcPr>
          <w:p w14:paraId="6CC0C747" w14:textId="77777777" w:rsidR="00F54961" w:rsidRDefault="00F54961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F54961" w:rsidRPr="00C45EE6" w14:paraId="64182518" w14:textId="77777777" w:rsidTr="00F54961">
        <w:tc>
          <w:tcPr>
            <w:tcW w:w="2689" w:type="dxa"/>
          </w:tcPr>
          <w:p w14:paraId="07E7962B" w14:textId="5C005E3B" w:rsidR="00F54961" w:rsidRDefault="00F54961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BIC* (bij buitenlandse leverancier)</w:t>
            </w:r>
          </w:p>
        </w:tc>
        <w:tc>
          <w:tcPr>
            <w:tcW w:w="6095" w:type="dxa"/>
          </w:tcPr>
          <w:p w14:paraId="5A78B72D" w14:textId="77777777" w:rsidR="00F54961" w:rsidRDefault="00F54961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F54961" w:rsidRPr="00C45EE6" w14:paraId="2F5CA1BF" w14:textId="77777777" w:rsidTr="00F54961">
        <w:tc>
          <w:tcPr>
            <w:tcW w:w="2689" w:type="dxa"/>
          </w:tcPr>
          <w:p w14:paraId="48A7202E" w14:textId="2C1DC110" w:rsidR="00F54961" w:rsidRDefault="00F54961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IBAN G-rekening*</w:t>
            </w:r>
          </w:p>
        </w:tc>
        <w:tc>
          <w:tcPr>
            <w:tcW w:w="6095" w:type="dxa"/>
          </w:tcPr>
          <w:p w14:paraId="4E8A6BF6" w14:textId="77777777" w:rsidR="00F54961" w:rsidRDefault="00F54961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F54961" w:rsidRPr="00C45EE6" w14:paraId="77853879" w14:textId="77777777" w:rsidTr="00F54961">
        <w:tc>
          <w:tcPr>
            <w:tcW w:w="2689" w:type="dxa"/>
          </w:tcPr>
          <w:p w14:paraId="2048699C" w14:textId="45942B60" w:rsidR="00F54961" w:rsidRDefault="00F54961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BIC G-rekening*</w:t>
            </w:r>
          </w:p>
        </w:tc>
        <w:tc>
          <w:tcPr>
            <w:tcW w:w="6095" w:type="dxa"/>
          </w:tcPr>
          <w:p w14:paraId="15083927" w14:textId="77777777" w:rsidR="00F54961" w:rsidRDefault="00F54961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F54961" w:rsidRPr="00C45EE6" w14:paraId="7C9989DB" w14:textId="77777777" w:rsidTr="00F5496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689" w:type="dxa"/>
          </w:tcPr>
          <w:p w14:paraId="1C794BA9" w14:textId="7F4F87D0" w:rsidR="00F54961" w:rsidRDefault="00F54961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* Indien van toepassing</w:t>
            </w:r>
          </w:p>
        </w:tc>
        <w:tc>
          <w:tcPr>
            <w:tcW w:w="6095" w:type="dxa"/>
          </w:tcPr>
          <w:p w14:paraId="74585A9F" w14:textId="2BBAF77F" w:rsidR="00F54961" w:rsidRPr="00C45EE6" w:rsidRDefault="00F54961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</w:tbl>
    <w:p w14:paraId="61126F39" w14:textId="77777777" w:rsidR="00F54961" w:rsidRPr="0036360A" w:rsidRDefault="00F54961" w:rsidP="0036360A">
      <w:pPr>
        <w:tabs>
          <w:tab w:val="left" w:pos="3930"/>
        </w:tabs>
        <w:spacing w:after="0" w:line="284" w:lineRule="atLeast"/>
        <w:rPr>
          <w:rFonts w:ascii="Arial" w:hAnsi="Arial" w:cs="Arial"/>
          <w:sz w:val="19"/>
          <w:szCs w:val="19"/>
        </w:rPr>
      </w:pPr>
    </w:p>
    <w:tbl>
      <w:tblPr>
        <w:tblStyle w:val="TabelmetopmaakROC"/>
        <w:tblW w:w="8784" w:type="dxa"/>
        <w:tblLayout w:type="fixed"/>
        <w:tblLook w:val="04E0" w:firstRow="1" w:lastRow="1" w:firstColumn="1" w:lastColumn="0" w:noHBand="0" w:noVBand="1"/>
      </w:tblPr>
      <w:tblGrid>
        <w:gridCol w:w="2689"/>
        <w:gridCol w:w="6095"/>
      </w:tblGrid>
      <w:tr w:rsidR="00B940E9" w:rsidRPr="00C45EE6" w14:paraId="0346A804" w14:textId="77777777" w:rsidTr="00346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043869FC" w14:textId="41AB8913" w:rsidR="00B940E9" w:rsidRPr="00C45EE6" w:rsidRDefault="00B940E9" w:rsidP="00346CD9">
            <w:pPr>
              <w:pStyle w:val="ROCTabelkop"/>
              <w:rPr>
                <w:rFonts w:cs="Arial"/>
              </w:rPr>
            </w:pPr>
            <w:r>
              <w:rPr>
                <w:rFonts w:cs="Arial"/>
              </w:rPr>
              <w:t>Contactgegevens voor opdrachten bij leverancier</w:t>
            </w:r>
          </w:p>
        </w:tc>
      </w:tr>
      <w:tr w:rsidR="00B940E9" w:rsidRPr="00C45EE6" w14:paraId="01172F2B" w14:textId="77777777" w:rsidTr="00346CD9">
        <w:tc>
          <w:tcPr>
            <w:tcW w:w="2689" w:type="dxa"/>
          </w:tcPr>
          <w:p w14:paraId="48A84F29" w14:textId="076D1F2E" w:rsidR="00B940E9" w:rsidRPr="00C45EE6" w:rsidRDefault="00B940E9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Naam</w:t>
            </w:r>
          </w:p>
        </w:tc>
        <w:tc>
          <w:tcPr>
            <w:tcW w:w="6095" w:type="dxa"/>
          </w:tcPr>
          <w:p w14:paraId="7BF1AA17" w14:textId="0CBFE0F4" w:rsidR="00B940E9" w:rsidRPr="00C45EE6" w:rsidRDefault="00B940E9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(De heer / mevrouw) </w:t>
            </w:r>
          </w:p>
        </w:tc>
      </w:tr>
      <w:tr w:rsidR="00B940E9" w:rsidRPr="00C45EE6" w14:paraId="4EE32D9D" w14:textId="77777777" w:rsidTr="00346CD9">
        <w:tc>
          <w:tcPr>
            <w:tcW w:w="2689" w:type="dxa"/>
          </w:tcPr>
          <w:p w14:paraId="761F5BB9" w14:textId="68DA74D0" w:rsidR="00B940E9" w:rsidRDefault="00B940E9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6095" w:type="dxa"/>
          </w:tcPr>
          <w:p w14:paraId="2C0ECD35" w14:textId="77777777" w:rsidR="00B940E9" w:rsidRDefault="00B940E9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B940E9" w:rsidRPr="00C45EE6" w14:paraId="035DE13A" w14:textId="77777777" w:rsidTr="00346CD9">
        <w:tc>
          <w:tcPr>
            <w:tcW w:w="2689" w:type="dxa"/>
          </w:tcPr>
          <w:p w14:paraId="71792D01" w14:textId="680A1099" w:rsidR="00B940E9" w:rsidRDefault="0036360A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(Mobiele) T</w:t>
            </w:r>
            <w:r w:rsidR="00B940E9">
              <w:rPr>
                <w:rFonts w:cs="Arial"/>
              </w:rPr>
              <w:t>elefoonnummer</w:t>
            </w:r>
          </w:p>
        </w:tc>
        <w:tc>
          <w:tcPr>
            <w:tcW w:w="6095" w:type="dxa"/>
          </w:tcPr>
          <w:p w14:paraId="50C07BE5" w14:textId="27C73666" w:rsidR="00B940E9" w:rsidRDefault="00B940E9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B940E9" w:rsidRPr="00C45EE6" w14:paraId="593E5EC8" w14:textId="77777777" w:rsidTr="00346CD9">
        <w:tc>
          <w:tcPr>
            <w:tcW w:w="2689" w:type="dxa"/>
          </w:tcPr>
          <w:p w14:paraId="36795200" w14:textId="4664CB58" w:rsidR="00B940E9" w:rsidRDefault="00B940E9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Emailadres contactpersoon</w:t>
            </w:r>
          </w:p>
        </w:tc>
        <w:tc>
          <w:tcPr>
            <w:tcW w:w="6095" w:type="dxa"/>
          </w:tcPr>
          <w:p w14:paraId="674B9274" w14:textId="77777777" w:rsidR="00B940E9" w:rsidRDefault="00B940E9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B940E9" w:rsidRPr="00C45EE6" w14:paraId="59AF40BF" w14:textId="77777777" w:rsidTr="00346CD9">
        <w:tc>
          <w:tcPr>
            <w:tcW w:w="2689" w:type="dxa"/>
          </w:tcPr>
          <w:p w14:paraId="7AC7A1A0" w14:textId="2C044761" w:rsidR="00B940E9" w:rsidRDefault="00B940E9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Emailadres inkooporders</w:t>
            </w:r>
          </w:p>
        </w:tc>
        <w:tc>
          <w:tcPr>
            <w:tcW w:w="6095" w:type="dxa"/>
          </w:tcPr>
          <w:p w14:paraId="5790663E" w14:textId="77777777" w:rsidR="00B940E9" w:rsidRDefault="00B940E9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B940E9" w:rsidRPr="00C45EE6" w14:paraId="0F13E1DC" w14:textId="77777777" w:rsidTr="00346CD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689" w:type="dxa"/>
          </w:tcPr>
          <w:p w14:paraId="23FD4AA8" w14:textId="70DAA78D" w:rsidR="00B940E9" w:rsidRDefault="00B940E9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</w:p>
        </w:tc>
        <w:tc>
          <w:tcPr>
            <w:tcW w:w="6095" w:type="dxa"/>
          </w:tcPr>
          <w:p w14:paraId="4725C56E" w14:textId="77777777" w:rsidR="00B940E9" w:rsidRDefault="00B940E9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</w:tbl>
    <w:p w14:paraId="6DAC40A2" w14:textId="77777777" w:rsidR="00B940E9" w:rsidRPr="0036360A" w:rsidRDefault="00B940E9" w:rsidP="0036360A">
      <w:pPr>
        <w:tabs>
          <w:tab w:val="left" w:pos="3930"/>
        </w:tabs>
        <w:spacing w:after="0" w:line="284" w:lineRule="atLeast"/>
        <w:rPr>
          <w:rFonts w:ascii="Arial" w:hAnsi="Arial" w:cs="Arial"/>
          <w:sz w:val="19"/>
          <w:szCs w:val="19"/>
        </w:rPr>
      </w:pPr>
    </w:p>
    <w:tbl>
      <w:tblPr>
        <w:tblStyle w:val="TabelmetopmaakROC"/>
        <w:tblW w:w="8784" w:type="dxa"/>
        <w:tblLayout w:type="fixed"/>
        <w:tblLook w:val="04E0" w:firstRow="1" w:lastRow="1" w:firstColumn="1" w:lastColumn="0" w:noHBand="0" w:noVBand="1"/>
      </w:tblPr>
      <w:tblGrid>
        <w:gridCol w:w="2689"/>
        <w:gridCol w:w="6095"/>
      </w:tblGrid>
      <w:tr w:rsidR="00B940E9" w:rsidRPr="00C45EE6" w14:paraId="45E1DCB7" w14:textId="77777777" w:rsidTr="00346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6BBCD26F" w14:textId="32BEC10B" w:rsidR="00B940E9" w:rsidRPr="00C45EE6" w:rsidRDefault="00B940E9" w:rsidP="00346CD9">
            <w:pPr>
              <w:pStyle w:val="ROCTabelkop"/>
              <w:rPr>
                <w:rFonts w:cs="Arial"/>
              </w:rPr>
            </w:pPr>
            <w:r>
              <w:rPr>
                <w:rFonts w:cs="Arial"/>
              </w:rPr>
              <w:t>Contactgegevens voor contractmanagement bij leverancier</w:t>
            </w:r>
          </w:p>
        </w:tc>
      </w:tr>
      <w:tr w:rsidR="00B940E9" w:rsidRPr="00C45EE6" w14:paraId="43BF3774" w14:textId="77777777" w:rsidTr="00346CD9">
        <w:tc>
          <w:tcPr>
            <w:tcW w:w="2689" w:type="dxa"/>
          </w:tcPr>
          <w:p w14:paraId="04DD4402" w14:textId="77777777" w:rsidR="00B940E9" w:rsidRPr="00C45EE6" w:rsidRDefault="00B940E9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Naam</w:t>
            </w:r>
          </w:p>
        </w:tc>
        <w:tc>
          <w:tcPr>
            <w:tcW w:w="6095" w:type="dxa"/>
          </w:tcPr>
          <w:p w14:paraId="3786A6F1" w14:textId="77777777" w:rsidR="00B940E9" w:rsidRPr="00C45EE6" w:rsidRDefault="00B940E9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(De heer / mevrouw) </w:t>
            </w:r>
          </w:p>
        </w:tc>
      </w:tr>
      <w:tr w:rsidR="00B940E9" w:rsidRPr="00C45EE6" w14:paraId="131970D7" w14:textId="77777777" w:rsidTr="00346CD9">
        <w:tc>
          <w:tcPr>
            <w:tcW w:w="2689" w:type="dxa"/>
          </w:tcPr>
          <w:p w14:paraId="19BF370F" w14:textId="77777777" w:rsidR="00B940E9" w:rsidRDefault="00B940E9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6095" w:type="dxa"/>
          </w:tcPr>
          <w:p w14:paraId="57AFECBA" w14:textId="77777777" w:rsidR="00B940E9" w:rsidRDefault="00B940E9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B940E9" w:rsidRPr="00C45EE6" w14:paraId="01C27249" w14:textId="77777777" w:rsidTr="00346CD9">
        <w:tc>
          <w:tcPr>
            <w:tcW w:w="2689" w:type="dxa"/>
          </w:tcPr>
          <w:p w14:paraId="520AB6B4" w14:textId="5E0FFF9C" w:rsidR="00B940E9" w:rsidRDefault="0036360A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 xml:space="preserve">(Mobiele) </w:t>
            </w:r>
            <w:r w:rsidR="00B940E9">
              <w:rPr>
                <w:rFonts w:cs="Arial"/>
              </w:rPr>
              <w:t>Telefoonnummer</w:t>
            </w:r>
          </w:p>
        </w:tc>
        <w:tc>
          <w:tcPr>
            <w:tcW w:w="6095" w:type="dxa"/>
          </w:tcPr>
          <w:p w14:paraId="001005FD" w14:textId="77777777" w:rsidR="00B940E9" w:rsidRDefault="00B940E9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B940E9" w:rsidRPr="00C45EE6" w14:paraId="549AF0C9" w14:textId="77777777" w:rsidTr="00346CD9">
        <w:tc>
          <w:tcPr>
            <w:tcW w:w="2689" w:type="dxa"/>
          </w:tcPr>
          <w:p w14:paraId="6AA62C63" w14:textId="7571E01B" w:rsidR="00B940E9" w:rsidRDefault="00B940E9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 xml:space="preserve">Emailadres </w:t>
            </w:r>
          </w:p>
        </w:tc>
        <w:tc>
          <w:tcPr>
            <w:tcW w:w="6095" w:type="dxa"/>
          </w:tcPr>
          <w:p w14:paraId="0401D026" w14:textId="77777777" w:rsidR="00B940E9" w:rsidRDefault="00B940E9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B940E9" w:rsidRPr="00C45EE6" w14:paraId="4BCA7302" w14:textId="77777777" w:rsidTr="00346CD9">
        <w:tc>
          <w:tcPr>
            <w:tcW w:w="2689" w:type="dxa"/>
          </w:tcPr>
          <w:p w14:paraId="0AD40C58" w14:textId="77777777" w:rsidR="00B940E9" w:rsidRDefault="00B940E9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</w:p>
        </w:tc>
        <w:tc>
          <w:tcPr>
            <w:tcW w:w="6095" w:type="dxa"/>
          </w:tcPr>
          <w:p w14:paraId="03EA3A47" w14:textId="77777777" w:rsidR="00B940E9" w:rsidRDefault="00B940E9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B940E9" w:rsidRPr="00C45EE6" w14:paraId="2D0CFBF0" w14:textId="77777777" w:rsidTr="00346CD9">
        <w:tc>
          <w:tcPr>
            <w:tcW w:w="8784" w:type="dxa"/>
            <w:gridSpan w:val="2"/>
            <w:shd w:val="clear" w:color="auto" w:fill="E4002B"/>
          </w:tcPr>
          <w:p w14:paraId="097372EF" w14:textId="481548F4" w:rsidR="00B940E9" w:rsidRPr="00C45EE6" w:rsidRDefault="00B940E9" w:rsidP="00346CD9">
            <w:pPr>
              <w:pStyle w:val="ROCTabelkop"/>
              <w:rPr>
                <w:rFonts w:cs="Arial"/>
              </w:rPr>
            </w:pPr>
            <w:r>
              <w:rPr>
                <w:rFonts w:cs="Arial"/>
              </w:rPr>
              <w:lastRenderedPageBreak/>
              <w:t>Contactgegevens voor implementatie bij leverancier</w:t>
            </w:r>
          </w:p>
        </w:tc>
      </w:tr>
      <w:tr w:rsidR="00B940E9" w:rsidRPr="00C45EE6" w14:paraId="2F521002" w14:textId="77777777" w:rsidTr="00346CD9">
        <w:tc>
          <w:tcPr>
            <w:tcW w:w="2689" w:type="dxa"/>
          </w:tcPr>
          <w:p w14:paraId="6629FA1B" w14:textId="77777777" w:rsidR="00B940E9" w:rsidRPr="00C45EE6" w:rsidRDefault="00B940E9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Naam</w:t>
            </w:r>
          </w:p>
        </w:tc>
        <w:tc>
          <w:tcPr>
            <w:tcW w:w="6095" w:type="dxa"/>
          </w:tcPr>
          <w:p w14:paraId="736CC86E" w14:textId="77777777" w:rsidR="00B940E9" w:rsidRPr="00C45EE6" w:rsidRDefault="00B940E9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(De heer / mevrouw) </w:t>
            </w:r>
          </w:p>
        </w:tc>
      </w:tr>
      <w:tr w:rsidR="00B940E9" w:rsidRPr="00C45EE6" w14:paraId="1B034DCF" w14:textId="77777777" w:rsidTr="00346CD9">
        <w:tc>
          <w:tcPr>
            <w:tcW w:w="2689" w:type="dxa"/>
          </w:tcPr>
          <w:p w14:paraId="7A3CF3DD" w14:textId="77777777" w:rsidR="00B940E9" w:rsidRDefault="00B940E9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6095" w:type="dxa"/>
          </w:tcPr>
          <w:p w14:paraId="0F646F02" w14:textId="77777777" w:rsidR="00B940E9" w:rsidRDefault="00B940E9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B940E9" w:rsidRPr="00C45EE6" w14:paraId="0CA3ED05" w14:textId="77777777" w:rsidTr="00346CD9">
        <w:tc>
          <w:tcPr>
            <w:tcW w:w="2689" w:type="dxa"/>
          </w:tcPr>
          <w:p w14:paraId="68CCCCDF" w14:textId="0DA573C8" w:rsidR="00B940E9" w:rsidRDefault="00140F36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 xml:space="preserve">(Mobiele) </w:t>
            </w:r>
            <w:r w:rsidR="00B940E9">
              <w:rPr>
                <w:rFonts w:cs="Arial"/>
              </w:rPr>
              <w:t>Telefoonnummer</w:t>
            </w:r>
          </w:p>
        </w:tc>
        <w:tc>
          <w:tcPr>
            <w:tcW w:w="6095" w:type="dxa"/>
          </w:tcPr>
          <w:p w14:paraId="13DC7C94" w14:textId="77777777" w:rsidR="00B940E9" w:rsidRDefault="00B940E9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B940E9" w:rsidRPr="00C45EE6" w14:paraId="508F52D6" w14:textId="77777777" w:rsidTr="00346CD9">
        <w:tc>
          <w:tcPr>
            <w:tcW w:w="2689" w:type="dxa"/>
          </w:tcPr>
          <w:p w14:paraId="697A6A35" w14:textId="4362D845" w:rsidR="00B940E9" w:rsidRDefault="00B940E9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 xml:space="preserve">Emailadres </w:t>
            </w:r>
          </w:p>
        </w:tc>
        <w:tc>
          <w:tcPr>
            <w:tcW w:w="6095" w:type="dxa"/>
          </w:tcPr>
          <w:p w14:paraId="184956B0" w14:textId="77777777" w:rsidR="00B940E9" w:rsidRDefault="00B940E9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B940E9" w:rsidRPr="00C45EE6" w14:paraId="62945E88" w14:textId="77777777" w:rsidTr="00346CD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689" w:type="dxa"/>
          </w:tcPr>
          <w:p w14:paraId="5F47683F" w14:textId="77777777" w:rsidR="00B940E9" w:rsidRDefault="00B940E9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</w:p>
        </w:tc>
        <w:tc>
          <w:tcPr>
            <w:tcW w:w="6095" w:type="dxa"/>
          </w:tcPr>
          <w:p w14:paraId="5177235C" w14:textId="77777777" w:rsidR="00B940E9" w:rsidRDefault="00B940E9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</w:tbl>
    <w:p w14:paraId="3CA8DD44" w14:textId="77777777" w:rsidR="00B940E9" w:rsidRDefault="00B940E9" w:rsidP="0036360A">
      <w:pPr>
        <w:tabs>
          <w:tab w:val="left" w:pos="3930"/>
        </w:tabs>
        <w:spacing w:after="0" w:line="284" w:lineRule="atLeast"/>
        <w:rPr>
          <w:rFonts w:ascii="Arial" w:hAnsi="Arial" w:cs="Arial"/>
          <w:sz w:val="19"/>
          <w:szCs w:val="19"/>
        </w:rPr>
      </w:pPr>
    </w:p>
    <w:p w14:paraId="6AF40864" w14:textId="77777777" w:rsidR="00140F36" w:rsidRPr="0036360A" w:rsidRDefault="00140F36" w:rsidP="0036360A">
      <w:pPr>
        <w:tabs>
          <w:tab w:val="left" w:pos="3930"/>
        </w:tabs>
        <w:spacing w:after="0" w:line="284" w:lineRule="atLeast"/>
        <w:rPr>
          <w:rFonts w:ascii="Arial" w:hAnsi="Arial" w:cs="Arial"/>
          <w:sz w:val="19"/>
          <w:szCs w:val="19"/>
        </w:rPr>
      </w:pPr>
    </w:p>
    <w:p w14:paraId="0265917A" w14:textId="0C4201AF" w:rsidR="00B940E9" w:rsidRPr="0036360A" w:rsidRDefault="00140F36" w:rsidP="00140F36">
      <w:pPr>
        <w:tabs>
          <w:tab w:val="left" w:pos="3930"/>
        </w:tabs>
        <w:spacing w:after="0" w:line="284" w:lineRule="atLeast"/>
        <w:ind w:left="567" w:hanging="567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1.2 </w:t>
      </w:r>
      <w:r>
        <w:rPr>
          <w:rFonts w:ascii="Arial" w:hAnsi="Arial" w:cs="Arial"/>
          <w:b/>
          <w:bCs/>
          <w:sz w:val="19"/>
          <w:szCs w:val="19"/>
        </w:rPr>
        <w:tab/>
      </w:r>
      <w:r w:rsidR="00E25C8C" w:rsidRPr="0036360A">
        <w:rPr>
          <w:rFonts w:ascii="Arial" w:hAnsi="Arial" w:cs="Arial"/>
          <w:b/>
          <w:bCs/>
          <w:sz w:val="19"/>
          <w:szCs w:val="19"/>
        </w:rPr>
        <w:t>Contactgegevens ROCvA-F</w:t>
      </w:r>
    </w:p>
    <w:p w14:paraId="75FF086D" w14:textId="77777777" w:rsidR="00E25C8C" w:rsidRPr="0036360A" w:rsidRDefault="00E25C8C" w:rsidP="0036360A">
      <w:pPr>
        <w:tabs>
          <w:tab w:val="left" w:pos="3930"/>
        </w:tabs>
        <w:spacing w:after="0" w:line="284" w:lineRule="atLeast"/>
        <w:rPr>
          <w:rFonts w:ascii="Arial" w:hAnsi="Arial" w:cs="Arial"/>
          <w:sz w:val="19"/>
          <w:szCs w:val="19"/>
        </w:rPr>
      </w:pPr>
    </w:p>
    <w:tbl>
      <w:tblPr>
        <w:tblStyle w:val="TabelmetopmaakROC"/>
        <w:tblW w:w="8784" w:type="dxa"/>
        <w:tblLayout w:type="fixed"/>
        <w:tblLook w:val="04E0" w:firstRow="1" w:lastRow="1" w:firstColumn="1" w:lastColumn="0" w:noHBand="0" w:noVBand="1"/>
      </w:tblPr>
      <w:tblGrid>
        <w:gridCol w:w="2689"/>
        <w:gridCol w:w="6095"/>
      </w:tblGrid>
      <w:tr w:rsidR="00E25C8C" w:rsidRPr="00C45EE6" w14:paraId="36D5C4F1" w14:textId="77777777" w:rsidTr="00346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53F3461E" w14:textId="20251BB7" w:rsidR="00E25C8C" w:rsidRPr="00C45EE6" w:rsidRDefault="00E25C8C" w:rsidP="00346CD9">
            <w:pPr>
              <w:pStyle w:val="ROCTabelkop"/>
              <w:rPr>
                <w:rFonts w:cs="Arial"/>
              </w:rPr>
            </w:pPr>
            <w:r>
              <w:rPr>
                <w:rFonts w:cs="Arial"/>
              </w:rPr>
              <w:t>Algemene gegevens ROCvA-F</w:t>
            </w:r>
          </w:p>
        </w:tc>
      </w:tr>
      <w:tr w:rsidR="00E25C8C" w:rsidRPr="00C45EE6" w14:paraId="463D406D" w14:textId="77777777" w:rsidTr="00346CD9">
        <w:tc>
          <w:tcPr>
            <w:tcW w:w="2689" w:type="dxa"/>
          </w:tcPr>
          <w:p w14:paraId="41F11570" w14:textId="77777777" w:rsidR="00E25C8C" w:rsidRPr="00C45EE6" w:rsidRDefault="00E25C8C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Naam</w:t>
            </w:r>
          </w:p>
        </w:tc>
        <w:tc>
          <w:tcPr>
            <w:tcW w:w="6095" w:type="dxa"/>
          </w:tcPr>
          <w:p w14:paraId="58D032E4" w14:textId="31728289" w:rsidR="00E25C8C" w:rsidRPr="00C45EE6" w:rsidRDefault="00E25C8C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>Stichting ROC van Amsterdam – Flevoland en stichting Voortgezet Onderwijs van Amsterdam</w:t>
            </w:r>
          </w:p>
        </w:tc>
      </w:tr>
      <w:tr w:rsidR="00E25C8C" w:rsidRPr="00C45EE6" w14:paraId="6C24AC38" w14:textId="77777777" w:rsidTr="00346CD9">
        <w:tc>
          <w:tcPr>
            <w:tcW w:w="2689" w:type="dxa"/>
          </w:tcPr>
          <w:p w14:paraId="5E87FFBB" w14:textId="2736C744" w:rsidR="00E25C8C" w:rsidRDefault="00E25C8C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Postadres</w:t>
            </w:r>
          </w:p>
        </w:tc>
        <w:tc>
          <w:tcPr>
            <w:tcW w:w="6095" w:type="dxa"/>
          </w:tcPr>
          <w:p w14:paraId="226A895E" w14:textId="04AF6E31" w:rsidR="00E25C8C" w:rsidRDefault="00E25C8C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>Postbus 2584</w:t>
            </w:r>
          </w:p>
        </w:tc>
      </w:tr>
      <w:tr w:rsidR="00E25C8C" w:rsidRPr="00C45EE6" w14:paraId="272EE414" w14:textId="77777777" w:rsidTr="00346CD9">
        <w:tc>
          <w:tcPr>
            <w:tcW w:w="2689" w:type="dxa"/>
          </w:tcPr>
          <w:p w14:paraId="107B4128" w14:textId="60393D7D" w:rsidR="00E25C8C" w:rsidRDefault="00E25C8C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Postcode</w:t>
            </w:r>
          </w:p>
        </w:tc>
        <w:tc>
          <w:tcPr>
            <w:tcW w:w="6095" w:type="dxa"/>
          </w:tcPr>
          <w:p w14:paraId="637F56B9" w14:textId="3E1948F8" w:rsidR="00E25C8C" w:rsidRDefault="00E25C8C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1000 CN </w:t>
            </w:r>
          </w:p>
        </w:tc>
      </w:tr>
      <w:tr w:rsidR="00E25C8C" w:rsidRPr="00C45EE6" w14:paraId="4657B7B6" w14:textId="77777777" w:rsidTr="00346CD9">
        <w:tc>
          <w:tcPr>
            <w:tcW w:w="2689" w:type="dxa"/>
          </w:tcPr>
          <w:p w14:paraId="5F0E07D2" w14:textId="1657578D" w:rsidR="00E25C8C" w:rsidRDefault="00E25C8C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Plaats</w:t>
            </w:r>
          </w:p>
        </w:tc>
        <w:tc>
          <w:tcPr>
            <w:tcW w:w="6095" w:type="dxa"/>
          </w:tcPr>
          <w:p w14:paraId="384EE944" w14:textId="648EF102" w:rsidR="00E25C8C" w:rsidRDefault="00E25C8C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>Amsterdam</w:t>
            </w:r>
          </w:p>
        </w:tc>
      </w:tr>
      <w:tr w:rsidR="00E25C8C" w:rsidRPr="00C45EE6" w14:paraId="0A6BFD00" w14:textId="77777777" w:rsidTr="00346CD9">
        <w:tc>
          <w:tcPr>
            <w:tcW w:w="2689" w:type="dxa"/>
          </w:tcPr>
          <w:p w14:paraId="36DD6925" w14:textId="08EB5210" w:rsidR="00E25C8C" w:rsidRDefault="00E25C8C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Telefoonnummer algemeen</w:t>
            </w:r>
          </w:p>
        </w:tc>
        <w:tc>
          <w:tcPr>
            <w:tcW w:w="6095" w:type="dxa"/>
          </w:tcPr>
          <w:p w14:paraId="67177838" w14:textId="0562069E" w:rsidR="00E25C8C" w:rsidRDefault="00E25C8C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>020 – 579 1000</w:t>
            </w:r>
          </w:p>
        </w:tc>
      </w:tr>
      <w:tr w:rsidR="00E25C8C" w:rsidRPr="00C45EE6" w14:paraId="32C46BA1" w14:textId="77777777" w:rsidTr="00346CD9">
        <w:tc>
          <w:tcPr>
            <w:tcW w:w="2689" w:type="dxa"/>
          </w:tcPr>
          <w:p w14:paraId="6BD597C1" w14:textId="3911856A" w:rsidR="00E25C8C" w:rsidRDefault="00E25C8C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Emailadres algemeen</w:t>
            </w:r>
          </w:p>
        </w:tc>
        <w:tc>
          <w:tcPr>
            <w:tcW w:w="6095" w:type="dxa"/>
          </w:tcPr>
          <w:p w14:paraId="7C2BAE23" w14:textId="1BF4C684" w:rsidR="00E25C8C" w:rsidRDefault="00E25C8C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>aanbesteding@rocva.nl</w:t>
            </w:r>
          </w:p>
        </w:tc>
      </w:tr>
      <w:tr w:rsidR="00E25C8C" w:rsidRPr="00C45EE6" w14:paraId="065BACF1" w14:textId="77777777" w:rsidTr="00346CD9">
        <w:tc>
          <w:tcPr>
            <w:tcW w:w="2689" w:type="dxa"/>
          </w:tcPr>
          <w:p w14:paraId="3461BD28" w14:textId="347D4B7A" w:rsidR="00E25C8C" w:rsidRDefault="00E25C8C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KvK nummer ROCvA-F</w:t>
            </w:r>
          </w:p>
        </w:tc>
        <w:tc>
          <w:tcPr>
            <w:tcW w:w="6095" w:type="dxa"/>
          </w:tcPr>
          <w:p w14:paraId="24A26DD1" w14:textId="15EE0554" w:rsidR="00E25C8C" w:rsidRDefault="00E25C8C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>41216421</w:t>
            </w:r>
          </w:p>
        </w:tc>
      </w:tr>
      <w:tr w:rsidR="00E25C8C" w:rsidRPr="00C45EE6" w14:paraId="6C7192F2" w14:textId="77777777" w:rsidTr="00346CD9">
        <w:tc>
          <w:tcPr>
            <w:tcW w:w="2689" w:type="dxa"/>
          </w:tcPr>
          <w:p w14:paraId="06064E01" w14:textId="152D63C7" w:rsidR="00E25C8C" w:rsidRDefault="00E25C8C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KvK nummer VOvA</w:t>
            </w:r>
          </w:p>
        </w:tc>
        <w:tc>
          <w:tcPr>
            <w:tcW w:w="6095" w:type="dxa"/>
          </w:tcPr>
          <w:p w14:paraId="3AEB3589" w14:textId="61619432" w:rsidR="00E25C8C" w:rsidRDefault="00140F36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>34318080</w:t>
            </w:r>
          </w:p>
        </w:tc>
      </w:tr>
      <w:tr w:rsidR="00E25C8C" w:rsidRPr="00C45EE6" w14:paraId="60B8AE23" w14:textId="77777777" w:rsidTr="00346CD9">
        <w:tc>
          <w:tcPr>
            <w:tcW w:w="2689" w:type="dxa"/>
          </w:tcPr>
          <w:p w14:paraId="5C1F475F" w14:textId="11F19864" w:rsidR="00E25C8C" w:rsidRDefault="00E25C8C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BTW nummer ROCvA-F</w:t>
            </w:r>
          </w:p>
        </w:tc>
        <w:tc>
          <w:tcPr>
            <w:tcW w:w="6095" w:type="dxa"/>
          </w:tcPr>
          <w:p w14:paraId="3701F249" w14:textId="44EF10EC" w:rsidR="00E25C8C" w:rsidRDefault="00E25C8C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>NL805363348B01</w:t>
            </w:r>
          </w:p>
        </w:tc>
      </w:tr>
      <w:tr w:rsidR="00E25C8C" w:rsidRPr="00C45EE6" w14:paraId="2C2FF2AD" w14:textId="77777777" w:rsidTr="00346CD9">
        <w:tc>
          <w:tcPr>
            <w:tcW w:w="2689" w:type="dxa"/>
          </w:tcPr>
          <w:p w14:paraId="49ECB664" w14:textId="0063EE0A" w:rsidR="00E25C8C" w:rsidRDefault="00E25C8C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BTW nummer VOvA</w:t>
            </w:r>
          </w:p>
        </w:tc>
        <w:tc>
          <w:tcPr>
            <w:tcW w:w="6095" w:type="dxa"/>
          </w:tcPr>
          <w:p w14:paraId="191DED93" w14:textId="1ACD79BA" w:rsidR="00E25C8C" w:rsidRDefault="00E25C8C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>NL820136852B01</w:t>
            </w:r>
          </w:p>
        </w:tc>
      </w:tr>
      <w:tr w:rsidR="00E25C8C" w:rsidRPr="00C45EE6" w14:paraId="609BBD2A" w14:textId="77777777" w:rsidTr="00346CD9">
        <w:tc>
          <w:tcPr>
            <w:tcW w:w="2689" w:type="dxa"/>
          </w:tcPr>
          <w:p w14:paraId="470BA55B" w14:textId="01DC92A7" w:rsidR="00E25C8C" w:rsidRDefault="00E25C8C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IBAN (banknummer) ROCvA</w:t>
            </w:r>
          </w:p>
        </w:tc>
        <w:tc>
          <w:tcPr>
            <w:tcW w:w="6095" w:type="dxa"/>
          </w:tcPr>
          <w:p w14:paraId="24D37E29" w14:textId="194B1458" w:rsidR="00E25C8C" w:rsidRDefault="00E25C8C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>NL77INGB0650481119</w:t>
            </w:r>
          </w:p>
        </w:tc>
      </w:tr>
      <w:tr w:rsidR="0036360A" w:rsidRPr="00C45EE6" w14:paraId="68DFC36F" w14:textId="77777777" w:rsidTr="00346CD9">
        <w:tc>
          <w:tcPr>
            <w:tcW w:w="2689" w:type="dxa"/>
          </w:tcPr>
          <w:p w14:paraId="520E8F8E" w14:textId="00B444A8" w:rsidR="0036360A" w:rsidRDefault="0036360A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IBAN (banknummer) ROCvF</w:t>
            </w:r>
          </w:p>
        </w:tc>
        <w:tc>
          <w:tcPr>
            <w:tcW w:w="6095" w:type="dxa"/>
          </w:tcPr>
          <w:p w14:paraId="13A62B82" w14:textId="422CD505" w:rsidR="0036360A" w:rsidRDefault="0036360A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>NL60INGB0658186329</w:t>
            </w:r>
          </w:p>
        </w:tc>
      </w:tr>
      <w:tr w:rsidR="00E25C8C" w:rsidRPr="00C45EE6" w14:paraId="33F79F97" w14:textId="77777777" w:rsidTr="00346CD9">
        <w:tc>
          <w:tcPr>
            <w:tcW w:w="2689" w:type="dxa"/>
          </w:tcPr>
          <w:p w14:paraId="314043EB" w14:textId="756421D7" w:rsidR="00E25C8C" w:rsidRDefault="00E25C8C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IBAN (banknummer) VOvA</w:t>
            </w:r>
          </w:p>
        </w:tc>
        <w:tc>
          <w:tcPr>
            <w:tcW w:w="6095" w:type="dxa"/>
          </w:tcPr>
          <w:p w14:paraId="097A4D64" w14:textId="3E6EC3E4" w:rsidR="00E25C8C" w:rsidRDefault="00E25C8C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>NL35INGB0672516977</w:t>
            </w:r>
          </w:p>
        </w:tc>
      </w:tr>
      <w:tr w:rsidR="00E25C8C" w:rsidRPr="00C45EE6" w14:paraId="6CC6A091" w14:textId="77777777" w:rsidTr="00346CD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689" w:type="dxa"/>
          </w:tcPr>
          <w:p w14:paraId="27FD69D4" w14:textId="77777777" w:rsidR="00E25C8C" w:rsidRDefault="00E25C8C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</w:p>
        </w:tc>
        <w:tc>
          <w:tcPr>
            <w:tcW w:w="6095" w:type="dxa"/>
          </w:tcPr>
          <w:p w14:paraId="3FD1C02F" w14:textId="77777777" w:rsidR="00E25C8C" w:rsidRDefault="00E25C8C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</w:tbl>
    <w:p w14:paraId="6600FB12" w14:textId="77777777" w:rsidR="0036360A" w:rsidRDefault="0036360A" w:rsidP="0036360A">
      <w:pPr>
        <w:tabs>
          <w:tab w:val="left" w:pos="3930"/>
        </w:tabs>
        <w:rPr>
          <w:rFonts w:ascii="Arial" w:hAnsi="Arial" w:cs="Arial"/>
          <w:sz w:val="20"/>
          <w:szCs w:val="20"/>
        </w:rPr>
      </w:pPr>
    </w:p>
    <w:tbl>
      <w:tblPr>
        <w:tblStyle w:val="TabelmetopmaakROC"/>
        <w:tblW w:w="8784" w:type="dxa"/>
        <w:tblLayout w:type="fixed"/>
        <w:tblLook w:val="04E0" w:firstRow="1" w:lastRow="1" w:firstColumn="1" w:lastColumn="0" w:noHBand="0" w:noVBand="1"/>
      </w:tblPr>
      <w:tblGrid>
        <w:gridCol w:w="2689"/>
        <w:gridCol w:w="6095"/>
      </w:tblGrid>
      <w:tr w:rsidR="0036360A" w:rsidRPr="00C45EE6" w14:paraId="586E726E" w14:textId="77777777" w:rsidTr="00346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4EACDB86" w14:textId="72ED25E7" w:rsidR="0036360A" w:rsidRPr="00C45EE6" w:rsidRDefault="0036360A" w:rsidP="00346CD9">
            <w:pPr>
              <w:pStyle w:val="ROCTabelkop"/>
              <w:rPr>
                <w:rFonts w:cs="Arial"/>
              </w:rPr>
            </w:pPr>
            <w:r>
              <w:rPr>
                <w:rFonts w:cs="Arial"/>
              </w:rPr>
              <w:t>Contactgegevens voor opdrachten bij ROCvA-F</w:t>
            </w:r>
          </w:p>
        </w:tc>
      </w:tr>
      <w:tr w:rsidR="0036360A" w:rsidRPr="00C45EE6" w14:paraId="2AE63931" w14:textId="77777777" w:rsidTr="00346CD9">
        <w:tc>
          <w:tcPr>
            <w:tcW w:w="2689" w:type="dxa"/>
          </w:tcPr>
          <w:p w14:paraId="2028BC21" w14:textId="77777777" w:rsidR="0036360A" w:rsidRPr="00C45EE6" w:rsidRDefault="0036360A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Naam</w:t>
            </w:r>
          </w:p>
        </w:tc>
        <w:tc>
          <w:tcPr>
            <w:tcW w:w="6095" w:type="dxa"/>
          </w:tcPr>
          <w:p w14:paraId="55C6137B" w14:textId="77777777" w:rsidR="0036360A" w:rsidRPr="00C45EE6" w:rsidRDefault="0036360A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(De heer / mevrouw) </w:t>
            </w:r>
          </w:p>
        </w:tc>
      </w:tr>
      <w:tr w:rsidR="0036360A" w:rsidRPr="00C45EE6" w14:paraId="1EB34360" w14:textId="77777777" w:rsidTr="00346CD9">
        <w:tc>
          <w:tcPr>
            <w:tcW w:w="2689" w:type="dxa"/>
          </w:tcPr>
          <w:p w14:paraId="5D2CC8AB" w14:textId="77777777" w:rsidR="0036360A" w:rsidRDefault="0036360A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6095" w:type="dxa"/>
          </w:tcPr>
          <w:p w14:paraId="1A1B26FC" w14:textId="77777777" w:rsidR="0036360A" w:rsidRDefault="0036360A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36360A" w:rsidRPr="00C45EE6" w14:paraId="60FD6041" w14:textId="77777777" w:rsidTr="00346CD9">
        <w:tc>
          <w:tcPr>
            <w:tcW w:w="2689" w:type="dxa"/>
          </w:tcPr>
          <w:p w14:paraId="5E2C8BB2" w14:textId="24B05884" w:rsidR="0036360A" w:rsidRDefault="00140F36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 xml:space="preserve">(Mobiele) </w:t>
            </w:r>
            <w:r w:rsidR="0036360A">
              <w:rPr>
                <w:rFonts w:cs="Arial"/>
              </w:rPr>
              <w:t>Telefoonnummer</w:t>
            </w:r>
          </w:p>
        </w:tc>
        <w:tc>
          <w:tcPr>
            <w:tcW w:w="6095" w:type="dxa"/>
          </w:tcPr>
          <w:p w14:paraId="6DF812FD" w14:textId="77777777" w:rsidR="0036360A" w:rsidRDefault="0036360A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36360A" w:rsidRPr="00C45EE6" w14:paraId="30E62C5E" w14:textId="77777777" w:rsidTr="00346CD9">
        <w:tc>
          <w:tcPr>
            <w:tcW w:w="2689" w:type="dxa"/>
          </w:tcPr>
          <w:p w14:paraId="3D3734BD" w14:textId="17AD8BD4" w:rsidR="0036360A" w:rsidRDefault="0036360A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 xml:space="preserve">Emailadres </w:t>
            </w:r>
          </w:p>
        </w:tc>
        <w:tc>
          <w:tcPr>
            <w:tcW w:w="6095" w:type="dxa"/>
          </w:tcPr>
          <w:p w14:paraId="09EF002B" w14:textId="77777777" w:rsidR="0036360A" w:rsidRDefault="0036360A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36360A" w:rsidRPr="00C45EE6" w14:paraId="454AC6AB" w14:textId="77777777" w:rsidTr="00346CD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689" w:type="dxa"/>
          </w:tcPr>
          <w:p w14:paraId="2FB741E7" w14:textId="77777777" w:rsidR="0036360A" w:rsidRDefault="0036360A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</w:p>
        </w:tc>
        <w:tc>
          <w:tcPr>
            <w:tcW w:w="6095" w:type="dxa"/>
          </w:tcPr>
          <w:p w14:paraId="24680313" w14:textId="77777777" w:rsidR="0036360A" w:rsidRDefault="0036360A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</w:tbl>
    <w:p w14:paraId="05F9438A" w14:textId="77777777" w:rsidR="0036360A" w:rsidRPr="00140F36" w:rsidRDefault="0036360A" w:rsidP="00140F36">
      <w:pPr>
        <w:tabs>
          <w:tab w:val="left" w:pos="3930"/>
        </w:tabs>
        <w:spacing w:after="0" w:line="284" w:lineRule="atLeast"/>
        <w:rPr>
          <w:rFonts w:ascii="Arial" w:hAnsi="Arial" w:cs="Arial"/>
          <w:sz w:val="19"/>
          <w:szCs w:val="19"/>
        </w:rPr>
      </w:pPr>
    </w:p>
    <w:p w14:paraId="6F6E38AF" w14:textId="77777777" w:rsidR="00140F36" w:rsidRDefault="00140F36">
      <w:r>
        <w:br w:type="page"/>
      </w:r>
    </w:p>
    <w:tbl>
      <w:tblPr>
        <w:tblStyle w:val="TabelmetopmaakROC"/>
        <w:tblW w:w="8784" w:type="dxa"/>
        <w:tblLayout w:type="fixed"/>
        <w:tblLook w:val="04E0" w:firstRow="1" w:lastRow="1" w:firstColumn="1" w:lastColumn="0" w:noHBand="0" w:noVBand="1"/>
      </w:tblPr>
      <w:tblGrid>
        <w:gridCol w:w="2689"/>
        <w:gridCol w:w="6095"/>
      </w:tblGrid>
      <w:tr w:rsidR="0036360A" w:rsidRPr="00C45EE6" w14:paraId="208BF6B0" w14:textId="77777777" w:rsidTr="00346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46A0C3FF" w14:textId="7032FF04" w:rsidR="0036360A" w:rsidRPr="00C45EE6" w:rsidRDefault="0036360A" w:rsidP="00346CD9">
            <w:pPr>
              <w:pStyle w:val="ROCTabelkop"/>
              <w:rPr>
                <w:rFonts w:cs="Arial"/>
              </w:rPr>
            </w:pPr>
            <w:r>
              <w:rPr>
                <w:rFonts w:cs="Arial"/>
              </w:rPr>
              <w:lastRenderedPageBreak/>
              <w:t>Contactgegevens voor contractmanagement bij ROCvA-F</w:t>
            </w:r>
          </w:p>
        </w:tc>
      </w:tr>
      <w:tr w:rsidR="0036360A" w:rsidRPr="00C45EE6" w14:paraId="64D1AA25" w14:textId="77777777" w:rsidTr="00346CD9">
        <w:tc>
          <w:tcPr>
            <w:tcW w:w="2689" w:type="dxa"/>
          </w:tcPr>
          <w:p w14:paraId="34838ABD" w14:textId="77777777" w:rsidR="0036360A" w:rsidRPr="00C45EE6" w:rsidRDefault="0036360A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Naam</w:t>
            </w:r>
          </w:p>
        </w:tc>
        <w:tc>
          <w:tcPr>
            <w:tcW w:w="6095" w:type="dxa"/>
          </w:tcPr>
          <w:p w14:paraId="356E5578" w14:textId="77777777" w:rsidR="0036360A" w:rsidRPr="00C45EE6" w:rsidRDefault="0036360A" w:rsidP="00346CD9">
            <w:pPr>
              <w:pStyle w:val="ROCTabeltekstrechts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(De heer / mevrouw) </w:t>
            </w:r>
          </w:p>
        </w:tc>
      </w:tr>
      <w:tr w:rsidR="0036360A" w:rsidRPr="00C45EE6" w14:paraId="19662284" w14:textId="77777777" w:rsidTr="00346CD9">
        <w:tc>
          <w:tcPr>
            <w:tcW w:w="2689" w:type="dxa"/>
          </w:tcPr>
          <w:p w14:paraId="5A792734" w14:textId="77777777" w:rsidR="0036360A" w:rsidRDefault="0036360A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6095" w:type="dxa"/>
          </w:tcPr>
          <w:p w14:paraId="74E1E6F4" w14:textId="77777777" w:rsidR="0036360A" w:rsidRDefault="0036360A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36360A" w:rsidRPr="00C45EE6" w14:paraId="4AE7EFE7" w14:textId="77777777" w:rsidTr="00346CD9">
        <w:tc>
          <w:tcPr>
            <w:tcW w:w="2689" w:type="dxa"/>
          </w:tcPr>
          <w:p w14:paraId="7E46EFCD" w14:textId="63D7306F" w:rsidR="0036360A" w:rsidRDefault="00140F36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 xml:space="preserve">(Mobiele) </w:t>
            </w:r>
            <w:r w:rsidR="0036360A">
              <w:rPr>
                <w:rFonts w:cs="Arial"/>
              </w:rPr>
              <w:t>Telefoonnummer</w:t>
            </w:r>
          </w:p>
        </w:tc>
        <w:tc>
          <w:tcPr>
            <w:tcW w:w="6095" w:type="dxa"/>
          </w:tcPr>
          <w:p w14:paraId="026A811D" w14:textId="77777777" w:rsidR="0036360A" w:rsidRDefault="0036360A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36360A" w:rsidRPr="00C45EE6" w14:paraId="0AB18E09" w14:textId="77777777" w:rsidTr="00346CD9">
        <w:tc>
          <w:tcPr>
            <w:tcW w:w="2689" w:type="dxa"/>
          </w:tcPr>
          <w:p w14:paraId="20882188" w14:textId="5F1FC390" w:rsidR="0036360A" w:rsidRDefault="0036360A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Emailadres</w:t>
            </w:r>
          </w:p>
        </w:tc>
        <w:tc>
          <w:tcPr>
            <w:tcW w:w="6095" w:type="dxa"/>
          </w:tcPr>
          <w:p w14:paraId="217B1A6D" w14:textId="77777777" w:rsidR="0036360A" w:rsidRDefault="0036360A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  <w:tr w:rsidR="0036360A" w:rsidRPr="00C45EE6" w14:paraId="11CECE13" w14:textId="77777777" w:rsidTr="00346CD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689" w:type="dxa"/>
          </w:tcPr>
          <w:p w14:paraId="049346A5" w14:textId="77777777" w:rsidR="0036360A" w:rsidRDefault="0036360A" w:rsidP="00346CD9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cs="Arial"/>
              </w:rPr>
            </w:pPr>
          </w:p>
        </w:tc>
        <w:tc>
          <w:tcPr>
            <w:tcW w:w="6095" w:type="dxa"/>
          </w:tcPr>
          <w:p w14:paraId="2109D8CC" w14:textId="77777777" w:rsidR="0036360A" w:rsidRDefault="0036360A" w:rsidP="00346CD9">
            <w:pPr>
              <w:pStyle w:val="ROCTabeltekstrechts"/>
              <w:jc w:val="left"/>
              <w:rPr>
                <w:rFonts w:cs="Arial"/>
              </w:rPr>
            </w:pPr>
          </w:p>
        </w:tc>
      </w:tr>
    </w:tbl>
    <w:p w14:paraId="45C458B6" w14:textId="77777777" w:rsidR="0036360A" w:rsidRDefault="0036360A" w:rsidP="0036360A">
      <w:pPr>
        <w:tabs>
          <w:tab w:val="left" w:pos="3930"/>
        </w:tabs>
        <w:rPr>
          <w:rFonts w:ascii="Arial" w:hAnsi="Arial" w:cs="Arial"/>
          <w:sz w:val="20"/>
          <w:szCs w:val="20"/>
        </w:rPr>
      </w:pPr>
    </w:p>
    <w:p w14:paraId="5012B380" w14:textId="77777777" w:rsidR="00247826" w:rsidRPr="005D2004" w:rsidRDefault="00247826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sectPr w:rsidR="00247826" w:rsidRPr="005D200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ECFD6" w14:textId="77777777" w:rsidR="00F54961" w:rsidRDefault="00F54961" w:rsidP="005D542F">
      <w:pPr>
        <w:spacing w:after="0" w:line="240" w:lineRule="auto"/>
      </w:pPr>
      <w:r>
        <w:separator/>
      </w:r>
    </w:p>
  </w:endnote>
  <w:endnote w:type="continuationSeparator" w:id="0">
    <w:p w14:paraId="2058BC1A" w14:textId="77777777" w:rsidR="00F54961" w:rsidRDefault="00F54961" w:rsidP="005D542F">
      <w:pPr>
        <w:spacing w:after="0" w:line="240" w:lineRule="auto"/>
      </w:pPr>
      <w:r>
        <w:continuationSeparator/>
      </w:r>
    </w:p>
  </w:endnote>
  <w:endnote w:type="continuationNotice" w:id="1">
    <w:p w14:paraId="139DDF24" w14:textId="77777777" w:rsidR="00F54961" w:rsidRDefault="00F549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5094244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F1133B" w14:textId="77777777" w:rsidR="003C7666" w:rsidRPr="003C7666" w:rsidRDefault="003C7666" w:rsidP="003C7666">
            <w:pPr>
              <w:pStyle w:val="Voettek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666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3C7666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57B7C2C" w14:textId="77777777" w:rsidR="003C7666" w:rsidRDefault="003C76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50D0A" w14:textId="77777777" w:rsidR="00F54961" w:rsidRDefault="00F54961" w:rsidP="005D542F">
      <w:pPr>
        <w:spacing w:after="0" w:line="240" w:lineRule="auto"/>
      </w:pPr>
      <w:r>
        <w:separator/>
      </w:r>
    </w:p>
  </w:footnote>
  <w:footnote w:type="continuationSeparator" w:id="0">
    <w:p w14:paraId="6CEEE45A" w14:textId="77777777" w:rsidR="00F54961" w:rsidRDefault="00F54961" w:rsidP="005D542F">
      <w:pPr>
        <w:spacing w:after="0" w:line="240" w:lineRule="auto"/>
      </w:pPr>
      <w:r>
        <w:continuationSeparator/>
      </w:r>
    </w:p>
  </w:footnote>
  <w:footnote w:type="continuationNotice" w:id="1">
    <w:p w14:paraId="64C4F1BF" w14:textId="77777777" w:rsidR="00F54961" w:rsidRDefault="00F549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6AE6" w14:textId="77777777" w:rsidR="005D542F" w:rsidRDefault="005D542F" w:rsidP="005D542F">
    <w:pPr>
      <w:pStyle w:val="Titel"/>
      <w:tabs>
        <w:tab w:val="center" w:pos="4536"/>
      </w:tabs>
      <w:jc w:val="left"/>
      <w:rPr>
        <w:b w:val="0"/>
        <w:i/>
      </w:rPr>
    </w:pPr>
  </w:p>
  <w:p w14:paraId="58D9EA8C" w14:textId="77777777" w:rsidR="005D542F" w:rsidRDefault="005D542F" w:rsidP="005D542F">
    <w:pPr>
      <w:pStyle w:val="Koptekst"/>
    </w:pPr>
  </w:p>
  <w:p w14:paraId="3B07D367" w14:textId="77777777" w:rsidR="005D542F" w:rsidRDefault="005D54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4178E"/>
    <w:multiLevelType w:val="hybridMultilevel"/>
    <w:tmpl w:val="9670F3CE"/>
    <w:lvl w:ilvl="0" w:tplc="74AC48D4">
      <w:start w:val="1"/>
      <w:numFmt w:val="bullet"/>
      <w:pStyle w:val="ROCTabelopsomm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03C1F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2BF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AE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E3B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07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43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B29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B250A"/>
    <w:multiLevelType w:val="hybridMultilevel"/>
    <w:tmpl w:val="459E19A2"/>
    <w:lvl w:ilvl="0" w:tplc="A5EA8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A89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D0E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8A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89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94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AA7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0E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344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C0CFB"/>
    <w:multiLevelType w:val="hybridMultilevel"/>
    <w:tmpl w:val="42227920"/>
    <w:lvl w:ilvl="0" w:tplc="1CF43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25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CD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84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A7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A3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87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415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66D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978895">
    <w:abstractNumId w:val="2"/>
  </w:num>
  <w:num w:numId="2" w16cid:durableId="927737186">
    <w:abstractNumId w:val="1"/>
  </w:num>
  <w:num w:numId="3" w16cid:durableId="659894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961"/>
    <w:rsid w:val="00015699"/>
    <w:rsid w:val="000338A5"/>
    <w:rsid w:val="00055B39"/>
    <w:rsid w:val="00057FF2"/>
    <w:rsid w:val="000662F8"/>
    <w:rsid w:val="000B24D6"/>
    <w:rsid w:val="000B369D"/>
    <w:rsid w:val="000E3F91"/>
    <w:rsid w:val="001136A3"/>
    <w:rsid w:val="00121CD7"/>
    <w:rsid w:val="00140F36"/>
    <w:rsid w:val="00194891"/>
    <w:rsid w:val="00196924"/>
    <w:rsid w:val="001C1D22"/>
    <w:rsid w:val="001C50EB"/>
    <w:rsid w:val="001D3D0C"/>
    <w:rsid w:val="001D6593"/>
    <w:rsid w:val="001E2D16"/>
    <w:rsid w:val="001F046B"/>
    <w:rsid w:val="001F47AC"/>
    <w:rsid w:val="00247826"/>
    <w:rsid w:val="00261728"/>
    <w:rsid w:val="00276363"/>
    <w:rsid w:val="002B1159"/>
    <w:rsid w:val="002E3529"/>
    <w:rsid w:val="002F7F86"/>
    <w:rsid w:val="00302169"/>
    <w:rsid w:val="00306332"/>
    <w:rsid w:val="0036360A"/>
    <w:rsid w:val="003B28A8"/>
    <w:rsid w:val="003C7666"/>
    <w:rsid w:val="003F65CF"/>
    <w:rsid w:val="00405C89"/>
    <w:rsid w:val="00437DF5"/>
    <w:rsid w:val="00494464"/>
    <w:rsid w:val="00496582"/>
    <w:rsid w:val="004E5097"/>
    <w:rsid w:val="0052066C"/>
    <w:rsid w:val="00525DD6"/>
    <w:rsid w:val="005452E5"/>
    <w:rsid w:val="005632B4"/>
    <w:rsid w:val="00573166"/>
    <w:rsid w:val="005A704F"/>
    <w:rsid w:val="005D2004"/>
    <w:rsid w:val="005D542F"/>
    <w:rsid w:val="005F0332"/>
    <w:rsid w:val="00601E5E"/>
    <w:rsid w:val="006038C1"/>
    <w:rsid w:val="00612B41"/>
    <w:rsid w:val="0068698D"/>
    <w:rsid w:val="00693BB5"/>
    <w:rsid w:val="006B0191"/>
    <w:rsid w:val="006B67F0"/>
    <w:rsid w:val="006C6C93"/>
    <w:rsid w:val="006E0B8C"/>
    <w:rsid w:val="006E2E32"/>
    <w:rsid w:val="00731E39"/>
    <w:rsid w:val="00770AC7"/>
    <w:rsid w:val="00784922"/>
    <w:rsid w:val="00790EDC"/>
    <w:rsid w:val="007D62D3"/>
    <w:rsid w:val="007E3968"/>
    <w:rsid w:val="007F1035"/>
    <w:rsid w:val="00850BDC"/>
    <w:rsid w:val="00850D9F"/>
    <w:rsid w:val="0085370A"/>
    <w:rsid w:val="008673CC"/>
    <w:rsid w:val="00876F08"/>
    <w:rsid w:val="00880E20"/>
    <w:rsid w:val="00890163"/>
    <w:rsid w:val="008A30B5"/>
    <w:rsid w:val="008C7717"/>
    <w:rsid w:val="008D57C2"/>
    <w:rsid w:val="008E5F31"/>
    <w:rsid w:val="00907640"/>
    <w:rsid w:val="00920D0C"/>
    <w:rsid w:val="009B69D5"/>
    <w:rsid w:val="009C2D5A"/>
    <w:rsid w:val="009E44C0"/>
    <w:rsid w:val="00A0447A"/>
    <w:rsid w:val="00A314EA"/>
    <w:rsid w:val="00A469FA"/>
    <w:rsid w:val="00A822DC"/>
    <w:rsid w:val="00A87349"/>
    <w:rsid w:val="00AB4379"/>
    <w:rsid w:val="00B0550D"/>
    <w:rsid w:val="00B10503"/>
    <w:rsid w:val="00B20BFA"/>
    <w:rsid w:val="00B3682A"/>
    <w:rsid w:val="00B44300"/>
    <w:rsid w:val="00B56874"/>
    <w:rsid w:val="00B741CF"/>
    <w:rsid w:val="00B940E9"/>
    <w:rsid w:val="00BD2C86"/>
    <w:rsid w:val="00BD7905"/>
    <w:rsid w:val="00BF604A"/>
    <w:rsid w:val="00C37604"/>
    <w:rsid w:val="00C40BA6"/>
    <w:rsid w:val="00C464A9"/>
    <w:rsid w:val="00C731F9"/>
    <w:rsid w:val="00C76310"/>
    <w:rsid w:val="00C85BB5"/>
    <w:rsid w:val="00C93C1A"/>
    <w:rsid w:val="00CA677D"/>
    <w:rsid w:val="00CD31BD"/>
    <w:rsid w:val="00CE6E13"/>
    <w:rsid w:val="00CF35A5"/>
    <w:rsid w:val="00D67EE9"/>
    <w:rsid w:val="00E05DD3"/>
    <w:rsid w:val="00E25C8C"/>
    <w:rsid w:val="00E35334"/>
    <w:rsid w:val="00E41D95"/>
    <w:rsid w:val="00E7227A"/>
    <w:rsid w:val="00EC5AEF"/>
    <w:rsid w:val="00ED0E51"/>
    <w:rsid w:val="00EF447F"/>
    <w:rsid w:val="00F20658"/>
    <w:rsid w:val="00F37E27"/>
    <w:rsid w:val="00F54961"/>
    <w:rsid w:val="00F6465A"/>
    <w:rsid w:val="00F703AD"/>
    <w:rsid w:val="00F71B35"/>
    <w:rsid w:val="00FA3DF2"/>
    <w:rsid w:val="04CE5F11"/>
    <w:rsid w:val="08E9A8C8"/>
    <w:rsid w:val="0B2D8697"/>
    <w:rsid w:val="0F8389EE"/>
    <w:rsid w:val="153BBF71"/>
    <w:rsid w:val="164963E9"/>
    <w:rsid w:val="1B763789"/>
    <w:rsid w:val="1C0008B2"/>
    <w:rsid w:val="1D366938"/>
    <w:rsid w:val="1DBA1558"/>
    <w:rsid w:val="1F23BE33"/>
    <w:rsid w:val="1F5DD33F"/>
    <w:rsid w:val="243A0B99"/>
    <w:rsid w:val="25D9E282"/>
    <w:rsid w:val="2AA085E6"/>
    <w:rsid w:val="2D282BB4"/>
    <w:rsid w:val="303F55BC"/>
    <w:rsid w:val="310FC76A"/>
    <w:rsid w:val="31425D12"/>
    <w:rsid w:val="32926F6E"/>
    <w:rsid w:val="33085556"/>
    <w:rsid w:val="35C155C8"/>
    <w:rsid w:val="38778B65"/>
    <w:rsid w:val="39718EED"/>
    <w:rsid w:val="3971B68F"/>
    <w:rsid w:val="39F573E5"/>
    <w:rsid w:val="3FD84CF3"/>
    <w:rsid w:val="40605E15"/>
    <w:rsid w:val="41698062"/>
    <w:rsid w:val="42388036"/>
    <w:rsid w:val="47A4FEFB"/>
    <w:rsid w:val="4829311D"/>
    <w:rsid w:val="48569EF1"/>
    <w:rsid w:val="4870E6D2"/>
    <w:rsid w:val="48E95D35"/>
    <w:rsid w:val="4CC3B164"/>
    <w:rsid w:val="5061B0D6"/>
    <w:rsid w:val="5452FF7F"/>
    <w:rsid w:val="55FE454A"/>
    <w:rsid w:val="57F6D336"/>
    <w:rsid w:val="59A21A90"/>
    <w:rsid w:val="5D9D243A"/>
    <w:rsid w:val="5EDC043F"/>
    <w:rsid w:val="6077D4A0"/>
    <w:rsid w:val="66EF03AA"/>
    <w:rsid w:val="688AD40B"/>
    <w:rsid w:val="6C608C0E"/>
    <w:rsid w:val="7095E5F0"/>
    <w:rsid w:val="713A0C54"/>
    <w:rsid w:val="728E73DC"/>
    <w:rsid w:val="72CA19F0"/>
    <w:rsid w:val="77DFC20A"/>
    <w:rsid w:val="782DAAA7"/>
    <w:rsid w:val="7B70E616"/>
    <w:rsid w:val="7ED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4E79"/>
  <w15:chartTrackingRefBased/>
  <w15:docId w15:val="{CA8CBCC0-D22A-4C07-A56B-4475C8ED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6E13"/>
  </w:style>
  <w:style w:type="paragraph" w:styleId="Kop1">
    <w:name w:val="heading 1"/>
    <w:basedOn w:val="Standaard"/>
    <w:next w:val="Standaard"/>
    <w:link w:val="Kop1Char"/>
    <w:uiPriority w:val="9"/>
    <w:qFormat/>
    <w:rsid w:val="00B443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E6E13"/>
    <w:rPr>
      <w:color w:val="0563C1" w:themeColor="hyperlink"/>
      <w:u w:val="single"/>
    </w:rPr>
  </w:style>
  <w:style w:type="character" w:customStyle="1" w:styleId="lrzxr">
    <w:name w:val="lrzxr"/>
    <w:basedOn w:val="Standaardalinea-lettertype"/>
    <w:rsid w:val="003B28A8"/>
  </w:style>
  <w:style w:type="paragraph" w:styleId="Koptekst">
    <w:name w:val="header"/>
    <w:basedOn w:val="Standaard"/>
    <w:link w:val="KoptekstChar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5D542F"/>
  </w:style>
  <w:style w:type="paragraph" w:styleId="Voettekst">
    <w:name w:val="footer"/>
    <w:basedOn w:val="Standaard"/>
    <w:link w:val="VoettekstChar"/>
    <w:uiPriority w:val="99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542F"/>
  </w:style>
  <w:style w:type="paragraph" w:styleId="Titel">
    <w:name w:val="Title"/>
    <w:basedOn w:val="Standaard"/>
    <w:link w:val="TitelChar"/>
    <w:qFormat/>
    <w:rsid w:val="005D542F"/>
    <w:pPr>
      <w:spacing w:after="0" w:line="240" w:lineRule="auto"/>
      <w:jc w:val="center"/>
    </w:pPr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5D542F"/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443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ragraph">
    <w:name w:val="paragraph"/>
    <w:basedOn w:val="Standaard"/>
    <w:rsid w:val="00A0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0447A"/>
  </w:style>
  <w:style w:type="character" w:customStyle="1" w:styleId="spellingerror">
    <w:name w:val="spellingerror"/>
    <w:basedOn w:val="Standaardalinea-lettertype"/>
    <w:rsid w:val="00A0447A"/>
  </w:style>
  <w:style w:type="character" w:customStyle="1" w:styleId="eop">
    <w:name w:val="eop"/>
    <w:basedOn w:val="Standaardalinea-lettertype"/>
    <w:rsid w:val="00A0447A"/>
  </w:style>
  <w:style w:type="character" w:styleId="Zwaar">
    <w:name w:val="Strong"/>
    <w:basedOn w:val="Standaardalinea-lettertype"/>
    <w:uiPriority w:val="22"/>
    <w:qFormat/>
    <w:rsid w:val="00055B39"/>
    <w:rPr>
      <w:b/>
      <w:bCs/>
    </w:rPr>
  </w:style>
  <w:style w:type="table" w:customStyle="1" w:styleId="TabelmetopmaakROC">
    <w:name w:val="Tabel met opmaak ROC"/>
    <w:basedOn w:val="Standaardtabel"/>
    <w:uiPriority w:val="99"/>
    <w:qFormat/>
    <w:rsid w:val="00F54961"/>
    <w:pPr>
      <w:spacing w:after="0" w:line="284" w:lineRule="atLeast"/>
    </w:pPr>
    <w:rPr>
      <w:rFonts w:ascii="Arial" w:eastAsia="Times New Roman" w:hAnsi="Arial" w:cs="Times New Roman"/>
      <w:sz w:val="16"/>
      <w:szCs w:val="20"/>
      <w:lang w:eastAsia="nl-NL"/>
    </w:r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top w:w="28" w:type="dxa"/>
        <w:left w:w="85" w:type="dxa"/>
        <w:bottom w:w="85" w:type="dxa"/>
        <w:right w:w="85" w:type="dxa"/>
      </w:tblCellMar>
    </w:tblPr>
    <w:tcPr>
      <w:vAlign w:val="center"/>
    </w:tcPr>
    <w:tblStylePr w:type="firstRow">
      <w:pPr>
        <w:jc w:val="left"/>
      </w:pPr>
      <w:tblPr/>
      <w:tcPr>
        <w:shd w:val="clear" w:color="auto" w:fill="5B9BD5" w:themeFill="accent1"/>
        <w:vAlign w:val="center"/>
      </w:tcPr>
    </w:tblStylePr>
    <w:tblStylePr w:type="lastRow">
      <w:tblPr/>
      <w:tcPr>
        <w:shd w:val="clear" w:color="auto" w:fill="EDEDED"/>
      </w:tcPr>
    </w:tblStylePr>
  </w:style>
  <w:style w:type="paragraph" w:customStyle="1" w:styleId="ROCTabelopsomming">
    <w:name w:val="ROC Tabel opsomming"/>
    <w:basedOn w:val="Standaard"/>
    <w:rsid w:val="00F54961"/>
    <w:pPr>
      <w:numPr>
        <w:numId w:val="3"/>
      </w:numPr>
      <w:spacing w:after="0" w:line="284" w:lineRule="atLeast"/>
      <w:ind w:left="170" w:hanging="170"/>
    </w:pPr>
    <w:rPr>
      <w:sz w:val="16"/>
      <w:szCs w:val="20"/>
    </w:rPr>
  </w:style>
  <w:style w:type="paragraph" w:customStyle="1" w:styleId="ROCTabelkop">
    <w:name w:val="ROC Tabel kop"/>
    <w:basedOn w:val="Standaard"/>
    <w:rsid w:val="00F54961"/>
    <w:pPr>
      <w:spacing w:after="0" w:line="284" w:lineRule="atLeast"/>
    </w:pPr>
    <w:rPr>
      <w:color w:val="FFFFFF" w:themeColor="background1"/>
      <w:sz w:val="16"/>
      <w:szCs w:val="20"/>
    </w:rPr>
  </w:style>
  <w:style w:type="paragraph" w:customStyle="1" w:styleId="ROCTabelkoprechts">
    <w:name w:val="ROC Tabel kop rechts"/>
    <w:basedOn w:val="Standaard"/>
    <w:rsid w:val="00F54961"/>
    <w:pPr>
      <w:spacing w:after="0" w:line="284" w:lineRule="atLeast"/>
      <w:jc w:val="right"/>
    </w:pPr>
    <w:rPr>
      <w:color w:val="FFFFFF" w:themeColor="background1"/>
      <w:sz w:val="16"/>
      <w:szCs w:val="20"/>
    </w:rPr>
  </w:style>
  <w:style w:type="paragraph" w:customStyle="1" w:styleId="ROCTabeltekst">
    <w:name w:val="ROC Tabel tekst"/>
    <w:basedOn w:val="Standaard"/>
    <w:rsid w:val="00F54961"/>
    <w:pPr>
      <w:spacing w:after="0" w:line="284" w:lineRule="atLeast"/>
    </w:pPr>
    <w:rPr>
      <w:sz w:val="16"/>
      <w:szCs w:val="20"/>
    </w:rPr>
  </w:style>
  <w:style w:type="paragraph" w:customStyle="1" w:styleId="ROCTabeltekstrechts">
    <w:name w:val="ROC Tabel tekst rechts"/>
    <w:basedOn w:val="Standaard"/>
    <w:rsid w:val="00F54961"/>
    <w:pPr>
      <w:spacing w:after="0" w:line="284" w:lineRule="atLeast"/>
      <w:jc w:val="right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merc\ROCvA,%20ROCvF%20en%20VOvA\Inkoop%20&amp;%20Contractmanagement%20-%20General\02.%20Formats%20en%20processen\02.%20Mappen+Sjabl%20AB\03.%20AB%20documenten\02%20Bijlagen\Sjabloon%20Bijlage%20Contactinformatie%20partijen%20update%20concep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0D1D98578E32409486F249791BFC88" ma:contentTypeVersion="3" ma:contentTypeDescription="Een nieuw document maken." ma:contentTypeScope="" ma:versionID="d68e9acf1161099e85375fce976d35b3">
  <xsd:schema xmlns:xsd="http://www.w3.org/2001/XMLSchema" xmlns:xs="http://www.w3.org/2001/XMLSchema" xmlns:p="http://schemas.microsoft.com/office/2006/metadata/properties" xmlns:ns2="02b3bfe9-5712-4b4f-a527-053c192fd95d" targetNamespace="http://schemas.microsoft.com/office/2006/metadata/properties" ma:root="true" ma:fieldsID="17777ffd8baee61812bf8f8e53b004ba" ns2:_="">
    <xsd:import namespace="02b3bfe9-5712-4b4f-a527-053c192fd9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3bfe9-5712-4b4f-a527-053c192fd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E8C187-4D92-4A05-858F-8B1C8B604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91E728-7998-46D3-AC9D-85DE510B7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69A887-D5FD-44DC-B549-610FBF066C13}"/>
</file>

<file path=customXml/itemProps4.xml><?xml version="1.0" encoding="utf-8"?>
<ds:datastoreItem xmlns:ds="http://schemas.openxmlformats.org/officeDocument/2006/customXml" ds:itemID="{2A28196C-A941-40DB-B06E-C6B7C92A9775}">
  <ds:schemaRefs>
    <ds:schemaRef ds:uri="a1aa8730-7c4c-42bb-8fdb-c0c80af62159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4f52f86-2b84-4d87-ae02-c0654c792a0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Bijlage Contactinformatie partijen update concept</Template>
  <TotalTime>2</TotalTime>
  <Pages>3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Contactinformatie</vt:lpstr>
    </vt:vector>
  </TitlesOfParts>
  <Company>ROCvA-ROCvF-VOVA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Contactinformatie</dc:title>
  <dc:subject/>
  <dc:creator>Chantal Pires - Kramer</dc:creator>
  <cp:keywords/>
  <dc:description/>
  <cp:lastModifiedBy>Janneke Dirkze</cp:lastModifiedBy>
  <cp:revision>4</cp:revision>
  <dcterms:created xsi:type="dcterms:W3CDTF">2025-09-01T14:34:00Z</dcterms:created>
  <dcterms:modified xsi:type="dcterms:W3CDTF">2025-09-01T14:35:00Z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0x010100FE0D1D98578E32409486F249791BFC88</vt:lpwstr>
  </property>
  <property fmtid="{D5CDD505-2E9C-101B-9397-08002B2CF9AE}" pid="3" name="AuthorIds_UIVersion_1024">
    <vt:lpwstr>32301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