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217A" w14:textId="30CCEE93" w:rsidR="00107DAC" w:rsidRPr="00107DAC" w:rsidRDefault="00107DAC" w:rsidP="00107DAC">
      <w:pPr>
        <w:pStyle w:val="Kop2"/>
        <w:rPr>
          <w:rFonts w:ascii="Arial" w:hAnsi="Arial"/>
          <w:b/>
          <w:bCs/>
          <w:color w:val="auto"/>
          <w:szCs w:val="24"/>
        </w:rPr>
      </w:pPr>
      <w:bookmarkStart w:id="0" w:name="_Toc32934432"/>
      <w:r w:rsidRPr="00107DAC">
        <w:rPr>
          <w:rFonts w:ascii="Arial" w:hAnsi="Arial"/>
          <w:b/>
          <w:bCs/>
          <w:color w:val="auto"/>
          <w:szCs w:val="24"/>
        </w:rPr>
        <w:t>Bijlage G</w:t>
      </w:r>
      <w:r w:rsidR="00A478AD">
        <w:rPr>
          <w:rFonts w:ascii="Arial" w:hAnsi="Arial"/>
          <w:b/>
          <w:bCs/>
          <w:color w:val="auto"/>
          <w:szCs w:val="24"/>
        </w:rPr>
        <w:t xml:space="preserve"> -</w:t>
      </w:r>
      <w:r w:rsidRPr="00107DAC">
        <w:rPr>
          <w:rFonts w:ascii="Arial" w:hAnsi="Arial"/>
          <w:b/>
          <w:bCs/>
          <w:color w:val="auto"/>
          <w:szCs w:val="24"/>
        </w:rPr>
        <w:t xml:space="preserve"> Beroep technische en beroepsbekwaamheid</w:t>
      </w:r>
      <w:bookmarkEnd w:id="0"/>
      <w:r w:rsidRPr="00107DAC">
        <w:rPr>
          <w:rFonts w:ascii="Arial" w:hAnsi="Arial"/>
          <w:b/>
          <w:bCs/>
          <w:color w:val="auto"/>
          <w:szCs w:val="24"/>
        </w:rPr>
        <w:t xml:space="preserve"> </w:t>
      </w:r>
    </w:p>
    <w:p w14:paraId="537326A7" w14:textId="77777777" w:rsidR="00107DAC" w:rsidRPr="00697865" w:rsidRDefault="00107DAC" w:rsidP="00107DAC">
      <w:pPr>
        <w:pStyle w:val="Geenafstand"/>
        <w:rPr>
          <w:rFonts w:cs="Arial"/>
          <w:sz w:val="18"/>
          <w:szCs w:val="18"/>
        </w:rPr>
      </w:pPr>
    </w:p>
    <w:p w14:paraId="039EACA3" w14:textId="77777777" w:rsidR="00107DAC" w:rsidRPr="00697865" w:rsidRDefault="00107DAC" w:rsidP="00107DAC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7951A621" w14:textId="77777777" w:rsidR="00107DAC" w:rsidRPr="00697865" w:rsidRDefault="00107DAC" w:rsidP="00107DAC">
      <w:pPr>
        <w:pStyle w:val="Geenafstand"/>
        <w:rPr>
          <w:rFonts w:cs="Arial"/>
          <w:sz w:val="18"/>
          <w:szCs w:val="18"/>
        </w:rPr>
      </w:pPr>
    </w:p>
    <w:p w14:paraId="4C5F33AD" w14:textId="4F9D63EB" w:rsidR="00107DAC" w:rsidRPr="00697865" w:rsidRDefault="00107DAC" w:rsidP="00107DAC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</w:t>
      </w:r>
      <w:r w:rsidR="00262647">
        <w:rPr>
          <w:rFonts w:cs="Arial"/>
          <w:bCs/>
          <w:sz w:val="18"/>
          <w:szCs w:val="18"/>
        </w:rPr>
        <w:t>4</w:t>
      </w:r>
      <w:r>
        <w:rPr>
          <w:rFonts w:cs="Arial"/>
          <w:bCs/>
          <w:sz w:val="18"/>
          <w:szCs w:val="18"/>
        </w:rPr>
        <w:t xml:space="preserve">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Pr="00697865">
        <w:rPr>
          <w:rFonts w:cs="Arial"/>
          <w:sz w:val="18"/>
          <w:szCs w:val="18"/>
        </w:rPr>
        <w:t>;</w:t>
      </w:r>
    </w:p>
    <w:p w14:paraId="7B4E5F11" w14:textId="77777777" w:rsidR="00107DAC" w:rsidRPr="00697865" w:rsidRDefault="00107DAC" w:rsidP="00107DAC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0E3238">
        <w:rPr>
          <w:rFonts w:cs="Arial"/>
          <w:bCs/>
          <w:sz w:val="18"/>
          <w:szCs w:val="18"/>
        </w:rPr>
        <w:t>bijgevoegd</w:t>
      </w:r>
      <w:r>
        <w:rPr>
          <w:rFonts w:cs="Arial"/>
          <w:bCs/>
          <w:sz w:val="18"/>
          <w:szCs w:val="18"/>
        </w:rPr>
        <w:t>e</w:t>
      </w:r>
      <w:r w:rsidRPr="000E3238">
        <w:rPr>
          <w:rFonts w:cs="Arial"/>
          <w:bCs/>
          <w:sz w:val="18"/>
          <w:szCs w:val="18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Pr="00697865">
        <w:rPr>
          <w:rFonts w:cs="Arial"/>
          <w:sz w:val="18"/>
          <w:szCs w:val="18"/>
        </w:rPr>
        <w:t>;</w:t>
      </w:r>
    </w:p>
    <w:p w14:paraId="08A20C9C" w14:textId="77777777" w:rsidR="00107DAC" w:rsidRPr="00697865" w:rsidRDefault="00107DAC" w:rsidP="00107DAC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</w:t>
      </w:r>
      <w:bookmarkStart w:id="1" w:name="_GoBack"/>
      <w:bookmarkEnd w:id="1"/>
      <w:r w:rsidRPr="000E3238">
        <w:rPr>
          <w:rFonts w:cs="Arial"/>
          <w:bCs/>
          <w:sz w:val="18"/>
          <w:szCs w:val="18"/>
        </w:rPr>
        <w:t xml:space="preserve">en van </w:t>
      </w: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>;</w:t>
      </w:r>
    </w:p>
    <w:p w14:paraId="4BCA72D8" w14:textId="77777777" w:rsidR="00107DAC" w:rsidRPr="00697865" w:rsidRDefault="00107DAC" w:rsidP="00107DAC">
      <w:pPr>
        <w:pStyle w:val="Geenafstand"/>
        <w:numPr>
          <w:ilvl w:val="0"/>
          <w:numId w:val="5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>
        <w:rPr>
          <w:rFonts w:cs="Arial"/>
          <w:sz w:val="18"/>
          <w:szCs w:val="18"/>
        </w:rPr>
        <w:t xml:space="preserve"> zal hij – dan in de rol van Opdrachtgever – de Derde </w:t>
      </w:r>
      <w:r w:rsidRPr="00697865">
        <w:rPr>
          <w:rFonts w:cs="Arial"/>
          <w:sz w:val="18"/>
          <w:szCs w:val="18"/>
        </w:rPr>
        <w:t>als Onderaannemer inzetten bij de uitvoering van de Overeenkomst</w:t>
      </w:r>
      <w:r>
        <w:rPr>
          <w:rFonts w:cs="Arial"/>
          <w:sz w:val="18"/>
          <w:szCs w:val="18"/>
        </w:rPr>
        <w:t>.</w:t>
      </w:r>
    </w:p>
    <w:p w14:paraId="30A4AED2" w14:textId="77777777" w:rsidR="00107DAC" w:rsidRPr="00697865" w:rsidRDefault="00107DAC" w:rsidP="00107DAC">
      <w:pPr>
        <w:pStyle w:val="Geenafstand"/>
        <w:rPr>
          <w:rFonts w:cs="Arial"/>
          <w:sz w:val="18"/>
          <w:szCs w:val="18"/>
        </w:rPr>
      </w:pPr>
    </w:p>
    <w:p w14:paraId="38D38CC6" w14:textId="77777777" w:rsidR="00107DAC" w:rsidRPr="00697865" w:rsidRDefault="00107DAC" w:rsidP="00107DAC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Pr="00697865">
        <w:rPr>
          <w:rFonts w:cs="Arial"/>
          <w:sz w:val="18"/>
          <w:szCs w:val="18"/>
        </w:rPr>
        <w:t xml:space="preserve">volgende </w:t>
      </w:r>
      <w:r>
        <w:rPr>
          <w:rFonts w:cs="Arial"/>
          <w:sz w:val="18"/>
          <w:szCs w:val="18"/>
        </w:rPr>
        <w:t>onder</w:t>
      </w:r>
      <w:r w:rsidRPr="00697865">
        <w:rPr>
          <w:rFonts w:cs="Arial"/>
          <w:sz w:val="18"/>
          <w:szCs w:val="18"/>
        </w:rPr>
        <w:t>de</w:t>
      </w:r>
      <w:r>
        <w:rPr>
          <w:rFonts w:cs="Arial"/>
          <w:sz w:val="18"/>
          <w:szCs w:val="18"/>
        </w:rPr>
        <w:t>len</w:t>
      </w:r>
      <w:r w:rsidRPr="00697865">
        <w:rPr>
          <w:rFonts w:cs="Arial"/>
          <w:sz w:val="18"/>
          <w:szCs w:val="18"/>
        </w:rPr>
        <w:t xml:space="preserve"> van de</w:t>
      </w:r>
      <w:r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>Overeenkomst worden ingezet:</w:t>
      </w:r>
    </w:p>
    <w:p w14:paraId="26CC63A5" w14:textId="77777777" w:rsidR="00107DAC" w:rsidRPr="00697865" w:rsidRDefault="00107DAC" w:rsidP="00107DAC">
      <w:pPr>
        <w:pStyle w:val="Geenafstand"/>
        <w:numPr>
          <w:ilvl w:val="0"/>
          <w:numId w:val="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0A177102" w14:textId="77777777" w:rsidR="00107DAC" w:rsidRPr="00697865" w:rsidRDefault="00107DAC" w:rsidP="00107DAC">
      <w:pPr>
        <w:pStyle w:val="Geenafstand"/>
        <w:numPr>
          <w:ilvl w:val="0"/>
          <w:numId w:val="6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405718D1" w14:textId="77777777" w:rsidR="00107DAC" w:rsidRPr="00697865" w:rsidRDefault="00107DAC" w:rsidP="00107DAC">
      <w:pPr>
        <w:pStyle w:val="Geenafstand"/>
        <w:rPr>
          <w:rFonts w:cs="Arial"/>
          <w:sz w:val="18"/>
          <w:szCs w:val="18"/>
        </w:rPr>
      </w:pPr>
    </w:p>
    <w:p w14:paraId="685FE184" w14:textId="77777777" w:rsidR="00107DAC" w:rsidRDefault="00107DAC" w:rsidP="00107DAC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415B6BC1" w14:textId="77777777" w:rsidR="00107DAC" w:rsidRPr="000E3238" w:rsidRDefault="00107DAC" w:rsidP="00107DAC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6B41AD0B" w14:textId="77777777" w:rsidR="00107DAC" w:rsidRPr="000E3238" w:rsidRDefault="00107DAC" w:rsidP="00107DAC">
      <w:pPr>
        <w:pStyle w:val="Geenafstand"/>
        <w:rPr>
          <w:rFonts w:cs="Arial"/>
          <w:bCs/>
          <w:sz w:val="18"/>
          <w:szCs w:val="18"/>
        </w:rPr>
      </w:pPr>
    </w:p>
    <w:p w14:paraId="51986858" w14:textId="77777777" w:rsidR="00107DAC" w:rsidRDefault="00107DAC" w:rsidP="00107DAC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>
        <w:rPr>
          <w:rFonts w:cs="Arial"/>
          <w:bCs/>
          <w:sz w:val="18"/>
          <w:szCs w:val="18"/>
        </w:rPr>
        <w:t>.</w:t>
      </w:r>
    </w:p>
    <w:p w14:paraId="5EE7E0CB" w14:textId="77777777" w:rsidR="00107DAC" w:rsidRPr="00697865" w:rsidRDefault="00107DAC" w:rsidP="00107DAC">
      <w:pPr>
        <w:pStyle w:val="Geenafstand"/>
        <w:rPr>
          <w:rFonts w:cs="Arial"/>
          <w:bCs/>
          <w:sz w:val="18"/>
          <w:szCs w:val="18"/>
        </w:rPr>
      </w:pPr>
    </w:p>
    <w:p w14:paraId="00A7AA03" w14:textId="77777777" w:rsidR="00107DAC" w:rsidRPr="000E3238" w:rsidRDefault="00107DAC" w:rsidP="00107DAC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07DAC" w:rsidRPr="000E3238" w14:paraId="335B4725" w14:textId="77777777" w:rsidTr="00432C2C">
        <w:tc>
          <w:tcPr>
            <w:tcW w:w="9062" w:type="dxa"/>
          </w:tcPr>
          <w:p w14:paraId="3B31D589" w14:textId="77777777" w:rsidR="00107DAC" w:rsidRPr="000E3238" w:rsidRDefault="00107DAC" w:rsidP="00432C2C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01D9B534" w14:textId="77777777" w:rsidR="00107DAC" w:rsidRPr="009D12AE" w:rsidRDefault="00107DAC" w:rsidP="00107DAC">
            <w:pPr>
              <w:pStyle w:val="Geenafstand"/>
              <w:numPr>
                <w:ilvl w:val="0"/>
                <w:numId w:val="7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18092EF6" w14:textId="77777777" w:rsidR="00107DAC" w:rsidRPr="009D12AE" w:rsidRDefault="00107DAC" w:rsidP="00107DAC">
            <w:pPr>
              <w:pStyle w:val="Geenafstand"/>
              <w:numPr>
                <w:ilvl w:val="0"/>
                <w:numId w:val="7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4FC534A0" w14:textId="77777777" w:rsidR="00107DAC" w:rsidRPr="00BE23DB" w:rsidRDefault="00107DAC" w:rsidP="00107DAC">
      <w:pPr>
        <w:rPr>
          <w:rFonts w:ascii="Arial" w:hAnsi="Arial" w:cs="Arial"/>
          <w:bCs/>
        </w:rPr>
      </w:pPr>
    </w:p>
    <w:p w14:paraId="05AFF1DF" w14:textId="63137FA2" w:rsidR="004C1DFB" w:rsidRDefault="004C1DFB"/>
    <w:sectPr w:rsidR="004C1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76DC4" w14:textId="77777777" w:rsidR="002E4751" w:rsidRDefault="002E4751" w:rsidP="002E4751">
      <w:pPr>
        <w:spacing w:line="240" w:lineRule="auto"/>
      </w:pPr>
      <w:r>
        <w:separator/>
      </w:r>
    </w:p>
  </w:endnote>
  <w:endnote w:type="continuationSeparator" w:id="0">
    <w:p w14:paraId="13F01087" w14:textId="77777777" w:rsidR="002E4751" w:rsidRDefault="002E4751" w:rsidP="002E47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A05703" w14:textId="77777777" w:rsidR="002E4751" w:rsidRDefault="002E4751" w:rsidP="002E4751">
      <w:pPr>
        <w:spacing w:line="240" w:lineRule="auto"/>
      </w:pPr>
      <w:r>
        <w:separator/>
      </w:r>
    </w:p>
  </w:footnote>
  <w:footnote w:type="continuationSeparator" w:id="0">
    <w:p w14:paraId="141B989E" w14:textId="77777777" w:rsidR="002E4751" w:rsidRDefault="002E4751" w:rsidP="002E475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475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74561FD"/>
    <w:multiLevelType w:val="hybridMultilevel"/>
    <w:tmpl w:val="81DA270C"/>
    <w:lvl w:ilvl="0" w:tplc="514C6966">
      <w:numFmt w:val="bullet"/>
      <w:lvlText w:val="□"/>
      <w:lvlJc w:val="left"/>
      <w:pPr>
        <w:ind w:left="720" w:hanging="360"/>
      </w:pPr>
      <w:rPr>
        <w:rFonts w:ascii="Tahoma" w:eastAsia="Times New Roman" w:hAnsi="Tahoma" w:hint="default"/>
        <w:sz w:val="40"/>
        <w:szCs w:val="5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E31548"/>
    <w:multiLevelType w:val="multilevel"/>
    <w:tmpl w:val="DDA490FA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</w:rPr>
    </w:lvl>
    <w:lvl w:ilvl="2">
      <w:start w:val="1"/>
      <w:numFmt w:val="decimal"/>
      <w:lvlText w:val="%1.%2.%3"/>
      <w:lvlJc w:val="left"/>
      <w:pPr>
        <w:ind w:left="349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A1C"/>
    <w:rsid w:val="000F3310"/>
    <w:rsid w:val="00107DAC"/>
    <w:rsid w:val="0012044A"/>
    <w:rsid w:val="00262647"/>
    <w:rsid w:val="002E36BA"/>
    <w:rsid w:val="002E4751"/>
    <w:rsid w:val="00373E3B"/>
    <w:rsid w:val="004C1DFB"/>
    <w:rsid w:val="004C61D7"/>
    <w:rsid w:val="00526B6B"/>
    <w:rsid w:val="006239E1"/>
    <w:rsid w:val="0070090F"/>
    <w:rsid w:val="00974D22"/>
    <w:rsid w:val="00A478AD"/>
    <w:rsid w:val="00AE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AFF1A2"/>
  <w15:chartTrackingRefBased/>
  <w15:docId w15:val="{15D13876-CE5B-4E37-A5C6-2B9015BA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E6A1C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AE6A1C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7D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AE6A1C"/>
    <w:rPr>
      <w:rFonts w:ascii="Tahoma" w:eastAsia="Times New Roman" w:hAnsi="Tahoma" w:cs="Arial"/>
      <w:b/>
      <w:bCs/>
      <w:kern w:val="32"/>
      <w:sz w:val="28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AE6A1C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AE6A1C"/>
    <w:rPr>
      <w:rFonts w:ascii="Tahoma" w:eastAsia="Times New Roman" w:hAnsi="Tahoma" w:cs="Times New Roman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E475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475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2E475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4751"/>
    <w:rPr>
      <w:rFonts w:ascii="Tahoma" w:eastAsia="Times New Roman" w:hAnsi="Tahom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26B6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26B6B"/>
    <w:rPr>
      <w:rFonts w:ascii="Segoe UI" w:eastAsia="Times New Roman" w:hAnsi="Segoe UI" w:cs="Segoe UI"/>
      <w:sz w:val="18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7DA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nl-NL"/>
    </w:rPr>
  </w:style>
  <w:style w:type="table" w:styleId="Tabelraster">
    <w:name w:val="Table Grid"/>
    <w:basedOn w:val="Standaardtabel"/>
    <w:rsid w:val="00107DA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107DAC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150003-5750-4b1c-b5cd-58e715da92d2">
      <Terms xmlns="http://schemas.microsoft.com/office/infopath/2007/PartnerControls"/>
    </lcf76f155ced4ddcb4097134ff3c332f>
    <TaxCatchAll xmlns="b77ac106-1daf-4bb7-a46c-b873565d1a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A10BC19F5974FA9A4E5BF19BF722D" ma:contentTypeVersion="14" ma:contentTypeDescription="Een nieuw document maken." ma:contentTypeScope="" ma:versionID="8ad14620a23a14f0a756ebec5235697a">
  <xsd:schema xmlns:xsd="http://www.w3.org/2001/XMLSchema" xmlns:xs="http://www.w3.org/2001/XMLSchema" xmlns:p="http://schemas.microsoft.com/office/2006/metadata/properties" xmlns:ns2="b77ac106-1daf-4bb7-a46c-b873565d1ab6" xmlns:ns3="49150003-5750-4b1c-b5cd-58e715da92d2" targetNamespace="http://schemas.microsoft.com/office/2006/metadata/properties" ma:root="true" ma:fieldsID="99d5bc73568eb909e9b86057e6ca80f3" ns2:_="" ns3:_="">
    <xsd:import namespace="b77ac106-1daf-4bb7-a46c-b873565d1ab6"/>
    <xsd:import namespace="49150003-5750-4b1c-b5cd-58e715da92d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c106-1daf-4bb7-a46c-b873565d1a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4b7972-7443-4f07-8fae-c55ff6a7af00}" ma:internalName="TaxCatchAll" ma:showField="CatchAllData" ma:web="b77ac106-1daf-4bb7-a46c-b873565d1a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50003-5750-4b1c-b5cd-58e715da9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f5c8aac-1809-4f51-9b69-ce7ebb20f5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72E92-A2EA-4867-8AD4-AF69E4FDDD30}">
  <ds:schemaRefs>
    <ds:schemaRef ds:uri="http://purl.org/dc/terms/"/>
    <ds:schemaRef ds:uri="http://schemas.openxmlformats.org/package/2006/metadata/core-properties"/>
    <ds:schemaRef ds:uri="2bfcb07e-5d27-4239-86f4-4a4b505bace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01D9FCC-05EE-4462-93F8-990583851B26}"/>
</file>

<file path=customXml/itemProps3.xml><?xml version="1.0" encoding="utf-8"?>
<ds:datastoreItem xmlns:ds="http://schemas.openxmlformats.org/officeDocument/2006/customXml" ds:itemID="{368F82F2-699B-4B4C-B55B-D9A7ABFF1E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2BB1FC58</Template>
  <TotalTime>4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Tonny Vleugel</cp:lastModifiedBy>
  <cp:revision>15</cp:revision>
  <dcterms:created xsi:type="dcterms:W3CDTF">2019-06-14T12:12:00Z</dcterms:created>
  <dcterms:modified xsi:type="dcterms:W3CDTF">2023-03-31T08:39:00Z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0x01010099BA10BC19F5974FA9A4E5BF19BF722D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