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86C" w14:textId="68D0C36B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BE3749">
        <w:rPr>
          <w:rFonts w:ascii="Arial" w:eastAsiaTheme="majorEastAsia" w:hAnsi="Arial" w:cs="Arial"/>
          <w:b/>
          <w:color w:val="0070C0"/>
          <w:sz w:val="20"/>
          <w:lang w:eastAsia="en-US"/>
        </w:rPr>
        <w:t>2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307B3CDB" w:rsidR="00BA6488" w:rsidRPr="00C64C5B" w:rsidRDefault="00C64C5B" w:rsidP="00E111BC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</w:t>
      </w:r>
      <w:r w:rsidR="00CC5B23">
        <w:rPr>
          <w:rFonts w:ascii="Arial" w:hAnsi="Arial" w:cs="Arial"/>
          <w:sz w:val="20"/>
        </w:rPr>
        <w:t>‘</w:t>
      </w:r>
      <w:r w:rsidR="00E111BC" w:rsidRPr="00E111BC">
        <w:rPr>
          <w:rFonts w:ascii="Arial" w:hAnsi="Arial" w:cs="Arial"/>
          <w:sz w:val="20"/>
        </w:rPr>
        <w:t>Kockengen Waterproof</w:t>
      </w:r>
      <w:r w:rsidR="00E111BC">
        <w:rPr>
          <w:rFonts w:ascii="Arial" w:hAnsi="Arial" w:cs="Arial"/>
          <w:sz w:val="20"/>
        </w:rPr>
        <w:t xml:space="preserve"> </w:t>
      </w:r>
      <w:r w:rsidR="00E111BC" w:rsidRPr="00E111BC">
        <w:rPr>
          <w:rFonts w:ascii="Arial" w:hAnsi="Arial" w:cs="Arial"/>
          <w:sz w:val="20"/>
        </w:rPr>
        <w:t>Fase 10 Kerkweg ten behoeve van Gemeente Stichtse Vecht</w:t>
      </w:r>
      <w:r w:rsidR="00CC5B23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inschrijver/combinant/onderaannemer&gt;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in onderaanneming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09B7" w14:textId="77777777" w:rsidR="00067B87" w:rsidRDefault="00067B87">
      <w:r>
        <w:separator/>
      </w:r>
    </w:p>
    <w:p w14:paraId="4F588699" w14:textId="77777777" w:rsidR="00067B87" w:rsidRDefault="00067B87"/>
    <w:p w14:paraId="1230829D" w14:textId="77777777" w:rsidR="00067B87" w:rsidRDefault="00067B87"/>
  </w:endnote>
  <w:endnote w:type="continuationSeparator" w:id="0">
    <w:p w14:paraId="6C8E476D" w14:textId="77777777" w:rsidR="00067B87" w:rsidRDefault="00067B87">
      <w:r>
        <w:continuationSeparator/>
      </w:r>
    </w:p>
    <w:p w14:paraId="29570A66" w14:textId="77777777" w:rsidR="00067B87" w:rsidRDefault="00067B87"/>
    <w:p w14:paraId="0B36B0D1" w14:textId="77777777" w:rsidR="00067B87" w:rsidRDefault="00067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8322" w14:textId="77777777" w:rsidR="00067B87" w:rsidRDefault="00067B87">
      <w:r>
        <w:separator/>
      </w:r>
    </w:p>
    <w:p w14:paraId="567F807F" w14:textId="77777777" w:rsidR="00067B87" w:rsidRDefault="00067B87"/>
    <w:p w14:paraId="74717D79" w14:textId="77777777" w:rsidR="00067B87" w:rsidRDefault="00067B87"/>
  </w:footnote>
  <w:footnote w:type="continuationSeparator" w:id="0">
    <w:p w14:paraId="0AA7DA1D" w14:textId="77777777" w:rsidR="00067B87" w:rsidRDefault="00067B87">
      <w:r>
        <w:continuationSeparator/>
      </w:r>
    </w:p>
    <w:p w14:paraId="64674FC4" w14:textId="77777777" w:rsidR="00067B87" w:rsidRDefault="00067B87"/>
    <w:p w14:paraId="6A6C0C1C" w14:textId="77777777" w:rsidR="00067B87" w:rsidRDefault="00067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3C46"/>
    <w:rsid w:val="00064E59"/>
    <w:rsid w:val="00065421"/>
    <w:rsid w:val="0006569A"/>
    <w:rsid w:val="000658B5"/>
    <w:rsid w:val="00065D9A"/>
    <w:rsid w:val="00066B4D"/>
    <w:rsid w:val="00067B87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32C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36A5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5AD2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45615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749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5B23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1065A"/>
    <w:rsid w:val="00E111BC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4DC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79CF6-3869-49A8-9F44-0840C3355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5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2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4</cp:revision>
  <cp:lastPrinted>2023-12-05T14:41:00Z</cp:lastPrinted>
  <dcterms:created xsi:type="dcterms:W3CDTF">2024-12-02T07:13:00Z</dcterms:created>
  <dcterms:modified xsi:type="dcterms:W3CDTF">2025-06-02T10:21:00Z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