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7A3F7B" w14:textId="77777777" w:rsidR="001A2D2E" w:rsidRDefault="001A2D2E" w:rsidP="001A2D2E">
      <w:pPr>
        <w:pStyle w:val="KopBijlage"/>
      </w:pPr>
      <w:bookmarkStart w:id="0" w:name="_Toc535851666"/>
      <w:r>
        <w:t xml:space="preserve">Bijlage </w:t>
      </w:r>
      <w:r w:rsidR="00C54F6C">
        <w:t>7</w:t>
      </w:r>
      <w:r>
        <w:t xml:space="preserve"> Formulier referentieopdracht selectiecriteria</w:t>
      </w:r>
      <w:bookmarkEnd w:id="0"/>
    </w:p>
    <w:p w14:paraId="59E232B7" w14:textId="77777777" w:rsidR="001A2D2E" w:rsidRPr="00C0390B" w:rsidRDefault="001A2D2E" w:rsidP="001A2D2E">
      <w:pPr>
        <w:suppressAutoHyphens/>
        <w:spacing w:line="288" w:lineRule="auto"/>
        <w:rPr>
          <w:rFonts w:cs="Arial"/>
        </w:rPr>
      </w:pPr>
      <w:r>
        <w:rPr>
          <w:rFonts w:cs="Arial"/>
        </w:rPr>
        <w:t>De gegadigde</w:t>
      </w:r>
      <w:r w:rsidRPr="00C0390B">
        <w:rPr>
          <w:rFonts w:cs="Arial"/>
        </w:rPr>
        <w:t xml:space="preserve"> dient </w:t>
      </w:r>
      <w:r w:rsidRPr="003C0D2F">
        <w:rPr>
          <w:rFonts w:cs="Arial"/>
        </w:rPr>
        <w:t>per referentieopdracht</w:t>
      </w:r>
      <w:r w:rsidRPr="00C0390B">
        <w:rPr>
          <w:rFonts w:cs="Arial"/>
        </w:rPr>
        <w:t xml:space="preserve"> één ‘Formulier referentieopdracht</w:t>
      </w:r>
      <w:r>
        <w:rPr>
          <w:rFonts w:cs="Arial"/>
        </w:rPr>
        <w:t xml:space="preserve"> selectiecriteria</w:t>
      </w:r>
      <w:r w:rsidRPr="00C0390B">
        <w:rPr>
          <w:rFonts w:cs="Arial"/>
        </w:rPr>
        <w:t xml:space="preserve">’ te hanteren. </w:t>
      </w:r>
    </w:p>
    <w:p w14:paraId="55C078EF" w14:textId="77777777" w:rsidR="001A2D2E" w:rsidRDefault="001A2D2E" w:rsidP="001A2D2E">
      <w:pPr>
        <w:ind w:left="567"/>
        <w:rPr>
          <w:rFonts w:cs="Arial"/>
        </w:rPr>
      </w:pPr>
    </w:p>
    <w:p w14:paraId="53EC5C96" w14:textId="77777777" w:rsidR="001A2D2E" w:rsidRPr="00C96900" w:rsidRDefault="001A2D2E" w:rsidP="001A2D2E">
      <w:pPr>
        <w:ind w:left="567"/>
        <w:rPr>
          <w:rFonts w:cs="Arial"/>
        </w:rPr>
      </w:pPr>
    </w:p>
    <w:tbl>
      <w:tblPr>
        <w:tblW w:w="8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3686"/>
        <w:gridCol w:w="4253"/>
      </w:tblGrid>
      <w:tr w:rsidR="001A2D2E" w14:paraId="418D8485" w14:textId="77777777" w:rsidTr="001A2D2E">
        <w:trPr>
          <w:cantSplit/>
          <w:trHeight w:val="232"/>
        </w:trPr>
        <w:tc>
          <w:tcPr>
            <w:tcW w:w="8506" w:type="dxa"/>
            <w:gridSpan w:val="3"/>
            <w:shd w:val="clear" w:color="auto" w:fill="CBE3F2"/>
            <w:hideMark/>
          </w:tcPr>
          <w:p w14:paraId="2DA8D8AF" w14:textId="77777777" w:rsidR="001A2D2E" w:rsidRDefault="001A2D2E" w:rsidP="00533848">
            <w:pPr>
              <w:suppressAutoHyphens/>
              <w:spacing w:before="90" w:after="54" w:line="288" w:lineRule="auto"/>
              <w:ind w:left="57" w:right="57"/>
              <w:rPr>
                <w:rFonts w:cs="Arial"/>
                <w:b/>
                <w:bCs/>
                <w:lang w:eastAsia="ar-SA"/>
              </w:rPr>
            </w:pPr>
            <w:r>
              <w:rPr>
                <w:rFonts w:cs="Arial"/>
                <w:b/>
              </w:rPr>
              <w:t>Gegevens opdrachtgever</w:t>
            </w:r>
          </w:p>
        </w:tc>
      </w:tr>
      <w:tr w:rsidR="001A2D2E" w14:paraId="48704029" w14:textId="77777777" w:rsidTr="001A2D2E">
        <w:trPr>
          <w:cantSplit/>
        </w:trPr>
        <w:tc>
          <w:tcPr>
            <w:tcW w:w="567" w:type="dxa"/>
            <w:vMerge w:val="restart"/>
            <w:hideMark/>
          </w:tcPr>
          <w:p w14:paraId="6D21BF13" w14:textId="77777777" w:rsidR="001A2D2E" w:rsidRDefault="001A2D2E" w:rsidP="00533848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1)</w:t>
            </w:r>
          </w:p>
        </w:tc>
        <w:tc>
          <w:tcPr>
            <w:tcW w:w="3686" w:type="dxa"/>
            <w:shd w:val="clear" w:color="auto" w:fill="FEDEB4"/>
            <w:vAlign w:val="center"/>
            <w:hideMark/>
          </w:tcPr>
          <w:p w14:paraId="42AC3729" w14:textId="77777777" w:rsidR="001A2D2E" w:rsidRDefault="001A2D2E" w:rsidP="00533848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Naam opdrachtgever</w:t>
            </w:r>
          </w:p>
        </w:tc>
        <w:tc>
          <w:tcPr>
            <w:tcW w:w="4253" w:type="dxa"/>
          </w:tcPr>
          <w:p w14:paraId="63CCF217" w14:textId="77777777" w:rsidR="001A2D2E" w:rsidRDefault="001A2D2E" w:rsidP="00533848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1A2D2E" w14:paraId="6A8E8F98" w14:textId="77777777" w:rsidTr="001A2D2E">
        <w:trPr>
          <w:cantSplit/>
        </w:trPr>
        <w:tc>
          <w:tcPr>
            <w:tcW w:w="567" w:type="dxa"/>
            <w:vMerge/>
            <w:vAlign w:val="center"/>
            <w:hideMark/>
          </w:tcPr>
          <w:p w14:paraId="155A3CA3" w14:textId="77777777" w:rsidR="001A2D2E" w:rsidRDefault="001A2D2E" w:rsidP="00533848">
            <w:pPr>
              <w:spacing w:line="240" w:lineRule="auto"/>
              <w:rPr>
                <w:rFonts w:cs="Arial"/>
                <w:lang w:eastAsia="ar-SA"/>
              </w:rPr>
            </w:pPr>
          </w:p>
        </w:tc>
        <w:tc>
          <w:tcPr>
            <w:tcW w:w="3686" w:type="dxa"/>
            <w:shd w:val="clear" w:color="auto" w:fill="FEDEB4"/>
            <w:vAlign w:val="center"/>
            <w:hideMark/>
          </w:tcPr>
          <w:p w14:paraId="41D50797" w14:textId="77777777" w:rsidR="001A2D2E" w:rsidRDefault="001A2D2E" w:rsidP="00533848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Adres</w:t>
            </w:r>
          </w:p>
        </w:tc>
        <w:tc>
          <w:tcPr>
            <w:tcW w:w="4253" w:type="dxa"/>
          </w:tcPr>
          <w:p w14:paraId="2491058C" w14:textId="77777777" w:rsidR="001A2D2E" w:rsidRDefault="001A2D2E" w:rsidP="00533848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1A2D2E" w14:paraId="38022CB9" w14:textId="77777777" w:rsidTr="001A2D2E">
        <w:trPr>
          <w:cantSplit/>
        </w:trPr>
        <w:tc>
          <w:tcPr>
            <w:tcW w:w="567" w:type="dxa"/>
            <w:vMerge/>
            <w:vAlign w:val="center"/>
            <w:hideMark/>
          </w:tcPr>
          <w:p w14:paraId="7A279BD9" w14:textId="77777777" w:rsidR="001A2D2E" w:rsidRDefault="001A2D2E" w:rsidP="00533848">
            <w:pPr>
              <w:spacing w:line="240" w:lineRule="auto"/>
              <w:rPr>
                <w:rFonts w:cs="Arial"/>
                <w:lang w:eastAsia="ar-SA"/>
              </w:rPr>
            </w:pPr>
          </w:p>
        </w:tc>
        <w:tc>
          <w:tcPr>
            <w:tcW w:w="3686" w:type="dxa"/>
            <w:shd w:val="clear" w:color="auto" w:fill="FEDEB4"/>
            <w:vAlign w:val="center"/>
            <w:hideMark/>
          </w:tcPr>
          <w:p w14:paraId="5C92C7AB" w14:textId="77777777" w:rsidR="001A2D2E" w:rsidRDefault="001A2D2E" w:rsidP="00533848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Postcode en plaatsnaam</w:t>
            </w:r>
          </w:p>
        </w:tc>
        <w:tc>
          <w:tcPr>
            <w:tcW w:w="4253" w:type="dxa"/>
          </w:tcPr>
          <w:p w14:paraId="0602E46F" w14:textId="77777777" w:rsidR="001A2D2E" w:rsidRDefault="001A2D2E" w:rsidP="00533848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1A2D2E" w14:paraId="138AB974" w14:textId="77777777" w:rsidTr="001A2D2E">
        <w:trPr>
          <w:cantSplit/>
        </w:trPr>
        <w:tc>
          <w:tcPr>
            <w:tcW w:w="567" w:type="dxa"/>
            <w:vMerge w:val="restart"/>
            <w:hideMark/>
          </w:tcPr>
          <w:p w14:paraId="467A8A1A" w14:textId="77777777" w:rsidR="001A2D2E" w:rsidRDefault="001A2D2E" w:rsidP="00533848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2)</w:t>
            </w:r>
          </w:p>
        </w:tc>
        <w:tc>
          <w:tcPr>
            <w:tcW w:w="3686" w:type="dxa"/>
            <w:shd w:val="clear" w:color="auto" w:fill="FEDEB4"/>
            <w:vAlign w:val="center"/>
            <w:hideMark/>
          </w:tcPr>
          <w:p w14:paraId="6610D991" w14:textId="77777777" w:rsidR="001A2D2E" w:rsidRDefault="001A2D2E" w:rsidP="00533848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Naam contactpersoon opdrachtgever</w:t>
            </w:r>
          </w:p>
        </w:tc>
        <w:tc>
          <w:tcPr>
            <w:tcW w:w="4253" w:type="dxa"/>
          </w:tcPr>
          <w:p w14:paraId="2F776C83" w14:textId="77777777" w:rsidR="001A2D2E" w:rsidRDefault="001A2D2E" w:rsidP="00533848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1A2D2E" w14:paraId="0C180878" w14:textId="77777777" w:rsidTr="001A2D2E">
        <w:trPr>
          <w:cantSplit/>
          <w:trHeight w:val="255"/>
        </w:trPr>
        <w:tc>
          <w:tcPr>
            <w:tcW w:w="567" w:type="dxa"/>
            <w:vMerge/>
            <w:vAlign w:val="center"/>
            <w:hideMark/>
          </w:tcPr>
          <w:p w14:paraId="4BF96524" w14:textId="77777777" w:rsidR="001A2D2E" w:rsidRDefault="001A2D2E" w:rsidP="00533848">
            <w:pPr>
              <w:spacing w:line="240" w:lineRule="auto"/>
              <w:rPr>
                <w:rFonts w:cs="Arial"/>
                <w:lang w:eastAsia="ar-SA"/>
              </w:rPr>
            </w:pPr>
          </w:p>
        </w:tc>
        <w:tc>
          <w:tcPr>
            <w:tcW w:w="3686" w:type="dxa"/>
            <w:shd w:val="clear" w:color="auto" w:fill="FEDEB4"/>
            <w:vAlign w:val="center"/>
            <w:hideMark/>
          </w:tcPr>
          <w:p w14:paraId="39A9F34A" w14:textId="77777777" w:rsidR="001A2D2E" w:rsidRDefault="001A2D2E" w:rsidP="00533848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Functie</w:t>
            </w:r>
          </w:p>
        </w:tc>
        <w:tc>
          <w:tcPr>
            <w:tcW w:w="4253" w:type="dxa"/>
          </w:tcPr>
          <w:p w14:paraId="47E73639" w14:textId="77777777" w:rsidR="001A2D2E" w:rsidRDefault="001A2D2E" w:rsidP="00533848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1A2D2E" w14:paraId="6C172D25" w14:textId="77777777" w:rsidTr="001A2D2E">
        <w:trPr>
          <w:cantSplit/>
        </w:trPr>
        <w:tc>
          <w:tcPr>
            <w:tcW w:w="567" w:type="dxa"/>
            <w:vMerge/>
            <w:vAlign w:val="center"/>
            <w:hideMark/>
          </w:tcPr>
          <w:p w14:paraId="11099C51" w14:textId="77777777" w:rsidR="001A2D2E" w:rsidRDefault="001A2D2E" w:rsidP="00533848">
            <w:pPr>
              <w:spacing w:line="240" w:lineRule="auto"/>
              <w:rPr>
                <w:rFonts w:cs="Arial"/>
                <w:lang w:eastAsia="ar-SA"/>
              </w:rPr>
            </w:pPr>
          </w:p>
        </w:tc>
        <w:tc>
          <w:tcPr>
            <w:tcW w:w="3686" w:type="dxa"/>
            <w:shd w:val="clear" w:color="auto" w:fill="FEDEB4"/>
            <w:vAlign w:val="center"/>
            <w:hideMark/>
          </w:tcPr>
          <w:p w14:paraId="38BE9629" w14:textId="77777777" w:rsidR="001A2D2E" w:rsidRDefault="001A2D2E" w:rsidP="00533848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Telefoonnummer</w:t>
            </w:r>
          </w:p>
        </w:tc>
        <w:tc>
          <w:tcPr>
            <w:tcW w:w="4253" w:type="dxa"/>
          </w:tcPr>
          <w:p w14:paraId="0293685B" w14:textId="77777777" w:rsidR="001A2D2E" w:rsidRDefault="001A2D2E" w:rsidP="00533848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</w:tbl>
    <w:p w14:paraId="502BC639" w14:textId="77777777" w:rsidR="001A2D2E" w:rsidRDefault="001A2D2E" w:rsidP="001A2D2E">
      <w:pPr>
        <w:ind w:left="567"/>
        <w:rPr>
          <w:rFonts w:cs="Arial"/>
          <w:lang w:eastAsia="ar-SA"/>
        </w:rPr>
      </w:pPr>
    </w:p>
    <w:tbl>
      <w:tblPr>
        <w:tblW w:w="8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3686"/>
        <w:gridCol w:w="4253"/>
      </w:tblGrid>
      <w:tr w:rsidR="001A2D2E" w14:paraId="1FFA6C1D" w14:textId="77777777" w:rsidTr="001A2D2E">
        <w:trPr>
          <w:cantSplit/>
          <w:trHeight w:val="328"/>
        </w:trPr>
        <w:tc>
          <w:tcPr>
            <w:tcW w:w="8506" w:type="dxa"/>
            <w:gridSpan w:val="3"/>
            <w:shd w:val="clear" w:color="auto" w:fill="CBE3F2"/>
            <w:vAlign w:val="center"/>
            <w:hideMark/>
          </w:tcPr>
          <w:p w14:paraId="3A606B20" w14:textId="77777777" w:rsidR="001A2D2E" w:rsidRDefault="001A2D2E" w:rsidP="00533848">
            <w:pPr>
              <w:suppressAutoHyphens/>
              <w:spacing w:before="90" w:after="54" w:line="288" w:lineRule="auto"/>
              <w:ind w:left="57" w:right="57"/>
              <w:rPr>
                <w:rFonts w:cs="Arial"/>
                <w:b/>
                <w:bCs/>
                <w:lang w:eastAsia="ar-SA"/>
              </w:rPr>
            </w:pPr>
            <w:r>
              <w:rPr>
                <w:rFonts w:cs="Arial"/>
                <w:b/>
              </w:rPr>
              <w:t>Referentieopdracht</w:t>
            </w:r>
          </w:p>
        </w:tc>
      </w:tr>
      <w:tr w:rsidR="001A2D2E" w14:paraId="0F54E9EE" w14:textId="77777777" w:rsidTr="001A2D2E">
        <w:trPr>
          <w:cantSplit/>
        </w:trPr>
        <w:tc>
          <w:tcPr>
            <w:tcW w:w="567" w:type="dxa"/>
            <w:vMerge w:val="restart"/>
            <w:hideMark/>
          </w:tcPr>
          <w:p w14:paraId="651264EE" w14:textId="77777777" w:rsidR="001A2D2E" w:rsidRDefault="001A2D2E" w:rsidP="00533848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3)</w:t>
            </w:r>
          </w:p>
        </w:tc>
        <w:tc>
          <w:tcPr>
            <w:tcW w:w="3686" w:type="dxa"/>
            <w:shd w:val="clear" w:color="auto" w:fill="CBE3F2"/>
            <w:vAlign w:val="center"/>
            <w:hideMark/>
          </w:tcPr>
          <w:p w14:paraId="0DB6FAD8" w14:textId="77777777" w:rsidR="001A2D2E" w:rsidRDefault="001A2D2E" w:rsidP="00533848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Datum start referentieopdracht</w:t>
            </w:r>
          </w:p>
        </w:tc>
        <w:tc>
          <w:tcPr>
            <w:tcW w:w="4253" w:type="dxa"/>
            <w:vAlign w:val="center"/>
          </w:tcPr>
          <w:p w14:paraId="3FC1F807" w14:textId="77777777" w:rsidR="001A2D2E" w:rsidRDefault="001A2D2E" w:rsidP="00533848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1A2D2E" w14:paraId="72CBBEF8" w14:textId="77777777" w:rsidTr="001A2D2E">
        <w:trPr>
          <w:cantSplit/>
        </w:trPr>
        <w:tc>
          <w:tcPr>
            <w:tcW w:w="567" w:type="dxa"/>
            <w:vMerge/>
            <w:vAlign w:val="center"/>
            <w:hideMark/>
          </w:tcPr>
          <w:p w14:paraId="479F0A94" w14:textId="77777777" w:rsidR="001A2D2E" w:rsidRDefault="001A2D2E" w:rsidP="00533848">
            <w:pPr>
              <w:spacing w:line="240" w:lineRule="auto"/>
              <w:rPr>
                <w:rFonts w:cs="Arial"/>
                <w:lang w:eastAsia="ar-SA"/>
              </w:rPr>
            </w:pPr>
          </w:p>
        </w:tc>
        <w:tc>
          <w:tcPr>
            <w:tcW w:w="3686" w:type="dxa"/>
            <w:shd w:val="clear" w:color="auto" w:fill="CBE3F2"/>
            <w:vAlign w:val="center"/>
            <w:hideMark/>
          </w:tcPr>
          <w:p w14:paraId="3B65B5AB" w14:textId="77777777" w:rsidR="001A2D2E" w:rsidRDefault="001A2D2E" w:rsidP="00533848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Datum eind referentieopdracht</w:t>
            </w:r>
          </w:p>
        </w:tc>
        <w:tc>
          <w:tcPr>
            <w:tcW w:w="4253" w:type="dxa"/>
            <w:vAlign w:val="center"/>
          </w:tcPr>
          <w:p w14:paraId="47F73C29" w14:textId="77777777" w:rsidR="001A2D2E" w:rsidRDefault="001A2D2E" w:rsidP="00533848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1A2D2E" w14:paraId="0A68CB25" w14:textId="77777777" w:rsidTr="001A2D2E">
        <w:trPr>
          <w:cantSplit/>
        </w:trPr>
        <w:tc>
          <w:tcPr>
            <w:tcW w:w="567" w:type="dxa"/>
            <w:vMerge/>
            <w:vAlign w:val="center"/>
            <w:hideMark/>
          </w:tcPr>
          <w:p w14:paraId="0D6A1447" w14:textId="77777777" w:rsidR="001A2D2E" w:rsidRDefault="001A2D2E" w:rsidP="00533848">
            <w:pPr>
              <w:spacing w:line="240" w:lineRule="auto"/>
              <w:rPr>
                <w:rFonts w:cs="Arial"/>
                <w:lang w:eastAsia="ar-SA"/>
              </w:rPr>
            </w:pPr>
          </w:p>
        </w:tc>
        <w:tc>
          <w:tcPr>
            <w:tcW w:w="3686" w:type="dxa"/>
            <w:shd w:val="clear" w:color="auto" w:fill="CBE3F2"/>
            <w:vAlign w:val="center"/>
            <w:hideMark/>
          </w:tcPr>
          <w:p w14:paraId="399895BA" w14:textId="77777777" w:rsidR="001A2D2E" w:rsidRDefault="001A2D2E" w:rsidP="00533848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Reden beëindiging referentieopdracht</w:t>
            </w:r>
          </w:p>
        </w:tc>
        <w:tc>
          <w:tcPr>
            <w:tcW w:w="4253" w:type="dxa"/>
            <w:vAlign w:val="center"/>
          </w:tcPr>
          <w:p w14:paraId="2DB4C14F" w14:textId="77777777" w:rsidR="001A2D2E" w:rsidRDefault="001A2D2E" w:rsidP="00533848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1A2D2E" w14:paraId="5CBE966C" w14:textId="77777777" w:rsidTr="001A2D2E">
        <w:trPr>
          <w:cantSplit/>
        </w:trPr>
        <w:tc>
          <w:tcPr>
            <w:tcW w:w="567" w:type="dxa"/>
            <w:vAlign w:val="center"/>
            <w:hideMark/>
          </w:tcPr>
          <w:p w14:paraId="7145FCF1" w14:textId="77777777" w:rsidR="001A2D2E" w:rsidRDefault="001A2D2E" w:rsidP="00533848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4)</w:t>
            </w:r>
          </w:p>
        </w:tc>
        <w:tc>
          <w:tcPr>
            <w:tcW w:w="3686" w:type="dxa"/>
            <w:shd w:val="clear" w:color="auto" w:fill="CBE3F2"/>
            <w:vAlign w:val="center"/>
            <w:hideMark/>
          </w:tcPr>
          <w:p w14:paraId="250593BA" w14:textId="77777777" w:rsidR="001A2D2E" w:rsidRPr="007170F0" w:rsidRDefault="001A2D2E" w:rsidP="00533848">
            <w:pPr>
              <w:suppressAutoHyphens/>
              <w:spacing w:before="90" w:after="54" w:line="288" w:lineRule="auto"/>
              <w:ind w:left="57" w:right="57"/>
              <w:rPr>
                <w:rFonts w:cs="Arial"/>
                <w:bCs/>
                <w:lang w:eastAsia="ar-SA"/>
              </w:rPr>
            </w:pPr>
            <w:r w:rsidRPr="007170F0">
              <w:rPr>
                <w:rFonts w:cs="Arial"/>
              </w:rPr>
              <w:t xml:space="preserve">Omschrijving van de </w:t>
            </w:r>
            <w:r>
              <w:rPr>
                <w:rFonts w:cs="Arial"/>
              </w:rPr>
              <w:t>o</w:t>
            </w:r>
            <w:r w:rsidRPr="007170F0">
              <w:rPr>
                <w:rFonts w:cs="Arial"/>
              </w:rPr>
              <w:t xml:space="preserve">pdracht, waaruit </w:t>
            </w:r>
            <w:r>
              <w:rPr>
                <w:rFonts w:cs="Arial"/>
              </w:rPr>
              <w:t xml:space="preserve">in ieder geval blijkt dat de </w:t>
            </w:r>
            <w:r w:rsidRPr="007170F0">
              <w:rPr>
                <w:rFonts w:cs="Arial"/>
              </w:rPr>
              <w:t xml:space="preserve">referentieopdracht </w:t>
            </w:r>
            <w:r>
              <w:rPr>
                <w:rFonts w:cs="Arial"/>
              </w:rPr>
              <w:t xml:space="preserve">qua </w:t>
            </w:r>
            <w:r w:rsidRPr="003C0D2F">
              <w:rPr>
                <w:rFonts w:cs="Arial"/>
              </w:rPr>
              <w:t>aard</w:t>
            </w:r>
            <w:r w:rsidRPr="00F133AF">
              <w:rPr>
                <w:rFonts w:cs="Arial"/>
              </w:rPr>
              <w:t xml:space="preserve"> </w:t>
            </w:r>
            <w:r>
              <w:rPr>
                <w:rFonts w:cs="Arial"/>
              </w:rPr>
              <w:t>gelijkwaardig is aan de aanbestede Opdracht</w:t>
            </w:r>
          </w:p>
        </w:tc>
        <w:tc>
          <w:tcPr>
            <w:tcW w:w="4253" w:type="dxa"/>
            <w:vAlign w:val="center"/>
          </w:tcPr>
          <w:p w14:paraId="620108E1" w14:textId="77777777" w:rsidR="001A2D2E" w:rsidRDefault="001A2D2E" w:rsidP="00533848">
            <w:pPr>
              <w:suppressAutoHyphens/>
              <w:spacing w:before="90" w:after="54" w:line="288" w:lineRule="auto"/>
              <w:ind w:left="57" w:right="57"/>
              <w:rPr>
                <w:rFonts w:cs="Arial"/>
                <w:bCs/>
                <w:lang w:eastAsia="ar-SA"/>
              </w:rPr>
            </w:pPr>
          </w:p>
        </w:tc>
      </w:tr>
      <w:tr w:rsidR="001A2D2E" w14:paraId="4F240197" w14:textId="77777777" w:rsidTr="001A2D2E">
        <w:trPr>
          <w:cantSplit/>
        </w:trPr>
        <w:tc>
          <w:tcPr>
            <w:tcW w:w="567" w:type="dxa"/>
            <w:vAlign w:val="center"/>
          </w:tcPr>
          <w:p w14:paraId="169DA2A6" w14:textId="77777777" w:rsidR="001A2D2E" w:rsidRDefault="001A2D2E" w:rsidP="00533848">
            <w:pPr>
              <w:suppressAutoHyphens/>
              <w:spacing w:before="90" w:after="54" w:line="288" w:lineRule="auto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5)</w:t>
            </w:r>
          </w:p>
        </w:tc>
        <w:tc>
          <w:tcPr>
            <w:tcW w:w="3686" w:type="dxa"/>
            <w:shd w:val="clear" w:color="auto" w:fill="CBE3F2"/>
            <w:vAlign w:val="center"/>
          </w:tcPr>
          <w:p w14:paraId="387585FC" w14:textId="77777777" w:rsidR="001A2D2E" w:rsidRPr="007170F0" w:rsidRDefault="001A2D2E" w:rsidP="00533848">
            <w:pPr>
              <w:suppressAutoHyphens/>
              <w:spacing w:before="90" w:after="54" w:line="288" w:lineRule="auto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O</w:t>
            </w:r>
            <w:r w:rsidRPr="00A81EE9">
              <w:rPr>
                <w:rFonts w:cs="Arial"/>
              </w:rPr>
              <w:t xml:space="preserve">mschrijving van de referentieopdracht, waaruit volgt dat de </w:t>
            </w:r>
            <w:r>
              <w:rPr>
                <w:rFonts w:cs="Arial"/>
              </w:rPr>
              <w:t>G</w:t>
            </w:r>
            <w:r w:rsidRPr="00A81EE9">
              <w:rPr>
                <w:rFonts w:cs="Arial"/>
              </w:rPr>
              <w:t>ega</w:t>
            </w:r>
            <w:r>
              <w:rPr>
                <w:rFonts w:cs="Arial"/>
              </w:rPr>
              <w:t xml:space="preserve">digde </w:t>
            </w:r>
            <w:r w:rsidRPr="00A81EE9">
              <w:rPr>
                <w:rFonts w:cs="Arial"/>
              </w:rPr>
              <w:t>ervaring heeft met een/de element(en) waaraan punten worden toegekend</w:t>
            </w:r>
            <w:r>
              <w:rPr>
                <w:rFonts w:cs="Arial"/>
              </w:rPr>
              <w:t>.</w:t>
            </w:r>
          </w:p>
        </w:tc>
        <w:tc>
          <w:tcPr>
            <w:tcW w:w="4253" w:type="dxa"/>
            <w:vAlign w:val="center"/>
          </w:tcPr>
          <w:p w14:paraId="0FA1D98F" w14:textId="77777777" w:rsidR="001A2D2E" w:rsidRDefault="001A2D2E" w:rsidP="00533848">
            <w:pPr>
              <w:suppressAutoHyphens/>
              <w:spacing w:before="90" w:after="54" w:line="288" w:lineRule="auto"/>
              <w:ind w:left="57" w:right="57"/>
              <w:rPr>
                <w:rFonts w:cs="Arial"/>
                <w:bCs/>
                <w:lang w:eastAsia="ar-SA"/>
              </w:rPr>
            </w:pPr>
          </w:p>
        </w:tc>
      </w:tr>
      <w:tr w:rsidR="001A2D2E" w14:paraId="4C93B2AA" w14:textId="77777777" w:rsidTr="001A2D2E">
        <w:trPr>
          <w:cantSplit/>
        </w:trPr>
        <w:tc>
          <w:tcPr>
            <w:tcW w:w="567" w:type="dxa"/>
            <w:vAlign w:val="center"/>
          </w:tcPr>
          <w:p w14:paraId="335DD200" w14:textId="77777777" w:rsidR="001A2D2E" w:rsidRDefault="001A2D2E" w:rsidP="00533848">
            <w:pPr>
              <w:suppressAutoHyphens/>
              <w:spacing w:before="90" w:after="54" w:line="288" w:lineRule="auto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6)</w:t>
            </w:r>
          </w:p>
        </w:tc>
        <w:tc>
          <w:tcPr>
            <w:tcW w:w="3686" w:type="dxa"/>
            <w:shd w:val="clear" w:color="auto" w:fill="CBE3F2"/>
            <w:vAlign w:val="center"/>
          </w:tcPr>
          <w:p w14:paraId="314E232A" w14:textId="77777777" w:rsidR="001A2D2E" w:rsidRPr="007170F0" w:rsidRDefault="001A2D2E" w:rsidP="00533848">
            <w:pPr>
              <w:suppressAutoHyphens/>
              <w:spacing w:before="90" w:after="54" w:line="288" w:lineRule="auto"/>
              <w:ind w:left="57" w:right="57"/>
              <w:rPr>
                <w:rFonts w:cs="Arial"/>
              </w:rPr>
            </w:pPr>
            <w:r w:rsidRPr="007170F0">
              <w:rPr>
                <w:rFonts w:cs="Arial"/>
              </w:rPr>
              <w:t xml:space="preserve">Indien verricht in </w:t>
            </w:r>
            <w:r>
              <w:rPr>
                <w:rFonts w:cs="Arial"/>
              </w:rPr>
              <w:t>samenwerkingsverband</w:t>
            </w:r>
            <w:r w:rsidRPr="007170F0">
              <w:rPr>
                <w:rFonts w:cs="Arial"/>
              </w:rPr>
              <w:t xml:space="preserve">: het percentage/aandeel in </w:t>
            </w:r>
            <w:r>
              <w:rPr>
                <w:rFonts w:cs="Arial"/>
              </w:rPr>
              <w:t>het samenwerkingsverband</w:t>
            </w:r>
            <w:r w:rsidRPr="007170F0">
              <w:rPr>
                <w:rFonts w:cs="Arial"/>
              </w:rPr>
              <w:t xml:space="preserve">; aard en inhoud van de eigen werkzaamheden verricht in </w:t>
            </w:r>
            <w:r>
              <w:rPr>
                <w:rFonts w:cs="Arial"/>
              </w:rPr>
              <w:t>samenwerkingsverband</w:t>
            </w:r>
          </w:p>
        </w:tc>
        <w:tc>
          <w:tcPr>
            <w:tcW w:w="4253" w:type="dxa"/>
            <w:vAlign w:val="center"/>
          </w:tcPr>
          <w:p w14:paraId="1DA7E1F2" w14:textId="77777777" w:rsidR="001A2D2E" w:rsidRDefault="001A2D2E" w:rsidP="00533848">
            <w:pPr>
              <w:suppressAutoHyphens/>
              <w:spacing w:before="90" w:after="54" w:line="288" w:lineRule="auto"/>
              <w:ind w:left="57" w:right="57"/>
              <w:rPr>
                <w:rFonts w:cs="Arial"/>
                <w:bCs/>
                <w:lang w:eastAsia="ar-SA"/>
              </w:rPr>
            </w:pPr>
          </w:p>
        </w:tc>
      </w:tr>
    </w:tbl>
    <w:p w14:paraId="593A14F9" w14:textId="77777777" w:rsidR="001A2D2E" w:rsidRDefault="001A2D2E" w:rsidP="001A2D2E">
      <w:pPr>
        <w:rPr>
          <w:rFonts w:cs="Arial"/>
          <w:snapToGrid w:val="0"/>
          <w:lang w:eastAsia="ar-SA"/>
        </w:rPr>
      </w:pPr>
    </w:p>
    <w:p w14:paraId="24437FE8" w14:textId="77777777" w:rsidR="001A2D2E" w:rsidRDefault="001A2D2E" w:rsidP="001A2D2E">
      <w:pPr>
        <w:suppressAutoHyphens/>
        <w:spacing w:line="288" w:lineRule="auto"/>
        <w:rPr>
          <w:rFonts w:cs="Arial"/>
          <w:snapToGrid w:val="0"/>
        </w:rPr>
      </w:pPr>
      <w:r>
        <w:rPr>
          <w:rFonts w:cs="Arial"/>
          <w:snapToGrid w:val="0"/>
        </w:rPr>
        <w:t>Hierbij verklaart De Gegadigde dat bovenstaande referentieopdracht conform de destijds overeengekomen voorwaarden is uitgevoerd.</w:t>
      </w:r>
    </w:p>
    <w:p w14:paraId="4C8EACE4" w14:textId="77777777" w:rsidR="001A2D2E" w:rsidRDefault="001A2D2E" w:rsidP="001A2D2E">
      <w:pPr>
        <w:rPr>
          <w:rFonts w:cs="Arial"/>
          <w:snapToGrid w:val="0"/>
        </w:rPr>
      </w:pPr>
    </w:p>
    <w:tbl>
      <w:tblPr>
        <w:tblW w:w="8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1A2D2E" w:rsidRPr="009576D5" w14:paraId="01E7A276" w14:textId="77777777" w:rsidTr="001A2D2E">
        <w:tc>
          <w:tcPr>
            <w:tcW w:w="2835" w:type="dxa"/>
            <w:shd w:val="clear" w:color="auto" w:fill="CBE3F2"/>
          </w:tcPr>
          <w:p w14:paraId="188B76DB" w14:textId="77777777" w:rsidR="001A2D2E" w:rsidRPr="009576D5" w:rsidRDefault="001A2D2E" w:rsidP="00533848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 xml:space="preserve">Statutaire naam </w:t>
            </w:r>
            <w:r>
              <w:rPr>
                <w:rFonts w:cs="Arial"/>
              </w:rPr>
              <w:t>Gegadigde</w:t>
            </w:r>
          </w:p>
        </w:tc>
        <w:tc>
          <w:tcPr>
            <w:tcW w:w="5690" w:type="dxa"/>
          </w:tcPr>
          <w:p w14:paraId="395B62BC" w14:textId="77777777" w:rsidR="001A2D2E" w:rsidRPr="009576D5" w:rsidRDefault="001A2D2E" w:rsidP="00533848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1A2D2E" w:rsidRPr="009576D5" w14:paraId="5BE58192" w14:textId="77777777" w:rsidTr="001A2D2E">
        <w:tc>
          <w:tcPr>
            <w:tcW w:w="2835" w:type="dxa"/>
            <w:shd w:val="clear" w:color="auto" w:fill="CBE3F2"/>
          </w:tcPr>
          <w:p w14:paraId="2E504C61" w14:textId="77777777" w:rsidR="001A2D2E" w:rsidRPr="009576D5" w:rsidRDefault="001A2D2E" w:rsidP="00533848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lastRenderedPageBreak/>
              <w:t>Naam ondertekenaar</w:t>
            </w:r>
          </w:p>
        </w:tc>
        <w:tc>
          <w:tcPr>
            <w:tcW w:w="5690" w:type="dxa"/>
          </w:tcPr>
          <w:p w14:paraId="598EF1F7" w14:textId="77777777" w:rsidR="001A2D2E" w:rsidRPr="009576D5" w:rsidRDefault="001A2D2E" w:rsidP="00533848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1A2D2E" w:rsidRPr="009576D5" w14:paraId="7FC48EB3" w14:textId="77777777" w:rsidTr="001A2D2E">
        <w:tc>
          <w:tcPr>
            <w:tcW w:w="2835" w:type="dxa"/>
            <w:shd w:val="clear" w:color="auto" w:fill="CBE3F2"/>
          </w:tcPr>
          <w:p w14:paraId="0EA8AD03" w14:textId="77777777" w:rsidR="001A2D2E" w:rsidRPr="009576D5" w:rsidRDefault="001A2D2E" w:rsidP="00533848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</w:tcPr>
          <w:p w14:paraId="7801FFF0" w14:textId="77777777" w:rsidR="001A2D2E" w:rsidRPr="009576D5" w:rsidRDefault="001A2D2E" w:rsidP="00533848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1A2D2E" w:rsidRPr="009576D5" w14:paraId="4754B5C0" w14:textId="77777777" w:rsidTr="001A2D2E">
        <w:tc>
          <w:tcPr>
            <w:tcW w:w="2835" w:type="dxa"/>
            <w:shd w:val="clear" w:color="auto" w:fill="CBE3F2"/>
          </w:tcPr>
          <w:p w14:paraId="32A35440" w14:textId="77777777" w:rsidR="001A2D2E" w:rsidRPr="009576D5" w:rsidRDefault="001A2D2E" w:rsidP="00533848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Handtekening</w:t>
            </w:r>
          </w:p>
          <w:p w14:paraId="3EE3F264" w14:textId="77777777" w:rsidR="001A2D2E" w:rsidRPr="009576D5" w:rsidRDefault="001A2D2E" w:rsidP="00533848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14:paraId="49D6C9AF" w14:textId="77777777" w:rsidR="001A2D2E" w:rsidRPr="009576D5" w:rsidRDefault="001A2D2E" w:rsidP="00533848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</w:tcPr>
          <w:p w14:paraId="500412DE" w14:textId="77777777" w:rsidR="001A2D2E" w:rsidRPr="009576D5" w:rsidRDefault="001A2D2E" w:rsidP="00533848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1A2D2E" w:rsidRPr="009576D5" w14:paraId="6140A1EE" w14:textId="77777777" w:rsidTr="001A2D2E">
        <w:tc>
          <w:tcPr>
            <w:tcW w:w="2835" w:type="dxa"/>
            <w:shd w:val="clear" w:color="auto" w:fill="CBE3F2"/>
          </w:tcPr>
          <w:p w14:paraId="17CD5E32" w14:textId="77777777" w:rsidR="001A2D2E" w:rsidRPr="009576D5" w:rsidRDefault="001A2D2E" w:rsidP="00533848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</w:tcPr>
          <w:p w14:paraId="3CA356AB" w14:textId="77777777" w:rsidR="001A2D2E" w:rsidRPr="009576D5" w:rsidRDefault="001A2D2E" w:rsidP="00533848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14:paraId="07911011" w14:textId="77777777" w:rsidR="001A2D2E" w:rsidRDefault="001A2D2E" w:rsidP="001A2D2E">
      <w:pPr>
        <w:rPr>
          <w:rFonts w:cs="Arial"/>
          <w:snapToGrid w:val="0"/>
          <w:lang w:eastAsia="ar-SA"/>
        </w:rPr>
      </w:pPr>
    </w:p>
    <w:p w14:paraId="6321FF2A" w14:textId="77777777" w:rsidR="001A2D2E" w:rsidRDefault="001A2D2E"/>
    <w:sectPr w:rsidR="001A2D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5BE"/>
    <w:rsid w:val="001A2D2E"/>
    <w:rsid w:val="0060266D"/>
    <w:rsid w:val="00C54F6C"/>
    <w:rsid w:val="00D36779"/>
    <w:rsid w:val="00E92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631DD"/>
  <w15:chartTrackingRefBased/>
  <w15:docId w15:val="{C2566110-927C-4A9C-B7A4-CB568C66A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A2D2E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 Bijlage"/>
    <w:basedOn w:val="Standaard"/>
    <w:next w:val="Standaard"/>
    <w:qFormat/>
    <w:rsid w:val="001A2D2E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athalie.vandermeyde\OneDrive%20-%20NIPV\Bureaublad\Tijdelijk\Bijlage%2007%20Formulier%20referentieopdracht%20selectiecriteria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134183a-23fc-4189-8b5e-69e0b3dcae23">
      <Terms xmlns="http://schemas.microsoft.com/office/infopath/2007/PartnerControls"/>
    </lcf76f155ced4ddcb4097134ff3c332f>
    <TaxCatchAll xmlns="145ab406-3fa6-4497-a90c-a95f76e289a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3ADEC1389CC14BB01875890109382E" ma:contentTypeVersion="15" ma:contentTypeDescription="Een nieuw document maken." ma:contentTypeScope="" ma:versionID="8b0fa1e478e0fa92d7131db2be6f4350">
  <xsd:schema xmlns:xsd="http://www.w3.org/2001/XMLSchema" xmlns:xs="http://www.w3.org/2001/XMLSchema" xmlns:p="http://schemas.microsoft.com/office/2006/metadata/properties" xmlns:ns2="7134183a-23fc-4189-8b5e-69e0b3dcae23" xmlns:ns3="145ab406-3fa6-4497-a90c-a95f76e289a6" targetNamespace="http://schemas.microsoft.com/office/2006/metadata/properties" ma:root="true" ma:fieldsID="5be776738c20c773fc0b8b9f448c593a" ns2:_="" ns3:_="">
    <xsd:import namespace="7134183a-23fc-4189-8b5e-69e0b3dcae23"/>
    <xsd:import namespace="145ab406-3fa6-4497-a90c-a95f76e289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34183a-23fc-4189-8b5e-69e0b3dcae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57884ad5-bed1-433d-9856-bca1f78b63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5ab406-3fa6-4497-a90c-a95f76e289a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56b4da68-daf6-4687-a139-8757417c78b1}" ma:internalName="TaxCatchAll" ma:showField="CatchAllData" ma:web="145ab406-3fa6-4497-a90c-a95f76e289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160AB6-6AC8-4E2F-AAC5-0BA78E6EE3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4B03FE-1D78-4765-896E-60DB141688AF}">
  <ds:schemaRefs>
    <ds:schemaRef ds:uri="http://schemas.microsoft.com/office/2006/metadata/properties"/>
    <ds:schemaRef ds:uri="http://schemas.microsoft.com/office/infopath/2007/PartnerControls"/>
    <ds:schemaRef ds:uri="7134183a-23fc-4189-8b5e-69e0b3dcae23"/>
    <ds:schemaRef ds:uri="145ab406-3fa6-4497-a90c-a95f76e289a6"/>
  </ds:schemaRefs>
</ds:datastoreItem>
</file>

<file path=customXml/itemProps3.xml><?xml version="1.0" encoding="utf-8"?>
<ds:datastoreItem xmlns:ds="http://schemas.openxmlformats.org/officeDocument/2006/customXml" ds:itemID="{AC6B29AF-A70A-41A9-8422-936FBDCFED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34183a-23fc-4189-8b5e-69e0b3dcae23"/>
    <ds:schemaRef ds:uri="145ab406-3fa6-4497-a90c-a95f76e289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07 Formulier referentieopdracht selectiecriteria.dotx</Template>
  <TotalTime>0</TotalTime>
  <Pages>2</Pages>
  <Words>177</Words>
  <Characters>975</Characters>
  <Application>Microsoft Office Word</Application>
  <DocSecurity>0</DocSecurity>
  <Lines>8</Lines>
  <Paragraphs>2</Paragraphs>
  <ScaleCrop>false</ScaleCrop>
  <Company>Nederlands Instituut Publieke Veiligheid</Company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Nathalie van der Meyden [NIPV]</dc:creator>
  <cp:keywords/>
  <dc:description/>
  <cp:lastModifiedBy>Nathalie van der Meyden [NIPV]</cp:lastModifiedBy>
  <cp:revision>1</cp:revision>
  <dcterms:created xsi:type="dcterms:W3CDTF">2025-09-01T09:59:00Z</dcterms:created>
  <dcterms:modified xsi:type="dcterms:W3CDTF">2025-09-01T09:59:00Z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0x010100E73ADEC1389CC14BB01875890109382E</vt:lpwstr>
  </property>
  <property fmtid="{D5CDD505-2E9C-101B-9397-08002B2CF9AE}" pid="3" name="MediaServiceImageTags">
    <vt:lpwstr/>
  </property>
</Properties>
</file>