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4B666" w14:textId="77777777" w:rsidR="007255BF" w:rsidRDefault="00D334D9" w:rsidP="00D334D9">
      <w:pPr>
        <w:pStyle w:val="Kop1genummerd"/>
        <w:numPr>
          <w:ilvl w:val="0"/>
          <w:numId w:val="0"/>
        </w:numPr>
        <w:ind w:left="360" w:hanging="360"/>
      </w:pPr>
      <w:r>
        <w:t xml:space="preserve">Bijlage. </w:t>
      </w:r>
      <w:proofErr w:type="spellStart"/>
      <w:r>
        <w:t>Opgave</w:t>
      </w:r>
      <w:proofErr w:type="spellEnd"/>
      <w:r>
        <w:t xml:space="preserve"> </w:t>
      </w:r>
      <w:proofErr w:type="spellStart"/>
      <w:r>
        <w:t>referentie-opdracht</w:t>
      </w:r>
      <w:proofErr w:type="spellEnd"/>
    </w:p>
    <w:tbl>
      <w:tblPr>
        <w:tblStyle w:val="Tabelraster"/>
        <w:tblW w:w="9168" w:type="dxa"/>
        <w:tblLayout w:type="fixed"/>
        <w:tblLook w:val="0000" w:firstRow="0" w:lastRow="0" w:firstColumn="0" w:lastColumn="0" w:noHBand="0" w:noVBand="0"/>
      </w:tblPr>
      <w:tblGrid>
        <w:gridCol w:w="3764"/>
        <w:gridCol w:w="1134"/>
        <w:gridCol w:w="4270"/>
      </w:tblGrid>
      <w:tr w:rsidR="00D334D9" w:rsidRPr="00D334D9" w14:paraId="5E7DE49A" w14:textId="77777777" w:rsidTr="00D334D9">
        <w:tc>
          <w:tcPr>
            <w:tcW w:w="9168" w:type="dxa"/>
            <w:gridSpan w:val="3"/>
            <w:shd w:val="clear" w:color="auto" w:fill="727D8C" w:themeFill="text1"/>
          </w:tcPr>
          <w:p w14:paraId="64A6650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Referentie</w:t>
            </w:r>
          </w:p>
        </w:tc>
      </w:tr>
      <w:tr w:rsidR="00D334D9" w:rsidRPr="00D334D9" w14:paraId="356D3CB7" w14:textId="77777777" w:rsidTr="00D334D9">
        <w:tc>
          <w:tcPr>
            <w:tcW w:w="3764" w:type="dxa"/>
          </w:tcPr>
          <w:p w14:paraId="1EB7D0D9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Referentienummer:</w:t>
            </w:r>
          </w:p>
        </w:tc>
        <w:tc>
          <w:tcPr>
            <w:tcW w:w="5404" w:type="dxa"/>
            <w:gridSpan w:val="2"/>
          </w:tcPr>
          <w:p w14:paraId="0CD3D3B3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4D3A7BF7" w14:textId="77777777" w:rsidTr="00D334D9">
        <w:tc>
          <w:tcPr>
            <w:tcW w:w="9168" w:type="dxa"/>
            <w:gridSpan w:val="3"/>
            <w:shd w:val="clear" w:color="auto" w:fill="727D8C" w:themeFill="text1"/>
          </w:tcPr>
          <w:p w14:paraId="3ABF054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Algemene gegevens Referentiebedrijf en/of instantie</w:t>
            </w:r>
          </w:p>
        </w:tc>
      </w:tr>
      <w:tr w:rsidR="00D334D9" w:rsidRPr="00D334D9" w14:paraId="189EDF71" w14:textId="77777777" w:rsidTr="00D334D9">
        <w:tc>
          <w:tcPr>
            <w:tcW w:w="3764" w:type="dxa"/>
          </w:tcPr>
          <w:p w14:paraId="57B2804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Naam referentiebedrijf:</w:t>
            </w:r>
          </w:p>
        </w:tc>
        <w:tc>
          <w:tcPr>
            <w:tcW w:w="5404" w:type="dxa"/>
            <w:gridSpan w:val="2"/>
          </w:tcPr>
          <w:p w14:paraId="75F023EB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56E2DD67" w14:textId="77777777" w:rsidTr="00D334D9">
        <w:tc>
          <w:tcPr>
            <w:tcW w:w="3764" w:type="dxa"/>
          </w:tcPr>
          <w:p w14:paraId="21EEA946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Plaats:</w:t>
            </w:r>
          </w:p>
        </w:tc>
        <w:tc>
          <w:tcPr>
            <w:tcW w:w="5404" w:type="dxa"/>
            <w:gridSpan w:val="2"/>
          </w:tcPr>
          <w:p w14:paraId="5BE0B73F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7595684E" w14:textId="77777777" w:rsidTr="00D334D9">
        <w:tc>
          <w:tcPr>
            <w:tcW w:w="3764" w:type="dxa"/>
          </w:tcPr>
          <w:p w14:paraId="58549960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Contactpersoon:</w:t>
            </w:r>
          </w:p>
        </w:tc>
        <w:tc>
          <w:tcPr>
            <w:tcW w:w="5404" w:type="dxa"/>
            <w:gridSpan w:val="2"/>
          </w:tcPr>
          <w:p w14:paraId="408CD35D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47E1882A" w14:textId="77777777" w:rsidTr="00D334D9">
        <w:tc>
          <w:tcPr>
            <w:tcW w:w="3764" w:type="dxa"/>
          </w:tcPr>
          <w:p w14:paraId="7FCF6A26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Telefoonnummer:</w:t>
            </w:r>
          </w:p>
        </w:tc>
        <w:tc>
          <w:tcPr>
            <w:tcW w:w="5404" w:type="dxa"/>
            <w:gridSpan w:val="2"/>
          </w:tcPr>
          <w:p w14:paraId="532830B6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502EEA57" w14:textId="77777777" w:rsidTr="00D334D9">
        <w:trPr>
          <w:trHeight w:val="272"/>
        </w:trPr>
        <w:tc>
          <w:tcPr>
            <w:tcW w:w="3764" w:type="dxa"/>
            <w:shd w:val="clear" w:color="auto" w:fill="727D8C" w:themeFill="text1"/>
          </w:tcPr>
          <w:p w14:paraId="32318920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Voorwaarde</w:t>
            </w:r>
          </w:p>
        </w:tc>
        <w:tc>
          <w:tcPr>
            <w:tcW w:w="1134" w:type="dxa"/>
            <w:shd w:val="clear" w:color="auto" w:fill="727D8C" w:themeFill="text1"/>
          </w:tcPr>
          <w:p w14:paraId="3166709C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Voldoet</w:t>
            </w:r>
          </w:p>
        </w:tc>
        <w:tc>
          <w:tcPr>
            <w:tcW w:w="4270" w:type="dxa"/>
            <w:shd w:val="clear" w:color="auto" w:fill="727D8C" w:themeFill="text1"/>
          </w:tcPr>
          <w:p w14:paraId="41FADE4C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Toelichting</w:t>
            </w:r>
          </w:p>
        </w:tc>
      </w:tr>
      <w:tr w:rsidR="00D334D9" w:rsidRPr="00D334D9" w14:paraId="45CCAA88" w14:textId="77777777" w:rsidTr="00D334D9">
        <w:trPr>
          <w:trHeight w:val="140"/>
        </w:trPr>
        <w:tc>
          <w:tcPr>
            <w:tcW w:w="3764" w:type="dxa"/>
          </w:tcPr>
          <w:p w14:paraId="32E0F88D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 xml:space="preserve">Werkzaamheden zijn niet langer dan drie jaar geleden beëindigd. </w:t>
            </w:r>
          </w:p>
        </w:tc>
        <w:tc>
          <w:tcPr>
            <w:tcW w:w="1134" w:type="dxa"/>
          </w:tcPr>
          <w:p w14:paraId="7BAC171B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[Ja/nee]</w:t>
            </w:r>
          </w:p>
        </w:tc>
        <w:tc>
          <w:tcPr>
            <w:tcW w:w="4270" w:type="dxa"/>
          </w:tcPr>
          <w:p w14:paraId="13FF5781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2CCE6D26" w14:textId="77777777" w:rsidTr="00D334D9">
        <w:trPr>
          <w:trHeight w:val="272"/>
        </w:trPr>
        <w:tc>
          <w:tcPr>
            <w:tcW w:w="3764" w:type="dxa"/>
            <w:shd w:val="clear" w:color="auto" w:fill="727D8C" w:themeFill="text1"/>
          </w:tcPr>
          <w:p w14:paraId="57B705DC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Technische bekwaamheid</w:t>
            </w:r>
          </w:p>
        </w:tc>
        <w:tc>
          <w:tcPr>
            <w:tcW w:w="1134" w:type="dxa"/>
            <w:shd w:val="clear" w:color="auto" w:fill="727D8C" w:themeFill="text1"/>
          </w:tcPr>
          <w:p w14:paraId="2368BCB0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Voldoet</w:t>
            </w:r>
          </w:p>
        </w:tc>
        <w:tc>
          <w:tcPr>
            <w:tcW w:w="4270" w:type="dxa"/>
            <w:shd w:val="clear" w:color="auto" w:fill="727D8C" w:themeFill="text1"/>
          </w:tcPr>
          <w:p w14:paraId="041B77C5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Toelichting</w:t>
            </w:r>
          </w:p>
        </w:tc>
      </w:tr>
      <w:tr w:rsidR="00D334D9" w:rsidRPr="00D334D9" w14:paraId="72A412BA" w14:textId="77777777" w:rsidTr="00D334D9">
        <w:trPr>
          <w:trHeight w:val="140"/>
        </w:trPr>
        <w:tc>
          <w:tcPr>
            <w:tcW w:w="3764" w:type="dxa"/>
          </w:tcPr>
          <w:p w14:paraId="063E2792" w14:textId="4EF70898" w:rsidR="00D334D9" w:rsidRPr="00FC6156" w:rsidRDefault="00FC6156" w:rsidP="00FC6156">
            <w:pPr>
              <w:pStyle w:val="Opsomming"/>
              <w:numPr>
                <w:ilvl w:val="0"/>
                <w:numId w:val="12"/>
              </w:numPr>
            </w:pPr>
            <w:r w:rsidRPr="00D6049C">
              <w:rPr>
                <w:color w:val="586574"/>
              </w:rPr>
              <w:t xml:space="preserve">Inschrijver heeft aantoonbaar ervaring met gebouw gebonden jaarlijks preventief en correctief onderhoud bij een organisatie met een minimale omvang van €160.000,- per jaar.  </w:t>
            </w:r>
          </w:p>
        </w:tc>
        <w:tc>
          <w:tcPr>
            <w:tcW w:w="1134" w:type="dxa"/>
          </w:tcPr>
          <w:p w14:paraId="1980BA9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[Ja/nee]</w:t>
            </w:r>
          </w:p>
        </w:tc>
        <w:tc>
          <w:tcPr>
            <w:tcW w:w="4270" w:type="dxa"/>
          </w:tcPr>
          <w:p w14:paraId="7A82452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38D4B94E" w14:textId="77777777" w:rsidTr="00D334D9">
        <w:tc>
          <w:tcPr>
            <w:tcW w:w="9168" w:type="dxa"/>
            <w:gridSpan w:val="3"/>
            <w:shd w:val="clear" w:color="auto" w:fill="727D8C" w:themeFill="text1"/>
          </w:tcPr>
          <w:p w14:paraId="686D013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/>
                <w:color w:val="FFFFFF"/>
                <w:kern w:val="0"/>
                <w14:ligatures w14:val="none"/>
              </w:rPr>
              <w:t xml:space="preserve"> </w:t>
            </w: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Korte omschrijving van referentie</w:t>
            </w:r>
          </w:p>
        </w:tc>
      </w:tr>
      <w:tr w:rsidR="00D334D9" w:rsidRPr="00D334D9" w14:paraId="1C61F45A" w14:textId="77777777" w:rsidTr="00D334D9">
        <w:tc>
          <w:tcPr>
            <w:tcW w:w="9168" w:type="dxa"/>
            <w:gridSpan w:val="3"/>
          </w:tcPr>
          <w:p w14:paraId="53D5B7C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48F75FD3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5523ED07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5E491B67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35AD33E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50AD1DED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</w:tc>
      </w:tr>
    </w:tbl>
    <w:p w14:paraId="74E7DFB5" w14:textId="77777777" w:rsidR="00D334D9" w:rsidRPr="00D334D9" w:rsidRDefault="00D334D9" w:rsidP="00D334D9">
      <w:pPr>
        <w:rPr>
          <w:lang w:val="en-US"/>
        </w:rPr>
      </w:pPr>
    </w:p>
    <w:p w14:paraId="7E7E19BD" w14:textId="77777777" w:rsidR="00D334D9" w:rsidRDefault="00D334D9">
      <w:pPr>
        <w:spacing w:before="0" w:after="0" w:line="240" w:lineRule="auto"/>
      </w:pPr>
      <w:r>
        <w:br w:type="page"/>
      </w:r>
    </w:p>
    <w:tbl>
      <w:tblPr>
        <w:tblStyle w:val="Tabelraster"/>
        <w:tblW w:w="9168" w:type="dxa"/>
        <w:tblLayout w:type="fixed"/>
        <w:tblLook w:val="0000" w:firstRow="0" w:lastRow="0" w:firstColumn="0" w:lastColumn="0" w:noHBand="0" w:noVBand="0"/>
      </w:tblPr>
      <w:tblGrid>
        <w:gridCol w:w="3764"/>
        <w:gridCol w:w="1134"/>
        <w:gridCol w:w="4270"/>
      </w:tblGrid>
      <w:tr w:rsidR="00D334D9" w:rsidRPr="00D334D9" w14:paraId="28A2FFC3" w14:textId="77777777" w:rsidTr="00BE1A07">
        <w:tc>
          <w:tcPr>
            <w:tcW w:w="9168" w:type="dxa"/>
            <w:gridSpan w:val="3"/>
            <w:shd w:val="clear" w:color="auto" w:fill="727D8C" w:themeFill="text1"/>
          </w:tcPr>
          <w:p w14:paraId="46AE5295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lastRenderedPageBreak/>
              <w:t>Referentie</w:t>
            </w:r>
          </w:p>
        </w:tc>
      </w:tr>
      <w:tr w:rsidR="00D334D9" w:rsidRPr="00D334D9" w14:paraId="4B7E6888" w14:textId="77777777" w:rsidTr="00BE1A07">
        <w:tc>
          <w:tcPr>
            <w:tcW w:w="3764" w:type="dxa"/>
          </w:tcPr>
          <w:p w14:paraId="103AA952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Referentienummer:</w:t>
            </w:r>
          </w:p>
        </w:tc>
        <w:tc>
          <w:tcPr>
            <w:tcW w:w="5404" w:type="dxa"/>
            <w:gridSpan w:val="2"/>
          </w:tcPr>
          <w:p w14:paraId="357E5B39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1670D3DF" w14:textId="77777777" w:rsidTr="00BE1A07">
        <w:tc>
          <w:tcPr>
            <w:tcW w:w="9168" w:type="dxa"/>
            <w:gridSpan w:val="3"/>
            <w:shd w:val="clear" w:color="auto" w:fill="727D8C" w:themeFill="text1"/>
          </w:tcPr>
          <w:p w14:paraId="4B7D068B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Algemene gegevens Referentiebedrijf en/of instantie</w:t>
            </w:r>
          </w:p>
        </w:tc>
      </w:tr>
      <w:tr w:rsidR="00D334D9" w:rsidRPr="00D334D9" w14:paraId="20B7525F" w14:textId="77777777" w:rsidTr="00BE1A07">
        <w:tc>
          <w:tcPr>
            <w:tcW w:w="3764" w:type="dxa"/>
          </w:tcPr>
          <w:p w14:paraId="017CCF88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Naam referentiebedrijf:</w:t>
            </w:r>
          </w:p>
        </w:tc>
        <w:tc>
          <w:tcPr>
            <w:tcW w:w="5404" w:type="dxa"/>
            <w:gridSpan w:val="2"/>
          </w:tcPr>
          <w:p w14:paraId="2C324CC1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5B9C1968" w14:textId="77777777" w:rsidTr="00BE1A07">
        <w:tc>
          <w:tcPr>
            <w:tcW w:w="3764" w:type="dxa"/>
          </w:tcPr>
          <w:p w14:paraId="33DFC5B7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Plaats:</w:t>
            </w:r>
          </w:p>
        </w:tc>
        <w:tc>
          <w:tcPr>
            <w:tcW w:w="5404" w:type="dxa"/>
            <w:gridSpan w:val="2"/>
          </w:tcPr>
          <w:p w14:paraId="2AB0CC58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198C4706" w14:textId="77777777" w:rsidTr="00BE1A07">
        <w:tc>
          <w:tcPr>
            <w:tcW w:w="3764" w:type="dxa"/>
          </w:tcPr>
          <w:p w14:paraId="0E878D47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Contactpersoon:</w:t>
            </w:r>
          </w:p>
        </w:tc>
        <w:tc>
          <w:tcPr>
            <w:tcW w:w="5404" w:type="dxa"/>
            <w:gridSpan w:val="2"/>
          </w:tcPr>
          <w:p w14:paraId="01439A8A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087557C6" w14:textId="77777777" w:rsidTr="00BE1A07">
        <w:tc>
          <w:tcPr>
            <w:tcW w:w="3764" w:type="dxa"/>
          </w:tcPr>
          <w:p w14:paraId="358D6F13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Telefoonnummer:</w:t>
            </w:r>
          </w:p>
        </w:tc>
        <w:tc>
          <w:tcPr>
            <w:tcW w:w="5404" w:type="dxa"/>
            <w:gridSpan w:val="2"/>
          </w:tcPr>
          <w:p w14:paraId="0DEAEC3B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34983C05" w14:textId="77777777" w:rsidTr="00BE1A07">
        <w:trPr>
          <w:trHeight w:val="272"/>
        </w:trPr>
        <w:tc>
          <w:tcPr>
            <w:tcW w:w="3764" w:type="dxa"/>
            <w:shd w:val="clear" w:color="auto" w:fill="727D8C" w:themeFill="text1"/>
          </w:tcPr>
          <w:p w14:paraId="18B4ED39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Voorwaarde</w:t>
            </w:r>
          </w:p>
        </w:tc>
        <w:tc>
          <w:tcPr>
            <w:tcW w:w="1134" w:type="dxa"/>
            <w:shd w:val="clear" w:color="auto" w:fill="727D8C" w:themeFill="text1"/>
          </w:tcPr>
          <w:p w14:paraId="6FFD5036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Voldoet</w:t>
            </w:r>
          </w:p>
        </w:tc>
        <w:tc>
          <w:tcPr>
            <w:tcW w:w="4270" w:type="dxa"/>
            <w:shd w:val="clear" w:color="auto" w:fill="727D8C" w:themeFill="text1"/>
          </w:tcPr>
          <w:p w14:paraId="63FB23C6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Toelichting</w:t>
            </w:r>
          </w:p>
        </w:tc>
      </w:tr>
      <w:tr w:rsidR="00D334D9" w:rsidRPr="00D334D9" w14:paraId="01E8C4D8" w14:textId="77777777" w:rsidTr="00BE1A07">
        <w:trPr>
          <w:trHeight w:val="140"/>
        </w:trPr>
        <w:tc>
          <w:tcPr>
            <w:tcW w:w="3764" w:type="dxa"/>
          </w:tcPr>
          <w:p w14:paraId="4F436488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 xml:space="preserve">Werkzaamheden </w:t>
            </w:r>
            <w:r w:rsidRPr="00845FF8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zijn</w:t>
            </w: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 xml:space="preserve"> niet langer dan drie jaar geleden beëindigd. </w:t>
            </w:r>
          </w:p>
        </w:tc>
        <w:tc>
          <w:tcPr>
            <w:tcW w:w="1134" w:type="dxa"/>
          </w:tcPr>
          <w:p w14:paraId="677491A4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[Ja/nee]</w:t>
            </w:r>
          </w:p>
        </w:tc>
        <w:tc>
          <w:tcPr>
            <w:tcW w:w="4270" w:type="dxa"/>
          </w:tcPr>
          <w:p w14:paraId="7E04316B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03AA02D8" w14:textId="77777777" w:rsidTr="00BE1A07">
        <w:trPr>
          <w:trHeight w:val="272"/>
        </w:trPr>
        <w:tc>
          <w:tcPr>
            <w:tcW w:w="3764" w:type="dxa"/>
            <w:shd w:val="clear" w:color="auto" w:fill="727D8C" w:themeFill="text1"/>
          </w:tcPr>
          <w:p w14:paraId="59D44665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Technische bekwaamheid</w:t>
            </w:r>
          </w:p>
        </w:tc>
        <w:tc>
          <w:tcPr>
            <w:tcW w:w="1134" w:type="dxa"/>
            <w:shd w:val="clear" w:color="auto" w:fill="727D8C" w:themeFill="text1"/>
          </w:tcPr>
          <w:p w14:paraId="3F9D65D0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Voldoet</w:t>
            </w:r>
          </w:p>
        </w:tc>
        <w:tc>
          <w:tcPr>
            <w:tcW w:w="4270" w:type="dxa"/>
            <w:shd w:val="clear" w:color="auto" w:fill="727D8C" w:themeFill="text1"/>
          </w:tcPr>
          <w:p w14:paraId="1457B43B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Toelichting</w:t>
            </w:r>
          </w:p>
        </w:tc>
      </w:tr>
      <w:tr w:rsidR="00D334D9" w:rsidRPr="00D334D9" w14:paraId="09EFE214" w14:textId="77777777" w:rsidTr="00BE1A07">
        <w:trPr>
          <w:trHeight w:val="140"/>
        </w:trPr>
        <w:tc>
          <w:tcPr>
            <w:tcW w:w="3764" w:type="dxa"/>
          </w:tcPr>
          <w:p w14:paraId="1485E5FD" w14:textId="77777777" w:rsidR="00553C45" w:rsidRPr="00845FF8" w:rsidRDefault="00553C45" w:rsidP="00553C45">
            <w:pPr>
              <w:pStyle w:val="Opsomming"/>
              <w:numPr>
                <w:ilvl w:val="0"/>
                <w:numId w:val="12"/>
              </w:numPr>
              <w:rPr>
                <w:color w:val="586574"/>
              </w:rPr>
            </w:pPr>
            <w:r w:rsidRPr="00845FF8">
              <w:rPr>
                <w:color w:val="586574"/>
              </w:rPr>
              <w:t xml:space="preserve">Inschrijver heeft aantoonbaar ervaring met vervangingen van E&amp;W installaties. </w:t>
            </w:r>
          </w:p>
          <w:p w14:paraId="2C3BCFEB" w14:textId="79AD9DA6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rPr>
                <w:rFonts w:ascii="PT Sans" w:eastAsia="Times New Roman" w:hAnsi="PT Sans" w:cs="Calibri"/>
                <w:color w:val="586574"/>
                <w:kern w:val="0"/>
                <w:highlight w:val="yellow"/>
                <w14:ligatures w14:val="none"/>
              </w:rPr>
            </w:pPr>
          </w:p>
        </w:tc>
        <w:tc>
          <w:tcPr>
            <w:tcW w:w="1134" w:type="dxa"/>
          </w:tcPr>
          <w:p w14:paraId="0DA42DBC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  <w:t>[Ja/nee]</w:t>
            </w:r>
          </w:p>
        </w:tc>
        <w:tc>
          <w:tcPr>
            <w:tcW w:w="4270" w:type="dxa"/>
          </w:tcPr>
          <w:p w14:paraId="6E7B4416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49BF92D0" w14:textId="77777777" w:rsidTr="00BE1A07">
        <w:tc>
          <w:tcPr>
            <w:tcW w:w="9168" w:type="dxa"/>
            <w:gridSpan w:val="3"/>
            <w:shd w:val="clear" w:color="auto" w:fill="727D8C" w:themeFill="text1"/>
          </w:tcPr>
          <w:p w14:paraId="6FE5461C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</w:pPr>
            <w:r w:rsidRPr="00D334D9">
              <w:rPr>
                <w:rFonts w:ascii="PT Sans" w:eastAsia="Times New Roman" w:hAnsi="PT Sans"/>
                <w:color w:val="FFFFFF"/>
                <w:kern w:val="0"/>
                <w14:ligatures w14:val="none"/>
              </w:rPr>
              <w:t xml:space="preserve"> </w:t>
            </w:r>
            <w:r w:rsidRPr="00D334D9">
              <w:rPr>
                <w:rFonts w:ascii="PT Sans" w:eastAsia="Times New Roman" w:hAnsi="PT Sans" w:cs="Calibri"/>
                <w:b/>
                <w:bCs/>
                <w:color w:val="FFFFFF"/>
                <w:kern w:val="0"/>
                <w14:ligatures w14:val="none"/>
              </w:rPr>
              <w:t>Korte omschrijving van referentie</w:t>
            </w:r>
          </w:p>
        </w:tc>
      </w:tr>
      <w:tr w:rsidR="00D334D9" w:rsidRPr="00D334D9" w14:paraId="56A3AFB9" w14:textId="77777777" w:rsidTr="00BE1A07">
        <w:tc>
          <w:tcPr>
            <w:tcW w:w="9168" w:type="dxa"/>
            <w:gridSpan w:val="3"/>
          </w:tcPr>
          <w:p w14:paraId="55701A57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48AF6135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0B3113C9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74D0BE36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071E26AA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  <w:p w14:paraId="2ABE03C7" w14:textId="77777777" w:rsidR="00D334D9" w:rsidRPr="00D334D9" w:rsidRDefault="00D334D9" w:rsidP="00BE1A07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ascii="PT Sans" w:eastAsia="Times New Roman" w:hAnsi="PT Sans" w:cs="Calibri"/>
                <w:b/>
                <w:color w:val="586574"/>
                <w:kern w:val="0"/>
                <w14:ligatures w14:val="none"/>
              </w:rPr>
            </w:pPr>
          </w:p>
        </w:tc>
      </w:tr>
    </w:tbl>
    <w:p w14:paraId="60994284" w14:textId="77777777" w:rsidR="002D47DE" w:rsidRDefault="002D47DE">
      <w:pPr>
        <w:spacing w:before="0" w:after="0" w:line="240" w:lineRule="auto"/>
      </w:pPr>
    </w:p>
    <w:p w14:paraId="7299BAE2" w14:textId="77777777" w:rsidR="00D334D9" w:rsidRDefault="00D334D9">
      <w:pPr>
        <w:spacing w:before="0" w:after="0" w:line="240" w:lineRule="auto"/>
      </w:pPr>
    </w:p>
    <w:p w14:paraId="0EA376C0" w14:textId="77777777" w:rsidR="00D334D9" w:rsidRDefault="00D334D9" w:rsidP="00D334D9">
      <w:pPr>
        <w:pStyle w:val="Kop1genummerd"/>
        <w:numPr>
          <w:ilvl w:val="0"/>
          <w:numId w:val="0"/>
        </w:numPr>
        <w:ind w:left="360" w:hanging="360"/>
      </w:pPr>
      <w:r>
        <w:t xml:space="preserve">Voor </w:t>
      </w:r>
      <w:proofErr w:type="spellStart"/>
      <w:r>
        <w:t>akkoord</w:t>
      </w:r>
      <w:proofErr w:type="spellEnd"/>
      <w:r>
        <w:t xml:space="preserve"> </w:t>
      </w:r>
      <w:proofErr w:type="spellStart"/>
      <w:r>
        <w:t>leverancier</w:t>
      </w:r>
      <w:proofErr w:type="spellEnd"/>
      <w:r>
        <w:t>:</w:t>
      </w:r>
    </w:p>
    <w:tbl>
      <w:tblPr>
        <w:tblW w:w="9090" w:type="dxa"/>
        <w:tblInd w:w="28" w:type="dxa"/>
        <w:tblBorders>
          <w:top w:val="single" w:sz="6" w:space="0" w:color="586574"/>
          <w:left w:val="single" w:sz="6" w:space="0" w:color="586574"/>
          <w:bottom w:val="single" w:sz="6" w:space="0" w:color="586574"/>
          <w:right w:val="single" w:sz="6" w:space="0" w:color="586574"/>
          <w:insideH w:val="single" w:sz="6" w:space="0" w:color="586574"/>
          <w:insideV w:val="single" w:sz="6" w:space="0" w:color="586574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55"/>
      </w:tblGrid>
      <w:tr w:rsidR="00D334D9" w:rsidRPr="00D334D9" w14:paraId="114EB875" w14:textId="77777777" w:rsidTr="00BE1A07">
        <w:tc>
          <w:tcPr>
            <w:tcW w:w="2835" w:type="dxa"/>
            <w:shd w:val="clear" w:color="auto" w:fill="auto"/>
          </w:tcPr>
          <w:p w14:paraId="300F66F6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  <w:r w:rsidRPr="00D334D9">
              <w:rPr>
                <w:rFonts w:eastAsia="Times New Roman" w:cs="Tahoma"/>
                <w:color w:val="586574"/>
                <w:kern w:val="0"/>
                <w14:ligatures w14:val="none"/>
              </w:rPr>
              <w:t>Naam</w:t>
            </w:r>
          </w:p>
        </w:tc>
        <w:tc>
          <w:tcPr>
            <w:tcW w:w="6255" w:type="dxa"/>
          </w:tcPr>
          <w:p w14:paraId="59EDC295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06ED300E" w14:textId="77777777" w:rsidTr="00BE1A07">
        <w:tc>
          <w:tcPr>
            <w:tcW w:w="2835" w:type="dxa"/>
            <w:shd w:val="clear" w:color="auto" w:fill="auto"/>
          </w:tcPr>
          <w:p w14:paraId="14070A51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  <w:r w:rsidRPr="00D334D9">
              <w:rPr>
                <w:rFonts w:eastAsia="Times New Roman" w:cs="Tahoma"/>
                <w:color w:val="586574"/>
                <w:kern w:val="0"/>
                <w14:ligatures w14:val="none"/>
              </w:rPr>
              <w:t>Functie</w:t>
            </w:r>
          </w:p>
        </w:tc>
        <w:tc>
          <w:tcPr>
            <w:tcW w:w="6255" w:type="dxa"/>
          </w:tcPr>
          <w:p w14:paraId="6D238689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6EA81171" w14:textId="77777777" w:rsidTr="00BE1A07">
        <w:trPr>
          <w:trHeight w:val="297"/>
        </w:trPr>
        <w:tc>
          <w:tcPr>
            <w:tcW w:w="2835" w:type="dxa"/>
            <w:shd w:val="clear" w:color="auto" w:fill="auto"/>
          </w:tcPr>
          <w:p w14:paraId="54594D5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  <w:r w:rsidRPr="00D334D9">
              <w:rPr>
                <w:rFonts w:eastAsia="Times New Roman" w:cs="Tahoma"/>
                <w:color w:val="586574"/>
                <w:kern w:val="0"/>
                <w14:ligatures w14:val="none"/>
              </w:rPr>
              <w:t>Onderneming</w:t>
            </w:r>
          </w:p>
        </w:tc>
        <w:tc>
          <w:tcPr>
            <w:tcW w:w="6255" w:type="dxa"/>
          </w:tcPr>
          <w:p w14:paraId="00F91505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115DFC87" w14:textId="77777777" w:rsidTr="00BE1A07">
        <w:tc>
          <w:tcPr>
            <w:tcW w:w="2835" w:type="dxa"/>
            <w:shd w:val="clear" w:color="auto" w:fill="auto"/>
          </w:tcPr>
          <w:p w14:paraId="40B217D5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  <w:r w:rsidRPr="00D334D9">
              <w:rPr>
                <w:rFonts w:eastAsia="Times New Roman" w:cs="Tahoma"/>
                <w:color w:val="586574"/>
                <w:kern w:val="0"/>
                <w14:ligatures w14:val="none"/>
              </w:rPr>
              <w:t>Handtekening</w:t>
            </w:r>
          </w:p>
          <w:p w14:paraId="0B492E75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  <w:tc>
          <w:tcPr>
            <w:tcW w:w="6255" w:type="dxa"/>
          </w:tcPr>
          <w:p w14:paraId="1187FD7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  <w:p w14:paraId="2912C81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  <w:p w14:paraId="50922338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</w:tr>
      <w:tr w:rsidR="00D334D9" w:rsidRPr="00D334D9" w14:paraId="21837164" w14:textId="77777777" w:rsidTr="00BE1A07">
        <w:trPr>
          <w:trHeight w:val="53"/>
        </w:trPr>
        <w:tc>
          <w:tcPr>
            <w:tcW w:w="2835" w:type="dxa"/>
            <w:shd w:val="clear" w:color="auto" w:fill="auto"/>
          </w:tcPr>
          <w:p w14:paraId="5DAD9112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  <w:r w:rsidRPr="00D334D9">
              <w:rPr>
                <w:rFonts w:eastAsia="Times New Roman" w:cs="Tahoma"/>
                <w:color w:val="586574"/>
                <w:kern w:val="0"/>
                <w14:ligatures w14:val="none"/>
              </w:rPr>
              <w:t>Plaats en datum</w:t>
            </w:r>
          </w:p>
        </w:tc>
        <w:tc>
          <w:tcPr>
            <w:tcW w:w="6255" w:type="dxa"/>
          </w:tcPr>
          <w:p w14:paraId="66A34B0F" w14:textId="77777777" w:rsidR="00D334D9" w:rsidRPr="00D334D9" w:rsidRDefault="00D334D9" w:rsidP="00D334D9">
            <w:pPr>
              <w:widowControl w:val="0"/>
              <w:autoSpaceDE w:val="0"/>
              <w:autoSpaceDN w:val="0"/>
              <w:adjustRightInd w:val="0"/>
              <w:spacing w:before="0" w:after="0" w:line="264" w:lineRule="auto"/>
              <w:jc w:val="both"/>
              <w:rPr>
                <w:rFonts w:eastAsia="Times New Roman" w:cs="Tahoma"/>
                <w:color w:val="586574"/>
                <w:kern w:val="0"/>
                <w14:ligatures w14:val="none"/>
              </w:rPr>
            </w:pPr>
          </w:p>
        </w:tc>
      </w:tr>
    </w:tbl>
    <w:p w14:paraId="4AA1D53B" w14:textId="77777777" w:rsidR="00D334D9" w:rsidRPr="00D334D9" w:rsidRDefault="00D334D9" w:rsidP="00D334D9">
      <w:pPr>
        <w:rPr>
          <w:lang w:val="en-US"/>
        </w:rPr>
      </w:pPr>
    </w:p>
    <w:sectPr w:rsidR="00D334D9" w:rsidRPr="00D334D9" w:rsidSect="009006E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268" w:right="1531" w:bottom="187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6EACAC" w14:textId="77777777" w:rsidR="0014596E" w:rsidRDefault="0014596E" w:rsidP="00E15CC1">
      <w:pPr>
        <w:spacing w:before="0" w:after="0" w:line="240" w:lineRule="auto"/>
      </w:pPr>
      <w:r>
        <w:separator/>
      </w:r>
    </w:p>
  </w:endnote>
  <w:endnote w:type="continuationSeparator" w:id="0">
    <w:p w14:paraId="57AB9A5E" w14:textId="77777777" w:rsidR="0014596E" w:rsidRDefault="0014596E" w:rsidP="00E15CC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3061EF" w14:textId="77777777" w:rsidR="00DC422A" w:rsidRDefault="00DC422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804A33" w14:textId="77777777" w:rsidR="009D5793" w:rsidRPr="00574B58" w:rsidRDefault="002F2D4C" w:rsidP="00AF37CB">
    <w:pPr>
      <w:pStyle w:val="Paginanummers"/>
      <w:jc w:val="left"/>
    </w:pPr>
    <w:r w:rsidRPr="00662328">
      <w:rPr>
        <w:rFonts w:ascii="PT Sans" w:hAnsi="PT Sans"/>
        <w:b/>
        <w:bCs/>
        <w:sz w:val="22"/>
        <w:szCs w:val="22"/>
      </w:rPr>
      <w:t xml:space="preserve">Ervaring delen. </w:t>
    </w:r>
    <w:r w:rsidRPr="00662328">
      <w:rPr>
        <w:rFonts w:ascii="PT Sans" w:hAnsi="PT Sans"/>
        <w:b/>
        <w:bCs/>
        <w:color w:val="F28A05" w:themeColor="accent1"/>
        <w:sz w:val="22"/>
        <w:szCs w:val="22"/>
      </w:rPr>
      <w:t>Waarde creëren.</w:t>
    </w:r>
    <w:r w:rsidR="00D71C39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275E5A2" wp14:editId="3FF756C9">
              <wp:simplePos x="0" y="0"/>
              <wp:positionH relativeFrom="margin">
                <wp:posOffset>5364480</wp:posOffset>
              </wp:positionH>
              <wp:positionV relativeFrom="page">
                <wp:posOffset>10041255</wp:posOffset>
              </wp:positionV>
              <wp:extent cx="252000" cy="252000"/>
              <wp:effectExtent l="0" t="0" r="0" b="0"/>
              <wp:wrapNone/>
              <wp:docPr id="733489057" name="Tekstva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252000" cy="25200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6350">
                        <a:noFill/>
                      </a:ln>
                    </wps:spPr>
                    <wps:txbx>
                      <w:txbxContent>
                        <w:p w14:paraId="67C85781" w14:textId="77777777" w:rsidR="00D71C39" w:rsidRPr="000351DC" w:rsidRDefault="0079427A" w:rsidP="00D71C39">
                          <w:pPr>
                            <w:spacing w:before="0" w:after="0" w:line="160" w:lineRule="exact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t>1</w:t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5E5A2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422.4pt;margin-top:790.65pt;width:19.85pt;height:19.8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" stroked="f" strokeweight=".5pt">
              <v:fill r:id="rId3" o:title="" recolor="t" rotate="t" type="frame"/>
              <o:lock v:ext="edit" aspectratio="t"/>
              <v:textbox inset="0,0,0,0">
                <w:txbxContent>
                  <w:p w14:paraId="67C85781" w14:textId="77777777" w:rsidR="00D71C39" w:rsidRPr="000351DC" w:rsidRDefault="0079427A" w:rsidP="00D71C39">
                    <w:pPr>
                      <w:spacing w:before="0" w:after="0" w:line="160" w:lineRule="exact"/>
                      <w:jc w:val="center"/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begin"/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instrText>PAGE   \* MERGEFORMAT</w:instrText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separate"/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t>1</w:t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0EEF9" w14:textId="77777777" w:rsidR="00EE1160" w:rsidRPr="00832FF3" w:rsidRDefault="00832FF3" w:rsidP="00832FF3">
    <w:pPr>
      <w:tabs>
        <w:tab w:val="center" w:pos="4536"/>
        <w:tab w:val="right" w:pos="9072"/>
      </w:tabs>
      <w:spacing w:before="0" w:after="0" w:line="240" w:lineRule="auto"/>
      <w:rPr>
        <w:sz w:val="16"/>
        <w:szCs w:val="16"/>
      </w:rPr>
    </w:pPr>
    <w:r w:rsidRPr="00832FF3">
      <w:rPr>
        <w:rFonts w:ascii="PT Sans" w:hAnsi="PT Sans"/>
        <w:b/>
        <w:bCs/>
        <w:sz w:val="22"/>
        <w:szCs w:val="22"/>
      </w:rPr>
      <w:t xml:space="preserve">Ervaring delen. </w:t>
    </w:r>
    <w:r w:rsidRPr="00832FF3">
      <w:rPr>
        <w:rFonts w:ascii="PT Sans" w:hAnsi="PT Sans"/>
        <w:b/>
        <w:bCs/>
        <w:color w:val="F28A05" w:themeColor="accent1"/>
        <w:sz w:val="22"/>
        <w:szCs w:val="22"/>
      </w:rPr>
      <w:t>Waarde creëren.</w:t>
    </w:r>
    <w:r w:rsidRPr="00832FF3"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4EFC69D8" wp14:editId="44756C4B">
              <wp:simplePos x="0" y="0"/>
              <wp:positionH relativeFrom="margin">
                <wp:posOffset>5364480</wp:posOffset>
              </wp:positionH>
              <wp:positionV relativeFrom="page">
                <wp:posOffset>10041255</wp:posOffset>
              </wp:positionV>
              <wp:extent cx="252000" cy="252000"/>
              <wp:effectExtent l="0" t="0" r="0" b="0"/>
              <wp:wrapNone/>
              <wp:docPr id="2092213256" name="Tekstvak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/>
                    </wps:cNvSpPr>
                    <wps:spPr>
                      <a:xfrm>
                        <a:off x="0" y="0"/>
                        <a:ext cx="252000" cy="252000"/>
                      </a:xfrm>
                      <a:prstGeom prst="rect">
                        <a:avLst/>
                      </a:prstGeom>
                      <a:blipFill>
                        <a:blip r:embed="rId1">
                          <a:extLs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a:blipFill>
                      <a:ln w="6350">
                        <a:noFill/>
                      </a:ln>
                    </wps:spPr>
                    <wps:txbx>
                      <w:txbxContent>
                        <w:p w14:paraId="0D196EB3" w14:textId="77777777" w:rsidR="00832FF3" w:rsidRPr="000351DC" w:rsidRDefault="00832FF3" w:rsidP="00832FF3">
                          <w:pPr>
                            <w:spacing w:before="0" w:after="0" w:line="160" w:lineRule="exact"/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</w:pP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instrText>PAGE   \* MERGEFORMAT</w:instrText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separate"/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t>1</w:t>
                          </w:r>
                          <w:r w:rsidRPr="000351DC">
                            <w:rPr>
                              <w:b/>
                              <w:bCs/>
                              <w:color w:val="FFFFFF" w:themeColor="background1"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FC69D8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22.4pt;margin-top:790.65pt;width:19.85pt;height:19.8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" stroked="f" strokeweight=".5pt">
              <v:fill r:id="rId3" o:title="" recolor="t" rotate="t" type="frame"/>
              <o:lock v:ext="edit" aspectratio="t"/>
              <v:textbox inset="0,0,0,0">
                <w:txbxContent>
                  <w:p w14:paraId="0D196EB3" w14:textId="77777777" w:rsidR="00832FF3" w:rsidRPr="000351DC" w:rsidRDefault="00832FF3" w:rsidP="00832FF3">
                    <w:pPr>
                      <w:spacing w:before="0" w:after="0" w:line="160" w:lineRule="exact"/>
                      <w:jc w:val="center"/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</w:pP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begin"/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instrText>PAGE   \* MERGEFORMAT</w:instrText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separate"/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t>1</w:t>
                    </w:r>
                    <w:r w:rsidRPr="000351DC">
                      <w:rPr>
                        <w:b/>
                        <w:bCs/>
                        <w:color w:val="FFFFFF" w:themeColor="background1"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DF579E" w14:textId="77777777" w:rsidR="0014596E" w:rsidRDefault="0014596E" w:rsidP="00E15CC1">
      <w:pPr>
        <w:spacing w:before="0" w:after="0" w:line="240" w:lineRule="auto"/>
      </w:pPr>
      <w:r>
        <w:separator/>
      </w:r>
    </w:p>
  </w:footnote>
  <w:footnote w:type="continuationSeparator" w:id="0">
    <w:p w14:paraId="426F2436" w14:textId="77777777" w:rsidR="0014596E" w:rsidRDefault="0014596E" w:rsidP="00E15CC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E49D55" w14:textId="77777777" w:rsidR="00DC422A" w:rsidRDefault="00DC422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73DAC9" w14:textId="77777777" w:rsidR="00DC5031" w:rsidRDefault="00DC5031">
    <w:pPr>
      <w:pStyle w:val="Koptekst"/>
    </w:pPr>
  </w:p>
  <w:p w14:paraId="419D2AA2" w14:textId="77777777" w:rsidR="00DF41FD" w:rsidRDefault="000351DC" w:rsidP="00832FF3">
    <w:pPr>
      <w:pStyle w:val="Koptekst"/>
      <w:jc w:val="right"/>
    </w:pPr>
    <w:r>
      <w:rPr>
        <w:noProof/>
      </w:rPr>
      <w:drawing>
        <wp:inline distT="0" distB="0" distL="0" distR="0" wp14:anchorId="268205B1" wp14:editId="65211D82">
          <wp:extent cx="2088000" cy="313200"/>
          <wp:effectExtent l="0" t="0" r="7620" b="0"/>
          <wp:docPr id="1071603160" name="Graphic 10716031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7416" name="Graphic 9684574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1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0CC2BA" w14:textId="77777777" w:rsidR="00832FF3" w:rsidRDefault="00832FF3" w:rsidP="00832FF3">
    <w:pPr>
      <w:pStyle w:val="Koptekst"/>
      <w:jc w:val="right"/>
    </w:pPr>
  </w:p>
  <w:p w14:paraId="06975AE6" w14:textId="77777777" w:rsidR="00576322" w:rsidRDefault="00832FF3" w:rsidP="00832FF3">
    <w:pPr>
      <w:pStyle w:val="Koptekst"/>
      <w:jc w:val="right"/>
    </w:pPr>
    <w:r>
      <w:rPr>
        <w:noProof/>
      </w:rPr>
      <w:drawing>
        <wp:inline distT="0" distB="0" distL="0" distR="0" wp14:anchorId="0EC93C2F" wp14:editId="59167E69">
          <wp:extent cx="2088000" cy="313200"/>
          <wp:effectExtent l="0" t="0" r="7620" b="0"/>
          <wp:docPr id="1989777139" name="Graphic 19897771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457416" name="Graphic 96845741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8000" cy="313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786F0A9" w14:textId="77777777" w:rsidR="00832FF3" w:rsidRDefault="00832FF3" w:rsidP="00832FF3">
    <w:pPr>
      <w:pStyle w:val="Koptekst"/>
      <w:jc w:val="right"/>
    </w:pPr>
  </w:p>
  <w:p w14:paraId="0ECB6BB3" w14:textId="77777777" w:rsidR="00832FF3" w:rsidRDefault="00832FF3" w:rsidP="00832FF3">
    <w:pPr>
      <w:pStyle w:val="Koptekst"/>
    </w:pPr>
  </w:p>
  <w:p w14:paraId="2CEF5F83" w14:textId="77777777" w:rsidR="00832FF3" w:rsidRDefault="00832FF3">
    <w:pPr>
      <w:pStyle w:val="Koptekst"/>
    </w:pPr>
  </w:p>
  <w:p w14:paraId="762FE1E1" w14:textId="77777777" w:rsidR="00832FF3" w:rsidRDefault="00832FF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22E7238"/>
    <w:lvl w:ilvl="0">
      <w:start w:val="1"/>
      <w:numFmt w:val="bullet"/>
      <w:pStyle w:val="Lijstopsomteken"/>
      <w:lvlText w:val=""/>
      <w:lvlJc w:val="left"/>
      <w:pPr>
        <w:ind w:left="4860" w:hanging="360"/>
      </w:pPr>
      <w:rPr>
        <w:rFonts w:ascii="Wingdings" w:hAnsi="Wingdings" w:hint="default"/>
        <w:b/>
        <w:color w:val="606773" w:themeColor="text2" w:themeShade="80"/>
      </w:rPr>
    </w:lvl>
  </w:abstractNum>
  <w:abstractNum w:abstractNumId="1" w15:restartNumberingAfterBreak="0">
    <w:nsid w:val="0E214C4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91C7FEA"/>
    <w:multiLevelType w:val="multilevel"/>
    <w:tmpl w:val="51FEF7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DC4401"/>
    <w:multiLevelType w:val="hybridMultilevel"/>
    <w:tmpl w:val="5C14D068"/>
    <w:lvl w:ilvl="0" w:tplc="2FF084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1E7D45"/>
    <w:multiLevelType w:val="hybridMultilevel"/>
    <w:tmpl w:val="40A2FFAE"/>
    <w:lvl w:ilvl="0" w:tplc="500A0A4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146FAF"/>
    <w:multiLevelType w:val="multilevel"/>
    <w:tmpl w:val="C2A017C0"/>
    <w:lvl w:ilvl="0">
      <w:start w:val="1"/>
      <w:numFmt w:val="decimal"/>
      <w:pStyle w:val="Kop1genummerd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Kop2genummerd"/>
      <w:lvlText w:val="%1.%2."/>
      <w:lvlJc w:val="left"/>
      <w:pPr>
        <w:ind w:left="792" w:hanging="432"/>
      </w:pPr>
    </w:lvl>
    <w:lvl w:ilvl="2">
      <w:start w:val="1"/>
      <w:numFmt w:val="decimal"/>
      <w:pStyle w:val="Kop3genummerd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Kop4genummerd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42D52A82"/>
    <w:multiLevelType w:val="hybridMultilevel"/>
    <w:tmpl w:val="F5A41854"/>
    <w:lvl w:ilvl="0" w:tplc="261EB346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487615"/>
    <w:multiLevelType w:val="hybridMultilevel"/>
    <w:tmpl w:val="AF46A69A"/>
    <w:lvl w:ilvl="0" w:tplc="C218BE1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0231ED"/>
    <w:multiLevelType w:val="multilevel"/>
    <w:tmpl w:val="4B7686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256211611">
    <w:abstractNumId w:val="6"/>
  </w:num>
  <w:num w:numId="2" w16cid:durableId="1664119106">
    <w:abstractNumId w:val="4"/>
  </w:num>
  <w:num w:numId="3" w16cid:durableId="460850136">
    <w:abstractNumId w:val="3"/>
  </w:num>
  <w:num w:numId="4" w16cid:durableId="772897893">
    <w:abstractNumId w:val="8"/>
  </w:num>
  <w:num w:numId="5" w16cid:durableId="997919844">
    <w:abstractNumId w:val="1"/>
  </w:num>
  <w:num w:numId="6" w16cid:durableId="5214054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02405497">
    <w:abstractNumId w:val="7"/>
  </w:num>
  <w:num w:numId="8" w16cid:durableId="1485855094">
    <w:abstractNumId w:val="8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hint="default"/>
          <w:b/>
          <w:i w:val="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9" w16cid:durableId="200285503">
    <w:abstractNumId w:val="0"/>
  </w:num>
  <w:num w:numId="10" w16cid:durableId="1261791632">
    <w:abstractNumId w:val="8"/>
  </w:num>
  <w:num w:numId="11" w16cid:durableId="1701277134">
    <w:abstractNumId w:val="5"/>
  </w:num>
  <w:num w:numId="12" w16cid:durableId="16199933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675"/>
    <w:rsid w:val="00015A8C"/>
    <w:rsid w:val="00015DE5"/>
    <w:rsid w:val="00024F82"/>
    <w:rsid w:val="000351DC"/>
    <w:rsid w:val="00045F3C"/>
    <w:rsid w:val="000630CD"/>
    <w:rsid w:val="0007570E"/>
    <w:rsid w:val="000930A8"/>
    <w:rsid w:val="000B1CC8"/>
    <w:rsid w:val="000C6AEF"/>
    <w:rsid w:val="000E6620"/>
    <w:rsid w:val="000F0E07"/>
    <w:rsid w:val="000F7B07"/>
    <w:rsid w:val="00101B2B"/>
    <w:rsid w:val="00103A83"/>
    <w:rsid w:val="00125355"/>
    <w:rsid w:val="00133381"/>
    <w:rsid w:val="0014596E"/>
    <w:rsid w:val="00156E0A"/>
    <w:rsid w:val="00157911"/>
    <w:rsid w:val="00175BE4"/>
    <w:rsid w:val="001A0AE5"/>
    <w:rsid w:val="001A2943"/>
    <w:rsid w:val="001A5428"/>
    <w:rsid w:val="001A75D9"/>
    <w:rsid w:val="001E2AD5"/>
    <w:rsid w:val="001F0EBA"/>
    <w:rsid w:val="0022333A"/>
    <w:rsid w:val="002430F2"/>
    <w:rsid w:val="00272951"/>
    <w:rsid w:val="00275F63"/>
    <w:rsid w:val="002875DF"/>
    <w:rsid w:val="002A0BE4"/>
    <w:rsid w:val="002B1B8F"/>
    <w:rsid w:val="002B3F7C"/>
    <w:rsid w:val="002C7406"/>
    <w:rsid w:val="002D47DE"/>
    <w:rsid w:val="002F12EE"/>
    <w:rsid w:val="002F1CD8"/>
    <w:rsid w:val="002F27A9"/>
    <w:rsid w:val="002F2D4C"/>
    <w:rsid w:val="002F7356"/>
    <w:rsid w:val="00315EFE"/>
    <w:rsid w:val="00322010"/>
    <w:rsid w:val="00333526"/>
    <w:rsid w:val="00363C8A"/>
    <w:rsid w:val="00383F57"/>
    <w:rsid w:val="003930C8"/>
    <w:rsid w:val="00396E2B"/>
    <w:rsid w:val="003A28B2"/>
    <w:rsid w:val="003B0A86"/>
    <w:rsid w:val="003B147B"/>
    <w:rsid w:val="003C1961"/>
    <w:rsid w:val="003C5781"/>
    <w:rsid w:val="003D1652"/>
    <w:rsid w:val="003D4F31"/>
    <w:rsid w:val="003E1112"/>
    <w:rsid w:val="00401CF0"/>
    <w:rsid w:val="0042457B"/>
    <w:rsid w:val="004356B1"/>
    <w:rsid w:val="00465533"/>
    <w:rsid w:val="004E5B2B"/>
    <w:rsid w:val="004F1F68"/>
    <w:rsid w:val="004F660D"/>
    <w:rsid w:val="00522320"/>
    <w:rsid w:val="005234CB"/>
    <w:rsid w:val="00524C4A"/>
    <w:rsid w:val="00531DF1"/>
    <w:rsid w:val="005447B2"/>
    <w:rsid w:val="00553C45"/>
    <w:rsid w:val="00555F92"/>
    <w:rsid w:val="00574B58"/>
    <w:rsid w:val="00576322"/>
    <w:rsid w:val="00590B3F"/>
    <w:rsid w:val="00591B99"/>
    <w:rsid w:val="005928D4"/>
    <w:rsid w:val="0059302D"/>
    <w:rsid w:val="005A3DA5"/>
    <w:rsid w:val="005B7CE3"/>
    <w:rsid w:val="005D5506"/>
    <w:rsid w:val="005E3339"/>
    <w:rsid w:val="005F7C03"/>
    <w:rsid w:val="006315C4"/>
    <w:rsid w:val="00643164"/>
    <w:rsid w:val="006848F1"/>
    <w:rsid w:val="006A1219"/>
    <w:rsid w:val="006A59E4"/>
    <w:rsid w:val="006B23E5"/>
    <w:rsid w:val="006D36ED"/>
    <w:rsid w:val="006D542C"/>
    <w:rsid w:val="006E46D8"/>
    <w:rsid w:val="006E4C59"/>
    <w:rsid w:val="007055CF"/>
    <w:rsid w:val="00705BAD"/>
    <w:rsid w:val="0071665C"/>
    <w:rsid w:val="00716EF3"/>
    <w:rsid w:val="007255BF"/>
    <w:rsid w:val="00736A77"/>
    <w:rsid w:val="007621E2"/>
    <w:rsid w:val="00765E7A"/>
    <w:rsid w:val="00770FAF"/>
    <w:rsid w:val="0078043D"/>
    <w:rsid w:val="0079427A"/>
    <w:rsid w:val="007A1AFE"/>
    <w:rsid w:val="007A6F9E"/>
    <w:rsid w:val="007C59A8"/>
    <w:rsid w:val="007D5EF1"/>
    <w:rsid w:val="007D6F27"/>
    <w:rsid w:val="0080192E"/>
    <w:rsid w:val="00823EA2"/>
    <w:rsid w:val="00825C0F"/>
    <w:rsid w:val="00832FF3"/>
    <w:rsid w:val="00842010"/>
    <w:rsid w:val="008443DD"/>
    <w:rsid w:val="00845FF8"/>
    <w:rsid w:val="008502D2"/>
    <w:rsid w:val="0086113E"/>
    <w:rsid w:val="0087166E"/>
    <w:rsid w:val="00893245"/>
    <w:rsid w:val="008B19AF"/>
    <w:rsid w:val="008C3EC4"/>
    <w:rsid w:val="008D7161"/>
    <w:rsid w:val="008D72AE"/>
    <w:rsid w:val="008F63A3"/>
    <w:rsid w:val="009006EF"/>
    <w:rsid w:val="00901B4E"/>
    <w:rsid w:val="00901B51"/>
    <w:rsid w:val="00941F0C"/>
    <w:rsid w:val="00942AAD"/>
    <w:rsid w:val="00947908"/>
    <w:rsid w:val="00972A63"/>
    <w:rsid w:val="00973154"/>
    <w:rsid w:val="00982F79"/>
    <w:rsid w:val="00983CEB"/>
    <w:rsid w:val="00991B7D"/>
    <w:rsid w:val="009B2CE6"/>
    <w:rsid w:val="009D5793"/>
    <w:rsid w:val="009E5657"/>
    <w:rsid w:val="009F2ABF"/>
    <w:rsid w:val="00A00EEF"/>
    <w:rsid w:val="00A0154B"/>
    <w:rsid w:val="00A05FC1"/>
    <w:rsid w:val="00A107B8"/>
    <w:rsid w:val="00A27073"/>
    <w:rsid w:val="00A3749C"/>
    <w:rsid w:val="00A54541"/>
    <w:rsid w:val="00A70AB3"/>
    <w:rsid w:val="00A84F88"/>
    <w:rsid w:val="00A94BA6"/>
    <w:rsid w:val="00A96D2F"/>
    <w:rsid w:val="00AB3732"/>
    <w:rsid w:val="00AB3D18"/>
    <w:rsid w:val="00AC33C6"/>
    <w:rsid w:val="00AD037C"/>
    <w:rsid w:val="00AD69F3"/>
    <w:rsid w:val="00AD75A7"/>
    <w:rsid w:val="00AE2CA2"/>
    <w:rsid w:val="00AE7311"/>
    <w:rsid w:val="00AF255A"/>
    <w:rsid w:val="00AF37CB"/>
    <w:rsid w:val="00B143FF"/>
    <w:rsid w:val="00B16E49"/>
    <w:rsid w:val="00B178A4"/>
    <w:rsid w:val="00B46523"/>
    <w:rsid w:val="00B55E4C"/>
    <w:rsid w:val="00B7573C"/>
    <w:rsid w:val="00B829DF"/>
    <w:rsid w:val="00B84444"/>
    <w:rsid w:val="00B86BA8"/>
    <w:rsid w:val="00B9230B"/>
    <w:rsid w:val="00BB05ED"/>
    <w:rsid w:val="00BB5445"/>
    <w:rsid w:val="00BD773A"/>
    <w:rsid w:val="00BE2ED7"/>
    <w:rsid w:val="00BF34DA"/>
    <w:rsid w:val="00C0168A"/>
    <w:rsid w:val="00C1406A"/>
    <w:rsid w:val="00C34A10"/>
    <w:rsid w:val="00C405CC"/>
    <w:rsid w:val="00C43299"/>
    <w:rsid w:val="00C45C00"/>
    <w:rsid w:val="00C5458E"/>
    <w:rsid w:val="00C57003"/>
    <w:rsid w:val="00C87282"/>
    <w:rsid w:val="00C952D4"/>
    <w:rsid w:val="00CA3199"/>
    <w:rsid w:val="00CA64D5"/>
    <w:rsid w:val="00CB43E3"/>
    <w:rsid w:val="00CB7BD4"/>
    <w:rsid w:val="00CD3195"/>
    <w:rsid w:val="00CF6BC0"/>
    <w:rsid w:val="00D12347"/>
    <w:rsid w:val="00D334D9"/>
    <w:rsid w:val="00D37E9A"/>
    <w:rsid w:val="00D37EA6"/>
    <w:rsid w:val="00D51E76"/>
    <w:rsid w:val="00D6049C"/>
    <w:rsid w:val="00D71BC7"/>
    <w:rsid w:val="00D71C39"/>
    <w:rsid w:val="00D8016F"/>
    <w:rsid w:val="00D82DC2"/>
    <w:rsid w:val="00D92CF7"/>
    <w:rsid w:val="00DB047F"/>
    <w:rsid w:val="00DB10AE"/>
    <w:rsid w:val="00DC422A"/>
    <w:rsid w:val="00DC4DDB"/>
    <w:rsid w:val="00DC5031"/>
    <w:rsid w:val="00DF41FD"/>
    <w:rsid w:val="00E04530"/>
    <w:rsid w:val="00E048B9"/>
    <w:rsid w:val="00E15CC1"/>
    <w:rsid w:val="00E37F14"/>
    <w:rsid w:val="00E44068"/>
    <w:rsid w:val="00E44B24"/>
    <w:rsid w:val="00E6174C"/>
    <w:rsid w:val="00E709AE"/>
    <w:rsid w:val="00E8117B"/>
    <w:rsid w:val="00E90675"/>
    <w:rsid w:val="00E97B9F"/>
    <w:rsid w:val="00EA44B0"/>
    <w:rsid w:val="00EB0868"/>
    <w:rsid w:val="00EB0E77"/>
    <w:rsid w:val="00EB33DC"/>
    <w:rsid w:val="00EB35B0"/>
    <w:rsid w:val="00EB6919"/>
    <w:rsid w:val="00EC619D"/>
    <w:rsid w:val="00EC7F45"/>
    <w:rsid w:val="00ED0F6A"/>
    <w:rsid w:val="00EE1160"/>
    <w:rsid w:val="00EE36EE"/>
    <w:rsid w:val="00F028DB"/>
    <w:rsid w:val="00F14DBA"/>
    <w:rsid w:val="00F26764"/>
    <w:rsid w:val="00F33BB8"/>
    <w:rsid w:val="00F65942"/>
    <w:rsid w:val="00F920F6"/>
    <w:rsid w:val="00F95DBE"/>
    <w:rsid w:val="00F97863"/>
    <w:rsid w:val="00FA1675"/>
    <w:rsid w:val="00FB69BF"/>
    <w:rsid w:val="00FC21CE"/>
    <w:rsid w:val="00FC46B3"/>
    <w:rsid w:val="00FC6156"/>
    <w:rsid w:val="00FF4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1B4E96"/>
  <w15:chartTrackingRefBased/>
  <w15:docId w15:val="{524AEDE1-0BCD-4B4A-BDAD-D71A30C62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5781"/>
    <w:pPr>
      <w:spacing w:before="120" w:after="120" w:line="300" w:lineRule="auto"/>
    </w:pPr>
    <w:rPr>
      <w:rFonts w:asciiTheme="minorHAnsi" w:hAnsiTheme="minorHAnsi"/>
      <w:color w:val="727D8C" w:themeColor="text1"/>
    </w:rPr>
  </w:style>
  <w:style w:type="paragraph" w:styleId="Kop1">
    <w:name w:val="heading 1"/>
    <w:basedOn w:val="Standaard"/>
    <w:next w:val="Standaard"/>
    <w:link w:val="Kop1Char"/>
    <w:uiPriority w:val="9"/>
    <w:qFormat/>
    <w:rsid w:val="001A75D9"/>
    <w:pPr>
      <w:keepNext/>
      <w:keepLines/>
      <w:spacing w:before="240" w:line="360" w:lineRule="exact"/>
      <w:outlineLvl w:val="0"/>
    </w:pPr>
    <w:rPr>
      <w:rFonts w:asciiTheme="majorHAnsi" w:eastAsiaTheme="majorEastAsia" w:hAnsiTheme="majorHAnsi" w:cstheme="majorBidi"/>
      <w:b/>
      <w:color w:val="F28A05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930A8"/>
    <w:pPr>
      <w:keepNext/>
      <w:keepLines/>
      <w:spacing w:before="40" w:after="0" w:line="320" w:lineRule="exac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930A8"/>
    <w:pPr>
      <w:keepNext/>
      <w:keepLines/>
      <w:spacing w:before="40" w:after="0" w:line="280" w:lineRule="exac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0930A8"/>
    <w:pPr>
      <w:keepNext/>
      <w:keepLines/>
      <w:spacing w:before="40" w:after="0" w:line="240" w:lineRule="exact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75D9"/>
    <w:rPr>
      <w:rFonts w:asciiTheme="majorHAnsi" w:eastAsiaTheme="majorEastAsia" w:hAnsiTheme="majorHAnsi" w:cstheme="majorBidi"/>
      <w:b/>
      <w:color w:val="F28A05" w:themeColor="accent1"/>
      <w:sz w:val="32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79427A"/>
    <w:pPr>
      <w:spacing w:after="240" w:line="640" w:lineRule="exact"/>
      <w:contextualSpacing/>
      <w:jc w:val="right"/>
    </w:pPr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9427A"/>
    <w:rPr>
      <w:rFonts w:asciiTheme="majorHAnsi" w:eastAsiaTheme="majorEastAsia" w:hAnsiTheme="majorHAnsi" w:cstheme="majorBidi"/>
      <w:b/>
      <w:color w:val="FFFFFF" w:themeColor="background1"/>
      <w:spacing w:val="-10"/>
      <w:kern w:val="28"/>
      <w:sz w:val="56"/>
      <w:szCs w:val="56"/>
    </w:rPr>
  </w:style>
  <w:style w:type="character" w:styleId="Zwaar">
    <w:name w:val="Strong"/>
    <w:basedOn w:val="Standaardalinea-lettertype"/>
    <w:uiPriority w:val="22"/>
    <w:qFormat/>
    <w:rsid w:val="00A27073"/>
    <w:rPr>
      <w:rFonts w:asciiTheme="minorHAnsi" w:hAnsiTheme="minorHAnsi"/>
      <w:b/>
      <w:bCs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A27073"/>
    <w:pPr>
      <w:pBdr>
        <w:top w:val="single" w:sz="4" w:space="12" w:color="auto"/>
        <w:bottom w:val="single" w:sz="4" w:space="12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27073"/>
    <w:rPr>
      <w:rFonts w:ascii="Segoe UI" w:hAnsi="Segoe UI"/>
      <w:i/>
      <w:iCs/>
    </w:rPr>
  </w:style>
  <w:style w:type="character" w:styleId="Intensieveverwijzing">
    <w:name w:val="Intense Reference"/>
    <w:basedOn w:val="Standaardalinea-lettertype"/>
    <w:uiPriority w:val="32"/>
    <w:rsid w:val="00A27073"/>
    <w:rPr>
      <w:rFonts w:asciiTheme="minorHAnsi" w:hAnsiTheme="minorHAnsi"/>
      <w:b/>
      <w:bCs/>
      <w:caps w:val="0"/>
      <w:smallCaps w:val="0"/>
      <w:strike w:val="0"/>
      <w:dstrike w:val="0"/>
      <w:vanish w:val="0"/>
      <w:color w:val="auto"/>
      <w:spacing w:val="5"/>
      <w:vertAlign w:val="baseline"/>
    </w:rPr>
  </w:style>
  <w:style w:type="character" w:styleId="Intensievebenadrukking">
    <w:name w:val="Intense Emphasis"/>
    <w:basedOn w:val="Standaardalinea-lettertype"/>
    <w:uiPriority w:val="21"/>
    <w:qFormat/>
    <w:rsid w:val="00A27073"/>
    <w:rPr>
      <w:rFonts w:asciiTheme="minorHAnsi" w:hAnsiTheme="minorHAnsi"/>
      <w:i/>
      <w:iCs/>
      <w:color w:val="auto"/>
    </w:rPr>
  </w:style>
  <w:style w:type="paragraph" w:styleId="Normaalweb">
    <w:name w:val="Normal (Web)"/>
    <w:basedOn w:val="Standaard"/>
    <w:uiPriority w:val="99"/>
    <w:semiHidden/>
    <w:unhideWhenUsed/>
    <w:rsid w:val="00A27073"/>
    <w:pPr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szCs w:val="24"/>
      <w:lang w:eastAsia="nl-NL"/>
      <w14:ligatures w14:val="none"/>
    </w:rPr>
  </w:style>
  <w:style w:type="character" w:customStyle="1" w:styleId="Kop2Char">
    <w:name w:val="Kop 2 Char"/>
    <w:basedOn w:val="Standaardalinea-lettertype"/>
    <w:link w:val="Kop2"/>
    <w:uiPriority w:val="9"/>
    <w:rsid w:val="000930A8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930A8"/>
    <w:rPr>
      <w:rFonts w:asciiTheme="majorHAnsi" w:eastAsiaTheme="majorEastAsia" w:hAnsiTheme="majorHAnsi" w:cstheme="majorBidi"/>
      <w:b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0930A8"/>
    <w:rPr>
      <w:rFonts w:asciiTheme="majorHAnsi" w:eastAsiaTheme="majorEastAsia" w:hAnsiTheme="majorHAnsi" w:cstheme="majorBidi"/>
      <w:b/>
      <w:iCs/>
    </w:rPr>
  </w:style>
  <w:style w:type="paragraph" w:styleId="Koptekst">
    <w:name w:val="header"/>
    <w:basedOn w:val="Standaard"/>
    <w:link w:val="KoptekstChar"/>
    <w:uiPriority w:val="99"/>
    <w:unhideWhenUsed/>
    <w:rsid w:val="00E15CC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5CC1"/>
    <w:rPr>
      <w:rFonts w:ascii="Segoe UI" w:hAnsi="Segoe UI"/>
    </w:rPr>
  </w:style>
  <w:style w:type="paragraph" w:styleId="Voettekst">
    <w:name w:val="footer"/>
    <w:basedOn w:val="Standaard"/>
    <w:link w:val="VoettekstChar"/>
    <w:uiPriority w:val="99"/>
    <w:unhideWhenUsed/>
    <w:rsid w:val="00E15CC1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5CC1"/>
    <w:rPr>
      <w:rFonts w:ascii="Segoe UI" w:hAnsi="Segoe UI"/>
    </w:rPr>
  </w:style>
  <w:style w:type="character" w:styleId="Tekstvantijdelijkeaanduiding">
    <w:name w:val="Placeholder Text"/>
    <w:basedOn w:val="Standaardalinea-lettertype"/>
    <w:uiPriority w:val="99"/>
    <w:semiHidden/>
    <w:rsid w:val="006A1219"/>
    <w:rPr>
      <w:color w:val="808080"/>
    </w:rPr>
  </w:style>
  <w:style w:type="paragraph" w:customStyle="1" w:styleId="Adresseringtitels">
    <w:name w:val="Adressering_titels"/>
    <w:basedOn w:val="Standaard"/>
    <w:link w:val="AdresseringtitelsChar"/>
    <w:rsid w:val="00A3749C"/>
    <w:pPr>
      <w:spacing w:before="0" w:after="0" w:line="240" w:lineRule="exact"/>
    </w:pPr>
    <w:rPr>
      <w:kern w:val="0"/>
      <w:sz w:val="16"/>
      <w14:ligatures w14:val="none"/>
    </w:rPr>
  </w:style>
  <w:style w:type="character" w:customStyle="1" w:styleId="AdresseringtitelsChar">
    <w:name w:val="Adressering_titels Char"/>
    <w:link w:val="Adresseringtitels"/>
    <w:rsid w:val="00A3749C"/>
    <w:rPr>
      <w:rFonts w:ascii="Segoe UI" w:hAnsi="Segoe UI"/>
      <w:kern w:val="0"/>
      <w:sz w:val="16"/>
      <w14:ligatures w14:val="none"/>
    </w:rPr>
  </w:style>
  <w:style w:type="paragraph" w:customStyle="1" w:styleId="Adresseringinhoud">
    <w:name w:val="Adressering_inhoud"/>
    <w:basedOn w:val="Standaard"/>
    <w:link w:val="AdresseringinhoudChar"/>
    <w:rsid w:val="00A3749C"/>
    <w:pPr>
      <w:spacing w:before="0" w:after="0" w:line="240" w:lineRule="auto"/>
    </w:pPr>
    <w:rPr>
      <w:kern w:val="0"/>
      <w14:ligatures w14:val="none"/>
    </w:rPr>
  </w:style>
  <w:style w:type="character" w:customStyle="1" w:styleId="AdresseringinhoudChar">
    <w:name w:val="Adressering_inhoud Char"/>
    <w:link w:val="Adresseringinhoud"/>
    <w:rsid w:val="00A3749C"/>
    <w:rPr>
      <w:rFonts w:ascii="Segoe UI" w:hAnsi="Segoe UI"/>
      <w:kern w:val="0"/>
      <w14:ligatures w14:val="none"/>
    </w:rPr>
  </w:style>
  <w:style w:type="paragraph" w:styleId="Kopvaninhoudsopgave">
    <w:name w:val="TOC Heading"/>
    <w:basedOn w:val="Kop1"/>
    <w:next w:val="Standaard"/>
    <w:uiPriority w:val="39"/>
    <w:unhideWhenUsed/>
    <w:rsid w:val="00A3749C"/>
    <w:pPr>
      <w:spacing w:after="0" w:line="259" w:lineRule="auto"/>
      <w:outlineLvl w:val="9"/>
    </w:pPr>
    <w:rPr>
      <w:kern w:val="0"/>
      <w:lang w:eastAsia="nl-NL"/>
      <w14:ligatures w14:val="none"/>
    </w:rPr>
  </w:style>
  <w:style w:type="paragraph" w:styleId="Inhopg1">
    <w:name w:val="toc 1"/>
    <w:basedOn w:val="Standaard"/>
    <w:next w:val="Standaard"/>
    <w:autoRedefine/>
    <w:uiPriority w:val="39"/>
    <w:unhideWhenUsed/>
    <w:rsid w:val="004F660D"/>
    <w:pPr>
      <w:tabs>
        <w:tab w:val="left" w:pos="567"/>
        <w:tab w:val="right" w:pos="8834"/>
      </w:tabs>
      <w:spacing w:after="100"/>
    </w:pPr>
    <w:rPr>
      <w:b/>
      <w:noProof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7570E"/>
    <w:pPr>
      <w:tabs>
        <w:tab w:val="left" w:pos="1134"/>
        <w:tab w:val="right" w:pos="8834"/>
      </w:tabs>
      <w:spacing w:before="0" w:after="0"/>
      <w:ind w:left="567"/>
      <w:mirrorIndents/>
      <w:jc w:val="both"/>
    </w:pPr>
  </w:style>
  <w:style w:type="character" w:styleId="Hyperlink">
    <w:name w:val="Hyperlink"/>
    <w:basedOn w:val="Standaardalinea-lettertype"/>
    <w:uiPriority w:val="99"/>
    <w:unhideWhenUsed/>
    <w:rsid w:val="00A3749C"/>
    <w:rPr>
      <w:color w:val="C87404" w:themeColor="hyperlink"/>
      <w:u w:val="single"/>
    </w:rPr>
  </w:style>
  <w:style w:type="paragraph" w:styleId="Inhopg3">
    <w:name w:val="toc 3"/>
    <w:basedOn w:val="Standaard"/>
    <w:next w:val="Standaard"/>
    <w:autoRedefine/>
    <w:uiPriority w:val="39"/>
    <w:unhideWhenUsed/>
    <w:rsid w:val="0007570E"/>
    <w:pPr>
      <w:tabs>
        <w:tab w:val="left" w:pos="1134"/>
        <w:tab w:val="right" w:pos="8834"/>
      </w:tabs>
      <w:spacing w:before="0" w:after="0"/>
      <w:ind w:left="567"/>
    </w:pPr>
  </w:style>
  <w:style w:type="paragraph" w:customStyle="1" w:styleId="Paginanummers">
    <w:name w:val="Paginanummers"/>
    <w:basedOn w:val="Voettekst"/>
    <w:link w:val="PaginanummersChar"/>
    <w:rsid w:val="00574B58"/>
    <w:pPr>
      <w:jc w:val="right"/>
    </w:pPr>
    <w:rPr>
      <w:sz w:val="16"/>
      <w:szCs w:val="16"/>
    </w:rPr>
  </w:style>
  <w:style w:type="paragraph" w:styleId="Bijschrift">
    <w:name w:val="caption"/>
    <w:basedOn w:val="Standaard"/>
    <w:next w:val="Standaard"/>
    <w:uiPriority w:val="35"/>
    <w:unhideWhenUsed/>
    <w:qFormat/>
    <w:rsid w:val="00383F57"/>
    <w:pPr>
      <w:spacing w:before="0" w:after="200" w:line="240" w:lineRule="auto"/>
    </w:pPr>
    <w:rPr>
      <w:i/>
      <w:iCs/>
      <w:sz w:val="18"/>
      <w:szCs w:val="18"/>
    </w:rPr>
  </w:style>
  <w:style w:type="character" w:customStyle="1" w:styleId="PaginanummersChar">
    <w:name w:val="Paginanummers Char"/>
    <w:basedOn w:val="VoettekstChar"/>
    <w:link w:val="Paginanummers"/>
    <w:rsid w:val="00574B58"/>
    <w:rPr>
      <w:rFonts w:ascii="Segoe UI" w:hAnsi="Segoe UI"/>
      <w:sz w:val="16"/>
      <w:szCs w:val="16"/>
    </w:rPr>
  </w:style>
  <w:style w:type="paragraph" w:customStyle="1" w:styleId="Kop1genummerd">
    <w:name w:val="Kop 1 genummerd"/>
    <w:basedOn w:val="Kop1"/>
    <w:next w:val="Standaard"/>
    <w:link w:val="Kop1genummerdChar"/>
    <w:qFormat/>
    <w:rsid w:val="00522320"/>
    <w:pPr>
      <w:numPr>
        <w:numId w:val="11"/>
      </w:numPr>
    </w:pPr>
    <w:rPr>
      <w:sz w:val="28"/>
      <w:lang w:val="en-US"/>
    </w:rPr>
  </w:style>
  <w:style w:type="paragraph" w:customStyle="1" w:styleId="Kop2genummerd">
    <w:name w:val="Kop 2 genummerd"/>
    <w:basedOn w:val="Kop2"/>
    <w:next w:val="Standaard"/>
    <w:link w:val="Kop2genummerdChar"/>
    <w:qFormat/>
    <w:rsid w:val="00522320"/>
    <w:pPr>
      <w:numPr>
        <w:ilvl w:val="1"/>
        <w:numId w:val="11"/>
      </w:numPr>
      <w:spacing w:before="240"/>
      <w:ind w:left="431" w:hanging="431"/>
    </w:pPr>
    <w:rPr>
      <w:sz w:val="24"/>
      <w:lang w:val="en-US"/>
    </w:rPr>
  </w:style>
  <w:style w:type="character" w:customStyle="1" w:styleId="Kop1genummerdChar">
    <w:name w:val="Kop 1 genummerd Char"/>
    <w:basedOn w:val="Kop1Char"/>
    <w:link w:val="Kop1genummerd"/>
    <w:rsid w:val="00522320"/>
    <w:rPr>
      <w:rFonts w:asciiTheme="majorHAnsi" w:eastAsiaTheme="majorEastAsia" w:hAnsiTheme="majorHAnsi" w:cstheme="majorBidi"/>
      <w:b/>
      <w:color w:val="F28A05" w:themeColor="accent1"/>
      <w:sz w:val="28"/>
      <w:szCs w:val="32"/>
      <w:lang w:val="en-US"/>
    </w:rPr>
  </w:style>
  <w:style w:type="paragraph" w:customStyle="1" w:styleId="Kop3genummerd">
    <w:name w:val="Kop 3 genummerd"/>
    <w:basedOn w:val="Kop3"/>
    <w:next w:val="Standaard"/>
    <w:link w:val="Kop3genummerdChar"/>
    <w:qFormat/>
    <w:rsid w:val="00522320"/>
    <w:pPr>
      <w:numPr>
        <w:ilvl w:val="2"/>
        <w:numId w:val="11"/>
      </w:numPr>
      <w:spacing w:before="240"/>
    </w:pPr>
    <w:rPr>
      <w:sz w:val="22"/>
      <w:lang w:val="en-US"/>
    </w:rPr>
  </w:style>
  <w:style w:type="character" w:customStyle="1" w:styleId="Kop2genummerdChar">
    <w:name w:val="Kop 2 genummerd Char"/>
    <w:basedOn w:val="Kop2Char"/>
    <w:link w:val="Kop2genummerd"/>
    <w:rsid w:val="00522320"/>
    <w:rPr>
      <w:rFonts w:asciiTheme="majorHAnsi" w:eastAsiaTheme="majorEastAsia" w:hAnsiTheme="majorHAnsi" w:cstheme="majorBidi"/>
      <w:b/>
      <w:color w:val="727D8C" w:themeColor="text1"/>
      <w:sz w:val="24"/>
      <w:szCs w:val="26"/>
      <w:lang w:val="en-US"/>
    </w:rPr>
  </w:style>
  <w:style w:type="character" w:customStyle="1" w:styleId="Kop3genummerdChar">
    <w:name w:val="Kop 3 genummerd Char"/>
    <w:basedOn w:val="Kop3Char"/>
    <w:link w:val="Kop3genummerd"/>
    <w:rsid w:val="00522320"/>
    <w:rPr>
      <w:rFonts w:asciiTheme="majorHAnsi" w:eastAsiaTheme="majorEastAsia" w:hAnsiTheme="majorHAnsi" w:cstheme="majorBidi"/>
      <w:b/>
      <w:color w:val="727D8C" w:themeColor="text1"/>
      <w:sz w:val="22"/>
      <w:szCs w:val="24"/>
      <w:lang w:val="en-US"/>
    </w:rPr>
  </w:style>
  <w:style w:type="table" w:styleId="Tabelraster">
    <w:name w:val="Table Grid"/>
    <w:basedOn w:val="Standaardtabel"/>
    <w:uiPriority w:val="39"/>
    <w:rsid w:val="00A00E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ndertitel">
    <w:name w:val="Subtitle"/>
    <w:basedOn w:val="Standaard"/>
    <w:next w:val="Standaard"/>
    <w:link w:val="OndertitelChar"/>
    <w:uiPriority w:val="11"/>
    <w:qFormat/>
    <w:rsid w:val="00CB43E3"/>
    <w:pPr>
      <w:numPr>
        <w:ilvl w:val="1"/>
      </w:numPr>
      <w:spacing w:after="160"/>
      <w:jc w:val="right"/>
    </w:pPr>
    <w:rPr>
      <w:rFonts w:eastAsiaTheme="minorEastAsia" w:cstheme="minorBidi"/>
      <w:b/>
      <w:color w:val="FFFFFF" w:themeColor="background1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B43E3"/>
    <w:rPr>
      <w:rFonts w:asciiTheme="minorHAnsi" w:eastAsiaTheme="minorEastAsia" w:hAnsiTheme="minorHAnsi" w:cstheme="minorBidi"/>
      <w:b/>
      <w:color w:val="FFFFFF" w:themeColor="background1"/>
      <w:sz w:val="22"/>
      <w:szCs w:val="22"/>
    </w:rPr>
  </w:style>
  <w:style w:type="paragraph" w:customStyle="1" w:styleId="Quotegroot">
    <w:name w:val="Quote groot"/>
    <w:basedOn w:val="Standaard"/>
    <w:link w:val="QuotegrootChar"/>
    <w:qFormat/>
    <w:rsid w:val="004F660D"/>
    <w:pPr>
      <w:spacing w:line="560" w:lineRule="exact"/>
    </w:pPr>
    <w:rPr>
      <w:b/>
      <w:bCs/>
      <w:sz w:val="56"/>
      <w:szCs w:val="56"/>
    </w:rPr>
  </w:style>
  <w:style w:type="character" w:customStyle="1" w:styleId="QuotegrootChar">
    <w:name w:val="Quote groot Char"/>
    <w:basedOn w:val="Standaardalinea-lettertype"/>
    <w:link w:val="Quotegroot"/>
    <w:rsid w:val="004F660D"/>
    <w:rPr>
      <w:rFonts w:ascii="Segoe UI" w:hAnsi="Segoe UI"/>
      <w:b/>
      <w:bCs/>
      <w:color w:val="727D8C" w:themeColor="text1"/>
      <w:sz w:val="56"/>
      <w:szCs w:val="56"/>
    </w:rPr>
  </w:style>
  <w:style w:type="paragraph" w:styleId="Citaat">
    <w:name w:val="Quote"/>
    <w:basedOn w:val="Standaard"/>
    <w:next w:val="Standaard"/>
    <w:link w:val="CitaatChar"/>
    <w:uiPriority w:val="29"/>
    <w:qFormat/>
    <w:rsid w:val="005447B2"/>
    <w:pPr>
      <w:pBdr>
        <w:top w:val="single" w:sz="4" w:space="14" w:color="auto"/>
        <w:bottom w:val="single" w:sz="4" w:space="14" w:color="auto"/>
      </w:pBdr>
      <w:spacing w:before="480" w:after="480" w:line="360" w:lineRule="exact"/>
      <w:ind w:left="567" w:right="567"/>
    </w:pPr>
    <w:rPr>
      <w:i/>
      <w:iCs/>
      <w:sz w:val="28"/>
    </w:rPr>
  </w:style>
  <w:style w:type="character" w:customStyle="1" w:styleId="CitaatChar">
    <w:name w:val="Citaat Char"/>
    <w:basedOn w:val="Standaardalinea-lettertype"/>
    <w:link w:val="Citaat"/>
    <w:uiPriority w:val="29"/>
    <w:rsid w:val="005447B2"/>
    <w:rPr>
      <w:rFonts w:ascii="Segoe UI" w:hAnsi="Segoe UI"/>
      <w:i/>
      <w:iCs/>
      <w:sz w:val="28"/>
    </w:rPr>
  </w:style>
  <w:style w:type="paragraph" w:customStyle="1" w:styleId="Kop4genummerd">
    <w:name w:val="Kop 4 genummerd"/>
    <w:basedOn w:val="Kop4"/>
    <w:next w:val="Standaard"/>
    <w:link w:val="Kop4genummerdChar"/>
    <w:qFormat/>
    <w:rsid w:val="00A84F88"/>
    <w:pPr>
      <w:numPr>
        <w:ilvl w:val="3"/>
        <w:numId w:val="11"/>
      </w:numPr>
      <w:ind w:left="794" w:hanging="794"/>
    </w:pPr>
  </w:style>
  <w:style w:type="paragraph" w:styleId="Lijstopsomteken">
    <w:name w:val="List Bullet"/>
    <w:basedOn w:val="Standaard"/>
    <w:uiPriority w:val="99"/>
    <w:unhideWhenUsed/>
    <w:rsid w:val="00FF446F"/>
    <w:pPr>
      <w:numPr>
        <w:numId w:val="9"/>
      </w:numPr>
      <w:contextualSpacing/>
    </w:pPr>
  </w:style>
  <w:style w:type="character" w:customStyle="1" w:styleId="Kop4genummerdChar">
    <w:name w:val="Kop 4 genummerd Char"/>
    <w:basedOn w:val="Kop3genummerdChar"/>
    <w:link w:val="Kop4genummerd"/>
    <w:rsid w:val="00A84F88"/>
    <w:rPr>
      <w:rFonts w:asciiTheme="majorHAnsi" w:eastAsiaTheme="majorEastAsia" w:hAnsiTheme="majorHAnsi" w:cstheme="majorBidi"/>
      <w:b/>
      <w:iCs/>
      <w:color w:val="727D8C" w:themeColor="text1"/>
      <w:sz w:val="24"/>
      <w:szCs w:val="24"/>
      <w:lang w:val="en-US"/>
    </w:rPr>
  </w:style>
  <w:style w:type="paragraph" w:customStyle="1" w:styleId="Opsomming">
    <w:name w:val="Opsomming"/>
    <w:basedOn w:val="Lijstopsomteken"/>
    <w:link w:val="OpsommingChar"/>
    <w:qFormat/>
    <w:rsid w:val="00FF446F"/>
  </w:style>
  <w:style w:type="character" w:customStyle="1" w:styleId="OpsommingChar">
    <w:name w:val="Opsomming Char"/>
    <w:basedOn w:val="Standaardalinea-lettertype"/>
    <w:link w:val="Opsomming"/>
    <w:rsid w:val="00FF446F"/>
    <w:rPr>
      <w:rFonts w:ascii="Segoe UI" w:hAnsi="Segoe UI"/>
    </w:rPr>
  </w:style>
  <w:style w:type="paragraph" w:styleId="Geenafstand">
    <w:name w:val="No Spacing"/>
    <w:uiPriority w:val="1"/>
    <w:rsid w:val="00A0154B"/>
    <w:rPr>
      <w:rFonts w:ascii="Segoe UI" w:hAnsi="Segoe UI"/>
    </w:rPr>
  </w:style>
  <w:style w:type="paragraph" w:customStyle="1" w:styleId="Tabel">
    <w:name w:val="Tabel"/>
    <w:basedOn w:val="Standaard"/>
    <w:qFormat/>
    <w:rsid w:val="00832FF3"/>
    <w:pPr>
      <w:spacing w:before="0" w:after="0"/>
    </w:pPr>
    <w:rPr>
      <w:rFonts w:ascii="Segoe UI" w:eastAsia="Segoe UI" w:hAnsi="Segoe UI"/>
      <w:color w:val="auto"/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35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3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39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4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551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22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9888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7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07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9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59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1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enadenDaas\VFM\VFMDOCS%20-%20Documenten\Algemeen\4.%20De%20teams\3.%20Consultancy\SIC%20-%20sourcing,%20inkoop,%20contractmanagement\Inkoop\Sjablonen\2.%20Specificeren\Bijlagenboek\2.2%20Bijlage%20-%20Opgave%20referentie-opdracht%20MO%20EA%20(200604)2.dotx" TargetMode="External"/></Relationships>
</file>

<file path=word/theme/theme1.xml><?xml version="1.0" encoding="utf-8"?>
<a:theme xmlns:a="http://schemas.openxmlformats.org/drawingml/2006/main" name="Kantoorthema">
  <a:themeElements>
    <a:clrScheme name="VFM_oud">
      <a:dk1>
        <a:srgbClr val="727D8C"/>
      </a:dk1>
      <a:lt1>
        <a:sysClr val="window" lastClr="FFFFFF"/>
      </a:lt1>
      <a:dk2>
        <a:srgbClr val="CFD2D7"/>
      </a:dk2>
      <a:lt2>
        <a:srgbClr val="EEECE1"/>
      </a:lt2>
      <a:accent1>
        <a:srgbClr val="F28A05"/>
      </a:accent1>
      <a:accent2>
        <a:srgbClr val="FBB04B"/>
      </a:accent2>
      <a:accent3>
        <a:srgbClr val="FDDBAD"/>
      </a:accent3>
      <a:accent4>
        <a:srgbClr val="727D8C"/>
      </a:accent4>
      <a:accent5>
        <a:srgbClr val="A5ACB5"/>
      </a:accent5>
      <a:accent6>
        <a:srgbClr val="CFD2D7"/>
      </a:accent6>
      <a:hlink>
        <a:srgbClr val="C87404"/>
      </a:hlink>
      <a:folHlink>
        <a:srgbClr val="565F6A"/>
      </a:folHlink>
    </a:clrScheme>
    <a:fontScheme name="VFM PT Sans">
      <a:majorFont>
        <a:latin typeface="PT Sans"/>
        <a:ea typeface=""/>
        <a:cs typeface=""/>
      </a:majorFont>
      <a:minorFont>
        <a:latin typeface="PT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5b6396-1fe2-43d0-86cf-9df05da0a57c">
      <Terms xmlns="http://schemas.microsoft.com/office/infopath/2007/PartnerControls"/>
    </lcf76f155ced4ddcb4097134ff3c332f>
    <TaxCatchAll xmlns="6d9e6896-5e68-47d2-ba42-6bdf8457714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780C6F3D546740BD713DB0E6FAA012" ma:contentTypeVersion="19" ma:contentTypeDescription="Een nieuw document maken." ma:contentTypeScope="" ma:versionID="9fe8dc2349e11b723ad2e0f21d7579a4">
  <xsd:schema xmlns:xsd="http://www.w3.org/2001/XMLSchema" xmlns:xs="http://www.w3.org/2001/XMLSchema" xmlns:p="http://schemas.microsoft.com/office/2006/metadata/properties" xmlns:ns2="6d9e6896-5e68-47d2-ba42-6bdf84577149" xmlns:ns3="8f5b6396-1fe2-43d0-86cf-9df05da0a57c" targetNamespace="http://schemas.microsoft.com/office/2006/metadata/properties" ma:root="true" ma:fieldsID="56e415b5253c572ba39d0c0c400e3c3e" ns2:_="" ns3:_="">
    <xsd:import namespace="6d9e6896-5e68-47d2-ba42-6bdf84577149"/>
    <xsd:import namespace="8f5b6396-1fe2-43d0-86cf-9df05da0a57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e6896-5e68-47d2-ba42-6bdf8457714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90cf72-70f0-4100-991c-d35ae90442b1}" ma:internalName="TaxCatchAll" ma:showField="CatchAllData" ma:web="6d9e6896-5e68-47d2-ba42-6bdf845771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5b6396-1fe2-43d0-86cf-9df05da0a5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537f897b-da59-46d0-ad02-b69ac7a72f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E689AF-B917-4260-BF2E-E5B289E8A4D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29846D-582C-4145-86F2-DE6FF1F049AF}">
  <ds:schemaRefs>
    <ds:schemaRef ds:uri="http://schemas.microsoft.com/office/2006/metadata/properties"/>
    <ds:schemaRef ds:uri="http://schemas.microsoft.com/office/infopath/2007/PartnerControls"/>
    <ds:schemaRef ds:uri="8f5b6396-1fe2-43d0-86cf-9df05da0a57c"/>
    <ds:schemaRef ds:uri="6d9e6896-5e68-47d2-ba42-6bdf84577149"/>
  </ds:schemaRefs>
</ds:datastoreItem>
</file>

<file path=customXml/itemProps3.xml><?xml version="1.0" encoding="utf-8"?>
<ds:datastoreItem xmlns:ds="http://schemas.openxmlformats.org/officeDocument/2006/customXml" ds:itemID="{556D7922-39B8-4567-A0DE-05D8E7E91D4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22CB249-1714-4E7E-B31A-7A37DE7317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e6896-5e68-47d2-ba42-6bdf84577149"/>
    <ds:schemaRef ds:uri="8f5b6396-1fe2-43d0-86cf-9df05da0a5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2.2 Bijlage - Opgave referentie-opdracht MO EA (200604)2</Template>
  <TotalTime>0</TotalTime>
  <Pages>2</Pages>
  <Words>171</Words>
  <Characters>945</Characters>
  <Application>Microsoft Office Word</Application>
  <DocSecurity>0</DocSecurity>
  <Lines>7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Geena den Daas</dc:creator>
  <cp:keywords/>
  <dc:description/>
  <cp:lastModifiedBy>Geena den Daas</cp:lastModifiedBy>
  <cp:revision>8</cp:revision>
  <dcterms:created xsi:type="dcterms:W3CDTF">2025-08-29T07:36:00Z</dcterms:created>
  <dcterms:modified xsi:type="dcterms:W3CDTF">2025-08-29T08:40:00Z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0x010100B4780C6F3D546740BD713DB0E6FAA012</vt:lpwstr>
  </property>
  <property fmtid="{D5CDD505-2E9C-101B-9397-08002B2CF9AE}" pid="3" name="MediaServiceImageTags">
    <vt:lpwstr/>
  </property>
</Properties>
</file>