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8A07D" w14:textId="77777777" w:rsidR="00765DAC" w:rsidRDefault="00765DAC">
      <w:pPr>
        <w:spacing w:line="1" w:lineRule="exact"/>
      </w:pPr>
    </w:p>
    <w:p w14:paraId="73219554" w14:textId="77777777" w:rsidR="00C451AB" w:rsidRDefault="00765DAC">
      <w:pPr>
        <w:spacing w:line="1" w:lineRule="exact"/>
        <w:sectPr w:rsidR="00C451AB" w:rsidSect="00F729DD">
          <w:headerReference w:type="default" r:id="rId13"/>
          <w:footerReference w:type="default" r:id="rId14"/>
          <w:type w:val="continuous"/>
          <w:pgSz w:w="11905" w:h="16837"/>
          <w:pgMar w:top="7417" w:right="980" w:bottom="1149" w:left="3186" w:header="708" w:footer="708" w:gutter="0"/>
          <w:cols w:space="708"/>
        </w:sectPr>
      </w:pPr>
      <w:r>
        <w:t>.</w:t>
      </w:r>
      <w:r w:rsidR="00D67F19">
        <w:t xml:space="preserve"> </w:t>
      </w:r>
    </w:p>
    <w:p w14:paraId="349A1E98" w14:textId="77777777" w:rsidR="007B58B4" w:rsidRDefault="007B58B4" w:rsidP="007B58B4">
      <w:r>
        <w:lastRenderedPageBreak/>
        <w:t>De ondergetekenden:</w:t>
      </w:r>
    </w:p>
    <w:p w14:paraId="17946BA3" w14:textId="77777777" w:rsidR="007B58B4" w:rsidRDefault="007B58B4" w:rsidP="007B58B4"/>
    <w:p w14:paraId="33F20B75" w14:textId="1038FED5" w:rsidR="007B58B4" w:rsidRDefault="00AD2DD9" w:rsidP="00460464">
      <w:pPr>
        <w:pStyle w:val="Lijstalinea"/>
        <w:numPr>
          <w:ilvl w:val="0"/>
          <w:numId w:val="21"/>
        </w:numPr>
        <w:ind w:left="284" w:hanging="284"/>
      </w:pPr>
      <w:r>
        <w:t>Rijksvastgoedbedrijf</w:t>
      </w:r>
      <w:r w:rsidR="007B58B4">
        <w:t xml:space="preserve">, gevestigd aan de </w:t>
      </w:r>
      <w:r>
        <w:t>Korte Voorhout 7</w:t>
      </w:r>
      <w:r w:rsidR="007B58B4">
        <w:t xml:space="preserve">, </w:t>
      </w:r>
      <w:r>
        <w:t>25</w:t>
      </w:r>
      <w:r w:rsidR="007B58B4">
        <w:t xml:space="preserve">11 </w:t>
      </w:r>
      <w:r>
        <w:t>C</w:t>
      </w:r>
      <w:r w:rsidR="007B58B4">
        <w:t xml:space="preserve">W te </w:t>
      </w:r>
      <w:r>
        <w:t>Den Haag</w:t>
      </w:r>
      <w:r w:rsidR="007B58B4">
        <w:t>, te dezen rechtsgeldig vertegenwoordigd</w:t>
      </w:r>
      <w:r w:rsidR="007B58B4">
        <w:t xml:space="preserve"> </w:t>
      </w:r>
      <w:r w:rsidR="003E4DE0" w:rsidRPr="003E4DE0">
        <w:rPr>
          <w:highlight w:val="yellow"/>
        </w:rPr>
        <w:t>naam en functie</w:t>
      </w:r>
      <w:r w:rsidR="003E4DE0">
        <w:t xml:space="preserve"> ondertekenaar/rechtsgeldige vertegenwoordiger</w:t>
      </w:r>
      <w:r w:rsidR="007B58B4">
        <w:t xml:space="preserve">, namens deze, hierna te noemen: </w:t>
      </w:r>
      <w:r w:rsidR="007B58B4">
        <w:t>Opdrachtgever</w:t>
      </w:r>
      <w:r w:rsidR="007B58B4">
        <w:t>;</w:t>
      </w:r>
    </w:p>
    <w:p w14:paraId="67AE46AB" w14:textId="77777777" w:rsidR="007B58B4" w:rsidRDefault="007B58B4" w:rsidP="007B58B4"/>
    <w:p w14:paraId="7A59B1E3" w14:textId="7AFF2762" w:rsidR="007B58B4" w:rsidRDefault="007B58B4" w:rsidP="007B58B4">
      <w:pPr>
        <w:pStyle w:val="Lijstalinea"/>
        <w:numPr>
          <w:ilvl w:val="0"/>
          <w:numId w:val="21"/>
        </w:numPr>
        <w:ind w:left="284" w:hanging="284"/>
      </w:pPr>
      <w:r w:rsidRPr="003E4DE0">
        <w:rPr>
          <w:highlight w:val="yellow"/>
        </w:rPr>
        <w:t>O</w:t>
      </w:r>
      <w:r w:rsidR="003E4DE0" w:rsidRPr="003E4DE0">
        <w:rPr>
          <w:highlight w:val="yellow"/>
        </w:rPr>
        <w:t>pdrachtnemer</w:t>
      </w:r>
      <w:r>
        <w:t xml:space="preserve"> gevestigd te adres, postcode en plaats, te dezen rechtsgeldig vertegenwoordigd door </w:t>
      </w:r>
      <w:r w:rsidRPr="003E4DE0">
        <w:rPr>
          <w:highlight w:val="yellow"/>
        </w:rPr>
        <w:t>[naam en functie ondertekenaar/rechtsgeldige vertegenwoordiger</w:t>
      </w:r>
      <w:r>
        <w:t>].</w:t>
      </w:r>
    </w:p>
    <w:p w14:paraId="5E0A5A22" w14:textId="77777777" w:rsidR="007B58B4" w:rsidRDefault="007B58B4" w:rsidP="007B58B4"/>
    <w:p w14:paraId="3CE3A8C8" w14:textId="77777777" w:rsidR="007B58B4" w:rsidRDefault="007B58B4" w:rsidP="007B58B4"/>
    <w:p w14:paraId="04CED2DB" w14:textId="77777777" w:rsidR="007B58B4" w:rsidRDefault="007B58B4" w:rsidP="007B58B4">
      <w:r>
        <w:t>Hierna tezamen te duiden als: “Partijen”.</w:t>
      </w:r>
    </w:p>
    <w:p w14:paraId="0D7BD901" w14:textId="77777777" w:rsidR="007B58B4" w:rsidRDefault="007B58B4" w:rsidP="007B58B4"/>
    <w:p w14:paraId="1094802F" w14:textId="77777777" w:rsidR="007B58B4" w:rsidRDefault="007B58B4" w:rsidP="007B58B4"/>
    <w:p w14:paraId="08E4DE84" w14:textId="77777777" w:rsidR="007B58B4" w:rsidRDefault="007B58B4" w:rsidP="007B58B4"/>
    <w:p w14:paraId="6B0F6323" w14:textId="77777777" w:rsidR="00F47844" w:rsidRDefault="00F47844" w:rsidP="007B58B4"/>
    <w:p w14:paraId="432FC366" w14:textId="59FA827E" w:rsidR="007B58B4" w:rsidRDefault="007B58B4" w:rsidP="007B58B4">
      <w:r>
        <w:t>OVERWEGEN HET VOLGENDE:</w:t>
      </w:r>
    </w:p>
    <w:p w14:paraId="1A67F9BF" w14:textId="77777777" w:rsidR="007B58B4" w:rsidRDefault="007B58B4" w:rsidP="007B58B4"/>
    <w:p w14:paraId="21E4D820" w14:textId="33CECF48" w:rsidR="007B58B4" w:rsidRDefault="007B58B4" w:rsidP="00AD2DD9">
      <w:pPr>
        <w:ind w:left="142" w:hanging="142"/>
      </w:pPr>
      <w:r>
        <w:t>-</w:t>
      </w:r>
      <w:r>
        <w:t xml:space="preserve"> </w:t>
      </w:r>
      <w:r>
        <w:t xml:space="preserve">De </w:t>
      </w:r>
      <w:r w:rsidR="00AD2DD9">
        <w:t>Opdrachtnemer</w:t>
      </w:r>
      <w:r>
        <w:t xml:space="preserve"> heeft een Europese Aanbesteding uitgevoerd met betrekking tot </w:t>
      </w:r>
      <w:r w:rsidR="00AD2DD9">
        <w:t xml:space="preserve">het </w:t>
      </w:r>
      <w:r w:rsidR="00AD2DD9" w:rsidRPr="00AD2DD9">
        <w:t>Meten en bemonsteren van afval-, proces- en hemelwater op Defensie-objecten</w:t>
      </w:r>
      <w:r w:rsidR="00AD2DD9">
        <w:t xml:space="preserve"> voor</w:t>
      </w:r>
      <w:r w:rsidR="00AD2DD9" w:rsidRPr="00AD2DD9">
        <w:t xml:space="preserve"> </w:t>
      </w:r>
      <w:r>
        <w:t xml:space="preserve">Perceel </w:t>
      </w:r>
      <w:r w:rsidR="0049533F">
        <w:t>2</w:t>
      </w:r>
      <w:r>
        <w:t xml:space="preserve"> </w:t>
      </w:r>
      <w:r w:rsidR="00F47844" w:rsidRPr="00F47844">
        <w:t xml:space="preserve">Regio </w:t>
      </w:r>
      <w:r w:rsidR="0049533F">
        <w:t>Zuid</w:t>
      </w:r>
      <w:r w:rsidR="00F47844" w:rsidRPr="00F47844">
        <w:t>;</w:t>
      </w:r>
      <w:r w:rsidR="00F47844">
        <w:t xml:space="preserve"> </w:t>
      </w:r>
      <w:r>
        <w:t xml:space="preserve">en heeft de Opdracht gegund op basis van het criterium Economisch meest voordelige Inschrijving (Beste Prijs-Kwaliteitverhouding) aan </w:t>
      </w:r>
      <w:r w:rsidRPr="003E4DE0">
        <w:rPr>
          <w:highlight w:val="yellow"/>
        </w:rPr>
        <w:t xml:space="preserve">&lt;Naam </w:t>
      </w:r>
      <w:r w:rsidRPr="003E4DE0">
        <w:rPr>
          <w:highlight w:val="yellow"/>
        </w:rPr>
        <w:t>Opdrachtnemer</w:t>
      </w:r>
      <w:r w:rsidRPr="003E4DE0">
        <w:rPr>
          <w:highlight w:val="yellow"/>
        </w:rPr>
        <w:t>&gt;</w:t>
      </w:r>
      <w:r>
        <w:t xml:space="preserve">, verder te noemen ‘de Oorspronkelijke </w:t>
      </w:r>
      <w:r>
        <w:t>Opdrachtnemer</w:t>
      </w:r>
      <w:r>
        <w:t>’;</w:t>
      </w:r>
    </w:p>
    <w:p w14:paraId="6343FEE4" w14:textId="6053F2D5" w:rsidR="007B58B4" w:rsidRDefault="007B58B4" w:rsidP="007B58B4">
      <w:r>
        <w:t>-</w:t>
      </w:r>
      <w:r w:rsidR="00AD2DD9">
        <w:t xml:space="preserve"> </w:t>
      </w:r>
      <w:r>
        <w:t xml:space="preserve">De Reserve </w:t>
      </w:r>
      <w:r>
        <w:t>Opdrachtnemer</w:t>
      </w:r>
      <w:r>
        <w:t xml:space="preserve"> heeft een Inschrijving ingediend;</w:t>
      </w:r>
    </w:p>
    <w:p w14:paraId="429664AB" w14:textId="13236800" w:rsidR="007B58B4" w:rsidRDefault="007B58B4" w:rsidP="00AD2DD9">
      <w:pPr>
        <w:ind w:left="142" w:hanging="142"/>
      </w:pPr>
      <w:r>
        <w:t>-</w:t>
      </w:r>
      <w:r w:rsidR="00AD2DD9">
        <w:t xml:space="preserve"> </w:t>
      </w:r>
      <w:r>
        <w:t xml:space="preserve">De Reserve </w:t>
      </w:r>
      <w:r w:rsidR="00AD2DD9">
        <w:t>Opdrachtnemer</w:t>
      </w:r>
      <w:r>
        <w:t xml:space="preserve"> heeft zich bereid verklaard de geldigheidsduur van zijn offerte te verlengen voor de duur van deze Wachtkamerovereenkomst en in het geval de overeenkomst met de Oorspronkelijke </w:t>
      </w:r>
      <w:r w:rsidR="00AD2DD9">
        <w:t>Opdrachtnemer</w:t>
      </w:r>
      <w:r>
        <w:t xml:space="preserve"> voortijdig zou eindigen alsnog een overeenkomst te sluiten met de </w:t>
      </w:r>
      <w:r w:rsidR="00AD2DD9">
        <w:t>Opdrachtnemer</w:t>
      </w:r>
      <w:r>
        <w:t xml:space="preserve"> conform de bepalingen in deze Wachtkamerovereenkomst.</w:t>
      </w:r>
    </w:p>
    <w:p w14:paraId="1EA0C6EB" w14:textId="77777777" w:rsidR="007B58B4" w:rsidRDefault="007B58B4" w:rsidP="007B58B4"/>
    <w:p w14:paraId="18FBF433" w14:textId="77777777" w:rsidR="007B58B4" w:rsidRDefault="007B58B4" w:rsidP="007B58B4"/>
    <w:p w14:paraId="14D3FF4E" w14:textId="77777777" w:rsidR="007B58B4" w:rsidRDefault="007B58B4" w:rsidP="007B58B4"/>
    <w:p w14:paraId="23F5FE59" w14:textId="77777777" w:rsidR="007B58B4" w:rsidRDefault="007B58B4" w:rsidP="007B58B4"/>
    <w:p w14:paraId="2F2B59D9" w14:textId="77777777" w:rsidR="007B58B4" w:rsidRDefault="007B58B4" w:rsidP="007B58B4"/>
    <w:p w14:paraId="2D22B88B" w14:textId="77777777" w:rsidR="007B58B4" w:rsidRDefault="007B58B4" w:rsidP="007B58B4"/>
    <w:p w14:paraId="280E76C0" w14:textId="77777777" w:rsidR="007B58B4" w:rsidRDefault="007B58B4" w:rsidP="007B58B4"/>
    <w:p w14:paraId="4DEE7DD0" w14:textId="77777777" w:rsidR="007B58B4" w:rsidRDefault="007B58B4" w:rsidP="007B58B4"/>
    <w:p w14:paraId="515D7B23" w14:textId="77777777" w:rsidR="007B58B4" w:rsidRDefault="007B58B4" w:rsidP="007B58B4"/>
    <w:p w14:paraId="0A49E11C" w14:textId="77777777" w:rsidR="007B58B4" w:rsidRDefault="007B58B4" w:rsidP="007B58B4"/>
    <w:p w14:paraId="4F4D9828" w14:textId="77777777" w:rsidR="007B58B4" w:rsidRDefault="007B58B4" w:rsidP="007B58B4"/>
    <w:p w14:paraId="5969B7E0" w14:textId="77777777" w:rsidR="00AD2DD9" w:rsidRDefault="00AD2DD9" w:rsidP="007B58B4"/>
    <w:p w14:paraId="27F83D44" w14:textId="77777777" w:rsidR="00AD2DD9" w:rsidRDefault="00AD2DD9" w:rsidP="007B58B4"/>
    <w:p w14:paraId="0601A349" w14:textId="77777777" w:rsidR="00AD2DD9" w:rsidRDefault="00AD2DD9" w:rsidP="007B58B4"/>
    <w:p w14:paraId="00AC2284" w14:textId="77777777" w:rsidR="00AD2DD9" w:rsidRDefault="00AD2DD9" w:rsidP="007B58B4"/>
    <w:p w14:paraId="6ED31E14" w14:textId="77777777" w:rsidR="007B58B4" w:rsidRDefault="007B58B4" w:rsidP="007B58B4"/>
    <w:p w14:paraId="18AFA368" w14:textId="77777777" w:rsidR="0049533F" w:rsidRDefault="0049533F" w:rsidP="007B58B4"/>
    <w:p w14:paraId="3435E685" w14:textId="77777777" w:rsidR="007B58B4" w:rsidRDefault="007B58B4" w:rsidP="007B58B4"/>
    <w:p w14:paraId="12D93C88" w14:textId="77777777" w:rsidR="007B58B4" w:rsidRDefault="007B58B4" w:rsidP="007B58B4"/>
    <w:p w14:paraId="32F3FA6F" w14:textId="77777777" w:rsidR="007B58B4" w:rsidRDefault="007B58B4" w:rsidP="007B58B4"/>
    <w:p w14:paraId="54DB43AC" w14:textId="61170F70" w:rsidR="007B58B4" w:rsidRDefault="007B58B4" w:rsidP="007B58B4">
      <w:r>
        <w:t xml:space="preserve">Paraaf </w:t>
      </w:r>
      <w:r w:rsidR="003E4DE0">
        <w:t>Opdrachtgever</w:t>
      </w:r>
      <w:r>
        <w:t>:</w:t>
      </w:r>
      <w:r>
        <w:tab/>
      </w:r>
      <w:r w:rsidR="003E4DE0">
        <w:tab/>
      </w:r>
      <w:r w:rsidR="003E4DE0">
        <w:tab/>
      </w:r>
      <w:r w:rsidR="003E4DE0">
        <w:tab/>
      </w:r>
      <w:r w:rsidR="003E4DE0">
        <w:tab/>
      </w:r>
      <w:r>
        <w:t xml:space="preserve">Paraaf </w:t>
      </w:r>
      <w:r w:rsidR="003E4DE0">
        <w:t>Opdrachtnemer</w:t>
      </w:r>
      <w:r>
        <w:t>:</w:t>
      </w:r>
    </w:p>
    <w:p w14:paraId="7AC00508" w14:textId="77777777" w:rsidR="007B58B4" w:rsidRDefault="007B58B4" w:rsidP="007B58B4">
      <w:r>
        <w:t xml:space="preserve"> </w:t>
      </w:r>
    </w:p>
    <w:p w14:paraId="338E0529" w14:textId="77777777" w:rsidR="007B58B4" w:rsidRDefault="007B58B4" w:rsidP="007B58B4">
      <w:r>
        <w:lastRenderedPageBreak/>
        <w:t>EN VERKLAREN TE ZIJN OVEREENGEKOMEN ALS VOLGT:</w:t>
      </w:r>
    </w:p>
    <w:p w14:paraId="6A68B61B" w14:textId="77777777" w:rsidR="007B58B4" w:rsidRDefault="007B58B4" w:rsidP="007B58B4"/>
    <w:p w14:paraId="4E1F1D33" w14:textId="77777777" w:rsidR="007B58B4" w:rsidRDefault="007B58B4" w:rsidP="007B58B4">
      <w:r>
        <w:t>ARTIKEL 1.</w:t>
      </w:r>
      <w:r>
        <w:tab/>
        <w:t>Onderwerp van de Wachtkamerovereenkomst</w:t>
      </w:r>
    </w:p>
    <w:p w14:paraId="1AAFFCE1" w14:textId="6BD93E1A" w:rsidR="007B58B4" w:rsidRDefault="007B58B4" w:rsidP="007B58B4">
      <w:r>
        <w:t>1.1</w:t>
      </w:r>
      <w:r w:rsidR="00AD2DD9">
        <w:t xml:space="preserve"> </w:t>
      </w:r>
      <w:r>
        <w:t xml:space="preserve">De </w:t>
      </w:r>
      <w:r w:rsidR="00AD2DD9">
        <w:t>Opdrachtgever</w:t>
      </w:r>
      <w:r>
        <w:t xml:space="preserve"> is gerechtigd, als de overeenkomst met de Oorspronkelijke </w:t>
      </w:r>
      <w:r w:rsidR="00AD2DD9">
        <w:t>Opdrachtnemer</w:t>
      </w:r>
      <w:r>
        <w:t xml:space="preserve"> voortijdig wordt geëindigd wegens redenen zoals genoemd in paragraaf </w:t>
      </w:r>
      <w:r w:rsidR="00AD2DD9">
        <w:t>2.</w:t>
      </w:r>
      <w:r>
        <w:t>3</w:t>
      </w:r>
      <w:r w:rsidR="00AD2DD9">
        <w:t xml:space="preserve"> </w:t>
      </w:r>
      <w:r>
        <w:t xml:space="preserve">van de Aanbestedingsleidraad, met de Reserve </w:t>
      </w:r>
      <w:r w:rsidR="00AD2DD9">
        <w:t>Opdrachtnemer</w:t>
      </w:r>
      <w:r>
        <w:t xml:space="preserve"> een overeenkomst te sluiten, maar is hiertoe niet verplicht.</w:t>
      </w:r>
    </w:p>
    <w:p w14:paraId="6C8504EC" w14:textId="77777777" w:rsidR="007B58B4" w:rsidRDefault="007B58B4" w:rsidP="007B58B4"/>
    <w:p w14:paraId="461AD2FC" w14:textId="03AF7897" w:rsidR="007B58B4" w:rsidRDefault="007B58B4" w:rsidP="007B58B4">
      <w:r>
        <w:t xml:space="preserve">De Reserve </w:t>
      </w:r>
      <w:r w:rsidR="00AD2DD9">
        <w:t>Opdrachtnemer</w:t>
      </w:r>
      <w:r>
        <w:t xml:space="preserve"> verleent bij voortijdige beëindiging van de overeenkomst met de Oorspronkelijke </w:t>
      </w:r>
      <w:r w:rsidR="00AD2DD9">
        <w:t>Opdrachtnemer</w:t>
      </w:r>
      <w:r>
        <w:t xml:space="preserve"> op eerste verzoek van de </w:t>
      </w:r>
      <w:r w:rsidR="00AD2DD9">
        <w:t>Opdrachtgever</w:t>
      </w:r>
      <w:r>
        <w:t xml:space="preserve"> medewerking aan de feitelijke totstandkoming en uitvoering van de overeenkomst zoals opgenomen voor de resterende looptijd van de oorspronkelijke overeenkomst zoals beschreven in de Aanbestedingsleidraad.</w:t>
      </w:r>
    </w:p>
    <w:p w14:paraId="0E1CF421" w14:textId="77777777" w:rsidR="007B58B4" w:rsidRDefault="007B58B4" w:rsidP="007B58B4"/>
    <w:p w14:paraId="07CE3CA8" w14:textId="18AB6EE7" w:rsidR="007B58B4" w:rsidRDefault="007B58B4" w:rsidP="007B58B4">
      <w:r>
        <w:t>1.2</w:t>
      </w:r>
      <w:r w:rsidR="00AD2DD9">
        <w:t xml:space="preserve"> </w:t>
      </w:r>
      <w:r>
        <w:t xml:space="preserve">De Reserve </w:t>
      </w:r>
      <w:r w:rsidR="00AD2DD9">
        <w:t xml:space="preserve">Opdrachtnemer </w:t>
      </w:r>
      <w:r>
        <w:t>zal zo spoedig mogelijk na ondertekening van de overeenkomst een aanvang maken met de uitvoering van de overeenkomst. Partijen maken hierover nadere afspraken.</w:t>
      </w:r>
    </w:p>
    <w:p w14:paraId="0DF9A205" w14:textId="77777777" w:rsidR="007B58B4" w:rsidRDefault="007B58B4" w:rsidP="007B58B4"/>
    <w:p w14:paraId="3CC95B01" w14:textId="63B2116D" w:rsidR="007B58B4" w:rsidRDefault="007B58B4" w:rsidP="007B58B4">
      <w:r>
        <w:t>1.3</w:t>
      </w:r>
      <w:r w:rsidR="003E4DE0">
        <w:t xml:space="preserve"> </w:t>
      </w:r>
      <w:r>
        <w:t>De volgende documenten maken als Bijlage deel uit van de Wachtkamerovereenkomst.</w:t>
      </w:r>
    </w:p>
    <w:p w14:paraId="243D4DC1" w14:textId="49D508BC" w:rsidR="007B58B4" w:rsidRDefault="007B58B4" w:rsidP="007B58B4">
      <w:r>
        <w:t>Bijlage I</w:t>
      </w:r>
      <w:r w:rsidR="003E4DE0">
        <w:t xml:space="preserve">   </w:t>
      </w:r>
      <w:r>
        <w:t>Inschrijvingsleidraad&lt;versie&gt; d.d. &lt;datum&gt; met Nota(’s) van inlichtingen</w:t>
      </w:r>
      <w:r w:rsidR="003E4DE0">
        <w:t xml:space="preserve"> </w:t>
      </w:r>
      <w:r>
        <w:t>d.d. &lt;datum&gt;;</w:t>
      </w:r>
    </w:p>
    <w:p w14:paraId="529F8A74" w14:textId="4601B04B" w:rsidR="007B58B4" w:rsidRDefault="007B58B4" w:rsidP="007B58B4">
      <w:r>
        <w:t>Bijlage II</w:t>
      </w:r>
      <w:r w:rsidR="003E4DE0">
        <w:t xml:space="preserve">  </w:t>
      </w:r>
      <w:r>
        <w:t xml:space="preserve">Inschrijving Reserve </w:t>
      </w:r>
      <w:r w:rsidR="003E4DE0">
        <w:t>Opdrachtnemer</w:t>
      </w:r>
      <w:r>
        <w:t xml:space="preserve"> d.d. &lt;datum&gt; &lt;kenmerk&gt;.</w:t>
      </w:r>
    </w:p>
    <w:p w14:paraId="4D8F6B51" w14:textId="77777777" w:rsidR="007B58B4" w:rsidRDefault="007B58B4" w:rsidP="007B58B4"/>
    <w:p w14:paraId="4602467C" w14:textId="3AE4EE9F" w:rsidR="007B58B4" w:rsidRDefault="007B58B4" w:rsidP="007B58B4">
      <w:r>
        <w:t>1.4</w:t>
      </w:r>
      <w:r w:rsidR="003E4DE0">
        <w:t xml:space="preserve"> </w:t>
      </w:r>
      <w:r>
        <w:t>Voor zover deze documenten met elkaar in tegenspraak zijn, prevaleert de Wachtkamerovereenkomst boven de Bijlagen en prevaleert het eerdergenoemde document boven het later genoemde. Binnen de Inschrijvingsleidraad prevaleert de Nota van inlichtingen. Als er meer Nota’s van inlichtingen zijn prevaleert een nieuwere Nota van inlichtingen boven en oudere Nota van inlichtingen.</w:t>
      </w:r>
    </w:p>
    <w:p w14:paraId="6056ED98" w14:textId="77777777" w:rsidR="007B58B4" w:rsidRDefault="007B58B4" w:rsidP="007B58B4"/>
    <w:p w14:paraId="76CA5EDC" w14:textId="77777777" w:rsidR="00F47844" w:rsidRDefault="00F47844" w:rsidP="007B58B4"/>
    <w:p w14:paraId="01E5C54D" w14:textId="77777777" w:rsidR="007B58B4" w:rsidRDefault="007B58B4" w:rsidP="007B58B4">
      <w:r>
        <w:t>ARTIKEL 2.</w:t>
      </w:r>
      <w:r>
        <w:tab/>
        <w:t>Duur en beëindiging Wachtkamerovereenkomst</w:t>
      </w:r>
    </w:p>
    <w:p w14:paraId="66CECFB8" w14:textId="3AD0912E" w:rsidR="007B58B4" w:rsidRDefault="007B58B4" w:rsidP="007B58B4">
      <w:r>
        <w:t>2.1</w:t>
      </w:r>
      <w:r w:rsidR="003E4DE0">
        <w:t xml:space="preserve"> </w:t>
      </w:r>
      <w:r>
        <w:t xml:space="preserve">De Wachtkamerovereenkomst wordt gesloten voor een periode van 12 maanden, ingaande op datum van ingang van de overeenkomst met de Oorspronkelijke </w:t>
      </w:r>
      <w:r w:rsidR="003E4DE0">
        <w:t>Opdrachtnemer</w:t>
      </w:r>
      <w:r>
        <w:t xml:space="preserve"> te weten 1 </w:t>
      </w:r>
      <w:r w:rsidR="003E4DE0">
        <w:t>januari 2</w:t>
      </w:r>
      <w:r>
        <w:t>02</w:t>
      </w:r>
      <w:r w:rsidR="003E4DE0">
        <w:t>6</w:t>
      </w:r>
      <w:r>
        <w:t xml:space="preserve"> en eindigt na verloop van deze periode van rechtswege zonder dat daarvoor opzegging is vereist.</w:t>
      </w:r>
    </w:p>
    <w:p w14:paraId="2703C141" w14:textId="77777777" w:rsidR="007B58B4" w:rsidRDefault="007B58B4" w:rsidP="007B58B4"/>
    <w:p w14:paraId="1A071895" w14:textId="77777777" w:rsidR="00F47844" w:rsidRDefault="00F47844" w:rsidP="007B58B4"/>
    <w:p w14:paraId="5619AB4F" w14:textId="77777777" w:rsidR="007B58B4" w:rsidRDefault="007B58B4" w:rsidP="007B58B4">
      <w:r>
        <w:t>ARTIKEL 3.</w:t>
      </w:r>
      <w:r>
        <w:tab/>
        <w:t>Prijs en prijswijzigingen</w:t>
      </w:r>
    </w:p>
    <w:p w14:paraId="31CDE797" w14:textId="19F1C138" w:rsidR="007B58B4" w:rsidRDefault="007B58B4" w:rsidP="007B58B4">
      <w:r>
        <w:t>3.1</w:t>
      </w:r>
      <w:r w:rsidR="003E4DE0">
        <w:t xml:space="preserve"> </w:t>
      </w:r>
      <w:r>
        <w:t xml:space="preserve">Met betrekking tot de prijzen, tarieven en kosten die de </w:t>
      </w:r>
      <w:r w:rsidR="003E4DE0">
        <w:t>Opdrachtgever</w:t>
      </w:r>
      <w:r>
        <w:t xml:space="preserve"> aan de </w:t>
      </w:r>
      <w:r w:rsidR="003E4DE0">
        <w:t>Opdrachtnemer</w:t>
      </w:r>
      <w:r>
        <w:t xml:space="preserve"> verschuldigd is als deze een beroep doet op deze Wachtkamerovereenkomst is artikel 6 van de concept overeenkomst van toepassing, met dien verstande dat voor de aanpassing van de prijzen en tarieven de aanvangsdatum van de overeenkomst met de Oorspronkelijke </w:t>
      </w:r>
      <w:r w:rsidR="003E4DE0">
        <w:t>Opdrachtnemer</w:t>
      </w:r>
      <w:r>
        <w:t xml:space="preserve"> bepalend is.</w:t>
      </w:r>
    </w:p>
    <w:p w14:paraId="6FBABF78" w14:textId="77777777" w:rsidR="00AD2DD9" w:rsidRDefault="00AD2DD9" w:rsidP="007B58B4"/>
    <w:p w14:paraId="247A8D04" w14:textId="77777777" w:rsidR="00AD2DD9" w:rsidRDefault="00AD2DD9" w:rsidP="007B58B4"/>
    <w:p w14:paraId="3C704CAC" w14:textId="77777777" w:rsidR="00AD2DD9" w:rsidRDefault="00AD2DD9" w:rsidP="007B58B4"/>
    <w:p w14:paraId="6D9E41AC" w14:textId="77777777" w:rsidR="003E4DE0" w:rsidRDefault="003E4DE0" w:rsidP="007B58B4"/>
    <w:p w14:paraId="54F20D4C" w14:textId="77777777" w:rsidR="0049533F" w:rsidRDefault="0049533F" w:rsidP="007B58B4"/>
    <w:p w14:paraId="27570C27" w14:textId="77777777" w:rsidR="0049533F" w:rsidRDefault="0049533F" w:rsidP="007B58B4"/>
    <w:p w14:paraId="433A694B" w14:textId="3AD821B9" w:rsidR="007B58B4" w:rsidRDefault="007B58B4" w:rsidP="007B58B4">
      <w:r>
        <w:t xml:space="preserve">Paraaf </w:t>
      </w:r>
      <w:r w:rsidR="003E4DE0">
        <w:t>Opdrachtgever</w:t>
      </w:r>
      <w:r>
        <w:t>:</w:t>
      </w:r>
      <w:r>
        <w:tab/>
      </w:r>
      <w:r w:rsidR="003E4DE0">
        <w:tab/>
      </w:r>
      <w:r w:rsidR="003E4DE0">
        <w:tab/>
      </w:r>
      <w:r w:rsidR="003E4DE0">
        <w:tab/>
      </w:r>
      <w:r w:rsidR="003E4DE0">
        <w:tab/>
      </w:r>
      <w:r>
        <w:t xml:space="preserve">Paraaf </w:t>
      </w:r>
      <w:r w:rsidR="003E4DE0">
        <w:t>Opdrachtnemer</w:t>
      </w:r>
      <w:r>
        <w:t>:</w:t>
      </w:r>
    </w:p>
    <w:p w14:paraId="45C974BE" w14:textId="77777777" w:rsidR="00F47844" w:rsidRDefault="00F47844" w:rsidP="007B58B4"/>
    <w:p w14:paraId="0DC951D0" w14:textId="5C90737D" w:rsidR="007B58B4" w:rsidRDefault="007B58B4" w:rsidP="007B58B4">
      <w:r>
        <w:lastRenderedPageBreak/>
        <w:t>ARTIKEL 4.</w:t>
      </w:r>
      <w:r>
        <w:tab/>
        <w:t>Voorwaarden</w:t>
      </w:r>
    </w:p>
    <w:p w14:paraId="7F5454BA" w14:textId="235E38CA" w:rsidR="007B58B4" w:rsidRDefault="007B58B4" w:rsidP="007B58B4">
      <w:r>
        <w:t>4.1</w:t>
      </w:r>
      <w:r w:rsidR="003E4DE0">
        <w:t xml:space="preserve"> </w:t>
      </w:r>
      <w:r>
        <w:t xml:space="preserve">De algemene leverings- en betalingsvoorwaarden van de </w:t>
      </w:r>
      <w:r w:rsidR="003E4DE0">
        <w:t>Opdrachtnemer</w:t>
      </w:r>
      <w:r>
        <w:t>, dan wel andere algemene of bijzondere voorwaarden, zijn niet van toepassing. Toepassing van deze voorwaarden wordt uitdrukkelijk afgewezen.</w:t>
      </w:r>
    </w:p>
    <w:p w14:paraId="61435E4D" w14:textId="77777777" w:rsidR="007B58B4" w:rsidRDefault="007B58B4" w:rsidP="007B58B4"/>
    <w:p w14:paraId="42B7DADD" w14:textId="77777777" w:rsidR="00F47844" w:rsidRDefault="00F47844" w:rsidP="007B58B4"/>
    <w:p w14:paraId="70859E31" w14:textId="77777777" w:rsidR="007B58B4" w:rsidRDefault="007B58B4" w:rsidP="007B58B4">
      <w:r>
        <w:t>ARTIKEL 5.</w:t>
      </w:r>
      <w:r>
        <w:tab/>
        <w:t>Investeringen</w:t>
      </w:r>
    </w:p>
    <w:p w14:paraId="526CD399" w14:textId="0A556CD9" w:rsidR="007B58B4" w:rsidRDefault="007B58B4" w:rsidP="007B58B4">
      <w:r>
        <w:t>5.1</w:t>
      </w:r>
      <w:r w:rsidR="003E4DE0">
        <w:t xml:space="preserve"> </w:t>
      </w:r>
      <w:r>
        <w:t xml:space="preserve">Er zal geen verrekening plaatsvinden tussen de </w:t>
      </w:r>
      <w:r w:rsidR="003E4DE0">
        <w:t>Opdrachtnemer</w:t>
      </w:r>
      <w:r>
        <w:t xml:space="preserve"> en de </w:t>
      </w:r>
      <w:r w:rsidR="003E4DE0">
        <w:t>Opdrachtgever</w:t>
      </w:r>
      <w:r>
        <w:t xml:space="preserve"> van de door Partijen ten behoeve van deze Wachtkamerovereenkomst gedane investeringen.</w:t>
      </w:r>
    </w:p>
    <w:p w14:paraId="33FE638F" w14:textId="77777777" w:rsidR="007B58B4" w:rsidRDefault="007B58B4" w:rsidP="007B58B4"/>
    <w:p w14:paraId="10235358" w14:textId="77777777" w:rsidR="00F47844" w:rsidRDefault="00F47844" w:rsidP="007B58B4"/>
    <w:p w14:paraId="413E29A9" w14:textId="77777777" w:rsidR="007B58B4" w:rsidRDefault="007B58B4" w:rsidP="007B58B4">
      <w:r>
        <w:t>ARTIKEL 6.</w:t>
      </w:r>
      <w:r>
        <w:tab/>
        <w:t>Toepasselijk recht en geschillen</w:t>
      </w:r>
    </w:p>
    <w:p w14:paraId="5534564F" w14:textId="73812269" w:rsidR="007B58B4" w:rsidRDefault="007B58B4" w:rsidP="007B58B4">
      <w:r>
        <w:t>6.1</w:t>
      </w:r>
      <w:r w:rsidR="003E4DE0">
        <w:t xml:space="preserve"> </w:t>
      </w:r>
      <w:r>
        <w:t>Op deze Wachtkamerovereenkomst is het Nederlands recht van toepassing.</w:t>
      </w:r>
    </w:p>
    <w:p w14:paraId="53DFEC5D" w14:textId="77777777" w:rsidR="007B58B4" w:rsidRDefault="007B58B4" w:rsidP="007B58B4"/>
    <w:p w14:paraId="507B998E" w14:textId="1B4F58E9" w:rsidR="007B58B4" w:rsidRDefault="007B58B4" w:rsidP="007B58B4">
      <w:r>
        <w:t>6.2</w:t>
      </w:r>
      <w:r w:rsidR="003E4DE0">
        <w:t xml:space="preserve"> </w:t>
      </w:r>
      <w:r>
        <w:t>Geschillen voortvloeiend uit deze Wachtkamerovereenkomst worden, voor zover ze tot de competentie van een rechtbank behoren, in eerste instantie voorgelegd aan de daartoe bevoegde rechter van de rechtbank.</w:t>
      </w:r>
    </w:p>
    <w:p w14:paraId="30BEBA66" w14:textId="77777777" w:rsidR="007B58B4" w:rsidRDefault="007B58B4" w:rsidP="007B58B4"/>
    <w:p w14:paraId="20019E6B" w14:textId="77777777" w:rsidR="007B58B4" w:rsidRDefault="007B58B4" w:rsidP="007B58B4"/>
    <w:p w14:paraId="79272DA8" w14:textId="77777777" w:rsidR="007B58B4" w:rsidRDefault="007B58B4" w:rsidP="007B58B4"/>
    <w:p w14:paraId="6F0F8E79" w14:textId="77777777" w:rsidR="007B58B4" w:rsidRDefault="007B58B4" w:rsidP="007B58B4"/>
    <w:p w14:paraId="42D9AF51" w14:textId="77777777" w:rsidR="007B58B4" w:rsidRDefault="007B58B4" w:rsidP="007B58B4"/>
    <w:p w14:paraId="34279DE7" w14:textId="77777777" w:rsidR="007B58B4" w:rsidRDefault="007B58B4" w:rsidP="007B58B4"/>
    <w:p w14:paraId="6EE17AD6" w14:textId="77777777" w:rsidR="007B58B4" w:rsidRDefault="007B58B4" w:rsidP="007B58B4"/>
    <w:p w14:paraId="5B324E5D" w14:textId="77777777" w:rsidR="007B58B4" w:rsidRDefault="007B58B4" w:rsidP="007B58B4"/>
    <w:p w14:paraId="33F531E8" w14:textId="77777777" w:rsidR="007B58B4" w:rsidRDefault="007B58B4" w:rsidP="007B58B4"/>
    <w:p w14:paraId="60886F3D" w14:textId="77777777" w:rsidR="007B58B4" w:rsidRDefault="007B58B4" w:rsidP="007B58B4"/>
    <w:p w14:paraId="6D206ED1" w14:textId="77777777" w:rsidR="007B58B4" w:rsidRDefault="007B58B4" w:rsidP="007B58B4"/>
    <w:p w14:paraId="10484B34" w14:textId="77777777" w:rsidR="007B58B4" w:rsidRDefault="007B58B4" w:rsidP="007B58B4"/>
    <w:p w14:paraId="4079C65C" w14:textId="77777777" w:rsidR="007B58B4" w:rsidRDefault="007B58B4" w:rsidP="007B58B4"/>
    <w:p w14:paraId="1ABB814E" w14:textId="77777777" w:rsidR="007B58B4" w:rsidRDefault="007B58B4" w:rsidP="007B58B4"/>
    <w:p w14:paraId="265C448F" w14:textId="77777777" w:rsidR="007B58B4" w:rsidRDefault="007B58B4" w:rsidP="007B58B4"/>
    <w:p w14:paraId="3CBEF6C5" w14:textId="77777777" w:rsidR="007B58B4" w:rsidRDefault="007B58B4" w:rsidP="007B58B4"/>
    <w:p w14:paraId="050DAEB9" w14:textId="77777777" w:rsidR="007B58B4" w:rsidRDefault="007B58B4" w:rsidP="007B58B4"/>
    <w:p w14:paraId="2E8DC36F" w14:textId="77777777" w:rsidR="007B58B4" w:rsidRDefault="007B58B4" w:rsidP="007B58B4"/>
    <w:p w14:paraId="7BE67ECB" w14:textId="77777777" w:rsidR="00F47844" w:rsidRDefault="00F47844" w:rsidP="007B58B4"/>
    <w:p w14:paraId="07DFE5E0" w14:textId="77777777" w:rsidR="007B58B4" w:rsidRDefault="007B58B4" w:rsidP="007B58B4"/>
    <w:p w14:paraId="600BF221" w14:textId="77777777" w:rsidR="00F47844" w:rsidRDefault="00F47844" w:rsidP="007B58B4"/>
    <w:p w14:paraId="33827E18" w14:textId="77777777" w:rsidR="007B58B4" w:rsidRDefault="007B58B4" w:rsidP="007B58B4"/>
    <w:p w14:paraId="302C2FA5" w14:textId="77777777" w:rsidR="007B58B4" w:rsidRDefault="007B58B4" w:rsidP="007B58B4"/>
    <w:p w14:paraId="2A2C8703" w14:textId="77777777" w:rsidR="007B58B4" w:rsidRDefault="007B58B4" w:rsidP="007B58B4"/>
    <w:p w14:paraId="09444F2A" w14:textId="77777777" w:rsidR="007B58B4" w:rsidRDefault="007B58B4" w:rsidP="007B58B4"/>
    <w:p w14:paraId="1C9DC644" w14:textId="77777777" w:rsidR="007B58B4" w:rsidRDefault="007B58B4" w:rsidP="007B58B4"/>
    <w:p w14:paraId="6BCBE788" w14:textId="77777777" w:rsidR="007B58B4" w:rsidRDefault="007B58B4" w:rsidP="007B58B4"/>
    <w:p w14:paraId="6159CEF3" w14:textId="77777777" w:rsidR="00F47844" w:rsidRDefault="00F47844" w:rsidP="007B58B4"/>
    <w:p w14:paraId="3B85189D" w14:textId="77777777" w:rsidR="00F47844" w:rsidRDefault="00F47844" w:rsidP="007B58B4"/>
    <w:p w14:paraId="423C4DCD" w14:textId="77777777" w:rsidR="00F47844" w:rsidRDefault="00F47844" w:rsidP="007B58B4"/>
    <w:p w14:paraId="684C2A71" w14:textId="77777777" w:rsidR="00F47844" w:rsidRDefault="00F47844" w:rsidP="007B58B4"/>
    <w:p w14:paraId="5A4DE726" w14:textId="77777777" w:rsidR="00F47844" w:rsidRDefault="00F47844" w:rsidP="007B58B4"/>
    <w:p w14:paraId="754AA8D6" w14:textId="77777777" w:rsidR="00F47844" w:rsidRDefault="00F47844" w:rsidP="007B58B4"/>
    <w:p w14:paraId="087E3B87" w14:textId="0E40BDC8" w:rsidR="007B58B4" w:rsidRDefault="007B58B4" w:rsidP="007B58B4">
      <w:r>
        <w:t xml:space="preserve">Paraaf </w:t>
      </w:r>
      <w:r w:rsidR="00F47844">
        <w:t>Opdrachtgever</w:t>
      </w:r>
      <w:r>
        <w:t>:</w:t>
      </w:r>
      <w:r>
        <w:tab/>
      </w:r>
      <w:r w:rsidR="00F47844">
        <w:tab/>
      </w:r>
      <w:r w:rsidR="00F47844">
        <w:tab/>
      </w:r>
      <w:r w:rsidR="00F47844">
        <w:tab/>
      </w:r>
      <w:r w:rsidR="00F47844">
        <w:tab/>
      </w:r>
      <w:r>
        <w:t xml:space="preserve">Paraaf </w:t>
      </w:r>
      <w:r w:rsidR="00F47844">
        <w:t>Opdrachtnemer</w:t>
      </w:r>
      <w:r>
        <w:t>:</w:t>
      </w:r>
    </w:p>
    <w:p w14:paraId="526CB4EA" w14:textId="77777777" w:rsidR="0049533F" w:rsidRDefault="0049533F" w:rsidP="007B58B4"/>
    <w:p w14:paraId="3D3E7028" w14:textId="517A0DB5" w:rsidR="007B58B4" w:rsidRDefault="007B58B4" w:rsidP="007B58B4">
      <w:r>
        <w:lastRenderedPageBreak/>
        <w:t>Aldus op de laatste van de hierna genoemde data overeengekomen en ondertekend,</w:t>
      </w:r>
    </w:p>
    <w:p w14:paraId="1F619676" w14:textId="77777777" w:rsidR="007B58B4" w:rsidRDefault="007B58B4" w:rsidP="007B58B4"/>
    <w:p w14:paraId="7DD5DDDE" w14:textId="77777777" w:rsidR="007B58B4" w:rsidRDefault="007B58B4" w:rsidP="007B58B4"/>
    <w:p w14:paraId="10AD85E9" w14:textId="77777777" w:rsidR="007B58B4" w:rsidRDefault="007B58B4" w:rsidP="007B58B4"/>
    <w:p w14:paraId="6BF703A6" w14:textId="68B9A3F2" w:rsidR="007B58B4" w:rsidRPr="00F47844" w:rsidRDefault="003E4DE0" w:rsidP="007B58B4">
      <w:r w:rsidRPr="00F47844">
        <w:t>Rijksvastgoedbedrijf</w:t>
      </w:r>
    </w:p>
    <w:p w14:paraId="7E53E67F" w14:textId="17BCD4F1" w:rsidR="007B58B4" w:rsidRPr="00F47844" w:rsidRDefault="007B58B4" w:rsidP="007B58B4">
      <w:r w:rsidRPr="00F47844">
        <w:t>Naam:</w:t>
      </w:r>
      <w:r w:rsidRPr="00F47844">
        <w:tab/>
      </w:r>
    </w:p>
    <w:p w14:paraId="73BE8541" w14:textId="4241DB9F" w:rsidR="007B58B4" w:rsidRDefault="007B58B4" w:rsidP="007B58B4">
      <w:r>
        <w:t>Functie:</w:t>
      </w:r>
      <w:r>
        <w:tab/>
      </w:r>
    </w:p>
    <w:p w14:paraId="6F0AF6D6" w14:textId="61501FC0" w:rsidR="007B58B4" w:rsidRDefault="007B58B4" w:rsidP="007B58B4">
      <w:r>
        <w:t xml:space="preserve">Plaats: </w:t>
      </w:r>
      <w:r w:rsidR="00F47844">
        <w:t>Den Haag</w:t>
      </w:r>
    </w:p>
    <w:p w14:paraId="12AC630F" w14:textId="77777777" w:rsidR="007B58B4" w:rsidRDefault="007B58B4" w:rsidP="007B58B4">
      <w:r>
        <w:t xml:space="preserve">Datum: </w:t>
      </w:r>
      <w:r>
        <w:tab/>
      </w:r>
    </w:p>
    <w:p w14:paraId="7A60FEE7" w14:textId="77777777" w:rsidR="007B58B4" w:rsidRDefault="007B58B4" w:rsidP="007B58B4">
      <w:r>
        <w:t xml:space="preserve">Handtekening: </w:t>
      </w:r>
      <w:r>
        <w:tab/>
      </w:r>
    </w:p>
    <w:p w14:paraId="761FD68E" w14:textId="77777777" w:rsidR="007B58B4" w:rsidRDefault="007B58B4" w:rsidP="007B58B4"/>
    <w:p w14:paraId="3E77027E" w14:textId="77777777" w:rsidR="007B58B4" w:rsidRDefault="007B58B4" w:rsidP="007B58B4"/>
    <w:p w14:paraId="76A76DD1" w14:textId="61B55DB5" w:rsidR="007B58B4" w:rsidRDefault="007B58B4" w:rsidP="007B58B4">
      <w:r>
        <w:t>&lt;</w:t>
      </w:r>
      <w:r w:rsidR="003E4DE0">
        <w:t>Opdrachtnemer</w:t>
      </w:r>
      <w:r>
        <w:t>&gt;</w:t>
      </w:r>
      <w:r>
        <w:tab/>
      </w:r>
    </w:p>
    <w:p w14:paraId="102CE729" w14:textId="77777777" w:rsidR="007B58B4" w:rsidRDefault="007B58B4" w:rsidP="007B58B4">
      <w:r>
        <w:t>Naam:</w:t>
      </w:r>
      <w:r>
        <w:tab/>
      </w:r>
    </w:p>
    <w:p w14:paraId="25ACC9AB" w14:textId="77777777" w:rsidR="007B58B4" w:rsidRDefault="007B58B4" w:rsidP="007B58B4">
      <w:r>
        <w:t>Functie:</w:t>
      </w:r>
      <w:r>
        <w:tab/>
      </w:r>
    </w:p>
    <w:p w14:paraId="70C15A51" w14:textId="77777777" w:rsidR="007B58B4" w:rsidRDefault="007B58B4" w:rsidP="007B58B4">
      <w:r>
        <w:t>Plaats:</w:t>
      </w:r>
      <w:r>
        <w:tab/>
      </w:r>
    </w:p>
    <w:p w14:paraId="44B2D448" w14:textId="77777777" w:rsidR="007B58B4" w:rsidRDefault="007B58B4" w:rsidP="007B58B4">
      <w:r>
        <w:t>Datum:</w:t>
      </w:r>
      <w:r>
        <w:tab/>
      </w:r>
    </w:p>
    <w:p w14:paraId="1B869591" w14:textId="77777777" w:rsidR="007B58B4" w:rsidRDefault="007B58B4" w:rsidP="007B58B4">
      <w:r>
        <w:t>Handtekening:</w:t>
      </w:r>
      <w:r>
        <w:tab/>
      </w:r>
    </w:p>
    <w:p w14:paraId="15249320" w14:textId="77777777" w:rsidR="007B58B4" w:rsidRDefault="007B58B4" w:rsidP="007B58B4"/>
    <w:p w14:paraId="56209D2C" w14:textId="77777777" w:rsidR="007B58B4" w:rsidRDefault="007B58B4" w:rsidP="007B58B4"/>
    <w:p w14:paraId="3C3A8829" w14:textId="77777777" w:rsidR="007B58B4" w:rsidRDefault="007B58B4" w:rsidP="007B58B4"/>
    <w:p w14:paraId="2C866B4E" w14:textId="77777777" w:rsidR="007B58B4" w:rsidRDefault="007B58B4" w:rsidP="007B58B4"/>
    <w:p w14:paraId="3BCF6415" w14:textId="77777777" w:rsidR="007B58B4" w:rsidRDefault="007B58B4" w:rsidP="007B58B4"/>
    <w:p w14:paraId="1E3F3DD1" w14:textId="77777777" w:rsidR="007B58B4" w:rsidRDefault="007B58B4" w:rsidP="007B58B4"/>
    <w:p w14:paraId="7B3339A3" w14:textId="77777777" w:rsidR="007B58B4" w:rsidRDefault="007B58B4" w:rsidP="007B58B4"/>
    <w:p w14:paraId="773723B0" w14:textId="77777777" w:rsidR="007B58B4" w:rsidRDefault="007B58B4" w:rsidP="007B58B4"/>
    <w:p w14:paraId="4979DCAE" w14:textId="77777777" w:rsidR="00F47844" w:rsidRDefault="00F47844" w:rsidP="007B58B4"/>
    <w:p w14:paraId="0BB6F6AF" w14:textId="77777777" w:rsidR="00F47844" w:rsidRDefault="00F47844" w:rsidP="007B58B4"/>
    <w:p w14:paraId="0E1C351E" w14:textId="77777777" w:rsidR="00F47844" w:rsidRDefault="00F47844" w:rsidP="007B58B4"/>
    <w:p w14:paraId="6E5AEF13" w14:textId="77777777" w:rsidR="00F47844" w:rsidRDefault="00F47844" w:rsidP="007B58B4"/>
    <w:p w14:paraId="5E580DCD" w14:textId="77777777" w:rsidR="00F47844" w:rsidRDefault="00F47844" w:rsidP="007B58B4"/>
    <w:p w14:paraId="3C98881A" w14:textId="77777777" w:rsidR="00F47844" w:rsidRDefault="00F47844" w:rsidP="007B58B4"/>
    <w:p w14:paraId="13253F0B" w14:textId="77777777" w:rsidR="00F47844" w:rsidRDefault="00F47844" w:rsidP="007B58B4"/>
    <w:p w14:paraId="1838CC0C" w14:textId="77777777" w:rsidR="00F47844" w:rsidRDefault="00F47844" w:rsidP="007B58B4"/>
    <w:p w14:paraId="3F39DE80" w14:textId="77777777" w:rsidR="00F47844" w:rsidRDefault="00F47844" w:rsidP="007B58B4"/>
    <w:p w14:paraId="3311B602" w14:textId="77777777" w:rsidR="00F47844" w:rsidRDefault="00F47844" w:rsidP="007B58B4"/>
    <w:p w14:paraId="55EDA1B6" w14:textId="77777777" w:rsidR="00F47844" w:rsidRDefault="00F47844" w:rsidP="007B58B4"/>
    <w:p w14:paraId="77DA061E" w14:textId="77777777" w:rsidR="00F47844" w:rsidRDefault="00F47844" w:rsidP="007B58B4"/>
    <w:p w14:paraId="0FF47D76" w14:textId="77777777" w:rsidR="00F47844" w:rsidRDefault="00F47844" w:rsidP="007B58B4"/>
    <w:p w14:paraId="4098C709" w14:textId="77777777" w:rsidR="00F47844" w:rsidRDefault="00F47844" w:rsidP="007B58B4"/>
    <w:p w14:paraId="19611259" w14:textId="77777777" w:rsidR="007B58B4" w:rsidRDefault="007B58B4" w:rsidP="007B58B4"/>
    <w:p w14:paraId="3C099A1A" w14:textId="77777777" w:rsidR="007B58B4" w:rsidRDefault="007B58B4" w:rsidP="007B58B4"/>
    <w:p w14:paraId="5769B302" w14:textId="77777777" w:rsidR="007B58B4" w:rsidRPr="00F47844" w:rsidRDefault="007B58B4" w:rsidP="007B58B4">
      <w:pPr>
        <w:rPr>
          <w:b/>
          <w:bCs/>
        </w:rPr>
      </w:pPr>
      <w:r w:rsidRPr="00F47844">
        <w:rPr>
          <w:b/>
          <w:bCs/>
        </w:rPr>
        <w:t>Bijlagen:</w:t>
      </w:r>
    </w:p>
    <w:p w14:paraId="0D052C38" w14:textId="77777777" w:rsidR="007B58B4" w:rsidRDefault="007B58B4" w:rsidP="007B58B4"/>
    <w:p w14:paraId="74C4EEB0" w14:textId="150C15A6" w:rsidR="007B58B4" w:rsidRDefault="007B58B4" w:rsidP="00F47844">
      <w:pPr>
        <w:ind w:left="993" w:hanging="993"/>
      </w:pPr>
      <w:r>
        <w:t xml:space="preserve">Bijlage I </w:t>
      </w:r>
      <w:r w:rsidR="00DB6A01">
        <w:t>-</w:t>
      </w:r>
      <w:r>
        <w:t xml:space="preserve"> </w:t>
      </w:r>
      <w:r w:rsidR="00DB6A01">
        <w:t xml:space="preserve"> </w:t>
      </w:r>
      <w:r>
        <w:t>Aanbestedingsleidraad&lt;versie&gt; d.d. &lt;datum&gt; met Nota(’s) van</w:t>
      </w:r>
      <w:r w:rsidR="00F47844">
        <w:t xml:space="preserve">  </w:t>
      </w:r>
      <w:r w:rsidR="00DB6A01">
        <w:t xml:space="preserve"> </w:t>
      </w:r>
      <w:r>
        <w:t>inlichtingen d.d.</w:t>
      </w:r>
      <w:r w:rsidR="003E4DE0">
        <w:t xml:space="preserve"> </w:t>
      </w:r>
      <w:r>
        <w:t>&lt;datum&gt;</w:t>
      </w:r>
    </w:p>
    <w:p w14:paraId="6B00ABAB" w14:textId="502F8704" w:rsidR="007B58B4" w:rsidRDefault="007B58B4" w:rsidP="007B58B4">
      <w:r>
        <w:t xml:space="preserve">Bijlage II - Inschrijving Reserve </w:t>
      </w:r>
      <w:r w:rsidR="00F47844">
        <w:t>Opdrachtnemer</w:t>
      </w:r>
      <w:r>
        <w:t xml:space="preserve"> d.d. &lt;datum&gt; &lt;kenmerk&gt;.</w:t>
      </w:r>
    </w:p>
    <w:p w14:paraId="13C69C8F" w14:textId="77777777" w:rsidR="007B58B4" w:rsidRDefault="007B58B4" w:rsidP="007B58B4"/>
    <w:p w14:paraId="4570E0E8" w14:textId="77777777" w:rsidR="007B58B4" w:rsidRDefault="007B58B4" w:rsidP="007B58B4"/>
    <w:p w14:paraId="1670FEA6" w14:textId="77777777" w:rsidR="007B58B4" w:rsidRDefault="007B58B4" w:rsidP="007B58B4"/>
    <w:p w14:paraId="238E516A" w14:textId="77777777" w:rsidR="007B58B4" w:rsidRDefault="007B58B4" w:rsidP="007B58B4"/>
    <w:sectPr w:rsidR="007B58B4" w:rsidSect="00D0301B">
      <w:headerReference w:type="default" r:id="rId15"/>
      <w:pgSz w:w="11905" w:h="16837"/>
      <w:pgMar w:top="2573" w:right="980" w:bottom="1082" w:left="318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303F" w14:textId="77777777" w:rsidR="00532527" w:rsidRDefault="00532527" w:rsidP="00C451AB">
      <w:pPr>
        <w:spacing w:line="240" w:lineRule="auto"/>
      </w:pPr>
      <w:r>
        <w:separator/>
      </w:r>
    </w:p>
  </w:endnote>
  <w:endnote w:type="continuationSeparator" w:id="0">
    <w:p w14:paraId="1997BC94" w14:textId="77777777" w:rsidR="00532527" w:rsidRDefault="00532527" w:rsidP="00C45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7FBBB" w14:textId="77777777" w:rsidR="00710191" w:rsidRDefault="00710191" w:rsidP="0036166C">
    <w:pPr>
      <w:pStyle w:val="Voettekst"/>
      <w:jc w:val="center"/>
    </w:pPr>
  </w:p>
  <w:p w14:paraId="361132D0" w14:textId="49175076" w:rsidR="00710191" w:rsidRDefault="007B58B4" w:rsidP="0036166C">
    <w:pPr>
      <w:pStyle w:val="Voettekst"/>
    </w:pPr>
    <w:r>
      <w:rPr>
        <w:sz w:val="13"/>
        <w:szCs w:val="13"/>
      </w:rPr>
      <w:t>Wachtkamerovereenkomst</w:t>
    </w:r>
    <w:r w:rsidR="00F47844">
      <w:rPr>
        <w:sz w:val="13"/>
        <w:szCs w:val="13"/>
      </w:rPr>
      <w:t xml:space="preserve"> Perceel </w:t>
    </w:r>
    <w:r w:rsidR="0049533F">
      <w:rPr>
        <w:sz w:val="13"/>
        <w:szCs w:val="13"/>
      </w:rPr>
      <w:t>2</w:t>
    </w:r>
    <w:r w:rsidR="00F47844">
      <w:rPr>
        <w:sz w:val="13"/>
        <w:szCs w:val="13"/>
      </w:rPr>
      <w:t xml:space="preserve"> -</w:t>
    </w:r>
    <w:r w:rsidR="00710191" w:rsidRPr="0049533F">
      <w:rPr>
        <w:sz w:val="13"/>
        <w:szCs w:val="13"/>
      </w:rPr>
      <w:t xml:space="preserve"> </w:t>
    </w:r>
    <w:r w:rsidR="0049533F" w:rsidRPr="0049533F">
      <w:rPr>
        <w:sz w:val="13"/>
        <w:szCs w:val="13"/>
      </w:rPr>
      <w:t>Zuid</w:t>
    </w:r>
  </w:p>
  <w:p w14:paraId="4CD73565" w14:textId="77777777" w:rsidR="00710191" w:rsidRPr="0036166C" w:rsidRDefault="00710191" w:rsidP="000634CC">
    <w:pPr>
      <w:pStyle w:val="Voettekst"/>
      <w:tabs>
        <w:tab w:val="left" w:pos="4826"/>
      </w:tabs>
      <w:spacing w:before="20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D9A8D" w14:textId="77777777" w:rsidR="00532527" w:rsidRDefault="00532527" w:rsidP="00C451AB">
      <w:pPr>
        <w:spacing w:line="240" w:lineRule="auto"/>
      </w:pPr>
      <w:r>
        <w:separator/>
      </w:r>
    </w:p>
  </w:footnote>
  <w:footnote w:type="continuationSeparator" w:id="0">
    <w:p w14:paraId="3887AB96" w14:textId="77777777" w:rsidR="00532527" w:rsidRDefault="00532527" w:rsidP="00C45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74DA" w14:textId="77777777" w:rsidR="00710191" w:rsidRDefault="00710191">
    <w:r>
      <w:rPr>
        <w:noProof/>
      </w:rPr>
      <mc:AlternateContent>
        <mc:Choice Requires="wps">
          <w:drawing>
            <wp:anchor distT="0" distB="0" distL="114300" distR="114300" simplePos="0" relativeHeight="251655168" behindDoc="0" locked="0" layoutInCell="1" allowOverlap="1" wp14:anchorId="4A9CE028" wp14:editId="7F502915">
              <wp:simplePos x="0" y="0"/>
              <wp:positionH relativeFrom="page">
                <wp:posOffset>2044700</wp:posOffset>
              </wp:positionH>
              <wp:positionV relativeFrom="page">
                <wp:posOffset>2379345</wp:posOffset>
              </wp:positionV>
              <wp:extent cx="3527425" cy="212090"/>
              <wp:effectExtent l="0" t="0" r="0" b="0"/>
              <wp:wrapNone/>
              <wp:docPr id="10" name="Shape5818768b3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7A93D17"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CE028" id="Shape5818768b32890" o:spid="_x0000_s1026" style="position:absolute;margin-left:161pt;margin-top:187.35pt;width:277.75pt;height:16.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" adj="-11796480,,5400" path="al10800,10800@8@8@4@6,10800,10800,10800,10800@9@7l@30@31@17@18@24@25@15@16@32@33xe" filled="f" stroked="f">
              <v:stroke joinstyle="round"/>
              <v:formulas/>
              <v:path o:connecttype="custom" textboxrect="@1,@1,@1,@1"/>
              <v:textbox inset="0,0,0,0">
                <w:txbxContent>
                  <w:p w14:paraId="57A93D17" w14:textId="77777777" w:rsidR="00710191" w:rsidRDefault="00710191"/>
                </w:txbxContent>
              </v:textbox>
              <w10:wrap anchorx="page" anchory="page"/>
            </v:shape>
          </w:pict>
        </mc:Fallback>
      </mc:AlternateContent>
    </w:r>
  </w:p>
  <w:p w14:paraId="0204A2E5" w14:textId="77777777" w:rsidR="00710191" w:rsidRDefault="00710191"/>
  <w:p w14:paraId="06E9DA8D" w14:textId="77777777" w:rsidR="00710191" w:rsidRDefault="00710191"/>
  <w:p w14:paraId="5471FEE8" w14:textId="77777777" w:rsidR="00710191" w:rsidRDefault="00710191">
    <w:r>
      <w:rPr>
        <w:noProof/>
      </w:rPr>
      <mc:AlternateContent>
        <mc:Choice Requires="wps">
          <w:drawing>
            <wp:anchor distT="0" distB="0" distL="114300" distR="114300" simplePos="0" relativeHeight="251658240" behindDoc="0" locked="0" layoutInCell="1" allowOverlap="1" wp14:anchorId="41450091" wp14:editId="0F3390EC">
              <wp:simplePos x="0" y="0"/>
              <wp:positionH relativeFrom="page">
                <wp:posOffset>3542030</wp:posOffset>
              </wp:positionH>
              <wp:positionV relativeFrom="page">
                <wp:posOffset>0</wp:posOffset>
              </wp:positionV>
              <wp:extent cx="467995" cy="1579880"/>
              <wp:effectExtent l="0" t="0" r="0" b="1270"/>
              <wp:wrapNone/>
              <wp:docPr id="9" name="Shape5818768b34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76DAB98"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50091" id="Shape5818768b34448" o:spid="_x0000_s1027" style="position:absolute;margin-left:278.9pt;margin-top:0;width:36.85pt;height:12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" adj="-11796480,,5400" path="al10800,10800@8@8@4@6,10800,10800,10800,10800@9@7l@30@31@17@18@24@25@15@16@32@33xe" filled="f" stroked="f">
              <v:stroke joinstyle="round"/>
              <v:formulas/>
              <v:path o:connecttype="custom" textboxrect="@1,@1,@1,@1"/>
              <v:textbox inset="0,0,0,0">
                <w:txbxContent>
                  <w:p w14:paraId="276DAB98" w14:textId="77777777" w:rsidR="00710191" w:rsidRDefault="00710191"/>
                </w:txbxContent>
              </v:textbox>
              <w10:wrap anchorx="page" anchory="page"/>
            </v:shape>
          </w:pict>
        </mc:Fallback>
      </mc:AlternateContent>
    </w:r>
    <w:r>
      <w:rPr>
        <w:noProof/>
      </w:rPr>
      <w:drawing>
        <wp:anchor distT="0" distB="0" distL="0" distR="0" simplePos="0" relativeHeight="251654144" behindDoc="0" locked="1" layoutInCell="0" allowOverlap="1" wp14:anchorId="484B63D5" wp14:editId="0F41C1C4">
          <wp:simplePos x="0" y="0"/>
          <wp:positionH relativeFrom="page">
            <wp:posOffset>3542029</wp:posOffset>
          </wp:positionH>
          <wp:positionV relativeFrom="page">
            <wp:posOffset>0</wp:posOffset>
          </wp:positionV>
          <wp:extent cx="467995" cy="1583865"/>
          <wp:effectExtent l="0" t="0" r="0" b="0"/>
          <wp:wrapNone/>
          <wp:docPr id="66107039"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1"/>
                  <a:stretch>
                    <a:fillRect/>
                  </a:stretch>
                </pic:blipFill>
                <pic:spPr bwMode="auto">
                  <a:xfrm>
                    <a:off x="0" y="0"/>
                    <a:ext cx="467995" cy="1583865"/>
                  </a:xfrm>
                  <a:prstGeom prst="rect">
                    <a:avLst/>
                  </a:prstGeom>
                </pic:spPr>
              </pic:pic>
            </a:graphicData>
          </a:graphic>
        </wp:anchor>
      </w:drawing>
    </w:r>
  </w:p>
  <w:p w14:paraId="344CF725" w14:textId="77777777" w:rsidR="00710191" w:rsidRDefault="00710191">
    <w:r>
      <w:rPr>
        <w:noProof/>
      </w:rPr>
      <mc:AlternateContent>
        <mc:Choice Requires="wps">
          <w:drawing>
            <wp:anchor distT="0" distB="0" distL="114300" distR="114300" simplePos="0" relativeHeight="251656192" behindDoc="0" locked="0" layoutInCell="1" allowOverlap="1" wp14:anchorId="68B33871" wp14:editId="3E8948C1">
              <wp:simplePos x="0" y="0"/>
              <wp:positionH relativeFrom="page">
                <wp:posOffset>2162175</wp:posOffset>
              </wp:positionH>
              <wp:positionV relativeFrom="page">
                <wp:posOffset>3228975</wp:posOffset>
              </wp:positionV>
              <wp:extent cx="3886200" cy="1381125"/>
              <wp:effectExtent l="0" t="0" r="0" b="0"/>
              <wp:wrapNone/>
              <wp:docPr id="8" name="Shape5818768b3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710191" w:rsidRPr="00E37E2C" w14:paraId="1485715A" w14:textId="77777777" w:rsidTr="00D55A9D">
                            <w:trPr>
                              <w:trHeight w:val="480"/>
                            </w:trPr>
                            <w:tc>
                              <w:tcPr>
                                <w:tcW w:w="646" w:type="dxa"/>
                                <w:gridSpan w:val="2"/>
                              </w:tcPr>
                              <w:p w14:paraId="71F664C9" w14:textId="77777777" w:rsidR="00710191" w:rsidRPr="00E37E2C" w:rsidRDefault="00710191" w:rsidP="007B58B4">
                                <w:pPr>
                                  <w:pStyle w:val="StandaardVerdana12"/>
                                </w:pPr>
                              </w:p>
                            </w:tc>
                          </w:tr>
                          <w:tr w:rsidR="00710191" w14:paraId="2CE1026D" w14:textId="77777777" w:rsidTr="00D55A9D">
                            <w:trPr>
                              <w:trHeight w:val="480"/>
                            </w:trPr>
                            <w:tc>
                              <w:tcPr>
                                <w:tcW w:w="646" w:type="dxa"/>
                              </w:tcPr>
                              <w:p w14:paraId="5E5A46C3" w14:textId="77777777" w:rsidR="00710191" w:rsidRDefault="00710191" w:rsidP="00D55A9D"/>
                            </w:tc>
                            <w:tc>
                              <w:tcPr>
                                <w:tcW w:w="4490" w:type="dxa"/>
                              </w:tcPr>
                              <w:p w14:paraId="4859821A" w14:textId="77777777" w:rsidR="00710191" w:rsidRDefault="00710191" w:rsidP="00D55A9D"/>
                            </w:tc>
                          </w:tr>
                          <w:tr w:rsidR="00710191" w14:paraId="1A0E3C40" w14:textId="77777777" w:rsidTr="00D55A9D">
                            <w:trPr>
                              <w:trHeight w:val="238"/>
                            </w:trPr>
                            <w:tc>
                              <w:tcPr>
                                <w:tcW w:w="1150" w:type="dxa"/>
                              </w:tcPr>
                              <w:p w14:paraId="4F26E76A" w14:textId="77777777" w:rsidR="00710191" w:rsidRDefault="00710191" w:rsidP="00D55A9D">
                                <w:r>
                                  <w:t>Datum</w:t>
                                </w:r>
                              </w:p>
                            </w:tc>
                            <w:tc>
                              <w:tcPr>
                                <w:tcW w:w="4490" w:type="dxa"/>
                              </w:tcPr>
                              <w:tbl>
                                <w:tblPr>
                                  <w:tblW w:w="4490" w:type="dxa"/>
                                  <w:tblLayout w:type="fixed"/>
                                  <w:tblCellMar>
                                    <w:left w:w="10" w:type="dxa"/>
                                    <w:right w:w="10" w:type="dxa"/>
                                  </w:tblCellMar>
                                  <w:tblLook w:val="07E0" w:firstRow="1" w:lastRow="1" w:firstColumn="1" w:lastColumn="1" w:noHBand="1" w:noVBand="1"/>
                                </w:tblPr>
                                <w:tblGrid>
                                  <w:gridCol w:w="4490"/>
                                </w:tblGrid>
                                <w:tr w:rsidR="00710191" w14:paraId="6EDC5AC3" w14:textId="77777777" w:rsidTr="004D52D8">
                                  <w:trPr>
                                    <w:trHeight w:val="204"/>
                                  </w:trPr>
                                  <w:tc>
                                    <w:tcPr>
                                      <w:tcW w:w="4490" w:type="dxa"/>
                                      <w:hideMark/>
                                    </w:tcPr>
                                    <w:p w14:paraId="2288A2DA" w14:textId="52509B11" w:rsidR="00137CBF" w:rsidRPr="00137CBF" w:rsidRDefault="00000000" w:rsidP="00137CBF">
                                      <w:pPr>
                                        <w:pStyle w:val="Gegevensdocument"/>
                                      </w:pPr>
                                      <w:sdt>
                                        <w:sdtPr>
                                          <w:id w:val="69649954"/>
                                          <w:date w:fullDate="2025-03-27T00:00:00Z">
                                            <w:dateFormat w:val="d MMMM yyyy"/>
                                            <w:lid w:val="nl-NL"/>
                                            <w:storeMappedDataAs w:val="dateTime"/>
                                            <w:calendar w:val="gregorian"/>
                                          </w:date>
                                        </w:sdtPr>
                                        <w:sdtContent>
                                          <w:r w:rsidR="007A27F7">
                                            <w:t>27 maart 2025</w:t>
                                          </w:r>
                                        </w:sdtContent>
                                      </w:sdt>
                                    </w:p>
                                  </w:tc>
                                </w:tr>
                              </w:tbl>
                              <w:p w14:paraId="1692D551" w14:textId="77777777" w:rsidR="00710191" w:rsidRDefault="00710191" w:rsidP="00D97EC9">
                                <w:pPr>
                                  <w:pStyle w:val="Gegevensdocument"/>
                                </w:pPr>
                              </w:p>
                            </w:tc>
                          </w:tr>
                          <w:tr w:rsidR="00710191" w14:paraId="1ACFF6E0" w14:textId="77777777" w:rsidTr="00D55A9D">
                            <w:trPr>
                              <w:trHeight w:val="238"/>
                            </w:trPr>
                            <w:tc>
                              <w:tcPr>
                                <w:tcW w:w="1150" w:type="dxa"/>
                              </w:tcPr>
                              <w:p w14:paraId="2F2A2317" w14:textId="43B536F8" w:rsidR="00710191" w:rsidRDefault="00137CBF" w:rsidP="00D55A9D">
                                <w:r>
                                  <w:t>Versie</w:t>
                                </w:r>
                              </w:p>
                            </w:tc>
                            <w:tc>
                              <w:tcPr>
                                <w:tcW w:w="4490" w:type="dxa"/>
                              </w:tcPr>
                              <w:p w14:paraId="7E90F9E6" w14:textId="00A7B5F5" w:rsidR="00710191" w:rsidRDefault="007A27F7" w:rsidP="00D55A9D">
                                <w:r>
                                  <w:t>1</w:t>
                                </w:r>
                                <w:r w:rsidR="000F1238">
                                  <w:t>.0</w:t>
                                </w:r>
                              </w:p>
                            </w:tc>
                          </w:tr>
                        </w:tbl>
                        <w:p w14:paraId="373EAED7"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33871" id="Shape5818768b32980" o:spid="_x0000_s1028" style="position:absolute;margin-left:170.25pt;margin-top:254.25pt;width:306pt;height:108.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710191" w:rsidRPr="00E37E2C" w14:paraId="1485715A" w14:textId="77777777" w:rsidTr="00D55A9D">
                      <w:trPr>
                        <w:trHeight w:val="480"/>
                      </w:trPr>
                      <w:tc>
                        <w:tcPr>
                          <w:tcW w:w="646" w:type="dxa"/>
                          <w:gridSpan w:val="2"/>
                        </w:tcPr>
                        <w:p w14:paraId="71F664C9" w14:textId="77777777" w:rsidR="00710191" w:rsidRPr="00E37E2C" w:rsidRDefault="00710191" w:rsidP="007B58B4">
                          <w:pPr>
                            <w:pStyle w:val="StandaardVerdana12"/>
                          </w:pPr>
                        </w:p>
                      </w:tc>
                    </w:tr>
                    <w:tr w:rsidR="00710191" w14:paraId="2CE1026D" w14:textId="77777777" w:rsidTr="00D55A9D">
                      <w:trPr>
                        <w:trHeight w:val="480"/>
                      </w:trPr>
                      <w:tc>
                        <w:tcPr>
                          <w:tcW w:w="646" w:type="dxa"/>
                        </w:tcPr>
                        <w:p w14:paraId="5E5A46C3" w14:textId="77777777" w:rsidR="00710191" w:rsidRDefault="00710191" w:rsidP="00D55A9D"/>
                      </w:tc>
                      <w:tc>
                        <w:tcPr>
                          <w:tcW w:w="4490" w:type="dxa"/>
                        </w:tcPr>
                        <w:p w14:paraId="4859821A" w14:textId="77777777" w:rsidR="00710191" w:rsidRDefault="00710191" w:rsidP="00D55A9D"/>
                      </w:tc>
                    </w:tr>
                    <w:tr w:rsidR="00710191" w14:paraId="1A0E3C40" w14:textId="77777777" w:rsidTr="00D55A9D">
                      <w:trPr>
                        <w:trHeight w:val="238"/>
                      </w:trPr>
                      <w:tc>
                        <w:tcPr>
                          <w:tcW w:w="1150" w:type="dxa"/>
                        </w:tcPr>
                        <w:p w14:paraId="4F26E76A" w14:textId="77777777" w:rsidR="00710191" w:rsidRDefault="00710191" w:rsidP="00D55A9D">
                          <w:r>
                            <w:t>Datum</w:t>
                          </w:r>
                        </w:p>
                      </w:tc>
                      <w:tc>
                        <w:tcPr>
                          <w:tcW w:w="4490" w:type="dxa"/>
                        </w:tcPr>
                        <w:tbl>
                          <w:tblPr>
                            <w:tblW w:w="4490" w:type="dxa"/>
                            <w:tblLayout w:type="fixed"/>
                            <w:tblCellMar>
                              <w:left w:w="10" w:type="dxa"/>
                              <w:right w:w="10" w:type="dxa"/>
                            </w:tblCellMar>
                            <w:tblLook w:val="07E0" w:firstRow="1" w:lastRow="1" w:firstColumn="1" w:lastColumn="1" w:noHBand="1" w:noVBand="1"/>
                          </w:tblPr>
                          <w:tblGrid>
                            <w:gridCol w:w="4490"/>
                          </w:tblGrid>
                          <w:tr w:rsidR="00710191" w14:paraId="6EDC5AC3" w14:textId="77777777" w:rsidTr="004D52D8">
                            <w:trPr>
                              <w:trHeight w:val="204"/>
                            </w:trPr>
                            <w:tc>
                              <w:tcPr>
                                <w:tcW w:w="4490" w:type="dxa"/>
                                <w:hideMark/>
                              </w:tcPr>
                              <w:p w14:paraId="2288A2DA" w14:textId="52509B11" w:rsidR="00137CBF" w:rsidRPr="00137CBF" w:rsidRDefault="00000000" w:rsidP="00137CBF">
                                <w:pPr>
                                  <w:pStyle w:val="Gegevensdocument"/>
                                </w:pPr>
                                <w:sdt>
                                  <w:sdtPr>
                                    <w:id w:val="69649954"/>
                                    <w:date w:fullDate="2025-03-27T00:00:00Z">
                                      <w:dateFormat w:val="d MMMM yyyy"/>
                                      <w:lid w:val="nl-NL"/>
                                      <w:storeMappedDataAs w:val="dateTime"/>
                                      <w:calendar w:val="gregorian"/>
                                    </w:date>
                                  </w:sdtPr>
                                  <w:sdtContent>
                                    <w:r w:rsidR="007A27F7">
                                      <w:t>27 maart 2025</w:t>
                                    </w:r>
                                  </w:sdtContent>
                                </w:sdt>
                              </w:p>
                            </w:tc>
                          </w:tr>
                        </w:tbl>
                        <w:p w14:paraId="1692D551" w14:textId="77777777" w:rsidR="00710191" w:rsidRDefault="00710191" w:rsidP="00D97EC9">
                          <w:pPr>
                            <w:pStyle w:val="Gegevensdocument"/>
                          </w:pPr>
                        </w:p>
                      </w:tc>
                    </w:tr>
                    <w:tr w:rsidR="00710191" w14:paraId="1ACFF6E0" w14:textId="77777777" w:rsidTr="00D55A9D">
                      <w:trPr>
                        <w:trHeight w:val="238"/>
                      </w:trPr>
                      <w:tc>
                        <w:tcPr>
                          <w:tcW w:w="1150" w:type="dxa"/>
                        </w:tcPr>
                        <w:p w14:paraId="2F2A2317" w14:textId="43B536F8" w:rsidR="00710191" w:rsidRDefault="00137CBF" w:rsidP="00D55A9D">
                          <w:r>
                            <w:t>Versie</w:t>
                          </w:r>
                        </w:p>
                      </w:tc>
                      <w:tc>
                        <w:tcPr>
                          <w:tcW w:w="4490" w:type="dxa"/>
                        </w:tcPr>
                        <w:p w14:paraId="7E90F9E6" w14:textId="00A7B5F5" w:rsidR="00710191" w:rsidRDefault="007A27F7" w:rsidP="00D55A9D">
                          <w:r>
                            <w:t>1</w:t>
                          </w:r>
                          <w:r w:rsidR="000F1238">
                            <w:t>.0</w:t>
                          </w:r>
                        </w:p>
                      </w:tc>
                    </w:tr>
                  </w:tbl>
                  <w:p w14:paraId="373EAED7" w14:textId="77777777" w:rsidR="00710191" w:rsidRDefault="00710191"/>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33B8D7B3" wp14:editId="5537C1B9">
              <wp:simplePos x="0" y="0"/>
              <wp:positionH relativeFrom="page">
                <wp:posOffset>1028700</wp:posOffset>
              </wp:positionH>
              <wp:positionV relativeFrom="page">
                <wp:posOffset>2379345</wp:posOffset>
              </wp:positionV>
              <wp:extent cx="5313680" cy="744855"/>
              <wp:effectExtent l="0" t="0" r="1270" b="0"/>
              <wp:wrapNone/>
              <wp:docPr id="7" name="Shape5818768b3437c"/>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3680"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91352FC" w14:textId="6C8FFD28" w:rsidR="00AD2DD9" w:rsidRDefault="007B58B4" w:rsidP="0036166C">
                          <w:pPr>
                            <w:pStyle w:val="StandaardVerdana12"/>
                            <w:jc w:val="center"/>
                          </w:pPr>
                          <w:r>
                            <w:t xml:space="preserve">Concept Wachtkamerovereenkomst </w:t>
                          </w:r>
                          <w:r w:rsidR="00AD2DD9">
                            <w:t xml:space="preserve">Perceel </w:t>
                          </w:r>
                          <w:r w:rsidR="0049533F">
                            <w:t>2</w:t>
                          </w:r>
                        </w:p>
                        <w:p w14:paraId="22E58A8C" w14:textId="3CE077E5" w:rsidR="00710191" w:rsidRDefault="0009126C" w:rsidP="0036166C">
                          <w:pPr>
                            <w:pStyle w:val="StandaardVerdana12"/>
                            <w:jc w:val="center"/>
                          </w:pPr>
                          <w:r>
                            <w:t>9543745</w:t>
                          </w:r>
                          <w:r w:rsidR="00710191" w:rsidRPr="00246A33">
                            <w:t xml:space="preserve"> |</w:t>
                          </w:r>
                          <w:bookmarkStart w:id="0" w:name="_Hlk195513557"/>
                          <w:r w:rsidR="00710191" w:rsidRPr="00246A33">
                            <w:t>Meten en bemonsteren</w:t>
                          </w:r>
                          <w:r w:rsidR="007B58B4">
                            <w:t xml:space="preserve"> </w:t>
                          </w:r>
                          <w:r w:rsidR="00710191" w:rsidRPr="00246A33">
                            <w:t>van afval</w:t>
                          </w:r>
                          <w:r w:rsidR="003C3905">
                            <w:t>-</w:t>
                          </w:r>
                          <w:r w:rsidR="00710191" w:rsidRPr="00246A33">
                            <w:t>, proces</w:t>
                          </w:r>
                          <w:r w:rsidR="003C3905">
                            <w:t>-</w:t>
                          </w:r>
                          <w:r w:rsidR="00710191" w:rsidRPr="00246A33">
                            <w:t xml:space="preserve"> en hemelwater op Defensie</w:t>
                          </w:r>
                          <w:r w:rsidR="005E3ED9">
                            <w:t>-</w:t>
                          </w:r>
                          <w:r w:rsidR="00710191" w:rsidRPr="00246A33">
                            <w:t>objecten</w:t>
                          </w:r>
                          <w:bookmarkEnd w:id="0"/>
                        </w:p>
                        <w:p w14:paraId="5B00DA60"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8D7B3" id="Shape5818768b3437c" o:spid="_x0000_s1029" style="position:absolute;margin-left:81pt;margin-top:187.35pt;width:418.4pt;height:58.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" adj="-11796480,,5400" path="al10800,10800@8@8@4@6,10800,10800,10800,10800@9@7l@30@31@17@18@24@25@15@16@32@33xe" filled="f" stroked="f">
              <v:stroke joinstyle="round"/>
              <v:formulas/>
              <v:path o:connecttype="custom" textboxrect="@1,@1,@1,@1"/>
              <v:textbox inset="0,0,0,0">
                <w:txbxContent>
                  <w:p w14:paraId="191352FC" w14:textId="6C8FFD28" w:rsidR="00AD2DD9" w:rsidRDefault="007B58B4" w:rsidP="0036166C">
                    <w:pPr>
                      <w:pStyle w:val="StandaardVerdana12"/>
                      <w:jc w:val="center"/>
                    </w:pPr>
                    <w:r>
                      <w:t xml:space="preserve">Concept Wachtkamerovereenkomst </w:t>
                    </w:r>
                    <w:r w:rsidR="00AD2DD9">
                      <w:t xml:space="preserve">Perceel </w:t>
                    </w:r>
                    <w:r w:rsidR="0049533F">
                      <w:t>2</w:t>
                    </w:r>
                  </w:p>
                  <w:p w14:paraId="22E58A8C" w14:textId="3CE077E5" w:rsidR="00710191" w:rsidRDefault="0009126C" w:rsidP="0036166C">
                    <w:pPr>
                      <w:pStyle w:val="StandaardVerdana12"/>
                      <w:jc w:val="center"/>
                    </w:pPr>
                    <w:r>
                      <w:t>9543745</w:t>
                    </w:r>
                    <w:r w:rsidR="00710191" w:rsidRPr="00246A33">
                      <w:t xml:space="preserve"> |</w:t>
                    </w:r>
                    <w:bookmarkStart w:id="1" w:name="_Hlk195513557"/>
                    <w:r w:rsidR="00710191" w:rsidRPr="00246A33">
                      <w:t>Meten en bemonsteren</w:t>
                    </w:r>
                    <w:r w:rsidR="007B58B4">
                      <w:t xml:space="preserve"> </w:t>
                    </w:r>
                    <w:r w:rsidR="00710191" w:rsidRPr="00246A33">
                      <w:t>van afval</w:t>
                    </w:r>
                    <w:r w:rsidR="003C3905">
                      <w:t>-</w:t>
                    </w:r>
                    <w:r w:rsidR="00710191" w:rsidRPr="00246A33">
                      <w:t>, proces</w:t>
                    </w:r>
                    <w:r w:rsidR="003C3905">
                      <w:t>-</w:t>
                    </w:r>
                    <w:r w:rsidR="00710191" w:rsidRPr="00246A33">
                      <w:t xml:space="preserve"> en hemelwater op Defensie</w:t>
                    </w:r>
                    <w:r w:rsidR="005E3ED9">
                      <w:t>-</w:t>
                    </w:r>
                    <w:r w:rsidR="00710191" w:rsidRPr="00246A33">
                      <w:t>objecten</w:t>
                    </w:r>
                    <w:bookmarkEnd w:id="1"/>
                  </w:p>
                  <w:p w14:paraId="5B00DA60" w14:textId="77777777" w:rsidR="00710191" w:rsidRDefault="00710191"/>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570FABED" wp14:editId="0F437526">
              <wp:simplePos x="0" y="0"/>
              <wp:positionH relativeFrom="page">
                <wp:posOffset>4010025</wp:posOffset>
              </wp:positionH>
              <wp:positionV relativeFrom="page">
                <wp:posOffset>0</wp:posOffset>
              </wp:positionV>
              <wp:extent cx="2332355" cy="1579880"/>
              <wp:effectExtent l="0" t="0" r="1270" b="1270"/>
              <wp:wrapNone/>
              <wp:docPr id="6" name="Shape5818768b34d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A4D0BBF"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FABED" id="Shape5818768b34d56" o:spid="_x0000_s1030" style="position:absolute;margin-left:315.75pt;margin-top:0;width:183.65pt;height:124.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" adj="-11796480,,5400" path="al10800,10800@8@8@4@6,10800,10800,10800,10800@9@7l@30@31@17@18@24@25@15@16@32@33xe" filled="f" stroked="f">
              <v:stroke joinstyle="round"/>
              <v:formulas/>
              <v:path o:connecttype="custom" textboxrect="@1,@1,@1,@1"/>
              <v:textbox inset="0,0,0,0">
                <w:txbxContent>
                  <w:p w14:paraId="3A4D0BBF" w14:textId="77777777" w:rsidR="00710191" w:rsidRDefault="00710191"/>
                </w:txbxContent>
              </v:textbox>
              <w10:wrap anchorx="page" anchory="page"/>
            </v:shape>
          </w:pict>
        </mc:Fallback>
      </mc:AlternateContent>
    </w:r>
    <w:r>
      <w:rPr>
        <w:noProof/>
      </w:rPr>
      <w:drawing>
        <wp:anchor distT="0" distB="0" distL="0" distR="0" simplePos="0" relativeHeight="251653120" behindDoc="0" locked="1" layoutInCell="0" allowOverlap="1" wp14:anchorId="29F1E250" wp14:editId="3F83D0AF">
          <wp:simplePos x="0" y="0"/>
          <wp:positionH relativeFrom="page">
            <wp:posOffset>4010025</wp:posOffset>
          </wp:positionH>
          <wp:positionV relativeFrom="page">
            <wp:posOffset>0</wp:posOffset>
          </wp:positionV>
          <wp:extent cx="2332355" cy="1577680"/>
          <wp:effectExtent l="0" t="0" r="0" b="0"/>
          <wp:wrapNone/>
          <wp:docPr id="3461546"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2"/>
                  <a:stretch>
                    <a:fillRect/>
                  </a:stretch>
                </pic:blipFill>
                <pic:spPr bwMode="auto">
                  <a:xfrm>
                    <a:off x="0" y="0"/>
                    <a:ext cx="2332355" cy="157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5B5DD" w14:textId="77777777" w:rsidR="00710191" w:rsidRDefault="00710191">
    <w:r>
      <w:rPr>
        <w:noProof/>
      </w:rPr>
      <mc:AlternateContent>
        <mc:Choice Requires="wps">
          <w:drawing>
            <wp:anchor distT="0" distB="0" distL="114300" distR="114300" simplePos="0" relativeHeight="251663360" behindDoc="0" locked="0" layoutInCell="1" allowOverlap="1" wp14:anchorId="3EE99733" wp14:editId="225A6043">
              <wp:simplePos x="0" y="0"/>
              <wp:positionH relativeFrom="page">
                <wp:posOffset>2044700</wp:posOffset>
              </wp:positionH>
              <wp:positionV relativeFrom="page">
                <wp:posOffset>248285</wp:posOffset>
              </wp:positionV>
              <wp:extent cx="4857750" cy="266700"/>
              <wp:effectExtent l="0" t="635" r="3175" b="0"/>
              <wp:wrapNone/>
              <wp:docPr id="20" name="Vrije vorm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0" cy="26670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DC1BA5A" w14:textId="0FD32440" w:rsidR="00710191" w:rsidRDefault="00000000" w:rsidP="000634CC">
                          <w:pPr>
                            <w:pStyle w:val="Verdana65"/>
                            <w:jc w:val="center"/>
                          </w:pPr>
                          <w:sdt>
                            <w:sdtPr>
                              <w:rPr>
                                <w:color w:val="auto"/>
                              </w:rPr>
                              <w:id w:val="-1873215082"/>
                              <w:date w:fullDate="2025-03-27T00:00:00Z">
                                <w:dateFormat w:val="d MMMM yyyy"/>
                                <w:lid w:val="nl-NL"/>
                                <w:storeMappedDataAs w:val="dateTime"/>
                                <w:calendar w:val="gregorian"/>
                              </w:date>
                            </w:sdtPr>
                            <w:sdtContent>
                              <w:r w:rsidR="006E304B">
                                <w:rPr>
                                  <w:color w:val="auto"/>
                                </w:rPr>
                                <w:t>27 maart 2025</w:t>
                              </w:r>
                            </w:sdtContent>
                          </w:sdt>
                          <w:r w:rsidR="00710191">
                            <w:t xml:space="preserve"> |</w:t>
                          </w:r>
                          <w:r w:rsidR="00710191" w:rsidRPr="00246A33">
                            <w:t xml:space="preserve"> </w:t>
                          </w:r>
                          <w:r w:rsidR="007B58B4">
                            <w:t xml:space="preserve">Wachtkamerovereenkomst </w:t>
                          </w:r>
                          <w:r w:rsidR="00710191" w:rsidRPr="00246A33">
                            <w:t>Meten en bemonsteren van afval</w:t>
                          </w:r>
                          <w:r w:rsidR="003C3905">
                            <w:t>-</w:t>
                          </w:r>
                          <w:r w:rsidR="00710191" w:rsidRPr="00246A33">
                            <w:t>, proces</w:t>
                          </w:r>
                          <w:r w:rsidR="003C3905">
                            <w:t>-</w:t>
                          </w:r>
                          <w:r w:rsidR="00710191" w:rsidRPr="00246A33">
                            <w:t xml:space="preserve"> en hemelwater </w:t>
                          </w:r>
                          <w:r w:rsidR="00306F5E">
                            <w:t>2026-2031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99733" id="Vrije vorm 20" o:spid="_x0000_s1031" style="position:absolute;margin-left:161pt;margin-top:19.55pt;width:382.5pt;height:2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" adj="-11796480,,5400" path="al10800,10800@8@8@4@6,10800,10800,10800,10800@9@7l@30@31@17@18@24@25@15@16@32@33xe" filled="f" stroked="f">
              <v:stroke joinstyle="round"/>
              <v:formulas/>
              <v:path o:connecttype="custom" textboxrect="@1,@1,@1,@1"/>
              <v:textbox inset="0,0,0,0">
                <w:txbxContent>
                  <w:p w14:paraId="7DC1BA5A" w14:textId="0FD32440" w:rsidR="00710191" w:rsidRDefault="00000000" w:rsidP="000634CC">
                    <w:pPr>
                      <w:pStyle w:val="Verdana65"/>
                      <w:jc w:val="center"/>
                    </w:pPr>
                    <w:sdt>
                      <w:sdtPr>
                        <w:rPr>
                          <w:color w:val="auto"/>
                        </w:rPr>
                        <w:id w:val="-1873215082"/>
                        <w:date w:fullDate="2025-03-27T00:00:00Z">
                          <w:dateFormat w:val="d MMMM yyyy"/>
                          <w:lid w:val="nl-NL"/>
                          <w:storeMappedDataAs w:val="dateTime"/>
                          <w:calendar w:val="gregorian"/>
                        </w:date>
                      </w:sdtPr>
                      <w:sdtContent>
                        <w:r w:rsidR="006E304B">
                          <w:rPr>
                            <w:color w:val="auto"/>
                          </w:rPr>
                          <w:t>27 maart 2025</w:t>
                        </w:r>
                      </w:sdtContent>
                    </w:sdt>
                    <w:r w:rsidR="00710191">
                      <w:t xml:space="preserve"> |</w:t>
                    </w:r>
                    <w:r w:rsidR="00710191" w:rsidRPr="00246A33">
                      <w:t xml:space="preserve"> </w:t>
                    </w:r>
                    <w:r w:rsidR="007B58B4">
                      <w:t xml:space="preserve">Wachtkamerovereenkomst </w:t>
                    </w:r>
                    <w:r w:rsidR="00710191" w:rsidRPr="00246A33">
                      <w:t>Meten en bemonsteren van afval</w:t>
                    </w:r>
                    <w:r w:rsidR="003C3905">
                      <w:t>-</w:t>
                    </w:r>
                    <w:r w:rsidR="00710191" w:rsidRPr="00246A33">
                      <w:t>, proces</w:t>
                    </w:r>
                    <w:r w:rsidR="003C3905">
                      <w:t>-</w:t>
                    </w:r>
                    <w:r w:rsidR="00710191" w:rsidRPr="00246A33">
                      <w:t xml:space="preserve"> en hemelwater </w:t>
                    </w:r>
                    <w:r w:rsidR="00306F5E">
                      <w:t>2026-2031</w:t>
                    </w:r>
                  </w:p>
                </w:txbxContent>
              </v:textbox>
              <w10:wrap anchorx="page" anchory="page"/>
            </v:shape>
          </w:pict>
        </mc:Fallback>
      </mc:AlternateContent>
    </w:r>
  </w:p>
  <w:p w14:paraId="3D3EBB39" w14:textId="77777777" w:rsidR="00710191" w:rsidRDefault="00710191">
    <w:r>
      <w:rPr>
        <w:noProof/>
      </w:rPr>
      <mc:AlternateContent>
        <mc:Choice Requires="wps">
          <w:drawing>
            <wp:anchor distT="0" distB="0" distL="114300" distR="114300" simplePos="0" relativeHeight="251661312" behindDoc="0" locked="0" layoutInCell="1" allowOverlap="1" wp14:anchorId="002BB0ED" wp14:editId="272F2B9F">
              <wp:simplePos x="0" y="0"/>
              <wp:positionH relativeFrom="page">
                <wp:posOffset>2019935</wp:posOffset>
              </wp:positionH>
              <wp:positionV relativeFrom="page">
                <wp:posOffset>10204450</wp:posOffset>
              </wp:positionV>
              <wp:extent cx="3809365" cy="180975"/>
              <wp:effectExtent l="635" t="3175" r="0" b="0"/>
              <wp:wrapNone/>
              <wp:docPr id="4"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B7D557"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BB0ED" id="Shape5818768b35afb" o:spid="_x0000_s1032" style="position:absolute;margin-left:159.05pt;margin-top:803.5pt;width:299.95pt;height:1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" adj="-11796480,,5400" path="al10800,10800@8@8@4@6,10800,10800,10800,10800@9@7l@30@31@17@18@24@25@15@16@32@33xe" filled="f" stroked="f">
              <v:stroke joinstyle="round"/>
              <v:formulas/>
              <v:path o:connecttype="custom" textboxrect="@1,@1,@1,@1"/>
              <v:textbox inset="0,0,0,0">
                <w:txbxContent>
                  <w:p w14:paraId="69B7D557" w14:textId="77777777" w:rsidR="00710191" w:rsidRDefault="00710191"/>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7218E"/>
    <w:multiLevelType w:val="multilevel"/>
    <w:tmpl w:val="96500BFE"/>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0599F3F"/>
    <w:multiLevelType w:val="multilevel"/>
    <w:tmpl w:val="805EBF98"/>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D98B19A"/>
    <w:multiLevelType w:val="multilevel"/>
    <w:tmpl w:val="1B386636"/>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9F2CCB5"/>
    <w:multiLevelType w:val="multilevel"/>
    <w:tmpl w:val="5976FC09"/>
    <w:name w:val="Artikel"/>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AC8812"/>
    <w:multiLevelType w:val="multilevel"/>
    <w:tmpl w:val="30A174B6"/>
    <w:name w:val="Standaard bulli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434AC"/>
    <w:multiLevelType w:val="multilevel"/>
    <w:tmpl w:val="E4C02F0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color w:val="auto"/>
      </w:rPr>
    </w:lvl>
    <w:lvl w:ilvl="3">
      <w:start w:val="1"/>
      <w:numFmt w:val="decimal"/>
      <w:pStyle w:val="Kop4"/>
      <w:lvlText w:val="%1.%2.%3.%4"/>
      <w:lvlJc w:val="left"/>
      <w:pPr>
        <w:tabs>
          <w:tab w:val="num" w:pos="0"/>
        </w:tabs>
        <w:ind w:left="0" w:hanging="1160"/>
      </w:pPr>
      <w:rPr>
        <w:rFonts w:hint="default"/>
        <w:b w:val="0"/>
        <w:color w:val="auto"/>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6" w15:restartNumberingAfterBreak="0">
    <w:nsid w:val="18F237C9"/>
    <w:multiLevelType w:val="hybridMultilevel"/>
    <w:tmpl w:val="CD8AAE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F31D95"/>
    <w:multiLevelType w:val="hybridMultilevel"/>
    <w:tmpl w:val="97D8BA10"/>
    <w:lvl w:ilvl="0" w:tplc="CC36BED2">
      <w:numFmt w:val="bullet"/>
      <w:lvlText w:val="-"/>
      <w:lvlJc w:val="left"/>
      <w:pPr>
        <w:ind w:left="360" w:hanging="360"/>
      </w:pPr>
      <w:rPr>
        <w:rFonts w:ascii="Verdana" w:eastAsia="Calibri" w:hAnsi="Verdana" w:cs="Times New Roman" w:hint="default"/>
      </w:rPr>
    </w:lvl>
    <w:lvl w:ilvl="1" w:tplc="73CCFC8E">
      <w:start w:val="1"/>
      <w:numFmt w:val="lowerLetter"/>
      <w:lvlText w:val="%2."/>
      <w:lvlJc w:val="left"/>
      <w:pPr>
        <w:ind w:left="1080" w:hanging="360"/>
      </w:pPr>
      <w:rPr>
        <w:rFonts w:ascii="Verdana" w:eastAsia="DejaVu Sans" w:hAnsi="Verdana" w:cs="Lohit Hindi"/>
      </w:rPr>
    </w:lvl>
    <w:lvl w:ilvl="2" w:tplc="BC48B74C" w:tentative="1">
      <w:start w:val="1"/>
      <w:numFmt w:val="lowerRoman"/>
      <w:lvlText w:val="%3."/>
      <w:lvlJc w:val="right"/>
      <w:pPr>
        <w:ind w:left="1800" w:hanging="180"/>
      </w:pPr>
    </w:lvl>
    <w:lvl w:ilvl="3" w:tplc="8A80B4BA" w:tentative="1">
      <w:start w:val="1"/>
      <w:numFmt w:val="decimal"/>
      <w:lvlText w:val="%4."/>
      <w:lvlJc w:val="left"/>
      <w:pPr>
        <w:ind w:left="2520" w:hanging="360"/>
      </w:pPr>
    </w:lvl>
    <w:lvl w:ilvl="4" w:tplc="BC521F4C" w:tentative="1">
      <w:start w:val="1"/>
      <w:numFmt w:val="lowerLetter"/>
      <w:lvlText w:val="%5."/>
      <w:lvlJc w:val="left"/>
      <w:pPr>
        <w:ind w:left="3240" w:hanging="360"/>
      </w:pPr>
    </w:lvl>
    <w:lvl w:ilvl="5" w:tplc="E7DEE33C" w:tentative="1">
      <w:start w:val="1"/>
      <w:numFmt w:val="lowerRoman"/>
      <w:lvlText w:val="%6."/>
      <w:lvlJc w:val="right"/>
      <w:pPr>
        <w:ind w:left="3960" w:hanging="180"/>
      </w:pPr>
    </w:lvl>
    <w:lvl w:ilvl="6" w:tplc="2CD41DBE" w:tentative="1">
      <w:start w:val="1"/>
      <w:numFmt w:val="decimal"/>
      <w:lvlText w:val="%7."/>
      <w:lvlJc w:val="left"/>
      <w:pPr>
        <w:ind w:left="4680" w:hanging="360"/>
      </w:pPr>
    </w:lvl>
    <w:lvl w:ilvl="7" w:tplc="823CD75C" w:tentative="1">
      <w:start w:val="1"/>
      <w:numFmt w:val="lowerLetter"/>
      <w:lvlText w:val="%8."/>
      <w:lvlJc w:val="left"/>
      <w:pPr>
        <w:ind w:left="5400" w:hanging="360"/>
      </w:pPr>
    </w:lvl>
    <w:lvl w:ilvl="8" w:tplc="A67086AE" w:tentative="1">
      <w:start w:val="1"/>
      <w:numFmt w:val="lowerRoman"/>
      <w:lvlText w:val="%9."/>
      <w:lvlJc w:val="right"/>
      <w:pPr>
        <w:ind w:left="6120" w:hanging="180"/>
      </w:pPr>
    </w:lvl>
  </w:abstractNum>
  <w:abstractNum w:abstractNumId="8" w15:restartNumberingAfterBreak="0">
    <w:nsid w:val="231E628D"/>
    <w:multiLevelType w:val="hybridMultilevel"/>
    <w:tmpl w:val="A9D0F9F8"/>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72615F2"/>
    <w:multiLevelType w:val="hybridMultilevel"/>
    <w:tmpl w:val="F7200A76"/>
    <w:lvl w:ilvl="0" w:tplc="47DA093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867116A"/>
    <w:multiLevelType w:val="multilevel"/>
    <w:tmpl w:val="46409448"/>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D46B55"/>
    <w:multiLevelType w:val="multilevel"/>
    <w:tmpl w:val="2472FAF9"/>
    <w:name w:val="Rappor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3BD321"/>
    <w:multiLevelType w:val="multilevel"/>
    <w:tmpl w:val="B17945BA"/>
    <w:name w:val="Nummering Bijlage Wijz. Overeenkom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B873E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BB12B9F"/>
    <w:multiLevelType w:val="hybridMultilevel"/>
    <w:tmpl w:val="9AC4E8C0"/>
    <w:lvl w:ilvl="0" w:tplc="EA985EA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6445D74"/>
    <w:multiLevelType w:val="hybridMultilevel"/>
    <w:tmpl w:val="1C125C14"/>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F7468E2"/>
    <w:multiLevelType w:val="hybridMultilevel"/>
    <w:tmpl w:val="F97CBC94"/>
    <w:lvl w:ilvl="0" w:tplc="4EF6ACE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516B83E6"/>
    <w:multiLevelType w:val="multilevel"/>
    <w:tmpl w:val="7102EB2C"/>
    <w:name w:val="Bijlage_Lid_Artikel_Genummerd"/>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CE90EE"/>
    <w:multiLevelType w:val="multilevel"/>
    <w:tmpl w:val="68F7308C"/>
    <w:name w:val="Agendapunten"/>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7894A23"/>
    <w:multiLevelType w:val="hybridMultilevel"/>
    <w:tmpl w:val="C92C110A"/>
    <w:lvl w:ilvl="0" w:tplc="4EF6ACEA">
      <w:start w:val="1"/>
      <w:numFmt w:val="decimal"/>
      <w:lvlText w:val="%1."/>
      <w:lvlJc w:val="left"/>
      <w:pPr>
        <w:ind w:left="106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BD752A7"/>
    <w:multiLevelType w:val="hybridMultilevel"/>
    <w:tmpl w:val="453C6868"/>
    <w:lvl w:ilvl="0" w:tplc="9D3CA846">
      <w:numFmt w:val="bullet"/>
      <w:lvlText w:val="-"/>
      <w:lvlJc w:val="left"/>
      <w:pPr>
        <w:ind w:left="-1123" w:hanging="360"/>
      </w:pPr>
      <w:rPr>
        <w:rFonts w:ascii="Verdana" w:eastAsia="Times New Roman" w:hAnsi="Verdana" w:cs="Times New Roman" w:hint="default"/>
      </w:rPr>
    </w:lvl>
    <w:lvl w:ilvl="1" w:tplc="04130003" w:tentative="1">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21" w15:restartNumberingAfterBreak="0">
    <w:nsid w:val="75ABF463"/>
    <w:multiLevelType w:val="multilevel"/>
    <w:tmpl w:val="FDB3292D"/>
    <w:name w:val="Bijlage_Lid_Artikel"/>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A8B0AF3"/>
    <w:multiLevelType w:val="hybridMultilevel"/>
    <w:tmpl w:val="AE64CA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DDF00D1"/>
    <w:multiLevelType w:val="multilevel"/>
    <w:tmpl w:val="1F6A8EFA"/>
    <w:name w:val="Bijlage Nummering"/>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77883455">
    <w:abstractNumId w:val="2"/>
  </w:num>
  <w:num w:numId="2" w16cid:durableId="1271939650">
    <w:abstractNumId w:val="17"/>
  </w:num>
  <w:num w:numId="3" w16cid:durableId="1814907619">
    <w:abstractNumId w:val="21"/>
  </w:num>
  <w:num w:numId="4" w16cid:durableId="229194133">
    <w:abstractNumId w:val="1"/>
  </w:num>
  <w:num w:numId="5" w16cid:durableId="1000082418">
    <w:abstractNumId w:val="0"/>
  </w:num>
  <w:num w:numId="6" w16cid:durableId="1152598722">
    <w:abstractNumId w:val="11"/>
  </w:num>
  <w:num w:numId="7" w16cid:durableId="133715718">
    <w:abstractNumId w:val="10"/>
  </w:num>
  <w:num w:numId="8" w16cid:durableId="1636793471">
    <w:abstractNumId w:val="3"/>
  </w:num>
  <w:num w:numId="9" w16cid:durableId="651445729">
    <w:abstractNumId w:val="5"/>
  </w:num>
  <w:num w:numId="10" w16cid:durableId="911307886">
    <w:abstractNumId w:val="7"/>
  </w:num>
  <w:num w:numId="11" w16cid:durableId="1654023098">
    <w:abstractNumId w:val="9"/>
  </w:num>
  <w:num w:numId="12" w16cid:durableId="661006316">
    <w:abstractNumId w:val="20"/>
  </w:num>
  <w:num w:numId="13" w16cid:durableId="579829574">
    <w:abstractNumId w:val="13"/>
  </w:num>
  <w:num w:numId="14" w16cid:durableId="1859538143">
    <w:abstractNumId w:val="5"/>
    <w:lvlOverride w:ilvl="0">
      <w:startOverride w:val="5"/>
    </w:lvlOverride>
    <w:lvlOverride w:ilvl="1">
      <w:startOverride w:val="3"/>
    </w:lvlOverride>
  </w:num>
  <w:num w:numId="15" w16cid:durableId="1557473514">
    <w:abstractNumId w:val="16"/>
  </w:num>
  <w:num w:numId="16" w16cid:durableId="417292305">
    <w:abstractNumId w:val="19"/>
  </w:num>
  <w:num w:numId="17" w16cid:durableId="826045603">
    <w:abstractNumId w:val="8"/>
  </w:num>
  <w:num w:numId="18" w16cid:durableId="1645349372">
    <w:abstractNumId w:val="14"/>
  </w:num>
  <w:num w:numId="19" w16cid:durableId="1560706685">
    <w:abstractNumId w:val="15"/>
  </w:num>
  <w:num w:numId="20" w16cid:durableId="1288514161">
    <w:abstractNumId w:val="6"/>
  </w:num>
  <w:num w:numId="21" w16cid:durableId="120809677">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A9D"/>
    <w:rsid w:val="00000832"/>
    <w:rsid w:val="00002284"/>
    <w:rsid w:val="0000302E"/>
    <w:rsid w:val="000032C6"/>
    <w:rsid w:val="000035DB"/>
    <w:rsid w:val="00005537"/>
    <w:rsid w:val="00023294"/>
    <w:rsid w:val="00026F09"/>
    <w:rsid w:val="00031328"/>
    <w:rsid w:val="00031D26"/>
    <w:rsid w:val="00032B44"/>
    <w:rsid w:val="000333C3"/>
    <w:rsid w:val="0003591E"/>
    <w:rsid w:val="00040559"/>
    <w:rsid w:val="00040583"/>
    <w:rsid w:val="00043026"/>
    <w:rsid w:val="000436F8"/>
    <w:rsid w:val="000440B2"/>
    <w:rsid w:val="00045778"/>
    <w:rsid w:val="000475F2"/>
    <w:rsid w:val="00052F46"/>
    <w:rsid w:val="000537BB"/>
    <w:rsid w:val="00060B6E"/>
    <w:rsid w:val="00062588"/>
    <w:rsid w:val="000634CC"/>
    <w:rsid w:val="00063BA8"/>
    <w:rsid w:val="000704C1"/>
    <w:rsid w:val="0007238B"/>
    <w:rsid w:val="00077BEB"/>
    <w:rsid w:val="00080E91"/>
    <w:rsid w:val="0008308F"/>
    <w:rsid w:val="00090F39"/>
    <w:rsid w:val="00091007"/>
    <w:rsid w:val="0009126C"/>
    <w:rsid w:val="000912FD"/>
    <w:rsid w:val="00092471"/>
    <w:rsid w:val="00094AA2"/>
    <w:rsid w:val="0009536A"/>
    <w:rsid w:val="000A1E20"/>
    <w:rsid w:val="000A4608"/>
    <w:rsid w:val="000A4BDD"/>
    <w:rsid w:val="000A51A2"/>
    <w:rsid w:val="000A5797"/>
    <w:rsid w:val="000B03D3"/>
    <w:rsid w:val="000B6543"/>
    <w:rsid w:val="000B6E61"/>
    <w:rsid w:val="000C0646"/>
    <w:rsid w:val="000C2856"/>
    <w:rsid w:val="000C57E7"/>
    <w:rsid w:val="000D2F60"/>
    <w:rsid w:val="000D38C5"/>
    <w:rsid w:val="000D4522"/>
    <w:rsid w:val="000D5EA8"/>
    <w:rsid w:val="000E05B1"/>
    <w:rsid w:val="000F0180"/>
    <w:rsid w:val="000F0A7B"/>
    <w:rsid w:val="000F0E5A"/>
    <w:rsid w:val="000F1238"/>
    <w:rsid w:val="000F1711"/>
    <w:rsid w:val="000F3D72"/>
    <w:rsid w:val="000F5410"/>
    <w:rsid w:val="000F5828"/>
    <w:rsid w:val="000F5D76"/>
    <w:rsid w:val="001020E0"/>
    <w:rsid w:val="00103AA7"/>
    <w:rsid w:val="00106F1C"/>
    <w:rsid w:val="0011286A"/>
    <w:rsid w:val="00117EC0"/>
    <w:rsid w:val="001240D8"/>
    <w:rsid w:val="00124344"/>
    <w:rsid w:val="00127448"/>
    <w:rsid w:val="001274E5"/>
    <w:rsid w:val="00135C41"/>
    <w:rsid w:val="00137CBF"/>
    <w:rsid w:val="00147848"/>
    <w:rsid w:val="00150CE0"/>
    <w:rsid w:val="0015141A"/>
    <w:rsid w:val="00151CF3"/>
    <w:rsid w:val="00153014"/>
    <w:rsid w:val="00153A96"/>
    <w:rsid w:val="00155817"/>
    <w:rsid w:val="00157871"/>
    <w:rsid w:val="00157ECC"/>
    <w:rsid w:val="001660EB"/>
    <w:rsid w:val="00167F80"/>
    <w:rsid w:val="00172FEF"/>
    <w:rsid w:val="00173905"/>
    <w:rsid w:val="0017492B"/>
    <w:rsid w:val="0017751F"/>
    <w:rsid w:val="0018140E"/>
    <w:rsid w:val="00181B85"/>
    <w:rsid w:val="0018204B"/>
    <w:rsid w:val="00184627"/>
    <w:rsid w:val="001929E0"/>
    <w:rsid w:val="001933CA"/>
    <w:rsid w:val="00195B78"/>
    <w:rsid w:val="001973DA"/>
    <w:rsid w:val="001A1D1B"/>
    <w:rsid w:val="001A3539"/>
    <w:rsid w:val="001A3CAF"/>
    <w:rsid w:val="001A53B5"/>
    <w:rsid w:val="001A6F3E"/>
    <w:rsid w:val="001A7831"/>
    <w:rsid w:val="001B22DE"/>
    <w:rsid w:val="001B36EF"/>
    <w:rsid w:val="001B443C"/>
    <w:rsid w:val="001B5178"/>
    <w:rsid w:val="001B5F8F"/>
    <w:rsid w:val="001B63CA"/>
    <w:rsid w:val="001B68BC"/>
    <w:rsid w:val="001D260C"/>
    <w:rsid w:val="001D3C9C"/>
    <w:rsid w:val="001D5D3A"/>
    <w:rsid w:val="001D606E"/>
    <w:rsid w:val="001E4768"/>
    <w:rsid w:val="001E4B06"/>
    <w:rsid w:val="001E50F3"/>
    <w:rsid w:val="001E6337"/>
    <w:rsid w:val="001E6611"/>
    <w:rsid w:val="001E7AE0"/>
    <w:rsid w:val="001F1E60"/>
    <w:rsid w:val="001F1E9F"/>
    <w:rsid w:val="001F338B"/>
    <w:rsid w:val="001F3C05"/>
    <w:rsid w:val="001F4A5C"/>
    <w:rsid w:val="0020205E"/>
    <w:rsid w:val="002023BA"/>
    <w:rsid w:val="00204189"/>
    <w:rsid w:val="00204C06"/>
    <w:rsid w:val="00205E2C"/>
    <w:rsid w:val="002062D0"/>
    <w:rsid w:val="002062DA"/>
    <w:rsid w:val="00210312"/>
    <w:rsid w:val="00214C8D"/>
    <w:rsid w:val="00217097"/>
    <w:rsid w:val="00217211"/>
    <w:rsid w:val="00217B9D"/>
    <w:rsid w:val="00220284"/>
    <w:rsid w:val="002217EB"/>
    <w:rsid w:val="002250D4"/>
    <w:rsid w:val="00226B27"/>
    <w:rsid w:val="00234508"/>
    <w:rsid w:val="002439F5"/>
    <w:rsid w:val="00246A33"/>
    <w:rsid w:val="00250F4B"/>
    <w:rsid w:val="0025123E"/>
    <w:rsid w:val="00251C6D"/>
    <w:rsid w:val="002626B4"/>
    <w:rsid w:val="00264529"/>
    <w:rsid w:val="00272B44"/>
    <w:rsid w:val="00277CAF"/>
    <w:rsid w:val="00286189"/>
    <w:rsid w:val="0028671D"/>
    <w:rsid w:val="00290092"/>
    <w:rsid w:val="002908E7"/>
    <w:rsid w:val="00290B22"/>
    <w:rsid w:val="00291BE0"/>
    <w:rsid w:val="002A0B89"/>
    <w:rsid w:val="002A1785"/>
    <w:rsid w:val="002A2B85"/>
    <w:rsid w:val="002A4814"/>
    <w:rsid w:val="002C086A"/>
    <w:rsid w:val="002C22CC"/>
    <w:rsid w:val="002D0B81"/>
    <w:rsid w:val="002D0C8A"/>
    <w:rsid w:val="002D2379"/>
    <w:rsid w:val="002D2CEC"/>
    <w:rsid w:val="002D4339"/>
    <w:rsid w:val="002D5F51"/>
    <w:rsid w:val="002D65CF"/>
    <w:rsid w:val="002D736C"/>
    <w:rsid w:val="002E1DAA"/>
    <w:rsid w:val="002E3102"/>
    <w:rsid w:val="002E4598"/>
    <w:rsid w:val="002F10D3"/>
    <w:rsid w:val="002F6287"/>
    <w:rsid w:val="002F6FFF"/>
    <w:rsid w:val="00300B29"/>
    <w:rsid w:val="00300D84"/>
    <w:rsid w:val="00303D53"/>
    <w:rsid w:val="00303F73"/>
    <w:rsid w:val="00306F5E"/>
    <w:rsid w:val="003137A4"/>
    <w:rsid w:val="00314738"/>
    <w:rsid w:val="00316195"/>
    <w:rsid w:val="00316E22"/>
    <w:rsid w:val="003171BF"/>
    <w:rsid w:val="003218BF"/>
    <w:rsid w:val="00321E8A"/>
    <w:rsid w:val="003249B2"/>
    <w:rsid w:val="00324D4E"/>
    <w:rsid w:val="003260D3"/>
    <w:rsid w:val="0032737C"/>
    <w:rsid w:val="00327A83"/>
    <w:rsid w:val="00330056"/>
    <w:rsid w:val="003310F9"/>
    <w:rsid w:val="00336197"/>
    <w:rsid w:val="00337885"/>
    <w:rsid w:val="003432B7"/>
    <w:rsid w:val="00354ECE"/>
    <w:rsid w:val="00356C57"/>
    <w:rsid w:val="00361016"/>
    <w:rsid w:val="0036166C"/>
    <w:rsid w:val="003616F5"/>
    <w:rsid w:val="003617C7"/>
    <w:rsid w:val="00362D3B"/>
    <w:rsid w:val="00362E3A"/>
    <w:rsid w:val="00362F2F"/>
    <w:rsid w:val="003653E0"/>
    <w:rsid w:val="00367512"/>
    <w:rsid w:val="0037187A"/>
    <w:rsid w:val="0037645B"/>
    <w:rsid w:val="0037745A"/>
    <w:rsid w:val="00380254"/>
    <w:rsid w:val="0038089A"/>
    <w:rsid w:val="003820F2"/>
    <w:rsid w:val="00382C05"/>
    <w:rsid w:val="00383F16"/>
    <w:rsid w:val="003841C4"/>
    <w:rsid w:val="003864CA"/>
    <w:rsid w:val="003902E7"/>
    <w:rsid w:val="0039061A"/>
    <w:rsid w:val="00394B61"/>
    <w:rsid w:val="0039664E"/>
    <w:rsid w:val="003A0332"/>
    <w:rsid w:val="003A0E5C"/>
    <w:rsid w:val="003A2650"/>
    <w:rsid w:val="003A3FED"/>
    <w:rsid w:val="003A5F1E"/>
    <w:rsid w:val="003B1AE6"/>
    <w:rsid w:val="003B2466"/>
    <w:rsid w:val="003B277A"/>
    <w:rsid w:val="003B66A9"/>
    <w:rsid w:val="003B7B6C"/>
    <w:rsid w:val="003B7BA3"/>
    <w:rsid w:val="003C253C"/>
    <w:rsid w:val="003C2D04"/>
    <w:rsid w:val="003C323C"/>
    <w:rsid w:val="003C3905"/>
    <w:rsid w:val="003D273D"/>
    <w:rsid w:val="003D4038"/>
    <w:rsid w:val="003D5B06"/>
    <w:rsid w:val="003D7E92"/>
    <w:rsid w:val="003E0CD3"/>
    <w:rsid w:val="003E17DD"/>
    <w:rsid w:val="003E4DE0"/>
    <w:rsid w:val="003E560B"/>
    <w:rsid w:val="003E57F8"/>
    <w:rsid w:val="003F073C"/>
    <w:rsid w:val="003F0CB1"/>
    <w:rsid w:val="003F161B"/>
    <w:rsid w:val="003F2BCD"/>
    <w:rsid w:val="00401404"/>
    <w:rsid w:val="00402149"/>
    <w:rsid w:val="00403DFC"/>
    <w:rsid w:val="00405949"/>
    <w:rsid w:val="0041043A"/>
    <w:rsid w:val="00410D2D"/>
    <w:rsid w:val="00414ADF"/>
    <w:rsid w:val="004160D3"/>
    <w:rsid w:val="0042368A"/>
    <w:rsid w:val="00427223"/>
    <w:rsid w:val="00427C4C"/>
    <w:rsid w:val="00430935"/>
    <w:rsid w:val="00431758"/>
    <w:rsid w:val="00432AA0"/>
    <w:rsid w:val="00434427"/>
    <w:rsid w:val="00434592"/>
    <w:rsid w:val="00437115"/>
    <w:rsid w:val="00443ACF"/>
    <w:rsid w:val="0044605F"/>
    <w:rsid w:val="004466F0"/>
    <w:rsid w:val="00456457"/>
    <w:rsid w:val="00456A30"/>
    <w:rsid w:val="00456D13"/>
    <w:rsid w:val="00456EBA"/>
    <w:rsid w:val="00457BB7"/>
    <w:rsid w:val="00460D95"/>
    <w:rsid w:val="004619BB"/>
    <w:rsid w:val="00464060"/>
    <w:rsid w:val="004675C9"/>
    <w:rsid w:val="00470F06"/>
    <w:rsid w:val="00472819"/>
    <w:rsid w:val="004728DF"/>
    <w:rsid w:val="00473026"/>
    <w:rsid w:val="004744F9"/>
    <w:rsid w:val="004808C1"/>
    <w:rsid w:val="0048114B"/>
    <w:rsid w:val="004828DC"/>
    <w:rsid w:val="00483271"/>
    <w:rsid w:val="00485BF0"/>
    <w:rsid w:val="004931D0"/>
    <w:rsid w:val="0049533F"/>
    <w:rsid w:val="00495FF9"/>
    <w:rsid w:val="004A1763"/>
    <w:rsid w:val="004A7732"/>
    <w:rsid w:val="004A7F9A"/>
    <w:rsid w:val="004B1235"/>
    <w:rsid w:val="004B15D3"/>
    <w:rsid w:val="004B1F17"/>
    <w:rsid w:val="004B3418"/>
    <w:rsid w:val="004B3CAB"/>
    <w:rsid w:val="004B6493"/>
    <w:rsid w:val="004B7314"/>
    <w:rsid w:val="004C000C"/>
    <w:rsid w:val="004C058F"/>
    <w:rsid w:val="004C0699"/>
    <w:rsid w:val="004C21F4"/>
    <w:rsid w:val="004C59DE"/>
    <w:rsid w:val="004C5D9F"/>
    <w:rsid w:val="004C784F"/>
    <w:rsid w:val="004C7A60"/>
    <w:rsid w:val="004C7B6E"/>
    <w:rsid w:val="004D1882"/>
    <w:rsid w:val="004D3175"/>
    <w:rsid w:val="004D4AC5"/>
    <w:rsid w:val="004D52D8"/>
    <w:rsid w:val="004E09E1"/>
    <w:rsid w:val="004E18BA"/>
    <w:rsid w:val="004E22AF"/>
    <w:rsid w:val="004E59E5"/>
    <w:rsid w:val="004E5A1A"/>
    <w:rsid w:val="004E6319"/>
    <w:rsid w:val="004F23EF"/>
    <w:rsid w:val="004F31CB"/>
    <w:rsid w:val="00500161"/>
    <w:rsid w:val="00501BB3"/>
    <w:rsid w:val="00511AB2"/>
    <w:rsid w:val="005130A5"/>
    <w:rsid w:val="00513DA7"/>
    <w:rsid w:val="00516FF3"/>
    <w:rsid w:val="00522C53"/>
    <w:rsid w:val="00523B8D"/>
    <w:rsid w:val="00524F31"/>
    <w:rsid w:val="0053166F"/>
    <w:rsid w:val="00531B00"/>
    <w:rsid w:val="00531D2D"/>
    <w:rsid w:val="00532527"/>
    <w:rsid w:val="00533546"/>
    <w:rsid w:val="00534251"/>
    <w:rsid w:val="00534581"/>
    <w:rsid w:val="005348CD"/>
    <w:rsid w:val="00536399"/>
    <w:rsid w:val="00536A41"/>
    <w:rsid w:val="00537994"/>
    <w:rsid w:val="005422EF"/>
    <w:rsid w:val="005476AD"/>
    <w:rsid w:val="00556C50"/>
    <w:rsid w:val="00556ECD"/>
    <w:rsid w:val="0056030A"/>
    <w:rsid w:val="00560B22"/>
    <w:rsid w:val="00560BF3"/>
    <w:rsid w:val="00561831"/>
    <w:rsid w:val="00562D23"/>
    <w:rsid w:val="00562FC7"/>
    <w:rsid w:val="005649A8"/>
    <w:rsid w:val="00565D7C"/>
    <w:rsid w:val="005667A5"/>
    <w:rsid w:val="00566CDB"/>
    <w:rsid w:val="00571675"/>
    <w:rsid w:val="00571DE7"/>
    <w:rsid w:val="00574758"/>
    <w:rsid w:val="00582ABE"/>
    <w:rsid w:val="00583E30"/>
    <w:rsid w:val="005852E4"/>
    <w:rsid w:val="0059098A"/>
    <w:rsid w:val="0059538A"/>
    <w:rsid w:val="00595B41"/>
    <w:rsid w:val="005A0D0A"/>
    <w:rsid w:val="005A1321"/>
    <w:rsid w:val="005A2CBE"/>
    <w:rsid w:val="005A56F3"/>
    <w:rsid w:val="005A7059"/>
    <w:rsid w:val="005A7D1D"/>
    <w:rsid w:val="005B40AB"/>
    <w:rsid w:val="005B6678"/>
    <w:rsid w:val="005B78AC"/>
    <w:rsid w:val="005C1179"/>
    <w:rsid w:val="005C31B0"/>
    <w:rsid w:val="005C46F9"/>
    <w:rsid w:val="005D3929"/>
    <w:rsid w:val="005D4AB4"/>
    <w:rsid w:val="005D54C9"/>
    <w:rsid w:val="005D570E"/>
    <w:rsid w:val="005D6F92"/>
    <w:rsid w:val="005E3ED9"/>
    <w:rsid w:val="005E4961"/>
    <w:rsid w:val="005E4A4A"/>
    <w:rsid w:val="005E4D0F"/>
    <w:rsid w:val="005E593E"/>
    <w:rsid w:val="005E6142"/>
    <w:rsid w:val="005E6B64"/>
    <w:rsid w:val="005E70D4"/>
    <w:rsid w:val="005F3616"/>
    <w:rsid w:val="005F4ABD"/>
    <w:rsid w:val="005F5999"/>
    <w:rsid w:val="00600804"/>
    <w:rsid w:val="00601095"/>
    <w:rsid w:val="00601D99"/>
    <w:rsid w:val="006021F9"/>
    <w:rsid w:val="00606B95"/>
    <w:rsid w:val="00606E82"/>
    <w:rsid w:val="006168BB"/>
    <w:rsid w:val="0062026C"/>
    <w:rsid w:val="00620F8C"/>
    <w:rsid w:val="00620FFC"/>
    <w:rsid w:val="00621360"/>
    <w:rsid w:val="0062197C"/>
    <w:rsid w:val="00622C0E"/>
    <w:rsid w:val="006306A4"/>
    <w:rsid w:val="00632400"/>
    <w:rsid w:val="00633629"/>
    <w:rsid w:val="0064077E"/>
    <w:rsid w:val="00644928"/>
    <w:rsid w:val="006461B0"/>
    <w:rsid w:val="00647456"/>
    <w:rsid w:val="006505DA"/>
    <w:rsid w:val="006561B6"/>
    <w:rsid w:val="006569CE"/>
    <w:rsid w:val="00661A07"/>
    <w:rsid w:val="00666116"/>
    <w:rsid w:val="00667FD4"/>
    <w:rsid w:val="00670045"/>
    <w:rsid w:val="00672708"/>
    <w:rsid w:val="00672C32"/>
    <w:rsid w:val="00672D06"/>
    <w:rsid w:val="0068077A"/>
    <w:rsid w:val="006812F4"/>
    <w:rsid w:val="00681AE3"/>
    <w:rsid w:val="00683C6D"/>
    <w:rsid w:val="00687B68"/>
    <w:rsid w:val="00691657"/>
    <w:rsid w:val="00693714"/>
    <w:rsid w:val="006964C0"/>
    <w:rsid w:val="00697B6D"/>
    <w:rsid w:val="006A0EC8"/>
    <w:rsid w:val="006A128F"/>
    <w:rsid w:val="006A3B72"/>
    <w:rsid w:val="006A6E89"/>
    <w:rsid w:val="006A7D2F"/>
    <w:rsid w:val="006B4126"/>
    <w:rsid w:val="006B65AC"/>
    <w:rsid w:val="006C23D2"/>
    <w:rsid w:val="006C3DB6"/>
    <w:rsid w:val="006C4C71"/>
    <w:rsid w:val="006C60A2"/>
    <w:rsid w:val="006C7BC5"/>
    <w:rsid w:val="006D06EA"/>
    <w:rsid w:val="006D0DC1"/>
    <w:rsid w:val="006D2129"/>
    <w:rsid w:val="006E304B"/>
    <w:rsid w:val="006E38F0"/>
    <w:rsid w:val="006E4300"/>
    <w:rsid w:val="006E642D"/>
    <w:rsid w:val="006E752D"/>
    <w:rsid w:val="006F2E51"/>
    <w:rsid w:val="006F3B95"/>
    <w:rsid w:val="006F5B4E"/>
    <w:rsid w:val="006F60D2"/>
    <w:rsid w:val="007012D3"/>
    <w:rsid w:val="00704237"/>
    <w:rsid w:val="007044A2"/>
    <w:rsid w:val="0070751A"/>
    <w:rsid w:val="00707ADC"/>
    <w:rsid w:val="00710191"/>
    <w:rsid w:val="00711292"/>
    <w:rsid w:val="00712A11"/>
    <w:rsid w:val="00713823"/>
    <w:rsid w:val="00714818"/>
    <w:rsid w:val="007152BB"/>
    <w:rsid w:val="00720587"/>
    <w:rsid w:val="007238E2"/>
    <w:rsid w:val="00725B78"/>
    <w:rsid w:val="00733BD5"/>
    <w:rsid w:val="0073407B"/>
    <w:rsid w:val="00735287"/>
    <w:rsid w:val="00735929"/>
    <w:rsid w:val="007371EE"/>
    <w:rsid w:val="00740BE7"/>
    <w:rsid w:val="00741541"/>
    <w:rsid w:val="00742258"/>
    <w:rsid w:val="00747AAC"/>
    <w:rsid w:val="00750D81"/>
    <w:rsid w:val="00756543"/>
    <w:rsid w:val="007602C7"/>
    <w:rsid w:val="00763D83"/>
    <w:rsid w:val="0076432B"/>
    <w:rsid w:val="00764CAE"/>
    <w:rsid w:val="0076579F"/>
    <w:rsid w:val="00765DAC"/>
    <w:rsid w:val="0076675A"/>
    <w:rsid w:val="00773EAE"/>
    <w:rsid w:val="00777C30"/>
    <w:rsid w:val="00783543"/>
    <w:rsid w:val="0078421B"/>
    <w:rsid w:val="00790DE9"/>
    <w:rsid w:val="007913CB"/>
    <w:rsid w:val="0079298B"/>
    <w:rsid w:val="00794895"/>
    <w:rsid w:val="00795077"/>
    <w:rsid w:val="007974C6"/>
    <w:rsid w:val="007A27F7"/>
    <w:rsid w:val="007A53D7"/>
    <w:rsid w:val="007B055F"/>
    <w:rsid w:val="007B1915"/>
    <w:rsid w:val="007B30BA"/>
    <w:rsid w:val="007B4143"/>
    <w:rsid w:val="007B4A42"/>
    <w:rsid w:val="007B50B5"/>
    <w:rsid w:val="007B58B4"/>
    <w:rsid w:val="007B735E"/>
    <w:rsid w:val="007C073A"/>
    <w:rsid w:val="007C3BB9"/>
    <w:rsid w:val="007C49BD"/>
    <w:rsid w:val="007D23E3"/>
    <w:rsid w:val="007D3528"/>
    <w:rsid w:val="007D715C"/>
    <w:rsid w:val="007D7C58"/>
    <w:rsid w:val="007E5E0D"/>
    <w:rsid w:val="007E5E31"/>
    <w:rsid w:val="007E761D"/>
    <w:rsid w:val="007E771F"/>
    <w:rsid w:val="007F06A0"/>
    <w:rsid w:val="007F56EF"/>
    <w:rsid w:val="007F675B"/>
    <w:rsid w:val="007F7C3E"/>
    <w:rsid w:val="00800A9A"/>
    <w:rsid w:val="008101FF"/>
    <w:rsid w:val="00810E6A"/>
    <w:rsid w:val="00811508"/>
    <w:rsid w:val="008160A2"/>
    <w:rsid w:val="00817490"/>
    <w:rsid w:val="0082040A"/>
    <w:rsid w:val="00821139"/>
    <w:rsid w:val="00823BEC"/>
    <w:rsid w:val="008250C4"/>
    <w:rsid w:val="00825873"/>
    <w:rsid w:val="008276F1"/>
    <w:rsid w:val="00827C27"/>
    <w:rsid w:val="00831624"/>
    <w:rsid w:val="008319D4"/>
    <w:rsid w:val="00834C4A"/>
    <w:rsid w:val="008418D3"/>
    <w:rsid w:val="008438E9"/>
    <w:rsid w:val="008464D3"/>
    <w:rsid w:val="00847E97"/>
    <w:rsid w:val="00854DA4"/>
    <w:rsid w:val="00855E4D"/>
    <w:rsid w:val="00857A78"/>
    <w:rsid w:val="00860537"/>
    <w:rsid w:val="0086316F"/>
    <w:rsid w:val="0086431C"/>
    <w:rsid w:val="008654D7"/>
    <w:rsid w:val="0086586F"/>
    <w:rsid w:val="00872D1F"/>
    <w:rsid w:val="008759AF"/>
    <w:rsid w:val="00875F17"/>
    <w:rsid w:val="008804A9"/>
    <w:rsid w:val="00881F4B"/>
    <w:rsid w:val="008841EB"/>
    <w:rsid w:val="00884288"/>
    <w:rsid w:val="00884B9C"/>
    <w:rsid w:val="00885EF2"/>
    <w:rsid w:val="008904D3"/>
    <w:rsid w:val="00891ED5"/>
    <w:rsid w:val="00892766"/>
    <w:rsid w:val="0089516D"/>
    <w:rsid w:val="008979EA"/>
    <w:rsid w:val="008A055C"/>
    <w:rsid w:val="008A1F71"/>
    <w:rsid w:val="008A3495"/>
    <w:rsid w:val="008A60CE"/>
    <w:rsid w:val="008A7843"/>
    <w:rsid w:val="008A7928"/>
    <w:rsid w:val="008B0FA1"/>
    <w:rsid w:val="008B13EE"/>
    <w:rsid w:val="008B2ED4"/>
    <w:rsid w:val="008B3B01"/>
    <w:rsid w:val="008B3D0B"/>
    <w:rsid w:val="008B4252"/>
    <w:rsid w:val="008C0D9C"/>
    <w:rsid w:val="008C1BCC"/>
    <w:rsid w:val="008C39C2"/>
    <w:rsid w:val="008C53BC"/>
    <w:rsid w:val="008C79CD"/>
    <w:rsid w:val="008E66CF"/>
    <w:rsid w:val="008F686C"/>
    <w:rsid w:val="008F7290"/>
    <w:rsid w:val="008F7C19"/>
    <w:rsid w:val="008F7E53"/>
    <w:rsid w:val="00900487"/>
    <w:rsid w:val="00902FDE"/>
    <w:rsid w:val="00906EC6"/>
    <w:rsid w:val="00910824"/>
    <w:rsid w:val="00910A33"/>
    <w:rsid w:val="00913AE6"/>
    <w:rsid w:val="0091555F"/>
    <w:rsid w:val="0091672D"/>
    <w:rsid w:val="00920221"/>
    <w:rsid w:val="009208DC"/>
    <w:rsid w:val="00921A40"/>
    <w:rsid w:val="00922094"/>
    <w:rsid w:val="0092492B"/>
    <w:rsid w:val="009267D6"/>
    <w:rsid w:val="00931027"/>
    <w:rsid w:val="00932CBD"/>
    <w:rsid w:val="009332C7"/>
    <w:rsid w:val="009338FC"/>
    <w:rsid w:val="00934E4F"/>
    <w:rsid w:val="00937CAA"/>
    <w:rsid w:val="0094101A"/>
    <w:rsid w:val="00941A21"/>
    <w:rsid w:val="00942992"/>
    <w:rsid w:val="00942A78"/>
    <w:rsid w:val="00943348"/>
    <w:rsid w:val="00944F31"/>
    <w:rsid w:val="00956E07"/>
    <w:rsid w:val="00960052"/>
    <w:rsid w:val="00960D36"/>
    <w:rsid w:val="009613F9"/>
    <w:rsid w:val="00962F72"/>
    <w:rsid w:val="0096449C"/>
    <w:rsid w:val="0096588E"/>
    <w:rsid w:val="00967BD8"/>
    <w:rsid w:val="00973BBB"/>
    <w:rsid w:val="00973BD9"/>
    <w:rsid w:val="00973C06"/>
    <w:rsid w:val="009766EF"/>
    <w:rsid w:val="009772EC"/>
    <w:rsid w:val="00981D84"/>
    <w:rsid w:val="0099054F"/>
    <w:rsid w:val="009944F5"/>
    <w:rsid w:val="009A0840"/>
    <w:rsid w:val="009A2C97"/>
    <w:rsid w:val="009A3B09"/>
    <w:rsid w:val="009A71A2"/>
    <w:rsid w:val="009A74E3"/>
    <w:rsid w:val="009B1990"/>
    <w:rsid w:val="009B45A8"/>
    <w:rsid w:val="009C330F"/>
    <w:rsid w:val="009C651B"/>
    <w:rsid w:val="009C6CEE"/>
    <w:rsid w:val="009D0E36"/>
    <w:rsid w:val="009D1477"/>
    <w:rsid w:val="009D23FB"/>
    <w:rsid w:val="009D27BB"/>
    <w:rsid w:val="009D6178"/>
    <w:rsid w:val="009D6640"/>
    <w:rsid w:val="009E2ABA"/>
    <w:rsid w:val="009E2B24"/>
    <w:rsid w:val="009E6F11"/>
    <w:rsid w:val="009F0C33"/>
    <w:rsid w:val="009F25F3"/>
    <w:rsid w:val="009F347F"/>
    <w:rsid w:val="009F429D"/>
    <w:rsid w:val="00A026A3"/>
    <w:rsid w:val="00A029E3"/>
    <w:rsid w:val="00A03483"/>
    <w:rsid w:val="00A034D0"/>
    <w:rsid w:val="00A03DD5"/>
    <w:rsid w:val="00A045DC"/>
    <w:rsid w:val="00A13982"/>
    <w:rsid w:val="00A13E02"/>
    <w:rsid w:val="00A142B7"/>
    <w:rsid w:val="00A14366"/>
    <w:rsid w:val="00A21869"/>
    <w:rsid w:val="00A21C8F"/>
    <w:rsid w:val="00A22635"/>
    <w:rsid w:val="00A25100"/>
    <w:rsid w:val="00A2702A"/>
    <w:rsid w:val="00A3175A"/>
    <w:rsid w:val="00A34D3A"/>
    <w:rsid w:val="00A35C34"/>
    <w:rsid w:val="00A41F16"/>
    <w:rsid w:val="00A42E33"/>
    <w:rsid w:val="00A446DE"/>
    <w:rsid w:val="00A457A5"/>
    <w:rsid w:val="00A50858"/>
    <w:rsid w:val="00A52A78"/>
    <w:rsid w:val="00A53CFA"/>
    <w:rsid w:val="00A56072"/>
    <w:rsid w:val="00A57734"/>
    <w:rsid w:val="00A5784C"/>
    <w:rsid w:val="00A659E5"/>
    <w:rsid w:val="00A7120B"/>
    <w:rsid w:val="00A72F03"/>
    <w:rsid w:val="00A732D1"/>
    <w:rsid w:val="00A74F48"/>
    <w:rsid w:val="00A75537"/>
    <w:rsid w:val="00A76D04"/>
    <w:rsid w:val="00A83744"/>
    <w:rsid w:val="00A866D2"/>
    <w:rsid w:val="00A922AF"/>
    <w:rsid w:val="00A92538"/>
    <w:rsid w:val="00A94AF3"/>
    <w:rsid w:val="00A94B46"/>
    <w:rsid w:val="00A96F54"/>
    <w:rsid w:val="00AA02EA"/>
    <w:rsid w:val="00AA0F32"/>
    <w:rsid w:val="00AA4CC7"/>
    <w:rsid w:val="00AA4F51"/>
    <w:rsid w:val="00AA6486"/>
    <w:rsid w:val="00AA660B"/>
    <w:rsid w:val="00AA7118"/>
    <w:rsid w:val="00AB1AF9"/>
    <w:rsid w:val="00AB3EFA"/>
    <w:rsid w:val="00AB5343"/>
    <w:rsid w:val="00AB652B"/>
    <w:rsid w:val="00AC16D4"/>
    <w:rsid w:val="00AC3F32"/>
    <w:rsid w:val="00AC6535"/>
    <w:rsid w:val="00AC65EF"/>
    <w:rsid w:val="00AC65F5"/>
    <w:rsid w:val="00AC71BE"/>
    <w:rsid w:val="00AC7A35"/>
    <w:rsid w:val="00AD0044"/>
    <w:rsid w:val="00AD07EE"/>
    <w:rsid w:val="00AD2DD9"/>
    <w:rsid w:val="00AD369B"/>
    <w:rsid w:val="00AD7EA0"/>
    <w:rsid w:val="00AE513E"/>
    <w:rsid w:val="00AE6892"/>
    <w:rsid w:val="00AF23FF"/>
    <w:rsid w:val="00AF3334"/>
    <w:rsid w:val="00AF4470"/>
    <w:rsid w:val="00AF4922"/>
    <w:rsid w:val="00AF5710"/>
    <w:rsid w:val="00AF6CA5"/>
    <w:rsid w:val="00B07BF1"/>
    <w:rsid w:val="00B108C1"/>
    <w:rsid w:val="00B119B5"/>
    <w:rsid w:val="00B12E05"/>
    <w:rsid w:val="00B13436"/>
    <w:rsid w:val="00B13838"/>
    <w:rsid w:val="00B16161"/>
    <w:rsid w:val="00B202D3"/>
    <w:rsid w:val="00B209CC"/>
    <w:rsid w:val="00B261C3"/>
    <w:rsid w:val="00B263B6"/>
    <w:rsid w:val="00B26D76"/>
    <w:rsid w:val="00B274C6"/>
    <w:rsid w:val="00B27F14"/>
    <w:rsid w:val="00B3456D"/>
    <w:rsid w:val="00B37DA5"/>
    <w:rsid w:val="00B509F4"/>
    <w:rsid w:val="00B50C50"/>
    <w:rsid w:val="00B52996"/>
    <w:rsid w:val="00B53238"/>
    <w:rsid w:val="00B54DE0"/>
    <w:rsid w:val="00B56A74"/>
    <w:rsid w:val="00B6070F"/>
    <w:rsid w:val="00B623C1"/>
    <w:rsid w:val="00B642CF"/>
    <w:rsid w:val="00B6441E"/>
    <w:rsid w:val="00B717F4"/>
    <w:rsid w:val="00B71E5A"/>
    <w:rsid w:val="00B73605"/>
    <w:rsid w:val="00B77117"/>
    <w:rsid w:val="00B9076A"/>
    <w:rsid w:val="00B940FA"/>
    <w:rsid w:val="00B94E13"/>
    <w:rsid w:val="00BA1157"/>
    <w:rsid w:val="00BA13C7"/>
    <w:rsid w:val="00BA3C88"/>
    <w:rsid w:val="00BA554D"/>
    <w:rsid w:val="00BA58A4"/>
    <w:rsid w:val="00BA6573"/>
    <w:rsid w:val="00BA65CF"/>
    <w:rsid w:val="00BB0A51"/>
    <w:rsid w:val="00BB20CC"/>
    <w:rsid w:val="00BB26A2"/>
    <w:rsid w:val="00BB48DC"/>
    <w:rsid w:val="00BB657C"/>
    <w:rsid w:val="00BC14CD"/>
    <w:rsid w:val="00BC1919"/>
    <w:rsid w:val="00BC19C1"/>
    <w:rsid w:val="00BC29A6"/>
    <w:rsid w:val="00BC6E78"/>
    <w:rsid w:val="00BD5982"/>
    <w:rsid w:val="00BD7FA6"/>
    <w:rsid w:val="00BE33F8"/>
    <w:rsid w:val="00BE5015"/>
    <w:rsid w:val="00BE63DF"/>
    <w:rsid w:val="00BF6533"/>
    <w:rsid w:val="00BF796C"/>
    <w:rsid w:val="00C02193"/>
    <w:rsid w:val="00C03DF4"/>
    <w:rsid w:val="00C122DB"/>
    <w:rsid w:val="00C127D0"/>
    <w:rsid w:val="00C13BA2"/>
    <w:rsid w:val="00C142D2"/>
    <w:rsid w:val="00C1500F"/>
    <w:rsid w:val="00C1617E"/>
    <w:rsid w:val="00C21D8A"/>
    <w:rsid w:val="00C22471"/>
    <w:rsid w:val="00C273FA"/>
    <w:rsid w:val="00C27C4E"/>
    <w:rsid w:val="00C3005E"/>
    <w:rsid w:val="00C31954"/>
    <w:rsid w:val="00C3438F"/>
    <w:rsid w:val="00C36615"/>
    <w:rsid w:val="00C3733A"/>
    <w:rsid w:val="00C375C1"/>
    <w:rsid w:val="00C42E38"/>
    <w:rsid w:val="00C44FB5"/>
    <w:rsid w:val="00C451AB"/>
    <w:rsid w:val="00C45EB3"/>
    <w:rsid w:val="00C46CFA"/>
    <w:rsid w:val="00C47DEA"/>
    <w:rsid w:val="00C562A6"/>
    <w:rsid w:val="00C56761"/>
    <w:rsid w:val="00C62242"/>
    <w:rsid w:val="00C628C5"/>
    <w:rsid w:val="00C631F3"/>
    <w:rsid w:val="00C63229"/>
    <w:rsid w:val="00C661CC"/>
    <w:rsid w:val="00C6671C"/>
    <w:rsid w:val="00C70113"/>
    <w:rsid w:val="00C70295"/>
    <w:rsid w:val="00C71C10"/>
    <w:rsid w:val="00C71C5B"/>
    <w:rsid w:val="00C74B96"/>
    <w:rsid w:val="00C76A24"/>
    <w:rsid w:val="00C76E3E"/>
    <w:rsid w:val="00C7790D"/>
    <w:rsid w:val="00C837ED"/>
    <w:rsid w:val="00C84926"/>
    <w:rsid w:val="00C856EF"/>
    <w:rsid w:val="00C86F39"/>
    <w:rsid w:val="00C90D9F"/>
    <w:rsid w:val="00C92CDF"/>
    <w:rsid w:val="00C93551"/>
    <w:rsid w:val="00C954BE"/>
    <w:rsid w:val="00C967A2"/>
    <w:rsid w:val="00C96BBC"/>
    <w:rsid w:val="00CA315F"/>
    <w:rsid w:val="00CA37A9"/>
    <w:rsid w:val="00CA3A07"/>
    <w:rsid w:val="00CA4912"/>
    <w:rsid w:val="00CB27E7"/>
    <w:rsid w:val="00CB2B27"/>
    <w:rsid w:val="00CB4287"/>
    <w:rsid w:val="00CB4498"/>
    <w:rsid w:val="00CB4BE2"/>
    <w:rsid w:val="00CB4EF9"/>
    <w:rsid w:val="00CB6408"/>
    <w:rsid w:val="00CC127A"/>
    <w:rsid w:val="00CC17AD"/>
    <w:rsid w:val="00CC1AAF"/>
    <w:rsid w:val="00CC5F29"/>
    <w:rsid w:val="00CC60C2"/>
    <w:rsid w:val="00CC7D85"/>
    <w:rsid w:val="00CD2516"/>
    <w:rsid w:val="00CD291F"/>
    <w:rsid w:val="00CD312F"/>
    <w:rsid w:val="00CD39B8"/>
    <w:rsid w:val="00CD4441"/>
    <w:rsid w:val="00CD496C"/>
    <w:rsid w:val="00CD74CC"/>
    <w:rsid w:val="00CD7FA6"/>
    <w:rsid w:val="00CE154C"/>
    <w:rsid w:val="00CE1CEC"/>
    <w:rsid w:val="00CE6E36"/>
    <w:rsid w:val="00CE6E84"/>
    <w:rsid w:val="00CF0A09"/>
    <w:rsid w:val="00CF2265"/>
    <w:rsid w:val="00CF2588"/>
    <w:rsid w:val="00CF2D3C"/>
    <w:rsid w:val="00CF31BA"/>
    <w:rsid w:val="00CF5547"/>
    <w:rsid w:val="00CF5D61"/>
    <w:rsid w:val="00CF6F45"/>
    <w:rsid w:val="00CF706E"/>
    <w:rsid w:val="00D009D1"/>
    <w:rsid w:val="00D0204F"/>
    <w:rsid w:val="00D0301B"/>
    <w:rsid w:val="00D058B9"/>
    <w:rsid w:val="00D06920"/>
    <w:rsid w:val="00D0783A"/>
    <w:rsid w:val="00D10F3F"/>
    <w:rsid w:val="00D111C4"/>
    <w:rsid w:val="00D149D8"/>
    <w:rsid w:val="00D16C89"/>
    <w:rsid w:val="00D21971"/>
    <w:rsid w:val="00D229FB"/>
    <w:rsid w:val="00D23113"/>
    <w:rsid w:val="00D2385F"/>
    <w:rsid w:val="00D31092"/>
    <w:rsid w:val="00D312F8"/>
    <w:rsid w:val="00D3163F"/>
    <w:rsid w:val="00D319DC"/>
    <w:rsid w:val="00D31FDE"/>
    <w:rsid w:val="00D32324"/>
    <w:rsid w:val="00D324A2"/>
    <w:rsid w:val="00D32C1B"/>
    <w:rsid w:val="00D40733"/>
    <w:rsid w:val="00D4228A"/>
    <w:rsid w:val="00D453FC"/>
    <w:rsid w:val="00D47E8D"/>
    <w:rsid w:val="00D50A49"/>
    <w:rsid w:val="00D50C1B"/>
    <w:rsid w:val="00D519CA"/>
    <w:rsid w:val="00D51C7D"/>
    <w:rsid w:val="00D52144"/>
    <w:rsid w:val="00D534A9"/>
    <w:rsid w:val="00D53B68"/>
    <w:rsid w:val="00D54306"/>
    <w:rsid w:val="00D55A9D"/>
    <w:rsid w:val="00D60336"/>
    <w:rsid w:val="00D61E12"/>
    <w:rsid w:val="00D64CEE"/>
    <w:rsid w:val="00D65142"/>
    <w:rsid w:val="00D67F19"/>
    <w:rsid w:val="00D73861"/>
    <w:rsid w:val="00D76C2C"/>
    <w:rsid w:val="00D7717B"/>
    <w:rsid w:val="00D82AFB"/>
    <w:rsid w:val="00D82C50"/>
    <w:rsid w:val="00D83104"/>
    <w:rsid w:val="00D8333F"/>
    <w:rsid w:val="00D85305"/>
    <w:rsid w:val="00D8699E"/>
    <w:rsid w:val="00D87F82"/>
    <w:rsid w:val="00D9588A"/>
    <w:rsid w:val="00D95988"/>
    <w:rsid w:val="00D959A2"/>
    <w:rsid w:val="00D96474"/>
    <w:rsid w:val="00D97EC9"/>
    <w:rsid w:val="00D97FD3"/>
    <w:rsid w:val="00DA1E5C"/>
    <w:rsid w:val="00DA26CB"/>
    <w:rsid w:val="00DA38CB"/>
    <w:rsid w:val="00DA3F1D"/>
    <w:rsid w:val="00DA5563"/>
    <w:rsid w:val="00DB002E"/>
    <w:rsid w:val="00DB2030"/>
    <w:rsid w:val="00DB5E33"/>
    <w:rsid w:val="00DB6A01"/>
    <w:rsid w:val="00DB7368"/>
    <w:rsid w:val="00DB7C00"/>
    <w:rsid w:val="00DB7D01"/>
    <w:rsid w:val="00DC0487"/>
    <w:rsid w:val="00DC1E3D"/>
    <w:rsid w:val="00DC4419"/>
    <w:rsid w:val="00DC6594"/>
    <w:rsid w:val="00DC7735"/>
    <w:rsid w:val="00DD0448"/>
    <w:rsid w:val="00DD04E7"/>
    <w:rsid w:val="00DD3804"/>
    <w:rsid w:val="00DD413A"/>
    <w:rsid w:val="00DD5557"/>
    <w:rsid w:val="00DD64E5"/>
    <w:rsid w:val="00DD6DF3"/>
    <w:rsid w:val="00DE3E7A"/>
    <w:rsid w:val="00DE4FDA"/>
    <w:rsid w:val="00DE5463"/>
    <w:rsid w:val="00DE7636"/>
    <w:rsid w:val="00DF2AD7"/>
    <w:rsid w:val="00DF3AAB"/>
    <w:rsid w:val="00DF584B"/>
    <w:rsid w:val="00E00663"/>
    <w:rsid w:val="00E04709"/>
    <w:rsid w:val="00E054AD"/>
    <w:rsid w:val="00E07FD4"/>
    <w:rsid w:val="00E10229"/>
    <w:rsid w:val="00E13D19"/>
    <w:rsid w:val="00E145C6"/>
    <w:rsid w:val="00E16752"/>
    <w:rsid w:val="00E16C06"/>
    <w:rsid w:val="00E2091B"/>
    <w:rsid w:val="00E211BF"/>
    <w:rsid w:val="00E21FE4"/>
    <w:rsid w:val="00E229F0"/>
    <w:rsid w:val="00E22A27"/>
    <w:rsid w:val="00E22DEB"/>
    <w:rsid w:val="00E25FD4"/>
    <w:rsid w:val="00E268CE"/>
    <w:rsid w:val="00E276A7"/>
    <w:rsid w:val="00E27A45"/>
    <w:rsid w:val="00E30DF6"/>
    <w:rsid w:val="00E34166"/>
    <w:rsid w:val="00E35434"/>
    <w:rsid w:val="00E36957"/>
    <w:rsid w:val="00E37656"/>
    <w:rsid w:val="00E402F2"/>
    <w:rsid w:val="00E406A4"/>
    <w:rsid w:val="00E4240B"/>
    <w:rsid w:val="00E4308C"/>
    <w:rsid w:val="00E50DDD"/>
    <w:rsid w:val="00E520E6"/>
    <w:rsid w:val="00E60786"/>
    <w:rsid w:val="00E62B94"/>
    <w:rsid w:val="00E64479"/>
    <w:rsid w:val="00E70355"/>
    <w:rsid w:val="00E71631"/>
    <w:rsid w:val="00E71ACA"/>
    <w:rsid w:val="00E724A3"/>
    <w:rsid w:val="00E7766D"/>
    <w:rsid w:val="00E77D76"/>
    <w:rsid w:val="00E80FFB"/>
    <w:rsid w:val="00E81F33"/>
    <w:rsid w:val="00E87F55"/>
    <w:rsid w:val="00E92EDE"/>
    <w:rsid w:val="00E95BE0"/>
    <w:rsid w:val="00EA655F"/>
    <w:rsid w:val="00EA7EF0"/>
    <w:rsid w:val="00EB05A4"/>
    <w:rsid w:val="00EB09D7"/>
    <w:rsid w:val="00EB3632"/>
    <w:rsid w:val="00EB36BF"/>
    <w:rsid w:val="00EB55BF"/>
    <w:rsid w:val="00EC16EC"/>
    <w:rsid w:val="00EC2192"/>
    <w:rsid w:val="00EC23CD"/>
    <w:rsid w:val="00EC2EA3"/>
    <w:rsid w:val="00EC328A"/>
    <w:rsid w:val="00EC37B0"/>
    <w:rsid w:val="00EC481A"/>
    <w:rsid w:val="00EC5A22"/>
    <w:rsid w:val="00EC5DEF"/>
    <w:rsid w:val="00EC6DE1"/>
    <w:rsid w:val="00ED08F2"/>
    <w:rsid w:val="00ED2A6A"/>
    <w:rsid w:val="00ED3EF4"/>
    <w:rsid w:val="00ED3F07"/>
    <w:rsid w:val="00ED5C1F"/>
    <w:rsid w:val="00ED77EC"/>
    <w:rsid w:val="00EE02ED"/>
    <w:rsid w:val="00EE77D1"/>
    <w:rsid w:val="00EE7E78"/>
    <w:rsid w:val="00EF0715"/>
    <w:rsid w:val="00EF1179"/>
    <w:rsid w:val="00EF1716"/>
    <w:rsid w:val="00EF24BA"/>
    <w:rsid w:val="00EF4188"/>
    <w:rsid w:val="00EF4363"/>
    <w:rsid w:val="00EF4399"/>
    <w:rsid w:val="00EF4B64"/>
    <w:rsid w:val="00EF6DB2"/>
    <w:rsid w:val="00EF6FFD"/>
    <w:rsid w:val="00F0032C"/>
    <w:rsid w:val="00F006C5"/>
    <w:rsid w:val="00F00AD8"/>
    <w:rsid w:val="00F027B9"/>
    <w:rsid w:val="00F03274"/>
    <w:rsid w:val="00F037EB"/>
    <w:rsid w:val="00F04840"/>
    <w:rsid w:val="00F05C0E"/>
    <w:rsid w:val="00F11034"/>
    <w:rsid w:val="00F12A38"/>
    <w:rsid w:val="00F14509"/>
    <w:rsid w:val="00F14896"/>
    <w:rsid w:val="00F15AFD"/>
    <w:rsid w:val="00F1605D"/>
    <w:rsid w:val="00F2143F"/>
    <w:rsid w:val="00F2276B"/>
    <w:rsid w:val="00F2652D"/>
    <w:rsid w:val="00F26A30"/>
    <w:rsid w:val="00F27F68"/>
    <w:rsid w:val="00F301D9"/>
    <w:rsid w:val="00F30EB3"/>
    <w:rsid w:val="00F359A1"/>
    <w:rsid w:val="00F37848"/>
    <w:rsid w:val="00F37B67"/>
    <w:rsid w:val="00F37E35"/>
    <w:rsid w:val="00F402B4"/>
    <w:rsid w:val="00F41169"/>
    <w:rsid w:val="00F41559"/>
    <w:rsid w:val="00F425FE"/>
    <w:rsid w:val="00F42E92"/>
    <w:rsid w:val="00F435C7"/>
    <w:rsid w:val="00F4481A"/>
    <w:rsid w:val="00F44AB5"/>
    <w:rsid w:val="00F44C54"/>
    <w:rsid w:val="00F46D20"/>
    <w:rsid w:val="00F46F32"/>
    <w:rsid w:val="00F47844"/>
    <w:rsid w:val="00F5256D"/>
    <w:rsid w:val="00F526D3"/>
    <w:rsid w:val="00F547AD"/>
    <w:rsid w:val="00F55BEE"/>
    <w:rsid w:val="00F56295"/>
    <w:rsid w:val="00F56EE5"/>
    <w:rsid w:val="00F61F1E"/>
    <w:rsid w:val="00F70A41"/>
    <w:rsid w:val="00F729DD"/>
    <w:rsid w:val="00F765C1"/>
    <w:rsid w:val="00F77ED5"/>
    <w:rsid w:val="00F83405"/>
    <w:rsid w:val="00F941D7"/>
    <w:rsid w:val="00F9596A"/>
    <w:rsid w:val="00F96A05"/>
    <w:rsid w:val="00F97875"/>
    <w:rsid w:val="00FA0899"/>
    <w:rsid w:val="00FA0E31"/>
    <w:rsid w:val="00FA11F3"/>
    <w:rsid w:val="00FA1302"/>
    <w:rsid w:val="00FA2676"/>
    <w:rsid w:val="00FA667D"/>
    <w:rsid w:val="00FA6B0B"/>
    <w:rsid w:val="00FB026E"/>
    <w:rsid w:val="00FB13F9"/>
    <w:rsid w:val="00FB16AF"/>
    <w:rsid w:val="00FB27A2"/>
    <w:rsid w:val="00FB382D"/>
    <w:rsid w:val="00FB449C"/>
    <w:rsid w:val="00FB4632"/>
    <w:rsid w:val="00FB5228"/>
    <w:rsid w:val="00FC18CD"/>
    <w:rsid w:val="00FC38A4"/>
    <w:rsid w:val="00FC3BCE"/>
    <w:rsid w:val="00FC53A2"/>
    <w:rsid w:val="00FC64F4"/>
    <w:rsid w:val="00FC6DDA"/>
    <w:rsid w:val="00FD0A00"/>
    <w:rsid w:val="00FD0DC8"/>
    <w:rsid w:val="00FD1F24"/>
    <w:rsid w:val="00FD37F1"/>
    <w:rsid w:val="00FD41C4"/>
    <w:rsid w:val="00FD4D3C"/>
    <w:rsid w:val="00FE2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AF6EF"/>
  <w15:docId w15:val="{20D3A79B-80BC-4558-9985-E298BB55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C5A22"/>
    <w:pPr>
      <w:spacing w:line="240" w:lineRule="exact"/>
    </w:pPr>
    <w:rPr>
      <w:rFonts w:ascii="Verdana" w:hAnsi="Verdana"/>
      <w:color w:val="000000"/>
      <w:sz w:val="18"/>
      <w:szCs w:val="18"/>
    </w:rPr>
  </w:style>
  <w:style w:type="paragraph" w:styleId="Kop1">
    <w:name w:val="heading 1"/>
    <w:aliases w:val="hoofdstuk"/>
    <w:basedOn w:val="Standaard"/>
    <w:next w:val="Standaard"/>
    <w:link w:val="Kop1Char"/>
    <w:autoRedefine/>
    <w:uiPriority w:val="99"/>
    <w:qFormat/>
    <w:rsid w:val="002A4814"/>
    <w:pPr>
      <w:pageBreakBefore/>
      <w:widowControl w:val="0"/>
      <w:numPr>
        <w:numId w:val="9"/>
      </w:numPr>
      <w:autoSpaceDN/>
      <w:spacing w:after="700" w:line="300" w:lineRule="atLeast"/>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F26A30"/>
    <w:pPr>
      <w:keepNext/>
      <w:pageBreakBefore w:val="0"/>
      <w:numPr>
        <w:ilvl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F26A30"/>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F26A30"/>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F26A30"/>
    <w:pPr>
      <w:numPr>
        <w:ilvl w:val="4"/>
        <w:numId w:val="9"/>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451AB"/>
  </w:style>
  <w:style w:type="paragraph" w:customStyle="1" w:styleId="Afzendgegevens">
    <w:name w:val="Afzendgegevens"/>
    <w:basedOn w:val="Standaard"/>
    <w:next w:val="Standaard"/>
    <w:rsid w:val="00C451AB"/>
    <w:pPr>
      <w:tabs>
        <w:tab w:val="left" w:pos="2267"/>
      </w:tabs>
      <w:spacing w:line="180" w:lineRule="exact"/>
    </w:pPr>
    <w:rPr>
      <w:sz w:val="13"/>
      <w:szCs w:val="13"/>
    </w:rPr>
  </w:style>
  <w:style w:type="paragraph" w:customStyle="1" w:styleId="Agendaopsomming">
    <w:name w:val="Agenda opsomming"/>
    <w:basedOn w:val="Standaard"/>
    <w:next w:val="Standaard"/>
    <w:rsid w:val="00C451AB"/>
  </w:style>
  <w:style w:type="paragraph" w:customStyle="1" w:styleId="AgendaVerdana85opsomming">
    <w:name w:val="Agenda Verdana 8;5 opsomming"/>
    <w:basedOn w:val="Standaard"/>
    <w:next w:val="Standaard"/>
    <w:rsid w:val="00C451AB"/>
    <w:pPr>
      <w:numPr>
        <w:numId w:val="1"/>
      </w:numPr>
    </w:pPr>
    <w:rPr>
      <w:b/>
    </w:rPr>
  </w:style>
  <w:style w:type="paragraph" w:customStyle="1" w:styleId="Agendapunt">
    <w:name w:val="Agendapunt"/>
    <w:basedOn w:val="Standaard"/>
    <w:next w:val="Standaard"/>
    <w:rsid w:val="00C451AB"/>
    <w:pPr>
      <w:numPr>
        <w:numId w:val="2"/>
      </w:numPr>
    </w:pPr>
    <w:rPr>
      <w:b/>
      <w:sz w:val="17"/>
      <w:szCs w:val="17"/>
    </w:rPr>
  </w:style>
  <w:style w:type="paragraph" w:customStyle="1" w:styleId="Agendapunten">
    <w:name w:val="Agendapunten"/>
    <w:basedOn w:val="Standaard"/>
    <w:next w:val="Standaard"/>
    <w:rsid w:val="00C451AB"/>
  </w:style>
  <w:style w:type="paragraph" w:customStyle="1" w:styleId="Algemenevoorwaarden">
    <w:name w:val="Algemene voorwaarden"/>
    <w:next w:val="Standaard"/>
    <w:rsid w:val="00C451AB"/>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C451AB"/>
    <w:pPr>
      <w:spacing w:line="290" w:lineRule="exact"/>
    </w:pPr>
    <w:rPr>
      <w:sz w:val="29"/>
      <w:szCs w:val="29"/>
    </w:rPr>
  </w:style>
  <w:style w:type="paragraph" w:customStyle="1" w:styleId="ArtnrBijlageWijzOvereenkomst">
    <w:name w:val="Art.nr. Bijlage Wijz. Overeenkomst"/>
    <w:basedOn w:val="Standaard"/>
    <w:next w:val="Standaard"/>
    <w:rsid w:val="00C451AB"/>
    <w:pPr>
      <w:numPr>
        <w:numId w:val="6"/>
      </w:numPr>
      <w:spacing w:before="180"/>
    </w:pPr>
  </w:style>
  <w:style w:type="paragraph" w:customStyle="1" w:styleId="Artikel">
    <w:name w:val="Artikel"/>
    <w:basedOn w:val="Standaard"/>
    <w:next w:val="Standaard"/>
    <w:rsid w:val="00C451AB"/>
  </w:style>
  <w:style w:type="paragraph" w:customStyle="1" w:styleId="Artikelniveau2">
    <w:name w:val="Artikel niveau 2"/>
    <w:basedOn w:val="Standaard"/>
    <w:next w:val="Standaard"/>
    <w:rsid w:val="00C451AB"/>
  </w:style>
  <w:style w:type="paragraph" w:customStyle="1" w:styleId="Bezoekadres">
    <w:name w:val="Bezoekadres"/>
    <w:next w:val="Standaard"/>
    <w:rsid w:val="00C451AB"/>
    <w:pPr>
      <w:spacing w:line="180" w:lineRule="exact"/>
    </w:pPr>
    <w:rPr>
      <w:rFonts w:ascii="Verdana" w:hAnsi="Verdana"/>
      <w:b/>
      <w:color w:val="000000"/>
      <w:sz w:val="13"/>
      <w:szCs w:val="13"/>
    </w:rPr>
  </w:style>
  <w:style w:type="paragraph" w:customStyle="1" w:styleId="Bijlage">
    <w:name w:val="Bijlage"/>
    <w:basedOn w:val="Standaard"/>
    <w:next w:val="Standaard"/>
    <w:rsid w:val="00C451AB"/>
    <w:pPr>
      <w:numPr>
        <w:numId w:val="3"/>
      </w:numPr>
    </w:pPr>
  </w:style>
  <w:style w:type="paragraph" w:customStyle="1" w:styleId="BijlageNummering">
    <w:name w:val="Bijlage Nummering"/>
    <w:basedOn w:val="Standaard"/>
    <w:next w:val="Standaard"/>
    <w:rsid w:val="00C451AB"/>
  </w:style>
  <w:style w:type="paragraph" w:customStyle="1" w:styleId="BijlageWijzOvereenkomstKopje">
    <w:name w:val="Bijlage Wijz. Overeenkomst Kopje"/>
    <w:basedOn w:val="Standaard"/>
    <w:next w:val="Standaard"/>
    <w:rsid w:val="00C451AB"/>
    <w:rPr>
      <w:b/>
      <w:caps/>
      <w:sz w:val="20"/>
      <w:szCs w:val="20"/>
    </w:rPr>
  </w:style>
  <w:style w:type="paragraph" w:customStyle="1" w:styleId="BijlageKop">
    <w:name w:val="Bijlage_Kop"/>
    <w:basedOn w:val="Standaard"/>
    <w:next w:val="Standaard"/>
    <w:rsid w:val="00C451AB"/>
    <w:pPr>
      <w:spacing w:before="180" w:after="180"/>
    </w:pPr>
  </w:style>
  <w:style w:type="paragraph" w:customStyle="1" w:styleId="BijlageLidArtikel">
    <w:name w:val="Bijlage_Lid_Artikel"/>
    <w:basedOn w:val="Standaard"/>
    <w:next w:val="Standaard"/>
    <w:rsid w:val="00C451AB"/>
    <w:pPr>
      <w:ind w:left="400"/>
    </w:pPr>
  </w:style>
  <w:style w:type="paragraph" w:customStyle="1" w:styleId="BijlageLidArtikelGenummerd">
    <w:name w:val="Bijlage_Lid_Artikel_Genummerd"/>
    <w:basedOn w:val="Standaard"/>
    <w:next w:val="Standaard"/>
    <w:rsid w:val="00C451AB"/>
    <w:pPr>
      <w:spacing w:line="180" w:lineRule="exact"/>
    </w:pPr>
  </w:style>
  <w:style w:type="paragraph" w:customStyle="1" w:styleId="Embargo">
    <w:name w:val="Embargo"/>
    <w:next w:val="Standaard"/>
    <w:rsid w:val="00C451AB"/>
    <w:pPr>
      <w:spacing w:line="180" w:lineRule="exact"/>
    </w:pPr>
    <w:rPr>
      <w:rFonts w:ascii="Verdana" w:hAnsi="Verdana"/>
      <w:b/>
      <w:caps/>
      <w:color w:val="000000"/>
      <w:sz w:val="13"/>
      <w:szCs w:val="13"/>
    </w:rPr>
  </w:style>
  <w:style w:type="paragraph" w:customStyle="1" w:styleId="Gegevensdocument">
    <w:name w:val="Gegevens document"/>
    <w:next w:val="Standaard"/>
    <w:rsid w:val="00C451AB"/>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C451AB"/>
    <w:pPr>
      <w:spacing w:after="700" w:line="300" w:lineRule="exact"/>
    </w:pPr>
    <w:rPr>
      <w:sz w:val="24"/>
      <w:szCs w:val="24"/>
    </w:rPr>
  </w:style>
  <w:style w:type="paragraph" w:customStyle="1" w:styleId="HuurovereenkomstArtikel">
    <w:name w:val="Huurovereenkomst Artikel"/>
    <w:basedOn w:val="Standaard"/>
    <w:next w:val="Standaard"/>
    <w:rsid w:val="00C451AB"/>
    <w:pPr>
      <w:numPr>
        <w:numId w:val="4"/>
      </w:numPr>
      <w:spacing w:before="200" w:after="200"/>
    </w:pPr>
    <w:rPr>
      <w:b/>
      <w:sz w:val="17"/>
      <w:szCs w:val="17"/>
    </w:rPr>
  </w:style>
  <w:style w:type="paragraph" w:customStyle="1" w:styleId="Huurovereenkomstinspringen">
    <w:name w:val="Huurovereenkomst inspringen"/>
    <w:basedOn w:val="Standaard"/>
    <w:next w:val="Standaard"/>
    <w:rsid w:val="00C451AB"/>
    <w:pPr>
      <w:ind w:left="1411"/>
    </w:pPr>
  </w:style>
  <w:style w:type="paragraph" w:customStyle="1" w:styleId="HuurovereenkomstLid">
    <w:name w:val="Huurovereenkomst Lid"/>
    <w:basedOn w:val="Standaard"/>
    <w:next w:val="Standaard"/>
    <w:rsid w:val="00C451AB"/>
    <w:pPr>
      <w:numPr>
        <w:ilvl w:val="1"/>
        <w:numId w:val="4"/>
      </w:numPr>
    </w:pPr>
  </w:style>
  <w:style w:type="paragraph" w:customStyle="1" w:styleId="HuurovereenkomstnummeringArtikel">
    <w:name w:val="Huurovereenkomst nummering Artikel"/>
    <w:basedOn w:val="Standaard"/>
    <w:next w:val="Standaard"/>
    <w:rsid w:val="00C451AB"/>
    <w:pPr>
      <w:spacing w:before="200" w:after="200"/>
    </w:pPr>
    <w:rPr>
      <w:b/>
      <w:sz w:val="17"/>
      <w:szCs w:val="17"/>
    </w:rPr>
  </w:style>
  <w:style w:type="paragraph" w:customStyle="1" w:styleId="HuurovereenkomstSublid">
    <w:name w:val="Huurovereenkomst Sublid"/>
    <w:basedOn w:val="Standaard"/>
    <w:next w:val="Standaard"/>
    <w:rsid w:val="00C451AB"/>
    <w:pPr>
      <w:numPr>
        <w:ilvl w:val="2"/>
        <w:numId w:val="4"/>
      </w:numPr>
    </w:pPr>
  </w:style>
  <w:style w:type="paragraph" w:styleId="Inhopg1">
    <w:name w:val="toc 1"/>
    <w:basedOn w:val="Standaard"/>
    <w:next w:val="Standaard"/>
    <w:uiPriority w:val="39"/>
    <w:rsid w:val="00C451AB"/>
    <w:pPr>
      <w:spacing w:before="240" w:after="120"/>
    </w:pPr>
    <w:rPr>
      <w:b/>
      <w:sz w:val="20"/>
      <w:szCs w:val="20"/>
    </w:rPr>
  </w:style>
  <w:style w:type="paragraph" w:styleId="Inhopg2">
    <w:name w:val="toc 2"/>
    <w:basedOn w:val="Inhopg1"/>
    <w:next w:val="Standaard"/>
    <w:uiPriority w:val="39"/>
    <w:rsid w:val="00C451AB"/>
    <w:pPr>
      <w:spacing w:before="120" w:after="0"/>
      <w:ind w:left="180"/>
    </w:pPr>
    <w:rPr>
      <w:b w:val="0"/>
      <w:i/>
    </w:rPr>
  </w:style>
  <w:style w:type="paragraph" w:styleId="Inhopg3">
    <w:name w:val="toc 3"/>
    <w:basedOn w:val="Inhopg2"/>
    <w:next w:val="Standaard"/>
    <w:uiPriority w:val="39"/>
    <w:rsid w:val="00C451AB"/>
    <w:pPr>
      <w:spacing w:before="0"/>
      <w:ind w:left="360"/>
    </w:pPr>
    <w:rPr>
      <w:i w:val="0"/>
    </w:rPr>
  </w:style>
  <w:style w:type="paragraph" w:styleId="Inhopg4">
    <w:name w:val="toc 4"/>
    <w:basedOn w:val="Inhopg3"/>
    <w:next w:val="Standaard"/>
    <w:rsid w:val="00C451AB"/>
  </w:style>
  <w:style w:type="paragraph" w:styleId="Inhopg5">
    <w:name w:val="toc 5"/>
    <w:basedOn w:val="Inhopg4"/>
    <w:next w:val="Standaard"/>
    <w:rsid w:val="00C451AB"/>
  </w:style>
  <w:style w:type="paragraph" w:styleId="Inhopg6">
    <w:name w:val="toc 6"/>
    <w:basedOn w:val="Inhopg5"/>
    <w:next w:val="Standaard"/>
    <w:rsid w:val="00C451AB"/>
  </w:style>
  <w:style w:type="paragraph" w:styleId="Inhopg7">
    <w:name w:val="toc 7"/>
    <w:basedOn w:val="Inhopg6"/>
    <w:next w:val="Standaard"/>
    <w:rsid w:val="00C451AB"/>
  </w:style>
  <w:style w:type="paragraph" w:styleId="Inhopg8">
    <w:name w:val="toc 8"/>
    <w:basedOn w:val="Inhopg7"/>
    <w:next w:val="Standaard"/>
    <w:rsid w:val="00C451AB"/>
  </w:style>
  <w:style w:type="paragraph" w:styleId="Inhopg9">
    <w:name w:val="toc 9"/>
    <w:basedOn w:val="Inhopg8"/>
    <w:next w:val="Standaard"/>
    <w:rsid w:val="00C451AB"/>
  </w:style>
  <w:style w:type="paragraph" w:customStyle="1" w:styleId="Inhoudsopgavehoofdletters">
    <w:name w:val="Inhoudsopgave_hoofdletters"/>
    <w:basedOn w:val="Standaard"/>
    <w:next w:val="Standaard"/>
    <w:rsid w:val="00C451AB"/>
    <w:rPr>
      <w:caps/>
    </w:rPr>
  </w:style>
  <w:style w:type="paragraph" w:customStyle="1" w:styleId="KopBijlage">
    <w:name w:val="Kop Bijlage"/>
    <w:basedOn w:val="Standaard"/>
    <w:next w:val="Standaard"/>
    <w:rsid w:val="00C451AB"/>
    <w:pPr>
      <w:pageBreakBefore/>
    </w:pPr>
    <w:rPr>
      <w:b/>
    </w:rPr>
  </w:style>
  <w:style w:type="paragraph" w:customStyle="1" w:styleId="KopDocumentgegevens">
    <w:name w:val="Kop Documentgegevens"/>
    <w:next w:val="Standaard"/>
    <w:rsid w:val="00C451AB"/>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C451AB"/>
    <w:pPr>
      <w:tabs>
        <w:tab w:val="left" w:pos="2267"/>
      </w:tabs>
    </w:pPr>
  </w:style>
  <w:style w:type="paragraph" w:customStyle="1" w:styleId="KopNotitiegegevens">
    <w:name w:val="Kop Notitie gegevens"/>
    <w:basedOn w:val="KopDocumentgegevens"/>
    <w:next w:val="Standaard"/>
    <w:rsid w:val="00C451AB"/>
    <w:pPr>
      <w:spacing w:before="80" w:after="160"/>
    </w:pPr>
  </w:style>
  <w:style w:type="paragraph" w:customStyle="1" w:styleId="KopVerdana9hoofdletters">
    <w:name w:val="Kop Verdana 9;hoofdletters"/>
    <w:basedOn w:val="Standaard"/>
    <w:next w:val="Standaard"/>
    <w:rsid w:val="00C451AB"/>
    <w:pPr>
      <w:numPr>
        <w:numId w:val="5"/>
      </w:numPr>
    </w:pPr>
    <w:rPr>
      <w:caps/>
    </w:rPr>
  </w:style>
  <w:style w:type="paragraph" w:customStyle="1" w:styleId="KopNiveau1Hoofdletters">
    <w:name w:val="Kop_Niveau_1_Hoofdletters"/>
    <w:basedOn w:val="Standaard"/>
    <w:next w:val="Standaard"/>
    <w:rsid w:val="00C451AB"/>
    <w:pPr>
      <w:pageBreakBefore/>
      <w:spacing w:after="811"/>
    </w:pPr>
    <w:rPr>
      <w:b/>
      <w:caps/>
      <w:sz w:val="24"/>
      <w:szCs w:val="24"/>
    </w:rPr>
  </w:style>
  <w:style w:type="paragraph" w:customStyle="1" w:styleId="KopProcesVerbaalvanOplevering">
    <w:name w:val="Kop_Proces_Verbaal_van_Oplevering"/>
    <w:basedOn w:val="Standaard"/>
    <w:next w:val="Standaard"/>
    <w:rsid w:val="00C451AB"/>
    <w:pPr>
      <w:spacing w:after="720"/>
    </w:pPr>
    <w:rPr>
      <w:b/>
    </w:rPr>
  </w:style>
  <w:style w:type="paragraph" w:customStyle="1" w:styleId="Kopjeafzendgegevens">
    <w:name w:val="Kopje afzendgegevens"/>
    <w:basedOn w:val="Afzendgegevens"/>
    <w:next w:val="Standaard"/>
    <w:rsid w:val="00C451AB"/>
    <w:rPr>
      <w:b/>
    </w:rPr>
  </w:style>
  <w:style w:type="paragraph" w:customStyle="1" w:styleId="Kopjegegevensdocument">
    <w:name w:val="Kopje gegevens document"/>
    <w:basedOn w:val="Gegevensdocument"/>
    <w:next w:val="Standaard"/>
    <w:rsid w:val="00C451AB"/>
    <w:rPr>
      <w:sz w:val="13"/>
      <w:szCs w:val="13"/>
    </w:rPr>
  </w:style>
  <w:style w:type="paragraph" w:customStyle="1" w:styleId="KopjeNota">
    <w:name w:val="Kopje Nota"/>
    <w:next w:val="Standaard"/>
    <w:rsid w:val="00C451AB"/>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C451AB"/>
    <w:rPr>
      <w:b/>
    </w:rPr>
  </w:style>
  <w:style w:type="table" w:customStyle="1" w:styleId="NieuwOpmaakprofiel">
    <w:name w:val="Nieuw Opmaakprofiel"/>
    <w:rsid w:val="00C451AB"/>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C451AB"/>
    <w:rPr>
      <w:b/>
      <w:caps/>
      <w:sz w:val="20"/>
      <w:szCs w:val="20"/>
    </w:rPr>
  </w:style>
  <w:style w:type="paragraph" w:customStyle="1" w:styleId="Ondertekeningfunctie">
    <w:name w:val="Ondertekening functie"/>
    <w:rsid w:val="00C451AB"/>
    <w:pPr>
      <w:spacing w:line="240" w:lineRule="exact"/>
    </w:pPr>
    <w:rPr>
      <w:rFonts w:ascii="Verdana" w:hAnsi="Verdana"/>
      <w:i/>
      <w:color w:val="000000"/>
      <w:sz w:val="18"/>
      <w:szCs w:val="18"/>
    </w:rPr>
  </w:style>
  <w:style w:type="paragraph" w:customStyle="1" w:styleId="Ondertekeningnaam">
    <w:name w:val="Ondertekening naam"/>
    <w:rsid w:val="00C451AB"/>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C451AB"/>
    <w:rPr>
      <w:i/>
    </w:rPr>
  </w:style>
  <w:style w:type="paragraph" w:customStyle="1" w:styleId="Pagebreak">
    <w:name w:val="Pagebreak"/>
    <w:basedOn w:val="Standaard"/>
    <w:next w:val="Standaard"/>
    <w:rsid w:val="00C451AB"/>
    <w:pPr>
      <w:pageBreakBefore/>
    </w:pPr>
    <w:rPr>
      <w:sz w:val="2"/>
      <w:szCs w:val="2"/>
    </w:rPr>
  </w:style>
  <w:style w:type="paragraph" w:customStyle="1" w:styleId="Paginaeinde">
    <w:name w:val="Paginaeinde"/>
    <w:basedOn w:val="Standaard"/>
    <w:next w:val="Standaard"/>
    <w:rsid w:val="00C451AB"/>
    <w:pPr>
      <w:pageBreakBefore/>
    </w:pPr>
    <w:rPr>
      <w:sz w:val="2"/>
      <w:szCs w:val="2"/>
    </w:rPr>
  </w:style>
  <w:style w:type="paragraph" w:customStyle="1" w:styleId="PVOpleveringTitel">
    <w:name w:val="PV Oplevering Titel"/>
    <w:basedOn w:val="Standaard"/>
    <w:next w:val="Standaard"/>
    <w:rsid w:val="00C451AB"/>
    <w:pPr>
      <w:spacing w:line="320" w:lineRule="exact"/>
    </w:pPr>
    <w:rPr>
      <w:b/>
      <w:sz w:val="32"/>
      <w:szCs w:val="32"/>
    </w:rPr>
  </w:style>
  <w:style w:type="paragraph" w:customStyle="1" w:styleId="PVOpnemingSubtitel">
    <w:name w:val="PV Opneming Subtitel"/>
    <w:basedOn w:val="Standaard"/>
    <w:next w:val="Standaard"/>
    <w:rsid w:val="00C451AB"/>
    <w:pPr>
      <w:jc w:val="center"/>
    </w:pPr>
  </w:style>
  <w:style w:type="paragraph" w:customStyle="1" w:styleId="PVOpnemingTitel">
    <w:name w:val="PV Opneming Titel"/>
    <w:basedOn w:val="Standaard"/>
    <w:next w:val="Standaard"/>
    <w:rsid w:val="00C451AB"/>
    <w:pPr>
      <w:spacing w:line="320" w:lineRule="exact"/>
      <w:jc w:val="center"/>
    </w:pPr>
    <w:rPr>
      <w:b/>
      <w:sz w:val="32"/>
      <w:szCs w:val="32"/>
    </w:rPr>
  </w:style>
  <w:style w:type="paragraph" w:customStyle="1" w:styleId="Raad">
    <w:name w:val="Raad"/>
    <w:next w:val="Standaard"/>
    <w:rsid w:val="00C451AB"/>
    <w:pPr>
      <w:spacing w:line="240" w:lineRule="exact"/>
    </w:pPr>
    <w:rPr>
      <w:rFonts w:ascii="Verdana" w:hAnsi="Verdana"/>
      <w:b/>
      <w:color w:val="000000"/>
      <w:sz w:val="24"/>
      <w:szCs w:val="24"/>
    </w:rPr>
  </w:style>
  <w:style w:type="paragraph" w:customStyle="1" w:styleId="Rapport">
    <w:name w:val="Rapport"/>
    <w:basedOn w:val="Standaard"/>
    <w:next w:val="Standaard"/>
    <w:rsid w:val="00C451AB"/>
    <w:pPr>
      <w:spacing w:after="700" w:line="300" w:lineRule="exact"/>
    </w:pPr>
    <w:rPr>
      <w:sz w:val="24"/>
      <w:szCs w:val="24"/>
    </w:rPr>
  </w:style>
  <w:style w:type="paragraph" w:customStyle="1" w:styleId="RapportNiveau1">
    <w:name w:val="Rapport_Niveau_1"/>
    <w:basedOn w:val="Standaard"/>
    <w:next w:val="Standaard"/>
    <w:rsid w:val="00C451AB"/>
    <w:pPr>
      <w:numPr>
        <w:numId w:val="7"/>
      </w:numPr>
      <w:spacing w:after="700" w:line="300" w:lineRule="exact"/>
    </w:pPr>
    <w:rPr>
      <w:sz w:val="24"/>
      <w:szCs w:val="24"/>
    </w:rPr>
  </w:style>
  <w:style w:type="paragraph" w:customStyle="1" w:styleId="RapportNiveau1zonderNummering">
    <w:name w:val="Rapport_Niveau_1_zonder_Nummering"/>
    <w:basedOn w:val="Standaard"/>
    <w:next w:val="Standaard"/>
    <w:rsid w:val="00C451AB"/>
    <w:pPr>
      <w:spacing w:after="700" w:line="300" w:lineRule="exact"/>
    </w:pPr>
    <w:rPr>
      <w:sz w:val="24"/>
      <w:szCs w:val="24"/>
    </w:rPr>
  </w:style>
  <w:style w:type="paragraph" w:customStyle="1" w:styleId="RapportNiveau2">
    <w:name w:val="Rapport_Niveau_2"/>
    <w:basedOn w:val="Standaard"/>
    <w:next w:val="Standaard"/>
    <w:rsid w:val="00C451AB"/>
    <w:pPr>
      <w:numPr>
        <w:ilvl w:val="1"/>
        <w:numId w:val="7"/>
      </w:numPr>
    </w:pPr>
    <w:rPr>
      <w:b/>
    </w:rPr>
  </w:style>
  <w:style w:type="paragraph" w:customStyle="1" w:styleId="RapportNiveau3">
    <w:name w:val="Rapport_Niveau_3"/>
    <w:basedOn w:val="Standaard"/>
    <w:next w:val="Standaard"/>
    <w:rsid w:val="00C451AB"/>
    <w:pPr>
      <w:numPr>
        <w:ilvl w:val="2"/>
        <w:numId w:val="7"/>
      </w:numPr>
    </w:pPr>
    <w:rPr>
      <w:i/>
    </w:rPr>
  </w:style>
  <w:style w:type="paragraph" w:customStyle="1" w:styleId="RapportNiveau4">
    <w:name w:val="Rapport_Niveau_4"/>
    <w:basedOn w:val="Standaard"/>
    <w:next w:val="Standaard"/>
    <w:rsid w:val="00C451AB"/>
    <w:pPr>
      <w:numPr>
        <w:ilvl w:val="3"/>
        <w:numId w:val="7"/>
      </w:numPr>
    </w:pPr>
  </w:style>
  <w:style w:type="paragraph" w:customStyle="1" w:styleId="RapportNiveau5">
    <w:name w:val="Rapport_Niveau_5"/>
    <w:basedOn w:val="Standaard"/>
    <w:next w:val="Standaard"/>
    <w:rsid w:val="00C451AB"/>
    <w:pPr>
      <w:numPr>
        <w:ilvl w:val="4"/>
        <w:numId w:val="7"/>
      </w:numPr>
    </w:pPr>
  </w:style>
  <w:style w:type="paragraph" w:customStyle="1" w:styleId="RapportNiveau6">
    <w:name w:val="Rapport_Niveau_6"/>
    <w:basedOn w:val="Standaard"/>
    <w:next w:val="Standaard"/>
    <w:rsid w:val="00C451AB"/>
    <w:pPr>
      <w:spacing w:before="240" w:after="60" w:line="380" w:lineRule="exact"/>
    </w:pPr>
    <w:rPr>
      <w:b/>
      <w:sz w:val="32"/>
      <w:szCs w:val="32"/>
    </w:rPr>
  </w:style>
  <w:style w:type="paragraph" w:customStyle="1" w:styleId="Referentiegegevens">
    <w:name w:val="Referentiegegevens"/>
    <w:next w:val="Standaard"/>
    <w:rsid w:val="00C451AB"/>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C451AB"/>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C451AB"/>
    <w:pPr>
      <w:tabs>
        <w:tab w:val="left" w:pos="170"/>
      </w:tabs>
      <w:spacing w:before="90" w:line="180" w:lineRule="exact"/>
    </w:pPr>
    <w:rPr>
      <w:rFonts w:ascii="Verdana" w:hAnsi="Verdana"/>
      <w:color w:val="000000"/>
      <w:sz w:val="13"/>
      <w:szCs w:val="13"/>
    </w:rPr>
  </w:style>
  <w:style w:type="paragraph" w:customStyle="1" w:styleId="Retouradres">
    <w:name w:val="Retouradres"/>
    <w:rsid w:val="00C451AB"/>
    <w:pPr>
      <w:spacing w:line="180" w:lineRule="exact"/>
    </w:pPr>
    <w:rPr>
      <w:rFonts w:ascii="Verdana" w:hAnsi="Verdana"/>
      <w:color w:val="000000"/>
      <w:sz w:val="13"/>
      <w:szCs w:val="13"/>
    </w:rPr>
  </w:style>
  <w:style w:type="paragraph" w:customStyle="1" w:styleId="Rubricering">
    <w:name w:val="Rubricering"/>
    <w:next w:val="Standaard"/>
    <w:rsid w:val="00C451AB"/>
    <w:pPr>
      <w:spacing w:line="180" w:lineRule="exact"/>
    </w:pPr>
    <w:rPr>
      <w:rFonts w:ascii="Verdana" w:hAnsi="Verdana"/>
      <w:b/>
      <w:caps/>
      <w:color w:val="000000"/>
      <w:sz w:val="13"/>
      <w:szCs w:val="13"/>
    </w:rPr>
  </w:style>
  <w:style w:type="paragraph" w:customStyle="1" w:styleId="Slotzin">
    <w:name w:val="Slotzin"/>
    <w:basedOn w:val="Standaard"/>
    <w:next w:val="Standaard"/>
    <w:rsid w:val="00C451AB"/>
  </w:style>
  <w:style w:type="paragraph" w:customStyle="1" w:styleId="StandaardArial9regelafstand9">
    <w:name w:val="Standaard Arial 9;regelafstand 9"/>
    <w:basedOn w:val="Standaard"/>
    <w:next w:val="Standaard"/>
    <w:rsid w:val="00C451AB"/>
    <w:pPr>
      <w:spacing w:line="180" w:lineRule="exact"/>
    </w:pPr>
    <w:rPr>
      <w:rFonts w:ascii="Arial" w:hAnsi="Arial"/>
    </w:rPr>
  </w:style>
  <w:style w:type="paragraph" w:customStyle="1" w:styleId="StandaardBijlageWijzOvereenkomst">
    <w:name w:val="Standaard Bijlage Wijz. Overeenkomst"/>
    <w:basedOn w:val="Standaard"/>
    <w:next w:val="Standaard"/>
    <w:rsid w:val="00C451AB"/>
    <w:pPr>
      <w:ind w:left="425"/>
    </w:pPr>
  </w:style>
  <w:style w:type="paragraph" w:customStyle="1" w:styleId="Standaardbullit">
    <w:name w:val="Standaard bullit"/>
    <w:basedOn w:val="Standaard"/>
    <w:next w:val="Standaard"/>
    <w:rsid w:val="00C451AB"/>
  </w:style>
  <w:style w:type="paragraph" w:customStyle="1" w:styleId="StandaardCursief">
    <w:name w:val="Standaard Cursief"/>
    <w:basedOn w:val="Standaard"/>
    <w:next w:val="Standaard"/>
    <w:rsid w:val="00C451AB"/>
    <w:rPr>
      <w:i/>
    </w:rPr>
  </w:style>
  <w:style w:type="paragraph" w:customStyle="1" w:styleId="StandaardonderlijndTabs1cm">
    <w:name w:val="Standaard onderlijnd Tabs (1cm)"/>
    <w:basedOn w:val="Standaard"/>
    <w:next w:val="Standaard"/>
    <w:rsid w:val="00C451AB"/>
    <w:pPr>
      <w:tabs>
        <w:tab w:val="left" w:pos="566"/>
      </w:tabs>
    </w:pPr>
    <w:rPr>
      <w:u w:val="single"/>
    </w:rPr>
  </w:style>
  <w:style w:type="paragraph" w:customStyle="1" w:styleId="Standaardopsommingitem">
    <w:name w:val="Standaard opsomming item"/>
    <w:basedOn w:val="Standaard"/>
    <w:next w:val="Standaard"/>
    <w:rsid w:val="00C451AB"/>
    <w:pPr>
      <w:numPr>
        <w:numId w:val="8"/>
      </w:numPr>
    </w:pPr>
  </w:style>
  <w:style w:type="paragraph" w:customStyle="1" w:styleId="StandaardOpsomtabs1cm6cm">
    <w:name w:val="Standaard Opsomtabs (1 cm;6 cm)"/>
    <w:basedOn w:val="Standaard"/>
    <w:next w:val="Standaard"/>
    <w:rsid w:val="00C451AB"/>
    <w:pPr>
      <w:tabs>
        <w:tab w:val="left" w:pos="566"/>
        <w:tab w:val="left" w:pos="3401"/>
      </w:tabs>
    </w:pPr>
  </w:style>
  <w:style w:type="paragraph" w:customStyle="1" w:styleId="StandaardOpsomtabs1cm35cm">
    <w:name w:val="Standaard Opsomtabs (1cm;3.5cm)"/>
    <w:basedOn w:val="Standaard"/>
    <w:next w:val="Standaard"/>
    <w:rsid w:val="00C451AB"/>
    <w:pPr>
      <w:tabs>
        <w:tab w:val="left" w:pos="566"/>
        <w:tab w:val="left" w:pos="1984"/>
      </w:tabs>
    </w:pPr>
  </w:style>
  <w:style w:type="paragraph" w:customStyle="1" w:styleId="StandaardOpsomtabs1cm98cm12cmrecht">
    <w:name w:val="Standaard Opsomtabs (1cm;9.8cm;12cm recht)"/>
    <w:basedOn w:val="Standaard"/>
    <w:next w:val="Standaard"/>
    <w:rsid w:val="00C451AB"/>
    <w:pPr>
      <w:tabs>
        <w:tab w:val="left" w:pos="566"/>
        <w:tab w:val="left" w:pos="5555"/>
        <w:tab w:val="right" w:pos="6803"/>
      </w:tabs>
    </w:pPr>
  </w:style>
  <w:style w:type="paragraph" w:customStyle="1" w:styleId="Standaardrechtsuitgelijnd">
    <w:name w:val="Standaard rechts uitgelijnd"/>
    <w:basedOn w:val="Standaard"/>
    <w:next w:val="Standaard"/>
    <w:rsid w:val="00C451AB"/>
    <w:pPr>
      <w:jc w:val="right"/>
    </w:pPr>
  </w:style>
  <w:style w:type="paragraph" w:customStyle="1" w:styleId="StandaardRood">
    <w:name w:val="Standaard Rood"/>
    <w:basedOn w:val="Standaard"/>
    <w:rsid w:val="00C451AB"/>
    <w:pPr>
      <w:spacing w:before="240" w:after="240"/>
    </w:pPr>
    <w:rPr>
      <w:b/>
      <w:color w:val="E70022"/>
    </w:rPr>
  </w:style>
  <w:style w:type="paragraph" w:customStyle="1" w:styleId="StandaardTabs28cm">
    <w:name w:val="Standaard Tabs (2.8cm)"/>
    <w:basedOn w:val="Standaard"/>
    <w:next w:val="Standaard"/>
    <w:rsid w:val="00C451AB"/>
    <w:pPr>
      <w:tabs>
        <w:tab w:val="left" w:pos="1587"/>
      </w:tabs>
    </w:pPr>
  </w:style>
  <w:style w:type="paragraph" w:customStyle="1" w:styleId="StandaardTabs2cm">
    <w:name w:val="Standaard Tabs (2cm)"/>
    <w:basedOn w:val="Standaard"/>
    <w:next w:val="Standaard"/>
    <w:rsid w:val="00C451AB"/>
    <w:pPr>
      <w:tabs>
        <w:tab w:val="left" w:pos="1133"/>
      </w:tabs>
    </w:pPr>
  </w:style>
  <w:style w:type="paragraph" w:customStyle="1" w:styleId="StandaardTabs38cm">
    <w:name w:val="Standaard Tabs (3.8cm)"/>
    <w:basedOn w:val="Standaard"/>
    <w:next w:val="Standaard"/>
    <w:rsid w:val="00C451AB"/>
    <w:pPr>
      <w:tabs>
        <w:tab w:val="left" w:pos="2154"/>
      </w:tabs>
    </w:pPr>
  </w:style>
  <w:style w:type="paragraph" w:customStyle="1" w:styleId="StandaardTabs62cmrechts7cm">
    <w:name w:val="Standaard Tabs (6.2cm rechts;7cm)"/>
    <w:basedOn w:val="Standaard"/>
    <w:next w:val="Standaard"/>
    <w:rsid w:val="00C451AB"/>
    <w:pPr>
      <w:tabs>
        <w:tab w:val="right" w:pos="3514"/>
        <w:tab w:val="left" w:pos="3968"/>
      </w:tabs>
    </w:pPr>
  </w:style>
  <w:style w:type="paragraph" w:customStyle="1" w:styleId="StandaardTabs6cm">
    <w:name w:val="Standaard Tabs (6cm)"/>
    <w:basedOn w:val="Standaard"/>
    <w:next w:val="Standaard"/>
    <w:rsid w:val="00C451AB"/>
    <w:pPr>
      <w:tabs>
        <w:tab w:val="left" w:pos="3401"/>
      </w:tabs>
    </w:pPr>
  </w:style>
  <w:style w:type="paragraph" w:customStyle="1" w:styleId="StandaardVerdana12">
    <w:name w:val="Standaard Verdana 12"/>
    <w:basedOn w:val="Standaard"/>
    <w:next w:val="Standaard"/>
    <w:rsid w:val="00C451AB"/>
    <w:pPr>
      <w:spacing w:line="320" w:lineRule="exact"/>
    </w:pPr>
    <w:rPr>
      <w:sz w:val="24"/>
      <w:szCs w:val="24"/>
    </w:rPr>
  </w:style>
  <w:style w:type="paragraph" w:customStyle="1" w:styleId="StandaardVerdana12bold">
    <w:name w:val="Standaard Verdana 12 bold"/>
    <w:basedOn w:val="Standaard"/>
    <w:next w:val="Standaard"/>
    <w:rsid w:val="00C451AB"/>
    <w:pPr>
      <w:spacing w:line="320" w:lineRule="exact"/>
    </w:pPr>
    <w:rPr>
      <w:b/>
      <w:sz w:val="24"/>
      <w:szCs w:val="24"/>
    </w:rPr>
  </w:style>
  <w:style w:type="paragraph" w:customStyle="1" w:styleId="StandaardVerdana14">
    <w:name w:val="Standaard Verdana 14"/>
    <w:basedOn w:val="Standaard"/>
    <w:next w:val="Standaard"/>
    <w:rsid w:val="00C451AB"/>
    <w:pPr>
      <w:spacing w:line="340" w:lineRule="exact"/>
    </w:pPr>
    <w:rPr>
      <w:sz w:val="28"/>
      <w:szCs w:val="28"/>
    </w:rPr>
  </w:style>
  <w:style w:type="paragraph" w:customStyle="1" w:styleId="StandaardVerdana16Projectcontract">
    <w:name w:val="Standaard Verdana 16 Projectcontract"/>
    <w:basedOn w:val="Standaard"/>
    <w:next w:val="Standaard"/>
    <w:rsid w:val="00C451AB"/>
    <w:pPr>
      <w:spacing w:after="900" w:line="380" w:lineRule="exact"/>
    </w:pPr>
    <w:rPr>
      <w:sz w:val="32"/>
      <w:szCs w:val="32"/>
    </w:rPr>
  </w:style>
  <w:style w:type="paragraph" w:customStyle="1" w:styleId="StandaardVerdana20">
    <w:name w:val="Standaard Verdana 20"/>
    <w:basedOn w:val="Standaard"/>
    <w:next w:val="Standaard"/>
    <w:rsid w:val="00C451AB"/>
    <w:pPr>
      <w:spacing w:line="400" w:lineRule="exact"/>
    </w:pPr>
    <w:rPr>
      <w:b/>
      <w:sz w:val="40"/>
      <w:szCs w:val="40"/>
    </w:rPr>
  </w:style>
  <w:style w:type="paragraph" w:customStyle="1" w:styleId="StandaardVerdana7">
    <w:name w:val="Standaard Verdana 7"/>
    <w:basedOn w:val="Standaard"/>
    <w:next w:val="Standaard"/>
    <w:rsid w:val="00C451AB"/>
    <w:pPr>
      <w:spacing w:line="180" w:lineRule="exact"/>
    </w:pPr>
    <w:rPr>
      <w:sz w:val="14"/>
      <w:szCs w:val="14"/>
    </w:rPr>
  </w:style>
  <w:style w:type="paragraph" w:customStyle="1" w:styleId="StandaardVerdana7vet">
    <w:name w:val="Standaard Verdana 7 (vet)"/>
    <w:basedOn w:val="Standaard"/>
    <w:next w:val="Standaard"/>
    <w:rsid w:val="00C451AB"/>
    <w:pPr>
      <w:spacing w:line="180" w:lineRule="exact"/>
    </w:pPr>
    <w:rPr>
      <w:b/>
      <w:sz w:val="14"/>
      <w:szCs w:val="14"/>
    </w:rPr>
  </w:style>
  <w:style w:type="paragraph" w:customStyle="1" w:styleId="StandaardVerdana8">
    <w:name w:val="Standaard Verdana 8"/>
    <w:basedOn w:val="Standaard"/>
    <w:next w:val="Standaard"/>
    <w:rsid w:val="00C451AB"/>
    <w:rPr>
      <w:sz w:val="16"/>
      <w:szCs w:val="16"/>
    </w:rPr>
  </w:style>
  <w:style w:type="paragraph" w:customStyle="1" w:styleId="StandaardverdanaRegelafstand17ptTabs28cm">
    <w:name w:val="Standaard verdana;Regelafstand 17pt;Tabs (2.8cm)"/>
    <w:basedOn w:val="Standaard"/>
    <w:next w:val="Standaard"/>
    <w:rsid w:val="00C451AB"/>
    <w:pPr>
      <w:tabs>
        <w:tab w:val="left" w:pos="1587"/>
      </w:tabs>
      <w:spacing w:line="340" w:lineRule="exact"/>
    </w:pPr>
  </w:style>
  <w:style w:type="paragraph" w:customStyle="1" w:styleId="StandaardVet">
    <w:name w:val="Standaard Vet"/>
    <w:basedOn w:val="Standaard"/>
    <w:next w:val="Standaard"/>
    <w:rsid w:val="00C451AB"/>
    <w:rPr>
      <w:b/>
    </w:rPr>
  </w:style>
  <w:style w:type="paragraph" w:customStyle="1" w:styleId="Subtitelpersbericht">
    <w:name w:val="Subtitel persbericht"/>
    <w:basedOn w:val="Titelpersbericht"/>
    <w:next w:val="Standaard"/>
    <w:rsid w:val="00C451AB"/>
    <w:rPr>
      <w:b w:val="0"/>
    </w:rPr>
  </w:style>
  <w:style w:type="paragraph" w:customStyle="1" w:styleId="SubtitelRapport">
    <w:name w:val="Subtitel Rapport"/>
    <w:next w:val="Standaard"/>
    <w:rsid w:val="00C451AB"/>
    <w:pPr>
      <w:spacing w:line="240" w:lineRule="exact"/>
    </w:pPr>
    <w:rPr>
      <w:rFonts w:ascii="Verdana" w:hAnsi="Verdana"/>
      <w:color w:val="000000"/>
      <w:sz w:val="16"/>
      <w:szCs w:val="16"/>
    </w:rPr>
  </w:style>
  <w:style w:type="paragraph" w:customStyle="1" w:styleId="TabelStandaard">
    <w:name w:val="Tabel Standaard"/>
    <w:basedOn w:val="Standaard"/>
    <w:next w:val="Standaard"/>
    <w:rsid w:val="00C451AB"/>
  </w:style>
  <w:style w:type="paragraph" w:customStyle="1" w:styleId="TabelStandaardCursief">
    <w:name w:val="Tabel Standaard Cursief"/>
    <w:basedOn w:val="Standaard"/>
    <w:next w:val="Standaard"/>
    <w:rsid w:val="00C451AB"/>
    <w:rPr>
      <w:i/>
    </w:rPr>
  </w:style>
  <w:style w:type="paragraph" w:customStyle="1" w:styleId="TabelStandaardVet">
    <w:name w:val="Tabel Standaard Vet"/>
    <w:basedOn w:val="Standaard"/>
    <w:next w:val="Standaard"/>
    <w:rsid w:val="00C451AB"/>
    <w:rPr>
      <w:b/>
    </w:rPr>
  </w:style>
  <w:style w:type="paragraph" w:customStyle="1" w:styleId="TabelVerdana8cursief">
    <w:name w:val="Tabel Verdana 8 cursief"/>
    <w:basedOn w:val="Standaard"/>
    <w:next w:val="Standaard"/>
    <w:rsid w:val="00C451AB"/>
    <w:rPr>
      <w:i/>
      <w:sz w:val="16"/>
      <w:szCs w:val="16"/>
    </w:rPr>
  </w:style>
  <w:style w:type="paragraph" w:customStyle="1" w:styleId="TabelVerdana8cursiefrechts">
    <w:name w:val="Tabel Verdana 8 cursief rechts"/>
    <w:basedOn w:val="Standaard"/>
    <w:next w:val="Standaard"/>
    <w:rsid w:val="00C451AB"/>
    <w:pPr>
      <w:jc w:val="right"/>
    </w:pPr>
    <w:rPr>
      <w:i/>
      <w:sz w:val="16"/>
      <w:szCs w:val="16"/>
    </w:rPr>
  </w:style>
  <w:style w:type="paragraph" w:customStyle="1" w:styleId="TabelVerdana8vet">
    <w:name w:val="Tabel Verdana 8 vet"/>
    <w:basedOn w:val="Standaard"/>
    <w:next w:val="Standaard"/>
    <w:rsid w:val="00C451AB"/>
    <w:rPr>
      <w:b/>
      <w:sz w:val="16"/>
      <w:szCs w:val="16"/>
    </w:rPr>
  </w:style>
  <w:style w:type="paragraph" w:customStyle="1" w:styleId="TabelW8Kopjes">
    <w:name w:val="Tabel W8 Kopjes"/>
    <w:basedOn w:val="Standaard"/>
    <w:next w:val="Standaard"/>
    <w:rsid w:val="00C451AB"/>
    <w:rPr>
      <w:sz w:val="17"/>
      <w:szCs w:val="17"/>
    </w:rPr>
  </w:style>
  <w:style w:type="table" w:customStyle="1" w:styleId="TabelW8OpdrachtMeerMinderWerk">
    <w:name w:val="Tabel W8 Opdracht Meer Minder Werk"/>
    <w:rsid w:val="00C451AB"/>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C451AB"/>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C451AB"/>
    <w:pPr>
      <w:jc w:val="right"/>
    </w:pPr>
  </w:style>
  <w:style w:type="table" w:customStyle="1" w:styleId="Tabelprojectcontract">
    <w:name w:val="Tabel_projectcontract"/>
    <w:rsid w:val="00C451AB"/>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C451AB"/>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C451AB"/>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C451AB"/>
    <w:pPr>
      <w:spacing w:line="240" w:lineRule="exact"/>
    </w:pPr>
    <w:rPr>
      <w:rFonts w:ascii="Verdana" w:hAnsi="Verdana"/>
      <w:b/>
      <w:color w:val="000000"/>
      <w:sz w:val="16"/>
      <w:szCs w:val="16"/>
    </w:rPr>
  </w:style>
  <w:style w:type="paragraph" w:customStyle="1" w:styleId="Titelpersbericht">
    <w:name w:val="Titel persbericht"/>
    <w:next w:val="Standaard"/>
    <w:rsid w:val="00C451AB"/>
    <w:pPr>
      <w:spacing w:line="320" w:lineRule="exact"/>
    </w:pPr>
    <w:rPr>
      <w:rFonts w:ascii="Verdana" w:hAnsi="Verdana"/>
      <w:b/>
      <w:color w:val="000000"/>
      <w:sz w:val="24"/>
      <w:szCs w:val="24"/>
    </w:rPr>
  </w:style>
  <w:style w:type="paragraph" w:customStyle="1" w:styleId="Toezendgegevens">
    <w:name w:val="Toezendgegevens"/>
    <w:rsid w:val="00C451AB"/>
    <w:pPr>
      <w:spacing w:line="240" w:lineRule="exact"/>
    </w:pPr>
    <w:rPr>
      <w:rFonts w:ascii="Verdana" w:hAnsi="Verdana"/>
      <w:color w:val="000000"/>
      <w:sz w:val="18"/>
      <w:szCs w:val="18"/>
    </w:rPr>
  </w:style>
  <w:style w:type="paragraph" w:customStyle="1" w:styleId="Verdana65">
    <w:name w:val="Verdana 6;5"/>
    <w:basedOn w:val="Standaard"/>
    <w:next w:val="Standaard"/>
    <w:rsid w:val="00C451AB"/>
    <w:rPr>
      <w:sz w:val="13"/>
      <w:szCs w:val="13"/>
    </w:rPr>
  </w:style>
  <w:style w:type="paragraph" w:customStyle="1" w:styleId="Verdana65bold">
    <w:name w:val="Verdana 6;5 bold"/>
    <w:basedOn w:val="Standaard"/>
    <w:next w:val="Standaard"/>
    <w:rsid w:val="00C451AB"/>
    <w:pPr>
      <w:spacing w:line="180" w:lineRule="exact"/>
    </w:pPr>
    <w:rPr>
      <w:b/>
      <w:sz w:val="13"/>
      <w:szCs w:val="13"/>
    </w:rPr>
  </w:style>
  <w:style w:type="paragraph" w:customStyle="1" w:styleId="Verdana65boldhoofdletters">
    <w:name w:val="Verdana 6;5 bold hoofdletters"/>
    <w:basedOn w:val="Standaard"/>
    <w:next w:val="Standaard"/>
    <w:rsid w:val="00C451AB"/>
    <w:rPr>
      <w:b/>
      <w:caps/>
      <w:sz w:val="13"/>
      <w:szCs w:val="13"/>
    </w:rPr>
  </w:style>
  <w:style w:type="paragraph" w:customStyle="1" w:styleId="Verdana65Eersteletterkapitaal">
    <w:name w:val="Verdana 6;5 Eerste letter kapitaal"/>
    <w:basedOn w:val="Standaard"/>
    <w:rsid w:val="00C451AB"/>
    <w:pPr>
      <w:spacing w:line="130" w:lineRule="exact"/>
    </w:pPr>
    <w:rPr>
      <w:sz w:val="13"/>
      <w:szCs w:val="13"/>
    </w:rPr>
  </w:style>
  <w:style w:type="paragraph" w:customStyle="1" w:styleId="Verdana65rechtsuitgelijnd">
    <w:name w:val="Verdana 6;5 rechts uitgelijnd"/>
    <w:basedOn w:val="Standaard"/>
    <w:next w:val="Standaard"/>
    <w:rsid w:val="00C451AB"/>
    <w:pPr>
      <w:spacing w:line="180" w:lineRule="exact"/>
      <w:jc w:val="right"/>
    </w:pPr>
    <w:rPr>
      <w:sz w:val="13"/>
      <w:szCs w:val="13"/>
    </w:rPr>
  </w:style>
  <w:style w:type="paragraph" w:customStyle="1" w:styleId="Verdana8">
    <w:name w:val="Verdana 8"/>
    <w:next w:val="Standaard"/>
    <w:rsid w:val="00C451AB"/>
    <w:pPr>
      <w:spacing w:line="180" w:lineRule="exact"/>
    </w:pPr>
    <w:rPr>
      <w:rFonts w:ascii="Verdana" w:hAnsi="Verdana"/>
      <w:color w:val="000000"/>
      <w:sz w:val="16"/>
      <w:szCs w:val="16"/>
    </w:rPr>
  </w:style>
  <w:style w:type="paragraph" w:customStyle="1" w:styleId="VetStandaard">
    <w:name w:val="Vet (Standaard)"/>
    <w:basedOn w:val="Standaard"/>
    <w:next w:val="Standaard"/>
    <w:rsid w:val="00C451AB"/>
    <w:rPr>
      <w:b/>
    </w:rPr>
  </w:style>
  <w:style w:type="paragraph" w:customStyle="1" w:styleId="Voetnoot">
    <w:name w:val="Voetnoot"/>
    <w:basedOn w:val="Standaard"/>
    <w:rsid w:val="00C451AB"/>
    <w:rPr>
      <w:sz w:val="16"/>
      <w:szCs w:val="16"/>
    </w:rPr>
  </w:style>
  <w:style w:type="paragraph" w:customStyle="1" w:styleId="Witregel75pt">
    <w:name w:val="Witregel 7.5pt"/>
    <w:basedOn w:val="Standaard"/>
    <w:rsid w:val="00C451AB"/>
    <w:pPr>
      <w:spacing w:line="150" w:lineRule="exact"/>
    </w:pPr>
    <w:rPr>
      <w:sz w:val="15"/>
      <w:szCs w:val="15"/>
    </w:rPr>
  </w:style>
  <w:style w:type="paragraph" w:customStyle="1" w:styleId="WitregelNota8pt">
    <w:name w:val="Witregel Nota 8pt"/>
    <w:next w:val="Standaard"/>
    <w:rsid w:val="00C451AB"/>
    <w:pPr>
      <w:spacing w:line="160" w:lineRule="exact"/>
    </w:pPr>
    <w:rPr>
      <w:rFonts w:ascii="Verdana" w:hAnsi="Verdana"/>
      <w:color w:val="000000"/>
      <w:sz w:val="16"/>
      <w:szCs w:val="16"/>
    </w:rPr>
  </w:style>
  <w:style w:type="paragraph" w:customStyle="1" w:styleId="WitregelNota9pt">
    <w:name w:val="Witregel Nota 9pt"/>
    <w:next w:val="Standaard"/>
    <w:rsid w:val="00C451AB"/>
    <w:pPr>
      <w:spacing w:line="180" w:lineRule="exact"/>
    </w:pPr>
    <w:rPr>
      <w:rFonts w:ascii="Verdana" w:hAnsi="Verdana"/>
      <w:color w:val="000000"/>
      <w:sz w:val="18"/>
      <w:szCs w:val="18"/>
    </w:rPr>
  </w:style>
  <w:style w:type="paragraph" w:customStyle="1" w:styleId="WitregelW1">
    <w:name w:val="Witregel W1"/>
    <w:next w:val="Standaard"/>
    <w:rsid w:val="00C451AB"/>
    <w:pPr>
      <w:spacing w:line="90" w:lineRule="exact"/>
    </w:pPr>
    <w:rPr>
      <w:rFonts w:ascii="Verdana" w:hAnsi="Verdana"/>
      <w:color w:val="000000"/>
      <w:sz w:val="9"/>
      <w:szCs w:val="9"/>
    </w:rPr>
  </w:style>
  <w:style w:type="paragraph" w:customStyle="1" w:styleId="WitregelW1bodytekst">
    <w:name w:val="Witregel W1 (bodytekst)"/>
    <w:next w:val="Standaard"/>
    <w:rsid w:val="00C451AB"/>
    <w:pPr>
      <w:spacing w:line="240" w:lineRule="exact"/>
    </w:pPr>
    <w:rPr>
      <w:rFonts w:ascii="Verdana" w:hAnsi="Verdana"/>
      <w:color w:val="000000"/>
      <w:sz w:val="18"/>
      <w:szCs w:val="18"/>
    </w:rPr>
  </w:style>
  <w:style w:type="paragraph" w:customStyle="1" w:styleId="WitregelW2">
    <w:name w:val="Witregel W2"/>
    <w:next w:val="Standaard"/>
    <w:rsid w:val="00C451AB"/>
    <w:pPr>
      <w:spacing w:line="270" w:lineRule="exact"/>
    </w:pPr>
    <w:rPr>
      <w:rFonts w:ascii="Verdana" w:hAnsi="Verdana"/>
      <w:color w:val="000000"/>
      <w:sz w:val="27"/>
      <w:szCs w:val="27"/>
    </w:rPr>
  </w:style>
  <w:style w:type="paragraph" w:customStyle="1" w:styleId="Witregel1pt">
    <w:name w:val="Witregel_1pt"/>
    <w:basedOn w:val="Standaard"/>
    <w:next w:val="Standaard"/>
    <w:rsid w:val="00C451AB"/>
    <w:rPr>
      <w:sz w:val="2"/>
      <w:szCs w:val="2"/>
    </w:rPr>
  </w:style>
  <w:style w:type="paragraph" w:styleId="Ballontekst">
    <w:name w:val="Balloon Text"/>
    <w:basedOn w:val="Standaard"/>
    <w:link w:val="BallontekstChar"/>
    <w:uiPriority w:val="99"/>
    <w:semiHidden/>
    <w:unhideWhenUsed/>
    <w:rsid w:val="00F26A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6A30"/>
    <w:rPr>
      <w:rFonts w:ascii="Tahoma" w:hAnsi="Tahoma" w:cs="Tahoma"/>
      <w:color w:val="000000"/>
      <w:sz w:val="16"/>
      <w:szCs w:val="16"/>
    </w:rPr>
  </w:style>
  <w:style w:type="paragraph" w:styleId="Koptekst">
    <w:name w:val="header"/>
    <w:basedOn w:val="Standaard"/>
    <w:link w:val="KoptekstChar"/>
    <w:uiPriority w:val="99"/>
    <w:unhideWhenUsed/>
    <w:rsid w:val="00F26A3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26A30"/>
    <w:rPr>
      <w:rFonts w:ascii="Verdana" w:hAnsi="Verdana"/>
      <w:color w:val="000000"/>
      <w:sz w:val="18"/>
      <w:szCs w:val="18"/>
    </w:rPr>
  </w:style>
  <w:style w:type="paragraph" w:styleId="Voettekst">
    <w:name w:val="footer"/>
    <w:basedOn w:val="Standaard"/>
    <w:link w:val="VoettekstChar"/>
    <w:uiPriority w:val="99"/>
    <w:unhideWhenUsed/>
    <w:rsid w:val="00F26A3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26A30"/>
    <w:rPr>
      <w:rFonts w:ascii="Verdana" w:hAnsi="Verdana"/>
      <w:color w:val="000000"/>
      <w:sz w:val="18"/>
      <w:szCs w:val="18"/>
    </w:rPr>
  </w:style>
  <w:style w:type="character" w:styleId="Hyperlink">
    <w:name w:val="Hyperlink"/>
    <w:basedOn w:val="Standaardalinea-lettertype"/>
    <w:uiPriority w:val="99"/>
    <w:rsid w:val="00F26A30"/>
    <w:rPr>
      <w:rFonts w:ascii="Verdana" w:hAnsi="Verdana"/>
      <w:color w:val="000000"/>
      <w:sz w:val="18"/>
      <w:u w:val="single"/>
    </w:rPr>
  </w:style>
  <w:style w:type="character" w:customStyle="1" w:styleId="Kop1Char">
    <w:name w:val="Kop 1 Char"/>
    <w:aliases w:val="hoofdstuk Char"/>
    <w:basedOn w:val="Standaardalinea-lettertype"/>
    <w:link w:val="Kop1"/>
    <w:uiPriority w:val="99"/>
    <w:rsid w:val="002A4814"/>
    <w:rPr>
      <w:rFonts w:ascii="Verdana" w:eastAsia="Times New Roman" w:hAnsi="Verdana" w:cs="Arial"/>
      <w:bCs/>
      <w:kern w:val="32"/>
      <w:sz w:val="24"/>
      <w:szCs w:val="18"/>
    </w:rPr>
  </w:style>
  <w:style w:type="character" w:customStyle="1" w:styleId="Kop2Char">
    <w:name w:val="Kop 2 Char"/>
    <w:aliases w:val="paragraaf Char,Paragrf 2 Char"/>
    <w:basedOn w:val="Standaardalinea-lettertype"/>
    <w:link w:val="Kop2"/>
    <w:uiPriority w:val="99"/>
    <w:rsid w:val="00F26A30"/>
    <w:rPr>
      <w:rFonts w:ascii="Verdana" w:eastAsia="Times New Roman" w:hAnsi="Verdana" w:cs="Arial"/>
      <w:b/>
      <w:iCs/>
      <w:kern w:val="32"/>
      <w:sz w:val="18"/>
      <w:szCs w:val="28"/>
    </w:rPr>
  </w:style>
  <w:style w:type="character" w:customStyle="1" w:styleId="Kop3Char">
    <w:name w:val="Kop 3 Char"/>
    <w:aliases w:val="subparagraaf Char"/>
    <w:basedOn w:val="Standaardalinea-lettertype"/>
    <w:link w:val="Kop3"/>
    <w:uiPriority w:val="99"/>
    <w:rsid w:val="00F26A30"/>
    <w:rPr>
      <w:rFonts w:ascii="Verdana" w:eastAsia="Times New Roman" w:hAnsi="Verdana" w:cs="Arial"/>
      <w:i/>
      <w:kern w:val="32"/>
      <w:sz w:val="18"/>
      <w:szCs w:val="26"/>
    </w:rPr>
  </w:style>
  <w:style w:type="character" w:customStyle="1" w:styleId="Kop4Char">
    <w:name w:val="Kop 4 Char"/>
    <w:aliases w:val="subsubparagraaf Char"/>
    <w:basedOn w:val="Standaardalinea-lettertype"/>
    <w:link w:val="Kop4"/>
    <w:uiPriority w:val="99"/>
    <w:rsid w:val="00F26A30"/>
    <w:rPr>
      <w:rFonts w:ascii="Verdana" w:eastAsia="Times New Roman" w:hAnsi="Verdana" w:cs="Arial"/>
      <w:b/>
      <w:kern w:val="32"/>
      <w:sz w:val="16"/>
      <w:szCs w:val="28"/>
    </w:rPr>
  </w:style>
  <w:style w:type="character" w:customStyle="1" w:styleId="Kop5Char">
    <w:name w:val="Kop 5 Char"/>
    <w:basedOn w:val="Standaardalinea-lettertype"/>
    <w:link w:val="Kop5"/>
    <w:uiPriority w:val="99"/>
    <w:rsid w:val="00F26A30"/>
    <w:rPr>
      <w:rFonts w:ascii="Verdana" w:eastAsia="Times New Roman" w:hAnsi="Verdana" w:cs="Times New Roman"/>
      <w:b/>
      <w:bCs/>
      <w:i/>
      <w:iCs/>
      <w:sz w:val="26"/>
      <w:szCs w:val="26"/>
    </w:rPr>
  </w:style>
  <w:style w:type="paragraph" w:styleId="Lijstalinea">
    <w:name w:val="List Paragraph"/>
    <w:basedOn w:val="Standaard"/>
    <w:link w:val="LijstalineaChar"/>
    <w:uiPriority w:val="34"/>
    <w:qFormat/>
    <w:rsid w:val="00F26A30"/>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F26A30"/>
    <w:rPr>
      <w:rFonts w:ascii="Verdana" w:eastAsia="Times New Roman" w:hAnsi="Verdana" w:cs="Times New Roman"/>
      <w:sz w:val="18"/>
      <w:szCs w:val="24"/>
    </w:rPr>
  </w:style>
  <w:style w:type="character" w:styleId="Verwijzingopmerking">
    <w:name w:val="annotation reference"/>
    <w:basedOn w:val="Standaardalinea-lettertype"/>
    <w:uiPriority w:val="99"/>
    <w:semiHidden/>
    <w:rsid w:val="00F26A30"/>
    <w:rPr>
      <w:sz w:val="16"/>
      <w:szCs w:val="16"/>
    </w:rPr>
  </w:style>
  <w:style w:type="paragraph" w:styleId="Tekstopmerking">
    <w:name w:val="annotation text"/>
    <w:basedOn w:val="Standaard"/>
    <w:link w:val="TekstopmerkingChar"/>
    <w:uiPriority w:val="99"/>
    <w:rsid w:val="00F26A30"/>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rsid w:val="00F26A30"/>
    <w:rPr>
      <w:rFonts w:ascii="Verdana" w:eastAsia="Times New Roman" w:hAnsi="Verdana" w:cs="Times New Roman"/>
    </w:rPr>
  </w:style>
  <w:style w:type="table" w:styleId="Tabelraster">
    <w:name w:val="Table Grid"/>
    <w:basedOn w:val="Standaardtabel"/>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Standaardtabel"/>
    <w:next w:val="Tabelraster"/>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uzeprocedure">
    <w:name w:val="keuze procedure"/>
    <w:basedOn w:val="Standaard"/>
    <w:link w:val="keuzeprocedureChar"/>
    <w:qFormat/>
    <w:rsid w:val="00F26A30"/>
  </w:style>
  <w:style w:type="character" w:customStyle="1" w:styleId="keuzeprocedureChar">
    <w:name w:val="keuze procedure Char"/>
    <w:basedOn w:val="Standaardalinea-lettertype"/>
    <w:link w:val="keuzeprocedure"/>
    <w:rsid w:val="00F26A3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DB7D01"/>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DB7D01"/>
    <w:rPr>
      <w:rFonts w:ascii="Verdana" w:eastAsia="Times New Roman" w:hAnsi="Verdana" w:cs="Times New Roman"/>
      <w:b/>
      <w:bCs/>
      <w:color w:val="000000"/>
    </w:rPr>
  </w:style>
  <w:style w:type="paragraph" w:styleId="Geenafstand">
    <w:name w:val="No Spacing"/>
    <w:uiPriority w:val="1"/>
    <w:qFormat/>
    <w:rsid w:val="00F46D20"/>
    <w:rPr>
      <w:rFonts w:ascii="Verdana" w:hAnsi="Verdana"/>
      <w:color w:val="000000"/>
      <w:sz w:val="18"/>
      <w:szCs w:val="18"/>
    </w:rPr>
  </w:style>
  <w:style w:type="paragraph" w:customStyle="1" w:styleId="RVB-Toelichtendetekst">
    <w:name w:val="RVB-Toelichtende tekst"/>
    <w:basedOn w:val="Standaard"/>
    <w:link w:val="RVB-ToelichtendetekstChar"/>
    <w:qFormat/>
    <w:rsid w:val="00DA1E5C"/>
    <w:rPr>
      <w:color w:val="FF0000"/>
    </w:rPr>
  </w:style>
  <w:style w:type="paragraph" w:customStyle="1" w:styleId="RVB-Toelichtingvet">
    <w:name w:val="RVB-Toelichting vet"/>
    <w:basedOn w:val="Standaard"/>
    <w:link w:val="RVB-ToelichtingvetChar"/>
    <w:qFormat/>
    <w:rsid w:val="00DA1E5C"/>
    <w:rPr>
      <w:b/>
      <w:color w:val="FF0000"/>
    </w:rPr>
  </w:style>
  <w:style w:type="character" w:customStyle="1" w:styleId="RVB-ToelichtendetekstChar">
    <w:name w:val="RVB-Toelichtende tekst Char"/>
    <w:basedOn w:val="Standaardalinea-lettertype"/>
    <w:link w:val="RVB-Toelichtendetekst"/>
    <w:rsid w:val="00DA1E5C"/>
    <w:rPr>
      <w:rFonts w:ascii="Verdana" w:hAnsi="Verdana"/>
      <w:color w:val="FF0000"/>
      <w:sz w:val="18"/>
      <w:szCs w:val="18"/>
    </w:rPr>
  </w:style>
  <w:style w:type="character" w:customStyle="1" w:styleId="RVB-ToelichtingvetChar">
    <w:name w:val="RVB-Toelichting vet Char"/>
    <w:basedOn w:val="Standaardalinea-lettertype"/>
    <w:link w:val="RVB-Toelichtingvet"/>
    <w:rsid w:val="00DA1E5C"/>
    <w:rPr>
      <w:rFonts w:ascii="Verdana" w:hAnsi="Verdana"/>
      <w:b/>
      <w:color w:val="FF0000"/>
      <w:sz w:val="18"/>
      <w:szCs w:val="18"/>
    </w:rPr>
  </w:style>
  <w:style w:type="paragraph" w:styleId="Kopvaninhoudsopgave">
    <w:name w:val="TOC Heading"/>
    <w:basedOn w:val="Kop1"/>
    <w:next w:val="Standaard"/>
    <w:uiPriority w:val="39"/>
    <w:unhideWhenUsed/>
    <w:qFormat/>
    <w:rsid w:val="00DC7735"/>
    <w:pPr>
      <w:keepNext/>
      <w:keepLines/>
      <w:pageBreakBefore w:val="0"/>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styleId="Voetnoottekst">
    <w:name w:val="footnote text"/>
    <w:basedOn w:val="Standaard"/>
    <w:link w:val="VoetnoottekstChar"/>
    <w:semiHidden/>
    <w:rsid w:val="00CF2265"/>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CF2265"/>
    <w:rPr>
      <w:rFonts w:ascii="Verdana" w:eastAsia="Times New Roman" w:hAnsi="Verdana" w:cs="Times New Roman"/>
      <w:sz w:val="13"/>
    </w:rPr>
  </w:style>
  <w:style w:type="character" w:styleId="Voetnootmarkering">
    <w:name w:val="footnote reference"/>
    <w:basedOn w:val="Standaardalinea-lettertype"/>
    <w:semiHidden/>
    <w:rsid w:val="00CF2265"/>
    <w:rPr>
      <w:rFonts w:ascii="Verdana" w:hAnsi="Verdana"/>
      <w:sz w:val="14"/>
      <w:vertAlign w:val="superscript"/>
    </w:rPr>
  </w:style>
  <w:style w:type="paragraph" w:customStyle="1" w:styleId="plattetekst">
    <w:name w:val="platte tekst"/>
    <w:basedOn w:val="Standaard"/>
    <w:rsid w:val="00CF2265"/>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CF2265"/>
    <w:pPr>
      <w:autoSpaceDN/>
      <w:textAlignment w:val="auto"/>
    </w:pPr>
    <w:rPr>
      <w:rFonts w:ascii="Calibri" w:eastAsia="Batang"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Duidelijkcitaat">
    <w:name w:val="Intense Quote"/>
    <w:basedOn w:val="Standaard"/>
    <w:next w:val="Standaard"/>
    <w:link w:val="DuidelijkcitaatChar"/>
    <w:uiPriority w:val="30"/>
    <w:qFormat/>
    <w:rsid w:val="00EE77D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E77D1"/>
    <w:rPr>
      <w:rFonts w:ascii="Verdana" w:hAnsi="Verdana"/>
      <w:b/>
      <w:bCs/>
      <w:i/>
      <w:iCs/>
      <w:color w:val="4F81BD" w:themeColor="accent1"/>
      <w:sz w:val="18"/>
      <w:szCs w:val="18"/>
    </w:rPr>
  </w:style>
  <w:style w:type="paragraph" w:styleId="Revisie">
    <w:name w:val="Revision"/>
    <w:hidden/>
    <w:uiPriority w:val="99"/>
    <w:semiHidden/>
    <w:rsid w:val="001A7831"/>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0F0A7B"/>
    <w:rPr>
      <w:rFonts w:ascii="Times New Roman" w:hAnsi="Times New Roman" w:cs="Times New Roman"/>
      <w:sz w:val="24"/>
      <w:szCs w:val="24"/>
    </w:rPr>
  </w:style>
  <w:style w:type="numbering" w:styleId="1ai">
    <w:name w:val="Outline List 1"/>
    <w:basedOn w:val="Geenlijst"/>
    <w:semiHidden/>
    <w:rsid w:val="002062DA"/>
    <w:pPr>
      <w:numPr>
        <w:numId w:val="13"/>
      </w:numPr>
    </w:pPr>
  </w:style>
  <w:style w:type="paragraph" w:customStyle="1" w:styleId="default">
    <w:name w:val="default"/>
    <w:basedOn w:val="Standaard"/>
    <w:rsid w:val="00031D26"/>
    <w:pPr>
      <w:autoSpaceDE w:val="0"/>
      <w:spacing w:line="240" w:lineRule="auto"/>
      <w:textAlignment w:val="auto"/>
    </w:pPr>
    <w:rPr>
      <w:rFonts w:eastAsiaTheme="minorHAnsi" w:cs="Times New Roman"/>
      <w:sz w:val="24"/>
      <w:szCs w:val="24"/>
    </w:rPr>
  </w:style>
  <w:style w:type="paragraph" w:customStyle="1" w:styleId="Default0">
    <w:name w:val="Default"/>
    <w:rsid w:val="00A50858"/>
    <w:pPr>
      <w:autoSpaceDE w:val="0"/>
      <w:adjustRightInd w:val="0"/>
      <w:textAlignment w:val="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D32C1B"/>
    <w:rPr>
      <w:color w:val="800080" w:themeColor="followedHyperlink"/>
      <w:u w:val="single"/>
    </w:rPr>
  </w:style>
  <w:style w:type="character" w:customStyle="1" w:styleId="GeenafstandChar">
    <w:name w:val="Geen afstand Char"/>
    <w:basedOn w:val="Standaardalinea-lettertype"/>
    <w:rsid w:val="001F1E60"/>
    <w:rPr>
      <w:lang w:val="nl-NL"/>
    </w:rPr>
  </w:style>
  <w:style w:type="table" w:customStyle="1" w:styleId="Tabelraster2">
    <w:name w:val="Tabelraster2"/>
    <w:basedOn w:val="Standaardtabel"/>
    <w:next w:val="Tabelraster"/>
    <w:uiPriority w:val="59"/>
    <w:rsid w:val="009D0E36"/>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adruk">
    <w:name w:val="Emphasis"/>
    <w:basedOn w:val="Standaardalinea-lettertype"/>
    <w:uiPriority w:val="20"/>
    <w:qFormat/>
    <w:rsid w:val="00150C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9599">
      <w:bodyDiv w:val="1"/>
      <w:marLeft w:val="0"/>
      <w:marRight w:val="0"/>
      <w:marTop w:val="0"/>
      <w:marBottom w:val="0"/>
      <w:divBdr>
        <w:top w:val="none" w:sz="0" w:space="0" w:color="auto"/>
        <w:left w:val="none" w:sz="0" w:space="0" w:color="auto"/>
        <w:bottom w:val="none" w:sz="0" w:space="0" w:color="auto"/>
        <w:right w:val="none" w:sz="0" w:space="0" w:color="auto"/>
      </w:divBdr>
    </w:div>
    <w:div w:id="15423887">
      <w:bodyDiv w:val="1"/>
      <w:marLeft w:val="0"/>
      <w:marRight w:val="0"/>
      <w:marTop w:val="0"/>
      <w:marBottom w:val="0"/>
      <w:divBdr>
        <w:top w:val="none" w:sz="0" w:space="0" w:color="auto"/>
        <w:left w:val="none" w:sz="0" w:space="0" w:color="auto"/>
        <w:bottom w:val="none" w:sz="0" w:space="0" w:color="auto"/>
        <w:right w:val="none" w:sz="0" w:space="0" w:color="auto"/>
      </w:divBdr>
      <w:divsChild>
        <w:div w:id="1347053288">
          <w:marLeft w:val="0"/>
          <w:marRight w:val="0"/>
          <w:marTop w:val="0"/>
          <w:marBottom w:val="0"/>
          <w:divBdr>
            <w:top w:val="none" w:sz="0" w:space="0" w:color="auto"/>
            <w:left w:val="none" w:sz="0" w:space="0" w:color="auto"/>
            <w:bottom w:val="none" w:sz="0" w:space="0" w:color="auto"/>
            <w:right w:val="none" w:sz="0" w:space="0" w:color="auto"/>
          </w:divBdr>
          <w:divsChild>
            <w:div w:id="1108309256">
              <w:marLeft w:val="0"/>
              <w:marRight w:val="0"/>
              <w:marTop w:val="0"/>
              <w:marBottom w:val="0"/>
              <w:divBdr>
                <w:top w:val="none" w:sz="0" w:space="0" w:color="auto"/>
                <w:left w:val="none" w:sz="0" w:space="0" w:color="auto"/>
                <w:bottom w:val="none" w:sz="0" w:space="0" w:color="auto"/>
                <w:right w:val="none" w:sz="0" w:space="0" w:color="auto"/>
              </w:divBdr>
              <w:divsChild>
                <w:div w:id="925268799">
                  <w:marLeft w:val="0"/>
                  <w:marRight w:val="0"/>
                  <w:marTop w:val="0"/>
                  <w:marBottom w:val="0"/>
                  <w:divBdr>
                    <w:top w:val="none" w:sz="0" w:space="0" w:color="auto"/>
                    <w:left w:val="none" w:sz="0" w:space="0" w:color="auto"/>
                    <w:bottom w:val="none" w:sz="0" w:space="0" w:color="auto"/>
                    <w:right w:val="none" w:sz="0" w:space="0" w:color="auto"/>
                  </w:divBdr>
                  <w:divsChild>
                    <w:div w:id="1695770439">
                      <w:marLeft w:val="0"/>
                      <w:marRight w:val="0"/>
                      <w:marTop w:val="0"/>
                      <w:marBottom w:val="0"/>
                      <w:divBdr>
                        <w:top w:val="none" w:sz="0" w:space="0" w:color="auto"/>
                        <w:left w:val="none" w:sz="0" w:space="0" w:color="auto"/>
                        <w:bottom w:val="none" w:sz="0" w:space="0" w:color="auto"/>
                        <w:right w:val="none" w:sz="0" w:space="0" w:color="auto"/>
                      </w:divBdr>
                      <w:divsChild>
                        <w:div w:id="1416591007">
                          <w:marLeft w:val="0"/>
                          <w:marRight w:val="0"/>
                          <w:marTop w:val="0"/>
                          <w:marBottom w:val="0"/>
                          <w:divBdr>
                            <w:top w:val="none" w:sz="0" w:space="0" w:color="auto"/>
                            <w:left w:val="none" w:sz="0" w:space="0" w:color="auto"/>
                            <w:bottom w:val="none" w:sz="0" w:space="0" w:color="auto"/>
                            <w:right w:val="none" w:sz="0" w:space="0" w:color="auto"/>
                          </w:divBdr>
                          <w:divsChild>
                            <w:div w:id="2113238944">
                              <w:marLeft w:val="0"/>
                              <w:marRight w:val="0"/>
                              <w:marTop w:val="0"/>
                              <w:marBottom w:val="120"/>
                              <w:divBdr>
                                <w:top w:val="none" w:sz="0" w:space="0" w:color="auto"/>
                                <w:left w:val="none" w:sz="0" w:space="0" w:color="auto"/>
                                <w:bottom w:val="none" w:sz="0" w:space="0" w:color="auto"/>
                                <w:right w:val="none" w:sz="0" w:space="0" w:color="auto"/>
                              </w:divBdr>
                              <w:divsChild>
                                <w:div w:id="700712547">
                                  <w:marLeft w:val="0"/>
                                  <w:marRight w:val="0"/>
                                  <w:marTop w:val="0"/>
                                  <w:marBottom w:val="0"/>
                                  <w:divBdr>
                                    <w:top w:val="none" w:sz="0" w:space="0" w:color="auto"/>
                                    <w:left w:val="none" w:sz="0" w:space="0" w:color="auto"/>
                                    <w:bottom w:val="none" w:sz="0" w:space="0" w:color="auto"/>
                                    <w:right w:val="none" w:sz="0" w:space="0" w:color="auto"/>
                                  </w:divBdr>
                                  <w:divsChild>
                                    <w:div w:id="124391710">
                                      <w:marLeft w:val="0"/>
                                      <w:marRight w:val="0"/>
                                      <w:marTop w:val="0"/>
                                      <w:marBottom w:val="0"/>
                                      <w:divBdr>
                                        <w:top w:val="none" w:sz="0" w:space="0" w:color="auto"/>
                                        <w:left w:val="none" w:sz="0" w:space="0" w:color="auto"/>
                                        <w:bottom w:val="none" w:sz="0" w:space="0" w:color="auto"/>
                                        <w:right w:val="none" w:sz="0" w:space="0" w:color="auto"/>
                                      </w:divBdr>
                                      <w:divsChild>
                                        <w:div w:id="143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5384">
      <w:bodyDiv w:val="1"/>
      <w:marLeft w:val="0"/>
      <w:marRight w:val="0"/>
      <w:marTop w:val="0"/>
      <w:marBottom w:val="0"/>
      <w:divBdr>
        <w:top w:val="none" w:sz="0" w:space="0" w:color="auto"/>
        <w:left w:val="none" w:sz="0" w:space="0" w:color="auto"/>
        <w:bottom w:val="none" w:sz="0" w:space="0" w:color="auto"/>
        <w:right w:val="none" w:sz="0" w:space="0" w:color="auto"/>
      </w:divBdr>
    </w:div>
    <w:div w:id="39866240">
      <w:bodyDiv w:val="1"/>
      <w:marLeft w:val="0"/>
      <w:marRight w:val="0"/>
      <w:marTop w:val="0"/>
      <w:marBottom w:val="0"/>
      <w:divBdr>
        <w:top w:val="none" w:sz="0" w:space="0" w:color="auto"/>
        <w:left w:val="none" w:sz="0" w:space="0" w:color="auto"/>
        <w:bottom w:val="none" w:sz="0" w:space="0" w:color="auto"/>
        <w:right w:val="none" w:sz="0" w:space="0" w:color="auto"/>
      </w:divBdr>
    </w:div>
    <w:div w:id="55588974">
      <w:bodyDiv w:val="1"/>
      <w:marLeft w:val="0"/>
      <w:marRight w:val="0"/>
      <w:marTop w:val="0"/>
      <w:marBottom w:val="0"/>
      <w:divBdr>
        <w:top w:val="none" w:sz="0" w:space="0" w:color="auto"/>
        <w:left w:val="none" w:sz="0" w:space="0" w:color="auto"/>
        <w:bottom w:val="none" w:sz="0" w:space="0" w:color="auto"/>
        <w:right w:val="none" w:sz="0" w:space="0" w:color="auto"/>
      </w:divBdr>
    </w:div>
    <w:div w:id="64449935">
      <w:bodyDiv w:val="1"/>
      <w:marLeft w:val="0"/>
      <w:marRight w:val="0"/>
      <w:marTop w:val="0"/>
      <w:marBottom w:val="0"/>
      <w:divBdr>
        <w:top w:val="none" w:sz="0" w:space="0" w:color="auto"/>
        <w:left w:val="none" w:sz="0" w:space="0" w:color="auto"/>
        <w:bottom w:val="none" w:sz="0" w:space="0" w:color="auto"/>
        <w:right w:val="none" w:sz="0" w:space="0" w:color="auto"/>
      </w:divBdr>
    </w:div>
    <w:div w:id="67045622">
      <w:bodyDiv w:val="1"/>
      <w:marLeft w:val="0"/>
      <w:marRight w:val="0"/>
      <w:marTop w:val="0"/>
      <w:marBottom w:val="0"/>
      <w:divBdr>
        <w:top w:val="none" w:sz="0" w:space="0" w:color="auto"/>
        <w:left w:val="none" w:sz="0" w:space="0" w:color="auto"/>
        <w:bottom w:val="none" w:sz="0" w:space="0" w:color="auto"/>
        <w:right w:val="none" w:sz="0" w:space="0" w:color="auto"/>
      </w:divBdr>
    </w:div>
    <w:div w:id="98139849">
      <w:bodyDiv w:val="1"/>
      <w:marLeft w:val="0"/>
      <w:marRight w:val="0"/>
      <w:marTop w:val="0"/>
      <w:marBottom w:val="0"/>
      <w:divBdr>
        <w:top w:val="none" w:sz="0" w:space="0" w:color="auto"/>
        <w:left w:val="none" w:sz="0" w:space="0" w:color="auto"/>
        <w:bottom w:val="none" w:sz="0" w:space="0" w:color="auto"/>
        <w:right w:val="none" w:sz="0" w:space="0" w:color="auto"/>
      </w:divBdr>
    </w:div>
    <w:div w:id="139274820">
      <w:bodyDiv w:val="1"/>
      <w:marLeft w:val="0"/>
      <w:marRight w:val="0"/>
      <w:marTop w:val="0"/>
      <w:marBottom w:val="0"/>
      <w:divBdr>
        <w:top w:val="none" w:sz="0" w:space="0" w:color="auto"/>
        <w:left w:val="none" w:sz="0" w:space="0" w:color="auto"/>
        <w:bottom w:val="none" w:sz="0" w:space="0" w:color="auto"/>
        <w:right w:val="none" w:sz="0" w:space="0" w:color="auto"/>
      </w:divBdr>
    </w:div>
    <w:div w:id="153955853">
      <w:bodyDiv w:val="1"/>
      <w:marLeft w:val="0"/>
      <w:marRight w:val="0"/>
      <w:marTop w:val="0"/>
      <w:marBottom w:val="0"/>
      <w:divBdr>
        <w:top w:val="none" w:sz="0" w:space="0" w:color="auto"/>
        <w:left w:val="none" w:sz="0" w:space="0" w:color="auto"/>
        <w:bottom w:val="none" w:sz="0" w:space="0" w:color="auto"/>
        <w:right w:val="none" w:sz="0" w:space="0" w:color="auto"/>
      </w:divBdr>
    </w:div>
    <w:div w:id="157425071">
      <w:bodyDiv w:val="1"/>
      <w:marLeft w:val="0"/>
      <w:marRight w:val="0"/>
      <w:marTop w:val="0"/>
      <w:marBottom w:val="0"/>
      <w:divBdr>
        <w:top w:val="none" w:sz="0" w:space="0" w:color="auto"/>
        <w:left w:val="none" w:sz="0" w:space="0" w:color="auto"/>
        <w:bottom w:val="none" w:sz="0" w:space="0" w:color="auto"/>
        <w:right w:val="none" w:sz="0" w:space="0" w:color="auto"/>
      </w:divBdr>
      <w:divsChild>
        <w:div w:id="1519854254">
          <w:marLeft w:val="0"/>
          <w:marRight w:val="0"/>
          <w:marTop w:val="0"/>
          <w:marBottom w:val="0"/>
          <w:divBdr>
            <w:top w:val="none" w:sz="0" w:space="0" w:color="auto"/>
            <w:left w:val="none" w:sz="0" w:space="0" w:color="auto"/>
            <w:bottom w:val="none" w:sz="0" w:space="0" w:color="auto"/>
            <w:right w:val="none" w:sz="0" w:space="0" w:color="auto"/>
          </w:divBdr>
          <w:divsChild>
            <w:div w:id="2066642528">
              <w:marLeft w:val="0"/>
              <w:marRight w:val="0"/>
              <w:marTop w:val="0"/>
              <w:marBottom w:val="0"/>
              <w:divBdr>
                <w:top w:val="none" w:sz="0" w:space="0" w:color="auto"/>
                <w:left w:val="none" w:sz="0" w:space="0" w:color="auto"/>
                <w:bottom w:val="none" w:sz="0" w:space="0" w:color="auto"/>
                <w:right w:val="none" w:sz="0" w:space="0" w:color="auto"/>
              </w:divBdr>
              <w:divsChild>
                <w:div w:id="1751078160">
                  <w:marLeft w:val="0"/>
                  <w:marRight w:val="0"/>
                  <w:marTop w:val="0"/>
                  <w:marBottom w:val="0"/>
                  <w:divBdr>
                    <w:top w:val="none" w:sz="0" w:space="0" w:color="auto"/>
                    <w:left w:val="none" w:sz="0" w:space="0" w:color="auto"/>
                    <w:bottom w:val="none" w:sz="0" w:space="0" w:color="auto"/>
                    <w:right w:val="none" w:sz="0" w:space="0" w:color="auto"/>
                  </w:divBdr>
                  <w:divsChild>
                    <w:div w:id="2026980776">
                      <w:marLeft w:val="0"/>
                      <w:marRight w:val="0"/>
                      <w:marTop w:val="0"/>
                      <w:marBottom w:val="0"/>
                      <w:divBdr>
                        <w:top w:val="none" w:sz="0" w:space="0" w:color="auto"/>
                        <w:left w:val="none" w:sz="0" w:space="0" w:color="auto"/>
                        <w:bottom w:val="none" w:sz="0" w:space="0" w:color="auto"/>
                        <w:right w:val="none" w:sz="0" w:space="0" w:color="auto"/>
                      </w:divBdr>
                      <w:divsChild>
                        <w:div w:id="960654193">
                          <w:marLeft w:val="0"/>
                          <w:marRight w:val="0"/>
                          <w:marTop w:val="0"/>
                          <w:marBottom w:val="0"/>
                          <w:divBdr>
                            <w:top w:val="none" w:sz="0" w:space="0" w:color="auto"/>
                            <w:left w:val="none" w:sz="0" w:space="0" w:color="auto"/>
                            <w:bottom w:val="none" w:sz="0" w:space="0" w:color="auto"/>
                            <w:right w:val="none" w:sz="0" w:space="0" w:color="auto"/>
                          </w:divBdr>
                          <w:divsChild>
                            <w:div w:id="924219749">
                              <w:marLeft w:val="0"/>
                              <w:marRight w:val="0"/>
                              <w:marTop w:val="0"/>
                              <w:marBottom w:val="134"/>
                              <w:divBdr>
                                <w:top w:val="none" w:sz="0" w:space="0" w:color="auto"/>
                                <w:left w:val="none" w:sz="0" w:space="0" w:color="auto"/>
                                <w:bottom w:val="none" w:sz="0" w:space="0" w:color="auto"/>
                                <w:right w:val="none" w:sz="0" w:space="0" w:color="auto"/>
                              </w:divBdr>
                              <w:divsChild>
                                <w:div w:id="1959218396">
                                  <w:marLeft w:val="0"/>
                                  <w:marRight w:val="0"/>
                                  <w:marTop w:val="0"/>
                                  <w:marBottom w:val="0"/>
                                  <w:divBdr>
                                    <w:top w:val="none" w:sz="0" w:space="0" w:color="auto"/>
                                    <w:left w:val="none" w:sz="0" w:space="0" w:color="auto"/>
                                    <w:bottom w:val="none" w:sz="0" w:space="0" w:color="auto"/>
                                    <w:right w:val="none" w:sz="0" w:space="0" w:color="auto"/>
                                  </w:divBdr>
                                  <w:divsChild>
                                    <w:div w:id="2029138413">
                                      <w:marLeft w:val="0"/>
                                      <w:marRight w:val="0"/>
                                      <w:marTop w:val="0"/>
                                      <w:marBottom w:val="0"/>
                                      <w:divBdr>
                                        <w:top w:val="none" w:sz="0" w:space="0" w:color="auto"/>
                                        <w:left w:val="none" w:sz="0" w:space="0" w:color="auto"/>
                                        <w:bottom w:val="none" w:sz="0" w:space="0" w:color="auto"/>
                                        <w:right w:val="none" w:sz="0" w:space="0" w:color="auto"/>
                                      </w:divBdr>
                                      <w:divsChild>
                                        <w:div w:id="1815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073914">
      <w:bodyDiv w:val="1"/>
      <w:marLeft w:val="0"/>
      <w:marRight w:val="0"/>
      <w:marTop w:val="0"/>
      <w:marBottom w:val="0"/>
      <w:divBdr>
        <w:top w:val="none" w:sz="0" w:space="0" w:color="auto"/>
        <w:left w:val="none" w:sz="0" w:space="0" w:color="auto"/>
        <w:bottom w:val="none" w:sz="0" w:space="0" w:color="auto"/>
        <w:right w:val="none" w:sz="0" w:space="0" w:color="auto"/>
      </w:divBdr>
    </w:div>
    <w:div w:id="295138973">
      <w:bodyDiv w:val="1"/>
      <w:marLeft w:val="0"/>
      <w:marRight w:val="0"/>
      <w:marTop w:val="0"/>
      <w:marBottom w:val="0"/>
      <w:divBdr>
        <w:top w:val="none" w:sz="0" w:space="0" w:color="auto"/>
        <w:left w:val="none" w:sz="0" w:space="0" w:color="auto"/>
        <w:bottom w:val="none" w:sz="0" w:space="0" w:color="auto"/>
        <w:right w:val="none" w:sz="0" w:space="0" w:color="auto"/>
      </w:divBdr>
    </w:div>
    <w:div w:id="367533781">
      <w:bodyDiv w:val="1"/>
      <w:marLeft w:val="0"/>
      <w:marRight w:val="0"/>
      <w:marTop w:val="0"/>
      <w:marBottom w:val="0"/>
      <w:divBdr>
        <w:top w:val="none" w:sz="0" w:space="0" w:color="auto"/>
        <w:left w:val="none" w:sz="0" w:space="0" w:color="auto"/>
        <w:bottom w:val="none" w:sz="0" w:space="0" w:color="auto"/>
        <w:right w:val="none" w:sz="0" w:space="0" w:color="auto"/>
      </w:divBdr>
    </w:div>
    <w:div w:id="397553993">
      <w:bodyDiv w:val="1"/>
      <w:marLeft w:val="0"/>
      <w:marRight w:val="0"/>
      <w:marTop w:val="0"/>
      <w:marBottom w:val="0"/>
      <w:divBdr>
        <w:top w:val="none" w:sz="0" w:space="0" w:color="auto"/>
        <w:left w:val="none" w:sz="0" w:space="0" w:color="auto"/>
        <w:bottom w:val="none" w:sz="0" w:space="0" w:color="auto"/>
        <w:right w:val="none" w:sz="0" w:space="0" w:color="auto"/>
      </w:divBdr>
    </w:div>
    <w:div w:id="398015591">
      <w:bodyDiv w:val="1"/>
      <w:marLeft w:val="0"/>
      <w:marRight w:val="0"/>
      <w:marTop w:val="0"/>
      <w:marBottom w:val="0"/>
      <w:divBdr>
        <w:top w:val="none" w:sz="0" w:space="0" w:color="auto"/>
        <w:left w:val="none" w:sz="0" w:space="0" w:color="auto"/>
        <w:bottom w:val="none" w:sz="0" w:space="0" w:color="auto"/>
        <w:right w:val="none" w:sz="0" w:space="0" w:color="auto"/>
      </w:divBdr>
    </w:div>
    <w:div w:id="402920598">
      <w:bodyDiv w:val="1"/>
      <w:marLeft w:val="0"/>
      <w:marRight w:val="0"/>
      <w:marTop w:val="0"/>
      <w:marBottom w:val="0"/>
      <w:divBdr>
        <w:top w:val="none" w:sz="0" w:space="0" w:color="auto"/>
        <w:left w:val="none" w:sz="0" w:space="0" w:color="auto"/>
        <w:bottom w:val="none" w:sz="0" w:space="0" w:color="auto"/>
        <w:right w:val="none" w:sz="0" w:space="0" w:color="auto"/>
      </w:divBdr>
    </w:div>
    <w:div w:id="403257778">
      <w:bodyDiv w:val="1"/>
      <w:marLeft w:val="0"/>
      <w:marRight w:val="0"/>
      <w:marTop w:val="0"/>
      <w:marBottom w:val="0"/>
      <w:divBdr>
        <w:top w:val="none" w:sz="0" w:space="0" w:color="auto"/>
        <w:left w:val="none" w:sz="0" w:space="0" w:color="auto"/>
        <w:bottom w:val="none" w:sz="0" w:space="0" w:color="auto"/>
        <w:right w:val="none" w:sz="0" w:space="0" w:color="auto"/>
      </w:divBdr>
    </w:div>
    <w:div w:id="415714897">
      <w:bodyDiv w:val="1"/>
      <w:marLeft w:val="0"/>
      <w:marRight w:val="0"/>
      <w:marTop w:val="0"/>
      <w:marBottom w:val="0"/>
      <w:divBdr>
        <w:top w:val="none" w:sz="0" w:space="0" w:color="auto"/>
        <w:left w:val="none" w:sz="0" w:space="0" w:color="auto"/>
        <w:bottom w:val="none" w:sz="0" w:space="0" w:color="auto"/>
        <w:right w:val="none" w:sz="0" w:space="0" w:color="auto"/>
      </w:divBdr>
    </w:div>
    <w:div w:id="439303144">
      <w:bodyDiv w:val="1"/>
      <w:marLeft w:val="0"/>
      <w:marRight w:val="0"/>
      <w:marTop w:val="0"/>
      <w:marBottom w:val="0"/>
      <w:divBdr>
        <w:top w:val="none" w:sz="0" w:space="0" w:color="auto"/>
        <w:left w:val="none" w:sz="0" w:space="0" w:color="auto"/>
        <w:bottom w:val="none" w:sz="0" w:space="0" w:color="auto"/>
        <w:right w:val="none" w:sz="0" w:space="0" w:color="auto"/>
      </w:divBdr>
    </w:div>
    <w:div w:id="454983442">
      <w:bodyDiv w:val="1"/>
      <w:marLeft w:val="0"/>
      <w:marRight w:val="0"/>
      <w:marTop w:val="0"/>
      <w:marBottom w:val="0"/>
      <w:divBdr>
        <w:top w:val="none" w:sz="0" w:space="0" w:color="auto"/>
        <w:left w:val="none" w:sz="0" w:space="0" w:color="auto"/>
        <w:bottom w:val="none" w:sz="0" w:space="0" w:color="auto"/>
        <w:right w:val="none" w:sz="0" w:space="0" w:color="auto"/>
      </w:divBdr>
    </w:div>
    <w:div w:id="503478170">
      <w:bodyDiv w:val="1"/>
      <w:marLeft w:val="0"/>
      <w:marRight w:val="0"/>
      <w:marTop w:val="0"/>
      <w:marBottom w:val="0"/>
      <w:divBdr>
        <w:top w:val="none" w:sz="0" w:space="0" w:color="auto"/>
        <w:left w:val="none" w:sz="0" w:space="0" w:color="auto"/>
        <w:bottom w:val="none" w:sz="0" w:space="0" w:color="auto"/>
        <w:right w:val="none" w:sz="0" w:space="0" w:color="auto"/>
      </w:divBdr>
    </w:div>
    <w:div w:id="508250468">
      <w:bodyDiv w:val="1"/>
      <w:marLeft w:val="0"/>
      <w:marRight w:val="0"/>
      <w:marTop w:val="0"/>
      <w:marBottom w:val="0"/>
      <w:divBdr>
        <w:top w:val="none" w:sz="0" w:space="0" w:color="auto"/>
        <w:left w:val="none" w:sz="0" w:space="0" w:color="auto"/>
        <w:bottom w:val="none" w:sz="0" w:space="0" w:color="auto"/>
        <w:right w:val="none" w:sz="0" w:space="0" w:color="auto"/>
      </w:divBdr>
    </w:div>
    <w:div w:id="510685001">
      <w:bodyDiv w:val="1"/>
      <w:marLeft w:val="0"/>
      <w:marRight w:val="0"/>
      <w:marTop w:val="0"/>
      <w:marBottom w:val="0"/>
      <w:divBdr>
        <w:top w:val="none" w:sz="0" w:space="0" w:color="auto"/>
        <w:left w:val="none" w:sz="0" w:space="0" w:color="auto"/>
        <w:bottom w:val="none" w:sz="0" w:space="0" w:color="auto"/>
        <w:right w:val="none" w:sz="0" w:space="0" w:color="auto"/>
      </w:divBdr>
    </w:div>
    <w:div w:id="522978139">
      <w:bodyDiv w:val="1"/>
      <w:marLeft w:val="0"/>
      <w:marRight w:val="0"/>
      <w:marTop w:val="0"/>
      <w:marBottom w:val="0"/>
      <w:divBdr>
        <w:top w:val="none" w:sz="0" w:space="0" w:color="auto"/>
        <w:left w:val="none" w:sz="0" w:space="0" w:color="auto"/>
        <w:bottom w:val="none" w:sz="0" w:space="0" w:color="auto"/>
        <w:right w:val="none" w:sz="0" w:space="0" w:color="auto"/>
      </w:divBdr>
    </w:div>
    <w:div w:id="546916958">
      <w:bodyDiv w:val="1"/>
      <w:marLeft w:val="0"/>
      <w:marRight w:val="0"/>
      <w:marTop w:val="0"/>
      <w:marBottom w:val="0"/>
      <w:divBdr>
        <w:top w:val="none" w:sz="0" w:space="0" w:color="auto"/>
        <w:left w:val="none" w:sz="0" w:space="0" w:color="auto"/>
        <w:bottom w:val="none" w:sz="0" w:space="0" w:color="auto"/>
        <w:right w:val="none" w:sz="0" w:space="0" w:color="auto"/>
      </w:divBdr>
    </w:div>
    <w:div w:id="599337484">
      <w:bodyDiv w:val="1"/>
      <w:marLeft w:val="0"/>
      <w:marRight w:val="0"/>
      <w:marTop w:val="0"/>
      <w:marBottom w:val="0"/>
      <w:divBdr>
        <w:top w:val="none" w:sz="0" w:space="0" w:color="auto"/>
        <w:left w:val="none" w:sz="0" w:space="0" w:color="auto"/>
        <w:bottom w:val="none" w:sz="0" w:space="0" w:color="auto"/>
        <w:right w:val="none" w:sz="0" w:space="0" w:color="auto"/>
      </w:divBdr>
    </w:div>
    <w:div w:id="619842102">
      <w:bodyDiv w:val="1"/>
      <w:marLeft w:val="0"/>
      <w:marRight w:val="0"/>
      <w:marTop w:val="0"/>
      <w:marBottom w:val="0"/>
      <w:divBdr>
        <w:top w:val="none" w:sz="0" w:space="0" w:color="auto"/>
        <w:left w:val="none" w:sz="0" w:space="0" w:color="auto"/>
        <w:bottom w:val="none" w:sz="0" w:space="0" w:color="auto"/>
        <w:right w:val="none" w:sz="0" w:space="0" w:color="auto"/>
      </w:divBdr>
    </w:div>
    <w:div w:id="636304242">
      <w:bodyDiv w:val="1"/>
      <w:marLeft w:val="0"/>
      <w:marRight w:val="0"/>
      <w:marTop w:val="0"/>
      <w:marBottom w:val="0"/>
      <w:divBdr>
        <w:top w:val="none" w:sz="0" w:space="0" w:color="auto"/>
        <w:left w:val="none" w:sz="0" w:space="0" w:color="auto"/>
        <w:bottom w:val="none" w:sz="0" w:space="0" w:color="auto"/>
        <w:right w:val="none" w:sz="0" w:space="0" w:color="auto"/>
      </w:divBdr>
    </w:div>
    <w:div w:id="652375625">
      <w:bodyDiv w:val="1"/>
      <w:marLeft w:val="0"/>
      <w:marRight w:val="0"/>
      <w:marTop w:val="0"/>
      <w:marBottom w:val="0"/>
      <w:divBdr>
        <w:top w:val="none" w:sz="0" w:space="0" w:color="auto"/>
        <w:left w:val="none" w:sz="0" w:space="0" w:color="auto"/>
        <w:bottom w:val="none" w:sz="0" w:space="0" w:color="auto"/>
        <w:right w:val="none" w:sz="0" w:space="0" w:color="auto"/>
      </w:divBdr>
    </w:div>
    <w:div w:id="656038295">
      <w:bodyDiv w:val="1"/>
      <w:marLeft w:val="0"/>
      <w:marRight w:val="0"/>
      <w:marTop w:val="0"/>
      <w:marBottom w:val="0"/>
      <w:divBdr>
        <w:top w:val="none" w:sz="0" w:space="0" w:color="auto"/>
        <w:left w:val="none" w:sz="0" w:space="0" w:color="auto"/>
        <w:bottom w:val="none" w:sz="0" w:space="0" w:color="auto"/>
        <w:right w:val="none" w:sz="0" w:space="0" w:color="auto"/>
      </w:divBdr>
    </w:div>
    <w:div w:id="668142688">
      <w:bodyDiv w:val="1"/>
      <w:marLeft w:val="0"/>
      <w:marRight w:val="0"/>
      <w:marTop w:val="0"/>
      <w:marBottom w:val="0"/>
      <w:divBdr>
        <w:top w:val="none" w:sz="0" w:space="0" w:color="auto"/>
        <w:left w:val="none" w:sz="0" w:space="0" w:color="auto"/>
        <w:bottom w:val="none" w:sz="0" w:space="0" w:color="auto"/>
        <w:right w:val="none" w:sz="0" w:space="0" w:color="auto"/>
      </w:divBdr>
    </w:div>
    <w:div w:id="708459433">
      <w:bodyDiv w:val="1"/>
      <w:marLeft w:val="0"/>
      <w:marRight w:val="0"/>
      <w:marTop w:val="0"/>
      <w:marBottom w:val="0"/>
      <w:divBdr>
        <w:top w:val="none" w:sz="0" w:space="0" w:color="auto"/>
        <w:left w:val="none" w:sz="0" w:space="0" w:color="auto"/>
        <w:bottom w:val="none" w:sz="0" w:space="0" w:color="auto"/>
        <w:right w:val="none" w:sz="0" w:space="0" w:color="auto"/>
      </w:divBdr>
    </w:div>
    <w:div w:id="721172555">
      <w:bodyDiv w:val="1"/>
      <w:marLeft w:val="0"/>
      <w:marRight w:val="0"/>
      <w:marTop w:val="0"/>
      <w:marBottom w:val="0"/>
      <w:divBdr>
        <w:top w:val="none" w:sz="0" w:space="0" w:color="auto"/>
        <w:left w:val="none" w:sz="0" w:space="0" w:color="auto"/>
        <w:bottom w:val="none" w:sz="0" w:space="0" w:color="auto"/>
        <w:right w:val="none" w:sz="0" w:space="0" w:color="auto"/>
      </w:divBdr>
    </w:div>
    <w:div w:id="742484872">
      <w:bodyDiv w:val="1"/>
      <w:marLeft w:val="0"/>
      <w:marRight w:val="0"/>
      <w:marTop w:val="0"/>
      <w:marBottom w:val="0"/>
      <w:divBdr>
        <w:top w:val="none" w:sz="0" w:space="0" w:color="auto"/>
        <w:left w:val="none" w:sz="0" w:space="0" w:color="auto"/>
        <w:bottom w:val="none" w:sz="0" w:space="0" w:color="auto"/>
        <w:right w:val="none" w:sz="0" w:space="0" w:color="auto"/>
      </w:divBdr>
    </w:div>
    <w:div w:id="760182155">
      <w:bodyDiv w:val="1"/>
      <w:marLeft w:val="0"/>
      <w:marRight w:val="0"/>
      <w:marTop w:val="0"/>
      <w:marBottom w:val="0"/>
      <w:divBdr>
        <w:top w:val="none" w:sz="0" w:space="0" w:color="auto"/>
        <w:left w:val="none" w:sz="0" w:space="0" w:color="auto"/>
        <w:bottom w:val="none" w:sz="0" w:space="0" w:color="auto"/>
        <w:right w:val="none" w:sz="0" w:space="0" w:color="auto"/>
      </w:divBdr>
    </w:div>
    <w:div w:id="807209875">
      <w:bodyDiv w:val="1"/>
      <w:marLeft w:val="0"/>
      <w:marRight w:val="0"/>
      <w:marTop w:val="0"/>
      <w:marBottom w:val="0"/>
      <w:divBdr>
        <w:top w:val="none" w:sz="0" w:space="0" w:color="auto"/>
        <w:left w:val="none" w:sz="0" w:space="0" w:color="auto"/>
        <w:bottom w:val="none" w:sz="0" w:space="0" w:color="auto"/>
        <w:right w:val="none" w:sz="0" w:space="0" w:color="auto"/>
      </w:divBdr>
    </w:div>
    <w:div w:id="850031575">
      <w:bodyDiv w:val="1"/>
      <w:marLeft w:val="0"/>
      <w:marRight w:val="0"/>
      <w:marTop w:val="0"/>
      <w:marBottom w:val="0"/>
      <w:divBdr>
        <w:top w:val="none" w:sz="0" w:space="0" w:color="auto"/>
        <w:left w:val="none" w:sz="0" w:space="0" w:color="auto"/>
        <w:bottom w:val="none" w:sz="0" w:space="0" w:color="auto"/>
        <w:right w:val="none" w:sz="0" w:space="0" w:color="auto"/>
      </w:divBdr>
    </w:div>
    <w:div w:id="864638352">
      <w:bodyDiv w:val="1"/>
      <w:marLeft w:val="0"/>
      <w:marRight w:val="0"/>
      <w:marTop w:val="0"/>
      <w:marBottom w:val="0"/>
      <w:divBdr>
        <w:top w:val="none" w:sz="0" w:space="0" w:color="auto"/>
        <w:left w:val="none" w:sz="0" w:space="0" w:color="auto"/>
        <w:bottom w:val="none" w:sz="0" w:space="0" w:color="auto"/>
        <w:right w:val="none" w:sz="0" w:space="0" w:color="auto"/>
      </w:divBdr>
    </w:div>
    <w:div w:id="869882120">
      <w:bodyDiv w:val="1"/>
      <w:marLeft w:val="0"/>
      <w:marRight w:val="0"/>
      <w:marTop w:val="0"/>
      <w:marBottom w:val="0"/>
      <w:divBdr>
        <w:top w:val="none" w:sz="0" w:space="0" w:color="auto"/>
        <w:left w:val="none" w:sz="0" w:space="0" w:color="auto"/>
        <w:bottom w:val="none" w:sz="0" w:space="0" w:color="auto"/>
        <w:right w:val="none" w:sz="0" w:space="0" w:color="auto"/>
      </w:divBdr>
    </w:div>
    <w:div w:id="1031222396">
      <w:bodyDiv w:val="1"/>
      <w:marLeft w:val="0"/>
      <w:marRight w:val="0"/>
      <w:marTop w:val="0"/>
      <w:marBottom w:val="0"/>
      <w:divBdr>
        <w:top w:val="none" w:sz="0" w:space="0" w:color="auto"/>
        <w:left w:val="none" w:sz="0" w:space="0" w:color="auto"/>
        <w:bottom w:val="none" w:sz="0" w:space="0" w:color="auto"/>
        <w:right w:val="none" w:sz="0" w:space="0" w:color="auto"/>
      </w:divBdr>
    </w:div>
    <w:div w:id="1047922525">
      <w:bodyDiv w:val="1"/>
      <w:marLeft w:val="0"/>
      <w:marRight w:val="0"/>
      <w:marTop w:val="0"/>
      <w:marBottom w:val="0"/>
      <w:divBdr>
        <w:top w:val="none" w:sz="0" w:space="0" w:color="auto"/>
        <w:left w:val="none" w:sz="0" w:space="0" w:color="auto"/>
        <w:bottom w:val="none" w:sz="0" w:space="0" w:color="auto"/>
        <w:right w:val="none" w:sz="0" w:space="0" w:color="auto"/>
      </w:divBdr>
    </w:div>
    <w:div w:id="1072433503">
      <w:bodyDiv w:val="1"/>
      <w:marLeft w:val="0"/>
      <w:marRight w:val="0"/>
      <w:marTop w:val="0"/>
      <w:marBottom w:val="0"/>
      <w:divBdr>
        <w:top w:val="none" w:sz="0" w:space="0" w:color="auto"/>
        <w:left w:val="none" w:sz="0" w:space="0" w:color="auto"/>
        <w:bottom w:val="none" w:sz="0" w:space="0" w:color="auto"/>
        <w:right w:val="none" w:sz="0" w:space="0" w:color="auto"/>
      </w:divBdr>
    </w:div>
    <w:div w:id="1100177492">
      <w:bodyDiv w:val="1"/>
      <w:marLeft w:val="0"/>
      <w:marRight w:val="0"/>
      <w:marTop w:val="0"/>
      <w:marBottom w:val="0"/>
      <w:divBdr>
        <w:top w:val="none" w:sz="0" w:space="0" w:color="auto"/>
        <w:left w:val="none" w:sz="0" w:space="0" w:color="auto"/>
        <w:bottom w:val="none" w:sz="0" w:space="0" w:color="auto"/>
        <w:right w:val="none" w:sz="0" w:space="0" w:color="auto"/>
      </w:divBdr>
    </w:div>
    <w:div w:id="1160075869">
      <w:bodyDiv w:val="1"/>
      <w:marLeft w:val="0"/>
      <w:marRight w:val="0"/>
      <w:marTop w:val="0"/>
      <w:marBottom w:val="0"/>
      <w:divBdr>
        <w:top w:val="none" w:sz="0" w:space="0" w:color="auto"/>
        <w:left w:val="none" w:sz="0" w:space="0" w:color="auto"/>
        <w:bottom w:val="none" w:sz="0" w:space="0" w:color="auto"/>
        <w:right w:val="none" w:sz="0" w:space="0" w:color="auto"/>
      </w:divBdr>
    </w:div>
    <w:div w:id="1176112746">
      <w:bodyDiv w:val="1"/>
      <w:marLeft w:val="0"/>
      <w:marRight w:val="0"/>
      <w:marTop w:val="0"/>
      <w:marBottom w:val="0"/>
      <w:divBdr>
        <w:top w:val="none" w:sz="0" w:space="0" w:color="auto"/>
        <w:left w:val="none" w:sz="0" w:space="0" w:color="auto"/>
        <w:bottom w:val="none" w:sz="0" w:space="0" w:color="auto"/>
        <w:right w:val="none" w:sz="0" w:space="0" w:color="auto"/>
      </w:divBdr>
    </w:div>
    <w:div w:id="1260336946">
      <w:bodyDiv w:val="1"/>
      <w:marLeft w:val="0"/>
      <w:marRight w:val="0"/>
      <w:marTop w:val="0"/>
      <w:marBottom w:val="0"/>
      <w:divBdr>
        <w:top w:val="none" w:sz="0" w:space="0" w:color="auto"/>
        <w:left w:val="none" w:sz="0" w:space="0" w:color="auto"/>
        <w:bottom w:val="none" w:sz="0" w:space="0" w:color="auto"/>
        <w:right w:val="none" w:sz="0" w:space="0" w:color="auto"/>
      </w:divBdr>
    </w:div>
    <w:div w:id="1291595809">
      <w:bodyDiv w:val="1"/>
      <w:marLeft w:val="0"/>
      <w:marRight w:val="0"/>
      <w:marTop w:val="0"/>
      <w:marBottom w:val="0"/>
      <w:divBdr>
        <w:top w:val="none" w:sz="0" w:space="0" w:color="auto"/>
        <w:left w:val="none" w:sz="0" w:space="0" w:color="auto"/>
        <w:bottom w:val="none" w:sz="0" w:space="0" w:color="auto"/>
        <w:right w:val="none" w:sz="0" w:space="0" w:color="auto"/>
      </w:divBdr>
    </w:div>
    <w:div w:id="1301106824">
      <w:bodyDiv w:val="1"/>
      <w:marLeft w:val="0"/>
      <w:marRight w:val="0"/>
      <w:marTop w:val="0"/>
      <w:marBottom w:val="0"/>
      <w:divBdr>
        <w:top w:val="none" w:sz="0" w:space="0" w:color="auto"/>
        <w:left w:val="none" w:sz="0" w:space="0" w:color="auto"/>
        <w:bottom w:val="none" w:sz="0" w:space="0" w:color="auto"/>
        <w:right w:val="none" w:sz="0" w:space="0" w:color="auto"/>
      </w:divBdr>
    </w:div>
    <w:div w:id="1346397759">
      <w:bodyDiv w:val="1"/>
      <w:marLeft w:val="0"/>
      <w:marRight w:val="0"/>
      <w:marTop w:val="0"/>
      <w:marBottom w:val="0"/>
      <w:divBdr>
        <w:top w:val="none" w:sz="0" w:space="0" w:color="auto"/>
        <w:left w:val="none" w:sz="0" w:space="0" w:color="auto"/>
        <w:bottom w:val="none" w:sz="0" w:space="0" w:color="auto"/>
        <w:right w:val="none" w:sz="0" w:space="0" w:color="auto"/>
      </w:divBdr>
    </w:div>
    <w:div w:id="1367831854">
      <w:bodyDiv w:val="1"/>
      <w:marLeft w:val="0"/>
      <w:marRight w:val="0"/>
      <w:marTop w:val="0"/>
      <w:marBottom w:val="0"/>
      <w:divBdr>
        <w:top w:val="none" w:sz="0" w:space="0" w:color="auto"/>
        <w:left w:val="none" w:sz="0" w:space="0" w:color="auto"/>
        <w:bottom w:val="none" w:sz="0" w:space="0" w:color="auto"/>
        <w:right w:val="none" w:sz="0" w:space="0" w:color="auto"/>
      </w:divBdr>
    </w:div>
    <w:div w:id="1379163854">
      <w:bodyDiv w:val="1"/>
      <w:marLeft w:val="0"/>
      <w:marRight w:val="0"/>
      <w:marTop w:val="0"/>
      <w:marBottom w:val="0"/>
      <w:divBdr>
        <w:top w:val="none" w:sz="0" w:space="0" w:color="auto"/>
        <w:left w:val="none" w:sz="0" w:space="0" w:color="auto"/>
        <w:bottom w:val="none" w:sz="0" w:space="0" w:color="auto"/>
        <w:right w:val="none" w:sz="0" w:space="0" w:color="auto"/>
      </w:divBdr>
    </w:div>
    <w:div w:id="1393231363">
      <w:bodyDiv w:val="1"/>
      <w:marLeft w:val="0"/>
      <w:marRight w:val="0"/>
      <w:marTop w:val="0"/>
      <w:marBottom w:val="0"/>
      <w:divBdr>
        <w:top w:val="none" w:sz="0" w:space="0" w:color="auto"/>
        <w:left w:val="none" w:sz="0" w:space="0" w:color="auto"/>
        <w:bottom w:val="none" w:sz="0" w:space="0" w:color="auto"/>
        <w:right w:val="none" w:sz="0" w:space="0" w:color="auto"/>
      </w:divBdr>
    </w:div>
    <w:div w:id="1409156894">
      <w:bodyDiv w:val="1"/>
      <w:marLeft w:val="0"/>
      <w:marRight w:val="0"/>
      <w:marTop w:val="0"/>
      <w:marBottom w:val="0"/>
      <w:divBdr>
        <w:top w:val="none" w:sz="0" w:space="0" w:color="auto"/>
        <w:left w:val="none" w:sz="0" w:space="0" w:color="auto"/>
        <w:bottom w:val="none" w:sz="0" w:space="0" w:color="auto"/>
        <w:right w:val="none" w:sz="0" w:space="0" w:color="auto"/>
      </w:divBdr>
    </w:div>
    <w:div w:id="1430393341">
      <w:bodyDiv w:val="1"/>
      <w:marLeft w:val="0"/>
      <w:marRight w:val="0"/>
      <w:marTop w:val="0"/>
      <w:marBottom w:val="0"/>
      <w:divBdr>
        <w:top w:val="none" w:sz="0" w:space="0" w:color="auto"/>
        <w:left w:val="none" w:sz="0" w:space="0" w:color="auto"/>
        <w:bottom w:val="none" w:sz="0" w:space="0" w:color="auto"/>
        <w:right w:val="none" w:sz="0" w:space="0" w:color="auto"/>
      </w:divBdr>
    </w:div>
    <w:div w:id="1446849503">
      <w:bodyDiv w:val="1"/>
      <w:marLeft w:val="0"/>
      <w:marRight w:val="0"/>
      <w:marTop w:val="0"/>
      <w:marBottom w:val="0"/>
      <w:divBdr>
        <w:top w:val="none" w:sz="0" w:space="0" w:color="auto"/>
        <w:left w:val="none" w:sz="0" w:space="0" w:color="auto"/>
        <w:bottom w:val="none" w:sz="0" w:space="0" w:color="auto"/>
        <w:right w:val="none" w:sz="0" w:space="0" w:color="auto"/>
      </w:divBdr>
    </w:div>
    <w:div w:id="1503468027">
      <w:bodyDiv w:val="1"/>
      <w:marLeft w:val="0"/>
      <w:marRight w:val="0"/>
      <w:marTop w:val="0"/>
      <w:marBottom w:val="0"/>
      <w:divBdr>
        <w:top w:val="none" w:sz="0" w:space="0" w:color="auto"/>
        <w:left w:val="none" w:sz="0" w:space="0" w:color="auto"/>
        <w:bottom w:val="none" w:sz="0" w:space="0" w:color="auto"/>
        <w:right w:val="none" w:sz="0" w:space="0" w:color="auto"/>
      </w:divBdr>
    </w:div>
    <w:div w:id="1507206261">
      <w:bodyDiv w:val="1"/>
      <w:marLeft w:val="0"/>
      <w:marRight w:val="0"/>
      <w:marTop w:val="0"/>
      <w:marBottom w:val="0"/>
      <w:divBdr>
        <w:top w:val="none" w:sz="0" w:space="0" w:color="auto"/>
        <w:left w:val="none" w:sz="0" w:space="0" w:color="auto"/>
        <w:bottom w:val="none" w:sz="0" w:space="0" w:color="auto"/>
        <w:right w:val="none" w:sz="0" w:space="0" w:color="auto"/>
      </w:divBdr>
    </w:div>
    <w:div w:id="1530948575">
      <w:bodyDiv w:val="1"/>
      <w:marLeft w:val="0"/>
      <w:marRight w:val="0"/>
      <w:marTop w:val="0"/>
      <w:marBottom w:val="0"/>
      <w:divBdr>
        <w:top w:val="none" w:sz="0" w:space="0" w:color="auto"/>
        <w:left w:val="none" w:sz="0" w:space="0" w:color="auto"/>
        <w:bottom w:val="none" w:sz="0" w:space="0" w:color="auto"/>
        <w:right w:val="none" w:sz="0" w:space="0" w:color="auto"/>
      </w:divBdr>
    </w:div>
    <w:div w:id="1535580814">
      <w:bodyDiv w:val="1"/>
      <w:marLeft w:val="0"/>
      <w:marRight w:val="0"/>
      <w:marTop w:val="0"/>
      <w:marBottom w:val="0"/>
      <w:divBdr>
        <w:top w:val="none" w:sz="0" w:space="0" w:color="auto"/>
        <w:left w:val="none" w:sz="0" w:space="0" w:color="auto"/>
        <w:bottom w:val="none" w:sz="0" w:space="0" w:color="auto"/>
        <w:right w:val="none" w:sz="0" w:space="0" w:color="auto"/>
      </w:divBdr>
    </w:div>
    <w:div w:id="1660425175">
      <w:bodyDiv w:val="1"/>
      <w:marLeft w:val="0"/>
      <w:marRight w:val="0"/>
      <w:marTop w:val="0"/>
      <w:marBottom w:val="0"/>
      <w:divBdr>
        <w:top w:val="none" w:sz="0" w:space="0" w:color="auto"/>
        <w:left w:val="none" w:sz="0" w:space="0" w:color="auto"/>
        <w:bottom w:val="none" w:sz="0" w:space="0" w:color="auto"/>
        <w:right w:val="none" w:sz="0" w:space="0" w:color="auto"/>
      </w:divBdr>
    </w:div>
    <w:div w:id="1664503645">
      <w:bodyDiv w:val="1"/>
      <w:marLeft w:val="0"/>
      <w:marRight w:val="0"/>
      <w:marTop w:val="0"/>
      <w:marBottom w:val="0"/>
      <w:divBdr>
        <w:top w:val="none" w:sz="0" w:space="0" w:color="auto"/>
        <w:left w:val="none" w:sz="0" w:space="0" w:color="auto"/>
        <w:bottom w:val="none" w:sz="0" w:space="0" w:color="auto"/>
        <w:right w:val="none" w:sz="0" w:space="0" w:color="auto"/>
      </w:divBdr>
    </w:div>
    <w:div w:id="1682120114">
      <w:bodyDiv w:val="1"/>
      <w:marLeft w:val="0"/>
      <w:marRight w:val="0"/>
      <w:marTop w:val="0"/>
      <w:marBottom w:val="0"/>
      <w:divBdr>
        <w:top w:val="none" w:sz="0" w:space="0" w:color="auto"/>
        <w:left w:val="none" w:sz="0" w:space="0" w:color="auto"/>
        <w:bottom w:val="none" w:sz="0" w:space="0" w:color="auto"/>
        <w:right w:val="none" w:sz="0" w:space="0" w:color="auto"/>
      </w:divBdr>
    </w:div>
    <w:div w:id="1719041255">
      <w:bodyDiv w:val="1"/>
      <w:marLeft w:val="0"/>
      <w:marRight w:val="0"/>
      <w:marTop w:val="0"/>
      <w:marBottom w:val="0"/>
      <w:divBdr>
        <w:top w:val="none" w:sz="0" w:space="0" w:color="auto"/>
        <w:left w:val="none" w:sz="0" w:space="0" w:color="auto"/>
        <w:bottom w:val="none" w:sz="0" w:space="0" w:color="auto"/>
        <w:right w:val="none" w:sz="0" w:space="0" w:color="auto"/>
      </w:divBdr>
    </w:div>
    <w:div w:id="1723140807">
      <w:bodyDiv w:val="1"/>
      <w:marLeft w:val="0"/>
      <w:marRight w:val="0"/>
      <w:marTop w:val="0"/>
      <w:marBottom w:val="0"/>
      <w:divBdr>
        <w:top w:val="none" w:sz="0" w:space="0" w:color="auto"/>
        <w:left w:val="none" w:sz="0" w:space="0" w:color="auto"/>
        <w:bottom w:val="none" w:sz="0" w:space="0" w:color="auto"/>
        <w:right w:val="none" w:sz="0" w:space="0" w:color="auto"/>
      </w:divBdr>
    </w:div>
    <w:div w:id="1742831082">
      <w:bodyDiv w:val="1"/>
      <w:marLeft w:val="0"/>
      <w:marRight w:val="0"/>
      <w:marTop w:val="0"/>
      <w:marBottom w:val="0"/>
      <w:divBdr>
        <w:top w:val="none" w:sz="0" w:space="0" w:color="auto"/>
        <w:left w:val="none" w:sz="0" w:space="0" w:color="auto"/>
        <w:bottom w:val="none" w:sz="0" w:space="0" w:color="auto"/>
        <w:right w:val="none" w:sz="0" w:space="0" w:color="auto"/>
      </w:divBdr>
    </w:div>
    <w:div w:id="1792942006">
      <w:bodyDiv w:val="1"/>
      <w:marLeft w:val="0"/>
      <w:marRight w:val="0"/>
      <w:marTop w:val="0"/>
      <w:marBottom w:val="0"/>
      <w:divBdr>
        <w:top w:val="none" w:sz="0" w:space="0" w:color="auto"/>
        <w:left w:val="none" w:sz="0" w:space="0" w:color="auto"/>
        <w:bottom w:val="none" w:sz="0" w:space="0" w:color="auto"/>
        <w:right w:val="none" w:sz="0" w:space="0" w:color="auto"/>
      </w:divBdr>
    </w:div>
    <w:div w:id="1813861614">
      <w:bodyDiv w:val="1"/>
      <w:marLeft w:val="0"/>
      <w:marRight w:val="0"/>
      <w:marTop w:val="0"/>
      <w:marBottom w:val="0"/>
      <w:divBdr>
        <w:top w:val="none" w:sz="0" w:space="0" w:color="auto"/>
        <w:left w:val="none" w:sz="0" w:space="0" w:color="auto"/>
        <w:bottom w:val="none" w:sz="0" w:space="0" w:color="auto"/>
        <w:right w:val="none" w:sz="0" w:space="0" w:color="auto"/>
      </w:divBdr>
      <w:divsChild>
        <w:div w:id="901064589">
          <w:marLeft w:val="0"/>
          <w:marRight w:val="0"/>
          <w:marTop w:val="0"/>
          <w:marBottom w:val="0"/>
          <w:divBdr>
            <w:top w:val="none" w:sz="0" w:space="0" w:color="auto"/>
            <w:left w:val="none" w:sz="0" w:space="0" w:color="auto"/>
            <w:bottom w:val="none" w:sz="0" w:space="0" w:color="auto"/>
            <w:right w:val="none" w:sz="0" w:space="0" w:color="auto"/>
          </w:divBdr>
          <w:divsChild>
            <w:div w:id="1238203325">
              <w:marLeft w:val="0"/>
              <w:marRight w:val="0"/>
              <w:marTop w:val="0"/>
              <w:marBottom w:val="0"/>
              <w:divBdr>
                <w:top w:val="none" w:sz="0" w:space="0" w:color="auto"/>
                <w:left w:val="none" w:sz="0" w:space="0" w:color="auto"/>
                <w:bottom w:val="none" w:sz="0" w:space="0" w:color="auto"/>
                <w:right w:val="none" w:sz="0" w:space="0" w:color="auto"/>
              </w:divBdr>
              <w:divsChild>
                <w:div w:id="44448944">
                  <w:marLeft w:val="0"/>
                  <w:marRight w:val="0"/>
                  <w:marTop w:val="0"/>
                  <w:marBottom w:val="0"/>
                  <w:divBdr>
                    <w:top w:val="none" w:sz="0" w:space="0" w:color="auto"/>
                    <w:left w:val="none" w:sz="0" w:space="0" w:color="auto"/>
                    <w:bottom w:val="none" w:sz="0" w:space="0" w:color="auto"/>
                    <w:right w:val="none" w:sz="0" w:space="0" w:color="auto"/>
                  </w:divBdr>
                  <w:divsChild>
                    <w:div w:id="1391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467909">
      <w:bodyDiv w:val="1"/>
      <w:marLeft w:val="0"/>
      <w:marRight w:val="0"/>
      <w:marTop w:val="0"/>
      <w:marBottom w:val="0"/>
      <w:divBdr>
        <w:top w:val="none" w:sz="0" w:space="0" w:color="auto"/>
        <w:left w:val="none" w:sz="0" w:space="0" w:color="auto"/>
        <w:bottom w:val="none" w:sz="0" w:space="0" w:color="auto"/>
        <w:right w:val="none" w:sz="0" w:space="0" w:color="auto"/>
      </w:divBdr>
    </w:div>
    <w:div w:id="1852572210">
      <w:bodyDiv w:val="1"/>
      <w:marLeft w:val="0"/>
      <w:marRight w:val="0"/>
      <w:marTop w:val="0"/>
      <w:marBottom w:val="0"/>
      <w:divBdr>
        <w:top w:val="none" w:sz="0" w:space="0" w:color="auto"/>
        <w:left w:val="none" w:sz="0" w:space="0" w:color="auto"/>
        <w:bottom w:val="none" w:sz="0" w:space="0" w:color="auto"/>
        <w:right w:val="none" w:sz="0" w:space="0" w:color="auto"/>
      </w:divBdr>
    </w:div>
    <w:div w:id="1857042198">
      <w:bodyDiv w:val="1"/>
      <w:marLeft w:val="0"/>
      <w:marRight w:val="0"/>
      <w:marTop w:val="0"/>
      <w:marBottom w:val="0"/>
      <w:divBdr>
        <w:top w:val="none" w:sz="0" w:space="0" w:color="auto"/>
        <w:left w:val="none" w:sz="0" w:space="0" w:color="auto"/>
        <w:bottom w:val="none" w:sz="0" w:space="0" w:color="auto"/>
        <w:right w:val="none" w:sz="0" w:space="0" w:color="auto"/>
      </w:divBdr>
    </w:div>
    <w:div w:id="1915700918">
      <w:bodyDiv w:val="1"/>
      <w:marLeft w:val="0"/>
      <w:marRight w:val="0"/>
      <w:marTop w:val="0"/>
      <w:marBottom w:val="0"/>
      <w:divBdr>
        <w:top w:val="none" w:sz="0" w:space="0" w:color="auto"/>
        <w:left w:val="none" w:sz="0" w:space="0" w:color="auto"/>
        <w:bottom w:val="none" w:sz="0" w:space="0" w:color="auto"/>
        <w:right w:val="none" w:sz="0" w:space="0" w:color="auto"/>
      </w:divBdr>
    </w:div>
    <w:div w:id="1918401471">
      <w:bodyDiv w:val="1"/>
      <w:marLeft w:val="0"/>
      <w:marRight w:val="0"/>
      <w:marTop w:val="0"/>
      <w:marBottom w:val="0"/>
      <w:divBdr>
        <w:top w:val="none" w:sz="0" w:space="0" w:color="auto"/>
        <w:left w:val="none" w:sz="0" w:space="0" w:color="auto"/>
        <w:bottom w:val="none" w:sz="0" w:space="0" w:color="auto"/>
        <w:right w:val="none" w:sz="0" w:space="0" w:color="auto"/>
      </w:divBdr>
    </w:div>
    <w:div w:id="1941183475">
      <w:bodyDiv w:val="1"/>
      <w:marLeft w:val="0"/>
      <w:marRight w:val="0"/>
      <w:marTop w:val="0"/>
      <w:marBottom w:val="0"/>
      <w:divBdr>
        <w:top w:val="none" w:sz="0" w:space="0" w:color="auto"/>
        <w:left w:val="none" w:sz="0" w:space="0" w:color="auto"/>
        <w:bottom w:val="none" w:sz="0" w:space="0" w:color="auto"/>
        <w:right w:val="none" w:sz="0" w:space="0" w:color="auto"/>
      </w:divBdr>
    </w:div>
    <w:div w:id="2046830973">
      <w:bodyDiv w:val="1"/>
      <w:marLeft w:val="0"/>
      <w:marRight w:val="0"/>
      <w:marTop w:val="0"/>
      <w:marBottom w:val="0"/>
      <w:divBdr>
        <w:top w:val="none" w:sz="0" w:space="0" w:color="auto"/>
        <w:left w:val="none" w:sz="0" w:space="0" w:color="auto"/>
        <w:bottom w:val="none" w:sz="0" w:space="0" w:color="auto"/>
        <w:right w:val="none" w:sz="0" w:space="0" w:color="auto"/>
      </w:divBdr>
    </w:div>
    <w:div w:id="2069840738">
      <w:bodyDiv w:val="1"/>
      <w:marLeft w:val="0"/>
      <w:marRight w:val="0"/>
      <w:marTop w:val="0"/>
      <w:marBottom w:val="0"/>
      <w:divBdr>
        <w:top w:val="none" w:sz="0" w:space="0" w:color="auto"/>
        <w:left w:val="none" w:sz="0" w:space="0" w:color="auto"/>
        <w:bottom w:val="none" w:sz="0" w:space="0" w:color="auto"/>
        <w:right w:val="none" w:sz="0" w:space="0" w:color="auto"/>
      </w:divBdr>
    </w:div>
    <w:div w:id="2098480702">
      <w:bodyDiv w:val="1"/>
      <w:marLeft w:val="0"/>
      <w:marRight w:val="0"/>
      <w:marTop w:val="0"/>
      <w:marBottom w:val="0"/>
      <w:divBdr>
        <w:top w:val="none" w:sz="0" w:space="0" w:color="auto"/>
        <w:left w:val="none" w:sz="0" w:space="0" w:color="auto"/>
        <w:bottom w:val="none" w:sz="0" w:space="0" w:color="auto"/>
        <w:right w:val="none" w:sz="0" w:space="0" w:color="auto"/>
      </w:divBdr>
    </w:div>
    <w:div w:id="2120102379">
      <w:bodyDiv w:val="1"/>
      <w:marLeft w:val="0"/>
      <w:marRight w:val="0"/>
      <w:marTop w:val="0"/>
      <w:marBottom w:val="0"/>
      <w:divBdr>
        <w:top w:val="none" w:sz="0" w:space="0" w:color="auto"/>
        <w:left w:val="none" w:sz="0" w:space="0" w:color="auto"/>
        <w:bottom w:val="none" w:sz="0" w:space="0" w:color="auto"/>
        <w:right w:val="none" w:sz="0" w:space="0" w:color="auto"/>
      </w:divBdr>
    </w:div>
    <w:div w:id="2130659076">
      <w:bodyDiv w:val="1"/>
      <w:marLeft w:val="0"/>
      <w:marRight w:val="0"/>
      <w:marTop w:val="0"/>
      <w:marBottom w:val="0"/>
      <w:divBdr>
        <w:top w:val="none" w:sz="0" w:space="0" w:color="auto"/>
        <w:left w:val="none" w:sz="0" w:space="0" w:color="auto"/>
        <w:bottom w:val="none" w:sz="0" w:space="0" w:color="auto"/>
        <w:right w:val="none" w:sz="0" w:space="0" w:color="auto"/>
      </w:divBdr>
    </w:div>
    <w:div w:id="2146194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is\AppData\Local\Microsoft\Windows\Temporary%20Internet%20Files\Content.IE5\QGO1OZQD\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1F782D7F695AF469A8B3284ED2D07AB" ma:contentTypeVersion="0" ma:contentTypeDescription="Een nieuw document maken." ma:contentTypeScope="" ma:versionID="9e5aa34418dd1146b76128d274ec3d96">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251076-BDF6-4E73-A5F0-0C8DB8BAEB56}">
  <ds:schemaRefs>
    <ds:schemaRef ds:uri="http://schemas.openxmlformats.org/officeDocument/2006/bibliography"/>
  </ds:schemaRefs>
</ds:datastoreItem>
</file>

<file path=customXml/itemProps2.xml><?xml version="1.0" encoding="utf-8"?>
<ds:datastoreItem xmlns:ds="http://schemas.openxmlformats.org/officeDocument/2006/customXml" ds:itemID="{DE9F52DD-47EA-403F-BE68-D13D9EB50EC8}">
  <ds:schemaRefs>
    <ds:schemaRef ds:uri="http://schemas.openxmlformats.org/officeDocument/2006/bibliography"/>
  </ds:schemaRefs>
</ds:datastoreItem>
</file>

<file path=customXml/itemProps3.xml><?xml version="1.0" encoding="utf-8"?>
<ds:datastoreItem xmlns:ds="http://schemas.openxmlformats.org/officeDocument/2006/customXml" ds:itemID="{410529CF-07C5-4AAD-861A-4D28A79437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ADEDD4-E500-4127-8491-9DFD0181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B8AA06E8-3F9F-4815-9DDE-1A2F62631FFB}">
  <ds:schemaRefs>
    <ds:schemaRef ds:uri="http://schemas.microsoft.com/sharepoint/v3/contenttype/forms"/>
  </ds:schemaRefs>
</ds:datastoreItem>
</file>

<file path=customXml/itemProps6.xml><?xml version="1.0" encoding="utf-8"?>
<ds:datastoreItem xmlns:ds="http://schemas.openxmlformats.org/officeDocument/2006/customXml" ds:itemID="{D38B7DA4-B6BF-4B89-A48E-2FB069B8E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5</Pages>
  <Words>777</Words>
  <Characters>4274</Characters>
  <Application>Microsoft Office Word</Application>
  <DocSecurity>0</DocSecurity>
  <Lines>35</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Bruis</dc:creator>
  <cp:lastModifiedBy>Pothof, Louis</cp:lastModifiedBy>
  <cp:revision>2</cp:revision>
  <cp:lastPrinted>2025-03-27T12:36:00Z</cp:lastPrinted>
  <dcterms:created xsi:type="dcterms:W3CDTF">2025-04-14T07:43:00Z</dcterms:created>
  <dcterms:modified xsi:type="dcterms:W3CDTF">2025-04-14T07:43:00Z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0x010100F1F782D7F695AF469A8B3284ED2D07AB</vt:lpwstr>
  </property>
</Properties>
</file>