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8776" w14:textId="203DDF2F" w:rsidR="00220FA5" w:rsidRDefault="00E50A72" w:rsidP="00CB2373">
      <w:pPr>
        <w:pStyle w:val="Kop1"/>
      </w:pPr>
      <w:r w:rsidRPr="00B55770">
        <w:t xml:space="preserve">Bijlage </w:t>
      </w:r>
      <w:r w:rsidR="00ED40B8">
        <w:t>6</w:t>
      </w:r>
      <w:r w:rsidRPr="00B55770">
        <w:t xml:space="preserve"> </w:t>
      </w:r>
      <w:r w:rsidR="00CB2373" w:rsidRPr="00B55770">
        <w:t>Referentieformulier</w:t>
      </w:r>
      <w:r w:rsidR="00BE007B">
        <w:t xml:space="preserve"> </w:t>
      </w:r>
      <w:r w:rsidR="00B55770" w:rsidRPr="00B55770">
        <w:t>Brug- en sluissimulator</w:t>
      </w:r>
    </w:p>
    <w:p w14:paraId="6F36A0BE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1DB1096B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DC181ED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23A21FF7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76E3194A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85E20D1" w14:textId="77777777" w:rsidR="00B55770" w:rsidRPr="008F6068" w:rsidRDefault="00CB2373" w:rsidP="00B55770">
            <w:pPr>
              <w:rPr>
                <w:u w:val="single"/>
              </w:rPr>
            </w:pPr>
            <w:r w:rsidRPr="008F6068">
              <w:rPr>
                <w:u w:val="single"/>
              </w:rPr>
              <w:t>Referentieproject bij kerncompetentie</w:t>
            </w:r>
            <w:r w:rsidR="00B55770" w:rsidRPr="008F6068">
              <w:rPr>
                <w:u w:val="single"/>
              </w:rPr>
              <w:t xml:space="preserve"> </w:t>
            </w:r>
            <w:r w:rsidRPr="008F6068">
              <w:rPr>
                <w:u w:val="single"/>
              </w:rPr>
              <w:t>1</w:t>
            </w:r>
            <w:r w:rsidR="00B55770" w:rsidRPr="008F6068">
              <w:rPr>
                <w:u w:val="single"/>
              </w:rPr>
              <w:t>:</w:t>
            </w:r>
            <w:r w:rsidR="00B55770" w:rsidRPr="00DF53BC">
              <w:t xml:space="preserve"> Ervaring met </w:t>
            </w:r>
            <w:r w:rsidR="00B55770" w:rsidRPr="00DF53BC">
              <w:rPr>
                <w:u w:val="single"/>
              </w:rPr>
              <w:t>ontwikkelen</w:t>
            </w:r>
            <w:r w:rsidR="00B55770" w:rsidRPr="00DF53BC">
              <w:t xml:space="preserve"> van een simulator. </w:t>
            </w:r>
          </w:p>
          <w:p w14:paraId="2BC31AAD" w14:textId="2F3A8306" w:rsidR="00CB2373" w:rsidRPr="00B55770" w:rsidRDefault="0089156F" w:rsidP="00B55770">
            <w:pPr>
              <w:rPr>
                <w:b w:val="0"/>
                <w:bCs w:val="0"/>
              </w:rPr>
            </w:pPr>
            <w:r w:rsidRPr="0089156F">
              <w:rPr>
                <w:b w:val="0"/>
                <w:bCs w:val="0"/>
              </w:rPr>
              <w:t>Het naar tevredenheid van opdrachtgever conform opdrachtspecificaties ontwikkelen van een trainingssimulator, waarin op basis van scenario's trainingsdoeleinden worden gerealiseerd en vakbekwaamheid wordt verbeterd.</w:t>
            </w:r>
          </w:p>
        </w:tc>
      </w:tr>
      <w:tr w:rsidR="008553A8" w14:paraId="089EBA89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14E1FCD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2D26AEF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401271F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1EAA5C2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79B2C6A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C66D63C" w14:textId="77777777" w:rsidR="008553A8" w:rsidRDefault="008553A8" w:rsidP="00CB2373"/>
        </w:tc>
        <w:tc>
          <w:tcPr>
            <w:tcW w:w="1804" w:type="dxa"/>
            <w:vMerge/>
          </w:tcPr>
          <w:p w14:paraId="2035AC0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615D93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4F3B0E2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D2ACD7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703991B" w14:textId="77777777" w:rsidR="008553A8" w:rsidRDefault="008553A8" w:rsidP="00CB2373"/>
        </w:tc>
        <w:tc>
          <w:tcPr>
            <w:tcW w:w="1804" w:type="dxa"/>
            <w:vMerge/>
          </w:tcPr>
          <w:p w14:paraId="301555E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D8E835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1F51B8C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6EF1DE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E19FF6B" w14:textId="77777777" w:rsidR="008553A8" w:rsidRDefault="008553A8" w:rsidP="00CB2373"/>
        </w:tc>
        <w:tc>
          <w:tcPr>
            <w:tcW w:w="1804" w:type="dxa"/>
            <w:vMerge/>
          </w:tcPr>
          <w:p w14:paraId="1668588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C1916C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298B7AB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8566D8E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E5A66C7" w14:textId="77777777" w:rsidR="008553A8" w:rsidRDefault="008553A8" w:rsidP="00CB2373"/>
        </w:tc>
        <w:tc>
          <w:tcPr>
            <w:tcW w:w="1804" w:type="dxa"/>
            <w:vMerge/>
          </w:tcPr>
          <w:p w14:paraId="6D25CDE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5959F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24DCDEA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197CB6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6B5C5F7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7678655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03D5189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211E470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24AB52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7624165" w14:textId="77777777" w:rsidR="008553A8" w:rsidRDefault="008553A8" w:rsidP="00CB2373"/>
        </w:tc>
        <w:tc>
          <w:tcPr>
            <w:tcW w:w="1804" w:type="dxa"/>
            <w:vMerge/>
          </w:tcPr>
          <w:p w14:paraId="6F73B4E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4EEF8E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1ECE7AD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265C786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713DA4E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0FAAAD0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21BD362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72D2F74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9CD502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5A41A0D" w14:textId="77777777" w:rsidR="008553A8" w:rsidRDefault="008553A8" w:rsidP="00CB2373"/>
        </w:tc>
        <w:tc>
          <w:tcPr>
            <w:tcW w:w="1804" w:type="dxa"/>
            <w:vMerge/>
          </w:tcPr>
          <w:p w14:paraId="73882B4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9F22D3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ABDAE1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165AB19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4898652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4AF2C59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5E9213F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251568E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D73571E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461C7BA" w14:textId="77777777" w:rsidR="008553A8" w:rsidRDefault="008553A8" w:rsidP="00CB2373"/>
        </w:tc>
        <w:tc>
          <w:tcPr>
            <w:tcW w:w="1804" w:type="dxa"/>
            <w:vMerge/>
          </w:tcPr>
          <w:p w14:paraId="66382F1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474782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53332DD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0653FD00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CE1FFF3" w14:textId="77777777" w:rsidR="008E0AE2" w:rsidRDefault="008E0AE2" w:rsidP="00CB2373">
            <w:r>
              <w:t>5</w:t>
            </w:r>
          </w:p>
        </w:tc>
        <w:tc>
          <w:tcPr>
            <w:tcW w:w="7790" w:type="dxa"/>
            <w:gridSpan w:val="4"/>
          </w:tcPr>
          <w:p w14:paraId="0524F668" w14:textId="3B768184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>Voeg hier uw beschrijving toe van de referentieopdracht. Hieruit moet duidelijk blijken dat aan de</w:t>
            </w:r>
            <w:r w:rsidRPr="008F6068">
              <w:t xml:space="preserve"> kerncompetentie</w:t>
            </w:r>
            <w:r w:rsidRPr="008E0AE2">
              <w:t xml:space="preserve"> wordt voldaan. De tekst uit 5 dient u te vervangen voor uw referentiebeschrijving.</w:t>
            </w:r>
          </w:p>
          <w:p w14:paraId="760DA142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F06B00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458297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AFBF69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4EEFD9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1DA013" w14:textId="1BE9A224" w:rsidR="00B55770" w:rsidRDefault="00B55770" w:rsidP="00BE007B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B55770" w14:paraId="7E647281" w14:textId="77777777" w:rsidTr="004A6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62622673" w14:textId="1CB70315" w:rsidR="00B55770" w:rsidRDefault="00B55770" w:rsidP="004A6081">
            <w:r>
              <w:lastRenderedPageBreak/>
              <w:br w:type="page"/>
              <w:t>Referentie behoort toe aan:</w:t>
            </w:r>
          </w:p>
        </w:tc>
        <w:tc>
          <w:tcPr>
            <w:tcW w:w="5311" w:type="dxa"/>
            <w:gridSpan w:val="2"/>
          </w:tcPr>
          <w:p w14:paraId="6A69F838" w14:textId="77777777" w:rsidR="00B55770" w:rsidRPr="00CB2373" w:rsidRDefault="00B55770" w:rsidP="004A60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B55770" w14:paraId="32464573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2160ECAA" w14:textId="47ECBC64" w:rsidR="00B55770" w:rsidRPr="008F6068" w:rsidRDefault="00B55770" w:rsidP="00DF53BC">
            <w:pPr>
              <w:rPr>
                <w:u w:val="single"/>
              </w:rPr>
            </w:pPr>
            <w:r w:rsidRPr="008F6068">
              <w:rPr>
                <w:u w:val="single"/>
              </w:rPr>
              <w:t>Referentieproject bij kerncompetentie 2</w:t>
            </w:r>
            <w:r w:rsidRPr="00DF53BC">
              <w:rPr>
                <w:u w:val="single"/>
              </w:rPr>
              <w:t>:</w:t>
            </w:r>
            <w:r w:rsidRPr="00DF53BC">
              <w:t xml:space="preserve"> Ervaring met </w:t>
            </w:r>
            <w:r w:rsidRPr="00DF53BC">
              <w:rPr>
                <w:u w:val="single"/>
              </w:rPr>
              <w:t>leveren</w:t>
            </w:r>
            <w:r w:rsidRPr="00DF53BC">
              <w:t xml:space="preserve"> van simulator</w:t>
            </w:r>
          </w:p>
          <w:p w14:paraId="6E89A9DC" w14:textId="0B753200" w:rsidR="00B55770" w:rsidRPr="00DF53BC" w:rsidRDefault="00C53762" w:rsidP="00B55770">
            <w:pPr>
              <w:rPr>
                <w:b w:val="0"/>
                <w:bCs w:val="0"/>
              </w:rPr>
            </w:pPr>
            <w:r w:rsidRPr="00C53762">
              <w:rPr>
                <w:b w:val="0"/>
                <w:bCs w:val="0"/>
              </w:rPr>
              <w:t>Het naar tevredenheid van opdrachtgever leveren en implementeren van een trainingssimulator ten behoeve van tegelijkertijd opleiden van meerdere leerlingen.</w:t>
            </w:r>
            <w:r w:rsidR="00DF53BC">
              <w:rPr>
                <w:b w:val="0"/>
                <w:bCs w:val="0"/>
              </w:rPr>
              <w:br/>
            </w:r>
          </w:p>
        </w:tc>
      </w:tr>
      <w:tr w:rsidR="00B55770" w14:paraId="2909EC91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CE30F3D" w14:textId="77777777" w:rsidR="00B55770" w:rsidRDefault="00B55770" w:rsidP="004A6081">
            <w:r>
              <w:t>1</w:t>
            </w:r>
          </w:p>
        </w:tc>
        <w:tc>
          <w:tcPr>
            <w:tcW w:w="1804" w:type="dxa"/>
            <w:vMerge w:val="restart"/>
          </w:tcPr>
          <w:p w14:paraId="3DCC756C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67C1770A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400AD6D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1FA53564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C53277" w14:textId="77777777" w:rsidR="00B55770" w:rsidRDefault="00B55770" w:rsidP="004A6081"/>
        </w:tc>
        <w:tc>
          <w:tcPr>
            <w:tcW w:w="1804" w:type="dxa"/>
            <w:vMerge/>
          </w:tcPr>
          <w:p w14:paraId="342DFD7C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3625A6E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4F342CBD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1EB5676A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FFDF1EE" w14:textId="77777777" w:rsidR="00B55770" w:rsidRDefault="00B55770" w:rsidP="004A6081"/>
        </w:tc>
        <w:tc>
          <w:tcPr>
            <w:tcW w:w="1804" w:type="dxa"/>
            <w:vMerge/>
          </w:tcPr>
          <w:p w14:paraId="6C36FE91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4D0E8FB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2D8692AB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7F523464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04D1750" w14:textId="77777777" w:rsidR="00B55770" w:rsidRDefault="00B55770" w:rsidP="004A6081"/>
        </w:tc>
        <w:tc>
          <w:tcPr>
            <w:tcW w:w="1804" w:type="dxa"/>
            <w:vMerge/>
          </w:tcPr>
          <w:p w14:paraId="18842EAF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1FFA227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66FC7CF2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1DFD7566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FB0D06D" w14:textId="77777777" w:rsidR="00B55770" w:rsidRDefault="00B55770" w:rsidP="004A6081"/>
        </w:tc>
        <w:tc>
          <w:tcPr>
            <w:tcW w:w="1804" w:type="dxa"/>
            <w:vMerge/>
          </w:tcPr>
          <w:p w14:paraId="0D388EE3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DCE5129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7F0C82A8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130BFCDF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F8D8207" w14:textId="77777777" w:rsidR="00B55770" w:rsidRDefault="00B55770" w:rsidP="004A6081">
            <w:r>
              <w:t>2</w:t>
            </w:r>
          </w:p>
        </w:tc>
        <w:tc>
          <w:tcPr>
            <w:tcW w:w="1804" w:type="dxa"/>
            <w:vMerge w:val="restart"/>
          </w:tcPr>
          <w:p w14:paraId="12C21452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3A925618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1AFDBB6D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53194C9B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DF0BA4C" w14:textId="77777777" w:rsidR="00B55770" w:rsidRDefault="00B55770" w:rsidP="004A6081"/>
        </w:tc>
        <w:tc>
          <w:tcPr>
            <w:tcW w:w="1804" w:type="dxa"/>
            <w:vMerge/>
          </w:tcPr>
          <w:p w14:paraId="2727D3CC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DF4F8F3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79FF52D2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4368E2A2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C9CBC24" w14:textId="77777777" w:rsidR="00B55770" w:rsidRDefault="00B55770" w:rsidP="004A6081">
            <w:r>
              <w:t>3</w:t>
            </w:r>
          </w:p>
        </w:tc>
        <w:tc>
          <w:tcPr>
            <w:tcW w:w="1804" w:type="dxa"/>
            <w:vMerge w:val="restart"/>
          </w:tcPr>
          <w:p w14:paraId="73EA5EC8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01431738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05DE7CDD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39DF4224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9CB369B" w14:textId="77777777" w:rsidR="00B55770" w:rsidRDefault="00B55770" w:rsidP="004A6081"/>
        </w:tc>
        <w:tc>
          <w:tcPr>
            <w:tcW w:w="1804" w:type="dxa"/>
            <w:vMerge/>
          </w:tcPr>
          <w:p w14:paraId="73FA930D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EE84325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5F64D228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331D5B49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4F93159" w14:textId="77777777" w:rsidR="00B55770" w:rsidRDefault="00B55770" w:rsidP="004A6081">
            <w:r>
              <w:t>4</w:t>
            </w:r>
          </w:p>
        </w:tc>
        <w:tc>
          <w:tcPr>
            <w:tcW w:w="1804" w:type="dxa"/>
            <w:vMerge w:val="restart"/>
          </w:tcPr>
          <w:p w14:paraId="26E70E1B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0914F56F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04184BB7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253BFB68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843D504" w14:textId="77777777" w:rsidR="00B55770" w:rsidRDefault="00B55770" w:rsidP="004A6081"/>
        </w:tc>
        <w:tc>
          <w:tcPr>
            <w:tcW w:w="1804" w:type="dxa"/>
            <w:vMerge/>
          </w:tcPr>
          <w:p w14:paraId="2D4FB799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6432473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38DA2EA3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176CA96B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928969B" w14:textId="77777777" w:rsidR="00B55770" w:rsidRDefault="00B55770" w:rsidP="004A6081">
            <w:r>
              <w:t>5</w:t>
            </w:r>
          </w:p>
        </w:tc>
        <w:tc>
          <w:tcPr>
            <w:tcW w:w="7790" w:type="dxa"/>
            <w:gridSpan w:val="4"/>
          </w:tcPr>
          <w:p w14:paraId="75267945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</w:t>
            </w:r>
            <w:r w:rsidRPr="008F6068">
              <w:t>dat aan de kerncompetentie/selectiecriteria</w:t>
            </w:r>
            <w:r w:rsidRPr="008E0AE2">
              <w:t xml:space="preserve"> wordt voldaan. De tekst uit 5 dient u te vervangen voor uw referentiebeschrijving.</w:t>
            </w:r>
          </w:p>
          <w:p w14:paraId="60073869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0C072A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7B82C4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546EFE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3305A7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E92D6C8" w14:textId="58787E22" w:rsidR="00ED40B8" w:rsidRDefault="00ED40B8" w:rsidP="00287217">
      <w:pPr>
        <w:spacing w:before="0" w:after="160" w:line="259" w:lineRule="auto"/>
      </w:pPr>
    </w:p>
    <w:p w14:paraId="218BBFC3" w14:textId="77777777" w:rsidR="00ED40B8" w:rsidRDefault="00ED40B8">
      <w:pPr>
        <w:spacing w:before="0" w:after="160" w:line="259" w:lineRule="auto"/>
      </w:pPr>
      <w:r>
        <w:br w:type="page"/>
      </w:r>
    </w:p>
    <w:p w14:paraId="401A9FFD" w14:textId="77777777" w:rsidR="00BE007B" w:rsidRDefault="00BE007B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B55770" w14:paraId="06E5A0EE" w14:textId="77777777" w:rsidTr="004A6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2835074E" w14:textId="77777777" w:rsidR="00B55770" w:rsidRDefault="00B55770" w:rsidP="004A6081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15660BF6" w14:textId="77777777" w:rsidR="00B55770" w:rsidRPr="00CB2373" w:rsidRDefault="00B55770" w:rsidP="004A60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B55770" w14:paraId="7C234489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37DE5CCB" w14:textId="77777777" w:rsidR="00DF53BC" w:rsidRDefault="00B55770" w:rsidP="00DF53BC">
            <w:r w:rsidRPr="00DF53BC">
              <w:rPr>
                <w:u w:val="single"/>
              </w:rPr>
              <w:t xml:space="preserve">Referentieproject bij kerncompetentie </w:t>
            </w:r>
            <w:r w:rsidR="00DF53BC" w:rsidRPr="00DF53BC">
              <w:rPr>
                <w:u w:val="single"/>
              </w:rPr>
              <w:t>3</w:t>
            </w:r>
            <w:r w:rsidRPr="00DF53BC">
              <w:rPr>
                <w:u w:val="single"/>
              </w:rPr>
              <w:t>:</w:t>
            </w:r>
            <w:r w:rsidR="00DF53BC">
              <w:t xml:space="preserve"> Ervaring met het </w:t>
            </w:r>
            <w:r w:rsidR="00DF53BC" w:rsidRPr="00DF53BC">
              <w:rPr>
                <w:u w:val="single"/>
              </w:rPr>
              <w:t>onderhouden</w:t>
            </w:r>
            <w:r w:rsidR="00DF53BC">
              <w:t xml:space="preserve"> van een simulator.</w:t>
            </w:r>
          </w:p>
          <w:p w14:paraId="325B85A8" w14:textId="689A98A2" w:rsidR="00B55770" w:rsidRPr="00DF53BC" w:rsidRDefault="00DF53BC" w:rsidP="00DF53BC">
            <w:pPr>
              <w:rPr>
                <w:b w:val="0"/>
                <w:bCs w:val="0"/>
              </w:rPr>
            </w:pPr>
            <w:r w:rsidRPr="00DF53BC">
              <w:rPr>
                <w:b w:val="0"/>
                <w:bCs w:val="0"/>
              </w:rPr>
              <w:t>Het naar tevredenheid van opdrachtgever onderhouden van een trainingssimulator op basis van Service Level Agreement (SLA) omtrent het afhandelen van incidenten en problemen (incl. Doorontwikkeling en verzoeken van de klant).</w:t>
            </w:r>
          </w:p>
        </w:tc>
      </w:tr>
      <w:tr w:rsidR="00B55770" w14:paraId="0E650EA3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009390C" w14:textId="77777777" w:rsidR="00B55770" w:rsidRDefault="00B55770" w:rsidP="004A6081">
            <w:r>
              <w:t>1</w:t>
            </w:r>
          </w:p>
        </w:tc>
        <w:tc>
          <w:tcPr>
            <w:tcW w:w="1804" w:type="dxa"/>
            <w:vMerge w:val="restart"/>
          </w:tcPr>
          <w:p w14:paraId="2CDE762D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6D6856B7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56D3976D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430F8174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5EF351E" w14:textId="77777777" w:rsidR="00B55770" w:rsidRDefault="00B55770" w:rsidP="004A6081"/>
        </w:tc>
        <w:tc>
          <w:tcPr>
            <w:tcW w:w="1804" w:type="dxa"/>
            <w:vMerge/>
          </w:tcPr>
          <w:p w14:paraId="54D598B0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14F7B25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013400CE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7B544A23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4E615D5" w14:textId="77777777" w:rsidR="00B55770" w:rsidRDefault="00B55770" w:rsidP="004A6081"/>
        </w:tc>
        <w:tc>
          <w:tcPr>
            <w:tcW w:w="1804" w:type="dxa"/>
            <w:vMerge/>
          </w:tcPr>
          <w:p w14:paraId="49E077C0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35EE5C1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2AA0F142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4261F460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BAD26C2" w14:textId="77777777" w:rsidR="00B55770" w:rsidRDefault="00B55770" w:rsidP="004A6081"/>
        </w:tc>
        <w:tc>
          <w:tcPr>
            <w:tcW w:w="1804" w:type="dxa"/>
            <w:vMerge/>
          </w:tcPr>
          <w:p w14:paraId="6CB4DF07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1DD07CD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478131D8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0E719208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2E8D699" w14:textId="77777777" w:rsidR="00B55770" w:rsidRDefault="00B55770" w:rsidP="004A6081"/>
        </w:tc>
        <w:tc>
          <w:tcPr>
            <w:tcW w:w="1804" w:type="dxa"/>
            <w:vMerge/>
          </w:tcPr>
          <w:p w14:paraId="797D8F9C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0FB4051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21DF4BF4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1C9E622A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5FBEDD6" w14:textId="77777777" w:rsidR="00B55770" w:rsidRDefault="00B55770" w:rsidP="004A6081">
            <w:r>
              <w:t>2</w:t>
            </w:r>
          </w:p>
        </w:tc>
        <w:tc>
          <w:tcPr>
            <w:tcW w:w="1804" w:type="dxa"/>
            <w:vMerge w:val="restart"/>
          </w:tcPr>
          <w:p w14:paraId="1CDFF5AC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56E09389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0088D6A0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0B14DBEE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32894EB" w14:textId="77777777" w:rsidR="00B55770" w:rsidRDefault="00B55770" w:rsidP="004A6081"/>
        </w:tc>
        <w:tc>
          <w:tcPr>
            <w:tcW w:w="1804" w:type="dxa"/>
            <w:vMerge/>
          </w:tcPr>
          <w:p w14:paraId="46E5A811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36D6835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4043" w:type="dxa"/>
          </w:tcPr>
          <w:p w14:paraId="4743B21D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685CE870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A45E153" w14:textId="77777777" w:rsidR="00B55770" w:rsidRDefault="00B55770" w:rsidP="004A6081">
            <w:r>
              <w:t>3</w:t>
            </w:r>
          </w:p>
        </w:tc>
        <w:tc>
          <w:tcPr>
            <w:tcW w:w="1804" w:type="dxa"/>
            <w:vMerge w:val="restart"/>
          </w:tcPr>
          <w:p w14:paraId="25E1F8E8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6916A842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2541CCDC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432CC690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F4E0CB1" w14:textId="77777777" w:rsidR="00B55770" w:rsidRDefault="00B55770" w:rsidP="004A6081"/>
        </w:tc>
        <w:tc>
          <w:tcPr>
            <w:tcW w:w="1804" w:type="dxa"/>
            <w:vMerge/>
          </w:tcPr>
          <w:p w14:paraId="0049D3BF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B4CFA04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432024B3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5EAD677E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7CA4C7E" w14:textId="77777777" w:rsidR="00B55770" w:rsidRDefault="00B55770" w:rsidP="004A6081">
            <w:r>
              <w:t>4</w:t>
            </w:r>
          </w:p>
        </w:tc>
        <w:tc>
          <w:tcPr>
            <w:tcW w:w="1804" w:type="dxa"/>
            <w:vMerge w:val="restart"/>
          </w:tcPr>
          <w:p w14:paraId="16E550DF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765C3F58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4BF705FC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0685CF45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D682989" w14:textId="77777777" w:rsidR="00B55770" w:rsidRDefault="00B55770" w:rsidP="004A6081"/>
        </w:tc>
        <w:tc>
          <w:tcPr>
            <w:tcW w:w="1804" w:type="dxa"/>
            <w:vMerge/>
          </w:tcPr>
          <w:p w14:paraId="600E41A9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DF9E8E2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1767DC94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770" w14:paraId="5BB764F5" w14:textId="77777777" w:rsidTr="004A6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6D31B4" w14:textId="77777777" w:rsidR="00B55770" w:rsidRDefault="00B55770" w:rsidP="004A6081">
            <w:r>
              <w:t>5</w:t>
            </w:r>
          </w:p>
        </w:tc>
        <w:tc>
          <w:tcPr>
            <w:tcW w:w="7790" w:type="dxa"/>
            <w:gridSpan w:val="4"/>
          </w:tcPr>
          <w:p w14:paraId="3618A39A" w14:textId="18498CAF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de </w:t>
            </w:r>
            <w:r w:rsidRPr="00DF53BC">
              <w:t>kerncompetentie</w:t>
            </w:r>
            <w:r w:rsidRPr="008E0AE2">
              <w:t xml:space="preserve"> wordt voldaan. De tekst uit 5 dient u te vervangen voor uw referentiebeschrijving.</w:t>
            </w:r>
          </w:p>
          <w:p w14:paraId="6A492349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DB8748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E18DE1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0CB779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E7626B" w14:textId="77777777" w:rsidR="00B55770" w:rsidRDefault="00B55770" w:rsidP="004A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2AF73C2" w14:textId="77777777" w:rsidR="00B55770" w:rsidRPr="00BE007B" w:rsidRDefault="00B55770" w:rsidP="00287217">
      <w:pPr>
        <w:spacing w:before="0" w:after="160" w:line="259" w:lineRule="auto"/>
      </w:pPr>
    </w:p>
    <w:sectPr w:rsidR="00B55770" w:rsidRPr="00BE007B" w:rsidSect="005E0A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B55A9" w14:textId="77777777" w:rsidR="00794208" w:rsidRDefault="00794208" w:rsidP="00F43396">
      <w:pPr>
        <w:spacing w:line="240" w:lineRule="auto"/>
      </w:pPr>
      <w:r>
        <w:separator/>
      </w:r>
    </w:p>
    <w:p w14:paraId="07B21A27" w14:textId="77777777" w:rsidR="00794208" w:rsidRDefault="00794208"/>
  </w:endnote>
  <w:endnote w:type="continuationSeparator" w:id="0">
    <w:p w14:paraId="1DA3CA9A" w14:textId="77777777" w:rsidR="00794208" w:rsidRDefault="00794208" w:rsidP="00F43396">
      <w:pPr>
        <w:spacing w:line="240" w:lineRule="auto"/>
      </w:pPr>
      <w:r>
        <w:continuationSeparator/>
      </w:r>
    </w:p>
    <w:p w14:paraId="2FA03303" w14:textId="77777777" w:rsidR="00794208" w:rsidRDefault="00794208"/>
  </w:endnote>
  <w:endnote w:type="continuationNotice" w:id="1">
    <w:p w14:paraId="1FF2C0AE" w14:textId="77777777" w:rsidR="00794208" w:rsidRDefault="00794208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6848" w14:textId="77777777" w:rsidR="000D3152" w:rsidRDefault="000D31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743B4B8E" w14:textId="335F6CFF" w:rsidR="005E0AE7" w:rsidRPr="008F6068" w:rsidRDefault="005E0AE7" w:rsidP="008F6068">
    <w:pPr>
      <w:pStyle w:val="Voettekst"/>
      <w:rPr>
        <w:rStyle w:val="Sjabloontekst"/>
        <w:shd w:val="clear" w:color="auto" w:fill="auto"/>
      </w:rPr>
    </w:pPr>
    <w:r w:rsidRPr="008F6068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8B24A39" wp14:editId="2AD637A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880B44" id="Vrije vorm: vorm 3" o:spid="_x0000_s1026" style="position:absolute;margin-left:.2pt;margin-top:-2.15pt;width:328.05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8F6068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7213444" wp14:editId="4FDEFC8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5538E6F" id="Vrije vorm: vorm 5" o:spid="_x0000_s1026" style="position:absolute;margin-left:332pt;margin-top:-2.2pt;width:87.2pt;height:11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8F6068" w:rsidRPr="008F6068">
      <w:rPr>
        <w:rStyle w:val="Sjabloontekst"/>
        <w:shd w:val="clear" w:color="auto" w:fill="auto"/>
      </w:rPr>
      <w:t>NNVO/PZH</w:t>
    </w:r>
  </w:p>
  <w:p w14:paraId="21CE8059" w14:textId="3A0C7E49" w:rsidR="00BE15F7" w:rsidRPr="005E0AE7" w:rsidRDefault="008F6068" w:rsidP="008F6068">
    <w:pPr>
      <w:pStyle w:val="Voettekst"/>
    </w:pPr>
    <w:r w:rsidRPr="008F6068">
      <w:rPr>
        <w:rStyle w:val="Sjabloontekst"/>
        <w:shd w:val="clear" w:color="auto" w:fill="auto"/>
      </w:rPr>
      <w:t xml:space="preserve">Brug- en sluissimulator 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9615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88BA422" wp14:editId="6024904E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086CB2" id="Vrije vorm: vorm 2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C0E603" wp14:editId="0444ED97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E8EDB30" id="Vrije vorm: vorm 2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01D736D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4E20799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CB465" w14:textId="77777777" w:rsidR="00794208" w:rsidRDefault="00794208" w:rsidP="00F43396">
      <w:pPr>
        <w:spacing w:line="240" w:lineRule="auto"/>
      </w:pPr>
      <w:r>
        <w:separator/>
      </w:r>
    </w:p>
    <w:p w14:paraId="22C194AF" w14:textId="77777777" w:rsidR="00794208" w:rsidRDefault="00794208"/>
  </w:footnote>
  <w:footnote w:type="continuationSeparator" w:id="0">
    <w:p w14:paraId="60D8836D" w14:textId="77777777" w:rsidR="00794208" w:rsidRDefault="00794208" w:rsidP="00F43396">
      <w:pPr>
        <w:spacing w:line="240" w:lineRule="auto"/>
      </w:pPr>
      <w:r>
        <w:continuationSeparator/>
      </w:r>
    </w:p>
    <w:p w14:paraId="6D36D56B" w14:textId="77777777" w:rsidR="00794208" w:rsidRDefault="00794208"/>
  </w:footnote>
  <w:footnote w:type="continuationNotice" w:id="1">
    <w:p w14:paraId="6AE9C517" w14:textId="77777777" w:rsidR="00794208" w:rsidRDefault="00794208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70C" w14:textId="77777777" w:rsidR="000D3152" w:rsidRDefault="000D31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98D8" w14:textId="2548552E" w:rsidR="00BE007B" w:rsidRDefault="00B55770" w:rsidP="00BE007B">
    <w:pPr>
      <w:pStyle w:val="Toelichtendetekst"/>
      <w:jc w:val="right"/>
    </w:pPr>
    <w:r w:rsidRPr="002903F6">
      <w:rPr>
        <w:noProof/>
        <w:sz w:val="22"/>
        <w:szCs w:val="28"/>
      </w:rPr>
      <w:drawing>
        <wp:anchor distT="0" distB="0" distL="114300" distR="114300" simplePos="0" relativeHeight="251658244" behindDoc="1" locked="0" layoutInCell="1" allowOverlap="1" wp14:anchorId="706942E5" wp14:editId="1500A03C">
          <wp:simplePos x="0" y="0"/>
          <wp:positionH relativeFrom="column">
            <wp:posOffset>1623967</wp:posOffset>
          </wp:positionH>
          <wp:positionV relativeFrom="paragraph">
            <wp:posOffset>-299175</wp:posOffset>
          </wp:positionV>
          <wp:extent cx="2164141" cy="914400"/>
          <wp:effectExtent l="0" t="0" r="7620" b="0"/>
          <wp:wrapNone/>
          <wp:docPr id="1164300998" name="Afbeelding 1" descr="Afbeelding met Lettertype, Graphics, schermopnam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00998" name="Afbeelding 1" descr="Afbeelding met Lettertype, Graphics, schermopname, grafische vormgeving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141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03F6">
      <w:rPr>
        <w:b w:val="0"/>
        <w:noProof/>
        <w:color w:val="auto"/>
        <w:sz w:val="22"/>
        <w:szCs w:val="28"/>
      </w:rPr>
      <w:drawing>
        <wp:anchor distT="0" distB="0" distL="114300" distR="114300" simplePos="0" relativeHeight="251658245" behindDoc="1" locked="0" layoutInCell="1" allowOverlap="1" wp14:anchorId="44ABE82E" wp14:editId="18B01DEC">
          <wp:simplePos x="0" y="0"/>
          <wp:positionH relativeFrom="margin">
            <wp:posOffset>3761935</wp:posOffset>
          </wp:positionH>
          <wp:positionV relativeFrom="paragraph">
            <wp:posOffset>-168560</wp:posOffset>
          </wp:positionV>
          <wp:extent cx="1542415" cy="807085"/>
          <wp:effectExtent l="0" t="0" r="635" b="0"/>
          <wp:wrapNone/>
          <wp:docPr id="1358390341" name="Afbeelding 7" descr="Afbeelding met logo, Lettertype, symbool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390341" name="Afbeelding 7" descr="Afbeelding met logo, Lettertype, symbool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668476" w14:textId="11E825B2" w:rsidR="00CC2EDF" w:rsidRDefault="000D3152" w:rsidP="000D3152">
    <w:pPr>
      <w:pStyle w:val="Koptekst"/>
      <w:tabs>
        <w:tab w:val="left" w:pos="7047"/>
      </w:tabs>
    </w:pPr>
    <w:r>
      <w:tab/>
    </w:r>
  </w:p>
  <w:p w14:paraId="0FF49596" w14:textId="0CFE3FBD" w:rsidR="00BE15F7" w:rsidRDefault="00BE15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D0C0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49A363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524183961" o:spid="_x0000_i1025" type="#_x0000_t75" style="width:24.5pt;height:25.5pt;visibility:visible;mso-wrap-style:square">
            <v:imagedata r:id="rId1" o:title=""/>
          </v:shape>
        </w:pict>
      </mc:Choice>
      <mc:Fallback>
        <w:drawing>
          <wp:inline distT="0" distB="0" distL="0" distR="0" wp14:anchorId="5ACC1FE2" wp14:editId="63EFF864">
            <wp:extent cx="311150" cy="323850"/>
            <wp:effectExtent l="0" t="0" r="0" b="0"/>
            <wp:docPr id="1524183961" name="Afbeelding 1524183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70"/>
    <w:rsid w:val="00036339"/>
    <w:rsid w:val="0006298E"/>
    <w:rsid w:val="000806DE"/>
    <w:rsid w:val="000973B9"/>
    <w:rsid w:val="000A3BC0"/>
    <w:rsid w:val="000C23BF"/>
    <w:rsid w:val="000D3152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3F53"/>
    <w:rsid w:val="001D30CC"/>
    <w:rsid w:val="002042F8"/>
    <w:rsid w:val="00220FA5"/>
    <w:rsid w:val="002463ED"/>
    <w:rsid w:val="00257281"/>
    <w:rsid w:val="00287217"/>
    <w:rsid w:val="002D78DF"/>
    <w:rsid w:val="002E6821"/>
    <w:rsid w:val="0033034E"/>
    <w:rsid w:val="00361DDA"/>
    <w:rsid w:val="00383D36"/>
    <w:rsid w:val="003936EB"/>
    <w:rsid w:val="003B5658"/>
    <w:rsid w:val="003E59FB"/>
    <w:rsid w:val="00400F5C"/>
    <w:rsid w:val="004558EC"/>
    <w:rsid w:val="00471EF5"/>
    <w:rsid w:val="00473B9B"/>
    <w:rsid w:val="00474AE7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E0AE7"/>
    <w:rsid w:val="00611663"/>
    <w:rsid w:val="00623CC3"/>
    <w:rsid w:val="00692CF3"/>
    <w:rsid w:val="006B4D69"/>
    <w:rsid w:val="006E79C5"/>
    <w:rsid w:val="006F4B6F"/>
    <w:rsid w:val="007038EC"/>
    <w:rsid w:val="007040CA"/>
    <w:rsid w:val="0070538C"/>
    <w:rsid w:val="00713A05"/>
    <w:rsid w:val="00747153"/>
    <w:rsid w:val="007570FB"/>
    <w:rsid w:val="00770E2F"/>
    <w:rsid w:val="0078250F"/>
    <w:rsid w:val="00794208"/>
    <w:rsid w:val="007D03F4"/>
    <w:rsid w:val="00811957"/>
    <w:rsid w:val="00837DF6"/>
    <w:rsid w:val="0084081B"/>
    <w:rsid w:val="00847B53"/>
    <w:rsid w:val="008553A8"/>
    <w:rsid w:val="0086276B"/>
    <w:rsid w:val="00865369"/>
    <w:rsid w:val="0089156F"/>
    <w:rsid w:val="008A353C"/>
    <w:rsid w:val="008B3520"/>
    <w:rsid w:val="008D791A"/>
    <w:rsid w:val="008E0AE2"/>
    <w:rsid w:val="008F1DBB"/>
    <w:rsid w:val="008F6068"/>
    <w:rsid w:val="009439F3"/>
    <w:rsid w:val="00950F85"/>
    <w:rsid w:val="00962FF4"/>
    <w:rsid w:val="00975EFB"/>
    <w:rsid w:val="009B536F"/>
    <w:rsid w:val="009C1EA2"/>
    <w:rsid w:val="00A34D04"/>
    <w:rsid w:val="00A557DC"/>
    <w:rsid w:val="00A56C24"/>
    <w:rsid w:val="00A75473"/>
    <w:rsid w:val="00A9416C"/>
    <w:rsid w:val="00AA2951"/>
    <w:rsid w:val="00AA3220"/>
    <w:rsid w:val="00AC4FD5"/>
    <w:rsid w:val="00AE0D92"/>
    <w:rsid w:val="00B55770"/>
    <w:rsid w:val="00BB03E5"/>
    <w:rsid w:val="00BC57FA"/>
    <w:rsid w:val="00BE007B"/>
    <w:rsid w:val="00BE0CF1"/>
    <w:rsid w:val="00BE15F7"/>
    <w:rsid w:val="00C3283F"/>
    <w:rsid w:val="00C53762"/>
    <w:rsid w:val="00C90DFA"/>
    <w:rsid w:val="00CB22E9"/>
    <w:rsid w:val="00CB2373"/>
    <w:rsid w:val="00CB7B0B"/>
    <w:rsid w:val="00CC2EDF"/>
    <w:rsid w:val="00D34A8C"/>
    <w:rsid w:val="00D63554"/>
    <w:rsid w:val="00D65927"/>
    <w:rsid w:val="00DE042D"/>
    <w:rsid w:val="00DF202E"/>
    <w:rsid w:val="00DF53BC"/>
    <w:rsid w:val="00E010FD"/>
    <w:rsid w:val="00E2279A"/>
    <w:rsid w:val="00E42998"/>
    <w:rsid w:val="00E50A72"/>
    <w:rsid w:val="00E54A3D"/>
    <w:rsid w:val="00E634F1"/>
    <w:rsid w:val="00E72D32"/>
    <w:rsid w:val="00E967F6"/>
    <w:rsid w:val="00EA4C23"/>
    <w:rsid w:val="00EB40F0"/>
    <w:rsid w:val="00ED40B8"/>
    <w:rsid w:val="00F01D09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52684"/>
  <w15:chartTrackingRefBased/>
  <w15:docId w15:val="{5381240B-B6F3-4AF4-A28D-34FE5B3C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5770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dengelLeito\Tender%20People\Bedrijfsvoering%20-%20Documenten\Toolkit%20TP\07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B6401719CC14BBC6BA55B2402346A" ma:contentTypeVersion="4" ma:contentTypeDescription="Een nieuw document maken." ma:contentTypeScope="" ma:versionID="9db96757905309efbf24e81f4558dce1">
  <xsd:schema xmlns:xsd="http://www.w3.org/2001/XMLSchema" xmlns:xs="http://www.w3.org/2001/XMLSchema" xmlns:p="http://schemas.microsoft.com/office/2006/metadata/properties" xmlns:ns2="c375d3a6-9662-42db-9e60-4122a8eb95d0" targetNamespace="http://schemas.microsoft.com/office/2006/metadata/properties" ma:root="true" ma:fieldsID="e40bfcafb8c69e7f19e18c71fb4f2040" ns2:_="">
    <xsd:import namespace="c375d3a6-9662-42db-9e60-4122a8eb9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5d3a6-9662-42db-9e60-4122a8eb9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C109D4-0C68-4719-B96E-025812C67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5d3a6-9662-42db-9e60-4122a8eb9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53</TotalTime>
  <Pages>3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Rudengel  Leito</dc:creator>
  <cp:keywords/>
  <dc:description/>
  <cp:lastModifiedBy>Rudengel  Leito</cp:lastModifiedBy>
  <cp:revision>9</cp:revision>
  <cp:lastPrinted>2019-10-11T13:40:00Z</cp:lastPrinted>
  <dcterms:created xsi:type="dcterms:W3CDTF">2025-03-13T13:49:00Z</dcterms:created>
  <dcterms:modified xsi:type="dcterms:W3CDTF">2025-04-29T13:39:00Z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0x010100E20B6401719CC14BBC6BA55B2402346A</vt:lpwstr>
  </property>
</Properties>
</file>