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5F7FA" w14:textId="1FE11D0C" w:rsidR="00BA6D64" w:rsidRDefault="00BA6D64" w:rsidP="0005088D">
      <w:pPr>
        <w:spacing w:line="276" w:lineRule="auto"/>
        <w:jc w:val="both"/>
        <w:rPr>
          <w:b/>
          <w:color w:val="C2004B"/>
          <w:sz w:val="44"/>
          <w:szCs w:val="44"/>
        </w:rPr>
      </w:pPr>
      <w:r>
        <w:rPr>
          <w:b/>
          <w:color w:val="C2004B"/>
          <w:sz w:val="44"/>
          <w:szCs w:val="44"/>
        </w:rPr>
        <w:t xml:space="preserve">Bijlage </w:t>
      </w:r>
      <w:r w:rsidR="00562D8E">
        <w:rPr>
          <w:b/>
          <w:color w:val="C2004B"/>
          <w:sz w:val="44"/>
          <w:szCs w:val="44"/>
        </w:rPr>
        <w:t>4</w:t>
      </w:r>
      <w:r>
        <w:rPr>
          <w:b/>
          <w:color w:val="C2004B"/>
          <w:sz w:val="44"/>
          <w:szCs w:val="44"/>
        </w:rPr>
        <w:t xml:space="preserve"> </w:t>
      </w:r>
      <w:r w:rsidR="00F565E7">
        <w:rPr>
          <w:b/>
          <w:color w:val="C2004B"/>
          <w:sz w:val="44"/>
          <w:szCs w:val="44"/>
        </w:rPr>
        <w:t>Overzicht Eisen en Wensen</w:t>
      </w:r>
    </w:p>
    <w:p w14:paraId="1FB7D65F" w14:textId="3EF8CE0F" w:rsidR="004F6C53" w:rsidRPr="00363ADB" w:rsidRDefault="00BA6D64" w:rsidP="0005088D">
      <w:pPr>
        <w:spacing w:line="276" w:lineRule="auto"/>
        <w:jc w:val="both"/>
        <w:rPr>
          <w:szCs w:val="18"/>
        </w:rPr>
      </w:pPr>
      <w:r>
        <w:rPr>
          <w:b/>
          <w:color w:val="C2004B"/>
          <w:sz w:val="44"/>
          <w:szCs w:val="44"/>
        </w:rPr>
        <w:t xml:space="preserve"> </w:t>
      </w:r>
    </w:p>
    <w:p w14:paraId="6AA7C85C" w14:textId="77777777" w:rsidR="00FB4577" w:rsidRPr="00D4707E" w:rsidRDefault="002F5139" w:rsidP="0005088D">
      <w:pPr>
        <w:pStyle w:val="KopInhoudsopgave"/>
        <w:spacing w:line="276" w:lineRule="auto"/>
        <w:jc w:val="both"/>
        <w:rPr>
          <w:sz w:val="28"/>
          <w:szCs w:val="28"/>
        </w:rPr>
      </w:pPr>
      <w:r w:rsidRPr="00D4707E">
        <w:rPr>
          <w:sz w:val="28"/>
          <w:szCs w:val="28"/>
        </w:rPr>
        <w:t>Inhoudsopgave</w:t>
      </w:r>
    </w:p>
    <w:p w14:paraId="41BE670F" w14:textId="77777777" w:rsidR="002F5139" w:rsidRPr="001325A8" w:rsidRDefault="002F5139" w:rsidP="0005088D">
      <w:pPr>
        <w:pStyle w:val="KopInhoudsopgave"/>
        <w:spacing w:line="276" w:lineRule="auto"/>
        <w:jc w:val="both"/>
        <w:rPr>
          <w:b w:val="0"/>
        </w:rPr>
      </w:pPr>
    </w:p>
    <w:p w14:paraId="7426203D" w14:textId="24A177B9" w:rsidR="00833A71" w:rsidRDefault="62B2CF16">
      <w:pPr>
        <w:pStyle w:val="TOC1"/>
        <w:rPr>
          <w:rFonts w:asciiTheme="minorHAnsi" w:eastAsiaTheme="minorEastAsia" w:hAnsiTheme="minorHAnsi" w:cstheme="minorBidi"/>
          <w:b w:val="0"/>
          <w:color w:val="auto"/>
          <w:kern w:val="2"/>
          <w:sz w:val="24"/>
          <w:szCs w:val="24"/>
          <w14:ligatures w14:val="standardContextual"/>
        </w:rPr>
      </w:pPr>
      <w:r>
        <w:fldChar w:fldCharType="begin"/>
      </w:r>
      <w:r w:rsidR="00B84E83">
        <w:instrText>TOC \o "1-2" \z \u \h</w:instrText>
      </w:r>
      <w:r>
        <w:fldChar w:fldCharType="separate"/>
      </w:r>
      <w:hyperlink w:anchor="_Toc194607397" w:history="1">
        <w:r w:rsidR="00833A71" w:rsidRPr="008A4979">
          <w:rPr>
            <w:rStyle w:val="Hyperlink"/>
          </w:rPr>
          <w:t>1.</w:t>
        </w:r>
        <w:r w:rsidR="00833A71">
          <w:rPr>
            <w:rFonts w:asciiTheme="minorHAnsi" w:eastAsiaTheme="minorEastAsia" w:hAnsiTheme="minorHAnsi" w:cstheme="minorBidi"/>
            <w:b w:val="0"/>
            <w:color w:val="auto"/>
            <w:kern w:val="2"/>
            <w:sz w:val="24"/>
            <w:szCs w:val="24"/>
            <w14:ligatures w14:val="standardContextual"/>
          </w:rPr>
          <w:tab/>
        </w:r>
        <w:r w:rsidR="00833A71" w:rsidRPr="008A4979">
          <w:rPr>
            <w:rStyle w:val="Hyperlink"/>
          </w:rPr>
          <w:t>Verkoop</w:t>
        </w:r>
        <w:r w:rsidR="00833A71">
          <w:rPr>
            <w:webHidden/>
          </w:rPr>
          <w:tab/>
        </w:r>
        <w:r w:rsidR="00833A71">
          <w:rPr>
            <w:webHidden/>
          </w:rPr>
          <w:fldChar w:fldCharType="begin"/>
        </w:r>
        <w:r w:rsidR="00833A71">
          <w:rPr>
            <w:webHidden/>
          </w:rPr>
          <w:instrText xml:space="preserve"> PAGEREF _Toc194607397 \h </w:instrText>
        </w:r>
        <w:r w:rsidR="00833A71">
          <w:rPr>
            <w:webHidden/>
          </w:rPr>
        </w:r>
        <w:r w:rsidR="00833A71">
          <w:rPr>
            <w:webHidden/>
          </w:rPr>
          <w:fldChar w:fldCharType="separate"/>
        </w:r>
        <w:r w:rsidR="00833A71">
          <w:rPr>
            <w:webHidden/>
          </w:rPr>
          <w:t>3</w:t>
        </w:r>
        <w:r w:rsidR="00833A71">
          <w:rPr>
            <w:webHidden/>
          </w:rPr>
          <w:fldChar w:fldCharType="end"/>
        </w:r>
      </w:hyperlink>
    </w:p>
    <w:p w14:paraId="75AFB466" w14:textId="5DD8ECEE"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398" w:history="1">
        <w:r w:rsidRPr="008A4979">
          <w:rPr>
            <w:rStyle w:val="Hyperlink"/>
          </w:rPr>
          <w:t>1.1</w:t>
        </w:r>
        <w:r>
          <w:rPr>
            <w:rFonts w:asciiTheme="minorHAnsi" w:eastAsiaTheme="minorEastAsia" w:hAnsiTheme="minorHAnsi" w:cstheme="minorBidi"/>
            <w:bCs w:val="0"/>
            <w:iCs w:val="0"/>
            <w:kern w:val="2"/>
            <w:sz w:val="24"/>
            <w14:ligatures w14:val="standardContextual"/>
          </w:rPr>
          <w:tab/>
        </w:r>
        <w:r w:rsidRPr="008A4979">
          <w:rPr>
            <w:rStyle w:val="Hyperlink"/>
          </w:rPr>
          <w:t>Beheer verkoopfacturen</w:t>
        </w:r>
        <w:r>
          <w:rPr>
            <w:webHidden/>
          </w:rPr>
          <w:tab/>
        </w:r>
        <w:r>
          <w:rPr>
            <w:webHidden/>
          </w:rPr>
          <w:fldChar w:fldCharType="begin"/>
        </w:r>
        <w:r>
          <w:rPr>
            <w:webHidden/>
          </w:rPr>
          <w:instrText xml:space="preserve"> PAGEREF _Toc194607398 \h </w:instrText>
        </w:r>
        <w:r>
          <w:rPr>
            <w:webHidden/>
          </w:rPr>
        </w:r>
        <w:r>
          <w:rPr>
            <w:webHidden/>
          </w:rPr>
          <w:fldChar w:fldCharType="separate"/>
        </w:r>
        <w:r>
          <w:rPr>
            <w:webHidden/>
          </w:rPr>
          <w:t>3</w:t>
        </w:r>
        <w:r>
          <w:rPr>
            <w:webHidden/>
          </w:rPr>
          <w:fldChar w:fldCharType="end"/>
        </w:r>
      </w:hyperlink>
    </w:p>
    <w:p w14:paraId="70A8B127" w14:textId="649A2493"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399" w:history="1">
        <w:r w:rsidRPr="008A4979">
          <w:rPr>
            <w:rStyle w:val="Hyperlink"/>
          </w:rPr>
          <w:t>1.2</w:t>
        </w:r>
        <w:r>
          <w:rPr>
            <w:rFonts w:asciiTheme="minorHAnsi" w:eastAsiaTheme="minorEastAsia" w:hAnsiTheme="minorHAnsi" w:cstheme="minorBidi"/>
            <w:bCs w:val="0"/>
            <w:iCs w:val="0"/>
            <w:kern w:val="2"/>
            <w:sz w:val="24"/>
            <w14:ligatures w14:val="standardContextual"/>
          </w:rPr>
          <w:tab/>
        </w:r>
        <w:r w:rsidRPr="008A4979">
          <w:rPr>
            <w:rStyle w:val="Hyperlink"/>
          </w:rPr>
          <w:t>Rapportages / debiteurenbeheer</w:t>
        </w:r>
        <w:r>
          <w:rPr>
            <w:webHidden/>
          </w:rPr>
          <w:tab/>
        </w:r>
        <w:r>
          <w:rPr>
            <w:webHidden/>
          </w:rPr>
          <w:fldChar w:fldCharType="begin"/>
        </w:r>
        <w:r>
          <w:rPr>
            <w:webHidden/>
          </w:rPr>
          <w:instrText xml:space="preserve"> PAGEREF _Toc194607399 \h </w:instrText>
        </w:r>
        <w:r>
          <w:rPr>
            <w:webHidden/>
          </w:rPr>
        </w:r>
        <w:r>
          <w:rPr>
            <w:webHidden/>
          </w:rPr>
          <w:fldChar w:fldCharType="separate"/>
        </w:r>
        <w:r>
          <w:rPr>
            <w:webHidden/>
          </w:rPr>
          <w:t>4</w:t>
        </w:r>
        <w:r>
          <w:rPr>
            <w:webHidden/>
          </w:rPr>
          <w:fldChar w:fldCharType="end"/>
        </w:r>
      </w:hyperlink>
    </w:p>
    <w:p w14:paraId="12A10800" w14:textId="24537EB3"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00" w:history="1">
        <w:r w:rsidRPr="008A4979">
          <w:rPr>
            <w:rStyle w:val="Hyperlink"/>
          </w:rPr>
          <w:t>1.3</w:t>
        </w:r>
        <w:r>
          <w:rPr>
            <w:rFonts w:asciiTheme="minorHAnsi" w:eastAsiaTheme="minorEastAsia" w:hAnsiTheme="minorHAnsi" w:cstheme="minorBidi"/>
            <w:bCs w:val="0"/>
            <w:iCs w:val="0"/>
            <w:kern w:val="2"/>
            <w:sz w:val="24"/>
            <w14:ligatures w14:val="standardContextual"/>
          </w:rPr>
          <w:tab/>
        </w:r>
        <w:r w:rsidRPr="008A4979">
          <w:rPr>
            <w:rStyle w:val="Hyperlink"/>
          </w:rPr>
          <w:t>Beheer stamgegevens (debiteuren/crediteuren)</w:t>
        </w:r>
        <w:r>
          <w:rPr>
            <w:webHidden/>
          </w:rPr>
          <w:tab/>
        </w:r>
        <w:r>
          <w:rPr>
            <w:webHidden/>
          </w:rPr>
          <w:fldChar w:fldCharType="begin"/>
        </w:r>
        <w:r>
          <w:rPr>
            <w:webHidden/>
          </w:rPr>
          <w:instrText xml:space="preserve"> PAGEREF _Toc194607400 \h </w:instrText>
        </w:r>
        <w:r>
          <w:rPr>
            <w:webHidden/>
          </w:rPr>
        </w:r>
        <w:r>
          <w:rPr>
            <w:webHidden/>
          </w:rPr>
          <w:fldChar w:fldCharType="separate"/>
        </w:r>
        <w:r>
          <w:rPr>
            <w:webHidden/>
          </w:rPr>
          <w:t>4</w:t>
        </w:r>
        <w:r>
          <w:rPr>
            <w:webHidden/>
          </w:rPr>
          <w:fldChar w:fldCharType="end"/>
        </w:r>
      </w:hyperlink>
    </w:p>
    <w:p w14:paraId="46BCB1F4" w14:textId="2AA8B4BE"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01" w:history="1">
        <w:r w:rsidRPr="008A4979">
          <w:rPr>
            <w:rStyle w:val="Hyperlink"/>
          </w:rPr>
          <w:t>1.4</w:t>
        </w:r>
        <w:r>
          <w:rPr>
            <w:rFonts w:asciiTheme="minorHAnsi" w:eastAsiaTheme="minorEastAsia" w:hAnsiTheme="minorHAnsi" w:cstheme="minorBidi"/>
            <w:bCs w:val="0"/>
            <w:iCs w:val="0"/>
            <w:kern w:val="2"/>
            <w:sz w:val="24"/>
            <w14:ligatures w14:val="standardContextual"/>
          </w:rPr>
          <w:tab/>
        </w:r>
        <w:r w:rsidRPr="008A4979">
          <w:rPr>
            <w:rStyle w:val="Hyperlink"/>
          </w:rPr>
          <w:t>Overige ontvangsten en betalingen</w:t>
        </w:r>
        <w:r>
          <w:rPr>
            <w:webHidden/>
          </w:rPr>
          <w:tab/>
        </w:r>
        <w:r>
          <w:rPr>
            <w:webHidden/>
          </w:rPr>
          <w:fldChar w:fldCharType="begin"/>
        </w:r>
        <w:r>
          <w:rPr>
            <w:webHidden/>
          </w:rPr>
          <w:instrText xml:space="preserve"> PAGEREF _Toc194607401 \h </w:instrText>
        </w:r>
        <w:r>
          <w:rPr>
            <w:webHidden/>
          </w:rPr>
        </w:r>
        <w:r>
          <w:rPr>
            <w:webHidden/>
          </w:rPr>
          <w:fldChar w:fldCharType="separate"/>
        </w:r>
        <w:r>
          <w:rPr>
            <w:webHidden/>
          </w:rPr>
          <w:t>6</w:t>
        </w:r>
        <w:r>
          <w:rPr>
            <w:webHidden/>
          </w:rPr>
          <w:fldChar w:fldCharType="end"/>
        </w:r>
      </w:hyperlink>
    </w:p>
    <w:p w14:paraId="5003C232" w14:textId="57241C86" w:rsidR="00833A71" w:rsidRDefault="00833A71">
      <w:pPr>
        <w:pStyle w:val="TOC1"/>
        <w:rPr>
          <w:rFonts w:asciiTheme="minorHAnsi" w:eastAsiaTheme="minorEastAsia" w:hAnsiTheme="minorHAnsi" w:cstheme="minorBidi"/>
          <w:b w:val="0"/>
          <w:color w:val="auto"/>
          <w:kern w:val="2"/>
          <w:sz w:val="24"/>
          <w:szCs w:val="24"/>
          <w14:ligatures w14:val="standardContextual"/>
        </w:rPr>
      </w:pPr>
      <w:hyperlink w:anchor="_Toc194607402" w:history="1">
        <w:r w:rsidRPr="008A4979">
          <w:rPr>
            <w:rStyle w:val="Hyperlink"/>
          </w:rPr>
          <w:t>2.</w:t>
        </w:r>
        <w:r>
          <w:rPr>
            <w:rFonts w:asciiTheme="minorHAnsi" w:eastAsiaTheme="minorEastAsia" w:hAnsiTheme="minorHAnsi" w:cstheme="minorBidi"/>
            <w:b w:val="0"/>
            <w:color w:val="auto"/>
            <w:kern w:val="2"/>
            <w:sz w:val="24"/>
            <w:szCs w:val="24"/>
            <w14:ligatures w14:val="standardContextual"/>
          </w:rPr>
          <w:tab/>
        </w:r>
        <w:r w:rsidRPr="008A4979">
          <w:rPr>
            <w:rStyle w:val="Hyperlink"/>
          </w:rPr>
          <w:t>Inkoop</w:t>
        </w:r>
        <w:r>
          <w:rPr>
            <w:webHidden/>
          </w:rPr>
          <w:tab/>
        </w:r>
        <w:r>
          <w:rPr>
            <w:webHidden/>
          </w:rPr>
          <w:fldChar w:fldCharType="begin"/>
        </w:r>
        <w:r>
          <w:rPr>
            <w:webHidden/>
          </w:rPr>
          <w:instrText xml:space="preserve"> PAGEREF _Toc194607402 \h </w:instrText>
        </w:r>
        <w:r>
          <w:rPr>
            <w:webHidden/>
          </w:rPr>
        </w:r>
        <w:r>
          <w:rPr>
            <w:webHidden/>
          </w:rPr>
          <w:fldChar w:fldCharType="separate"/>
        </w:r>
        <w:r>
          <w:rPr>
            <w:webHidden/>
          </w:rPr>
          <w:t>7</w:t>
        </w:r>
        <w:r>
          <w:rPr>
            <w:webHidden/>
          </w:rPr>
          <w:fldChar w:fldCharType="end"/>
        </w:r>
      </w:hyperlink>
    </w:p>
    <w:p w14:paraId="3B3DC8DD" w14:textId="1A30F20D"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03" w:history="1">
        <w:r w:rsidRPr="008A4979">
          <w:rPr>
            <w:rStyle w:val="Hyperlink"/>
          </w:rPr>
          <w:t>2.1</w:t>
        </w:r>
        <w:r>
          <w:rPr>
            <w:rFonts w:asciiTheme="minorHAnsi" w:eastAsiaTheme="minorEastAsia" w:hAnsiTheme="minorHAnsi" w:cstheme="minorBidi"/>
            <w:bCs w:val="0"/>
            <w:iCs w:val="0"/>
            <w:kern w:val="2"/>
            <w:sz w:val="24"/>
            <w14:ligatures w14:val="standardContextual"/>
          </w:rPr>
          <w:tab/>
        </w:r>
        <w:r w:rsidRPr="008A4979">
          <w:rPr>
            <w:rStyle w:val="Hyperlink"/>
          </w:rPr>
          <w:t>Orderregistratie</w:t>
        </w:r>
        <w:r>
          <w:rPr>
            <w:webHidden/>
          </w:rPr>
          <w:tab/>
        </w:r>
        <w:r>
          <w:rPr>
            <w:webHidden/>
          </w:rPr>
          <w:fldChar w:fldCharType="begin"/>
        </w:r>
        <w:r>
          <w:rPr>
            <w:webHidden/>
          </w:rPr>
          <w:instrText xml:space="preserve"> PAGEREF _Toc194607403 \h </w:instrText>
        </w:r>
        <w:r>
          <w:rPr>
            <w:webHidden/>
          </w:rPr>
        </w:r>
        <w:r>
          <w:rPr>
            <w:webHidden/>
          </w:rPr>
          <w:fldChar w:fldCharType="separate"/>
        </w:r>
        <w:r>
          <w:rPr>
            <w:webHidden/>
          </w:rPr>
          <w:t>7</w:t>
        </w:r>
        <w:r>
          <w:rPr>
            <w:webHidden/>
          </w:rPr>
          <w:fldChar w:fldCharType="end"/>
        </w:r>
      </w:hyperlink>
    </w:p>
    <w:p w14:paraId="4C4F91D0" w14:textId="6C4AFFA1"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04" w:history="1">
        <w:r w:rsidRPr="008A4979">
          <w:rPr>
            <w:rStyle w:val="Hyperlink"/>
          </w:rPr>
          <w:t>2.2</w:t>
        </w:r>
        <w:r>
          <w:rPr>
            <w:rFonts w:asciiTheme="minorHAnsi" w:eastAsiaTheme="minorEastAsia" w:hAnsiTheme="minorHAnsi" w:cstheme="minorBidi"/>
            <w:bCs w:val="0"/>
            <w:iCs w:val="0"/>
            <w:kern w:val="2"/>
            <w:sz w:val="24"/>
            <w14:ligatures w14:val="standardContextual"/>
          </w:rPr>
          <w:tab/>
        </w:r>
        <w:r w:rsidRPr="008A4979">
          <w:rPr>
            <w:rStyle w:val="Hyperlink"/>
          </w:rPr>
          <w:t>Ontvangstregistratie</w:t>
        </w:r>
        <w:r>
          <w:rPr>
            <w:webHidden/>
          </w:rPr>
          <w:tab/>
        </w:r>
        <w:r>
          <w:rPr>
            <w:webHidden/>
          </w:rPr>
          <w:fldChar w:fldCharType="begin"/>
        </w:r>
        <w:r>
          <w:rPr>
            <w:webHidden/>
          </w:rPr>
          <w:instrText xml:space="preserve"> PAGEREF _Toc194607404 \h </w:instrText>
        </w:r>
        <w:r>
          <w:rPr>
            <w:webHidden/>
          </w:rPr>
        </w:r>
        <w:r>
          <w:rPr>
            <w:webHidden/>
          </w:rPr>
          <w:fldChar w:fldCharType="separate"/>
        </w:r>
        <w:r>
          <w:rPr>
            <w:webHidden/>
          </w:rPr>
          <w:t>9</w:t>
        </w:r>
        <w:r>
          <w:rPr>
            <w:webHidden/>
          </w:rPr>
          <w:fldChar w:fldCharType="end"/>
        </w:r>
      </w:hyperlink>
    </w:p>
    <w:p w14:paraId="2399B600" w14:textId="79B42D2C"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05" w:history="1">
        <w:r w:rsidRPr="008A4979">
          <w:rPr>
            <w:rStyle w:val="Hyperlink"/>
          </w:rPr>
          <w:t>2.3</w:t>
        </w:r>
        <w:r>
          <w:rPr>
            <w:rFonts w:asciiTheme="minorHAnsi" w:eastAsiaTheme="minorEastAsia" w:hAnsiTheme="minorHAnsi" w:cstheme="minorBidi"/>
            <w:bCs w:val="0"/>
            <w:iCs w:val="0"/>
            <w:kern w:val="2"/>
            <w:sz w:val="24"/>
            <w14:ligatures w14:val="standardContextual"/>
          </w:rPr>
          <w:tab/>
        </w:r>
        <w:r w:rsidRPr="008A4979">
          <w:rPr>
            <w:rStyle w:val="Hyperlink"/>
          </w:rPr>
          <w:t>Contractenbeheer</w:t>
        </w:r>
        <w:r>
          <w:rPr>
            <w:webHidden/>
          </w:rPr>
          <w:tab/>
        </w:r>
        <w:r>
          <w:rPr>
            <w:webHidden/>
          </w:rPr>
          <w:fldChar w:fldCharType="begin"/>
        </w:r>
        <w:r>
          <w:rPr>
            <w:webHidden/>
          </w:rPr>
          <w:instrText xml:space="preserve"> PAGEREF _Toc194607405 \h </w:instrText>
        </w:r>
        <w:r>
          <w:rPr>
            <w:webHidden/>
          </w:rPr>
        </w:r>
        <w:r>
          <w:rPr>
            <w:webHidden/>
          </w:rPr>
          <w:fldChar w:fldCharType="separate"/>
        </w:r>
        <w:r>
          <w:rPr>
            <w:webHidden/>
          </w:rPr>
          <w:t>10</w:t>
        </w:r>
        <w:r>
          <w:rPr>
            <w:webHidden/>
          </w:rPr>
          <w:fldChar w:fldCharType="end"/>
        </w:r>
      </w:hyperlink>
    </w:p>
    <w:p w14:paraId="5AE7E4E1" w14:textId="65F5D9BC"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06" w:history="1">
        <w:r w:rsidRPr="008A4979">
          <w:rPr>
            <w:rStyle w:val="Hyperlink"/>
          </w:rPr>
          <w:t>2.4</w:t>
        </w:r>
        <w:r>
          <w:rPr>
            <w:rFonts w:asciiTheme="minorHAnsi" w:eastAsiaTheme="minorEastAsia" w:hAnsiTheme="minorHAnsi" w:cstheme="minorBidi"/>
            <w:bCs w:val="0"/>
            <w:iCs w:val="0"/>
            <w:kern w:val="2"/>
            <w:sz w:val="24"/>
            <w14:ligatures w14:val="standardContextual"/>
          </w:rPr>
          <w:tab/>
        </w:r>
        <w:r w:rsidRPr="008A4979">
          <w:rPr>
            <w:rStyle w:val="Hyperlink"/>
          </w:rPr>
          <w:t>Spendanalyse</w:t>
        </w:r>
        <w:r>
          <w:rPr>
            <w:webHidden/>
          </w:rPr>
          <w:tab/>
        </w:r>
        <w:r>
          <w:rPr>
            <w:webHidden/>
          </w:rPr>
          <w:fldChar w:fldCharType="begin"/>
        </w:r>
        <w:r>
          <w:rPr>
            <w:webHidden/>
          </w:rPr>
          <w:instrText xml:space="preserve"> PAGEREF _Toc194607406 \h </w:instrText>
        </w:r>
        <w:r>
          <w:rPr>
            <w:webHidden/>
          </w:rPr>
        </w:r>
        <w:r>
          <w:rPr>
            <w:webHidden/>
          </w:rPr>
          <w:fldChar w:fldCharType="separate"/>
        </w:r>
        <w:r>
          <w:rPr>
            <w:webHidden/>
          </w:rPr>
          <w:t>12</w:t>
        </w:r>
        <w:r>
          <w:rPr>
            <w:webHidden/>
          </w:rPr>
          <w:fldChar w:fldCharType="end"/>
        </w:r>
      </w:hyperlink>
    </w:p>
    <w:p w14:paraId="0D448580" w14:textId="4CBBD8AE"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07" w:history="1">
        <w:r w:rsidRPr="008A4979">
          <w:rPr>
            <w:rStyle w:val="Hyperlink"/>
          </w:rPr>
          <w:t>2.5</w:t>
        </w:r>
        <w:r>
          <w:rPr>
            <w:rFonts w:asciiTheme="minorHAnsi" w:eastAsiaTheme="minorEastAsia" w:hAnsiTheme="minorHAnsi" w:cstheme="minorBidi"/>
            <w:bCs w:val="0"/>
            <w:iCs w:val="0"/>
            <w:kern w:val="2"/>
            <w:sz w:val="24"/>
            <w14:ligatures w14:val="standardContextual"/>
          </w:rPr>
          <w:tab/>
        </w:r>
        <w:r w:rsidRPr="008A4979">
          <w:rPr>
            <w:rStyle w:val="Hyperlink"/>
          </w:rPr>
          <w:t>Scannen en herkennen binnenkomende facturen</w:t>
        </w:r>
        <w:r>
          <w:rPr>
            <w:webHidden/>
          </w:rPr>
          <w:tab/>
        </w:r>
        <w:r>
          <w:rPr>
            <w:webHidden/>
          </w:rPr>
          <w:fldChar w:fldCharType="begin"/>
        </w:r>
        <w:r>
          <w:rPr>
            <w:webHidden/>
          </w:rPr>
          <w:instrText xml:space="preserve"> PAGEREF _Toc194607407 \h </w:instrText>
        </w:r>
        <w:r>
          <w:rPr>
            <w:webHidden/>
          </w:rPr>
        </w:r>
        <w:r>
          <w:rPr>
            <w:webHidden/>
          </w:rPr>
          <w:fldChar w:fldCharType="separate"/>
        </w:r>
        <w:r>
          <w:rPr>
            <w:webHidden/>
          </w:rPr>
          <w:t>13</w:t>
        </w:r>
        <w:r>
          <w:rPr>
            <w:webHidden/>
          </w:rPr>
          <w:fldChar w:fldCharType="end"/>
        </w:r>
      </w:hyperlink>
    </w:p>
    <w:p w14:paraId="18C23959" w14:textId="3EFD0797"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08" w:history="1">
        <w:r w:rsidRPr="008A4979">
          <w:rPr>
            <w:rStyle w:val="Hyperlink"/>
          </w:rPr>
          <w:t>2.6</w:t>
        </w:r>
        <w:r>
          <w:rPr>
            <w:rFonts w:asciiTheme="minorHAnsi" w:eastAsiaTheme="minorEastAsia" w:hAnsiTheme="minorHAnsi" w:cstheme="minorBidi"/>
            <w:bCs w:val="0"/>
            <w:iCs w:val="0"/>
            <w:kern w:val="2"/>
            <w:sz w:val="24"/>
            <w14:ligatures w14:val="standardContextual"/>
          </w:rPr>
          <w:tab/>
        </w:r>
        <w:r w:rsidRPr="008A4979">
          <w:rPr>
            <w:rStyle w:val="Hyperlink"/>
          </w:rPr>
          <w:t>Verwerken binnenkomende facturen</w:t>
        </w:r>
        <w:r>
          <w:rPr>
            <w:webHidden/>
          </w:rPr>
          <w:tab/>
        </w:r>
        <w:r>
          <w:rPr>
            <w:webHidden/>
          </w:rPr>
          <w:fldChar w:fldCharType="begin"/>
        </w:r>
        <w:r>
          <w:rPr>
            <w:webHidden/>
          </w:rPr>
          <w:instrText xml:space="preserve"> PAGEREF _Toc194607408 \h </w:instrText>
        </w:r>
        <w:r>
          <w:rPr>
            <w:webHidden/>
          </w:rPr>
        </w:r>
        <w:r>
          <w:rPr>
            <w:webHidden/>
          </w:rPr>
          <w:fldChar w:fldCharType="separate"/>
        </w:r>
        <w:r>
          <w:rPr>
            <w:webHidden/>
          </w:rPr>
          <w:t>14</w:t>
        </w:r>
        <w:r>
          <w:rPr>
            <w:webHidden/>
          </w:rPr>
          <w:fldChar w:fldCharType="end"/>
        </w:r>
      </w:hyperlink>
    </w:p>
    <w:p w14:paraId="6E1EC77F" w14:textId="23D7972B"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09" w:history="1">
        <w:r w:rsidRPr="008A4979">
          <w:rPr>
            <w:rStyle w:val="Hyperlink"/>
          </w:rPr>
          <w:t>2.7</w:t>
        </w:r>
        <w:r>
          <w:rPr>
            <w:rFonts w:asciiTheme="minorHAnsi" w:eastAsiaTheme="minorEastAsia" w:hAnsiTheme="minorHAnsi" w:cstheme="minorBidi"/>
            <w:bCs w:val="0"/>
            <w:iCs w:val="0"/>
            <w:kern w:val="2"/>
            <w:sz w:val="24"/>
            <w14:ligatures w14:val="standardContextual"/>
          </w:rPr>
          <w:tab/>
        </w:r>
        <w:r w:rsidRPr="008A4979">
          <w:rPr>
            <w:rStyle w:val="Hyperlink"/>
          </w:rPr>
          <w:t>Zaakgericht werken</w:t>
        </w:r>
        <w:r>
          <w:rPr>
            <w:webHidden/>
          </w:rPr>
          <w:tab/>
        </w:r>
        <w:r>
          <w:rPr>
            <w:webHidden/>
          </w:rPr>
          <w:fldChar w:fldCharType="begin"/>
        </w:r>
        <w:r>
          <w:rPr>
            <w:webHidden/>
          </w:rPr>
          <w:instrText xml:space="preserve"> PAGEREF _Toc194607409 \h </w:instrText>
        </w:r>
        <w:r>
          <w:rPr>
            <w:webHidden/>
          </w:rPr>
        </w:r>
        <w:r>
          <w:rPr>
            <w:webHidden/>
          </w:rPr>
          <w:fldChar w:fldCharType="separate"/>
        </w:r>
        <w:r>
          <w:rPr>
            <w:webHidden/>
          </w:rPr>
          <w:t>15</w:t>
        </w:r>
        <w:r>
          <w:rPr>
            <w:webHidden/>
          </w:rPr>
          <w:fldChar w:fldCharType="end"/>
        </w:r>
      </w:hyperlink>
    </w:p>
    <w:p w14:paraId="2DD84DDF" w14:textId="3F3ABE21"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10" w:history="1">
        <w:r w:rsidRPr="008A4979">
          <w:rPr>
            <w:rStyle w:val="Hyperlink"/>
          </w:rPr>
          <w:t>2.8</w:t>
        </w:r>
        <w:r>
          <w:rPr>
            <w:rFonts w:asciiTheme="minorHAnsi" w:eastAsiaTheme="minorEastAsia" w:hAnsiTheme="minorHAnsi" w:cstheme="minorBidi"/>
            <w:bCs w:val="0"/>
            <w:iCs w:val="0"/>
            <w:kern w:val="2"/>
            <w:sz w:val="24"/>
            <w14:ligatures w14:val="standardContextual"/>
          </w:rPr>
          <w:tab/>
        </w:r>
        <w:r w:rsidRPr="008A4979">
          <w:rPr>
            <w:rStyle w:val="Hyperlink"/>
          </w:rPr>
          <w:t>Betalingen</w:t>
        </w:r>
        <w:r>
          <w:rPr>
            <w:webHidden/>
          </w:rPr>
          <w:tab/>
        </w:r>
        <w:r>
          <w:rPr>
            <w:webHidden/>
          </w:rPr>
          <w:fldChar w:fldCharType="begin"/>
        </w:r>
        <w:r>
          <w:rPr>
            <w:webHidden/>
          </w:rPr>
          <w:instrText xml:space="preserve"> PAGEREF _Toc194607410 \h </w:instrText>
        </w:r>
        <w:r>
          <w:rPr>
            <w:webHidden/>
          </w:rPr>
        </w:r>
        <w:r>
          <w:rPr>
            <w:webHidden/>
          </w:rPr>
          <w:fldChar w:fldCharType="separate"/>
        </w:r>
        <w:r>
          <w:rPr>
            <w:webHidden/>
          </w:rPr>
          <w:t>16</w:t>
        </w:r>
        <w:r>
          <w:rPr>
            <w:webHidden/>
          </w:rPr>
          <w:fldChar w:fldCharType="end"/>
        </w:r>
      </w:hyperlink>
    </w:p>
    <w:p w14:paraId="5E302BDE" w14:textId="08D5DE53"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11" w:history="1">
        <w:r w:rsidRPr="008A4979">
          <w:rPr>
            <w:rStyle w:val="Hyperlink"/>
          </w:rPr>
          <w:t>2.9</w:t>
        </w:r>
        <w:r>
          <w:rPr>
            <w:rFonts w:asciiTheme="minorHAnsi" w:eastAsiaTheme="minorEastAsia" w:hAnsiTheme="minorHAnsi" w:cstheme="minorBidi"/>
            <w:bCs w:val="0"/>
            <w:iCs w:val="0"/>
            <w:kern w:val="2"/>
            <w:sz w:val="24"/>
            <w14:ligatures w14:val="standardContextual"/>
          </w:rPr>
          <w:tab/>
        </w:r>
        <w:r w:rsidRPr="008A4979">
          <w:rPr>
            <w:rStyle w:val="Hyperlink"/>
          </w:rPr>
          <w:t>Subsidies</w:t>
        </w:r>
        <w:r>
          <w:rPr>
            <w:webHidden/>
          </w:rPr>
          <w:tab/>
        </w:r>
        <w:r>
          <w:rPr>
            <w:webHidden/>
          </w:rPr>
          <w:fldChar w:fldCharType="begin"/>
        </w:r>
        <w:r>
          <w:rPr>
            <w:webHidden/>
          </w:rPr>
          <w:instrText xml:space="preserve"> PAGEREF _Toc194607411 \h </w:instrText>
        </w:r>
        <w:r>
          <w:rPr>
            <w:webHidden/>
          </w:rPr>
        </w:r>
        <w:r>
          <w:rPr>
            <w:webHidden/>
          </w:rPr>
          <w:fldChar w:fldCharType="separate"/>
        </w:r>
        <w:r>
          <w:rPr>
            <w:webHidden/>
          </w:rPr>
          <w:t>17</w:t>
        </w:r>
        <w:r>
          <w:rPr>
            <w:webHidden/>
          </w:rPr>
          <w:fldChar w:fldCharType="end"/>
        </w:r>
      </w:hyperlink>
    </w:p>
    <w:p w14:paraId="790FC4E7" w14:textId="4698723F" w:rsidR="00833A71" w:rsidRDefault="00833A71">
      <w:pPr>
        <w:pStyle w:val="TOC1"/>
        <w:rPr>
          <w:rFonts w:asciiTheme="minorHAnsi" w:eastAsiaTheme="minorEastAsia" w:hAnsiTheme="minorHAnsi" w:cstheme="minorBidi"/>
          <w:b w:val="0"/>
          <w:color w:val="auto"/>
          <w:kern w:val="2"/>
          <w:sz w:val="24"/>
          <w:szCs w:val="24"/>
          <w14:ligatures w14:val="standardContextual"/>
        </w:rPr>
      </w:pPr>
      <w:hyperlink w:anchor="_Toc194607412" w:history="1">
        <w:r w:rsidRPr="008A4979">
          <w:rPr>
            <w:rStyle w:val="Hyperlink"/>
          </w:rPr>
          <w:t>3.</w:t>
        </w:r>
        <w:r>
          <w:rPr>
            <w:rFonts w:asciiTheme="minorHAnsi" w:eastAsiaTheme="minorEastAsia" w:hAnsiTheme="minorHAnsi" w:cstheme="minorBidi"/>
            <w:b w:val="0"/>
            <w:color w:val="auto"/>
            <w:kern w:val="2"/>
            <w:sz w:val="24"/>
            <w:szCs w:val="24"/>
            <w14:ligatures w14:val="standardContextual"/>
          </w:rPr>
          <w:tab/>
        </w:r>
        <w:r w:rsidRPr="008A4979">
          <w:rPr>
            <w:rStyle w:val="Hyperlink"/>
          </w:rPr>
          <w:t>Core (Grootboek)</w:t>
        </w:r>
        <w:r>
          <w:rPr>
            <w:webHidden/>
          </w:rPr>
          <w:tab/>
        </w:r>
        <w:r>
          <w:rPr>
            <w:webHidden/>
          </w:rPr>
          <w:fldChar w:fldCharType="begin"/>
        </w:r>
        <w:r>
          <w:rPr>
            <w:webHidden/>
          </w:rPr>
          <w:instrText xml:space="preserve"> PAGEREF _Toc194607412 \h </w:instrText>
        </w:r>
        <w:r>
          <w:rPr>
            <w:webHidden/>
          </w:rPr>
        </w:r>
        <w:r>
          <w:rPr>
            <w:webHidden/>
          </w:rPr>
          <w:fldChar w:fldCharType="separate"/>
        </w:r>
        <w:r>
          <w:rPr>
            <w:webHidden/>
          </w:rPr>
          <w:t>18</w:t>
        </w:r>
        <w:r>
          <w:rPr>
            <w:webHidden/>
          </w:rPr>
          <w:fldChar w:fldCharType="end"/>
        </w:r>
      </w:hyperlink>
    </w:p>
    <w:p w14:paraId="6D01C947" w14:textId="3CF6B4A1"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13" w:history="1">
        <w:r w:rsidRPr="008A4979">
          <w:rPr>
            <w:rStyle w:val="Hyperlink"/>
          </w:rPr>
          <w:t>3.1</w:t>
        </w:r>
        <w:r>
          <w:rPr>
            <w:rFonts w:asciiTheme="minorHAnsi" w:eastAsiaTheme="minorEastAsia" w:hAnsiTheme="minorHAnsi" w:cstheme="minorBidi"/>
            <w:bCs w:val="0"/>
            <w:iCs w:val="0"/>
            <w:kern w:val="2"/>
            <w:sz w:val="24"/>
            <w14:ligatures w14:val="standardContextual"/>
          </w:rPr>
          <w:tab/>
        </w:r>
        <w:r w:rsidRPr="008A4979">
          <w:rPr>
            <w:rStyle w:val="Hyperlink"/>
          </w:rPr>
          <w:t>Muteren grootboek</w:t>
        </w:r>
        <w:r>
          <w:rPr>
            <w:webHidden/>
          </w:rPr>
          <w:tab/>
        </w:r>
        <w:r>
          <w:rPr>
            <w:webHidden/>
          </w:rPr>
          <w:fldChar w:fldCharType="begin"/>
        </w:r>
        <w:r>
          <w:rPr>
            <w:webHidden/>
          </w:rPr>
          <w:instrText xml:space="preserve"> PAGEREF _Toc194607413 \h </w:instrText>
        </w:r>
        <w:r>
          <w:rPr>
            <w:webHidden/>
          </w:rPr>
        </w:r>
        <w:r>
          <w:rPr>
            <w:webHidden/>
          </w:rPr>
          <w:fldChar w:fldCharType="separate"/>
        </w:r>
        <w:r>
          <w:rPr>
            <w:webHidden/>
          </w:rPr>
          <w:t>18</w:t>
        </w:r>
        <w:r>
          <w:rPr>
            <w:webHidden/>
          </w:rPr>
          <w:fldChar w:fldCharType="end"/>
        </w:r>
      </w:hyperlink>
    </w:p>
    <w:p w14:paraId="78939044" w14:textId="3239FA62"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14" w:history="1">
        <w:r w:rsidRPr="008A4979">
          <w:rPr>
            <w:rStyle w:val="Hyperlink"/>
          </w:rPr>
          <w:t>3.2</w:t>
        </w:r>
        <w:r>
          <w:rPr>
            <w:rFonts w:asciiTheme="minorHAnsi" w:eastAsiaTheme="minorEastAsia" w:hAnsiTheme="minorHAnsi" w:cstheme="minorBidi"/>
            <w:bCs w:val="0"/>
            <w:iCs w:val="0"/>
            <w:kern w:val="2"/>
            <w:sz w:val="24"/>
            <w14:ligatures w14:val="standardContextual"/>
          </w:rPr>
          <w:tab/>
        </w:r>
        <w:r w:rsidRPr="008A4979">
          <w:rPr>
            <w:rStyle w:val="Hyperlink"/>
          </w:rPr>
          <w:t>Planning &amp; Control</w:t>
        </w:r>
        <w:r>
          <w:rPr>
            <w:webHidden/>
          </w:rPr>
          <w:tab/>
        </w:r>
        <w:r>
          <w:rPr>
            <w:webHidden/>
          </w:rPr>
          <w:fldChar w:fldCharType="begin"/>
        </w:r>
        <w:r>
          <w:rPr>
            <w:webHidden/>
          </w:rPr>
          <w:instrText xml:space="preserve"> PAGEREF _Toc194607414 \h </w:instrText>
        </w:r>
        <w:r>
          <w:rPr>
            <w:webHidden/>
          </w:rPr>
        </w:r>
        <w:r>
          <w:rPr>
            <w:webHidden/>
          </w:rPr>
          <w:fldChar w:fldCharType="separate"/>
        </w:r>
        <w:r>
          <w:rPr>
            <w:webHidden/>
          </w:rPr>
          <w:t>19</w:t>
        </w:r>
        <w:r>
          <w:rPr>
            <w:webHidden/>
          </w:rPr>
          <w:fldChar w:fldCharType="end"/>
        </w:r>
      </w:hyperlink>
    </w:p>
    <w:p w14:paraId="50127B0F" w14:textId="6C8FD86C"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15" w:history="1">
        <w:r w:rsidRPr="008A4979">
          <w:rPr>
            <w:rStyle w:val="Hyperlink"/>
          </w:rPr>
          <w:t>3.3</w:t>
        </w:r>
        <w:r>
          <w:rPr>
            <w:rFonts w:asciiTheme="minorHAnsi" w:eastAsiaTheme="minorEastAsia" w:hAnsiTheme="minorHAnsi" w:cstheme="minorBidi"/>
            <w:bCs w:val="0"/>
            <w:iCs w:val="0"/>
            <w:kern w:val="2"/>
            <w:sz w:val="24"/>
            <w14:ligatures w14:val="standardContextual"/>
          </w:rPr>
          <w:tab/>
        </w:r>
        <w:r w:rsidRPr="008A4979">
          <w:rPr>
            <w:rStyle w:val="Hyperlink"/>
          </w:rPr>
          <w:t>Activa-module</w:t>
        </w:r>
        <w:r>
          <w:rPr>
            <w:webHidden/>
          </w:rPr>
          <w:tab/>
        </w:r>
        <w:r>
          <w:rPr>
            <w:webHidden/>
          </w:rPr>
          <w:fldChar w:fldCharType="begin"/>
        </w:r>
        <w:r>
          <w:rPr>
            <w:webHidden/>
          </w:rPr>
          <w:instrText xml:space="preserve"> PAGEREF _Toc194607415 \h </w:instrText>
        </w:r>
        <w:r>
          <w:rPr>
            <w:webHidden/>
          </w:rPr>
        </w:r>
        <w:r>
          <w:rPr>
            <w:webHidden/>
          </w:rPr>
          <w:fldChar w:fldCharType="separate"/>
        </w:r>
        <w:r>
          <w:rPr>
            <w:webHidden/>
          </w:rPr>
          <w:t>20</w:t>
        </w:r>
        <w:r>
          <w:rPr>
            <w:webHidden/>
          </w:rPr>
          <w:fldChar w:fldCharType="end"/>
        </w:r>
      </w:hyperlink>
    </w:p>
    <w:p w14:paraId="7007E01D" w14:textId="34873398"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16" w:history="1">
        <w:r w:rsidRPr="008A4979">
          <w:rPr>
            <w:rStyle w:val="Hyperlink"/>
          </w:rPr>
          <w:t>3.4</w:t>
        </w:r>
        <w:r>
          <w:rPr>
            <w:rFonts w:asciiTheme="minorHAnsi" w:eastAsiaTheme="minorEastAsia" w:hAnsiTheme="minorHAnsi" w:cstheme="minorBidi"/>
            <w:bCs w:val="0"/>
            <w:iCs w:val="0"/>
            <w:kern w:val="2"/>
            <w:sz w:val="24"/>
            <w14:ligatures w14:val="standardContextual"/>
          </w:rPr>
          <w:tab/>
        </w:r>
        <w:r w:rsidRPr="008A4979">
          <w:rPr>
            <w:rStyle w:val="Hyperlink"/>
          </w:rPr>
          <w:t>Rapportage</w:t>
        </w:r>
        <w:r>
          <w:rPr>
            <w:webHidden/>
          </w:rPr>
          <w:tab/>
        </w:r>
        <w:r>
          <w:rPr>
            <w:webHidden/>
          </w:rPr>
          <w:fldChar w:fldCharType="begin"/>
        </w:r>
        <w:r>
          <w:rPr>
            <w:webHidden/>
          </w:rPr>
          <w:instrText xml:space="preserve"> PAGEREF _Toc194607416 \h </w:instrText>
        </w:r>
        <w:r>
          <w:rPr>
            <w:webHidden/>
          </w:rPr>
        </w:r>
        <w:r>
          <w:rPr>
            <w:webHidden/>
          </w:rPr>
          <w:fldChar w:fldCharType="separate"/>
        </w:r>
        <w:r>
          <w:rPr>
            <w:webHidden/>
          </w:rPr>
          <w:t>20</w:t>
        </w:r>
        <w:r>
          <w:rPr>
            <w:webHidden/>
          </w:rPr>
          <w:fldChar w:fldCharType="end"/>
        </w:r>
      </w:hyperlink>
    </w:p>
    <w:p w14:paraId="792DA76D" w14:textId="293BC6DE"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17" w:history="1">
        <w:r w:rsidRPr="008A4979">
          <w:rPr>
            <w:rStyle w:val="Hyperlink"/>
          </w:rPr>
          <w:t>3.5</w:t>
        </w:r>
        <w:r>
          <w:rPr>
            <w:rFonts w:asciiTheme="minorHAnsi" w:eastAsiaTheme="minorEastAsia" w:hAnsiTheme="minorHAnsi" w:cstheme="minorBidi"/>
            <w:bCs w:val="0"/>
            <w:iCs w:val="0"/>
            <w:kern w:val="2"/>
            <w:sz w:val="24"/>
            <w14:ligatures w14:val="standardContextual"/>
          </w:rPr>
          <w:tab/>
        </w:r>
        <w:r w:rsidRPr="008A4979">
          <w:rPr>
            <w:rStyle w:val="Hyperlink"/>
          </w:rPr>
          <w:t>Functionaliteit Planning &amp; Control proces</w:t>
        </w:r>
        <w:r>
          <w:rPr>
            <w:webHidden/>
          </w:rPr>
          <w:tab/>
        </w:r>
        <w:r>
          <w:rPr>
            <w:webHidden/>
          </w:rPr>
          <w:fldChar w:fldCharType="begin"/>
        </w:r>
        <w:r>
          <w:rPr>
            <w:webHidden/>
          </w:rPr>
          <w:instrText xml:space="preserve"> PAGEREF _Toc194607417 \h </w:instrText>
        </w:r>
        <w:r>
          <w:rPr>
            <w:webHidden/>
          </w:rPr>
        </w:r>
        <w:r>
          <w:rPr>
            <w:webHidden/>
          </w:rPr>
          <w:fldChar w:fldCharType="separate"/>
        </w:r>
        <w:r>
          <w:rPr>
            <w:webHidden/>
          </w:rPr>
          <w:t>21</w:t>
        </w:r>
        <w:r>
          <w:rPr>
            <w:webHidden/>
          </w:rPr>
          <w:fldChar w:fldCharType="end"/>
        </w:r>
      </w:hyperlink>
    </w:p>
    <w:p w14:paraId="677CFA34" w14:textId="3E17CF24"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18" w:history="1">
        <w:r w:rsidRPr="008A4979">
          <w:rPr>
            <w:rStyle w:val="Hyperlink"/>
          </w:rPr>
          <w:t>3.6</w:t>
        </w:r>
        <w:r>
          <w:rPr>
            <w:rFonts w:asciiTheme="minorHAnsi" w:eastAsiaTheme="minorEastAsia" w:hAnsiTheme="minorHAnsi" w:cstheme="minorBidi"/>
            <w:bCs w:val="0"/>
            <w:iCs w:val="0"/>
            <w:kern w:val="2"/>
            <w:sz w:val="24"/>
            <w14:ligatures w14:val="standardContextual"/>
          </w:rPr>
          <w:tab/>
        </w:r>
        <w:r w:rsidRPr="008A4979">
          <w:rPr>
            <w:rStyle w:val="Hyperlink"/>
          </w:rPr>
          <w:t>Overheidsspecifieke rapportages (IV3 en Sisa)</w:t>
        </w:r>
        <w:r>
          <w:rPr>
            <w:webHidden/>
          </w:rPr>
          <w:tab/>
        </w:r>
        <w:r>
          <w:rPr>
            <w:webHidden/>
          </w:rPr>
          <w:fldChar w:fldCharType="begin"/>
        </w:r>
        <w:r>
          <w:rPr>
            <w:webHidden/>
          </w:rPr>
          <w:instrText xml:space="preserve"> PAGEREF _Toc194607418 \h </w:instrText>
        </w:r>
        <w:r>
          <w:rPr>
            <w:webHidden/>
          </w:rPr>
        </w:r>
        <w:r>
          <w:rPr>
            <w:webHidden/>
          </w:rPr>
          <w:fldChar w:fldCharType="separate"/>
        </w:r>
        <w:r>
          <w:rPr>
            <w:webHidden/>
          </w:rPr>
          <w:t>22</w:t>
        </w:r>
        <w:r>
          <w:rPr>
            <w:webHidden/>
          </w:rPr>
          <w:fldChar w:fldCharType="end"/>
        </w:r>
      </w:hyperlink>
    </w:p>
    <w:p w14:paraId="4097959A" w14:textId="7733AF67"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19" w:history="1">
        <w:r w:rsidRPr="008A4979">
          <w:rPr>
            <w:rStyle w:val="Hyperlink"/>
          </w:rPr>
          <w:t>3.7</w:t>
        </w:r>
        <w:r>
          <w:rPr>
            <w:rFonts w:asciiTheme="minorHAnsi" w:eastAsiaTheme="minorEastAsia" w:hAnsiTheme="minorHAnsi" w:cstheme="minorBidi"/>
            <w:bCs w:val="0"/>
            <w:iCs w:val="0"/>
            <w:kern w:val="2"/>
            <w:sz w:val="24"/>
            <w14:ligatures w14:val="standardContextual"/>
          </w:rPr>
          <w:tab/>
        </w:r>
        <w:r w:rsidRPr="008A4979">
          <w:rPr>
            <w:rStyle w:val="Hyperlink"/>
          </w:rPr>
          <w:t>BCF, BTW (Nederland en buitenland, Intracommunautaire leveringen)</w:t>
        </w:r>
        <w:r>
          <w:rPr>
            <w:webHidden/>
          </w:rPr>
          <w:tab/>
        </w:r>
        <w:r>
          <w:rPr>
            <w:webHidden/>
          </w:rPr>
          <w:fldChar w:fldCharType="begin"/>
        </w:r>
        <w:r>
          <w:rPr>
            <w:webHidden/>
          </w:rPr>
          <w:instrText xml:space="preserve"> PAGEREF _Toc194607419 \h </w:instrText>
        </w:r>
        <w:r>
          <w:rPr>
            <w:webHidden/>
          </w:rPr>
        </w:r>
        <w:r>
          <w:rPr>
            <w:webHidden/>
          </w:rPr>
          <w:fldChar w:fldCharType="separate"/>
        </w:r>
        <w:r>
          <w:rPr>
            <w:webHidden/>
          </w:rPr>
          <w:t>22</w:t>
        </w:r>
        <w:r>
          <w:rPr>
            <w:webHidden/>
          </w:rPr>
          <w:fldChar w:fldCharType="end"/>
        </w:r>
      </w:hyperlink>
    </w:p>
    <w:p w14:paraId="12530054" w14:textId="376AC763" w:rsidR="00833A71" w:rsidRDefault="00833A71">
      <w:pPr>
        <w:pStyle w:val="TOC1"/>
        <w:rPr>
          <w:rFonts w:asciiTheme="minorHAnsi" w:eastAsiaTheme="minorEastAsia" w:hAnsiTheme="minorHAnsi" w:cstheme="minorBidi"/>
          <w:b w:val="0"/>
          <w:color w:val="auto"/>
          <w:kern w:val="2"/>
          <w:sz w:val="24"/>
          <w:szCs w:val="24"/>
          <w14:ligatures w14:val="standardContextual"/>
        </w:rPr>
      </w:pPr>
      <w:hyperlink w:anchor="_Toc194607420" w:history="1">
        <w:r w:rsidRPr="008A4979">
          <w:rPr>
            <w:rStyle w:val="Hyperlink"/>
          </w:rPr>
          <w:t>4.</w:t>
        </w:r>
        <w:r>
          <w:rPr>
            <w:rFonts w:asciiTheme="minorHAnsi" w:eastAsiaTheme="minorEastAsia" w:hAnsiTheme="minorHAnsi" w:cstheme="minorBidi"/>
            <w:b w:val="0"/>
            <w:color w:val="auto"/>
            <w:kern w:val="2"/>
            <w:sz w:val="24"/>
            <w:szCs w:val="24"/>
            <w14:ligatures w14:val="standardContextual"/>
          </w:rPr>
          <w:tab/>
        </w:r>
        <w:r w:rsidRPr="008A4979">
          <w:rPr>
            <w:rStyle w:val="Hyperlink"/>
          </w:rPr>
          <w:t>Financiële project – beheersing</w:t>
        </w:r>
        <w:r>
          <w:rPr>
            <w:webHidden/>
          </w:rPr>
          <w:tab/>
        </w:r>
        <w:r>
          <w:rPr>
            <w:webHidden/>
          </w:rPr>
          <w:fldChar w:fldCharType="begin"/>
        </w:r>
        <w:r>
          <w:rPr>
            <w:webHidden/>
          </w:rPr>
          <w:instrText xml:space="preserve"> PAGEREF _Toc194607420 \h </w:instrText>
        </w:r>
        <w:r>
          <w:rPr>
            <w:webHidden/>
          </w:rPr>
        </w:r>
        <w:r>
          <w:rPr>
            <w:webHidden/>
          </w:rPr>
          <w:fldChar w:fldCharType="separate"/>
        </w:r>
        <w:r>
          <w:rPr>
            <w:webHidden/>
          </w:rPr>
          <w:t>23</w:t>
        </w:r>
        <w:r>
          <w:rPr>
            <w:webHidden/>
          </w:rPr>
          <w:fldChar w:fldCharType="end"/>
        </w:r>
      </w:hyperlink>
    </w:p>
    <w:p w14:paraId="15403FA7" w14:textId="2E4D696C"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21" w:history="1">
        <w:r w:rsidRPr="008A4979">
          <w:rPr>
            <w:rStyle w:val="Hyperlink"/>
          </w:rPr>
          <w:t>4.1</w:t>
        </w:r>
        <w:r>
          <w:rPr>
            <w:rFonts w:asciiTheme="minorHAnsi" w:eastAsiaTheme="minorEastAsia" w:hAnsiTheme="minorHAnsi" w:cstheme="minorBidi"/>
            <w:bCs w:val="0"/>
            <w:iCs w:val="0"/>
            <w:kern w:val="2"/>
            <w:sz w:val="24"/>
            <w14:ligatures w14:val="standardContextual"/>
          </w:rPr>
          <w:tab/>
        </w:r>
        <w:r w:rsidRPr="008A4979">
          <w:rPr>
            <w:rStyle w:val="Hyperlink"/>
          </w:rPr>
          <w:t>Algemeen</w:t>
        </w:r>
        <w:r>
          <w:rPr>
            <w:webHidden/>
          </w:rPr>
          <w:tab/>
        </w:r>
        <w:r>
          <w:rPr>
            <w:webHidden/>
          </w:rPr>
          <w:fldChar w:fldCharType="begin"/>
        </w:r>
        <w:r>
          <w:rPr>
            <w:webHidden/>
          </w:rPr>
          <w:instrText xml:space="preserve"> PAGEREF _Toc194607421 \h </w:instrText>
        </w:r>
        <w:r>
          <w:rPr>
            <w:webHidden/>
          </w:rPr>
        </w:r>
        <w:r>
          <w:rPr>
            <w:webHidden/>
          </w:rPr>
          <w:fldChar w:fldCharType="separate"/>
        </w:r>
        <w:r>
          <w:rPr>
            <w:webHidden/>
          </w:rPr>
          <w:t>23</w:t>
        </w:r>
        <w:r>
          <w:rPr>
            <w:webHidden/>
          </w:rPr>
          <w:fldChar w:fldCharType="end"/>
        </w:r>
      </w:hyperlink>
    </w:p>
    <w:p w14:paraId="5CD6B8CA" w14:textId="008579E3" w:rsidR="00833A71" w:rsidRDefault="00833A71">
      <w:pPr>
        <w:pStyle w:val="TOC1"/>
        <w:rPr>
          <w:rFonts w:asciiTheme="minorHAnsi" w:eastAsiaTheme="minorEastAsia" w:hAnsiTheme="minorHAnsi" w:cstheme="minorBidi"/>
          <w:b w:val="0"/>
          <w:color w:val="auto"/>
          <w:kern w:val="2"/>
          <w:sz w:val="24"/>
          <w:szCs w:val="24"/>
          <w14:ligatures w14:val="standardContextual"/>
        </w:rPr>
      </w:pPr>
      <w:hyperlink w:anchor="_Toc194607422" w:history="1">
        <w:r w:rsidRPr="008A4979">
          <w:rPr>
            <w:rStyle w:val="Hyperlink"/>
          </w:rPr>
          <w:t>5.</w:t>
        </w:r>
        <w:r>
          <w:rPr>
            <w:rFonts w:asciiTheme="minorHAnsi" w:eastAsiaTheme="minorEastAsia" w:hAnsiTheme="minorHAnsi" w:cstheme="minorBidi"/>
            <w:b w:val="0"/>
            <w:color w:val="auto"/>
            <w:kern w:val="2"/>
            <w:sz w:val="24"/>
            <w:szCs w:val="24"/>
            <w14:ligatures w14:val="standardContextual"/>
          </w:rPr>
          <w:tab/>
        </w:r>
        <w:r w:rsidRPr="008A4979">
          <w:rPr>
            <w:rStyle w:val="Hyperlink"/>
          </w:rPr>
          <w:t>Financieel plan tot verantwoording</w:t>
        </w:r>
        <w:r>
          <w:rPr>
            <w:webHidden/>
          </w:rPr>
          <w:tab/>
        </w:r>
        <w:r>
          <w:rPr>
            <w:webHidden/>
          </w:rPr>
          <w:fldChar w:fldCharType="begin"/>
        </w:r>
        <w:r>
          <w:rPr>
            <w:webHidden/>
          </w:rPr>
          <w:instrText xml:space="preserve"> PAGEREF _Toc194607422 \h </w:instrText>
        </w:r>
        <w:r>
          <w:rPr>
            <w:webHidden/>
          </w:rPr>
        </w:r>
        <w:r>
          <w:rPr>
            <w:webHidden/>
          </w:rPr>
          <w:fldChar w:fldCharType="separate"/>
        </w:r>
        <w:r>
          <w:rPr>
            <w:webHidden/>
          </w:rPr>
          <w:t>24</w:t>
        </w:r>
        <w:r>
          <w:rPr>
            <w:webHidden/>
          </w:rPr>
          <w:fldChar w:fldCharType="end"/>
        </w:r>
      </w:hyperlink>
    </w:p>
    <w:p w14:paraId="347C1665" w14:textId="4E954675"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23" w:history="1">
        <w:r w:rsidRPr="008A4979">
          <w:rPr>
            <w:rStyle w:val="Hyperlink"/>
          </w:rPr>
          <w:t>5.1</w:t>
        </w:r>
        <w:r>
          <w:rPr>
            <w:rFonts w:asciiTheme="minorHAnsi" w:eastAsiaTheme="minorEastAsia" w:hAnsiTheme="minorHAnsi" w:cstheme="minorBidi"/>
            <w:bCs w:val="0"/>
            <w:iCs w:val="0"/>
            <w:kern w:val="2"/>
            <w:sz w:val="24"/>
            <w14:ligatures w14:val="standardContextual"/>
          </w:rPr>
          <w:tab/>
        </w:r>
        <w:r w:rsidRPr="008A4979">
          <w:rPr>
            <w:rStyle w:val="Hyperlink"/>
          </w:rPr>
          <w:t>Algemeen</w:t>
        </w:r>
        <w:r>
          <w:rPr>
            <w:webHidden/>
          </w:rPr>
          <w:tab/>
        </w:r>
        <w:r>
          <w:rPr>
            <w:webHidden/>
          </w:rPr>
          <w:fldChar w:fldCharType="begin"/>
        </w:r>
        <w:r>
          <w:rPr>
            <w:webHidden/>
          </w:rPr>
          <w:instrText xml:space="preserve"> PAGEREF _Toc194607423 \h </w:instrText>
        </w:r>
        <w:r>
          <w:rPr>
            <w:webHidden/>
          </w:rPr>
        </w:r>
        <w:r>
          <w:rPr>
            <w:webHidden/>
          </w:rPr>
          <w:fldChar w:fldCharType="separate"/>
        </w:r>
        <w:r>
          <w:rPr>
            <w:webHidden/>
          </w:rPr>
          <w:t>24</w:t>
        </w:r>
        <w:r>
          <w:rPr>
            <w:webHidden/>
          </w:rPr>
          <w:fldChar w:fldCharType="end"/>
        </w:r>
      </w:hyperlink>
    </w:p>
    <w:p w14:paraId="1773E195" w14:textId="555121C4"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24" w:history="1">
        <w:r w:rsidRPr="008A4979">
          <w:rPr>
            <w:rStyle w:val="Hyperlink"/>
          </w:rPr>
          <w:t>5.2</w:t>
        </w:r>
        <w:r>
          <w:rPr>
            <w:rFonts w:asciiTheme="minorHAnsi" w:eastAsiaTheme="minorEastAsia" w:hAnsiTheme="minorHAnsi" w:cstheme="minorBidi"/>
            <w:bCs w:val="0"/>
            <w:iCs w:val="0"/>
            <w:kern w:val="2"/>
            <w:sz w:val="24"/>
            <w14:ligatures w14:val="standardContextual"/>
          </w:rPr>
          <w:tab/>
        </w:r>
        <w:r w:rsidRPr="008A4979">
          <w:rPr>
            <w:rStyle w:val="Hyperlink"/>
          </w:rPr>
          <w:t>Opstellen P&amp;C document</w:t>
        </w:r>
        <w:r>
          <w:rPr>
            <w:webHidden/>
          </w:rPr>
          <w:tab/>
        </w:r>
        <w:r>
          <w:rPr>
            <w:webHidden/>
          </w:rPr>
          <w:fldChar w:fldCharType="begin"/>
        </w:r>
        <w:r>
          <w:rPr>
            <w:webHidden/>
          </w:rPr>
          <w:instrText xml:space="preserve"> PAGEREF _Toc194607424 \h </w:instrText>
        </w:r>
        <w:r>
          <w:rPr>
            <w:webHidden/>
          </w:rPr>
        </w:r>
        <w:r>
          <w:rPr>
            <w:webHidden/>
          </w:rPr>
          <w:fldChar w:fldCharType="separate"/>
        </w:r>
        <w:r>
          <w:rPr>
            <w:webHidden/>
          </w:rPr>
          <w:t>25</w:t>
        </w:r>
        <w:r>
          <w:rPr>
            <w:webHidden/>
          </w:rPr>
          <w:fldChar w:fldCharType="end"/>
        </w:r>
      </w:hyperlink>
    </w:p>
    <w:p w14:paraId="53A1D025" w14:textId="398340D2"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25" w:history="1">
        <w:r w:rsidRPr="008A4979">
          <w:rPr>
            <w:rStyle w:val="Hyperlink"/>
          </w:rPr>
          <w:t>5.3</w:t>
        </w:r>
        <w:r>
          <w:rPr>
            <w:rFonts w:asciiTheme="minorHAnsi" w:eastAsiaTheme="minorEastAsia" w:hAnsiTheme="minorHAnsi" w:cstheme="minorBidi"/>
            <w:bCs w:val="0"/>
            <w:iCs w:val="0"/>
            <w:kern w:val="2"/>
            <w:sz w:val="24"/>
            <w14:ligatures w14:val="standardContextual"/>
          </w:rPr>
          <w:tab/>
        </w:r>
        <w:r w:rsidRPr="008A4979">
          <w:rPr>
            <w:rStyle w:val="Hyperlink"/>
          </w:rPr>
          <w:t>Rechten en verplichtingen</w:t>
        </w:r>
        <w:r>
          <w:rPr>
            <w:webHidden/>
          </w:rPr>
          <w:tab/>
        </w:r>
        <w:r>
          <w:rPr>
            <w:webHidden/>
          </w:rPr>
          <w:fldChar w:fldCharType="begin"/>
        </w:r>
        <w:r>
          <w:rPr>
            <w:webHidden/>
          </w:rPr>
          <w:instrText xml:space="preserve"> PAGEREF _Toc194607425 \h </w:instrText>
        </w:r>
        <w:r>
          <w:rPr>
            <w:webHidden/>
          </w:rPr>
        </w:r>
        <w:r>
          <w:rPr>
            <w:webHidden/>
          </w:rPr>
          <w:fldChar w:fldCharType="separate"/>
        </w:r>
        <w:r>
          <w:rPr>
            <w:webHidden/>
          </w:rPr>
          <w:t>25</w:t>
        </w:r>
        <w:r>
          <w:rPr>
            <w:webHidden/>
          </w:rPr>
          <w:fldChar w:fldCharType="end"/>
        </w:r>
      </w:hyperlink>
    </w:p>
    <w:p w14:paraId="01BAEC12" w14:textId="238DF061" w:rsidR="00833A71" w:rsidRDefault="00833A71">
      <w:pPr>
        <w:pStyle w:val="TOC1"/>
        <w:rPr>
          <w:rFonts w:asciiTheme="minorHAnsi" w:eastAsiaTheme="minorEastAsia" w:hAnsiTheme="minorHAnsi" w:cstheme="minorBidi"/>
          <w:b w:val="0"/>
          <w:color w:val="auto"/>
          <w:kern w:val="2"/>
          <w:sz w:val="24"/>
          <w:szCs w:val="24"/>
          <w14:ligatures w14:val="standardContextual"/>
        </w:rPr>
      </w:pPr>
      <w:hyperlink w:anchor="_Toc194607426" w:history="1">
        <w:r w:rsidRPr="008A4979">
          <w:rPr>
            <w:rStyle w:val="Hyperlink"/>
          </w:rPr>
          <w:t>6.</w:t>
        </w:r>
        <w:r>
          <w:rPr>
            <w:rFonts w:asciiTheme="minorHAnsi" w:eastAsiaTheme="minorEastAsia" w:hAnsiTheme="minorHAnsi" w:cstheme="minorBidi"/>
            <w:b w:val="0"/>
            <w:color w:val="auto"/>
            <w:kern w:val="2"/>
            <w:sz w:val="24"/>
            <w:szCs w:val="24"/>
            <w14:ligatures w14:val="standardContextual"/>
          </w:rPr>
          <w:tab/>
        </w:r>
        <w:r w:rsidRPr="008A4979">
          <w:rPr>
            <w:rStyle w:val="Hyperlink"/>
          </w:rPr>
          <w:t>Functioneel Beheer en ICT</w:t>
        </w:r>
        <w:r>
          <w:rPr>
            <w:webHidden/>
          </w:rPr>
          <w:tab/>
        </w:r>
        <w:r>
          <w:rPr>
            <w:webHidden/>
          </w:rPr>
          <w:fldChar w:fldCharType="begin"/>
        </w:r>
        <w:r>
          <w:rPr>
            <w:webHidden/>
          </w:rPr>
          <w:instrText xml:space="preserve"> PAGEREF _Toc194607426 \h </w:instrText>
        </w:r>
        <w:r>
          <w:rPr>
            <w:webHidden/>
          </w:rPr>
        </w:r>
        <w:r>
          <w:rPr>
            <w:webHidden/>
          </w:rPr>
          <w:fldChar w:fldCharType="separate"/>
        </w:r>
        <w:r>
          <w:rPr>
            <w:webHidden/>
          </w:rPr>
          <w:t>26</w:t>
        </w:r>
        <w:r>
          <w:rPr>
            <w:webHidden/>
          </w:rPr>
          <w:fldChar w:fldCharType="end"/>
        </w:r>
      </w:hyperlink>
    </w:p>
    <w:p w14:paraId="7AFF0CBB" w14:textId="5F14825C"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27" w:history="1">
        <w:r w:rsidRPr="008A4979">
          <w:rPr>
            <w:rStyle w:val="Hyperlink"/>
          </w:rPr>
          <w:t>6.1</w:t>
        </w:r>
        <w:r>
          <w:rPr>
            <w:rFonts w:asciiTheme="minorHAnsi" w:eastAsiaTheme="minorEastAsia" w:hAnsiTheme="minorHAnsi" w:cstheme="minorBidi"/>
            <w:bCs w:val="0"/>
            <w:iCs w:val="0"/>
            <w:kern w:val="2"/>
            <w:sz w:val="24"/>
            <w14:ligatures w14:val="standardContextual"/>
          </w:rPr>
          <w:tab/>
        </w:r>
        <w:r w:rsidRPr="008A4979">
          <w:rPr>
            <w:rStyle w:val="Hyperlink"/>
          </w:rPr>
          <w:t>Algemeen/ Functioneel beheer</w:t>
        </w:r>
        <w:r>
          <w:rPr>
            <w:webHidden/>
          </w:rPr>
          <w:tab/>
        </w:r>
        <w:r>
          <w:rPr>
            <w:webHidden/>
          </w:rPr>
          <w:fldChar w:fldCharType="begin"/>
        </w:r>
        <w:r>
          <w:rPr>
            <w:webHidden/>
          </w:rPr>
          <w:instrText xml:space="preserve"> PAGEREF _Toc194607427 \h </w:instrText>
        </w:r>
        <w:r>
          <w:rPr>
            <w:webHidden/>
          </w:rPr>
        </w:r>
        <w:r>
          <w:rPr>
            <w:webHidden/>
          </w:rPr>
          <w:fldChar w:fldCharType="separate"/>
        </w:r>
        <w:r>
          <w:rPr>
            <w:webHidden/>
          </w:rPr>
          <w:t>26</w:t>
        </w:r>
        <w:r>
          <w:rPr>
            <w:webHidden/>
          </w:rPr>
          <w:fldChar w:fldCharType="end"/>
        </w:r>
      </w:hyperlink>
    </w:p>
    <w:p w14:paraId="259869DC" w14:textId="7CEE526A"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28" w:history="1">
        <w:r w:rsidRPr="008A4979">
          <w:rPr>
            <w:rStyle w:val="Hyperlink"/>
          </w:rPr>
          <w:t>6.2</w:t>
        </w:r>
        <w:r>
          <w:rPr>
            <w:rFonts w:asciiTheme="minorHAnsi" w:eastAsiaTheme="minorEastAsia" w:hAnsiTheme="minorHAnsi" w:cstheme="minorBidi"/>
            <w:bCs w:val="0"/>
            <w:iCs w:val="0"/>
            <w:kern w:val="2"/>
            <w:sz w:val="24"/>
            <w14:ligatures w14:val="standardContextual"/>
          </w:rPr>
          <w:tab/>
        </w:r>
        <w:r w:rsidRPr="008A4979">
          <w:rPr>
            <w:rStyle w:val="Hyperlink"/>
          </w:rPr>
          <w:t>Architectuur</w:t>
        </w:r>
        <w:r>
          <w:rPr>
            <w:webHidden/>
          </w:rPr>
          <w:tab/>
        </w:r>
        <w:r>
          <w:rPr>
            <w:webHidden/>
          </w:rPr>
          <w:fldChar w:fldCharType="begin"/>
        </w:r>
        <w:r>
          <w:rPr>
            <w:webHidden/>
          </w:rPr>
          <w:instrText xml:space="preserve"> PAGEREF _Toc194607428 \h </w:instrText>
        </w:r>
        <w:r>
          <w:rPr>
            <w:webHidden/>
          </w:rPr>
        </w:r>
        <w:r>
          <w:rPr>
            <w:webHidden/>
          </w:rPr>
          <w:fldChar w:fldCharType="separate"/>
        </w:r>
        <w:r>
          <w:rPr>
            <w:webHidden/>
          </w:rPr>
          <w:t>28</w:t>
        </w:r>
        <w:r>
          <w:rPr>
            <w:webHidden/>
          </w:rPr>
          <w:fldChar w:fldCharType="end"/>
        </w:r>
      </w:hyperlink>
    </w:p>
    <w:p w14:paraId="6321D424" w14:textId="67445169"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29" w:history="1">
        <w:r w:rsidRPr="008A4979">
          <w:rPr>
            <w:rStyle w:val="Hyperlink"/>
          </w:rPr>
          <w:t>6.3</w:t>
        </w:r>
        <w:r>
          <w:rPr>
            <w:rFonts w:asciiTheme="minorHAnsi" w:eastAsiaTheme="minorEastAsia" w:hAnsiTheme="minorHAnsi" w:cstheme="minorBidi"/>
            <w:bCs w:val="0"/>
            <w:iCs w:val="0"/>
            <w:kern w:val="2"/>
            <w:sz w:val="24"/>
            <w14:ligatures w14:val="standardContextual"/>
          </w:rPr>
          <w:tab/>
        </w:r>
        <w:r w:rsidRPr="008A4979">
          <w:rPr>
            <w:rStyle w:val="Hyperlink"/>
          </w:rPr>
          <w:t>Autorisatie en authenticatie</w:t>
        </w:r>
        <w:r>
          <w:rPr>
            <w:webHidden/>
          </w:rPr>
          <w:tab/>
        </w:r>
        <w:r>
          <w:rPr>
            <w:webHidden/>
          </w:rPr>
          <w:fldChar w:fldCharType="begin"/>
        </w:r>
        <w:r>
          <w:rPr>
            <w:webHidden/>
          </w:rPr>
          <w:instrText xml:space="preserve"> PAGEREF _Toc194607429 \h </w:instrText>
        </w:r>
        <w:r>
          <w:rPr>
            <w:webHidden/>
          </w:rPr>
        </w:r>
        <w:r>
          <w:rPr>
            <w:webHidden/>
          </w:rPr>
          <w:fldChar w:fldCharType="separate"/>
        </w:r>
        <w:r>
          <w:rPr>
            <w:webHidden/>
          </w:rPr>
          <w:t>30</w:t>
        </w:r>
        <w:r>
          <w:rPr>
            <w:webHidden/>
          </w:rPr>
          <w:fldChar w:fldCharType="end"/>
        </w:r>
      </w:hyperlink>
    </w:p>
    <w:p w14:paraId="23D46443" w14:textId="09C069AF"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30" w:history="1">
        <w:r w:rsidRPr="008A4979">
          <w:rPr>
            <w:rStyle w:val="Hyperlink"/>
          </w:rPr>
          <w:t>6.4</w:t>
        </w:r>
        <w:r>
          <w:rPr>
            <w:rFonts w:asciiTheme="minorHAnsi" w:eastAsiaTheme="minorEastAsia" w:hAnsiTheme="minorHAnsi" w:cstheme="minorBidi"/>
            <w:bCs w:val="0"/>
            <w:iCs w:val="0"/>
            <w:kern w:val="2"/>
            <w:sz w:val="24"/>
            <w14:ligatures w14:val="standardContextual"/>
          </w:rPr>
          <w:tab/>
        </w:r>
        <w:r w:rsidRPr="008A4979">
          <w:rPr>
            <w:rStyle w:val="Hyperlink"/>
          </w:rPr>
          <w:t>Koppelingen</w:t>
        </w:r>
        <w:r>
          <w:rPr>
            <w:webHidden/>
          </w:rPr>
          <w:tab/>
        </w:r>
        <w:r>
          <w:rPr>
            <w:webHidden/>
          </w:rPr>
          <w:fldChar w:fldCharType="begin"/>
        </w:r>
        <w:r>
          <w:rPr>
            <w:webHidden/>
          </w:rPr>
          <w:instrText xml:space="preserve"> PAGEREF _Toc194607430 \h </w:instrText>
        </w:r>
        <w:r>
          <w:rPr>
            <w:webHidden/>
          </w:rPr>
        </w:r>
        <w:r>
          <w:rPr>
            <w:webHidden/>
          </w:rPr>
          <w:fldChar w:fldCharType="separate"/>
        </w:r>
        <w:r>
          <w:rPr>
            <w:webHidden/>
          </w:rPr>
          <w:t>30</w:t>
        </w:r>
        <w:r>
          <w:rPr>
            <w:webHidden/>
          </w:rPr>
          <w:fldChar w:fldCharType="end"/>
        </w:r>
      </w:hyperlink>
    </w:p>
    <w:p w14:paraId="2617297F" w14:textId="602E01BB"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31" w:history="1">
        <w:r w:rsidRPr="008A4979">
          <w:rPr>
            <w:rStyle w:val="Hyperlink"/>
          </w:rPr>
          <w:t>6.5</w:t>
        </w:r>
        <w:r>
          <w:rPr>
            <w:rFonts w:asciiTheme="minorHAnsi" w:eastAsiaTheme="minorEastAsia" w:hAnsiTheme="minorHAnsi" w:cstheme="minorBidi"/>
            <w:bCs w:val="0"/>
            <w:iCs w:val="0"/>
            <w:kern w:val="2"/>
            <w:sz w:val="24"/>
            <w14:ligatures w14:val="standardContextual"/>
          </w:rPr>
          <w:tab/>
        </w:r>
        <w:r w:rsidRPr="008A4979">
          <w:rPr>
            <w:rStyle w:val="Hyperlink"/>
          </w:rPr>
          <w:t>Dienstverlening</w:t>
        </w:r>
        <w:r>
          <w:rPr>
            <w:webHidden/>
          </w:rPr>
          <w:tab/>
        </w:r>
        <w:r>
          <w:rPr>
            <w:webHidden/>
          </w:rPr>
          <w:fldChar w:fldCharType="begin"/>
        </w:r>
        <w:r>
          <w:rPr>
            <w:webHidden/>
          </w:rPr>
          <w:instrText xml:space="preserve"> PAGEREF _Toc194607431 \h </w:instrText>
        </w:r>
        <w:r>
          <w:rPr>
            <w:webHidden/>
          </w:rPr>
        </w:r>
        <w:r>
          <w:rPr>
            <w:webHidden/>
          </w:rPr>
          <w:fldChar w:fldCharType="separate"/>
        </w:r>
        <w:r>
          <w:rPr>
            <w:webHidden/>
          </w:rPr>
          <w:t>32</w:t>
        </w:r>
        <w:r>
          <w:rPr>
            <w:webHidden/>
          </w:rPr>
          <w:fldChar w:fldCharType="end"/>
        </w:r>
      </w:hyperlink>
    </w:p>
    <w:p w14:paraId="619FA7BB" w14:textId="00B0337F" w:rsidR="00833A71" w:rsidRDefault="00833A71">
      <w:pPr>
        <w:pStyle w:val="TOC2"/>
        <w:rPr>
          <w:rFonts w:asciiTheme="minorHAnsi" w:eastAsiaTheme="minorEastAsia" w:hAnsiTheme="minorHAnsi" w:cstheme="minorBidi"/>
          <w:bCs w:val="0"/>
          <w:iCs w:val="0"/>
          <w:kern w:val="2"/>
          <w:sz w:val="24"/>
          <w14:ligatures w14:val="standardContextual"/>
        </w:rPr>
      </w:pPr>
      <w:hyperlink w:anchor="_Toc194607432" w:history="1">
        <w:r w:rsidRPr="008A4979">
          <w:rPr>
            <w:rStyle w:val="Hyperlink"/>
          </w:rPr>
          <w:t>6.6</w:t>
        </w:r>
        <w:r>
          <w:rPr>
            <w:rFonts w:asciiTheme="minorHAnsi" w:eastAsiaTheme="minorEastAsia" w:hAnsiTheme="minorHAnsi" w:cstheme="minorBidi"/>
            <w:bCs w:val="0"/>
            <w:iCs w:val="0"/>
            <w:kern w:val="2"/>
            <w:sz w:val="24"/>
            <w14:ligatures w14:val="standardContextual"/>
          </w:rPr>
          <w:tab/>
        </w:r>
        <w:r w:rsidRPr="008A4979">
          <w:rPr>
            <w:rStyle w:val="Hyperlink"/>
          </w:rPr>
          <w:t>Rapportage</w:t>
        </w:r>
        <w:r>
          <w:rPr>
            <w:webHidden/>
          </w:rPr>
          <w:tab/>
        </w:r>
        <w:r>
          <w:rPr>
            <w:webHidden/>
          </w:rPr>
          <w:fldChar w:fldCharType="begin"/>
        </w:r>
        <w:r>
          <w:rPr>
            <w:webHidden/>
          </w:rPr>
          <w:instrText xml:space="preserve"> PAGEREF _Toc194607432 \h </w:instrText>
        </w:r>
        <w:r>
          <w:rPr>
            <w:webHidden/>
          </w:rPr>
        </w:r>
        <w:r>
          <w:rPr>
            <w:webHidden/>
          </w:rPr>
          <w:fldChar w:fldCharType="separate"/>
        </w:r>
        <w:r>
          <w:rPr>
            <w:webHidden/>
          </w:rPr>
          <w:t>32</w:t>
        </w:r>
        <w:r>
          <w:rPr>
            <w:webHidden/>
          </w:rPr>
          <w:fldChar w:fldCharType="end"/>
        </w:r>
      </w:hyperlink>
    </w:p>
    <w:p w14:paraId="32824117" w14:textId="44F28C6C" w:rsidR="00707FDB" w:rsidRDefault="62B2CF16" w:rsidP="0005088D">
      <w:pPr>
        <w:pStyle w:val="TOC2"/>
        <w:tabs>
          <w:tab w:val="clear" w:pos="8494"/>
          <w:tab w:val="left" w:pos="540"/>
          <w:tab w:val="right" w:pos="8490"/>
        </w:tabs>
        <w:spacing w:line="276" w:lineRule="auto"/>
        <w:jc w:val="both"/>
      </w:pPr>
      <w:r>
        <w:fldChar w:fldCharType="end"/>
      </w:r>
    </w:p>
    <w:p w14:paraId="5CD826E9" w14:textId="77777777" w:rsidR="00707FDB" w:rsidRDefault="00707FDB">
      <w:pPr>
        <w:spacing w:line="240" w:lineRule="auto"/>
        <w:rPr>
          <w:bCs/>
          <w:iCs/>
          <w:noProof/>
        </w:rPr>
      </w:pPr>
      <w:r>
        <w:br w:type="page"/>
      </w:r>
    </w:p>
    <w:p w14:paraId="0DF5FF0A" w14:textId="241E468F" w:rsidR="00B72966" w:rsidRDefault="00F565E7" w:rsidP="00833A71">
      <w:pPr>
        <w:pStyle w:val="Heading1"/>
        <w:numPr>
          <w:ilvl w:val="0"/>
          <w:numId w:val="22"/>
        </w:numPr>
      </w:pPr>
      <w:bookmarkStart w:id="0" w:name="_Toc194607397"/>
      <w:r>
        <w:t>Verkoop</w:t>
      </w:r>
      <w:bookmarkEnd w:id="0"/>
    </w:p>
    <w:p w14:paraId="058B3728" w14:textId="4F367633" w:rsidR="00385E73" w:rsidRPr="00833A71" w:rsidRDefault="00385E73" w:rsidP="0005088D">
      <w:pPr>
        <w:spacing w:line="276" w:lineRule="auto"/>
        <w:jc w:val="both"/>
        <w:rPr>
          <w:rFonts w:cs="Tahoma"/>
        </w:rPr>
      </w:pPr>
    </w:p>
    <w:p w14:paraId="604A0D20" w14:textId="26E4175C" w:rsidR="00385E73" w:rsidRPr="00833A71" w:rsidRDefault="006E02EC" w:rsidP="00833A71">
      <w:pPr>
        <w:pStyle w:val="Heading2"/>
        <w:numPr>
          <w:ilvl w:val="1"/>
          <w:numId w:val="22"/>
        </w:numPr>
        <w:tabs>
          <w:tab w:val="clear" w:pos="1222"/>
        </w:tabs>
      </w:pPr>
      <w:bookmarkStart w:id="1" w:name="_Toc194607398"/>
      <w:r w:rsidRPr="00833A71">
        <w:t>Beheer verkoopfacturen</w:t>
      </w:r>
      <w:bookmarkEnd w:id="1"/>
    </w:p>
    <w:p w14:paraId="07F68A94" w14:textId="77777777" w:rsidR="00385E73" w:rsidRDefault="00385E73" w:rsidP="0005088D">
      <w:pPr>
        <w:spacing w:line="276" w:lineRule="auto"/>
        <w:jc w:val="both"/>
        <w:rPr>
          <w:rFonts w:cs="Tahoma"/>
          <w:i/>
          <w:iCs/>
          <w:highlight w:val="lightGray"/>
        </w:rPr>
      </w:pPr>
    </w:p>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62"/>
        <w:gridCol w:w="1134"/>
        <w:gridCol w:w="7084"/>
        <w:gridCol w:w="1701"/>
        <w:gridCol w:w="4536"/>
      </w:tblGrid>
      <w:tr w:rsidR="00432BB8" w:rsidRPr="006B3824" w14:paraId="5FF34A0B" w14:textId="77777777" w:rsidTr="00CD37C9">
        <w:trPr>
          <w:trHeight w:val="834"/>
          <w:tblHeader/>
        </w:trPr>
        <w:tc>
          <w:tcPr>
            <w:tcW w:w="562" w:type="dxa"/>
            <w:shd w:val="clear" w:color="auto" w:fill="C00000"/>
            <w:vAlign w:val="center"/>
          </w:tcPr>
          <w:p w14:paraId="76BBE98B" w14:textId="43611DF8" w:rsidR="00432BB8" w:rsidRPr="006B3824" w:rsidRDefault="00432BB8" w:rsidP="00CD37C9">
            <w:pPr>
              <w:pStyle w:val="TableParagraph"/>
              <w:spacing w:before="3" w:line="276" w:lineRule="auto"/>
              <w:ind w:right="85"/>
              <w:rPr>
                <w:rFonts w:ascii="Arial" w:hAnsi="Arial" w:cs="Arial"/>
                <w:b/>
                <w:bCs/>
                <w:color w:val="FFFFFF" w:themeColor="background1"/>
                <w:sz w:val="18"/>
                <w:szCs w:val="18"/>
              </w:rPr>
            </w:pPr>
            <w:r w:rsidRPr="006B3824">
              <w:rPr>
                <w:rFonts w:ascii="Arial" w:hAnsi="Arial" w:cs="Arial"/>
                <w:b/>
                <w:bCs/>
                <w:color w:val="FFFFFF" w:themeColor="background1"/>
                <w:sz w:val="18"/>
                <w:szCs w:val="18"/>
              </w:rPr>
              <w:t>Nr</w:t>
            </w:r>
          </w:p>
        </w:tc>
        <w:tc>
          <w:tcPr>
            <w:tcW w:w="1134" w:type="dxa"/>
            <w:shd w:val="clear" w:color="auto" w:fill="C00000"/>
            <w:vAlign w:val="center"/>
          </w:tcPr>
          <w:p w14:paraId="299FE39E" w14:textId="743A2C21" w:rsidR="00432BB8" w:rsidRPr="006B3824" w:rsidRDefault="00432BB8" w:rsidP="00CD37C9">
            <w:pPr>
              <w:pStyle w:val="TableParagraph"/>
              <w:spacing w:before="3" w:line="276" w:lineRule="auto"/>
              <w:ind w:right="85"/>
              <w:rPr>
                <w:rFonts w:ascii="Arial" w:hAnsi="Arial" w:cs="Arial"/>
                <w:b/>
                <w:bCs/>
                <w:color w:val="FFFFFF" w:themeColor="background1"/>
                <w:sz w:val="18"/>
                <w:szCs w:val="18"/>
                <w:lang w:val="nl-NL"/>
              </w:rPr>
            </w:pPr>
            <w:r w:rsidRPr="006B3824">
              <w:rPr>
                <w:rFonts w:ascii="Arial" w:hAnsi="Arial" w:cs="Arial"/>
                <w:b/>
                <w:bCs/>
                <w:color w:val="FFFFFF" w:themeColor="background1"/>
                <w:sz w:val="18"/>
                <w:szCs w:val="18"/>
                <w:lang w:val="nl-NL"/>
              </w:rPr>
              <w:t>Eis/Wens</w:t>
            </w:r>
          </w:p>
        </w:tc>
        <w:tc>
          <w:tcPr>
            <w:tcW w:w="7084" w:type="dxa"/>
            <w:shd w:val="clear" w:color="auto" w:fill="C00000"/>
            <w:vAlign w:val="center"/>
          </w:tcPr>
          <w:p w14:paraId="75EBF984" w14:textId="3E86533A" w:rsidR="00432BB8" w:rsidRPr="006B3824" w:rsidRDefault="00432BB8" w:rsidP="00CD37C9">
            <w:pPr>
              <w:pStyle w:val="TableParagraph"/>
              <w:spacing w:before="3" w:line="276" w:lineRule="auto"/>
              <w:ind w:right="85"/>
              <w:rPr>
                <w:rFonts w:ascii="Arial" w:hAnsi="Arial" w:cs="Arial"/>
                <w:b/>
                <w:bCs/>
                <w:color w:val="FFFFFF" w:themeColor="background1"/>
                <w:sz w:val="18"/>
                <w:szCs w:val="18"/>
                <w:lang w:val="nl-NL"/>
              </w:rPr>
            </w:pPr>
            <w:r w:rsidRPr="006B3824">
              <w:rPr>
                <w:rFonts w:ascii="Arial" w:hAnsi="Arial" w:cs="Arial"/>
                <w:b/>
                <w:bCs/>
                <w:color w:val="FFFFFF" w:themeColor="background1"/>
                <w:sz w:val="18"/>
                <w:szCs w:val="18"/>
                <w:lang w:val="nl-NL"/>
              </w:rPr>
              <w:t xml:space="preserve">Omschrijving </w:t>
            </w:r>
          </w:p>
        </w:tc>
        <w:tc>
          <w:tcPr>
            <w:tcW w:w="1701" w:type="dxa"/>
            <w:shd w:val="clear" w:color="auto" w:fill="C00000"/>
            <w:vAlign w:val="center"/>
          </w:tcPr>
          <w:p w14:paraId="432540E8" w14:textId="77777777" w:rsidR="00432BB8" w:rsidRPr="006B3824" w:rsidRDefault="00432BB8" w:rsidP="00CD37C9">
            <w:pPr>
              <w:pStyle w:val="TableParagraph"/>
              <w:spacing w:before="3" w:line="276" w:lineRule="auto"/>
              <w:ind w:right="85"/>
              <w:rPr>
                <w:rFonts w:ascii="Arial" w:hAnsi="Arial" w:cs="Arial"/>
                <w:b/>
                <w:bCs/>
                <w:color w:val="FFFFFF" w:themeColor="background1"/>
                <w:sz w:val="18"/>
                <w:szCs w:val="18"/>
                <w:lang w:val="nl-NL"/>
              </w:rPr>
            </w:pPr>
            <w:r w:rsidRPr="006B3824">
              <w:rPr>
                <w:rFonts w:ascii="Arial" w:hAnsi="Arial" w:cs="Arial"/>
                <w:b/>
                <w:bCs/>
                <w:color w:val="FFFFFF" w:themeColor="background1"/>
                <w:sz w:val="18"/>
                <w:szCs w:val="18"/>
                <w:lang w:val="nl-NL"/>
              </w:rPr>
              <w:t>U voldoet hieraan</w:t>
            </w:r>
          </w:p>
          <w:p w14:paraId="78D023FA" w14:textId="213D43DD" w:rsidR="00432BB8" w:rsidRPr="006B3824" w:rsidRDefault="00432BB8" w:rsidP="00CD37C9">
            <w:pPr>
              <w:pStyle w:val="TableParagraph"/>
              <w:spacing w:before="3" w:line="276" w:lineRule="auto"/>
              <w:ind w:right="85"/>
              <w:rPr>
                <w:rFonts w:ascii="Arial" w:hAnsi="Arial" w:cs="Arial"/>
                <w:b/>
                <w:bCs/>
                <w:color w:val="FFFFFF" w:themeColor="background1"/>
                <w:sz w:val="18"/>
                <w:szCs w:val="18"/>
                <w:lang w:val="nl-NL"/>
              </w:rPr>
            </w:pPr>
            <w:r w:rsidRPr="006B3824">
              <w:rPr>
                <w:rFonts w:ascii="Arial" w:hAnsi="Arial" w:cs="Arial"/>
                <w:b/>
                <w:bCs/>
                <w:color w:val="FFFFFF" w:themeColor="background1"/>
                <w:sz w:val="18"/>
                <w:szCs w:val="18"/>
                <w:lang w:val="nl-NL"/>
              </w:rPr>
              <w:t>(Ja / Nee)</w:t>
            </w:r>
          </w:p>
        </w:tc>
        <w:tc>
          <w:tcPr>
            <w:tcW w:w="4536" w:type="dxa"/>
            <w:shd w:val="clear" w:color="auto" w:fill="C00000"/>
            <w:vAlign w:val="center"/>
          </w:tcPr>
          <w:p w14:paraId="42696277" w14:textId="78030CE9" w:rsidR="00432BB8" w:rsidRPr="006B3824" w:rsidRDefault="00432BB8" w:rsidP="00CD37C9">
            <w:pPr>
              <w:pStyle w:val="TableParagraph"/>
              <w:spacing w:before="3" w:line="276" w:lineRule="auto"/>
              <w:ind w:right="85"/>
              <w:rPr>
                <w:rFonts w:ascii="Arial" w:hAnsi="Arial" w:cs="Arial"/>
                <w:b/>
                <w:bCs/>
                <w:color w:val="FFFFFF" w:themeColor="background1"/>
                <w:sz w:val="18"/>
                <w:szCs w:val="18"/>
                <w:lang w:val="nl-NL"/>
              </w:rPr>
            </w:pPr>
            <w:r w:rsidRPr="006B3824">
              <w:rPr>
                <w:rFonts w:ascii="Arial" w:hAnsi="Arial" w:cs="Arial"/>
                <w:b/>
                <w:bCs/>
                <w:color w:val="FFFFFF" w:themeColor="background1"/>
                <w:sz w:val="18"/>
                <w:szCs w:val="18"/>
                <w:lang w:val="nl-NL"/>
              </w:rPr>
              <w:t>Eventuele Opmerkingen</w:t>
            </w:r>
          </w:p>
        </w:tc>
      </w:tr>
      <w:tr w:rsidR="00432BB8" w:rsidRPr="006B3824" w14:paraId="7EEC2F9B" w14:textId="77777777" w:rsidTr="00CD37C9">
        <w:trPr>
          <w:trHeight w:val="567"/>
        </w:trPr>
        <w:tc>
          <w:tcPr>
            <w:tcW w:w="562" w:type="dxa"/>
            <w:shd w:val="clear" w:color="auto" w:fill="F2F2F2" w:themeFill="background1" w:themeFillShade="F2"/>
            <w:vAlign w:val="center"/>
          </w:tcPr>
          <w:p w14:paraId="79D60CEA" w14:textId="62D8E55E" w:rsidR="00432BB8" w:rsidRPr="006B3824" w:rsidRDefault="00432BB8" w:rsidP="00CD37C9">
            <w:pPr>
              <w:pStyle w:val="TableParagraph"/>
              <w:spacing w:before="1" w:line="276" w:lineRule="auto"/>
              <w:rPr>
                <w:rFonts w:ascii="Arial" w:hAnsi="Arial" w:cs="Arial"/>
                <w:sz w:val="18"/>
                <w:szCs w:val="18"/>
              </w:rPr>
            </w:pPr>
            <w:r w:rsidRPr="006B3824">
              <w:rPr>
                <w:rFonts w:ascii="Arial" w:hAnsi="Arial" w:cs="Arial"/>
                <w:sz w:val="18"/>
                <w:szCs w:val="18"/>
              </w:rPr>
              <w:t>1</w:t>
            </w:r>
          </w:p>
        </w:tc>
        <w:tc>
          <w:tcPr>
            <w:tcW w:w="1134" w:type="dxa"/>
            <w:shd w:val="clear" w:color="auto" w:fill="F2F2F2" w:themeFill="background1" w:themeFillShade="F2"/>
            <w:vAlign w:val="center"/>
          </w:tcPr>
          <w:p w14:paraId="275128FD" w14:textId="3A2007BF" w:rsidR="00432BB8" w:rsidRPr="006B3824" w:rsidRDefault="00432BB8" w:rsidP="00CD37C9">
            <w:pPr>
              <w:pStyle w:val="TableParagraph"/>
              <w:spacing w:before="1" w:line="276" w:lineRule="auto"/>
              <w:rPr>
                <w:rFonts w:ascii="Arial" w:hAnsi="Arial" w:cs="Arial"/>
                <w:sz w:val="18"/>
                <w:szCs w:val="18"/>
                <w:lang w:val="nl-NL"/>
              </w:rPr>
            </w:pPr>
            <w:r w:rsidRPr="006B3824">
              <w:rPr>
                <w:rFonts w:ascii="Arial" w:hAnsi="Arial" w:cs="Arial"/>
                <w:sz w:val="18"/>
                <w:szCs w:val="18"/>
                <w:lang w:val="nl-NL"/>
              </w:rPr>
              <w:t>Eis</w:t>
            </w:r>
          </w:p>
        </w:tc>
        <w:tc>
          <w:tcPr>
            <w:tcW w:w="7084" w:type="dxa"/>
            <w:shd w:val="clear" w:color="auto" w:fill="F2F2F2" w:themeFill="background1" w:themeFillShade="F2"/>
            <w:vAlign w:val="center"/>
          </w:tcPr>
          <w:p w14:paraId="6F9E3199" w14:textId="2D2F720F" w:rsidR="00432BB8" w:rsidRPr="006B3824" w:rsidRDefault="009A7DB1" w:rsidP="00CD37C9">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DF5175" w:rsidRPr="006B3824">
              <w:rPr>
                <w:rFonts w:ascii="Arial" w:hAnsi="Arial" w:cs="Arial"/>
                <w:sz w:val="18"/>
                <w:szCs w:val="18"/>
                <w:lang w:val="nl-NL"/>
              </w:rPr>
              <w:t xml:space="preserve"> moet voorzien </w:t>
            </w:r>
            <w:r w:rsidR="005366C9" w:rsidRPr="006B3824">
              <w:rPr>
                <w:rFonts w:ascii="Arial" w:hAnsi="Arial" w:cs="Arial"/>
                <w:sz w:val="18"/>
                <w:szCs w:val="18"/>
                <w:lang w:val="nl-NL"/>
              </w:rPr>
              <w:t xml:space="preserve">in het versturen van </w:t>
            </w:r>
            <w:r w:rsidR="00432BB8" w:rsidRPr="006B3824">
              <w:rPr>
                <w:rFonts w:ascii="Arial" w:hAnsi="Arial" w:cs="Arial"/>
                <w:sz w:val="18"/>
                <w:szCs w:val="18"/>
                <w:lang w:val="nl-NL"/>
              </w:rPr>
              <w:t xml:space="preserve">verkoopfacturen in </w:t>
            </w:r>
            <w:r w:rsidR="005D5E7E" w:rsidRPr="006B3824">
              <w:rPr>
                <w:rFonts w:ascii="Arial" w:hAnsi="Arial" w:cs="Arial"/>
                <w:sz w:val="18"/>
                <w:szCs w:val="18"/>
                <w:lang w:val="nl-NL"/>
              </w:rPr>
              <w:t xml:space="preserve">Peppol, </w:t>
            </w:r>
            <w:proofErr w:type="spellStart"/>
            <w:r w:rsidR="005D5E7E" w:rsidRPr="006B3824">
              <w:rPr>
                <w:rFonts w:ascii="Arial" w:hAnsi="Arial" w:cs="Arial"/>
                <w:sz w:val="18"/>
                <w:szCs w:val="18"/>
                <w:lang w:val="nl-NL"/>
              </w:rPr>
              <w:t>xml</w:t>
            </w:r>
            <w:proofErr w:type="spellEnd"/>
            <w:r w:rsidR="005D5E7E" w:rsidRPr="006B3824">
              <w:rPr>
                <w:rFonts w:ascii="Arial" w:hAnsi="Arial" w:cs="Arial"/>
                <w:sz w:val="18"/>
                <w:szCs w:val="18"/>
                <w:lang w:val="nl-NL"/>
              </w:rPr>
              <w:t>-formaat en/of pdf-formaat</w:t>
            </w:r>
            <w:r w:rsidR="009B7AF4" w:rsidRPr="006B3824">
              <w:rPr>
                <w:rFonts w:ascii="Arial" w:hAnsi="Arial" w:cs="Arial"/>
                <w:sz w:val="18"/>
                <w:szCs w:val="18"/>
                <w:lang w:val="nl-NL"/>
              </w:rPr>
              <w:t>.</w:t>
            </w:r>
          </w:p>
        </w:tc>
        <w:tc>
          <w:tcPr>
            <w:tcW w:w="1701" w:type="dxa"/>
            <w:shd w:val="clear" w:color="auto" w:fill="F2F2F2" w:themeFill="background1" w:themeFillShade="F2"/>
            <w:vAlign w:val="center"/>
          </w:tcPr>
          <w:p w14:paraId="22E1A38F" w14:textId="3DB503B6" w:rsidR="00432BB8" w:rsidRPr="006B3824" w:rsidRDefault="00432BB8" w:rsidP="00CD37C9">
            <w:pPr>
              <w:pStyle w:val="TableParagraph"/>
              <w:spacing w:before="1" w:line="276" w:lineRule="auto"/>
              <w:rPr>
                <w:rFonts w:ascii="Arial" w:hAnsi="Arial" w:cs="Arial"/>
                <w:sz w:val="18"/>
                <w:szCs w:val="18"/>
                <w:lang w:val="nl-NL"/>
              </w:rPr>
            </w:pPr>
          </w:p>
        </w:tc>
        <w:tc>
          <w:tcPr>
            <w:tcW w:w="4536" w:type="dxa"/>
            <w:shd w:val="clear" w:color="auto" w:fill="F2F2F2" w:themeFill="background1" w:themeFillShade="F2"/>
            <w:vAlign w:val="center"/>
          </w:tcPr>
          <w:p w14:paraId="2E0B348F" w14:textId="1EC45C60" w:rsidR="00432BB8" w:rsidRPr="006B3824" w:rsidRDefault="00432BB8" w:rsidP="00CD37C9">
            <w:pPr>
              <w:pStyle w:val="TableParagraph"/>
              <w:spacing w:before="1" w:line="276" w:lineRule="auto"/>
              <w:rPr>
                <w:rFonts w:ascii="Arial" w:hAnsi="Arial" w:cs="Arial"/>
                <w:sz w:val="18"/>
                <w:szCs w:val="18"/>
                <w:lang w:val="nl-NL"/>
              </w:rPr>
            </w:pPr>
          </w:p>
        </w:tc>
      </w:tr>
      <w:tr w:rsidR="00432BB8" w:rsidRPr="006B3824" w14:paraId="24C8F324" w14:textId="77777777" w:rsidTr="00CD37C9">
        <w:trPr>
          <w:trHeight w:val="567"/>
        </w:trPr>
        <w:tc>
          <w:tcPr>
            <w:tcW w:w="562" w:type="dxa"/>
            <w:shd w:val="clear" w:color="auto" w:fill="F2F2F2" w:themeFill="background1" w:themeFillShade="F2"/>
            <w:vAlign w:val="center"/>
          </w:tcPr>
          <w:p w14:paraId="256F82A3" w14:textId="35E4458E" w:rsidR="00432BB8" w:rsidRPr="006B3824" w:rsidRDefault="00432BB8" w:rsidP="00CD37C9">
            <w:pPr>
              <w:pStyle w:val="TableParagraph"/>
              <w:spacing w:before="1" w:line="276" w:lineRule="auto"/>
              <w:rPr>
                <w:rFonts w:ascii="Arial" w:hAnsi="Arial" w:cs="Arial"/>
                <w:sz w:val="18"/>
                <w:szCs w:val="18"/>
              </w:rPr>
            </w:pPr>
            <w:r w:rsidRPr="006B3824">
              <w:rPr>
                <w:rFonts w:ascii="Arial" w:hAnsi="Arial" w:cs="Arial"/>
                <w:sz w:val="18"/>
                <w:szCs w:val="18"/>
              </w:rPr>
              <w:t>2</w:t>
            </w:r>
          </w:p>
        </w:tc>
        <w:tc>
          <w:tcPr>
            <w:tcW w:w="1134" w:type="dxa"/>
            <w:shd w:val="clear" w:color="auto" w:fill="F2F2F2" w:themeFill="background1" w:themeFillShade="F2"/>
            <w:vAlign w:val="center"/>
          </w:tcPr>
          <w:p w14:paraId="6D24A8F3" w14:textId="1D10B7FF" w:rsidR="00432BB8" w:rsidRPr="006B3824" w:rsidRDefault="00432BB8" w:rsidP="00CD37C9">
            <w:pPr>
              <w:pStyle w:val="TableParagraph"/>
              <w:spacing w:before="1" w:line="276" w:lineRule="auto"/>
              <w:rPr>
                <w:rFonts w:ascii="Arial" w:hAnsi="Arial" w:cs="Arial"/>
                <w:sz w:val="18"/>
                <w:szCs w:val="18"/>
                <w:lang w:val="nl-NL"/>
              </w:rPr>
            </w:pPr>
            <w:r w:rsidRPr="006B3824">
              <w:rPr>
                <w:rFonts w:ascii="Arial" w:hAnsi="Arial" w:cs="Arial"/>
                <w:sz w:val="18"/>
                <w:szCs w:val="18"/>
              </w:rPr>
              <w:t>Eis</w:t>
            </w:r>
          </w:p>
        </w:tc>
        <w:tc>
          <w:tcPr>
            <w:tcW w:w="7084" w:type="dxa"/>
            <w:shd w:val="clear" w:color="auto" w:fill="F2F2F2" w:themeFill="background1" w:themeFillShade="F2"/>
            <w:vAlign w:val="center"/>
          </w:tcPr>
          <w:p w14:paraId="3272666B" w14:textId="137B9A0D" w:rsidR="00432BB8" w:rsidRPr="006B3824" w:rsidRDefault="009A7DB1" w:rsidP="00CD37C9">
            <w:pPr>
              <w:pStyle w:val="TableParagraph"/>
              <w:spacing w:before="1" w:line="276" w:lineRule="auto"/>
              <w:rPr>
                <w:rFonts w:ascii="Arial" w:hAnsi="Arial" w:cs="Arial"/>
                <w:sz w:val="18"/>
                <w:szCs w:val="18"/>
                <w:lang w:val="nl-NL"/>
              </w:rPr>
            </w:pPr>
            <w:r>
              <w:rPr>
                <w:rFonts w:ascii="Arial" w:hAnsi="Arial" w:cs="Arial"/>
                <w:sz w:val="18"/>
                <w:szCs w:val="18"/>
                <w:lang w:val="nl-NL"/>
              </w:rPr>
              <w:t xml:space="preserve">Het systeem </w:t>
            </w:r>
            <w:r w:rsidR="00C05FEF" w:rsidRPr="006B3824">
              <w:rPr>
                <w:rFonts w:ascii="Arial" w:hAnsi="Arial" w:cs="Arial"/>
                <w:sz w:val="18"/>
                <w:szCs w:val="18"/>
                <w:lang w:val="nl-NL"/>
              </w:rPr>
              <w:t>moet voorzien in het</w:t>
            </w:r>
            <w:r w:rsidR="00432BB8" w:rsidRPr="006B3824">
              <w:rPr>
                <w:rFonts w:ascii="Arial" w:hAnsi="Arial" w:cs="Arial"/>
                <w:sz w:val="18"/>
                <w:szCs w:val="18"/>
                <w:lang w:val="nl-NL"/>
              </w:rPr>
              <w:t xml:space="preserve"> versturen van een factuur (kopie) zowel via pdf als </w:t>
            </w:r>
            <w:proofErr w:type="spellStart"/>
            <w:r w:rsidR="00432BB8" w:rsidRPr="006B3824">
              <w:rPr>
                <w:rFonts w:ascii="Arial" w:hAnsi="Arial" w:cs="Arial"/>
                <w:sz w:val="18"/>
                <w:szCs w:val="18"/>
                <w:lang w:val="nl-NL"/>
              </w:rPr>
              <w:t>xml</w:t>
            </w:r>
            <w:proofErr w:type="spellEnd"/>
            <w:r w:rsidR="00432BB8" w:rsidRPr="006B3824">
              <w:rPr>
                <w:rFonts w:ascii="Arial" w:hAnsi="Arial" w:cs="Arial"/>
                <w:sz w:val="18"/>
                <w:szCs w:val="18"/>
                <w:lang w:val="nl-NL"/>
              </w:rPr>
              <w:t>-formaat.</w:t>
            </w:r>
          </w:p>
        </w:tc>
        <w:tc>
          <w:tcPr>
            <w:tcW w:w="1701" w:type="dxa"/>
            <w:shd w:val="clear" w:color="auto" w:fill="F2F2F2" w:themeFill="background1" w:themeFillShade="F2"/>
            <w:vAlign w:val="center"/>
          </w:tcPr>
          <w:p w14:paraId="69CFDF53" w14:textId="77777777" w:rsidR="00432BB8" w:rsidRPr="006B3824" w:rsidRDefault="00432BB8" w:rsidP="00CD37C9">
            <w:pPr>
              <w:pStyle w:val="TableParagraph"/>
              <w:spacing w:before="1" w:line="276" w:lineRule="auto"/>
              <w:rPr>
                <w:rFonts w:ascii="Arial" w:hAnsi="Arial" w:cs="Arial"/>
                <w:sz w:val="18"/>
                <w:szCs w:val="18"/>
                <w:lang w:val="nl-NL"/>
              </w:rPr>
            </w:pPr>
          </w:p>
        </w:tc>
        <w:tc>
          <w:tcPr>
            <w:tcW w:w="4536" w:type="dxa"/>
            <w:shd w:val="clear" w:color="auto" w:fill="F2F2F2" w:themeFill="background1" w:themeFillShade="F2"/>
            <w:vAlign w:val="center"/>
          </w:tcPr>
          <w:p w14:paraId="66B765CA" w14:textId="77777777" w:rsidR="00432BB8" w:rsidRPr="006B3824" w:rsidRDefault="00432BB8" w:rsidP="00CD37C9">
            <w:pPr>
              <w:pStyle w:val="TableParagraph"/>
              <w:spacing w:before="1" w:line="276" w:lineRule="auto"/>
              <w:rPr>
                <w:rFonts w:ascii="Arial" w:hAnsi="Arial" w:cs="Arial"/>
                <w:sz w:val="18"/>
                <w:szCs w:val="18"/>
                <w:lang w:val="nl-NL"/>
              </w:rPr>
            </w:pPr>
          </w:p>
        </w:tc>
      </w:tr>
      <w:tr w:rsidR="00432BB8" w:rsidRPr="006B3824" w14:paraId="0A554650" w14:textId="77777777" w:rsidTr="00CD37C9">
        <w:trPr>
          <w:trHeight w:val="567"/>
        </w:trPr>
        <w:tc>
          <w:tcPr>
            <w:tcW w:w="562" w:type="dxa"/>
            <w:shd w:val="clear" w:color="auto" w:fill="F2F2F2" w:themeFill="background1" w:themeFillShade="F2"/>
            <w:vAlign w:val="center"/>
          </w:tcPr>
          <w:p w14:paraId="1F9FFDC3" w14:textId="114D1C79" w:rsidR="00432BB8" w:rsidRPr="006B3824" w:rsidRDefault="00432BB8" w:rsidP="00CD37C9">
            <w:pPr>
              <w:pStyle w:val="TableParagraph"/>
              <w:spacing w:before="1" w:line="276" w:lineRule="auto"/>
              <w:rPr>
                <w:rFonts w:ascii="Arial" w:hAnsi="Arial" w:cs="Arial"/>
                <w:sz w:val="18"/>
                <w:szCs w:val="18"/>
              </w:rPr>
            </w:pPr>
            <w:r w:rsidRPr="006B3824">
              <w:rPr>
                <w:rFonts w:ascii="Arial" w:hAnsi="Arial" w:cs="Arial"/>
                <w:sz w:val="18"/>
                <w:szCs w:val="18"/>
              </w:rPr>
              <w:t>3</w:t>
            </w:r>
          </w:p>
        </w:tc>
        <w:tc>
          <w:tcPr>
            <w:tcW w:w="1134" w:type="dxa"/>
            <w:shd w:val="clear" w:color="auto" w:fill="F2F2F2" w:themeFill="background1" w:themeFillShade="F2"/>
            <w:vAlign w:val="center"/>
          </w:tcPr>
          <w:p w14:paraId="6F5428F9" w14:textId="5EB34D0E" w:rsidR="00432BB8" w:rsidRPr="006B3824" w:rsidRDefault="00432BB8" w:rsidP="00CD37C9">
            <w:pPr>
              <w:pStyle w:val="TableParagraph"/>
              <w:spacing w:before="1" w:line="276" w:lineRule="auto"/>
              <w:rPr>
                <w:rFonts w:ascii="Arial" w:hAnsi="Arial" w:cs="Arial"/>
                <w:sz w:val="18"/>
                <w:szCs w:val="18"/>
                <w:lang w:val="nl-NL"/>
              </w:rPr>
            </w:pPr>
            <w:r w:rsidRPr="006B3824">
              <w:rPr>
                <w:rFonts w:ascii="Arial" w:hAnsi="Arial" w:cs="Arial"/>
                <w:sz w:val="18"/>
                <w:szCs w:val="18"/>
                <w:lang w:val="nl-NL"/>
              </w:rPr>
              <w:t>Eis</w:t>
            </w:r>
          </w:p>
        </w:tc>
        <w:tc>
          <w:tcPr>
            <w:tcW w:w="7084" w:type="dxa"/>
            <w:shd w:val="clear" w:color="auto" w:fill="F2F2F2" w:themeFill="background1" w:themeFillShade="F2"/>
            <w:vAlign w:val="center"/>
          </w:tcPr>
          <w:p w14:paraId="0AB4C0C3" w14:textId="0DA65B44" w:rsidR="00432BB8" w:rsidRPr="006B3824" w:rsidRDefault="009A7DB1" w:rsidP="00CD37C9">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1E5757" w:rsidRPr="006B3824">
              <w:rPr>
                <w:rFonts w:ascii="Arial" w:hAnsi="Arial" w:cs="Arial"/>
                <w:sz w:val="18"/>
                <w:szCs w:val="18"/>
                <w:lang w:val="nl-NL"/>
              </w:rPr>
              <w:t xml:space="preserve"> moet voorzien in he</w:t>
            </w:r>
            <w:r w:rsidR="00432BB8" w:rsidRPr="006B3824">
              <w:rPr>
                <w:rFonts w:ascii="Arial" w:hAnsi="Arial" w:cs="Arial"/>
                <w:sz w:val="18"/>
                <w:szCs w:val="18"/>
                <w:lang w:val="nl-NL"/>
              </w:rPr>
              <w:t xml:space="preserve">t aanbieden van </w:t>
            </w:r>
            <w:proofErr w:type="spellStart"/>
            <w:r w:rsidR="00432BB8" w:rsidRPr="006B3824">
              <w:rPr>
                <w:rFonts w:ascii="Arial" w:hAnsi="Arial" w:cs="Arial"/>
                <w:sz w:val="18"/>
                <w:szCs w:val="18"/>
                <w:lang w:val="nl-NL"/>
              </w:rPr>
              <w:t>Ideal</w:t>
            </w:r>
            <w:proofErr w:type="spellEnd"/>
            <w:r w:rsidR="00432BB8" w:rsidRPr="006B3824">
              <w:rPr>
                <w:rFonts w:ascii="Arial" w:hAnsi="Arial" w:cs="Arial"/>
                <w:sz w:val="18"/>
                <w:szCs w:val="18"/>
                <w:lang w:val="nl-NL"/>
              </w:rPr>
              <w:t>-mogelijkheden van facturen die in pdf-formaat verzonden worden.</w:t>
            </w:r>
          </w:p>
        </w:tc>
        <w:tc>
          <w:tcPr>
            <w:tcW w:w="1701" w:type="dxa"/>
            <w:shd w:val="clear" w:color="auto" w:fill="F2F2F2" w:themeFill="background1" w:themeFillShade="F2"/>
            <w:vAlign w:val="center"/>
          </w:tcPr>
          <w:p w14:paraId="5353A652" w14:textId="71ECC35C" w:rsidR="00432BB8" w:rsidRPr="006B3824" w:rsidRDefault="00432BB8" w:rsidP="00CD37C9">
            <w:pPr>
              <w:pStyle w:val="TableParagraph"/>
              <w:spacing w:before="1" w:line="276" w:lineRule="auto"/>
              <w:rPr>
                <w:rFonts w:ascii="Arial" w:hAnsi="Arial" w:cs="Arial"/>
                <w:sz w:val="18"/>
                <w:szCs w:val="18"/>
                <w:lang w:val="nl-NL"/>
              </w:rPr>
            </w:pPr>
          </w:p>
        </w:tc>
        <w:tc>
          <w:tcPr>
            <w:tcW w:w="4536" w:type="dxa"/>
            <w:shd w:val="clear" w:color="auto" w:fill="F2F2F2" w:themeFill="background1" w:themeFillShade="F2"/>
            <w:vAlign w:val="center"/>
          </w:tcPr>
          <w:p w14:paraId="2058D0F7" w14:textId="59C44B73" w:rsidR="00432BB8" w:rsidRPr="006B3824" w:rsidRDefault="00432BB8" w:rsidP="00CD37C9">
            <w:pPr>
              <w:pStyle w:val="TableParagraph"/>
              <w:spacing w:before="1" w:line="276" w:lineRule="auto"/>
              <w:rPr>
                <w:rFonts w:ascii="Arial" w:hAnsi="Arial" w:cs="Arial"/>
                <w:sz w:val="18"/>
                <w:szCs w:val="18"/>
                <w:lang w:val="nl-NL"/>
              </w:rPr>
            </w:pPr>
          </w:p>
        </w:tc>
      </w:tr>
      <w:tr w:rsidR="00432BB8" w:rsidRPr="006B3824" w14:paraId="69D37F2E" w14:textId="77777777" w:rsidTr="00CD37C9">
        <w:trPr>
          <w:trHeight w:val="567"/>
        </w:trPr>
        <w:tc>
          <w:tcPr>
            <w:tcW w:w="562" w:type="dxa"/>
            <w:shd w:val="clear" w:color="auto" w:fill="F2F2F2" w:themeFill="background1" w:themeFillShade="F2"/>
            <w:vAlign w:val="center"/>
          </w:tcPr>
          <w:p w14:paraId="1F788002" w14:textId="564A1729" w:rsidR="00432BB8" w:rsidRPr="006B3824" w:rsidRDefault="00432BB8" w:rsidP="00CD37C9">
            <w:pPr>
              <w:pStyle w:val="TableParagraph"/>
              <w:spacing w:before="1" w:line="276" w:lineRule="auto"/>
              <w:rPr>
                <w:rFonts w:ascii="Arial" w:hAnsi="Arial" w:cs="Arial"/>
                <w:sz w:val="18"/>
                <w:szCs w:val="18"/>
              </w:rPr>
            </w:pPr>
            <w:r w:rsidRPr="006B3824">
              <w:rPr>
                <w:rFonts w:ascii="Arial" w:hAnsi="Arial" w:cs="Arial"/>
                <w:sz w:val="18"/>
                <w:szCs w:val="18"/>
              </w:rPr>
              <w:t>4</w:t>
            </w:r>
          </w:p>
        </w:tc>
        <w:tc>
          <w:tcPr>
            <w:tcW w:w="1134" w:type="dxa"/>
            <w:shd w:val="clear" w:color="auto" w:fill="F2F2F2" w:themeFill="background1" w:themeFillShade="F2"/>
            <w:vAlign w:val="center"/>
          </w:tcPr>
          <w:p w14:paraId="66999FCC" w14:textId="05E78F7E" w:rsidR="00432BB8" w:rsidRPr="006B3824" w:rsidRDefault="00432BB8" w:rsidP="00CD37C9">
            <w:pPr>
              <w:pStyle w:val="TableParagraph"/>
              <w:spacing w:before="1" w:line="276" w:lineRule="auto"/>
              <w:rPr>
                <w:rFonts w:ascii="Arial" w:hAnsi="Arial" w:cs="Arial"/>
                <w:sz w:val="18"/>
                <w:szCs w:val="18"/>
                <w:lang w:val="nl-NL"/>
              </w:rPr>
            </w:pPr>
            <w:r w:rsidRPr="006B3824">
              <w:rPr>
                <w:rFonts w:ascii="Arial" w:hAnsi="Arial" w:cs="Arial"/>
                <w:sz w:val="18"/>
                <w:szCs w:val="18"/>
                <w:lang w:val="nl-NL"/>
              </w:rPr>
              <w:t>Eis</w:t>
            </w:r>
          </w:p>
        </w:tc>
        <w:tc>
          <w:tcPr>
            <w:tcW w:w="7084" w:type="dxa"/>
            <w:shd w:val="clear" w:color="auto" w:fill="F2F2F2" w:themeFill="background1" w:themeFillShade="F2"/>
            <w:vAlign w:val="center"/>
          </w:tcPr>
          <w:p w14:paraId="2E944534" w14:textId="129253E9" w:rsidR="00432BB8" w:rsidRPr="006B3824" w:rsidRDefault="00432BB8" w:rsidP="00CD37C9">
            <w:pPr>
              <w:pStyle w:val="TableParagraph"/>
              <w:spacing w:before="1" w:line="276" w:lineRule="auto"/>
              <w:rPr>
                <w:rFonts w:ascii="Arial" w:hAnsi="Arial" w:cs="Arial"/>
                <w:sz w:val="18"/>
                <w:szCs w:val="18"/>
                <w:lang w:val="nl-NL"/>
              </w:rPr>
            </w:pPr>
            <w:r w:rsidRPr="006B3824">
              <w:rPr>
                <w:rFonts w:ascii="Arial" w:hAnsi="Arial" w:cs="Arial"/>
                <w:sz w:val="18"/>
                <w:szCs w:val="18"/>
                <w:lang w:val="nl-NL"/>
              </w:rPr>
              <w:t xml:space="preserve">Op basis van </w:t>
            </w:r>
            <w:r w:rsidR="00E77810" w:rsidRPr="006B3824">
              <w:rPr>
                <w:rFonts w:ascii="Arial" w:hAnsi="Arial" w:cs="Arial"/>
                <w:sz w:val="18"/>
                <w:szCs w:val="18"/>
                <w:lang w:val="nl-NL"/>
              </w:rPr>
              <w:t>de voorgaande eis</w:t>
            </w:r>
            <w:r w:rsidRPr="006B3824">
              <w:rPr>
                <w:rFonts w:ascii="Arial" w:hAnsi="Arial" w:cs="Arial"/>
                <w:sz w:val="18"/>
                <w:szCs w:val="18"/>
                <w:lang w:val="nl-NL"/>
              </w:rPr>
              <w:t xml:space="preserve"> moet op basis van criteria onderscheid gemaakt kunnen worden in volledig geautomatiseerde verwerking en verwerking na controle door eindgebruiker.</w:t>
            </w:r>
          </w:p>
        </w:tc>
        <w:tc>
          <w:tcPr>
            <w:tcW w:w="1701" w:type="dxa"/>
            <w:shd w:val="clear" w:color="auto" w:fill="F2F2F2" w:themeFill="background1" w:themeFillShade="F2"/>
            <w:vAlign w:val="center"/>
          </w:tcPr>
          <w:p w14:paraId="092FAB8B" w14:textId="73F75FED" w:rsidR="00432BB8" w:rsidRPr="006B3824" w:rsidRDefault="00432BB8" w:rsidP="00CD37C9">
            <w:pPr>
              <w:pStyle w:val="TableParagraph"/>
              <w:spacing w:before="1" w:line="276" w:lineRule="auto"/>
              <w:rPr>
                <w:rFonts w:ascii="Arial" w:hAnsi="Arial" w:cs="Arial"/>
                <w:sz w:val="18"/>
                <w:szCs w:val="18"/>
                <w:lang w:val="nl-NL"/>
              </w:rPr>
            </w:pPr>
          </w:p>
        </w:tc>
        <w:tc>
          <w:tcPr>
            <w:tcW w:w="4536" w:type="dxa"/>
            <w:shd w:val="clear" w:color="auto" w:fill="F2F2F2" w:themeFill="background1" w:themeFillShade="F2"/>
            <w:vAlign w:val="center"/>
          </w:tcPr>
          <w:p w14:paraId="16AC44AE" w14:textId="0EF3A754" w:rsidR="00432BB8" w:rsidRPr="006B3824" w:rsidRDefault="00432BB8" w:rsidP="00CD37C9">
            <w:pPr>
              <w:pStyle w:val="TableParagraph"/>
              <w:spacing w:before="1" w:line="276" w:lineRule="auto"/>
              <w:rPr>
                <w:rFonts w:ascii="Arial" w:hAnsi="Arial" w:cs="Arial"/>
                <w:sz w:val="18"/>
                <w:szCs w:val="18"/>
                <w:lang w:val="nl-NL"/>
              </w:rPr>
            </w:pPr>
          </w:p>
        </w:tc>
      </w:tr>
      <w:tr w:rsidR="00432BB8" w:rsidRPr="006B3824" w14:paraId="60EB8BE3" w14:textId="77777777" w:rsidTr="00CD37C9">
        <w:trPr>
          <w:trHeight w:val="567"/>
        </w:trPr>
        <w:tc>
          <w:tcPr>
            <w:tcW w:w="562" w:type="dxa"/>
            <w:shd w:val="clear" w:color="auto" w:fill="F2F2F2" w:themeFill="background1" w:themeFillShade="F2"/>
            <w:vAlign w:val="center"/>
          </w:tcPr>
          <w:p w14:paraId="1F73A03B" w14:textId="73676B7D" w:rsidR="00432BB8" w:rsidRPr="006B3824" w:rsidRDefault="00432BB8" w:rsidP="00CD37C9">
            <w:pPr>
              <w:pStyle w:val="TableParagraph"/>
              <w:spacing w:before="1" w:line="276" w:lineRule="auto"/>
              <w:rPr>
                <w:rFonts w:ascii="Arial" w:hAnsi="Arial" w:cs="Arial"/>
                <w:sz w:val="18"/>
                <w:szCs w:val="18"/>
              </w:rPr>
            </w:pPr>
            <w:r w:rsidRPr="006B3824">
              <w:rPr>
                <w:rFonts w:ascii="Arial" w:hAnsi="Arial" w:cs="Arial"/>
                <w:sz w:val="18"/>
                <w:szCs w:val="18"/>
              </w:rPr>
              <w:t>5</w:t>
            </w:r>
          </w:p>
        </w:tc>
        <w:tc>
          <w:tcPr>
            <w:tcW w:w="1134" w:type="dxa"/>
            <w:shd w:val="clear" w:color="auto" w:fill="F2F2F2" w:themeFill="background1" w:themeFillShade="F2"/>
            <w:vAlign w:val="center"/>
          </w:tcPr>
          <w:p w14:paraId="6044A280" w14:textId="7FEF6E9E" w:rsidR="00432BB8" w:rsidRPr="006B3824" w:rsidRDefault="00432BB8" w:rsidP="00CD37C9">
            <w:pPr>
              <w:pStyle w:val="TableParagraph"/>
              <w:spacing w:before="1" w:line="276" w:lineRule="auto"/>
              <w:rPr>
                <w:rFonts w:ascii="Arial" w:hAnsi="Arial" w:cs="Arial"/>
                <w:sz w:val="18"/>
                <w:szCs w:val="18"/>
                <w:lang w:val="nl-NL"/>
              </w:rPr>
            </w:pPr>
            <w:r w:rsidRPr="006B3824">
              <w:rPr>
                <w:rFonts w:ascii="Arial" w:hAnsi="Arial" w:cs="Arial"/>
                <w:sz w:val="18"/>
                <w:szCs w:val="18"/>
                <w:lang w:val="nl-NL"/>
              </w:rPr>
              <w:t>Eis</w:t>
            </w:r>
          </w:p>
        </w:tc>
        <w:tc>
          <w:tcPr>
            <w:tcW w:w="7084" w:type="dxa"/>
            <w:shd w:val="clear" w:color="auto" w:fill="F2F2F2" w:themeFill="background1" w:themeFillShade="F2"/>
            <w:vAlign w:val="center"/>
          </w:tcPr>
          <w:p w14:paraId="441AED47" w14:textId="451A681E" w:rsidR="00432BB8" w:rsidRPr="006B3824" w:rsidRDefault="009A7DB1" w:rsidP="00CD37C9">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E77810" w:rsidRPr="006B3824">
              <w:rPr>
                <w:rFonts w:ascii="Arial" w:hAnsi="Arial" w:cs="Arial"/>
                <w:sz w:val="18"/>
                <w:szCs w:val="18"/>
                <w:lang w:val="nl-NL"/>
              </w:rPr>
              <w:t xml:space="preserve"> moet voorzien in het g</w:t>
            </w:r>
            <w:r w:rsidR="00432BB8" w:rsidRPr="006B3824">
              <w:rPr>
                <w:rFonts w:ascii="Arial" w:hAnsi="Arial" w:cs="Arial"/>
                <w:sz w:val="18"/>
                <w:szCs w:val="18"/>
                <w:lang w:val="nl-NL"/>
              </w:rPr>
              <w:t>enereren van een verkoopfactuur in gewenste huisstijl met daarop noodzakelijke factuurinformatie.</w:t>
            </w:r>
          </w:p>
        </w:tc>
        <w:tc>
          <w:tcPr>
            <w:tcW w:w="1701" w:type="dxa"/>
            <w:shd w:val="clear" w:color="auto" w:fill="F2F2F2" w:themeFill="background1" w:themeFillShade="F2"/>
            <w:vAlign w:val="center"/>
          </w:tcPr>
          <w:p w14:paraId="580DA265" w14:textId="0EA4780D" w:rsidR="00432BB8" w:rsidRPr="006B3824" w:rsidRDefault="00432BB8" w:rsidP="00CD37C9">
            <w:pPr>
              <w:pStyle w:val="TableParagraph"/>
              <w:spacing w:before="1" w:line="276" w:lineRule="auto"/>
              <w:rPr>
                <w:rFonts w:ascii="Arial" w:hAnsi="Arial" w:cs="Arial"/>
                <w:sz w:val="18"/>
                <w:szCs w:val="18"/>
                <w:lang w:val="nl-NL"/>
              </w:rPr>
            </w:pPr>
          </w:p>
        </w:tc>
        <w:tc>
          <w:tcPr>
            <w:tcW w:w="4536" w:type="dxa"/>
            <w:shd w:val="clear" w:color="auto" w:fill="F2F2F2" w:themeFill="background1" w:themeFillShade="F2"/>
            <w:vAlign w:val="center"/>
          </w:tcPr>
          <w:p w14:paraId="7172EC99" w14:textId="062B1DEB" w:rsidR="00432BB8" w:rsidRPr="006B3824" w:rsidRDefault="00432BB8" w:rsidP="00CD37C9">
            <w:pPr>
              <w:pStyle w:val="TableParagraph"/>
              <w:spacing w:before="1" w:line="276" w:lineRule="auto"/>
              <w:rPr>
                <w:rFonts w:ascii="Arial" w:hAnsi="Arial" w:cs="Arial"/>
                <w:sz w:val="18"/>
                <w:szCs w:val="18"/>
                <w:lang w:val="nl-NL"/>
              </w:rPr>
            </w:pPr>
          </w:p>
        </w:tc>
      </w:tr>
      <w:tr w:rsidR="00432BB8" w:rsidRPr="006B3824" w14:paraId="1E98FA81" w14:textId="77777777" w:rsidTr="00CD37C9">
        <w:trPr>
          <w:trHeight w:val="567"/>
        </w:trPr>
        <w:tc>
          <w:tcPr>
            <w:tcW w:w="562" w:type="dxa"/>
            <w:shd w:val="clear" w:color="auto" w:fill="F2F2F2" w:themeFill="background1" w:themeFillShade="F2"/>
            <w:vAlign w:val="center"/>
          </w:tcPr>
          <w:p w14:paraId="61229A39" w14:textId="61939451" w:rsidR="00432BB8" w:rsidRPr="006B3824" w:rsidRDefault="00432BB8" w:rsidP="00CD37C9">
            <w:pPr>
              <w:pStyle w:val="TableParagraph"/>
              <w:spacing w:before="1" w:line="276" w:lineRule="auto"/>
              <w:rPr>
                <w:rFonts w:ascii="Arial" w:hAnsi="Arial" w:cs="Arial"/>
                <w:sz w:val="18"/>
                <w:szCs w:val="18"/>
              </w:rPr>
            </w:pPr>
            <w:r w:rsidRPr="006B3824">
              <w:rPr>
                <w:rFonts w:ascii="Arial" w:hAnsi="Arial" w:cs="Arial"/>
                <w:sz w:val="18"/>
                <w:szCs w:val="18"/>
              </w:rPr>
              <w:t>6</w:t>
            </w:r>
          </w:p>
        </w:tc>
        <w:tc>
          <w:tcPr>
            <w:tcW w:w="1134" w:type="dxa"/>
            <w:shd w:val="clear" w:color="auto" w:fill="F2F2F2" w:themeFill="background1" w:themeFillShade="F2"/>
            <w:vAlign w:val="center"/>
          </w:tcPr>
          <w:p w14:paraId="256E3651" w14:textId="23507844" w:rsidR="00432BB8" w:rsidRPr="006B3824" w:rsidRDefault="00432BB8" w:rsidP="00CD37C9">
            <w:pPr>
              <w:pStyle w:val="TableParagraph"/>
              <w:spacing w:before="1" w:line="276" w:lineRule="auto"/>
              <w:rPr>
                <w:rFonts w:ascii="Arial" w:hAnsi="Arial" w:cs="Arial"/>
                <w:sz w:val="18"/>
                <w:szCs w:val="18"/>
                <w:lang w:val="nl-NL"/>
              </w:rPr>
            </w:pPr>
            <w:r w:rsidRPr="006B3824">
              <w:rPr>
                <w:rFonts w:ascii="Arial" w:hAnsi="Arial" w:cs="Arial"/>
                <w:sz w:val="18"/>
                <w:szCs w:val="18"/>
                <w:lang w:val="nl-NL"/>
              </w:rPr>
              <w:t>Eis</w:t>
            </w:r>
          </w:p>
        </w:tc>
        <w:tc>
          <w:tcPr>
            <w:tcW w:w="7084" w:type="dxa"/>
            <w:shd w:val="clear" w:color="auto" w:fill="F2F2F2" w:themeFill="background1" w:themeFillShade="F2"/>
            <w:vAlign w:val="center"/>
          </w:tcPr>
          <w:p w14:paraId="102693A0" w14:textId="5B7CEAAB" w:rsidR="00432BB8" w:rsidRPr="006B3824" w:rsidRDefault="009A7DB1" w:rsidP="00CD37C9">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E77810" w:rsidRPr="006B3824">
              <w:rPr>
                <w:rFonts w:ascii="Arial" w:hAnsi="Arial" w:cs="Arial"/>
                <w:sz w:val="18"/>
                <w:szCs w:val="18"/>
                <w:lang w:val="nl-NL"/>
              </w:rPr>
              <w:t xml:space="preserve"> moet voorzien in het</w:t>
            </w:r>
            <w:r w:rsidR="00432BB8" w:rsidRPr="006B3824">
              <w:rPr>
                <w:rFonts w:ascii="Arial" w:hAnsi="Arial" w:cs="Arial"/>
                <w:sz w:val="18"/>
                <w:szCs w:val="18"/>
                <w:lang w:val="nl-NL"/>
              </w:rPr>
              <w:t xml:space="preserve"> optioneel toe kunnen voegen van extra bijlagen bij het versturen van facturen.</w:t>
            </w:r>
          </w:p>
        </w:tc>
        <w:tc>
          <w:tcPr>
            <w:tcW w:w="1701" w:type="dxa"/>
            <w:shd w:val="clear" w:color="auto" w:fill="F2F2F2" w:themeFill="background1" w:themeFillShade="F2"/>
            <w:vAlign w:val="center"/>
          </w:tcPr>
          <w:p w14:paraId="32FA1E91" w14:textId="0DD97251" w:rsidR="00432BB8" w:rsidRPr="006B3824" w:rsidRDefault="00432BB8" w:rsidP="00CD37C9">
            <w:pPr>
              <w:pStyle w:val="TableParagraph"/>
              <w:spacing w:before="1" w:line="276" w:lineRule="auto"/>
              <w:rPr>
                <w:rFonts w:ascii="Arial" w:hAnsi="Arial" w:cs="Arial"/>
                <w:sz w:val="18"/>
                <w:szCs w:val="18"/>
                <w:lang w:val="nl-NL"/>
              </w:rPr>
            </w:pPr>
          </w:p>
        </w:tc>
        <w:tc>
          <w:tcPr>
            <w:tcW w:w="4536" w:type="dxa"/>
            <w:shd w:val="clear" w:color="auto" w:fill="F2F2F2" w:themeFill="background1" w:themeFillShade="F2"/>
            <w:vAlign w:val="center"/>
          </w:tcPr>
          <w:p w14:paraId="1EBB9D94" w14:textId="77777777" w:rsidR="00432BB8" w:rsidRPr="006B3824" w:rsidRDefault="00432BB8" w:rsidP="00CD37C9">
            <w:pPr>
              <w:pStyle w:val="TableParagraph"/>
              <w:spacing w:before="1" w:line="276" w:lineRule="auto"/>
              <w:rPr>
                <w:rFonts w:ascii="Arial" w:hAnsi="Arial" w:cs="Arial"/>
                <w:sz w:val="18"/>
                <w:szCs w:val="18"/>
                <w:lang w:val="nl-NL"/>
              </w:rPr>
            </w:pPr>
          </w:p>
        </w:tc>
      </w:tr>
      <w:tr w:rsidR="00432BB8" w:rsidRPr="006B3824" w14:paraId="493A1F40" w14:textId="77777777" w:rsidTr="00CD37C9">
        <w:trPr>
          <w:trHeight w:val="567"/>
        </w:trPr>
        <w:tc>
          <w:tcPr>
            <w:tcW w:w="562" w:type="dxa"/>
            <w:shd w:val="clear" w:color="auto" w:fill="F2F2F2" w:themeFill="background1" w:themeFillShade="F2"/>
            <w:vAlign w:val="center"/>
          </w:tcPr>
          <w:p w14:paraId="1C238D39" w14:textId="75ADD5A4" w:rsidR="00432BB8" w:rsidRPr="006B3824" w:rsidRDefault="00432BB8" w:rsidP="00CD37C9">
            <w:pPr>
              <w:pStyle w:val="TableParagraph"/>
              <w:spacing w:before="1" w:line="276" w:lineRule="auto"/>
              <w:rPr>
                <w:rFonts w:ascii="Arial" w:hAnsi="Arial" w:cs="Arial"/>
                <w:sz w:val="18"/>
                <w:szCs w:val="18"/>
              </w:rPr>
            </w:pPr>
            <w:r w:rsidRPr="006B3824">
              <w:rPr>
                <w:rFonts w:ascii="Arial" w:hAnsi="Arial" w:cs="Arial"/>
                <w:sz w:val="18"/>
                <w:szCs w:val="18"/>
              </w:rPr>
              <w:t>7</w:t>
            </w:r>
          </w:p>
        </w:tc>
        <w:tc>
          <w:tcPr>
            <w:tcW w:w="1134" w:type="dxa"/>
            <w:shd w:val="clear" w:color="auto" w:fill="F2F2F2" w:themeFill="background1" w:themeFillShade="F2"/>
            <w:vAlign w:val="center"/>
          </w:tcPr>
          <w:p w14:paraId="34C5FFD4" w14:textId="595139CF" w:rsidR="00432BB8" w:rsidRPr="006B3824" w:rsidRDefault="00432BB8" w:rsidP="00CD37C9">
            <w:pPr>
              <w:pStyle w:val="TableParagraph"/>
              <w:spacing w:before="1" w:line="276" w:lineRule="auto"/>
              <w:rPr>
                <w:rFonts w:ascii="Arial" w:hAnsi="Arial" w:cs="Arial"/>
                <w:sz w:val="18"/>
                <w:szCs w:val="18"/>
                <w:lang w:val="nl-NL"/>
              </w:rPr>
            </w:pPr>
            <w:r w:rsidRPr="006B3824">
              <w:rPr>
                <w:rFonts w:ascii="Arial" w:hAnsi="Arial" w:cs="Arial"/>
                <w:sz w:val="18"/>
                <w:szCs w:val="18"/>
                <w:lang w:val="nl-NL"/>
              </w:rPr>
              <w:t>Eis</w:t>
            </w:r>
          </w:p>
        </w:tc>
        <w:tc>
          <w:tcPr>
            <w:tcW w:w="7084" w:type="dxa"/>
            <w:shd w:val="clear" w:color="auto" w:fill="F2F2F2" w:themeFill="background1" w:themeFillShade="F2"/>
            <w:vAlign w:val="center"/>
          </w:tcPr>
          <w:p w14:paraId="2AF43AF6" w14:textId="49EED904" w:rsidR="00432BB8" w:rsidRPr="006B3824" w:rsidRDefault="00432BB8" w:rsidP="00CD37C9">
            <w:pPr>
              <w:pStyle w:val="TableParagraph"/>
              <w:spacing w:before="1" w:line="276" w:lineRule="auto"/>
              <w:rPr>
                <w:rFonts w:ascii="Arial" w:hAnsi="Arial" w:cs="Arial"/>
                <w:sz w:val="18"/>
                <w:szCs w:val="18"/>
                <w:lang w:val="nl-NL"/>
              </w:rPr>
            </w:pPr>
            <w:r w:rsidRPr="006B3824">
              <w:rPr>
                <w:rFonts w:ascii="Arial" w:hAnsi="Arial" w:cs="Arial"/>
                <w:sz w:val="18"/>
                <w:szCs w:val="18"/>
                <w:lang w:val="nl-NL"/>
              </w:rPr>
              <w:t xml:space="preserve">De verkoopfactuur </w:t>
            </w:r>
            <w:r w:rsidR="1D1B7A99" w:rsidRPr="006B3824">
              <w:rPr>
                <w:rFonts w:ascii="Arial" w:hAnsi="Arial" w:cs="Arial"/>
                <w:sz w:val="18"/>
                <w:szCs w:val="18"/>
                <w:lang w:val="nl-NL"/>
              </w:rPr>
              <w:t xml:space="preserve">en overige achterliggende documentatie </w:t>
            </w:r>
            <w:r w:rsidRPr="006B3824">
              <w:rPr>
                <w:rFonts w:ascii="Arial" w:hAnsi="Arial" w:cs="Arial"/>
                <w:sz w:val="18"/>
                <w:szCs w:val="18"/>
                <w:lang w:val="nl-NL"/>
              </w:rPr>
              <w:t>moet opvraagbaar zijn vanuit de boeking.</w:t>
            </w:r>
          </w:p>
        </w:tc>
        <w:tc>
          <w:tcPr>
            <w:tcW w:w="1701" w:type="dxa"/>
            <w:shd w:val="clear" w:color="auto" w:fill="F2F2F2" w:themeFill="background1" w:themeFillShade="F2"/>
            <w:vAlign w:val="center"/>
          </w:tcPr>
          <w:p w14:paraId="7686CC20" w14:textId="1BEBB7ED" w:rsidR="00432BB8" w:rsidRPr="006B3824" w:rsidRDefault="00432BB8" w:rsidP="00CD37C9">
            <w:pPr>
              <w:pStyle w:val="TableParagraph"/>
              <w:spacing w:before="1" w:line="276" w:lineRule="auto"/>
              <w:rPr>
                <w:rFonts w:ascii="Arial" w:hAnsi="Arial" w:cs="Arial"/>
                <w:sz w:val="18"/>
                <w:szCs w:val="18"/>
                <w:lang w:val="nl-NL"/>
              </w:rPr>
            </w:pPr>
          </w:p>
        </w:tc>
        <w:tc>
          <w:tcPr>
            <w:tcW w:w="4536" w:type="dxa"/>
            <w:shd w:val="clear" w:color="auto" w:fill="F2F2F2" w:themeFill="background1" w:themeFillShade="F2"/>
            <w:vAlign w:val="center"/>
          </w:tcPr>
          <w:p w14:paraId="4752A96A" w14:textId="77777777" w:rsidR="00432BB8" w:rsidRPr="006B3824" w:rsidRDefault="00432BB8" w:rsidP="00CD37C9">
            <w:pPr>
              <w:pStyle w:val="TableParagraph"/>
              <w:spacing w:before="1" w:line="276" w:lineRule="auto"/>
              <w:rPr>
                <w:rFonts w:ascii="Arial" w:hAnsi="Arial" w:cs="Arial"/>
                <w:sz w:val="18"/>
                <w:szCs w:val="18"/>
                <w:lang w:val="nl-NL"/>
              </w:rPr>
            </w:pPr>
          </w:p>
        </w:tc>
      </w:tr>
      <w:tr w:rsidR="508C9CDB" w:rsidRPr="006B3824" w14:paraId="0D7790C4" w14:textId="77777777" w:rsidTr="2624D13F">
        <w:trPr>
          <w:trHeight w:val="300"/>
        </w:trPr>
        <w:tc>
          <w:tcPr>
            <w:tcW w:w="562" w:type="dxa"/>
            <w:shd w:val="clear" w:color="auto" w:fill="F2F2F2" w:themeFill="background1" w:themeFillShade="F2"/>
            <w:vAlign w:val="center"/>
          </w:tcPr>
          <w:p w14:paraId="3497AD3D" w14:textId="223F5545" w:rsidR="508C9CDB" w:rsidRPr="006B3824" w:rsidRDefault="006ADCBC" w:rsidP="508C9CDB">
            <w:pPr>
              <w:pStyle w:val="TableParagraph"/>
              <w:spacing w:line="276" w:lineRule="auto"/>
              <w:rPr>
                <w:rFonts w:ascii="Arial" w:hAnsi="Arial" w:cs="Arial"/>
                <w:sz w:val="18"/>
                <w:szCs w:val="18"/>
              </w:rPr>
            </w:pPr>
            <w:r w:rsidRPr="006B3824">
              <w:rPr>
                <w:rFonts w:ascii="Arial" w:hAnsi="Arial" w:cs="Arial"/>
                <w:sz w:val="18"/>
                <w:szCs w:val="18"/>
              </w:rPr>
              <w:t>8</w:t>
            </w:r>
          </w:p>
        </w:tc>
        <w:tc>
          <w:tcPr>
            <w:tcW w:w="1134" w:type="dxa"/>
            <w:shd w:val="clear" w:color="auto" w:fill="F2F2F2" w:themeFill="background1" w:themeFillShade="F2"/>
            <w:vAlign w:val="center"/>
          </w:tcPr>
          <w:p w14:paraId="1551E249" w14:textId="040B7664" w:rsidR="508C9CDB" w:rsidRPr="006B3824" w:rsidRDefault="006ADCBC" w:rsidP="2624D13F">
            <w:pPr>
              <w:pStyle w:val="TableParagraph"/>
              <w:spacing w:line="276" w:lineRule="auto"/>
              <w:rPr>
                <w:rFonts w:ascii="Arial" w:hAnsi="Arial" w:cs="Arial"/>
                <w:sz w:val="18"/>
                <w:szCs w:val="18"/>
                <w:highlight w:val="yellow"/>
                <w:lang w:val="nl-NL"/>
              </w:rPr>
            </w:pPr>
            <w:r w:rsidRPr="006B3824">
              <w:rPr>
                <w:rFonts w:ascii="Arial" w:hAnsi="Arial" w:cs="Arial"/>
                <w:sz w:val="18"/>
                <w:szCs w:val="18"/>
              </w:rPr>
              <w:t>Eis</w:t>
            </w:r>
          </w:p>
        </w:tc>
        <w:tc>
          <w:tcPr>
            <w:tcW w:w="7084" w:type="dxa"/>
            <w:shd w:val="clear" w:color="auto" w:fill="F2F2F2" w:themeFill="background1" w:themeFillShade="F2"/>
            <w:vAlign w:val="center"/>
          </w:tcPr>
          <w:p w14:paraId="477A5B56" w14:textId="536A2D5B" w:rsidR="508C9CDB" w:rsidRPr="006B3824" w:rsidRDefault="009A7DB1" w:rsidP="508C9CDB">
            <w:pPr>
              <w:pStyle w:val="TableParagraph"/>
              <w:spacing w:line="276" w:lineRule="auto"/>
              <w:rPr>
                <w:rFonts w:ascii="Arial" w:hAnsi="Arial" w:cs="Arial"/>
                <w:sz w:val="18"/>
                <w:szCs w:val="18"/>
                <w:lang w:val="nl-NL"/>
              </w:rPr>
            </w:pPr>
            <w:r>
              <w:rPr>
                <w:rFonts w:ascii="Arial" w:hAnsi="Arial" w:cs="Arial"/>
                <w:sz w:val="18"/>
                <w:szCs w:val="18"/>
                <w:lang w:val="nl-NL"/>
              </w:rPr>
              <w:t>Het systeem</w:t>
            </w:r>
            <w:r w:rsidR="00A53A39" w:rsidRPr="006B3824">
              <w:rPr>
                <w:rFonts w:ascii="Arial" w:hAnsi="Arial" w:cs="Arial"/>
                <w:sz w:val="18"/>
                <w:szCs w:val="18"/>
                <w:lang w:val="nl-NL"/>
              </w:rPr>
              <w:t xml:space="preserve"> moet voorzien in de m</w:t>
            </w:r>
            <w:r w:rsidR="75CA0BF4" w:rsidRPr="006B3824">
              <w:rPr>
                <w:rFonts w:ascii="Arial" w:hAnsi="Arial" w:cs="Arial"/>
                <w:sz w:val="18"/>
                <w:szCs w:val="18"/>
                <w:lang w:val="nl-NL"/>
              </w:rPr>
              <w:t>ogelijkheid om facturen te versturen met juiste BTW regime en B</w:t>
            </w:r>
            <w:r w:rsidR="0006F7EA" w:rsidRPr="006B3824">
              <w:rPr>
                <w:rFonts w:ascii="Arial" w:hAnsi="Arial" w:cs="Arial"/>
                <w:sz w:val="18"/>
                <w:szCs w:val="18"/>
                <w:lang w:val="nl-NL"/>
              </w:rPr>
              <w:t>tw</w:t>
            </w:r>
            <w:r w:rsidR="75CA0BF4" w:rsidRPr="006B3824">
              <w:rPr>
                <w:rFonts w:ascii="Arial" w:hAnsi="Arial" w:cs="Arial"/>
                <w:sz w:val="18"/>
                <w:szCs w:val="18"/>
                <w:lang w:val="nl-NL"/>
              </w:rPr>
              <w:t xml:space="preserve"> verlegd, waarbij in het laatste geval </w:t>
            </w:r>
            <w:r w:rsidR="229FE6C3" w:rsidRPr="006B3824">
              <w:rPr>
                <w:rFonts w:ascii="Arial" w:hAnsi="Arial" w:cs="Arial"/>
                <w:sz w:val="18"/>
                <w:szCs w:val="18"/>
                <w:lang w:val="nl-NL"/>
              </w:rPr>
              <w:t xml:space="preserve">de fiscaal noodzakelijke zaken </w:t>
            </w:r>
            <w:r w:rsidR="2684447F" w:rsidRPr="006B3824">
              <w:rPr>
                <w:rFonts w:ascii="Arial" w:hAnsi="Arial" w:cs="Arial"/>
                <w:sz w:val="18"/>
                <w:szCs w:val="18"/>
                <w:lang w:val="nl-NL"/>
              </w:rPr>
              <w:t>moeten</w:t>
            </w:r>
            <w:r w:rsidR="229FE6C3" w:rsidRPr="006B3824">
              <w:rPr>
                <w:rFonts w:ascii="Arial" w:hAnsi="Arial" w:cs="Arial"/>
                <w:sz w:val="18"/>
                <w:szCs w:val="18"/>
                <w:lang w:val="nl-NL"/>
              </w:rPr>
              <w:t xml:space="preserve"> worden toegevoegd (zoals btw-identificatienummer</w:t>
            </w:r>
            <w:r w:rsidR="5E8F0D3B" w:rsidRPr="006B3824">
              <w:rPr>
                <w:rFonts w:ascii="Arial" w:hAnsi="Arial" w:cs="Arial"/>
                <w:sz w:val="18"/>
                <w:szCs w:val="18"/>
                <w:lang w:val="nl-NL"/>
              </w:rPr>
              <w:t>)</w:t>
            </w:r>
            <w:r w:rsidR="005510A0">
              <w:rPr>
                <w:rFonts w:ascii="Arial" w:hAnsi="Arial" w:cs="Arial"/>
                <w:sz w:val="18"/>
                <w:szCs w:val="18"/>
                <w:lang w:val="nl-NL"/>
              </w:rPr>
              <w:t>.</w:t>
            </w:r>
          </w:p>
        </w:tc>
        <w:tc>
          <w:tcPr>
            <w:tcW w:w="1701" w:type="dxa"/>
            <w:shd w:val="clear" w:color="auto" w:fill="F2F2F2" w:themeFill="background1" w:themeFillShade="F2"/>
            <w:vAlign w:val="center"/>
          </w:tcPr>
          <w:p w14:paraId="3F580F3D" w14:textId="35A2BCA2" w:rsidR="508C9CDB" w:rsidRPr="006B3824" w:rsidRDefault="508C9CDB" w:rsidP="508C9CDB">
            <w:pPr>
              <w:pStyle w:val="TableParagraph"/>
              <w:spacing w:line="276" w:lineRule="auto"/>
              <w:rPr>
                <w:rFonts w:ascii="Arial" w:hAnsi="Arial" w:cs="Arial"/>
                <w:sz w:val="18"/>
                <w:szCs w:val="18"/>
                <w:lang w:val="nl-NL"/>
              </w:rPr>
            </w:pPr>
          </w:p>
        </w:tc>
        <w:tc>
          <w:tcPr>
            <w:tcW w:w="4536" w:type="dxa"/>
            <w:shd w:val="clear" w:color="auto" w:fill="F2F2F2" w:themeFill="background1" w:themeFillShade="F2"/>
            <w:vAlign w:val="center"/>
          </w:tcPr>
          <w:p w14:paraId="1265D2D3" w14:textId="387F8BC9" w:rsidR="508C9CDB" w:rsidRPr="006B3824" w:rsidRDefault="508C9CDB" w:rsidP="508C9CDB">
            <w:pPr>
              <w:pStyle w:val="TableParagraph"/>
              <w:spacing w:line="276" w:lineRule="auto"/>
              <w:rPr>
                <w:rFonts w:ascii="Arial" w:hAnsi="Arial" w:cs="Arial"/>
                <w:sz w:val="18"/>
                <w:szCs w:val="18"/>
                <w:lang w:val="nl-NL"/>
              </w:rPr>
            </w:pPr>
          </w:p>
        </w:tc>
      </w:tr>
    </w:tbl>
    <w:p w14:paraId="5F7F0144" w14:textId="77777777" w:rsidR="00B72966" w:rsidRDefault="00B72966" w:rsidP="0005088D">
      <w:pPr>
        <w:spacing w:line="276" w:lineRule="auto"/>
        <w:jc w:val="both"/>
        <w:rPr>
          <w:rFonts w:cs="Tahoma"/>
          <w:i/>
        </w:rPr>
      </w:pPr>
    </w:p>
    <w:p w14:paraId="7BB9D4E8" w14:textId="77777777" w:rsidR="004C2297" w:rsidRDefault="004C2297">
      <w:pPr>
        <w:spacing w:line="240" w:lineRule="auto"/>
        <w:rPr>
          <w:b/>
          <w:i/>
          <w:color w:val="004B95"/>
          <w:sz w:val="20"/>
          <w:szCs w:val="20"/>
        </w:rPr>
      </w:pPr>
      <w:r>
        <w:br w:type="page"/>
      </w:r>
    </w:p>
    <w:p w14:paraId="0FBB93F5" w14:textId="463BB5CA" w:rsidR="00F82BB9" w:rsidRDefault="000C310D" w:rsidP="00833A71">
      <w:pPr>
        <w:pStyle w:val="Heading2"/>
        <w:numPr>
          <w:ilvl w:val="1"/>
          <w:numId w:val="22"/>
        </w:numPr>
      </w:pPr>
      <w:bookmarkStart w:id="2" w:name="_Toc194607399"/>
      <w:r w:rsidRPr="000C310D">
        <w:t>Rapportages / debiteurenbeheer</w:t>
      </w:r>
      <w:bookmarkEnd w:id="2"/>
    </w:p>
    <w:p w14:paraId="5CA00C29" w14:textId="77777777" w:rsidR="000C310D" w:rsidRPr="000C310D" w:rsidRDefault="000C310D" w:rsidP="000C310D">
      <w:pPr>
        <w:rPr>
          <w:highlight w:val="lightGray"/>
        </w:rPr>
      </w:pPr>
    </w:p>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6904"/>
        <w:gridCol w:w="1750"/>
        <w:gridCol w:w="4667"/>
      </w:tblGrid>
      <w:tr w:rsidR="00432BB8" w:rsidRPr="005510A0" w14:paraId="60FE2616" w14:textId="77777777" w:rsidTr="00CD37C9">
        <w:trPr>
          <w:trHeight w:val="834"/>
          <w:tblHeader/>
        </w:trPr>
        <w:tc>
          <w:tcPr>
            <w:tcW w:w="584" w:type="dxa"/>
            <w:shd w:val="clear" w:color="auto" w:fill="C00000"/>
            <w:vAlign w:val="center"/>
          </w:tcPr>
          <w:p w14:paraId="50E73961" w14:textId="6713A862" w:rsidR="00432BB8" w:rsidRPr="005510A0" w:rsidRDefault="00432BB8" w:rsidP="00CD37C9">
            <w:pPr>
              <w:pStyle w:val="TableParagraph"/>
              <w:spacing w:before="3" w:line="276" w:lineRule="auto"/>
              <w:ind w:right="85"/>
              <w:rPr>
                <w:rFonts w:ascii="Arial" w:hAnsi="Arial" w:cs="Arial"/>
                <w:b/>
                <w:bCs/>
                <w:color w:val="FFFFFF" w:themeColor="background1"/>
                <w:sz w:val="18"/>
                <w:szCs w:val="18"/>
              </w:rPr>
            </w:pPr>
            <w:r w:rsidRPr="005510A0">
              <w:rPr>
                <w:rFonts w:ascii="Arial" w:hAnsi="Arial" w:cs="Arial"/>
                <w:b/>
                <w:bCs/>
                <w:color w:val="FFFFFF" w:themeColor="background1"/>
                <w:sz w:val="18"/>
                <w:szCs w:val="18"/>
              </w:rPr>
              <w:t>Nr</w:t>
            </w:r>
          </w:p>
        </w:tc>
        <w:tc>
          <w:tcPr>
            <w:tcW w:w="1112" w:type="dxa"/>
            <w:shd w:val="clear" w:color="auto" w:fill="C00000"/>
            <w:vAlign w:val="center"/>
          </w:tcPr>
          <w:p w14:paraId="2A27DAEC" w14:textId="774944F4" w:rsidR="00432BB8" w:rsidRPr="005510A0" w:rsidRDefault="00432BB8" w:rsidP="00CD37C9">
            <w:pPr>
              <w:pStyle w:val="TableParagraph"/>
              <w:spacing w:before="3" w:line="276" w:lineRule="auto"/>
              <w:ind w:right="85"/>
              <w:rPr>
                <w:rFonts w:ascii="Arial" w:hAnsi="Arial" w:cs="Arial"/>
                <w:b/>
                <w:bCs/>
                <w:color w:val="FFFFFF" w:themeColor="background1"/>
                <w:sz w:val="18"/>
                <w:szCs w:val="18"/>
                <w:lang w:val="nl-NL"/>
              </w:rPr>
            </w:pPr>
            <w:r w:rsidRPr="005510A0">
              <w:rPr>
                <w:rFonts w:ascii="Arial" w:hAnsi="Arial" w:cs="Arial"/>
                <w:b/>
                <w:bCs/>
                <w:color w:val="FFFFFF" w:themeColor="background1"/>
                <w:sz w:val="18"/>
                <w:szCs w:val="18"/>
                <w:lang w:val="nl-NL"/>
              </w:rPr>
              <w:t>Eis/Wens</w:t>
            </w:r>
          </w:p>
        </w:tc>
        <w:tc>
          <w:tcPr>
            <w:tcW w:w="6904" w:type="dxa"/>
            <w:shd w:val="clear" w:color="auto" w:fill="C00000"/>
            <w:vAlign w:val="center"/>
          </w:tcPr>
          <w:p w14:paraId="56065D0F" w14:textId="77777777" w:rsidR="00432BB8" w:rsidRPr="005510A0" w:rsidRDefault="00432BB8" w:rsidP="00CD37C9">
            <w:pPr>
              <w:pStyle w:val="TableParagraph"/>
              <w:spacing w:before="3" w:line="276" w:lineRule="auto"/>
              <w:ind w:right="85"/>
              <w:rPr>
                <w:rFonts w:ascii="Arial" w:hAnsi="Arial" w:cs="Arial"/>
                <w:b/>
                <w:bCs/>
                <w:color w:val="FFFFFF" w:themeColor="background1"/>
                <w:sz w:val="18"/>
                <w:szCs w:val="18"/>
                <w:lang w:val="nl-NL"/>
              </w:rPr>
            </w:pPr>
            <w:r w:rsidRPr="005510A0">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4D2CF3AC" w14:textId="578D4190" w:rsidR="00432BB8" w:rsidRPr="005510A0" w:rsidRDefault="009A7DB1" w:rsidP="00CD37C9">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5510A0">
              <w:rPr>
                <w:rFonts w:ascii="Arial" w:hAnsi="Arial" w:cs="Arial"/>
                <w:b/>
                <w:bCs/>
                <w:color w:val="FFFFFF" w:themeColor="background1"/>
                <w:sz w:val="18"/>
                <w:szCs w:val="18"/>
                <w:lang w:val="nl-NL"/>
              </w:rPr>
              <w:t xml:space="preserve"> van Inschrijver</w:t>
            </w:r>
            <w:r w:rsidR="00432BB8" w:rsidRPr="005510A0">
              <w:rPr>
                <w:rFonts w:ascii="Arial" w:hAnsi="Arial" w:cs="Arial"/>
                <w:b/>
                <w:bCs/>
                <w:color w:val="FFFFFF" w:themeColor="background1"/>
                <w:sz w:val="18"/>
                <w:szCs w:val="18"/>
                <w:lang w:val="nl-NL"/>
              </w:rPr>
              <w:t xml:space="preserve"> voldoet hieraan</w:t>
            </w:r>
          </w:p>
          <w:p w14:paraId="508CE48D" w14:textId="77777777" w:rsidR="00432BB8" w:rsidRPr="005510A0" w:rsidRDefault="00432BB8" w:rsidP="00CD37C9">
            <w:pPr>
              <w:pStyle w:val="TableParagraph"/>
              <w:spacing w:before="3" w:line="276" w:lineRule="auto"/>
              <w:ind w:right="85"/>
              <w:rPr>
                <w:rFonts w:ascii="Arial" w:hAnsi="Arial" w:cs="Arial"/>
                <w:b/>
                <w:bCs/>
                <w:color w:val="FFFFFF" w:themeColor="background1"/>
                <w:sz w:val="18"/>
                <w:szCs w:val="18"/>
                <w:lang w:val="nl-NL"/>
              </w:rPr>
            </w:pPr>
            <w:r w:rsidRPr="005510A0">
              <w:rPr>
                <w:rFonts w:ascii="Arial" w:hAnsi="Arial" w:cs="Arial"/>
                <w:b/>
                <w:bCs/>
                <w:color w:val="FFFFFF" w:themeColor="background1"/>
                <w:sz w:val="18"/>
                <w:szCs w:val="18"/>
                <w:lang w:val="nl-NL"/>
              </w:rPr>
              <w:t>(Ja / Nee)</w:t>
            </w:r>
          </w:p>
        </w:tc>
        <w:tc>
          <w:tcPr>
            <w:tcW w:w="4667" w:type="dxa"/>
            <w:shd w:val="clear" w:color="auto" w:fill="C00000"/>
            <w:vAlign w:val="center"/>
          </w:tcPr>
          <w:p w14:paraId="4828D19C" w14:textId="77777777" w:rsidR="00432BB8" w:rsidRPr="005510A0" w:rsidRDefault="00432BB8" w:rsidP="00CD37C9">
            <w:pPr>
              <w:pStyle w:val="TableParagraph"/>
              <w:spacing w:before="3" w:line="276" w:lineRule="auto"/>
              <w:ind w:right="85"/>
              <w:rPr>
                <w:rFonts w:ascii="Arial" w:hAnsi="Arial" w:cs="Arial"/>
                <w:b/>
                <w:bCs/>
                <w:color w:val="FFFFFF" w:themeColor="background1"/>
                <w:sz w:val="18"/>
                <w:szCs w:val="18"/>
                <w:lang w:val="nl-NL"/>
              </w:rPr>
            </w:pPr>
            <w:r w:rsidRPr="005510A0">
              <w:rPr>
                <w:rFonts w:ascii="Arial" w:hAnsi="Arial" w:cs="Arial"/>
                <w:b/>
                <w:bCs/>
                <w:color w:val="FFFFFF" w:themeColor="background1"/>
                <w:sz w:val="18"/>
                <w:szCs w:val="18"/>
                <w:lang w:val="nl-NL"/>
              </w:rPr>
              <w:t>Eventuele Opmerkingen</w:t>
            </w:r>
          </w:p>
        </w:tc>
      </w:tr>
      <w:tr w:rsidR="00432BB8" w:rsidRPr="005510A0" w14:paraId="0C20A5EF" w14:textId="77777777" w:rsidTr="00CD37C9">
        <w:trPr>
          <w:trHeight w:val="567"/>
        </w:trPr>
        <w:tc>
          <w:tcPr>
            <w:tcW w:w="584" w:type="dxa"/>
            <w:shd w:val="clear" w:color="auto" w:fill="F2F2F2" w:themeFill="background1" w:themeFillShade="F2"/>
            <w:vAlign w:val="center"/>
          </w:tcPr>
          <w:p w14:paraId="114E53FE" w14:textId="782F9D34" w:rsidR="00432BB8" w:rsidRPr="005510A0" w:rsidRDefault="00432BB8" w:rsidP="00CD37C9">
            <w:pPr>
              <w:pStyle w:val="TableParagraph"/>
              <w:spacing w:before="3" w:line="276" w:lineRule="auto"/>
              <w:ind w:right="85"/>
              <w:rPr>
                <w:rFonts w:ascii="Arial" w:hAnsi="Arial" w:cs="Arial"/>
                <w:sz w:val="18"/>
                <w:szCs w:val="18"/>
              </w:rPr>
            </w:pPr>
            <w:r w:rsidRPr="005510A0">
              <w:rPr>
                <w:rFonts w:ascii="Arial" w:hAnsi="Arial" w:cs="Arial"/>
                <w:sz w:val="18"/>
                <w:szCs w:val="18"/>
              </w:rPr>
              <w:t>1</w:t>
            </w:r>
          </w:p>
        </w:tc>
        <w:tc>
          <w:tcPr>
            <w:tcW w:w="1112" w:type="dxa"/>
            <w:shd w:val="clear" w:color="auto" w:fill="F2F2F2" w:themeFill="background1" w:themeFillShade="F2"/>
            <w:vAlign w:val="center"/>
          </w:tcPr>
          <w:p w14:paraId="110800B9" w14:textId="5A733893" w:rsidR="00432BB8" w:rsidRPr="005510A0" w:rsidRDefault="00432BB8" w:rsidP="00CD37C9">
            <w:pPr>
              <w:pStyle w:val="TableParagraph"/>
              <w:spacing w:before="3" w:line="276" w:lineRule="auto"/>
              <w:ind w:right="85"/>
              <w:rPr>
                <w:rFonts w:ascii="Arial" w:hAnsi="Arial" w:cs="Arial"/>
                <w:spacing w:val="-2"/>
                <w:sz w:val="18"/>
                <w:szCs w:val="18"/>
                <w:lang w:val="nl-NL"/>
              </w:rPr>
            </w:pPr>
            <w:r w:rsidRPr="005510A0">
              <w:rPr>
                <w:rFonts w:ascii="Arial" w:hAnsi="Arial" w:cs="Arial"/>
                <w:sz w:val="18"/>
                <w:szCs w:val="18"/>
              </w:rPr>
              <w:t>Eis</w:t>
            </w:r>
          </w:p>
        </w:tc>
        <w:tc>
          <w:tcPr>
            <w:tcW w:w="6904" w:type="dxa"/>
            <w:shd w:val="clear" w:color="auto" w:fill="F2F2F2" w:themeFill="background1" w:themeFillShade="F2"/>
            <w:vAlign w:val="center"/>
          </w:tcPr>
          <w:p w14:paraId="7B106DCE" w14:textId="179A16AE" w:rsidR="00432BB8" w:rsidRPr="005510A0" w:rsidRDefault="009A7DB1" w:rsidP="00CD37C9">
            <w:pPr>
              <w:pStyle w:val="TableParagraph"/>
              <w:spacing w:before="1" w:line="276" w:lineRule="auto"/>
              <w:ind w:left="105"/>
              <w:rPr>
                <w:rFonts w:ascii="Arial" w:hAnsi="Arial" w:cs="Arial"/>
                <w:sz w:val="18"/>
                <w:szCs w:val="18"/>
                <w:lang w:val="nl-NL"/>
              </w:rPr>
            </w:pPr>
            <w:r>
              <w:rPr>
                <w:rFonts w:ascii="Arial" w:hAnsi="Arial" w:cs="Arial"/>
                <w:sz w:val="18"/>
                <w:szCs w:val="18"/>
                <w:lang w:val="nl-NL"/>
              </w:rPr>
              <w:t>Het systeem</w:t>
            </w:r>
            <w:r w:rsidR="00D54FB8" w:rsidRPr="005510A0">
              <w:rPr>
                <w:rFonts w:ascii="Arial" w:hAnsi="Arial" w:cs="Arial"/>
                <w:sz w:val="18"/>
                <w:szCs w:val="18"/>
                <w:lang w:val="nl-NL"/>
              </w:rPr>
              <w:t xml:space="preserve"> moet voorzien in het </w:t>
            </w:r>
            <w:r w:rsidR="000C310D" w:rsidRPr="005510A0">
              <w:rPr>
                <w:rFonts w:ascii="Arial" w:hAnsi="Arial" w:cs="Arial"/>
                <w:sz w:val="18"/>
                <w:szCs w:val="18"/>
                <w:lang w:val="nl-NL"/>
              </w:rPr>
              <w:t xml:space="preserve">genereren van </w:t>
            </w:r>
            <w:r w:rsidR="00DF2DA3" w:rsidRPr="005510A0">
              <w:rPr>
                <w:rFonts w:ascii="Arial" w:hAnsi="Arial" w:cs="Arial"/>
                <w:sz w:val="18"/>
                <w:szCs w:val="18"/>
                <w:lang w:val="nl-NL"/>
              </w:rPr>
              <w:t>een ouderdomsanalyse</w:t>
            </w:r>
            <w:r w:rsidR="00417809" w:rsidRPr="005510A0">
              <w:rPr>
                <w:rFonts w:ascii="Arial" w:hAnsi="Arial" w:cs="Arial"/>
                <w:sz w:val="18"/>
                <w:szCs w:val="18"/>
                <w:lang w:val="nl-NL"/>
              </w:rPr>
              <w:t xml:space="preserve"> </w:t>
            </w:r>
            <w:r w:rsidR="00BC0D74" w:rsidRPr="005510A0">
              <w:rPr>
                <w:rFonts w:ascii="Arial" w:hAnsi="Arial" w:cs="Arial"/>
                <w:sz w:val="18"/>
                <w:szCs w:val="18"/>
                <w:lang w:val="nl-NL"/>
              </w:rPr>
              <w:t xml:space="preserve">(signalering) </w:t>
            </w:r>
            <w:r w:rsidR="00417809" w:rsidRPr="005510A0">
              <w:rPr>
                <w:rFonts w:ascii="Arial" w:hAnsi="Arial" w:cs="Arial"/>
                <w:sz w:val="18"/>
                <w:szCs w:val="18"/>
                <w:lang w:val="nl-NL"/>
              </w:rPr>
              <w:t>op verschillende niveaus; bijv. per factuur of per relatie</w:t>
            </w:r>
            <w:r w:rsidR="000C310D" w:rsidRPr="005510A0">
              <w:rPr>
                <w:rFonts w:ascii="Arial" w:hAnsi="Arial" w:cs="Arial"/>
                <w:sz w:val="18"/>
                <w:szCs w:val="18"/>
                <w:lang w:val="nl-NL"/>
              </w:rPr>
              <w:t>.</w:t>
            </w:r>
          </w:p>
        </w:tc>
        <w:tc>
          <w:tcPr>
            <w:tcW w:w="1750" w:type="dxa"/>
            <w:shd w:val="clear" w:color="auto" w:fill="F2F2F2" w:themeFill="background1" w:themeFillShade="F2"/>
            <w:vAlign w:val="center"/>
          </w:tcPr>
          <w:p w14:paraId="4051654E" w14:textId="77777777" w:rsidR="00432BB8" w:rsidRPr="005510A0" w:rsidRDefault="00432BB8" w:rsidP="00CD37C9">
            <w:pPr>
              <w:pStyle w:val="TableParagraph"/>
              <w:spacing w:before="1" w:line="276" w:lineRule="auto"/>
              <w:ind w:right="168"/>
              <w:rPr>
                <w:rFonts w:ascii="Arial" w:hAnsi="Arial" w:cs="Arial"/>
                <w:sz w:val="18"/>
                <w:szCs w:val="18"/>
                <w:lang w:val="nl-NL"/>
              </w:rPr>
            </w:pPr>
          </w:p>
        </w:tc>
        <w:tc>
          <w:tcPr>
            <w:tcW w:w="4667" w:type="dxa"/>
            <w:shd w:val="clear" w:color="auto" w:fill="F2F2F2" w:themeFill="background1" w:themeFillShade="F2"/>
            <w:vAlign w:val="center"/>
          </w:tcPr>
          <w:p w14:paraId="0DA849B7" w14:textId="77777777" w:rsidR="00432BB8" w:rsidRPr="005510A0" w:rsidRDefault="00432BB8" w:rsidP="00CD37C9">
            <w:pPr>
              <w:pStyle w:val="TableParagraph"/>
              <w:spacing w:line="276" w:lineRule="auto"/>
              <w:ind w:left="105"/>
              <w:rPr>
                <w:rFonts w:ascii="Arial" w:hAnsi="Arial" w:cs="Arial"/>
                <w:sz w:val="18"/>
                <w:szCs w:val="18"/>
                <w:lang w:val="nl-NL"/>
              </w:rPr>
            </w:pPr>
          </w:p>
        </w:tc>
      </w:tr>
      <w:tr w:rsidR="00432BB8" w:rsidRPr="005510A0" w14:paraId="116FFD9C" w14:textId="77777777" w:rsidTr="00CD37C9">
        <w:trPr>
          <w:trHeight w:val="567"/>
        </w:trPr>
        <w:tc>
          <w:tcPr>
            <w:tcW w:w="584" w:type="dxa"/>
            <w:shd w:val="clear" w:color="auto" w:fill="F2F2F2" w:themeFill="background1" w:themeFillShade="F2"/>
            <w:vAlign w:val="center"/>
          </w:tcPr>
          <w:p w14:paraId="0F45530D" w14:textId="55AEB96B" w:rsidR="00432BB8" w:rsidRPr="005510A0" w:rsidRDefault="00432BB8" w:rsidP="00CD37C9">
            <w:pPr>
              <w:pStyle w:val="TableParagraph"/>
              <w:spacing w:before="1" w:line="276" w:lineRule="auto"/>
              <w:rPr>
                <w:rStyle w:val="CommentReference"/>
                <w:rFonts w:ascii="Arial" w:eastAsia="Times New Roman" w:hAnsi="Arial" w:cs="Arial"/>
                <w:sz w:val="18"/>
                <w:szCs w:val="18"/>
                <w:lang w:eastAsia="nl-NL"/>
              </w:rPr>
            </w:pPr>
            <w:r w:rsidRPr="005510A0">
              <w:rPr>
                <w:rStyle w:val="CommentReference"/>
                <w:rFonts w:ascii="Arial" w:eastAsia="Times New Roman" w:hAnsi="Arial" w:cs="Arial"/>
                <w:sz w:val="18"/>
                <w:szCs w:val="18"/>
                <w:lang w:eastAsia="nl-NL"/>
              </w:rPr>
              <w:t>2</w:t>
            </w:r>
          </w:p>
        </w:tc>
        <w:tc>
          <w:tcPr>
            <w:tcW w:w="1112" w:type="dxa"/>
            <w:shd w:val="clear" w:color="auto" w:fill="F2F2F2" w:themeFill="background1" w:themeFillShade="F2"/>
            <w:vAlign w:val="center"/>
          </w:tcPr>
          <w:p w14:paraId="5B8A7AFE" w14:textId="78F2A232" w:rsidR="00432BB8" w:rsidRPr="005510A0" w:rsidRDefault="00432BB8" w:rsidP="00CD37C9">
            <w:pPr>
              <w:pStyle w:val="TableParagraph"/>
              <w:spacing w:before="1" w:line="276" w:lineRule="auto"/>
              <w:rPr>
                <w:rFonts w:ascii="Arial" w:hAnsi="Arial" w:cs="Arial"/>
                <w:sz w:val="18"/>
                <w:szCs w:val="18"/>
                <w:lang w:val="nl-NL"/>
              </w:rPr>
            </w:pPr>
            <w:r w:rsidRPr="005510A0">
              <w:rPr>
                <w:rFonts w:ascii="Arial" w:hAnsi="Arial" w:cs="Arial"/>
                <w:sz w:val="18"/>
                <w:szCs w:val="18"/>
              </w:rPr>
              <w:t>Eis</w:t>
            </w:r>
          </w:p>
        </w:tc>
        <w:tc>
          <w:tcPr>
            <w:tcW w:w="6904" w:type="dxa"/>
            <w:shd w:val="clear" w:color="auto" w:fill="F2F2F2" w:themeFill="background1" w:themeFillShade="F2"/>
            <w:vAlign w:val="center"/>
          </w:tcPr>
          <w:p w14:paraId="6A9D52D0" w14:textId="70A065AA" w:rsidR="00432BB8" w:rsidRPr="005510A0" w:rsidRDefault="009A7DB1" w:rsidP="00CD37C9">
            <w:pPr>
              <w:pStyle w:val="TableParagraph"/>
              <w:spacing w:line="276" w:lineRule="auto"/>
              <w:ind w:left="105"/>
              <w:rPr>
                <w:rFonts w:ascii="Arial" w:hAnsi="Arial" w:cs="Arial"/>
                <w:sz w:val="18"/>
                <w:szCs w:val="18"/>
                <w:lang w:val="nl-NL"/>
              </w:rPr>
            </w:pPr>
            <w:r>
              <w:rPr>
                <w:rFonts w:ascii="Arial" w:hAnsi="Arial" w:cs="Arial"/>
                <w:sz w:val="18"/>
                <w:szCs w:val="18"/>
                <w:lang w:val="nl-NL"/>
              </w:rPr>
              <w:t>Het systeem</w:t>
            </w:r>
            <w:r w:rsidR="00D54FB8" w:rsidRPr="005510A0">
              <w:rPr>
                <w:rFonts w:ascii="Arial" w:hAnsi="Arial" w:cs="Arial"/>
                <w:sz w:val="18"/>
                <w:szCs w:val="18"/>
                <w:lang w:val="nl-NL"/>
              </w:rPr>
              <w:t xml:space="preserve"> moet voorzien in het </w:t>
            </w:r>
            <w:r w:rsidR="00973D2F" w:rsidRPr="005510A0">
              <w:rPr>
                <w:rFonts w:ascii="Arial" w:hAnsi="Arial" w:cs="Arial"/>
                <w:sz w:val="18"/>
                <w:szCs w:val="18"/>
                <w:lang w:val="nl-NL"/>
              </w:rPr>
              <w:t xml:space="preserve">tonen van een </w:t>
            </w:r>
            <w:proofErr w:type="spellStart"/>
            <w:r w:rsidR="00973D2F" w:rsidRPr="005510A0">
              <w:rPr>
                <w:rFonts w:ascii="Arial" w:hAnsi="Arial" w:cs="Arial"/>
                <w:sz w:val="18"/>
                <w:szCs w:val="18"/>
                <w:lang w:val="nl-NL"/>
              </w:rPr>
              <w:t>a</w:t>
            </w:r>
            <w:r w:rsidR="001B0D93" w:rsidRPr="005510A0">
              <w:rPr>
                <w:rFonts w:ascii="Arial" w:hAnsi="Arial" w:cs="Arial"/>
                <w:sz w:val="18"/>
                <w:szCs w:val="18"/>
                <w:lang w:val="nl-NL"/>
              </w:rPr>
              <w:t>fletter</w:t>
            </w:r>
            <w:proofErr w:type="spellEnd"/>
            <w:r w:rsidR="001B0D93" w:rsidRPr="005510A0">
              <w:rPr>
                <w:rFonts w:ascii="Arial" w:hAnsi="Arial" w:cs="Arial"/>
                <w:sz w:val="18"/>
                <w:szCs w:val="18"/>
                <w:lang w:val="nl-NL"/>
              </w:rPr>
              <w:t>-overzicht (facturen debet/ credit en facturen met betalingen)</w:t>
            </w:r>
          </w:p>
        </w:tc>
        <w:tc>
          <w:tcPr>
            <w:tcW w:w="1750" w:type="dxa"/>
            <w:shd w:val="clear" w:color="auto" w:fill="F2F2F2" w:themeFill="background1" w:themeFillShade="F2"/>
            <w:vAlign w:val="center"/>
          </w:tcPr>
          <w:p w14:paraId="307EEF06" w14:textId="77777777" w:rsidR="00432BB8" w:rsidRPr="005510A0" w:rsidRDefault="00432BB8" w:rsidP="00CD37C9">
            <w:pPr>
              <w:pStyle w:val="TableParagraph"/>
              <w:spacing w:before="1" w:line="276" w:lineRule="auto"/>
              <w:ind w:right="2"/>
              <w:rPr>
                <w:rFonts w:ascii="Arial" w:hAnsi="Arial" w:cs="Arial"/>
                <w:sz w:val="18"/>
                <w:szCs w:val="18"/>
                <w:lang w:val="nl-NL"/>
              </w:rPr>
            </w:pPr>
          </w:p>
        </w:tc>
        <w:tc>
          <w:tcPr>
            <w:tcW w:w="4667" w:type="dxa"/>
            <w:shd w:val="clear" w:color="auto" w:fill="F2F2F2" w:themeFill="background1" w:themeFillShade="F2"/>
            <w:vAlign w:val="center"/>
          </w:tcPr>
          <w:p w14:paraId="10A47D84" w14:textId="77777777" w:rsidR="00432BB8" w:rsidRPr="005510A0" w:rsidRDefault="00432BB8" w:rsidP="00CD37C9">
            <w:pPr>
              <w:pStyle w:val="TableParagraph"/>
              <w:spacing w:line="276" w:lineRule="auto"/>
              <w:ind w:left="105"/>
              <w:rPr>
                <w:rFonts w:ascii="Arial" w:hAnsi="Arial" w:cs="Arial"/>
                <w:sz w:val="18"/>
                <w:szCs w:val="18"/>
                <w:lang w:val="nl-NL"/>
              </w:rPr>
            </w:pPr>
          </w:p>
        </w:tc>
      </w:tr>
      <w:tr w:rsidR="00432BB8" w:rsidRPr="005510A0" w14:paraId="64AF0767" w14:textId="77777777" w:rsidTr="00CD37C9">
        <w:trPr>
          <w:trHeight w:val="567"/>
        </w:trPr>
        <w:tc>
          <w:tcPr>
            <w:tcW w:w="584" w:type="dxa"/>
            <w:shd w:val="clear" w:color="auto" w:fill="F2F2F2" w:themeFill="background1" w:themeFillShade="F2"/>
            <w:vAlign w:val="center"/>
          </w:tcPr>
          <w:p w14:paraId="32A949FC" w14:textId="2B0C1C82" w:rsidR="00432BB8" w:rsidRPr="005510A0" w:rsidRDefault="00432BB8" w:rsidP="00CD37C9">
            <w:pPr>
              <w:pStyle w:val="TableParagraph"/>
              <w:spacing w:before="1" w:line="276" w:lineRule="auto"/>
              <w:rPr>
                <w:rFonts w:ascii="Arial" w:hAnsi="Arial" w:cs="Arial"/>
                <w:sz w:val="18"/>
                <w:szCs w:val="18"/>
              </w:rPr>
            </w:pPr>
            <w:r w:rsidRPr="005510A0">
              <w:rPr>
                <w:rFonts w:ascii="Arial" w:hAnsi="Arial" w:cs="Arial"/>
                <w:sz w:val="18"/>
                <w:szCs w:val="18"/>
              </w:rPr>
              <w:t>3</w:t>
            </w:r>
          </w:p>
        </w:tc>
        <w:tc>
          <w:tcPr>
            <w:tcW w:w="1112" w:type="dxa"/>
            <w:shd w:val="clear" w:color="auto" w:fill="F2F2F2" w:themeFill="background1" w:themeFillShade="F2"/>
            <w:vAlign w:val="center"/>
          </w:tcPr>
          <w:p w14:paraId="1060F62F" w14:textId="22E12731" w:rsidR="00432BB8" w:rsidRPr="005510A0" w:rsidRDefault="00432BB8" w:rsidP="00CD37C9">
            <w:pPr>
              <w:pStyle w:val="TableParagraph"/>
              <w:spacing w:before="1" w:line="276" w:lineRule="auto"/>
              <w:rPr>
                <w:rFonts w:ascii="Arial" w:hAnsi="Arial" w:cs="Arial"/>
                <w:sz w:val="18"/>
                <w:szCs w:val="18"/>
                <w:lang w:val="nl-NL"/>
              </w:rPr>
            </w:pPr>
            <w:r w:rsidRPr="005510A0">
              <w:rPr>
                <w:rFonts w:ascii="Arial" w:hAnsi="Arial" w:cs="Arial"/>
                <w:sz w:val="18"/>
                <w:szCs w:val="18"/>
              </w:rPr>
              <w:t>Eis</w:t>
            </w:r>
          </w:p>
        </w:tc>
        <w:tc>
          <w:tcPr>
            <w:tcW w:w="6904" w:type="dxa"/>
            <w:shd w:val="clear" w:color="auto" w:fill="F2F2F2" w:themeFill="background1" w:themeFillShade="F2"/>
            <w:vAlign w:val="center"/>
          </w:tcPr>
          <w:p w14:paraId="72D11880" w14:textId="5E7FF51F" w:rsidR="00432BB8" w:rsidRPr="005510A0" w:rsidRDefault="009A7DB1" w:rsidP="00CD37C9">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973D2F" w:rsidRPr="005510A0">
              <w:rPr>
                <w:rFonts w:ascii="Arial" w:hAnsi="Arial" w:cs="Arial"/>
                <w:sz w:val="18"/>
                <w:szCs w:val="18"/>
                <w:lang w:val="nl-NL"/>
              </w:rPr>
              <w:t xml:space="preserve"> moet voorzien in e</w:t>
            </w:r>
            <w:r w:rsidR="00432BB8" w:rsidRPr="005510A0">
              <w:rPr>
                <w:rFonts w:ascii="Arial" w:hAnsi="Arial" w:cs="Arial"/>
                <w:sz w:val="18"/>
                <w:szCs w:val="18"/>
                <w:lang w:val="nl-NL"/>
              </w:rPr>
              <w:t xml:space="preserve">en </w:t>
            </w:r>
            <w:proofErr w:type="spellStart"/>
            <w:r w:rsidR="00432BB8" w:rsidRPr="005510A0">
              <w:rPr>
                <w:rFonts w:ascii="Arial" w:hAnsi="Arial" w:cs="Arial"/>
                <w:sz w:val="18"/>
                <w:szCs w:val="18"/>
                <w:lang w:val="nl-NL"/>
              </w:rPr>
              <w:t>logging</w:t>
            </w:r>
            <w:proofErr w:type="spellEnd"/>
            <w:r w:rsidR="00432BB8" w:rsidRPr="005510A0">
              <w:rPr>
                <w:rFonts w:ascii="Arial" w:hAnsi="Arial" w:cs="Arial"/>
                <w:sz w:val="18"/>
                <w:szCs w:val="18"/>
                <w:lang w:val="nl-NL"/>
              </w:rPr>
              <w:t xml:space="preserve"> van </w:t>
            </w:r>
            <w:r w:rsidR="00857936" w:rsidRPr="005510A0">
              <w:rPr>
                <w:rFonts w:ascii="Arial" w:hAnsi="Arial" w:cs="Arial"/>
                <w:sz w:val="18"/>
                <w:szCs w:val="18"/>
                <w:lang w:val="nl-NL"/>
              </w:rPr>
              <w:t>het aanmaningsproces</w:t>
            </w:r>
            <w:r w:rsidR="00432BB8" w:rsidRPr="005510A0">
              <w:rPr>
                <w:rFonts w:ascii="Arial" w:hAnsi="Arial" w:cs="Arial"/>
                <w:sz w:val="18"/>
                <w:szCs w:val="18"/>
                <w:lang w:val="nl-NL"/>
              </w:rPr>
              <w:t>, inclusief de verzonden communicatie aan de debiteur.</w:t>
            </w:r>
          </w:p>
        </w:tc>
        <w:tc>
          <w:tcPr>
            <w:tcW w:w="1750" w:type="dxa"/>
            <w:shd w:val="clear" w:color="auto" w:fill="F2F2F2" w:themeFill="background1" w:themeFillShade="F2"/>
            <w:vAlign w:val="center"/>
          </w:tcPr>
          <w:p w14:paraId="5AA5E5E0" w14:textId="77777777" w:rsidR="00432BB8" w:rsidRPr="005510A0" w:rsidRDefault="00432BB8" w:rsidP="00CD37C9">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2970BA7D" w14:textId="77777777" w:rsidR="00432BB8" w:rsidRPr="005510A0" w:rsidRDefault="00432BB8" w:rsidP="00CD37C9">
            <w:pPr>
              <w:pStyle w:val="TableParagraph"/>
              <w:spacing w:before="1" w:line="276" w:lineRule="auto"/>
              <w:rPr>
                <w:rFonts w:ascii="Arial" w:hAnsi="Arial" w:cs="Arial"/>
                <w:sz w:val="18"/>
                <w:szCs w:val="18"/>
                <w:lang w:val="nl-NL"/>
              </w:rPr>
            </w:pPr>
          </w:p>
        </w:tc>
      </w:tr>
    </w:tbl>
    <w:p w14:paraId="7900CFC2" w14:textId="4F390FBA" w:rsidR="000C310D" w:rsidRPr="000D3AEC" w:rsidRDefault="000C310D">
      <w:pPr>
        <w:spacing w:line="240" w:lineRule="auto"/>
        <w:rPr>
          <w:rFonts w:cs="Tahoma"/>
          <w:iCs/>
        </w:rPr>
      </w:pPr>
    </w:p>
    <w:p w14:paraId="7219790B" w14:textId="77777777" w:rsidR="000C310D" w:rsidRPr="000D3AEC" w:rsidRDefault="000C310D" w:rsidP="00F82BB9">
      <w:pPr>
        <w:spacing w:line="276" w:lineRule="auto"/>
        <w:jc w:val="both"/>
        <w:rPr>
          <w:rFonts w:cs="Tahoma"/>
          <w:iCs/>
        </w:rPr>
      </w:pPr>
    </w:p>
    <w:p w14:paraId="1BE35E54" w14:textId="77777777" w:rsidR="00BD4FBF" w:rsidRPr="000D3AEC" w:rsidRDefault="00BD4FBF" w:rsidP="00833A71">
      <w:pPr>
        <w:pStyle w:val="Heading2"/>
        <w:numPr>
          <w:ilvl w:val="1"/>
          <w:numId w:val="22"/>
        </w:numPr>
      </w:pPr>
      <w:bookmarkStart w:id="3" w:name="_Toc194607400"/>
      <w:r w:rsidRPr="000D3AEC">
        <w:t>Beheer stamgegevens (debiteuren/crediteuren)</w:t>
      </w:r>
      <w:bookmarkEnd w:id="3"/>
    </w:p>
    <w:p w14:paraId="30A59649" w14:textId="77777777" w:rsidR="00BD4FBF" w:rsidRPr="000D3AEC" w:rsidRDefault="00BD4FBF" w:rsidP="00BD4FBF"/>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6904"/>
        <w:gridCol w:w="1750"/>
        <w:gridCol w:w="4667"/>
      </w:tblGrid>
      <w:tr w:rsidR="00432BB8" w:rsidRPr="00B2468A" w14:paraId="6570C838" w14:textId="77777777" w:rsidTr="00CD37C9">
        <w:trPr>
          <w:trHeight w:val="834"/>
          <w:tblHeader/>
        </w:trPr>
        <w:tc>
          <w:tcPr>
            <w:tcW w:w="584" w:type="dxa"/>
            <w:shd w:val="clear" w:color="auto" w:fill="C00000"/>
            <w:vAlign w:val="center"/>
          </w:tcPr>
          <w:p w14:paraId="412FA7C3" w14:textId="2367EBC9" w:rsidR="00432BB8" w:rsidRPr="00B2468A" w:rsidRDefault="00432BB8" w:rsidP="00CD37C9">
            <w:pPr>
              <w:pStyle w:val="TableParagraph"/>
              <w:spacing w:before="3" w:line="276" w:lineRule="auto"/>
              <w:ind w:right="85"/>
              <w:rPr>
                <w:rFonts w:ascii="Arial" w:hAnsi="Arial" w:cs="Arial"/>
                <w:b/>
                <w:bCs/>
                <w:color w:val="FFFFFF" w:themeColor="background1"/>
                <w:sz w:val="18"/>
                <w:szCs w:val="18"/>
              </w:rPr>
            </w:pPr>
            <w:r w:rsidRPr="00B2468A">
              <w:rPr>
                <w:rFonts w:ascii="Arial" w:hAnsi="Arial" w:cs="Arial"/>
                <w:b/>
                <w:bCs/>
                <w:color w:val="FFFFFF" w:themeColor="background1"/>
                <w:sz w:val="18"/>
                <w:szCs w:val="18"/>
              </w:rPr>
              <w:t>Nr</w:t>
            </w:r>
          </w:p>
        </w:tc>
        <w:tc>
          <w:tcPr>
            <w:tcW w:w="1112" w:type="dxa"/>
            <w:shd w:val="clear" w:color="auto" w:fill="C00000"/>
            <w:vAlign w:val="center"/>
          </w:tcPr>
          <w:p w14:paraId="7374AF35" w14:textId="2612FAE3" w:rsidR="00432BB8" w:rsidRPr="00B2468A" w:rsidRDefault="00432BB8" w:rsidP="00CD37C9">
            <w:pPr>
              <w:pStyle w:val="TableParagraph"/>
              <w:spacing w:before="3" w:line="276" w:lineRule="auto"/>
              <w:ind w:right="85"/>
              <w:rPr>
                <w:rFonts w:ascii="Arial" w:hAnsi="Arial" w:cs="Arial"/>
                <w:b/>
                <w:bCs/>
                <w:color w:val="FFFFFF" w:themeColor="background1"/>
                <w:sz w:val="18"/>
                <w:szCs w:val="18"/>
                <w:lang w:val="nl-NL"/>
              </w:rPr>
            </w:pPr>
            <w:r w:rsidRPr="00B2468A">
              <w:rPr>
                <w:rFonts w:ascii="Arial" w:hAnsi="Arial" w:cs="Arial"/>
                <w:b/>
                <w:bCs/>
                <w:color w:val="FFFFFF" w:themeColor="background1"/>
                <w:sz w:val="18"/>
                <w:szCs w:val="18"/>
                <w:lang w:val="nl-NL"/>
              </w:rPr>
              <w:t>Eis/Wens</w:t>
            </w:r>
          </w:p>
        </w:tc>
        <w:tc>
          <w:tcPr>
            <w:tcW w:w="6904" w:type="dxa"/>
            <w:shd w:val="clear" w:color="auto" w:fill="C00000"/>
            <w:vAlign w:val="center"/>
          </w:tcPr>
          <w:p w14:paraId="5E727120" w14:textId="77777777" w:rsidR="00432BB8" w:rsidRPr="00B2468A" w:rsidRDefault="00432BB8" w:rsidP="00CD37C9">
            <w:pPr>
              <w:pStyle w:val="TableParagraph"/>
              <w:spacing w:before="3" w:line="276" w:lineRule="auto"/>
              <w:ind w:right="85"/>
              <w:rPr>
                <w:rFonts w:ascii="Arial" w:hAnsi="Arial" w:cs="Arial"/>
                <w:b/>
                <w:bCs/>
                <w:color w:val="FFFFFF" w:themeColor="background1"/>
                <w:sz w:val="18"/>
                <w:szCs w:val="18"/>
                <w:lang w:val="nl-NL"/>
              </w:rPr>
            </w:pPr>
            <w:r w:rsidRPr="00B2468A">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0F0AD391" w14:textId="7E61D9D4" w:rsidR="00635C9B" w:rsidRPr="00CD37C9" w:rsidRDefault="009A7DB1" w:rsidP="00635C9B">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Pr>
                <w:rFonts w:ascii="Arial" w:hAnsi="Arial" w:cs="Arial"/>
                <w:b/>
                <w:bCs/>
                <w:color w:val="FFFFFF" w:themeColor="background1"/>
                <w:sz w:val="18"/>
                <w:szCs w:val="18"/>
                <w:lang w:val="nl-NL"/>
              </w:rPr>
              <w:t xml:space="preserve"> van Inschrijver</w:t>
            </w:r>
            <w:r w:rsidR="00635C9B" w:rsidRPr="00CD37C9">
              <w:rPr>
                <w:rFonts w:ascii="Arial" w:hAnsi="Arial" w:cs="Arial"/>
                <w:b/>
                <w:bCs/>
                <w:color w:val="FFFFFF" w:themeColor="background1"/>
                <w:sz w:val="18"/>
                <w:szCs w:val="18"/>
                <w:lang w:val="nl-NL"/>
              </w:rPr>
              <w:t xml:space="preserve"> voldoet hieraan</w:t>
            </w:r>
          </w:p>
          <w:p w14:paraId="02E015D2" w14:textId="2D63263D" w:rsidR="00432BB8" w:rsidRPr="00B2468A" w:rsidRDefault="00635C9B" w:rsidP="00635C9B">
            <w:pPr>
              <w:pStyle w:val="TableParagraph"/>
              <w:spacing w:before="3" w:line="276" w:lineRule="auto"/>
              <w:ind w:right="85"/>
              <w:rPr>
                <w:rFonts w:ascii="Arial" w:hAnsi="Arial" w:cs="Arial"/>
                <w:b/>
                <w:bCs/>
                <w:color w:val="FFFFFF" w:themeColor="background1"/>
                <w:sz w:val="18"/>
                <w:szCs w:val="18"/>
                <w:lang w:val="nl-NL"/>
              </w:rPr>
            </w:pPr>
            <w:r w:rsidRPr="00CD37C9">
              <w:rPr>
                <w:rFonts w:ascii="Arial" w:hAnsi="Arial" w:cs="Arial"/>
                <w:b/>
                <w:bCs/>
                <w:color w:val="FFFFFF" w:themeColor="background1"/>
                <w:sz w:val="18"/>
                <w:szCs w:val="18"/>
                <w:lang w:val="nl-NL"/>
              </w:rPr>
              <w:t>(Ja / Nee)</w:t>
            </w:r>
          </w:p>
        </w:tc>
        <w:tc>
          <w:tcPr>
            <w:tcW w:w="4667" w:type="dxa"/>
            <w:shd w:val="clear" w:color="auto" w:fill="C00000"/>
            <w:vAlign w:val="center"/>
          </w:tcPr>
          <w:p w14:paraId="69B1CF76" w14:textId="77777777" w:rsidR="00432BB8" w:rsidRPr="00B2468A" w:rsidRDefault="00432BB8" w:rsidP="00CD37C9">
            <w:pPr>
              <w:pStyle w:val="TableParagraph"/>
              <w:spacing w:before="3" w:line="276" w:lineRule="auto"/>
              <w:ind w:right="85"/>
              <w:rPr>
                <w:rFonts w:ascii="Arial" w:hAnsi="Arial" w:cs="Arial"/>
                <w:b/>
                <w:bCs/>
                <w:color w:val="FFFFFF" w:themeColor="background1"/>
                <w:sz w:val="18"/>
                <w:szCs w:val="18"/>
                <w:lang w:val="nl-NL"/>
              </w:rPr>
            </w:pPr>
            <w:r w:rsidRPr="00B2468A">
              <w:rPr>
                <w:rFonts w:ascii="Arial" w:hAnsi="Arial" w:cs="Arial"/>
                <w:b/>
                <w:bCs/>
                <w:color w:val="FFFFFF" w:themeColor="background1"/>
                <w:sz w:val="18"/>
                <w:szCs w:val="18"/>
                <w:lang w:val="nl-NL"/>
              </w:rPr>
              <w:t>Eventuele Opmerkingen</w:t>
            </w:r>
          </w:p>
        </w:tc>
      </w:tr>
      <w:tr w:rsidR="00432BB8" w:rsidRPr="00B2468A" w14:paraId="1F525B1F" w14:textId="77777777" w:rsidTr="00CD37C9">
        <w:trPr>
          <w:trHeight w:val="439"/>
        </w:trPr>
        <w:tc>
          <w:tcPr>
            <w:tcW w:w="584" w:type="dxa"/>
            <w:shd w:val="clear" w:color="auto" w:fill="F2F2F2" w:themeFill="background1" w:themeFillShade="F2"/>
            <w:vAlign w:val="center"/>
          </w:tcPr>
          <w:p w14:paraId="1552B851" w14:textId="64CD432D" w:rsidR="00432BB8" w:rsidRPr="00B2468A" w:rsidRDefault="00432BB8" w:rsidP="00CD37C9">
            <w:pPr>
              <w:pStyle w:val="TableParagraph"/>
              <w:spacing w:before="1" w:line="276" w:lineRule="auto"/>
              <w:rPr>
                <w:rFonts w:ascii="Arial" w:hAnsi="Arial" w:cs="Arial"/>
                <w:sz w:val="18"/>
                <w:szCs w:val="18"/>
              </w:rPr>
            </w:pPr>
            <w:r w:rsidRPr="00B2468A">
              <w:rPr>
                <w:rFonts w:ascii="Arial" w:hAnsi="Arial" w:cs="Arial"/>
                <w:sz w:val="18"/>
                <w:szCs w:val="18"/>
              </w:rPr>
              <w:t>1</w:t>
            </w:r>
          </w:p>
        </w:tc>
        <w:tc>
          <w:tcPr>
            <w:tcW w:w="1112" w:type="dxa"/>
            <w:shd w:val="clear" w:color="auto" w:fill="F2F2F2" w:themeFill="background1" w:themeFillShade="F2"/>
            <w:vAlign w:val="center"/>
          </w:tcPr>
          <w:p w14:paraId="2F083C7B" w14:textId="7B4FC660" w:rsidR="00432BB8" w:rsidRPr="00B2468A" w:rsidRDefault="00E16A44" w:rsidP="00CD37C9">
            <w:pPr>
              <w:pStyle w:val="TableParagraph"/>
              <w:spacing w:before="1" w:line="276" w:lineRule="auto"/>
              <w:rPr>
                <w:rFonts w:ascii="Arial" w:hAnsi="Arial" w:cs="Arial"/>
                <w:sz w:val="18"/>
                <w:szCs w:val="18"/>
                <w:lang w:val="nl-NL"/>
              </w:rPr>
            </w:pPr>
            <w:r w:rsidRPr="00B2468A">
              <w:rPr>
                <w:rFonts w:ascii="Arial" w:hAnsi="Arial" w:cs="Arial"/>
                <w:sz w:val="18"/>
                <w:szCs w:val="18"/>
              </w:rPr>
              <w:t>E</w:t>
            </w:r>
            <w:r w:rsidR="00234229" w:rsidRPr="00B2468A">
              <w:rPr>
                <w:rFonts w:ascii="Arial" w:hAnsi="Arial" w:cs="Arial"/>
                <w:sz w:val="18"/>
                <w:szCs w:val="18"/>
              </w:rPr>
              <w:t>is</w:t>
            </w:r>
          </w:p>
        </w:tc>
        <w:tc>
          <w:tcPr>
            <w:tcW w:w="6904" w:type="dxa"/>
            <w:shd w:val="clear" w:color="auto" w:fill="F2F2F2" w:themeFill="background1" w:themeFillShade="F2"/>
            <w:vAlign w:val="center"/>
          </w:tcPr>
          <w:p w14:paraId="6A0511E6" w14:textId="000957CD" w:rsidR="00432BB8" w:rsidRPr="00B2468A" w:rsidRDefault="009A7DB1" w:rsidP="00CD37C9">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B2468A" w:rsidRPr="00B2468A">
              <w:rPr>
                <w:rFonts w:ascii="Arial" w:hAnsi="Arial" w:cs="Arial"/>
                <w:sz w:val="18"/>
                <w:szCs w:val="18"/>
                <w:lang w:val="nl-NL"/>
              </w:rPr>
              <w:t xml:space="preserve"> moet voorzien in het w</w:t>
            </w:r>
            <w:r w:rsidR="00E16A44" w:rsidRPr="00B2468A">
              <w:rPr>
                <w:rFonts w:ascii="Arial" w:hAnsi="Arial" w:cs="Arial"/>
                <w:sz w:val="18"/>
                <w:szCs w:val="18"/>
                <w:lang w:val="nl-NL"/>
              </w:rPr>
              <w:t>erken</w:t>
            </w:r>
            <w:r w:rsidR="00432BB8" w:rsidRPr="00B2468A">
              <w:rPr>
                <w:rFonts w:ascii="Arial" w:hAnsi="Arial" w:cs="Arial"/>
                <w:sz w:val="18"/>
                <w:szCs w:val="18"/>
                <w:lang w:val="nl-NL"/>
              </w:rPr>
              <w:t xml:space="preserve"> met relaties</w:t>
            </w:r>
            <w:r w:rsidR="00E16A44" w:rsidRPr="00B2468A">
              <w:rPr>
                <w:rFonts w:ascii="Arial" w:hAnsi="Arial" w:cs="Arial"/>
                <w:sz w:val="18"/>
                <w:szCs w:val="18"/>
                <w:lang w:val="nl-NL"/>
              </w:rPr>
              <w:t>, waarbij</w:t>
            </w:r>
            <w:r w:rsidR="00B92A44" w:rsidRPr="00B2468A">
              <w:rPr>
                <w:rFonts w:ascii="Arial" w:hAnsi="Arial" w:cs="Arial"/>
                <w:sz w:val="18"/>
                <w:szCs w:val="18"/>
                <w:lang w:val="nl-NL"/>
              </w:rPr>
              <w:t xml:space="preserve"> </w:t>
            </w:r>
            <w:r w:rsidR="00432BB8" w:rsidRPr="00B2468A">
              <w:rPr>
                <w:rFonts w:ascii="Arial" w:hAnsi="Arial" w:cs="Arial"/>
                <w:sz w:val="18"/>
                <w:szCs w:val="18"/>
                <w:lang w:val="nl-NL"/>
              </w:rPr>
              <w:t xml:space="preserve">één relatie zowel </w:t>
            </w:r>
            <w:r w:rsidR="00E16A44" w:rsidRPr="00B2468A">
              <w:rPr>
                <w:rFonts w:ascii="Arial" w:hAnsi="Arial" w:cs="Arial"/>
                <w:sz w:val="18"/>
                <w:szCs w:val="18"/>
                <w:lang w:val="nl-NL"/>
              </w:rPr>
              <w:t>een</w:t>
            </w:r>
            <w:r w:rsidR="00B92A44" w:rsidRPr="00B2468A">
              <w:rPr>
                <w:rFonts w:ascii="Arial" w:hAnsi="Arial" w:cs="Arial"/>
                <w:sz w:val="18"/>
                <w:szCs w:val="18"/>
                <w:lang w:val="nl-NL"/>
              </w:rPr>
              <w:t xml:space="preserve"> </w:t>
            </w:r>
            <w:r w:rsidR="00432BB8" w:rsidRPr="00B2468A">
              <w:rPr>
                <w:rFonts w:ascii="Arial" w:hAnsi="Arial" w:cs="Arial"/>
                <w:sz w:val="18"/>
                <w:szCs w:val="18"/>
                <w:lang w:val="nl-NL"/>
              </w:rPr>
              <w:t xml:space="preserve">debiteur en/of crediteur </w:t>
            </w:r>
            <w:r w:rsidR="00E16A44" w:rsidRPr="00B2468A">
              <w:rPr>
                <w:rFonts w:ascii="Arial" w:hAnsi="Arial" w:cs="Arial"/>
                <w:sz w:val="18"/>
                <w:szCs w:val="18"/>
                <w:lang w:val="nl-NL"/>
              </w:rPr>
              <w:t xml:space="preserve">kan </w:t>
            </w:r>
            <w:r w:rsidR="00432BB8" w:rsidRPr="00B2468A">
              <w:rPr>
                <w:rFonts w:ascii="Arial" w:hAnsi="Arial" w:cs="Arial"/>
                <w:sz w:val="18"/>
                <w:szCs w:val="18"/>
                <w:lang w:val="nl-NL"/>
              </w:rPr>
              <w:t>zijn</w:t>
            </w:r>
            <w:r w:rsidR="00E16A44" w:rsidRPr="00B2468A">
              <w:rPr>
                <w:rFonts w:ascii="Arial" w:hAnsi="Arial" w:cs="Arial"/>
                <w:sz w:val="18"/>
                <w:szCs w:val="18"/>
                <w:lang w:val="nl-NL"/>
              </w:rPr>
              <w:t>.</w:t>
            </w:r>
            <w:r w:rsidR="00207148">
              <w:rPr>
                <w:rFonts w:ascii="Arial" w:hAnsi="Arial" w:cs="Arial"/>
                <w:sz w:val="18"/>
                <w:szCs w:val="18"/>
                <w:lang w:val="nl-NL"/>
              </w:rPr>
              <w:t xml:space="preserve"> </w:t>
            </w:r>
          </w:p>
        </w:tc>
        <w:tc>
          <w:tcPr>
            <w:tcW w:w="1750" w:type="dxa"/>
            <w:shd w:val="clear" w:color="auto" w:fill="F2F2F2" w:themeFill="background1" w:themeFillShade="F2"/>
            <w:vAlign w:val="center"/>
          </w:tcPr>
          <w:p w14:paraId="5F8C8EE0" w14:textId="77777777" w:rsidR="00432BB8" w:rsidRPr="00B2468A" w:rsidRDefault="00432BB8" w:rsidP="00CD37C9">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2E521DEA" w14:textId="77777777" w:rsidR="00432BB8" w:rsidRPr="00B2468A" w:rsidRDefault="00432BB8" w:rsidP="00CD37C9">
            <w:pPr>
              <w:pStyle w:val="TableParagraph"/>
              <w:spacing w:before="1" w:line="276" w:lineRule="auto"/>
              <w:rPr>
                <w:rFonts w:ascii="Arial" w:hAnsi="Arial" w:cs="Arial"/>
                <w:sz w:val="18"/>
                <w:szCs w:val="18"/>
                <w:lang w:val="nl-NL"/>
              </w:rPr>
            </w:pPr>
          </w:p>
        </w:tc>
      </w:tr>
      <w:tr w:rsidR="00D9312C" w:rsidRPr="00B2468A" w14:paraId="30D2D071" w14:textId="77777777" w:rsidTr="00CD37C9">
        <w:trPr>
          <w:trHeight w:val="439"/>
        </w:trPr>
        <w:tc>
          <w:tcPr>
            <w:tcW w:w="584" w:type="dxa"/>
            <w:shd w:val="clear" w:color="auto" w:fill="F2F2F2" w:themeFill="background1" w:themeFillShade="F2"/>
            <w:vAlign w:val="center"/>
          </w:tcPr>
          <w:p w14:paraId="46930C36" w14:textId="2F117C89" w:rsidR="00D9312C" w:rsidRPr="00726451" w:rsidRDefault="00D9312C" w:rsidP="00D9312C">
            <w:pPr>
              <w:pStyle w:val="TableParagraph"/>
              <w:spacing w:before="1" w:line="276" w:lineRule="auto"/>
              <w:rPr>
                <w:rFonts w:ascii="Arial" w:hAnsi="Arial" w:cs="Arial"/>
                <w:sz w:val="18"/>
                <w:szCs w:val="18"/>
                <w:lang w:val="nl-NL"/>
              </w:rPr>
            </w:pPr>
            <w:r>
              <w:rPr>
                <w:rFonts w:ascii="Arial" w:hAnsi="Arial" w:cs="Arial"/>
                <w:sz w:val="18"/>
                <w:szCs w:val="18"/>
              </w:rPr>
              <w:t>2</w:t>
            </w:r>
          </w:p>
        </w:tc>
        <w:tc>
          <w:tcPr>
            <w:tcW w:w="1112" w:type="dxa"/>
            <w:shd w:val="clear" w:color="auto" w:fill="F2F2F2" w:themeFill="background1" w:themeFillShade="F2"/>
            <w:vAlign w:val="center"/>
          </w:tcPr>
          <w:p w14:paraId="12485986" w14:textId="75B9BE93" w:rsidR="00D9312C" w:rsidRPr="00726451" w:rsidRDefault="00D9312C" w:rsidP="00D9312C">
            <w:pPr>
              <w:pStyle w:val="TableParagraph"/>
              <w:spacing w:before="1" w:line="276" w:lineRule="auto"/>
              <w:rPr>
                <w:rFonts w:ascii="Arial" w:hAnsi="Arial" w:cs="Arial"/>
                <w:sz w:val="18"/>
                <w:szCs w:val="18"/>
                <w:lang w:val="nl-NL"/>
              </w:rPr>
            </w:pPr>
            <w:r w:rsidRPr="00B2468A">
              <w:rPr>
                <w:rFonts w:ascii="Arial" w:hAnsi="Arial" w:cs="Arial"/>
                <w:sz w:val="18"/>
                <w:szCs w:val="18"/>
              </w:rPr>
              <w:t>Eis</w:t>
            </w:r>
          </w:p>
        </w:tc>
        <w:tc>
          <w:tcPr>
            <w:tcW w:w="6904" w:type="dxa"/>
            <w:shd w:val="clear" w:color="auto" w:fill="F2F2F2" w:themeFill="background1" w:themeFillShade="F2"/>
            <w:vAlign w:val="center"/>
          </w:tcPr>
          <w:p w14:paraId="7C9F1E5A" w14:textId="2306F318" w:rsidR="00D9312C" w:rsidRPr="00C13533" w:rsidRDefault="00D9312C" w:rsidP="00D9312C">
            <w:pPr>
              <w:pStyle w:val="TableParagraph"/>
              <w:spacing w:before="1" w:line="276" w:lineRule="auto"/>
              <w:rPr>
                <w:rFonts w:ascii="Arial" w:hAnsi="Arial" w:cs="Arial"/>
                <w:sz w:val="18"/>
                <w:szCs w:val="18"/>
                <w:lang w:val="nl-NL"/>
              </w:rPr>
            </w:pPr>
            <w:r>
              <w:rPr>
                <w:rFonts w:ascii="Arial" w:hAnsi="Arial" w:cs="Arial"/>
                <w:sz w:val="18"/>
                <w:szCs w:val="18"/>
                <w:lang w:val="nl-NL"/>
              </w:rPr>
              <w:t xml:space="preserve">De mogelijkheid voor het bestempelen van een relatie als </w:t>
            </w:r>
            <w:r w:rsidR="35FBB49B" w:rsidRPr="35213F48">
              <w:rPr>
                <w:rFonts w:ascii="Arial" w:hAnsi="Arial" w:cs="Arial"/>
                <w:sz w:val="18"/>
                <w:szCs w:val="18"/>
                <w:lang w:val="nl-NL"/>
              </w:rPr>
              <w:t xml:space="preserve">enkel een </w:t>
            </w:r>
            <w:r>
              <w:rPr>
                <w:rFonts w:ascii="Arial" w:hAnsi="Arial" w:cs="Arial"/>
                <w:sz w:val="18"/>
                <w:szCs w:val="18"/>
                <w:lang w:val="nl-NL"/>
              </w:rPr>
              <w:t>subsidieontvanger, waardoor deze niet als inkooprelatie beschikbaar is.</w:t>
            </w:r>
          </w:p>
        </w:tc>
        <w:tc>
          <w:tcPr>
            <w:tcW w:w="1750" w:type="dxa"/>
            <w:shd w:val="clear" w:color="auto" w:fill="F2F2F2" w:themeFill="background1" w:themeFillShade="F2"/>
            <w:vAlign w:val="center"/>
          </w:tcPr>
          <w:p w14:paraId="7F5C5721" w14:textId="77777777" w:rsidR="00D9312C" w:rsidRPr="00C13533" w:rsidRDefault="00D9312C" w:rsidP="00D9312C">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48797AF" w14:textId="77777777" w:rsidR="00D9312C" w:rsidRPr="00C13533" w:rsidRDefault="00D9312C" w:rsidP="00D9312C">
            <w:pPr>
              <w:pStyle w:val="TableParagraph"/>
              <w:spacing w:before="1" w:line="276" w:lineRule="auto"/>
              <w:rPr>
                <w:rFonts w:ascii="Arial" w:hAnsi="Arial" w:cs="Arial"/>
                <w:sz w:val="18"/>
                <w:szCs w:val="18"/>
                <w:lang w:val="nl-NL"/>
              </w:rPr>
            </w:pPr>
          </w:p>
        </w:tc>
      </w:tr>
      <w:tr w:rsidR="00D9312C" w:rsidRPr="00B2468A" w14:paraId="6C7051C5" w14:textId="77777777" w:rsidTr="00CD37C9">
        <w:trPr>
          <w:trHeight w:val="567"/>
        </w:trPr>
        <w:tc>
          <w:tcPr>
            <w:tcW w:w="584" w:type="dxa"/>
            <w:shd w:val="clear" w:color="auto" w:fill="F2F2F2" w:themeFill="background1" w:themeFillShade="F2"/>
            <w:vAlign w:val="center"/>
          </w:tcPr>
          <w:p w14:paraId="0D8A2088" w14:textId="3B74C614" w:rsidR="00D9312C" w:rsidRPr="00B2468A" w:rsidRDefault="00D9312C" w:rsidP="00D9312C">
            <w:pPr>
              <w:pStyle w:val="TableParagraph"/>
              <w:spacing w:before="1" w:line="276" w:lineRule="auto"/>
              <w:rPr>
                <w:rFonts w:ascii="Arial" w:hAnsi="Arial" w:cs="Arial"/>
                <w:sz w:val="18"/>
                <w:szCs w:val="18"/>
              </w:rPr>
            </w:pPr>
            <w:r>
              <w:rPr>
                <w:rFonts w:ascii="Arial" w:hAnsi="Arial" w:cs="Arial"/>
                <w:sz w:val="18"/>
                <w:szCs w:val="18"/>
              </w:rPr>
              <w:t>3</w:t>
            </w:r>
          </w:p>
        </w:tc>
        <w:tc>
          <w:tcPr>
            <w:tcW w:w="1112" w:type="dxa"/>
            <w:shd w:val="clear" w:color="auto" w:fill="F2F2F2" w:themeFill="background1" w:themeFillShade="F2"/>
            <w:vAlign w:val="center"/>
          </w:tcPr>
          <w:p w14:paraId="357E882F" w14:textId="2246B493" w:rsidR="00D9312C" w:rsidRPr="00B2468A" w:rsidRDefault="00D9312C" w:rsidP="00D9312C">
            <w:pPr>
              <w:pStyle w:val="TableParagraph"/>
              <w:spacing w:before="1" w:line="276" w:lineRule="auto"/>
              <w:rPr>
                <w:rFonts w:ascii="Arial" w:hAnsi="Arial" w:cs="Arial"/>
                <w:sz w:val="18"/>
                <w:szCs w:val="18"/>
                <w:lang w:val="nl-NL"/>
              </w:rPr>
            </w:pPr>
            <w:r w:rsidRPr="00B2468A">
              <w:rPr>
                <w:rFonts w:ascii="Arial" w:hAnsi="Arial" w:cs="Arial"/>
                <w:sz w:val="18"/>
                <w:szCs w:val="18"/>
              </w:rPr>
              <w:t>Eis</w:t>
            </w:r>
          </w:p>
        </w:tc>
        <w:tc>
          <w:tcPr>
            <w:tcW w:w="6904" w:type="dxa"/>
            <w:shd w:val="clear" w:color="auto" w:fill="F2F2F2" w:themeFill="background1" w:themeFillShade="F2"/>
            <w:vAlign w:val="center"/>
          </w:tcPr>
          <w:p w14:paraId="523B3755" w14:textId="3F4FE223" w:rsidR="00D9312C" w:rsidRPr="00B2468A" w:rsidRDefault="009A7DB1" w:rsidP="00D9312C">
            <w:pPr>
              <w:pStyle w:val="TableParagraph"/>
              <w:spacing w:before="1" w:line="276" w:lineRule="auto"/>
              <w:rPr>
                <w:rFonts w:ascii="Arial" w:hAnsi="Arial" w:cs="Arial"/>
                <w:sz w:val="18"/>
                <w:szCs w:val="18"/>
                <w:lang w:val="nl-NL"/>
              </w:rPr>
            </w:pPr>
            <w:r>
              <w:rPr>
                <w:sz w:val="20"/>
                <w:szCs w:val="20"/>
                <w:lang w:val="nl-NL"/>
              </w:rPr>
              <w:t>Het systeem</w:t>
            </w:r>
            <w:r w:rsidR="00D9312C" w:rsidRPr="005366C9">
              <w:rPr>
                <w:sz w:val="20"/>
                <w:szCs w:val="20"/>
                <w:lang w:val="nl-NL"/>
              </w:rPr>
              <w:t xml:space="preserve"> moet voorzien in </w:t>
            </w:r>
            <w:r w:rsidR="00D9312C">
              <w:rPr>
                <w:sz w:val="20"/>
                <w:szCs w:val="20"/>
                <w:lang w:val="nl-NL"/>
              </w:rPr>
              <w:t>m</w:t>
            </w:r>
            <w:r w:rsidR="00D9312C" w:rsidRPr="00B2468A">
              <w:rPr>
                <w:rFonts w:ascii="Arial" w:hAnsi="Arial" w:cs="Arial"/>
                <w:sz w:val="18"/>
                <w:szCs w:val="18"/>
                <w:lang w:val="nl-NL"/>
              </w:rPr>
              <w:t>ogelijkheden om debiteuren te groeperen (voorbeeld: ministeries) om te voldoen aan BBV boekhouding.</w:t>
            </w:r>
          </w:p>
        </w:tc>
        <w:tc>
          <w:tcPr>
            <w:tcW w:w="1750" w:type="dxa"/>
            <w:shd w:val="clear" w:color="auto" w:fill="F2F2F2" w:themeFill="background1" w:themeFillShade="F2"/>
            <w:vAlign w:val="center"/>
          </w:tcPr>
          <w:p w14:paraId="44C6A3ED" w14:textId="77777777" w:rsidR="00D9312C" w:rsidRPr="00B2468A" w:rsidRDefault="00D9312C" w:rsidP="00D9312C">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38B9218" w14:textId="7BB38084" w:rsidR="00D9312C" w:rsidRPr="00B2468A" w:rsidRDefault="00D9312C" w:rsidP="00D9312C">
            <w:pPr>
              <w:pStyle w:val="TableParagraph"/>
              <w:spacing w:before="1" w:line="276" w:lineRule="auto"/>
              <w:rPr>
                <w:rFonts w:ascii="Arial" w:hAnsi="Arial" w:cs="Arial"/>
                <w:sz w:val="18"/>
                <w:szCs w:val="18"/>
                <w:lang w:val="nl-NL"/>
              </w:rPr>
            </w:pPr>
          </w:p>
        </w:tc>
      </w:tr>
      <w:tr w:rsidR="00777401" w:rsidRPr="00B2468A" w14:paraId="11560F5E" w14:textId="77777777" w:rsidTr="00CD37C9">
        <w:trPr>
          <w:trHeight w:val="567"/>
        </w:trPr>
        <w:tc>
          <w:tcPr>
            <w:tcW w:w="584" w:type="dxa"/>
            <w:shd w:val="clear" w:color="auto" w:fill="F2F2F2" w:themeFill="background1" w:themeFillShade="F2"/>
            <w:vAlign w:val="center"/>
          </w:tcPr>
          <w:p w14:paraId="3A5C118C" w14:textId="65A4B8FD" w:rsidR="00777401" w:rsidRDefault="00777401" w:rsidP="00D9312C">
            <w:pPr>
              <w:pStyle w:val="TableParagraph"/>
              <w:spacing w:before="1" w:line="276" w:lineRule="auto"/>
              <w:rPr>
                <w:rFonts w:ascii="Arial" w:hAnsi="Arial" w:cs="Arial"/>
                <w:sz w:val="18"/>
                <w:szCs w:val="18"/>
              </w:rPr>
            </w:pPr>
            <w:r>
              <w:rPr>
                <w:rFonts w:ascii="Arial" w:hAnsi="Arial" w:cs="Arial"/>
                <w:sz w:val="18"/>
                <w:szCs w:val="18"/>
              </w:rPr>
              <w:t>4</w:t>
            </w:r>
          </w:p>
        </w:tc>
        <w:tc>
          <w:tcPr>
            <w:tcW w:w="1112" w:type="dxa"/>
            <w:shd w:val="clear" w:color="auto" w:fill="F2F2F2" w:themeFill="background1" w:themeFillShade="F2"/>
            <w:vAlign w:val="center"/>
          </w:tcPr>
          <w:p w14:paraId="7919E9DE" w14:textId="53963865" w:rsidR="00777401" w:rsidRPr="00B2468A" w:rsidRDefault="00777401" w:rsidP="00D9312C">
            <w:pPr>
              <w:pStyle w:val="TableParagraph"/>
              <w:spacing w:before="1" w:line="276" w:lineRule="auto"/>
              <w:rPr>
                <w:rFonts w:ascii="Arial" w:hAnsi="Arial" w:cs="Arial"/>
                <w:sz w:val="18"/>
                <w:szCs w:val="18"/>
              </w:rPr>
            </w:pPr>
            <w:r>
              <w:rPr>
                <w:rFonts w:ascii="Arial" w:hAnsi="Arial" w:cs="Arial"/>
                <w:sz w:val="18"/>
                <w:szCs w:val="18"/>
              </w:rPr>
              <w:t>Eis</w:t>
            </w:r>
          </w:p>
        </w:tc>
        <w:tc>
          <w:tcPr>
            <w:tcW w:w="6904" w:type="dxa"/>
            <w:shd w:val="clear" w:color="auto" w:fill="F2F2F2" w:themeFill="background1" w:themeFillShade="F2"/>
            <w:vAlign w:val="center"/>
          </w:tcPr>
          <w:p w14:paraId="722DEAD2" w14:textId="6A937560" w:rsidR="00777401" w:rsidRPr="009263C6" w:rsidRDefault="009A7DB1" w:rsidP="00D9312C">
            <w:pPr>
              <w:pStyle w:val="TableParagraph"/>
              <w:spacing w:before="1" w:line="276" w:lineRule="auto"/>
              <w:rPr>
                <w:sz w:val="20"/>
                <w:szCs w:val="20"/>
                <w:lang w:val="nl-NL"/>
              </w:rPr>
            </w:pPr>
            <w:r>
              <w:rPr>
                <w:sz w:val="20"/>
                <w:szCs w:val="20"/>
                <w:lang w:val="nl-NL"/>
              </w:rPr>
              <w:t>Het systeem</w:t>
            </w:r>
            <w:r w:rsidR="00777401" w:rsidRPr="009263C6">
              <w:rPr>
                <w:sz w:val="20"/>
                <w:szCs w:val="20"/>
                <w:lang w:val="nl-NL"/>
              </w:rPr>
              <w:t xml:space="preserve"> </w:t>
            </w:r>
            <w:r w:rsidR="009263C6" w:rsidRPr="009263C6">
              <w:rPr>
                <w:sz w:val="20"/>
                <w:szCs w:val="20"/>
                <w:lang w:val="nl-NL"/>
              </w:rPr>
              <w:t>voorziet in d</w:t>
            </w:r>
            <w:r w:rsidR="009263C6">
              <w:rPr>
                <w:sz w:val="20"/>
                <w:szCs w:val="20"/>
                <w:lang w:val="nl-NL"/>
              </w:rPr>
              <w:t xml:space="preserve">e mogelijkheid dat er bij één relatie meerdere rekeningnummers kunnen worden toegevoegd. </w:t>
            </w:r>
          </w:p>
        </w:tc>
        <w:tc>
          <w:tcPr>
            <w:tcW w:w="1750" w:type="dxa"/>
            <w:shd w:val="clear" w:color="auto" w:fill="F2F2F2" w:themeFill="background1" w:themeFillShade="F2"/>
            <w:vAlign w:val="center"/>
          </w:tcPr>
          <w:p w14:paraId="6696802F" w14:textId="77777777" w:rsidR="00777401" w:rsidRPr="009263C6" w:rsidRDefault="00777401" w:rsidP="00D9312C">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6C07BB1" w14:textId="77777777" w:rsidR="00777401" w:rsidRPr="009263C6" w:rsidRDefault="00777401" w:rsidP="00D9312C">
            <w:pPr>
              <w:pStyle w:val="TableParagraph"/>
              <w:spacing w:before="1" w:line="276" w:lineRule="auto"/>
              <w:rPr>
                <w:rFonts w:ascii="Arial" w:hAnsi="Arial" w:cs="Arial"/>
                <w:sz w:val="18"/>
                <w:szCs w:val="18"/>
                <w:lang w:val="nl-NL"/>
              </w:rPr>
            </w:pPr>
          </w:p>
        </w:tc>
      </w:tr>
      <w:tr w:rsidR="009263C6" w:rsidRPr="00B2468A" w14:paraId="5C5F5E04" w14:textId="77777777" w:rsidTr="00CD37C9">
        <w:trPr>
          <w:trHeight w:val="567"/>
        </w:trPr>
        <w:tc>
          <w:tcPr>
            <w:tcW w:w="584" w:type="dxa"/>
            <w:shd w:val="clear" w:color="auto" w:fill="F2F2F2" w:themeFill="background1" w:themeFillShade="F2"/>
            <w:vAlign w:val="center"/>
          </w:tcPr>
          <w:p w14:paraId="36F68D82" w14:textId="267B3800" w:rsidR="009263C6" w:rsidRPr="00B2468A" w:rsidRDefault="009263C6" w:rsidP="009263C6">
            <w:pPr>
              <w:pStyle w:val="TableParagraph"/>
              <w:spacing w:before="1" w:line="276" w:lineRule="auto"/>
              <w:rPr>
                <w:rFonts w:ascii="Arial" w:hAnsi="Arial" w:cs="Arial"/>
                <w:sz w:val="18"/>
                <w:szCs w:val="18"/>
              </w:rPr>
            </w:pPr>
            <w:r>
              <w:rPr>
                <w:rFonts w:ascii="Arial" w:hAnsi="Arial" w:cs="Arial"/>
                <w:sz w:val="18"/>
                <w:szCs w:val="18"/>
              </w:rPr>
              <w:t>5</w:t>
            </w:r>
          </w:p>
        </w:tc>
        <w:tc>
          <w:tcPr>
            <w:tcW w:w="1112" w:type="dxa"/>
            <w:shd w:val="clear" w:color="auto" w:fill="F2F2F2" w:themeFill="background1" w:themeFillShade="F2"/>
            <w:vAlign w:val="center"/>
          </w:tcPr>
          <w:p w14:paraId="2BFDF578" w14:textId="4A018275" w:rsidR="009263C6" w:rsidRPr="00B2468A" w:rsidRDefault="009263C6" w:rsidP="009263C6">
            <w:pPr>
              <w:pStyle w:val="TableParagraph"/>
              <w:spacing w:before="1" w:line="276" w:lineRule="auto"/>
              <w:rPr>
                <w:rFonts w:ascii="Arial" w:hAnsi="Arial" w:cs="Arial"/>
                <w:sz w:val="18"/>
                <w:szCs w:val="18"/>
                <w:lang w:val="nl-NL"/>
              </w:rPr>
            </w:pPr>
            <w:r w:rsidRPr="00B2468A">
              <w:rPr>
                <w:rFonts w:ascii="Arial" w:hAnsi="Arial" w:cs="Arial"/>
                <w:sz w:val="18"/>
                <w:szCs w:val="18"/>
              </w:rPr>
              <w:t>Wens</w:t>
            </w:r>
          </w:p>
        </w:tc>
        <w:tc>
          <w:tcPr>
            <w:tcW w:w="6904" w:type="dxa"/>
            <w:shd w:val="clear" w:color="auto" w:fill="F2F2F2" w:themeFill="background1" w:themeFillShade="F2"/>
            <w:vAlign w:val="center"/>
          </w:tcPr>
          <w:p w14:paraId="48BEBCA8" w14:textId="57560D8B" w:rsidR="009263C6" w:rsidRPr="00B2468A" w:rsidRDefault="009A7DB1" w:rsidP="009263C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9263C6" w:rsidRPr="00E123DF">
              <w:rPr>
                <w:rFonts w:ascii="Arial" w:hAnsi="Arial" w:cs="Arial"/>
                <w:sz w:val="18"/>
                <w:szCs w:val="18"/>
                <w:lang w:val="nl-NL"/>
              </w:rPr>
              <w:t xml:space="preserve"> </w:t>
            </w:r>
            <w:r w:rsidR="009263C6">
              <w:rPr>
                <w:rFonts w:ascii="Arial" w:hAnsi="Arial" w:cs="Arial"/>
                <w:sz w:val="18"/>
                <w:szCs w:val="18"/>
                <w:lang w:val="nl-NL"/>
              </w:rPr>
              <w:t xml:space="preserve">voorziet </w:t>
            </w:r>
            <w:r w:rsidR="009263C6" w:rsidRPr="00E123DF">
              <w:rPr>
                <w:rFonts w:ascii="Arial" w:hAnsi="Arial" w:cs="Arial"/>
                <w:sz w:val="18"/>
                <w:szCs w:val="18"/>
                <w:lang w:val="nl-NL"/>
              </w:rPr>
              <w:t xml:space="preserve">in </w:t>
            </w:r>
            <w:r w:rsidR="009263C6">
              <w:rPr>
                <w:rFonts w:ascii="Arial" w:hAnsi="Arial" w:cs="Arial"/>
                <w:sz w:val="18"/>
                <w:szCs w:val="18"/>
                <w:lang w:val="nl-NL"/>
              </w:rPr>
              <w:t>een</w:t>
            </w:r>
            <w:r w:rsidR="009263C6" w:rsidRPr="00E123DF">
              <w:rPr>
                <w:rFonts w:ascii="Arial" w:hAnsi="Arial" w:cs="Arial"/>
                <w:sz w:val="18"/>
                <w:szCs w:val="18"/>
                <w:lang w:val="nl-NL"/>
              </w:rPr>
              <w:t xml:space="preserve"> </w:t>
            </w:r>
            <w:r w:rsidR="009263C6">
              <w:rPr>
                <w:rFonts w:ascii="Arial" w:hAnsi="Arial" w:cs="Arial"/>
                <w:sz w:val="18"/>
                <w:szCs w:val="18"/>
                <w:lang w:val="nl-NL"/>
              </w:rPr>
              <w:t>a</w:t>
            </w:r>
            <w:r w:rsidR="009263C6" w:rsidRPr="00B2468A">
              <w:rPr>
                <w:rFonts w:ascii="Arial" w:hAnsi="Arial" w:cs="Arial"/>
                <w:sz w:val="18"/>
                <w:szCs w:val="18"/>
                <w:lang w:val="nl-NL"/>
              </w:rPr>
              <w:t>utomatische naam</w:t>
            </w:r>
            <w:r w:rsidR="009263C6">
              <w:rPr>
                <w:rFonts w:ascii="Arial" w:hAnsi="Arial" w:cs="Arial"/>
                <w:sz w:val="18"/>
                <w:szCs w:val="18"/>
                <w:lang w:val="nl-NL"/>
              </w:rPr>
              <w:t xml:space="preserve"> en</w:t>
            </w:r>
            <w:r w:rsidR="009263C6" w:rsidRPr="00B2468A">
              <w:rPr>
                <w:rFonts w:ascii="Arial" w:hAnsi="Arial" w:cs="Arial"/>
                <w:sz w:val="18"/>
                <w:szCs w:val="18"/>
                <w:lang w:val="nl-NL"/>
              </w:rPr>
              <w:t xml:space="preserve"> nummercontrole op </w:t>
            </w:r>
            <w:r w:rsidR="009263C6">
              <w:rPr>
                <w:rFonts w:ascii="Arial" w:hAnsi="Arial" w:cs="Arial"/>
                <w:sz w:val="18"/>
                <w:szCs w:val="18"/>
                <w:lang w:val="nl-NL"/>
              </w:rPr>
              <w:t xml:space="preserve">een </w:t>
            </w:r>
            <w:r w:rsidR="009263C6" w:rsidRPr="00D67E60">
              <w:rPr>
                <w:rFonts w:ascii="Arial" w:hAnsi="Arial" w:cs="Arial"/>
                <w:sz w:val="18"/>
                <w:szCs w:val="18"/>
                <w:lang w:val="nl-NL"/>
              </w:rPr>
              <w:t>bankrekeningnummer</w:t>
            </w:r>
            <w:r w:rsidR="009263C6" w:rsidRPr="00B2468A">
              <w:rPr>
                <w:rFonts w:ascii="Arial" w:hAnsi="Arial" w:cs="Arial"/>
                <w:sz w:val="18"/>
                <w:szCs w:val="18"/>
                <w:lang w:val="nl-NL"/>
              </w:rPr>
              <w:t xml:space="preserve">. </w:t>
            </w:r>
          </w:p>
        </w:tc>
        <w:tc>
          <w:tcPr>
            <w:tcW w:w="1750" w:type="dxa"/>
            <w:shd w:val="clear" w:color="auto" w:fill="F2F2F2" w:themeFill="background1" w:themeFillShade="F2"/>
            <w:vAlign w:val="center"/>
          </w:tcPr>
          <w:p w14:paraId="58585E7C" w14:textId="77777777" w:rsidR="009263C6" w:rsidRPr="00B2468A" w:rsidRDefault="009263C6" w:rsidP="009263C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512D92A3" w14:textId="77777777" w:rsidR="009263C6" w:rsidRPr="00B2468A" w:rsidRDefault="009263C6" w:rsidP="009263C6">
            <w:pPr>
              <w:pStyle w:val="TableParagraph"/>
              <w:spacing w:before="1" w:line="276" w:lineRule="auto"/>
              <w:rPr>
                <w:rFonts w:ascii="Arial" w:hAnsi="Arial" w:cs="Arial"/>
                <w:sz w:val="18"/>
                <w:szCs w:val="18"/>
                <w:lang w:val="nl-NL"/>
              </w:rPr>
            </w:pPr>
          </w:p>
        </w:tc>
      </w:tr>
      <w:tr w:rsidR="009263C6" w:rsidRPr="00B2468A" w14:paraId="3EBCF73B" w14:textId="77777777" w:rsidTr="00CD37C9">
        <w:trPr>
          <w:trHeight w:val="567"/>
        </w:trPr>
        <w:tc>
          <w:tcPr>
            <w:tcW w:w="584" w:type="dxa"/>
            <w:shd w:val="clear" w:color="auto" w:fill="F2F2F2" w:themeFill="background1" w:themeFillShade="F2"/>
            <w:vAlign w:val="center"/>
          </w:tcPr>
          <w:p w14:paraId="43C81B77" w14:textId="4BF17020" w:rsidR="009263C6" w:rsidRPr="00B2468A" w:rsidRDefault="009263C6" w:rsidP="009263C6">
            <w:pPr>
              <w:pStyle w:val="TableParagraph"/>
              <w:spacing w:before="1" w:line="276" w:lineRule="auto"/>
              <w:rPr>
                <w:rFonts w:ascii="Arial" w:hAnsi="Arial" w:cs="Arial"/>
                <w:sz w:val="18"/>
                <w:szCs w:val="18"/>
              </w:rPr>
            </w:pPr>
            <w:r>
              <w:rPr>
                <w:rFonts w:ascii="Arial" w:hAnsi="Arial" w:cs="Arial"/>
                <w:sz w:val="18"/>
                <w:szCs w:val="18"/>
              </w:rPr>
              <w:t>6</w:t>
            </w:r>
          </w:p>
        </w:tc>
        <w:tc>
          <w:tcPr>
            <w:tcW w:w="1112" w:type="dxa"/>
            <w:shd w:val="clear" w:color="auto" w:fill="F2F2F2" w:themeFill="background1" w:themeFillShade="F2"/>
            <w:vAlign w:val="center"/>
          </w:tcPr>
          <w:p w14:paraId="6ED276F3" w14:textId="0FFE928C" w:rsidR="009263C6" w:rsidRPr="00B2468A" w:rsidRDefault="009263C6" w:rsidP="009263C6">
            <w:pPr>
              <w:pStyle w:val="TableParagraph"/>
              <w:spacing w:before="1" w:line="276" w:lineRule="auto"/>
              <w:rPr>
                <w:rFonts w:ascii="Arial" w:hAnsi="Arial" w:cs="Arial"/>
                <w:sz w:val="18"/>
                <w:szCs w:val="18"/>
              </w:rPr>
            </w:pPr>
            <w:r w:rsidRPr="00B2468A">
              <w:rPr>
                <w:rFonts w:ascii="Arial" w:hAnsi="Arial" w:cs="Arial"/>
                <w:sz w:val="18"/>
                <w:szCs w:val="18"/>
              </w:rPr>
              <w:t>Wens</w:t>
            </w:r>
          </w:p>
        </w:tc>
        <w:tc>
          <w:tcPr>
            <w:tcW w:w="6904" w:type="dxa"/>
            <w:shd w:val="clear" w:color="auto" w:fill="F2F2F2" w:themeFill="background1" w:themeFillShade="F2"/>
            <w:vAlign w:val="center"/>
          </w:tcPr>
          <w:p w14:paraId="1B2A3680" w14:textId="4774F052" w:rsidR="009263C6" w:rsidRPr="00B2468A" w:rsidRDefault="009A7DB1" w:rsidP="009263C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9263C6" w:rsidRPr="00E123DF">
              <w:rPr>
                <w:rFonts w:ascii="Arial" w:hAnsi="Arial" w:cs="Arial"/>
                <w:sz w:val="18"/>
                <w:szCs w:val="18"/>
                <w:lang w:val="nl-NL"/>
              </w:rPr>
              <w:t xml:space="preserve"> </w:t>
            </w:r>
            <w:r w:rsidR="009263C6">
              <w:rPr>
                <w:rFonts w:ascii="Arial" w:hAnsi="Arial" w:cs="Arial"/>
                <w:sz w:val="18"/>
                <w:szCs w:val="18"/>
                <w:lang w:val="nl-NL"/>
              </w:rPr>
              <w:t xml:space="preserve">voorziet </w:t>
            </w:r>
            <w:r w:rsidR="009263C6" w:rsidRPr="00E123DF">
              <w:rPr>
                <w:rFonts w:ascii="Arial" w:hAnsi="Arial" w:cs="Arial"/>
                <w:sz w:val="18"/>
                <w:szCs w:val="18"/>
                <w:lang w:val="nl-NL"/>
              </w:rPr>
              <w:t xml:space="preserve">in het </w:t>
            </w:r>
            <w:r w:rsidR="009263C6">
              <w:rPr>
                <w:rFonts w:ascii="Arial" w:hAnsi="Arial" w:cs="Arial"/>
                <w:sz w:val="18"/>
                <w:szCs w:val="18"/>
                <w:lang w:val="nl-NL"/>
              </w:rPr>
              <w:t>a</w:t>
            </w:r>
            <w:r w:rsidR="009263C6" w:rsidRPr="00B2468A">
              <w:rPr>
                <w:rFonts w:ascii="Arial" w:hAnsi="Arial" w:cs="Arial"/>
                <w:sz w:val="18"/>
                <w:szCs w:val="18"/>
                <w:lang w:val="nl-NL"/>
              </w:rPr>
              <w:t>utomatisch controle</w:t>
            </w:r>
            <w:r w:rsidR="009263C6">
              <w:rPr>
                <w:rFonts w:ascii="Arial" w:hAnsi="Arial" w:cs="Arial"/>
                <w:sz w:val="18"/>
                <w:szCs w:val="18"/>
                <w:lang w:val="nl-NL"/>
              </w:rPr>
              <w:t>ren</w:t>
            </w:r>
            <w:r w:rsidR="009263C6" w:rsidRPr="00B2468A">
              <w:rPr>
                <w:rFonts w:ascii="Arial" w:hAnsi="Arial" w:cs="Arial"/>
                <w:sz w:val="18"/>
                <w:szCs w:val="18"/>
                <w:lang w:val="nl-NL"/>
              </w:rPr>
              <w:t xml:space="preserve"> op VIES-database voor </w:t>
            </w:r>
            <w:proofErr w:type="spellStart"/>
            <w:r w:rsidR="009263C6" w:rsidRPr="00B2468A">
              <w:rPr>
                <w:rFonts w:ascii="Arial" w:hAnsi="Arial" w:cs="Arial"/>
                <w:sz w:val="18"/>
                <w:szCs w:val="18"/>
                <w:lang w:val="nl-NL"/>
              </w:rPr>
              <w:t>BTW-nummer</w:t>
            </w:r>
            <w:proofErr w:type="spellEnd"/>
            <w:r w:rsidR="009263C6" w:rsidRPr="00B2468A">
              <w:rPr>
                <w:rFonts w:ascii="Arial" w:hAnsi="Arial" w:cs="Arial"/>
                <w:sz w:val="18"/>
                <w:szCs w:val="18"/>
                <w:lang w:val="nl-NL"/>
              </w:rPr>
              <w:t xml:space="preserve"> controle</w:t>
            </w:r>
            <w:r w:rsidR="009263C6" w:rsidRPr="71457B43">
              <w:rPr>
                <w:rFonts w:ascii="Arial" w:hAnsi="Arial" w:cs="Arial"/>
                <w:sz w:val="18"/>
                <w:szCs w:val="18"/>
                <w:lang w:val="nl-NL"/>
              </w:rPr>
              <w:t xml:space="preserve"> bij buitenlandse relaties.</w:t>
            </w:r>
          </w:p>
        </w:tc>
        <w:tc>
          <w:tcPr>
            <w:tcW w:w="1750" w:type="dxa"/>
            <w:shd w:val="clear" w:color="auto" w:fill="F2F2F2" w:themeFill="background1" w:themeFillShade="F2"/>
            <w:vAlign w:val="center"/>
          </w:tcPr>
          <w:p w14:paraId="3D798778" w14:textId="77777777" w:rsidR="009263C6" w:rsidRPr="00B2468A" w:rsidRDefault="009263C6" w:rsidP="009263C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7A4EDE8E" w14:textId="77777777" w:rsidR="009263C6" w:rsidRPr="00B2468A" w:rsidRDefault="009263C6" w:rsidP="009263C6">
            <w:pPr>
              <w:pStyle w:val="TableParagraph"/>
              <w:spacing w:before="1" w:line="276" w:lineRule="auto"/>
              <w:rPr>
                <w:rFonts w:ascii="Arial" w:hAnsi="Arial" w:cs="Arial"/>
                <w:sz w:val="18"/>
                <w:szCs w:val="18"/>
                <w:lang w:val="nl-NL"/>
              </w:rPr>
            </w:pPr>
          </w:p>
        </w:tc>
      </w:tr>
      <w:tr w:rsidR="009263C6" w:rsidRPr="00B2468A" w14:paraId="73BF893E" w14:textId="77777777" w:rsidTr="00CD37C9">
        <w:trPr>
          <w:trHeight w:val="567"/>
        </w:trPr>
        <w:tc>
          <w:tcPr>
            <w:tcW w:w="584" w:type="dxa"/>
            <w:shd w:val="clear" w:color="auto" w:fill="F2F2F2" w:themeFill="background1" w:themeFillShade="F2"/>
            <w:vAlign w:val="center"/>
          </w:tcPr>
          <w:p w14:paraId="7C4257F8" w14:textId="7F85C50E" w:rsidR="009263C6" w:rsidRPr="00B2468A" w:rsidRDefault="009263C6" w:rsidP="009263C6">
            <w:pPr>
              <w:pStyle w:val="TableParagraph"/>
              <w:spacing w:before="1" w:line="276" w:lineRule="auto"/>
              <w:rPr>
                <w:rFonts w:ascii="Arial" w:hAnsi="Arial" w:cs="Arial"/>
                <w:sz w:val="18"/>
                <w:szCs w:val="18"/>
              </w:rPr>
            </w:pPr>
            <w:r w:rsidRPr="00CD37C9">
              <w:rPr>
                <w:rFonts w:ascii="Arial" w:hAnsi="Arial" w:cs="Arial"/>
                <w:sz w:val="18"/>
                <w:szCs w:val="18"/>
              </w:rPr>
              <w:t>7</w:t>
            </w:r>
          </w:p>
        </w:tc>
        <w:tc>
          <w:tcPr>
            <w:tcW w:w="1112" w:type="dxa"/>
            <w:shd w:val="clear" w:color="auto" w:fill="F2F2F2" w:themeFill="background1" w:themeFillShade="F2"/>
            <w:vAlign w:val="center"/>
          </w:tcPr>
          <w:p w14:paraId="51A6A162" w14:textId="2FBCE24C" w:rsidR="009263C6" w:rsidRPr="00B2468A" w:rsidRDefault="009263C6" w:rsidP="009263C6">
            <w:pPr>
              <w:pStyle w:val="TableParagraph"/>
              <w:spacing w:before="1" w:line="276" w:lineRule="auto"/>
              <w:rPr>
                <w:rFonts w:ascii="Arial" w:hAnsi="Arial" w:cs="Arial"/>
                <w:sz w:val="18"/>
                <w:szCs w:val="18"/>
                <w:lang w:val="nl-NL"/>
              </w:rPr>
            </w:pPr>
            <w:r w:rsidRPr="00B2468A">
              <w:rPr>
                <w:rFonts w:ascii="Arial" w:hAnsi="Arial" w:cs="Arial"/>
                <w:sz w:val="18"/>
                <w:szCs w:val="18"/>
              </w:rPr>
              <w:t>Eis</w:t>
            </w:r>
          </w:p>
        </w:tc>
        <w:tc>
          <w:tcPr>
            <w:tcW w:w="6904" w:type="dxa"/>
            <w:shd w:val="clear" w:color="auto" w:fill="F2F2F2" w:themeFill="background1" w:themeFillShade="F2"/>
            <w:vAlign w:val="center"/>
          </w:tcPr>
          <w:p w14:paraId="008A15F4" w14:textId="3119BAE6" w:rsidR="009263C6" w:rsidRPr="00B2468A" w:rsidRDefault="009A7DB1" w:rsidP="009263C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9263C6">
              <w:rPr>
                <w:rFonts w:ascii="Arial" w:hAnsi="Arial" w:cs="Arial"/>
                <w:sz w:val="18"/>
                <w:szCs w:val="18"/>
                <w:lang w:val="nl-NL"/>
              </w:rPr>
              <w:t xml:space="preserve"> moet voorzien in een a</w:t>
            </w:r>
            <w:r w:rsidR="009263C6" w:rsidRPr="00B2468A">
              <w:rPr>
                <w:rFonts w:ascii="Arial" w:hAnsi="Arial" w:cs="Arial"/>
                <w:sz w:val="18"/>
                <w:szCs w:val="18"/>
                <w:lang w:val="nl-NL"/>
              </w:rPr>
              <w:t>utomatische voorstellijst uit het systeem voor het genereren van aanmaningen met de mogelijkheid om hierop in te grijpen voordat de definitieve aanmaningen worden verzonden.</w:t>
            </w:r>
          </w:p>
        </w:tc>
        <w:tc>
          <w:tcPr>
            <w:tcW w:w="1750" w:type="dxa"/>
            <w:shd w:val="clear" w:color="auto" w:fill="F2F2F2" w:themeFill="background1" w:themeFillShade="F2"/>
            <w:vAlign w:val="center"/>
          </w:tcPr>
          <w:p w14:paraId="4C78F3F4" w14:textId="77777777" w:rsidR="009263C6" w:rsidRPr="00B2468A" w:rsidRDefault="009263C6" w:rsidP="009263C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5733A7F7" w14:textId="77777777" w:rsidR="009263C6" w:rsidRPr="00B2468A" w:rsidRDefault="009263C6" w:rsidP="009263C6">
            <w:pPr>
              <w:pStyle w:val="TableParagraph"/>
              <w:spacing w:before="1" w:line="276" w:lineRule="auto"/>
              <w:rPr>
                <w:rFonts w:ascii="Arial" w:hAnsi="Arial" w:cs="Arial"/>
                <w:sz w:val="18"/>
                <w:szCs w:val="18"/>
                <w:lang w:val="nl-NL"/>
              </w:rPr>
            </w:pPr>
          </w:p>
        </w:tc>
      </w:tr>
      <w:tr w:rsidR="009263C6" w:rsidRPr="00B2468A" w14:paraId="22194688" w14:textId="77777777" w:rsidTr="00CD37C9">
        <w:trPr>
          <w:trHeight w:val="418"/>
        </w:trPr>
        <w:tc>
          <w:tcPr>
            <w:tcW w:w="584" w:type="dxa"/>
            <w:shd w:val="clear" w:color="auto" w:fill="F2F2F2" w:themeFill="background1" w:themeFillShade="F2"/>
            <w:vAlign w:val="center"/>
          </w:tcPr>
          <w:p w14:paraId="5039460F" w14:textId="089AC377" w:rsidR="009263C6" w:rsidRPr="00CD37C9" w:rsidRDefault="009263C6" w:rsidP="009263C6">
            <w:pPr>
              <w:pStyle w:val="TableParagraph"/>
              <w:spacing w:before="1" w:line="276" w:lineRule="auto"/>
              <w:rPr>
                <w:rFonts w:ascii="Arial" w:hAnsi="Arial" w:cs="Arial"/>
                <w:sz w:val="18"/>
                <w:szCs w:val="18"/>
              </w:rPr>
            </w:pPr>
            <w:r w:rsidRPr="00CD37C9">
              <w:rPr>
                <w:rFonts w:ascii="Arial" w:hAnsi="Arial" w:cs="Arial"/>
                <w:sz w:val="18"/>
                <w:szCs w:val="18"/>
              </w:rPr>
              <w:t>8</w:t>
            </w:r>
          </w:p>
        </w:tc>
        <w:tc>
          <w:tcPr>
            <w:tcW w:w="1112" w:type="dxa"/>
            <w:shd w:val="clear" w:color="auto" w:fill="F2F2F2" w:themeFill="background1" w:themeFillShade="F2"/>
            <w:vAlign w:val="center"/>
          </w:tcPr>
          <w:p w14:paraId="1600F98D" w14:textId="26ACDA23" w:rsidR="009263C6" w:rsidRPr="00CD37C9" w:rsidRDefault="009263C6" w:rsidP="009263C6">
            <w:pPr>
              <w:pStyle w:val="TableParagraph"/>
              <w:spacing w:before="1" w:line="276" w:lineRule="auto"/>
              <w:rPr>
                <w:rFonts w:ascii="Arial" w:hAnsi="Arial" w:cs="Arial"/>
                <w:sz w:val="18"/>
                <w:szCs w:val="18"/>
                <w:lang w:val="nl-NL"/>
              </w:rPr>
            </w:pPr>
            <w:r w:rsidRPr="00CD37C9">
              <w:rPr>
                <w:rFonts w:ascii="Arial" w:hAnsi="Arial" w:cs="Arial"/>
                <w:sz w:val="18"/>
                <w:szCs w:val="18"/>
              </w:rPr>
              <w:t>Eis</w:t>
            </w:r>
          </w:p>
        </w:tc>
        <w:tc>
          <w:tcPr>
            <w:tcW w:w="6904" w:type="dxa"/>
            <w:shd w:val="clear" w:color="auto" w:fill="F2F2F2" w:themeFill="background1" w:themeFillShade="F2"/>
            <w:vAlign w:val="center"/>
          </w:tcPr>
          <w:p w14:paraId="3E724A99" w14:textId="51FCF531" w:rsidR="009263C6" w:rsidRPr="00CD37C9" w:rsidRDefault="009A7DB1" w:rsidP="009263C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9263C6" w:rsidRPr="00CD37C9">
              <w:rPr>
                <w:rFonts w:ascii="Arial" w:hAnsi="Arial" w:cs="Arial"/>
                <w:sz w:val="18"/>
                <w:szCs w:val="18"/>
                <w:lang w:val="nl-NL"/>
              </w:rPr>
              <w:t xml:space="preserve"> voorziet in </w:t>
            </w:r>
            <w:r w:rsidR="009263C6">
              <w:rPr>
                <w:rFonts w:ascii="Arial" w:hAnsi="Arial" w:cs="Arial"/>
                <w:sz w:val="18"/>
                <w:szCs w:val="18"/>
                <w:lang w:val="nl-NL"/>
              </w:rPr>
              <w:t xml:space="preserve">een </w:t>
            </w:r>
            <w:r w:rsidR="009263C6" w:rsidRPr="00CD37C9">
              <w:rPr>
                <w:rFonts w:ascii="Arial" w:hAnsi="Arial" w:cs="Arial"/>
                <w:sz w:val="18"/>
                <w:szCs w:val="18"/>
                <w:lang w:val="nl-NL"/>
              </w:rPr>
              <w:t>overzicht van uitgevoerde aanmaningstappen vanuit</w:t>
            </w:r>
            <w:r w:rsidR="009263C6">
              <w:rPr>
                <w:rFonts w:ascii="Arial" w:hAnsi="Arial" w:cs="Arial"/>
                <w:sz w:val="18"/>
                <w:szCs w:val="18"/>
                <w:lang w:val="nl-NL"/>
              </w:rPr>
              <w:t xml:space="preserve"> een</w:t>
            </w:r>
            <w:r w:rsidR="009263C6" w:rsidRPr="00CD37C9">
              <w:rPr>
                <w:rFonts w:ascii="Arial" w:hAnsi="Arial" w:cs="Arial"/>
                <w:sz w:val="18"/>
                <w:szCs w:val="18"/>
                <w:lang w:val="nl-NL"/>
              </w:rPr>
              <w:t xml:space="preserve"> debiteur.</w:t>
            </w:r>
          </w:p>
        </w:tc>
        <w:tc>
          <w:tcPr>
            <w:tcW w:w="1750" w:type="dxa"/>
            <w:shd w:val="clear" w:color="auto" w:fill="F2F2F2" w:themeFill="background1" w:themeFillShade="F2"/>
            <w:vAlign w:val="center"/>
          </w:tcPr>
          <w:p w14:paraId="41A4A826" w14:textId="77777777" w:rsidR="009263C6" w:rsidRPr="00CD37C9" w:rsidRDefault="009263C6" w:rsidP="009263C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4D3881A" w14:textId="77777777" w:rsidR="009263C6" w:rsidRPr="00CD37C9" w:rsidRDefault="009263C6" w:rsidP="009263C6">
            <w:pPr>
              <w:pStyle w:val="TableParagraph"/>
              <w:spacing w:before="1" w:line="276" w:lineRule="auto"/>
              <w:rPr>
                <w:rFonts w:ascii="Arial" w:hAnsi="Arial" w:cs="Arial"/>
                <w:sz w:val="18"/>
                <w:szCs w:val="18"/>
                <w:lang w:val="nl-NL"/>
              </w:rPr>
            </w:pPr>
          </w:p>
        </w:tc>
      </w:tr>
      <w:tr w:rsidR="009263C6" w:rsidRPr="00B2468A" w14:paraId="12AFEB93" w14:textId="77777777" w:rsidTr="00CD37C9">
        <w:trPr>
          <w:trHeight w:val="411"/>
        </w:trPr>
        <w:tc>
          <w:tcPr>
            <w:tcW w:w="584" w:type="dxa"/>
            <w:shd w:val="clear" w:color="auto" w:fill="F2F2F2" w:themeFill="background1" w:themeFillShade="F2"/>
            <w:vAlign w:val="center"/>
          </w:tcPr>
          <w:p w14:paraId="0726D47E" w14:textId="7CBBA200" w:rsidR="009263C6" w:rsidRPr="00CD37C9" w:rsidRDefault="009263C6" w:rsidP="009263C6">
            <w:pPr>
              <w:pStyle w:val="TableParagraph"/>
              <w:spacing w:before="1" w:line="276" w:lineRule="auto"/>
              <w:rPr>
                <w:rFonts w:ascii="Arial" w:hAnsi="Arial" w:cs="Arial"/>
                <w:sz w:val="18"/>
                <w:szCs w:val="18"/>
              </w:rPr>
            </w:pPr>
            <w:r w:rsidRPr="00CD37C9">
              <w:rPr>
                <w:rFonts w:ascii="Arial" w:hAnsi="Arial" w:cs="Arial"/>
                <w:sz w:val="18"/>
                <w:szCs w:val="18"/>
              </w:rPr>
              <w:t>9</w:t>
            </w:r>
          </w:p>
        </w:tc>
        <w:tc>
          <w:tcPr>
            <w:tcW w:w="1112" w:type="dxa"/>
            <w:shd w:val="clear" w:color="auto" w:fill="F2F2F2" w:themeFill="background1" w:themeFillShade="F2"/>
            <w:vAlign w:val="center"/>
          </w:tcPr>
          <w:p w14:paraId="3EB39743" w14:textId="7EB1D434" w:rsidR="009263C6" w:rsidRPr="00CD37C9" w:rsidRDefault="009263C6" w:rsidP="009263C6">
            <w:pPr>
              <w:pStyle w:val="TableParagraph"/>
              <w:spacing w:before="1" w:line="276" w:lineRule="auto"/>
              <w:rPr>
                <w:rFonts w:ascii="Arial" w:hAnsi="Arial" w:cs="Arial"/>
                <w:sz w:val="18"/>
                <w:szCs w:val="18"/>
                <w:lang w:val="nl-NL"/>
              </w:rPr>
            </w:pPr>
            <w:r w:rsidRPr="00CD37C9">
              <w:rPr>
                <w:rFonts w:ascii="Arial" w:hAnsi="Arial" w:cs="Arial"/>
                <w:sz w:val="18"/>
                <w:szCs w:val="18"/>
              </w:rPr>
              <w:t>Eis</w:t>
            </w:r>
          </w:p>
        </w:tc>
        <w:tc>
          <w:tcPr>
            <w:tcW w:w="6904" w:type="dxa"/>
            <w:shd w:val="clear" w:color="auto" w:fill="F2F2F2" w:themeFill="background1" w:themeFillShade="F2"/>
            <w:vAlign w:val="center"/>
          </w:tcPr>
          <w:p w14:paraId="0ABEC69A" w14:textId="5D1EC529" w:rsidR="009263C6" w:rsidRPr="00CD37C9" w:rsidRDefault="009A7DB1" w:rsidP="009263C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9263C6" w:rsidRPr="00E123DF">
              <w:rPr>
                <w:rFonts w:ascii="Arial" w:hAnsi="Arial" w:cs="Arial"/>
                <w:sz w:val="18"/>
                <w:szCs w:val="18"/>
                <w:lang w:val="nl-NL"/>
              </w:rPr>
              <w:t xml:space="preserve"> </w:t>
            </w:r>
            <w:r w:rsidR="009263C6">
              <w:rPr>
                <w:rFonts w:ascii="Arial" w:hAnsi="Arial" w:cs="Arial"/>
                <w:sz w:val="18"/>
                <w:szCs w:val="18"/>
                <w:lang w:val="nl-NL"/>
              </w:rPr>
              <w:t xml:space="preserve">voorziet </w:t>
            </w:r>
            <w:r w:rsidR="009263C6" w:rsidRPr="00E123DF">
              <w:rPr>
                <w:rFonts w:ascii="Arial" w:hAnsi="Arial" w:cs="Arial"/>
                <w:sz w:val="18"/>
                <w:szCs w:val="18"/>
                <w:lang w:val="nl-NL"/>
              </w:rPr>
              <w:t xml:space="preserve">in </w:t>
            </w:r>
            <w:r w:rsidR="009263C6">
              <w:rPr>
                <w:rFonts w:ascii="Arial" w:hAnsi="Arial" w:cs="Arial"/>
                <w:sz w:val="18"/>
                <w:szCs w:val="18"/>
                <w:lang w:val="nl-NL"/>
              </w:rPr>
              <w:t>o</w:t>
            </w:r>
            <w:r w:rsidR="009263C6" w:rsidRPr="00CD37C9">
              <w:rPr>
                <w:rFonts w:ascii="Arial" w:hAnsi="Arial" w:cs="Arial"/>
                <w:sz w:val="18"/>
                <w:szCs w:val="18"/>
                <w:lang w:val="nl-NL"/>
              </w:rPr>
              <w:t xml:space="preserve">pslag van </w:t>
            </w:r>
            <w:r w:rsidR="009263C6">
              <w:rPr>
                <w:rFonts w:ascii="Arial" w:hAnsi="Arial" w:cs="Arial"/>
                <w:sz w:val="18"/>
                <w:szCs w:val="18"/>
                <w:lang w:val="nl-NL"/>
              </w:rPr>
              <w:t xml:space="preserve">een </w:t>
            </w:r>
            <w:r w:rsidR="009263C6" w:rsidRPr="00CD37C9">
              <w:rPr>
                <w:rFonts w:ascii="Arial" w:hAnsi="Arial" w:cs="Arial"/>
                <w:sz w:val="18"/>
                <w:szCs w:val="18"/>
                <w:lang w:val="nl-NL"/>
              </w:rPr>
              <w:t>aanmaningsdocument bij debiteur of gerelateerde boekingen</w:t>
            </w:r>
            <w:r w:rsidR="009263C6">
              <w:rPr>
                <w:rFonts w:ascii="Arial" w:hAnsi="Arial" w:cs="Arial"/>
                <w:sz w:val="18"/>
                <w:szCs w:val="18"/>
                <w:lang w:val="nl-NL"/>
              </w:rPr>
              <w:t>.</w:t>
            </w:r>
          </w:p>
        </w:tc>
        <w:tc>
          <w:tcPr>
            <w:tcW w:w="1750" w:type="dxa"/>
            <w:shd w:val="clear" w:color="auto" w:fill="F2F2F2" w:themeFill="background1" w:themeFillShade="F2"/>
            <w:vAlign w:val="center"/>
          </w:tcPr>
          <w:p w14:paraId="53D5AC94" w14:textId="77777777" w:rsidR="009263C6" w:rsidRPr="00CD37C9" w:rsidRDefault="009263C6" w:rsidP="009263C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474A912B" w14:textId="77777777" w:rsidR="009263C6" w:rsidRPr="00CD37C9" w:rsidRDefault="009263C6" w:rsidP="009263C6">
            <w:pPr>
              <w:pStyle w:val="TableParagraph"/>
              <w:spacing w:before="1" w:line="276" w:lineRule="auto"/>
              <w:rPr>
                <w:rFonts w:ascii="Arial" w:hAnsi="Arial" w:cs="Arial"/>
                <w:sz w:val="18"/>
                <w:szCs w:val="18"/>
                <w:lang w:val="nl-NL"/>
              </w:rPr>
            </w:pPr>
          </w:p>
        </w:tc>
      </w:tr>
      <w:tr w:rsidR="009263C6" w:rsidRPr="00B2468A" w14:paraId="0FBCD8DD" w14:textId="77777777" w:rsidTr="00CD37C9">
        <w:trPr>
          <w:trHeight w:val="567"/>
        </w:trPr>
        <w:tc>
          <w:tcPr>
            <w:tcW w:w="584" w:type="dxa"/>
            <w:shd w:val="clear" w:color="auto" w:fill="F2F2F2" w:themeFill="background1" w:themeFillShade="F2"/>
            <w:vAlign w:val="center"/>
          </w:tcPr>
          <w:p w14:paraId="23E4ABCE" w14:textId="32439CD9" w:rsidR="009263C6" w:rsidRPr="00CD37C9" w:rsidRDefault="009263C6" w:rsidP="009263C6">
            <w:pPr>
              <w:pStyle w:val="TableParagraph"/>
              <w:spacing w:before="1" w:line="276" w:lineRule="auto"/>
              <w:rPr>
                <w:rFonts w:ascii="Arial" w:hAnsi="Arial" w:cs="Arial"/>
                <w:sz w:val="18"/>
                <w:szCs w:val="18"/>
              </w:rPr>
            </w:pPr>
            <w:r w:rsidRPr="00CD37C9">
              <w:rPr>
                <w:rFonts w:ascii="Arial" w:hAnsi="Arial" w:cs="Arial"/>
                <w:sz w:val="18"/>
                <w:szCs w:val="18"/>
              </w:rPr>
              <w:t>10</w:t>
            </w:r>
          </w:p>
        </w:tc>
        <w:tc>
          <w:tcPr>
            <w:tcW w:w="1112" w:type="dxa"/>
            <w:shd w:val="clear" w:color="auto" w:fill="F2F2F2" w:themeFill="background1" w:themeFillShade="F2"/>
            <w:vAlign w:val="center"/>
          </w:tcPr>
          <w:p w14:paraId="4C836D96" w14:textId="783EFFB5" w:rsidR="009263C6" w:rsidRPr="00CD37C9" w:rsidRDefault="009263C6" w:rsidP="009263C6">
            <w:pPr>
              <w:pStyle w:val="TableParagraph"/>
              <w:spacing w:before="1" w:line="276" w:lineRule="auto"/>
              <w:rPr>
                <w:rFonts w:ascii="Arial" w:hAnsi="Arial" w:cs="Arial"/>
                <w:sz w:val="18"/>
                <w:szCs w:val="18"/>
              </w:rPr>
            </w:pPr>
            <w:r w:rsidRPr="00CD37C9">
              <w:rPr>
                <w:rFonts w:ascii="Arial" w:hAnsi="Arial" w:cs="Arial"/>
                <w:sz w:val="18"/>
                <w:szCs w:val="18"/>
              </w:rPr>
              <w:t>Eis</w:t>
            </w:r>
          </w:p>
        </w:tc>
        <w:tc>
          <w:tcPr>
            <w:tcW w:w="6904" w:type="dxa"/>
            <w:shd w:val="clear" w:color="auto" w:fill="F2F2F2" w:themeFill="background1" w:themeFillShade="F2"/>
            <w:vAlign w:val="center"/>
          </w:tcPr>
          <w:p w14:paraId="690FE277" w14:textId="15DDC89F" w:rsidR="009263C6" w:rsidRPr="00CD37C9" w:rsidRDefault="009A7DB1" w:rsidP="009263C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9263C6" w:rsidRPr="00E123DF">
              <w:rPr>
                <w:rFonts w:ascii="Arial" w:hAnsi="Arial" w:cs="Arial"/>
                <w:sz w:val="18"/>
                <w:szCs w:val="18"/>
                <w:lang w:val="nl-NL"/>
              </w:rPr>
              <w:t xml:space="preserve"> </w:t>
            </w:r>
            <w:r w:rsidR="009263C6">
              <w:rPr>
                <w:rFonts w:ascii="Arial" w:hAnsi="Arial" w:cs="Arial"/>
                <w:sz w:val="18"/>
                <w:szCs w:val="18"/>
                <w:lang w:val="nl-NL"/>
              </w:rPr>
              <w:t xml:space="preserve">voorziet </w:t>
            </w:r>
            <w:r w:rsidR="009263C6" w:rsidRPr="00E123DF">
              <w:rPr>
                <w:rFonts w:ascii="Arial" w:hAnsi="Arial" w:cs="Arial"/>
                <w:sz w:val="18"/>
                <w:szCs w:val="18"/>
                <w:lang w:val="nl-NL"/>
              </w:rPr>
              <w:t xml:space="preserve">in </w:t>
            </w:r>
            <w:r w:rsidR="009263C6">
              <w:rPr>
                <w:rFonts w:ascii="Arial" w:hAnsi="Arial" w:cs="Arial"/>
                <w:sz w:val="18"/>
                <w:szCs w:val="18"/>
                <w:lang w:val="nl-NL"/>
              </w:rPr>
              <w:t xml:space="preserve">de mogelijkheid voor </w:t>
            </w:r>
            <w:r w:rsidR="009263C6" w:rsidRPr="00CD37C9">
              <w:rPr>
                <w:rFonts w:ascii="Arial" w:hAnsi="Arial" w:cs="Arial"/>
                <w:sz w:val="18"/>
                <w:szCs w:val="18"/>
                <w:lang w:val="nl-NL"/>
              </w:rPr>
              <w:t xml:space="preserve">af kunnen wijken </w:t>
            </w:r>
            <w:r w:rsidR="009263C6">
              <w:rPr>
                <w:rFonts w:ascii="Arial" w:hAnsi="Arial" w:cs="Arial"/>
                <w:sz w:val="18"/>
                <w:szCs w:val="18"/>
                <w:lang w:val="nl-NL"/>
              </w:rPr>
              <w:t>van h</w:t>
            </w:r>
            <w:r w:rsidR="009263C6" w:rsidRPr="00CD37C9">
              <w:rPr>
                <w:rFonts w:ascii="Arial" w:hAnsi="Arial" w:cs="Arial"/>
                <w:sz w:val="18"/>
                <w:szCs w:val="18"/>
                <w:lang w:val="nl-NL"/>
              </w:rPr>
              <w:t>et emailadres voor aanmaningen van het emailadres dat gebruikt wordt voor facturen.</w:t>
            </w:r>
          </w:p>
        </w:tc>
        <w:tc>
          <w:tcPr>
            <w:tcW w:w="1750" w:type="dxa"/>
            <w:shd w:val="clear" w:color="auto" w:fill="F2F2F2" w:themeFill="background1" w:themeFillShade="F2"/>
            <w:vAlign w:val="center"/>
          </w:tcPr>
          <w:p w14:paraId="216FDA4E" w14:textId="77777777" w:rsidR="009263C6" w:rsidRPr="00CD37C9" w:rsidRDefault="009263C6" w:rsidP="009263C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5B16AB77" w14:textId="77777777" w:rsidR="009263C6" w:rsidRPr="00CD37C9" w:rsidRDefault="009263C6" w:rsidP="009263C6">
            <w:pPr>
              <w:pStyle w:val="TableParagraph"/>
              <w:spacing w:before="1" w:line="276" w:lineRule="auto"/>
              <w:rPr>
                <w:rFonts w:ascii="Arial" w:hAnsi="Arial" w:cs="Arial"/>
                <w:sz w:val="18"/>
                <w:szCs w:val="18"/>
                <w:lang w:val="nl-NL"/>
              </w:rPr>
            </w:pPr>
          </w:p>
        </w:tc>
      </w:tr>
      <w:tr w:rsidR="009263C6" w:rsidRPr="00B2468A" w14:paraId="6AD47467" w14:textId="77777777" w:rsidTr="00CD37C9">
        <w:trPr>
          <w:trHeight w:val="415"/>
        </w:trPr>
        <w:tc>
          <w:tcPr>
            <w:tcW w:w="584" w:type="dxa"/>
            <w:shd w:val="clear" w:color="auto" w:fill="F2F2F2" w:themeFill="background1" w:themeFillShade="F2"/>
            <w:vAlign w:val="center"/>
          </w:tcPr>
          <w:p w14:paraId="2598D291" w14:textId="568FF554" w:rsidR="009263C6" w:rsidRPr="00CD37C9" w:rsidRDefault="009263C6" w:rsidP="009263C6">
            <w:pPr>
              <w:pStyle w:val="TableParagraph"/>
              <w:spacing w:before="1" w:line="276" w:lineRule="auto"/>
              <w:rPr>
                <w:rFonts w:ascii="Arial" w:hAnsi="Arial" w:cs="Arial"/>
                <w:sz w:val="18"/>
                <w:szCs w:val="18"/>
              </w:rPr>
            </w:pPr>
            <w:r w:rsidRPr="00CD37C9">
              <w:rPr>
                <w:rFonts w:ascii="Arial" w:hAnsi="Arial" w:cs="Arial"/>
                <w:sz w:val="18"/>
                <w:szCs w:val="18"/>
              </w:rPr>
              <w:t>12</w:t>
            </w:r>
          </w:p>
        </w:tc>
        <w:tc>
          <w:tcPr>
            <w:tcW w:w="1112" w:type="dxa"/>
            <w:shd w:val="clear" w:color="auto" w:fill="F2F2F2" w:themeFill="background1" w:themeFillShade="F2"/>
            <w:vAlign w:val="center"/>
          </w:tcPr>
          <w:p w14:paraId="6C253E24" w14:textId="779B8DB8" w:rsidR="009263C6" w:rsidRPr="00CD37C9" w:rsidRDefault="009263C6" w:rsidP="009263C6">
            <w:pPr>
              <w:pStyle w:val="TableParagraph"/>
              <w:spacing w:before="1" w:line="276" w:lineRule="auto"/>
              <w:rPr>
                <w:rFonts w:ascii="Arial" w:hAnsi="Arial" w:cs="Arial"/>
                <w:sz w:val="18"/>
                <w:szCs w:val="18"/>
              </w:rPr>
            </w:pPr>
            <w:r w:rsidRPr="00CD37C9">
              <w:rPr>
                <w:rFonts w:ascii="Arial" w:hAnsi="Arial" w:cs="Arial"/>
                <w:sz w:val="18"/>
                <w:szCs w:val="18"/>
              </w:rPr>
              <w:t>Eis</w:t>
            </w:r>
          </w:p>
        </w:tc>
        <w:tc>
          <w:tcPr>
            <w:tcW w:w="6904" w:type="dxa"/>
            <w:shd w:val="clear" w:color="auto" w:fill="F2F2F2" w:themeFill="background1" w:themeFillShade="F2"/>
            <w:vAlign w:val="center"/>
          </w:tcPr>
          <w:p w14:paraId="6BCDDBFE" w14:textId="05E6B50A" w:rsidR="009263C6" w:rsidRPr="00CD37C9" w:rsidRDefault="009A7DB1" w:rsidP="009263C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9263C6" w:rsidRPr="00CD37C9">
              <w:rPr>
                <w:rFonts w:ascii="Arial" w:hAnsi="Arial" w:cs="Arial"/>
                <w:sz w:val="18"/>
                <w:szCs w:val="18"/>
                <w:lang w:val="nl-NL"/>
              </w:rPr>
              <w:t xml:space="preserve"> voorziet in </w:t>
            </w:r>
            <w:r w:rsidR="009263C6">
              <w:rPr>
                <w:rFonts w:ascii="Arial" w:hAnsi="Arial" w:cs="Arial"/>
                <w:sz w:val="18"/>
                <w:szCs w:val="18"/>
                <w:lang w:val="nl-NL"/>
              </w:rPr>
              <w:t>de mogelijkheid om c</w:t>
            </w:r>
            <w:r w:rsidR="009263C6" w:rsidRPr="00CD37C9">
              <w:rPr>
                <w:rFonts w:ascii="Arial" w:hAnsi="Arial" w:cs="Arial"/>
                <w:sz w:val="18"/>
                <w:szCs w:val="18"/>
                <w:lang w:val="nl-NL"/>
              </w:rPr>
              <w:t>reditnota</w:t>
            </w:r>
            <w:r w:rsidR="009263C6">
              <w:rPr>
                <w:rFonts w:ascii="Arial" w:hAnsi="Arial" w:cs="Arial"/>
                <w:sz w:val="18"/>
                <w:szCs w:val="18"/>
                <w:lang w:val="nl-NL"/>
              </w:rPr>
              <w:t>’</w:t>
            </w:r>
            <w:r w:rsidR="009263C6" w:rsidRPr="00CD37C9">
              <w:rPr>
                <w:rFonts w:ascii="Arial" w:hAnsi="Arial" w:cs="Arial"/>
                <w:sz w:val="18"/>
                <w:szCs w:val="18"/>
                <w:lang w:val="nl-NL"/>
              </w:rPr>
              <w:t xml:space="preserve">s </w:t>
            </w:r>
            <w:r w:rsidR="009263C6">
              <w:rPr>
                <w:rFonts w:ascii="Arial" w:hAnsi="Arial" w:cs="Arial"/>
                <w:sz w:val="18"/>
                <w:szCs w:val="18"/>
                <w:lang w:val="nl-NL"/>
              </w:rPr>
              <w:t>af te letteren aan</w:t>
            </w:r>
            <w:r w:rsidR="009263C6" w:rsidRPr="00CD37C9">
              <w:rPr>
                <w:rFonts w:ascii="Arial" w:hAnsi="Arial" w:cs="Arial"/>
                <w:sz w:val="18"/>
                <w:szCs w:val="18"/>
                <w:lang w:val="nl-NL"/>
              </w:rPr>
              <w:t xml:space="preserve"> </w:t>
            </w:r>
            <w:proofErr w:type="spellStart"/>
            <w:r w:rsidR="009263C6" w:rsidRPr="00CD37C9">
              <w:rPr>
                <w:rFonts w:ascii="Arial" w:hAnsi="Arial" w:cs="Arial"/>
                <w:sz w:val="18"/>
                <w:szCs w:val="18"/>
                <w:lang w:val="nl-NL"/>
              </w:rPr>
              <w:t>debetnota's</w:t>
            </w:r>
            <w:proofErr w:type="spellEnd"/>
            <w:r w:rsidR="009263C6" w:rsidRPr="00CD37C9">
              <w:rPr>
                <w:rFonts w:ascii="Arial" w:hAnsi="Arial" w:cs="Arial"/>
                <w:sz w:val="18"/>
                <w:szCs w:val="18"/>
                <w:lang w:val="nl-NL"/>
              </w:rPr>
              <w:t>.</w:t>
            </w:r>
          </w:p>
        </w:tc>
        <w:tc>
          <w:tcPr>
            <w:tcW w:w="1750" w:type="dxa"/>
            <w:shd w:val="clear" w:color="auto" w:fill="F2F2F2" w:themeFill="background1" w:themeFillShade="F2"/>
            <w:vAlign w:val="center"/>
          </w:tcPr>
          <w:p w14:paraId="537D9549" w14:textId="77777777" w:rsidR="009263C6" w:rsidRPr="00CD37C9" w:rsidRDefault="009263C6" w:rsidP="009263C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3D4EEA9" w14:textId="77777777" w:rsidR="009263C6" w:rsidRPr="00CD37C9" w:rsidRDefault="009263C6" w:rsidP="009263C6">
            <w:pPr>
              <w:pStyle w:val="TableParagraph"/>
              <w:spacing w:before="1" w:line="276" w:lineRule="auto"/>
              <w:rPr>
                <w:rFonts w:ascii="Arial" w:hAnsi="Arial" w:cs="Arial"/>
                <w:sz w:val="18"/>
                <w:szCs w:val="18"/>
                <w:lang w:val="nl-NL"/>
              </w:rPr>
            </w:pPr>
          </w:p>
        </w:tc>
      </w:tr>
      <w:tr w:rsidR="009263C6" w:rsidRPr="00B2468A" w14:paraId="6863E390" w14:textId="77777777" w:rsidTr="00CD37C9">
        <w:trPr>
          <w:trHeight w:val="421"/>
        </w:trPr>
        <w:tc>
          <w:tcPr>
            <w:tcW w:w="584" w:type="dxa"/>
            <w:shd w:val="clear" w:color="auto" w:fill="F2F2F2" w:themeFill="background1" w:themeFillShade="F2"/>
            <w:vAlign w:val="center"/>
          </w:tcPr>
          <w:p w14:paraId="3AF349BF" w14:textId="4325AA23" w:rsidR="009263C6" w:rsidRPr="00CD37C9" w:rsidRDefault="009263C6" w:rsidP="009263C6">
            <w:pPr>
              <w:pStyle w:val="TableParagraph"/>
              <w:spacing w:before="1" w:line="276" w:lineRule="auto"/>
              <w:rPr>
                <w:rFonts w:ascii="Arial" w:hAnsi="Arial" w:cs="Arial"/>
                <w:sz w:val="18"/>
                <w:szCs w:val="18"/>
              </w:rPr>
            </w:pPr>
            <w:r w:rsidRPr="00CD37C9">
              <w:rPr>
                <w:rFonts w:ascii="Arial" w:hAnsi="Arial" w:cs="Arial"/>
                <w:sz w:val="18"/>
                <w:szCs w:val="18"/>
              </w:rPr>
              <w:t>13</w:t>
            </w:r>
          </w:p>
        </w:tc>
        <w:tc>
          <w:tcPr>
            <w:tcW w:w="1112" w:type="dxa"/>
            <w:shd w:val="clear" w:color="auto" w:fill="F2F2F2" w:themeFill="background1" w:themeFillShade="F2"/>
            <w:vAlign w:val="center"/>
          </w:tcPr>
          <w:p w14:paraId="4ACB64FD" w14:textId="2AF2AD68" w:rsidR="009263C6" w:rsidRPr="00CD37C9" w:rsidRDefault="009263C6" w:rsidP="009263C6">
            <w:pPr>
              <w:pStyle w:val="TableParagraph"/>
              <w:spacing w:before="1" w:line="276" w:lineRule="auto"/>
              <w:rPr>
                <w:rFonts w:ascii="Arial" w:hAnsi="Arial" w:cs="Arial"/>
                <w:sz w:val="18"/>
                <w:szCs w:val="18"/>
              </w:rPr>
            </w:pPr>
            <w:r w:rsidRPr="00CD37C9">
              <w:rPr>
                <w:rFonts w:ascii="Arial" w:hAnsi="Arial" w:cs="Arial"/>
                <w:sz w:val="18"/>
                <w:szCs w:val="18"/>
              </w:rPr>
              <w:t>Eis</w:t>
            </w:r>
          </w:p>
        </w:tc>
        <w:tc>
          <w:tcPr>
            <w:tcW w:w="6904" w:type="dxa"/>
            <w:shd w:val="clear" w:color="auto" w:fill="F2F2F2" w:themeFill="background1" w:themeFillShade="F2"/>
            <w:vAlign w:val="center"/>
          </w:tcPr>
          <w:p w14:paraId="77EE2A07" w14:textId="0DB88F04" w:rsidR="009263C6" w:rsidRPr="00CD37C9" w:rsidRDefault="009A7DB1" w:rsidP="009263C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9263C6" w:rsidRPr="00CD37C9">
              <w:rPr>
                <w:rFonts w:ascii="Arial" w:hAnsi="Arial" w:cs="Arial"/>
                <w:sz w:val="18"/>
                <w:szCs w:val="18"/>
                <w:lang w:val="nl-NL"/>
              </w:rPr>
              <w:t xml:space="preserve"> voorziet in </w:t>
            </w:r>
            <w:r w:rsidR="009263C6">
              <w:rPr>
                <w:rFonts w:ascii="Arial" w:hAnsi="Arial" w:cs="Arial"/>
                <w:sz w:val="18"/>
                <w:szCs w:val="18"/>
                <w:lang w:val="nl-NL"/>
              </w:rPr>
              <w:t>h</w:t>
            </w:r>
            <w:r w:rsidR="009263C6" w:rsidRPr="00CD37C9">
              <w:rPr>
                <w:rFonts w:ascii="Arial" w:hAnsi="Arial" w:cs="Arial"/>
                <w:sz w:val="18"/>
                <w:szCs w:val="18"/>
                <w:lang w:val="nl-NL"/>
              </w:rPr>
              <w:t>et bijhouden van de status per aanmaning (</w:t>
            </w:r>
            <w:proofErr w:type="spellStart"/>
            <w:r w:rsidR="009263C6" w:rsidRPr="00CD37C9">
              <w:rPr>
                <w:rFonts w:ascii="Arial" w:hAnsi="Arial" w:cs="Arial"/>
                <w:sz w:val="18"/>
                <w:szCs w:val="18"/>
                <w:lang w:val="nl-NL"/>
              </w:rPr>
              <w:t>vb</w:t>
            </w:r>
            <w:proofErr w:type="spellEnd"/>
            <w:r w:rsidR="009263C6" w:rsidRPr="00CD37C9">
              <w:rPr>
                <w:rFonts w:ascii="Arial" w:hAnsi="Arial" w:cs="Arial"/>
                <w:sz w:val="18"/>
                <w:szCs w:val="18"/>
                <w:lang w:val="nl-NL"/>
              </w:rPr>
              <w:t xml:space="preserve"> 1e aanmaning, 2e aanmaning, </w:t>
            </w:r>
            <w:proofErr w:type="spellStart"/>
            <w:r w:rsidR="009263C6" w:rsidRPr="00CD37C9">
              <w:rPr>
                <w:rFonts w:ascii="Arial" w:hAnsi="Arial" w:cs="Arial"/>
                <w:sz w:val="18"/>
                <w:szCs w:val="18"/>
                <w:lang w:val="nl-NL"/>
              </w:rPr>
              <w:t>e.d</w:t>
            </w:r>
            <w:proofErr w:type="spellEnd"/>
            <w:r w:rsidR="009263C6" w:rsidRPr="00CD37C9">
              <w:rPr>
                <w:rFonts w:ascii="Arial" w:hAnsi="Arial" w:cs="Arial"/>
                <w:sz w:val="18"/>
                <w:szCs w:val="18"/>
                <w:lang w:val="nl-NL"/>
              </w:rPr>
              <w:t>).</w:t>
            </w:r>
          </w:p>
        </w:tc>
        <w:tc>
          <w:tcPr>
            <w:tcW w:w="1750" w:type="dxa"/>
            <w:shd w:val="clear" w:color="auto" w:fill="F2F2F2" w:themeFill="background1" w:themeFillShade="F2"/>
            <w:vAlign w:val="center"/>
          </w:tcPr>
          <w:p w14:paraId="06CF52DF" w14:textId="77777777" w:rsidR="009263C6" w:rsidRPr="00CD37C9" w:rsidRDefault="009263C6" w:rsidP="009263C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5AAAE018" w14:textId="77777777" w:rsidR="009263C6" w:rsidRPr="00CD37C9" w:rsidRDefault="009263C6" w:rsidP="009263C6">
            <w:pPr>
              <w:pStyle w:val="TableParagraph"/>
              <w:spacing w:before="1" w:line="276" w:lineRule="auto"/>
              <w:rPr>
                <w:rFonts w:ascii="Arial" w:hAnsi="Arial" w:cs="Arial"/>
                <w:sz w:val="18"/>
                <w:szCs w:val="18"/>
                <w:lang w:val="nl-NL"/>
              </w:rPr>
            </w:pPr>
          </w:p>
        </w:tc>
      </w:tr>
      <w:tr w:rsidR="009263C6" w:rsidRPr="00B2468A" w14:paraId="536DCFC3" w14:textId="77777777" w:rsidTr="00CD37C9">
        <w:trPr>
          <w:trHeight w:val="567"/>
        </w:trPr>
        <w:tc>
          <w:tcPr>
            <w:tcW w:w="584" w:type="dxa"/>
            <w:shd w:val="clear" w:color="auto" w:fill="F2F2F2" w:themeFill="background1" w:themeFillShade="F2"/>
            <w:vAlign w:val="center"/>
          </w:tcPr>
          <w:p w14:paraId="51F7301E" w14:textId="7D310D11" w:rsidR="009263C6" w:rsidRPr="00CD37C9" w:rsidRDefault="009263C6" w:rsidP="009263C6">
            <w:pPr>
              <w:pStyle w:val="TableParagraph"/>
              <w:spacing w:before="1" w:line="276" w:lineRule="auto"/>
              <w:rPr>
                <w:rFonts w:ascii="Arial" w:hAnsi="Arial" w:cs="Arial"/>
                <w:sz w:val="18"/>
                <w:szCs w:val="18"/>
              </w:rPr>
            </w:pPr>
            <w:r w:rsidRPr="00CD37C9">
              <w:rPr>
                <w:rFonts w:ascii="Arial" w:hAnsi="Arial" w:cs="Arial"/>
                <w:sz w:val="18"/>
                <w:szCs w:val="18"/>
              </w:rPr>
              <w:t>1</w:t>
            </w:r>
            <w:r>
              <w:rPr>
                <w:rFonts w:ascii="Arial" w:hAnsi="Arial" w:cs="Arial"/>
                <w:sz w:val="18"/>
                <w:szCs w:val="18"/>
              </w:rPr>
              <w:t>4</w:t>
            </w:r>
          </w:p>
        </w:tc>
        <w:tc>
          <w:tcPr>
            <w:tcW w:w="1112" w:type="dxa"/>
            <w:shd w:val="clear" w:color="auto" w:fill="F2F2F2" w:themeFill="background1" w:themeFillShade="F2"/>
            <w:vAlign w:val="center"/>
          </w:tcPr>
          <w:p w14:paraId="454E36B7" w14:textId="0E2F91C0" w:rsidR="009263C6" w:rsidRPr="00CD37C9" w:rsidRDefault="009263C6" w:rsidP="009263C6">
            <w:pPr>
              <w:pStyle w:val="TableParagraph"/>
              <w:spacing w:before="1" w:line="276" w:lineRule="auto"/>
              <w:rPr>
                <w:rFonts w:ascii="Arial" w:hAnsi="Arial" w:cs="Arial"/>
                <w:sz w:val="18"/>
                <w:szCs w:val="18"/>
              </w:rPr>
            </w:pPr>
            <w:r w:rsidRPr="00CD37C9">
              <w:rPr>
                <w:rFonts w:ascii="Arial" w:hAnsi="Arial" w:cs="Arial"/>
                <w:sz w:val="18"/>
                <w:szCs w:val="18"/>
              </w:rPr>
              <w:t>Eis</w:t>
            </w:r>
          </w:p>
        </w:tc>
        <w:tc>
          <w:tcPr>
            <w:tcW w:w="6904" w:type="dxa"/>
            <w:shd w:val="clear" w:color="auto" w:fill="F2F2F2" w:themeFill="background1" w:themeFillShade="F2"/>
            <w:vAlign w:val="center"/>
          </w:tcPr>
          <w:p w14:paraId="6495DDE0" w14:textId="22E4C6D2" w:rsidR="009263C6" w:rsidRPr="00CD37C9" w:rsidRDefault="009A7DB1" w:rsidP="009263C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9263C6" w:rsidRPr="00CD37C9">
              <w:rPr>
                <w:rFonts w:ascii="Arial" w:hAnsi="Arial" w:cs="Arial"/>
                <w:sz w:val="18"/>
                <w:szCs w:val="18"/>
                <w:lang w:val="nl-NL"/>
              </w:rPr>
              <w:t xml:space="preserve"> voorziet in </w:t>
            </w:r>
            <w:r w:rsidR="009263C6">
              <w:rPr>
                <w:rFonts w:ascii="Arial" w:hAnsi="Arial" w:cs="Arial"/>
                <w:sz w:val="18"/>
                <w:szCs w:val="18"/>
                <w:lang w:val="nl-NL"/>
              </w:rPr>
              <w:t>de m</w:t>
            </w:r>
            <w:r w:rsidR="009263C6" w:rsidRPr="00CD37C9">
              <w:rPr>
                <w:rFonts w:ascii="Arial" w:hAnsi="Arial" w:cs="Arial"/>
                <w:sz w:val="18"/>
                <w:szCs w:val="18"/>
                <w:lang w:val="nl-NL"/>
              </w:rPr>
              <w:t xml:space="preserve">ogelijkheid om een toelichting vast te leggen bij </w:t>
            </w:r>
            <w:r w:rsidR="009263C6">
              <w:rPr>
                <w:rFonts w:ascii="Arial" w:hAnsi="Arial" w:cs="Arial"/>
                <w:sz w:val="18"/>
                <w:szCs w:val="18"/>
                <w:lang w:val="nl-NL"/>
              </w:rPr>
              <w:t xml:space="preserve">het </w:t>
            </w:r>
            <w:r w:rsidR="009263C6" w:rsidRPr="00CD37C9">
              <w:rPr>
                <w:rFonts w:ascii="Arial" w:hAnsi="Arial" w:cs="Arial"/>
                <w:sz w:val="18"/>
                <w:szCs w:val="18"/>
                <w:lang w:val="nl-NL"/>
              </w:rPr>
              <w:t>registreren bij herinneringen en aanmaningen.</w:t>
            </w:r>
          </w:p>
        </w:tc>
        <w:tc>
          <w:tcPr>
            <w:tcW w:w="1750" w:type="dxa"/>
            <w:shd w:val="clear" w:color="auto" w:fill="F2F2F2" w:themeFill="background1" w:themeFillShade="F2"/>
            <w:vAlign w:val="center"/>
          </w:tcPr>
          <w:p w14:paraId="646DBA95" w14:textId="77777777" w:rsidR="009263C6" w:rsidRPr="00CD37C9" w:rsidRDefault="009263C6" w:rsidP="009263C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09BC8A8" w14:textId="77777777" w:rsidR="009263C6" w:rsidRPr="00CD37C9" w:rsidRDefault="009263C6" w:rsidP="009263C6">
            <w:pPr>
              <w:pStyle w:val="TableParagraph"/>
              <w:spacing w:before="1" w:line="276" w:lineRule="auto"/>
              <w:rPr>
                <w:rFonts w:ascii="Arial" w:hAnsi="Arial" w:cs="Arial"/>
                <w:sz w:val="18"/>
                <w:szCs w:val="18"/>
                <w:lang w:val="nl-NL"/>
              </w:rPr>
            </w:pPr>
          </w:p>
        </w:tc>
      </w:tr>
      <w:tr w:rsidR="009263C6" w:rsidRPr="00B2468A" w14:paraId="5D8E1478" w14:textId="77777777" w:rsidTr="00CD37C9">
        <w:trPr>
          <w:trHeight w:val="567"/>
        </w:trPr>
        <w:tc>
          <w:tcPr>
            <w:tcW w:w="584" w:type="dxa"/>
            <w:shd w:val="clear" w:color="auto" w:fill="F2F2F2" w:themeFill="background1" w:themeFillShade="F2"/>
            <w:vAlign w:val="center"/>
          </w:tcPr>
          <w:p w14:paraId="3AAAE6C2" w14:textId="2914423A" w:rsidR="009263C6" w:rsidRPr="00CD37C9" w:rsidRDefault="009263C6" w:rsidP="009263C6">
            <w:pPr>
              <w:pStyle w:val="TableParagraph"/>
              <w:spacing w:before="1" w:line="276" w:lineRule="auto"/>
              <w:rPr>
                <w:rFonts w:ascii="Arial" w:hAnsi="Arial" w:cs="Arial"/>
                <w:sz w:val="18"/>
                <w:szCs w:val="18"/>
              </w:rPr>
            </w:pPr>
            <w:r w:rsidRPr="00CD37C9">
              <w:rPr>
                <w:rFonts w:ascii="Arial" w:hAnsi="Arial" w:cs="Arial"/>
                <w:sz w:val="18"/>
                <w:szCs w:val="18"/>
              </w:rPr>
              <w:t>1</w:t>
            </w:r>
            <w:r>
              <w:rPr>
                <w:rFonts w:ascii="Arial" w:hAnsi="Arial" w:cs="Arial"/>
                <w:sz w:val="18"/>
                <w:szCs w:val="18"/>
              </w:rPr>
              <w:t>5</w:t>
            </w:r>
          </w:p>
        </w:tc>
        <w:tc>
          <w:tcPr>
            <w:tcW w:w="1112" w:type="dxa"/>
            <w:shd w:val="clear" w:color="auto" w:fill="F2F2F2" w:themeFill="background1" w:themeFillShade="F2"/>
            <w:vAlign w:val="center"/>
          </w:tcPr>
          <w:p w14:paraId="48415962" w14:textId="7305A57F" w:rsidR="009263C6" w:rsidRPr="00CD37C9" w:rsidRDefault="009263C6" w:rsidP="009263C6">
            <w:pPr>
              <w:pStyle w:val="TableParagraph"/>
              <w:spacing w:before="1" w:line="276" w:lineRule="auto"/>
              <w:rPr>
                <w:rFonts w:ascii="Arial" w:hAnsi="Arial" w:cs="Arial"/>
                <w:sz w:val="18"/>
                <w:szCs w:val="18"/>
              </w:rPr>
            </w:pPr>
            <w:r w:rsidRPr="00CD37C9">
              <w:rPr>
                <w:rFonts w:ascii="Arial" w:hAnsi="Arial" w:cs="Arial"/>
                <w:sz w:val="18"/>
                <w:szCs w:val="18"/>
              </w:rPr>
              <w:t>Eis</w:t>
            </w:r>
          </w:p>
        </w:tc>
        <w:tc>
          <w:tcPr>
            <w:tcW w:w="6904" w:type="dxa"/>
            <w:shd w:val="clear" w:color="auto" w:fill="F2F2F2" w:themeFill="background1" w:themeFillShade="F2"/>
            <w:vAlign w:val="center"/>
          </w:tcPr>
          <w:p w14:paraId="0E0ECFE8" w14:textId="12FA111D" w:rsidR="009263C6" w:rsidRPr="00CD37C9" w:rsidRDefault="009A7DB1" w:rsidP="009263C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9263C6" w:rsidRPr="00CD37C9">
              <w:rPr>
                <w:rFonts w:ascii="Arial" w:hAnsi="Arial" w:cs="Arial"/>
                <w:sz w:val="18"/>
                <w:szCs w:val="18"/>
                <w:lang w:val="nl-NL"/>
              </w:rPr>
              <w:t xml:space="preserve"> voorziet in </w:t>
            </w:r>
            <w:r w:rsidR="009263C6">
              <w:rPr>
                <w:rFonts w:ascii="Arial" w:hAnsi="Arial" w:cs="Arial"/>
                <w:sz w:val="18"/>
                <w:szCs w:val="18"/>
                <w:lang w:val="nl-NL"/>
              </w:rPr>
              <w:t>i</w:t>
            </w:r>
            <w:r w:rsidR="009263C6" w:rsidRPr="00CD37C9">
              <w:rPr>
                <w:rFonts w:ascii="Arial" w:hAnsi="Arial" w:cs="Arial"/>
                <w:sz w:val="18"/>
                <w:szCs w:val="18"/>
                <w:lang w:val="nl-NL"/>
              </w:rPr>
              <w:t>nzage in meest recente handelingen bij leverancier gerelateerd aan laatste betaling, laatste order, laatste contract, aanwezigheid openstaande orders, aanwezigheid openstaand contracten.</w:t>
            </w:r>
          </w:p>
        </w:tc>
        <w:tc>
          <w:tcPr>
            <w:tcW w:w="1750" w:type="dxa"/>
            <w:shd w:val="clear" w:color="auto" w:fill="F2F2F2" w:themeFill="background1" w:themeFillShade="F2"/>
            <w:vAlign w:val="center"/>
          </w:tcPr>
          <w:p w14:paraId="694ABFCF" w14:textId="77777777" w:rsidR="009263C6" w:rsidRPr="00CD37C9" w:rsidRDefault="009263C6" w:rsidP="009263C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73AD61CE" w14:textId="77777777" w:rsidR="009263C6" w:rsidRPr="00CD37C9" w:rsidRDefault="009263C6" w:rsidP="009263C6">
            <w:pPr>
              <w:pStyle w:val="TableParagraph"/>
              <w:spacing w:before="1" w:line="276" w:lineRule="auto"/>
              <w:rPr>
                <w:rFonts w:ascii="Arial" w:hAnsi="Arial" w:cs="Arial"/>
                <w:sz w:val="18"/>
                <w:szCs w:val="18"/>
                <w:lang w:val="nl-NL"/>
              </w:rPr>
            </w:pPr>
          </w:p>
        </w:tc>
      </w:tr>
    </w:tbl>
    <w:p w14:paraId="772F91A4" w14:textId="7C4DBBA0" w:rsidR="00BD4FBF" w:rsidRPr="000D3AEC" w:rsidRDefault="00BD4FBF" w:rsidP="00BD4FBF"/>
    <w:p w14:paraId="0B690075" w14:textId="77777777" w:rsidR="000D3AEC" w:rsidRDefault="000D3AEC">
      <w:pPr>
        <w:spacing w:line="240" w:lineRule="auto"/>
        <w:rPr>
          <w:b/>
          <w:i/>
          <w:color w:val="004B95"/>
          <w:sz w:val="20"/>
          <w:szCs w:val="20"/>
        </w:rPr>
      </w:pPr>
      <w:r>
        <w:br w:type="page"/>
      </w:r>
    </w:p>
    <w:p w14:paraId="2B000B27" w14:textId="4263D82D" w:rsidR="00F82BB9" w:rsidRPr="000D3AEC" w:rsidRDefault="00DC2D92" w:rsidP="00833A71">
      <w:pPr>
        <w:pStyle w:val="Heading2"/>
        <w:numPr>
          <w:ilvl w:val="1"/>
          <w:numId w:val="22"/>
        </w:numPr>
      </w:pPr>
      <w:bookmarkStart w:id="4" w:name="_Toc194607401"/>
      <w:r w:rsidRPr="000D3AEC">
        <w:t>Overige ontvangsten en betalingen</w:t>
      </w:r>
      <w:bookmarkEnd w:id="4"/>
    </w:p>
    <w:p w14:paraId="3681017B" w14:textId="16E9C6A7" w:rsidR="00DC2D92" w:rsidRPr="000D3AEC" w:rsidRDefault="00DC2D92" w:rsidP="0005088D">
      <w:pPr>
        <w:spacing w:line="276" w:lineRule="auto"/>
        <w:jc w:val="both"/>
        <w:rPr>
          <w:rFonts w:cs="Tahoma"/>
          <w:iCs/>
        </w:rPr>
      </w:pPr>
    </w:p>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6904"/>
        <w:gridCol w:w="1750"/>
        <w:gridCol w:w="4667"/>
      </w:tblGrid>
      <w:tr w:rsidR="00432BB8" w:rsidRPr="00FA7875" w14:paraId="1DBB48EA" w14:textId="77777777" w:rsidTr="00635C9B">
        <w:trPr>
          <w:trHeight w:val="834"/>
          <w:tblHeader/>
        </w:trPr>
        <w:tc>
          <w:tcPr>
            <w:tcW w:w="584" w:type="dxa"/>
            <w:shd w:val="clear" w:color="auto" w:fill="C00000"/>
            <w:vAlign w:val="center"/>
          </w:tcPr>
          <w:p w14:paraId="136CCC37" w14:textId="14731E08" w:rsidR="00432BB8" w:rsidRPr="00FA7875" w:rsidRDefault="00432BB8" w:rsidP="00FA7875">
            <w:pPr>
              <w:pStyle w:val="TableParagraph"/>
              <w:spacing w:before="3" w:line="276" w:lineRule="auto"/>
              <w:ind w:right="85"/>
              <w:rPr>
                <w:rFonts w:ascii="Arial" w:hAnsi="Arial" w:cs="Arial"/>
                <w:b/>
                <w:bCs/>
                <w:color w:val="FFFFFF" w:themeColor="background1"/>
                <w:sz w:val="18"/>
                <w:szCs w:val="18"/>
              </w:rPr>
            </w:pPr>
            <w:r w:rsidRPr="00FA7875">
              <w:rPr>
                <w:rFonts w:ascii="Arial" w:hAnsi="Arial" w:cs="Arial"/>
                <w:b/>
                <w:bCs/>
                <w:color w:val="FFFFFF" w:themeColor="background1"/>
                <w:sz w:val="18"/>
                <w:szCs w:val="18"/>
              </w:rPr>
              <w:t>Nr</w:t>
            </w:r>
          </w:p>
        </w:tc>
        <w:tc>
          <w:tcPr>
            <w:tcW w:w="1112" w:type="dxa"/>
            <w:shd w:val="clear" w:color="auto" w:fill="C00000"/>
            <w:vAlign w:val="center"/>
          </w:tcPr>
          <w:p w14:paraId="0E229CD6" w14:textId="5ECDACD8" w:rsidR="00432BB8" w:rsidRPr="00FA7875" w:rsidRDefault="00432BB8" w:rsidP="00FA7875">
            <w:pPr>
              <w:pStyle w:val="TableParagraph"/>
              <w:spacing w:before="3" w:line="276" w:lineRule="auto"/>
              <w:ind w:right="85"/>
              <w:rPr>
                <w:rFonts w:ascii="Arial" w:hAnsi="Arial" w:cs="Arial"/>
                <w:b/>
                <w:bCs/>
                <w:color w:val="FFFFFF" w:themeColor="background1"/>
                <w:sz w:val="18"/>
                <w:szCs w:val="18"/>
                <w:lang w:val="nl-NL"/>
              </w:rPr>
            </w:pPr>
            <w:r w:rsidRPr="00FA7875">
              <w:rPr>
                <w:rFonts w:ascii="Arial" w:hAnsi="Arial" w:cs="Arial"/>
                <w:b/>
                <w:bCs/>
                <w:color w:val="FFFFFF" w:themeColor="background1"/>
                <w:sz w:val="18"/>
                <w:szCs w:val="18"/>
                <w:lang w:val="nl-NL"/>
              </w:rPr>
              <w:t>Eis/Wens</w:t>
            </w:r>
          </w:p>
        </w:tc>
        <w:tc>
          <w:tcPr>
            <w:tcW w:w="6904" w:type="dxa"/>
            <w:shd w:val="clear" w:color="auto" w:fill="C00000"/>
            <w:vAlign w:val="center"/>
          </w:tcPr>
          <w:p w14:paraId="60E7665A" w14:textId="77777777" w:rsidR="00432BB8" w:rsidRPr="00FA7875" w:rsidRDefault="00432BB8" w:rsidP="00FA7875">
            <w:pPr>
              <w:pStyle w:val="TableParagraph"/>
              <w:spacing w:before="3" w:line="276" w:lineRule="auto"/>
              <w:ind w:right="85"/>
              <w:rPr>
                <w:rFonts w:ascii="Arial" w:hAnsi="Arial" w:cs="Arial"/>
                <w:b/>
                <w:bCs/>
                <w:color w:val="FFFFFF" w:themeColor="background1"/>
                <w:sz w:val="18"/>
                <w:szCs w:val="18"/>
                <w:lang w:val="nl-NL"/>
              </w:rPr>
            </w:pPr>
            <w:r w:rsidRPr="00FA7875">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535B14AB" w14:textId="2CD6AF29" w:rsidR="00635C9B" w:rsidRPr="00CD37C9" w:rsidRDefault="009A7DB1" w:rsidP="00635C9B">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Pr>
                <w:rFonts w:ascii="Arial" w:hAnsi="Arial" w:cs="Arial"/>
                <w:b/>
                <w:bCs/>
                <w:color w:val="FFFFFF" w:themeColor="background1"/>
                <w:sz w:val="18"/>
                <w:szCs w:val="18"/>
                <w:lang w:val="nl-NL"/>
              </w:rPr>
              <w:t xml:space="preserve"> van Inschrijver</w:t>
            </w:r>
            <w:r w:rsidR="00635C9B" w:rsidRPr="00CD37C9">
              <w:rPr>
                <w:rFonts w:ascii="Arial" w:hAnsi="Arial" w:cs="Arial"/>
                <w:b/>
                <w:bCs/>
                <w:color w:val="FFFFFF" w:themeColor="background1"/>
                <w:sz w:val="18"/>
                <w:szCs w:val="18"/>
                <w:lang w:val="nl-NL"/>
              </w:rPr>
              <w:t xml:space="preserve"> voldoet hieraan</w:t>
            </w:r>
          </w:p>
          <w:p w14:paraId="6508CFB2" w14:textId="6834C4C7" w:rsidR="00432BB8" w:rsidRPr="00FA7875" w:rsidRDefault="00635C9B" w:rsidP="00635C9B">
            <w:pPr>
              <w:pStyle w:val="TableParagraph"/>
              <w:spacing w:before="3" w:line="276" w:lineRule="auto"/>
              <w:ind w:right="85"/>
              <w:rPr>
                <w:rFonts w:ascii="Arial" w:hAnsi="Arial" w:cs="Arial"/>
                <w:b/>
                <w:bCs/>
                <w:color w:val="FFFFFF" w:themeColor="background1"/>
                <w:sz w:val="18"/>
                <w:szCs w:val="18"/>
                <w:lang w:val="nl-NL"/>
              </w:rPr>
            </w:pPr>
            <w:r w:rsidRPr="00CD37C9">
              <w:rPr>
                <w:rFonts w:ascii="Arial" w:hAnsi="Arial" w:cs="Arial"/>
                <w:b/>
                <w:bCs/>
                <w:color w:val="FFFFFF" w:themeColor="background1"/>
                <w:sz w:val="18"/>
                <w:szCs w:val="18"/>
                <w:lang w:val="nl-NL"/>
              </w:rPr>
              <w:t>(Ja / Nee)</w:t>
            </w:r>
          </w:p>
        </w:tc>
        <w:tc>
          <w:tcPr>
            <w:tcW w:w="4667" w:type="dxa"/>
            <w:shd w:val="clear" w:color="auto" w:fill="C00000"/>
            <w:vAlign w:val="center"/>
          </w:tcPr>
          <w:p w14:paraId="1E14C44C" w14:textId="77777777" w:rsidR="00432BB8" w:rsidRPr="00FA7875" w:rsidRDefault="00432BB8" w:rsidP="00FA7875">
            <w:pPr>
              <w:pStyle w:val="TableParagraph"/>
              <w:spacing w:before="3" w:line="276" w:lineRule="auto"/>
              <w:ind w:right="85"/>
              <w:rPr>
                <w:rFonts w:ascii="Arial" w:hAnsi="Arial" w:cs="Arial"/>
                <w:b/>
                <w:bCs/>
                <w:color w:val="FFFFFF" w:themeColor="background1"/>
                <w:sz w:val="18"/>
                <w:szCs w:val="18"/>
                <w:lang w:val="nl-NL"/>
              </w:rPr>
            </w:pPr>
            <w:r w:rsidRPr="00FA7875">
              <w:rPr>
                <w:rFonts w:ascii="Arial" w:hAnsi="Arial" w:cs="Arial"/>
                <w:b/>
                <w:bCs/>
                <w:color w:val="FFFFFF" w:themeColor="background1"/>
                <w:sz w:val="18"/>
                <w:szCs w:val="18"/>
                <w:lang w:val="nl-NL"/>
              </w:rPr>
              <w:t>Eventuele Opmerkingen</w:t>
            </w:r>
          </w:p>
        </w:tc>
      </w:tr>
      <w:tr w:rsidR="00432BB8" w:rsidRPr="00FA7875" w14:paraId="5A430C15" w14:textId="77777777" w:rsidTr="00635C9B">
        <w:trPr>
          <w:trHeight w:val="567"/>
        </w:trPr>
        <w:tc>
          <w:tcPr>
            <w:tcW w:w="584" w:type="dxa"/>
            <w:shd w:val="clear" w:color="auto" w:fill="F2F2F2" w:themeFill="background1" w:themeFillShade="F2"/>
            <w:vAlign w:val="center"/>
          </w:tcPr>
          <w:p w14:paraId="146BAAE8" w14:textId="1F53D287" w:rsidR="00432BB8" w:rsidRPr="00FA7875" w:rsidRDefault="00432BB8" w:rsidP="00FA7875">
            <w:pPr>
              <w:pStyle w:val="TableParagraph"/>
              <w:spacing w:before="1" w:line="276" w:lineRule="auto"/>
              <w:rPr>
                <w:rFonts w:ascii="Arial" w:hAnsi="Arial" w:cs="Arial"/>
                <w:sz w:val="18"/>
                <w:szCs w:val="18"/>
              </w:rPr>
            </w:pPr>
            <w:r w:rsidRPr="00FA7875">
              <w:rPr>
                <w:rFonts w:ascii="Arial" w:hAnsi="Arial" w:cs="Arial"/>
                <w:sz w:val="18"/>
                <w:szCs w:val="18"/>
              </w:rPr>
              <w:t>1</w:t>
            </w:r>
          </w:p>
        </w:tc>
        <w:tc>
          <w:tcPr>
            <w:tcW w:w="1112" w:type="dxa"/>
            <w:shd w:val="clear" w:color="auto" w:fill="F2F2F2" w:themeFill="background1" w:themeFillShade="F2"/>
            <w:vAlign w:val="center"/>
          </w:tcPr>
          <w:p w14:paraId="34E9006A" w14:textId="115F69D4" w:rsidR="00432BB8" w:rsidRPr="00FA7875" w:rsidRDefault="00432BB8" w:rsidP="00FA7875">
            <w:pPr>
              <w:pStyle w:val="TableParagraph"/>
              <w:spacing w:before="1" w:line="276" w:lineRule="auto"/>
              <w:rPr>
                <w:rFonts w:ascii="Arial" w:hAnsi="Arial" w:cs="Arial"/>
                <w:sz w:val="18"/>
                <w:szCs w:val="18"/>
                <w:lang w:val="nl-NL"/>
              </w:rPr>
            </w:pPr>
            <w:r w:rsidRPr="00FA7875">
              <w:rPr>
                <w:rFonts w:ascii="Arial" w:hAnsi="Arial" w:cs="Arial"/>
                <w:sz w:val="18"/>
                <w:szCs w:val="18"/>
              </w:rPr>
              <w:t>Eis</w:t>
            </w:r>
          </w:p>
        </w:tc>
        <w:tc>
          <w:tcPr>
            <w:tcW w:w="6904" w:type="dxa"/>
            <w:shd w:val="clear" w:color="auto" w:fill="F2F2F2" w:themeFill="background1" w:themeFillShade="F2"/>
            <w:vAlign w:val="center"/>
          </w:tcPr>
          <w:p w14:paraId="69C1C051" w14:textId="02CE614A" w:rsidR="00432BB8" w:rsidRPr="00FA7875" w:rsidRDefault="009A7DB1" w:rsidP="00FA7875">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FA7875" w:rsidRPr="00FA7875">
              <w:rPr>
                <w:rFonts w:ascii="Arial" w:hAnsi="Arial" w:cs="Arial"/>
                <w:sz w:val="18"/>
                <w:szCs w:val="18"/>
                <w:lang w:val="nl-NL"/>
              </w:rPr>
              <w:t xml:space="preserve"> voorziet in h</w:t>
            </w:r>
            <w:r w:rsidR="00432BB8" w:rsidRPr="00FA7875">
              <w:rPr>
                <w:rFonts w:ascii="Arial" w:hAnsi="Arial" w:cs="Arial"/>
                <w:sz w:val="18"/>
                <w:szCs w:val="18"/>
                <w:lang w:val="nl-NL"/>
              </w:rPr>
              <w:t>et kunnen registreren van deelontvangsten</w:t>
            </w:r>
            <w:r w:rsidR="006B7E8C" w:rsidRPr="00FA7875">
              <w:rPr>
                <w:rFonts w:ascii="Arial" w:hAnsi="Arial" w:cs="Arial"/>
                <w:sz w:val="18"/>
                <w:szCs w:val="18"/>
                <w:lang w:val="nl-NL"/>
              </w:rPr>
              <w:t>/ -betalingen</w:t>
            </w:r>
            <w:r w:rsidR="00432BB8" w:rsidRPr="00FA7875">
              <w:rPr>
                <w:rFonts w:ascii="Arial" w:hAnsi="Arial" w:cs="Arial"/>
                <w:sz w:val="18"/>
                <w:szCs w:val="18"/>
                <w:lang w:val="nl-NL"/>
              </w:rPr>
              <w:t xml:space="preserve"> en invoeren periodieke ontvangsten</w:t>
            </w:r>
            <w:r w:rsidR="006B7E8C" w:rsidRPr="00FA7875">
              <w:rPr>
                <w:rFonts w:ascii="Arial" w:hAnsi="Arial" w:cs="Arial"/>
                <w:sz w:val="18"/>
                <w:szCs w:val="18"/>
                <w:lang w:val="nl-NL"/>
              </w:rPr>
              <w:t>/ betalingen</w:t>
            </w:r>
            <w:r w:rsidR="00432BB8" w:rsidRPr="00FA7875">
              <w:rPr>
                <w:rFonts w:ascii="Arial" w:hAnsi="Arial" w:cs="Arial"/>
                <w:sz w:val="18"/>
                <w:szCs w:val="18"/>
                <w:lang w:val="nl-NL"/>
              </w:rPr>
              <w:t>.</w:t>
            </w:r>
            <w:r w:rsidR="00FE1A8B" w:rsidRPr="00FA7875">
              <w:rPr>
                <w:rFonts w:ascii="Arial" w:hAnsi="Arial" w:cs="Arial"/>
                <w:sz w:val="18"/>
                <w:szCs w:val="18"/>
                <w:lang w:val="nl-NL"/>
              </w:rPr>
              <w:t xml:space="preserve"> </w:t>
            </w:r>
          </w:p>
        </w:tc>
        <w:tc>
          <w:tcPr>
            <w:tcW w:w="1750" w:type="dxa"/>
            <w:shd w:val="clear" w:color="auto" w:fill="F2F2F2" w:themeFill="background1" w:themeFillShade="F2"/>
            <w:vAlign w:val="center"/>
          </w:tcPr>
          <w:p w14:paraId="48FBCD26" w14:textId="77777777" w:rsidR="00432BB8" w:rsidRPr="00FA7875" w:rsidRDefault="00432BB8" w:rsidP="00FA7875">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7EFA0FF4" w14:textId="77777777" w:rsidR="00432BB8" w:rsidRPr="00FA7875" w:rsidRDefault="00432BB8" w:rsidP="00FA7875">
            <w:pPr>
              <w:pStyle w:val="TableParagraph"/>
              <w:spacing w:before="1" w:line="276" w:lineRule="auto"/>
              <w:rPr>
                <w:rFonts w:ascii="Arial" w:hAnsi="Arial" w:cs="Arial"/>
                <w:sz w:val="18"/>
                <w:szCs w:val="18"/>
                <w:lang w:val="nl-NL"/>
              </w:rPr>
            </w:pPr>
          </w:p>
        </w:tc>
      </w:tr>
    </w:tbl>
    <w:p w14:paraId="0AA2B600" w14:textId="57646CEF" w:rsidR="00707FDB" w:rsidRDefault="00707FDB" w:rsidP="0005088D">
      <w:pPr>
        <w:spacing w:line="276" w:lineRule="auto"/>
        <w:jc w:val="both"/>
        <w:rPr>
          <w:rFonts w:cs="Tahoma"/>
          <w:iCs/>
          <w:highlight w:val="lightGray"/>
        </w:rPr>
      </w:pPr>
    </w:p>
    <w:p w14:paraId="59C6B558" w14:textId="77777777" w:rsidR="000D3AEC" w:rsidRDefault="000D3AEC">
      <w:pPr>
        <w:spacing w:line="240" w:lineRule="auto"/>
        <w:rPr>
          <w:b/>
          <w:bCs/>
          <w:color w:val="C2004B"/>
          <w:kern w:val="32"/>
          <w:sz w:val="28"/>
          <w:szCs w:val="32"/>
        </w:rPr>
      </w:pPr>
      <w:r>
        <w:br w:type="page"/>
      </w:r>
    </w:p>
    <w:p w14:paraId="33C62F6F" w14:textId="057E4FC4" w:rsidR="00762BA5" w:rsidRDefault="003F79E0" w:rsidP="00833A71">
      <w:pPr>
        <w:pStyle w:val="Heading1"/>
        <w:numPr>
          <w:ilvl w:val="0"/>
          <w:numId w:val="22"/>
        </w:numPr>
      </w:pPr>
      <w:bookmarkStart w:id="5" w:name="_Toc194607402"/>
      <w:r>
        <w:t>Inkoop</w:t>
      </w:r>
      <w:bookmarkEnd w:id="5"/>
    </w:p>
    <w:p w14:paraId="551694B5" w14:textId="77777777" w:rsidR="00762BA5" w:rsidRPr="00385E73" w:rsidRDefault="00762BA5" w:rsidP="00762BA5">
      <w:pPr>
        <w:spacing w:line="276" w:lineRule="auto"/>
        <w:jc w:val="both"/>
        <w:rPr>
          <w:rFonts w:cs="Tahoma"/>
          <w:highlight w:val="lightGray"/>
        </w:rPr>
      </w:pPr>
    </w:p>
    <w:p w14:paraId="4EED92C2" w14:textId="20E7F8E5" w:rsidR="00762BA5" w:rsidRDefault="002C0E44" w:rsidP="00833A71">
      <w:pPr>
        <w:pStyle w:val="Heading2"/>
        <w:numPr>
          <w:ilvl w:val="1"/>
          <w:numId w:val="22"/>
        </w:numPr>
      </w:pPr>
      <w:bookmarkStart w:id="6" w:name="_Toc194607403"/>
      <w:r w:rsidRPr="002C0E44">
        <w:t>Orderregistratie</w:t>
      </w:r>
      <w:bookmarkEnd w:id="6"/>
    </w:p>
    <w:p w14:paraId="17461DA3" w14:textId="77777777" w:rsidR="002C0E44" w:rsidRPr="002C0E44" w:rsidRDefault="002C0E44" w:rsidP="002C0E44">
      <w:pPr>
        <w:rPr>
          <w:highlight w:val="lightGray"/>
        </w:rPr>
      </w:pPr>
    </w:p>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6904"/>
        <w:gridCol w:w="1750"/>
        <w:gridCol w:w="4667"/>
      </w:tblGrid>
      <w:tr w:rsidR="00432BB8" w:rsidRPr="00C20B11" w14:paraId="62868B4A" w14:textId="77777777" w:rsidTr="00C20B11">
        <w:trPr>
          <w:trHeight w:val="834"/>
          <w:tblHeader/>
        </w:trPr>
        <w:tc>
          <w:tcPr>
            <w:tcW w:w="584" w:type="dxa"/>
            <w:shd w:val="clear" w:color="auto" w:fill="C00000"/>
            <w:vAlign w:val="center"/>
          </w:tcPr>
          <w:p w14:paraId="5D232621" w14:textId="73FD2E87" w:rsidR="00432BB8" w:rsidRPr="00C20B11" w:rsidRDefault="00432BB8" w:rsidP="00C20B11">
            <w:pPr>
              <w:pStyle w:val="TableParagraph"/>
              <w:spacing w:before="3" w:line="276" w:lineRule="auto"/>
              <w:ind w:right="85"/>
              <w:rPr>
                <w:rFonts w:ascii="Arial" w:hAnsi="Arial" w:cs="Arial"/>
                <w:b/>
                <w:bCs/>
                <w:color w:val="FFFFFF" w:themeColor="background1"/>
                <w:sz w:val="18"/>
                <w:szCs w:val="18"/>
              </w:rPr>
            </w:pPr>
            <w:r w:rsidRPr="00C20B11">
              <w:rPr>
                <w:rFonts w:ascii="Arial" w:hAnsi="Arial" w:cs="Arial"/>
                <w:b/>
                <w:bCs/>
                <w:color w:val="FFFFFF" w:themeColor="background1"/>
                <w:sz w:val="18"/>
                <w:szCs w:val="18"/>
              </w:rPr>
              <w:t>Nr</w:t>
            </w:r>
          </w:p>
        </w:tc>
        <w:tc>
          <w:tcPr>
            <w:tcW w:w="1112" w:type="dxa"/>
            <w:shd w:val="clear" w:color="auto" w:fill="C00000"/>
            <w:vAlign w:val="center"/>
          </w:tcPr>
          <w:p w14:paraId="0B24066E" w14:textId="6982E1F3" w:rsidR="00432BB8" w:rsidRPr="00C20B11" w:rsidRDefault="00432BB8" w:rsidP="00C20B11">
            <w:pPr>
              <w:pStyle w:val="TableParagraph"/>
              <w:spacing w:before="3" w:line="276" w:lineRule="auto"/>
              <w:ind w:right="85"/>
              <w:rPr>
                <w:rFonts w:ascii="Arial" w:hAnsi="Arial" w:cs="Arial"/>
                <w:b/>
                <w:bCs/>
                <w:color w:val="FFFFFF" w:themeColor="background1"/>
                <w:sz w:val="18"/>
                <w:szCs w:val="18"/>
                <w:lang w:val="nl-NL"/>
              </w:rPr>
            </w:pPr>
            <w:r w:rsidRPr="00C20B11">
              <w:rPr>
                <w:rFonts w:ascii="Arial" w:hAnsi="Arial" w:cs="Arial"/>
                <w:b/>
                <w:bCs/>
                <w:color w:val="FFFFFF" w:themeColor="background1"/>
                <w:sz w:val="18"/>
                <w:szCs w:val="18"/>
                <w:lang w:val="nl-NL"/>
              </w:rPr>
              <w:t>Eis/Wens</w:t>
            </w:r>
          </w:p>
        </w:tc>
        <w:tc>
          <w:tcPr>
            <w:tcW w:w="6904" w:type="dxa"/>
            <w:shd w:val="clear" w:color="auto" w:fill="C00000"/>
            <w:vAlign w:val="center"/>
          </w:tcPr>
          <w:p w14:paraId="0017574C" w14:textId="77777777" w:rsidR="00432BB8" w:rsidRPr="00C20B11" w:rsidRDefault="00432BB8" w:rsidP="00C20B11">
            <w:pPr>
              <w:pStyle w:val="TableParagraph"/>
              <w:spacing w:before="3" w:line="276" w:lineRule="auto"/>
              <w:ind w:right="85"/>
              <w:rPr>
                <w:rFonts w:ascii="Arial" w:hAnsi="Arial" w:cs="Arial"/>
                <w:b/>
                <w:bCs/>
                <w:color w:val="FFFFFF" w:themeColor="background1"/>
                <w:sz w:val="18"/>
                <w:szCs w:val="18"/>
                <w:lang w:val="nl-NL"/>
              </w:rPr>
            </w:pPr>
            <w:r w:rsidRPr="00C20B11">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3C752497" w14:textId="6BFD5F1C" w:rsidR="00635C9B" w:rsidRPr="00C20B11" w:rsidRDefault="009A7DB1" w:rsidP="00C20B11">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C20B11">
              <w:rPr>
                <w:rFonts w:ascii="Arial" w:hAnsi="Arial" w:cs="Arial"/>
                <w:b/>
                <w:bCs/>
                <w:color w:val="FFFFFF" w:themeColor="background1"/>
                <w:sz w:val="18"/>
                <w:szCs w:val="18"/>
                <w:lang w:val="nl-NL"/>
              </w:rPr>
              <w:t xml:space="preserve"> van Inschrijver voldoet hieraan</w:t>
            </w:r>
          </w:p>
          <w:p w14:paraId="3C2AAEC7" w14:textId="75097BBC" w:rsidR="00432BB8" w:rsidRPr="00C20B11" w:rsidRDefault="00635C9B" w:rsidP="00C20B11">
            <w:pPr>
              <w:pStyle w:val="TableParagraph"/>
              <w:spacing w:before="3" w:line="276" w:lineRule="auto"/>
              <w:ind w:right="85"/>
              <w:rPr>
                <w:rFonts w:ascii="Arial" w:hAnsi="Arial" w:cs="Arial"/>
                <w:b/>
                <w:bCs/>
                <w:color w:val="FFFFFF" w:themeColor="background1"/>
                <w:sz w:val="18"/>
                <w:szCs w:val="18"/>
                <w:lang w:val="nl-NL"/>
              </w:rPr>
            </w:pPr>
            <w:r w:rsidRPr="00C20B11">
              <w:rPr>
                <w:rFonts w:ascii="Arial" w:hAnsi="Arial" w:cs="Arial"/>
                <w:b/>
                <w:bCs/>
                <w:color w:val="FFFFFF" w:themeColor="background1"/>
                <w:sz w:val="18"/>
                <w:szCs w:val="18"/>
                <w:lang w:val="nl-NL"/>
              </w:rPr>
              <w:t>(Ja / Nee)</w:t>
            </w:r>
          </w:p>
        </w:tc>
        <w:tc>
          <w:tcPr>
            <w:tcW w:w="4667" w:type="dxa"/>
            <w:shd w:val="clear" w:color="auto" w:fill="C00000"/>
            <w:vAlign w:val="center"/>
          </w:tcPr>
          <w:p w14:paraId="4C7FEBD1" w14:textId="77777777" w:rsidR="00432BB8" w:rsidRPr="00C20B11" w:rsidRDefault="00432BB8" w:rsidP="00C20B11">
            <w:pPr>
              <w:pStyle w:val="TableParagraph"/>
              <w:spacing w:before="3" w:line="276" w:lineRule="auto"/>
              <w:ind w:right="85"/>
              <w:rPr>
                <w:rFonts w:ascii="Arial" w:hAnsi="Arial" w:cs="Arial"/>
                <w:b/>
                <w:bCs/>
                <w:color w:val="FFFFFF" w:themeColor="background1"/>
                <w:sz w:val="18"/>
                <w:szCs w:val="18"/>
                <w:lang w:val="nl-NL"/>
              </w:rPr>
            </w:pPr>
            <w:r w:rsidRPr="00C20B11">
              <w:rPr>
                <w:rFonts w:ascii="Arial" w:hAnsi="Arial" w:cs="Arial"/>
                <w:b/>
                <w:bCs/>
                <w:color w:val="FFFFFF" w:themeColor="background1"/>
                <w:sz w:val="18"/>
                <w:szCs w:val="18"/>
                <w:lang w:val="nl-NL"/>
              </w:rPr>
              <w:t>Eventuele Opmerkingen</w:t>
            </w:r>
          </w:p>
        </w:tc>
      </w:tr>
      <w:tr w:rsidR="00432BB8" w:rsidRPr="00C20B11" w14:paraId="71D630CD" w14:textId="77777777" w:rsidTr="00C20B11">
        <w:trPr>
          <w:trHeight w:val="567"/>
        </w:trPr>
        <w:tc>
          <w:tcPr>
            <w:tcW w:w="584" w:type="dxa"/>
            <w:shd w:val="clear" w:color="auto" w:fill="F2F2F2" w:themeFill="background1" w:themeFillShade="F2"/>
            <w:vAlign w:val="center"/>
          </w:tcPr>
          <w:p w14:paraId="0C7AE27A" w14:textId="52EEE388" w:rsidR="00432BB8" w:rsidRPr="00C20B11" w:rsidRDefault="00432BB8" w:rsidP="00C20B11">
            <w:pPr>
              <w:pStyle w:val="TableParagraph"/>
              <w:spacing w:before="3" w:line="276" w:lineRule="auto"/>
              <w:ind w:right="85"/>
              <w:rPr>
                <w:rFonts w:ascii="Arial" w:hAnsi="Arial" w:cs="Arial"/>
                <w:sz w:val="18"/>
                <w:szCs w:val="18"/>
              </w:rPr>
            </w:pPr>
            <w:r w:rsidRPr="00C20B11">
              <w:rPr>
                <w:rFonts w:ascii="Arial" w:hAnsi="Arial" w:cs="Arial"/>
                <w:sz w:val="18"/>
                <w:szCs w:val="18"/>
              </w:rPr>
              <w:t>1</w:t>
            </w:r>
          </w:p>
        </w:tc>
        <w:tc>
          <w:tcPr>
            <w:tcW w:w="1112" w:type="dxa"/>
            <w:shd w:val="clear" w:color="auto" w:fill="F2F2F2" w:themeFill="background1" w:themeFillShade="F2"/>
            <w:vAlign w:val="center"/>
          </w:tcPr>
          <w:p w14:paraId="5E9A71F8" w14:textId="31B8755B" w:rsidR="00432BB8" w:rsidRPr="00C20B11" w:rsidRDefault="00432BB8" w:rsidP="00C20B11">
            <w:pPr>
              <w:pStyle w:val="TableParagraph"/>
              <w:spacing w:before="3" w:line="276" w:lineRule="auto"/>
              <w:ind w:right="85"/>
              <w:rPr>
                <w:rFonts w:ascii="Arial" w:hAnsi="Arial" w:cs="Arial"/>
                <w:spacing w:val="-2"/>
                <w:sz w:val="18"/>
                <w:szCs w:val="18"/>
                <w:lang w:val="nl-NL"/>
              </w:rPr>
            </w:pPr>
            <w:r w:rsidRPr="00C20B11">
              <w:rPr>
                <w:rFonts w:ascii="Arial" w:hAnsi="Arial" w:cs="Arial"/>
                <w:sz w:val="18"/>
                <w:szCs w:val="18"/>
              </w:rPr>
              <w:t xml:space="preserve">Eis </w:t>
            </w:r>
          </w:p>
        </w:tc>
        <w:tc>
          <w:tcPr>
            <w:tcW w:w="6904" w:type="dxa"/>
            <w:shd w:val="clear" w:color="auto" w:fill="F2F2F2" w:themeFill="background1" w:themeFillShade="F2"/>
            <w:vAlign w:val="center"/>
          </w:tcPr>
          <w:p w14:paraId="661319FF" w14:textId="369FA3CB" w:rsidR="00432BB8" w:rsidRPr="00C20B11" w:rsidRDefault="009A7DB1" w:rsidP="00C20B11">
            <w:pPr>
              <w:pStyle w:val="TableParagraph"/>
              <w:spacing w:before="1" w:line="276" w:lineRule="auto"/>
              <w:ind w:left="105"/>
              <w:rPr>
                <w:rFonts w:ascii="Arial" w:hAnsi="Arial" w:cs="Arial"/>
                <w:sz w:val="18"/>
                <w:szCs w:val="18"/>
                <w:lang w:val="nl-NL"/>
              </w:rPr>
            </w:pPr>
            <w:r>
              <w:rPr>
                <w:rFonts w:ascii="Arial" w:hAnsi="Arial" w:cs="Arial"/>
                <w:sz w:val="18"/>
                <w:szCs w:val="18"/>
                <w:lang w:val="nl-NL"/>
              </w:rPr>
              <w:t>Het systeem</w:t>
            </w:r>
            <w:r w:rsidR="00011FB8" w:rsidRPr="00C20B11">
              <w:rPr>
                <w:rFonts w:ascii="Arial" w:hAnsi="Arial" w:cs="Arial"/>
                <w:sz w:val="18"/>
                <w:szCs w:val="18"/>
                <w:lang w:val="nl-NL"/>
              </w:rPr>
              <w:t xml:space="preserve"> voorziet </w:t>
            </w:r>
            <w:r w:rsidR="00A82B42" w:rsidRPr="00C20B11">
              <w:rPr>
                <w:rFonts w:ascii="Arial" w:hAnsi="Arial" w:cs="Arial"/>
                <w:sz w:val="18"/>
                <w:szCs w:val="18"/>
                <w:lang w:val="nl-NL"/>
              </w:rPr>
              <w:t>van</w:t>
            </w:r>
            <w:r w:rsidR="00432BB8" w:rsidRPr="00C20B11">
              <w:rPr>
                <w:rFonts w:ascii="Arial" w:hAnsi="Arial" w:cs="Arial"/>
                <w:sz w:val="18"/>
                <w:szCs w:val="18"/>
                <w:lang w:val="nl-NL"/>
              </w:rPr>
              <w:t xml:space="preserve"> aanvraag tot bestelling </w:t>
            </w:r>
            <w:r w:rsidR="00A82B42" w:rsidRPr="00C20B11">
              <w:rPr>
                <w:rFonts w:ascii="Arial" w:hAnsi="Arial" w:cs="Arial"/>
                <w:sz w:val="18"/>
                <w:szCs w:val="18"/>
                <w:lang w:val="nl-NL"/>
              </w:rPr>
              <w:t xml:space="preserve">een inkoopmodule </w:t>
            </w:r>
            <w:r w:rsidR="00432BB8" w:rsidRPr="00C20B11">
              <w:rPr>
                <w:rFonts w:ascii="Arial" w:hAnsi="Arial" w:cs="Arial"/>
                <w:sz w:val="18"/>
                <w:szCs w:val="18"/>
                <w:lang w:val="nl-NL"/>
              </w:rPr>
              <w:t xml:space="preserve">door eindgebruikers met daarbij uploadmogelijkheid voor meerdere documenten. Formulier moet naar wens in te richten zijn met variabel aantal velden. </w:t>
            </w:r>
            <w:r w:rsidR="00D217BD" w:rsidRPr="00C20B11">
              <w:rPr>
                <w:rFonts w:ascii="Arial" w:hAnsi="Arial" w:cs="Arial"/>
                <w:sz w:val="18"/>
                <w:szCs w:val="18"/>
                <w:lang w:val="nl-NL"/>
              </w:rPr>
              <w:t>Tevens moeten financiële attributen via zoektabel in te vullen zijn en moet leverancier via tabel in te vullen zijn.</w:t>
            </w:r>
          </w:p>
        </w:tc>
        <w:tc>
          <w:tcPr>
            <w:tcW w:w="1750" w:type="dxa"/>
            <w:shd w:val="clear" w:color="auto" w:fill="F2F2F2" w:themeFill="background1" w:themeFillShade="F2"/>
            <w:vAlign w:val="center"/>
          </w:tcPr>
          <w:p w14:paraId="05D942DA" w14:textId="77777777" w:rsidR="00432BB8" w:rsidRPr="00C20B11" w:rsidRDefault="00432BB8" w:rsidP="00C20B11">
            <w:pPr>
              <w:pStyle w:val="TableParagraph"/>
              <w:spacing w:before="1" w:line="276" w:lineRule="auto"/>
              <w:ind w:right="168"/>
              <w:rPr>
                <w:rFonts w:ascii="Arial" w:hAnsi="Arial" w:cs="Arial"/>
                <w:sz w:val="18"/>
                <w:szCs w:val="18"/>
                <w:lang w:val="nl-NL"/>
              </w:rPr>
            </w:pPr>
          </w:p>
        </w:tc>
        <w:tc>
          <w:tcPr>
            <w:tcW w:w="4667" w:type="dxa"/>
            <w:shd w:val="clear" w:color="auto" w:fill="F2F2F2" w:themeFill="background1" w:themeFillShade="F2"/>
            <w:vAlign w:val="center"/>
          </w:tcPr>
          <w:p w14:paraId="7AE6584B" w14:textId="77777777" w:rsidR="00432BB8" w:rsidRPr="00C20B11" w:rsidRDefault="00432BB8" w:rsidP="00C20B11">
            <w:pPr>
              <w:pStyle w:val="TableParagraph"/>
              <w:spacing w:line="276" w:lineRule="auto"/>
              <w:ind w:left="105"/>
              <w:rPr>
                <w:rFonts w:ascii="Arial" w:hAnsi="Arial" w:cs="Arial"/>
                <w:sz w:val="18"/>
                <w:szCs w:val="18"/>
                <w:lang w:val="nl-NL"/>
              </w:rPr>
            </w:pPr>
          </w:p>
        </w:tc>
      </w:tr>
      <w:tr w:rsidR="00432BB8" w:rsidRPr="00C20B11" w14:paraId="183ED7EB" w14:textId="77777777" w:rsidTr="00C20B11">
        <w:trPr>
          <w:trHeight w:val="567"/>
        </w:trPr>
        <w:tc>
          <w:tcPr>
            <w:tcW w:w="584" w:type="dxa"/>
            <w:shd w:val="clear" w:color="auto" w:fill="F2F2F2" w:themeFill="background1" w:themeFillShade="F2"/>
            <w:vAlign w:val="center"/>
          </w:tcPr>
          <w:p w14:paraId="12B1386C" w14:textId="319BC73A"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2</w:t>
            </w:r>
          </w:p>
        </w:tc>
        <w:tc>
          <w:tcPr>
            <w:tcW w:w="1112" w:type="dxa"/>
            <w:shd w:val="clear" w:color="auto" w:fill="F2F2F2" w:themeFill="background1" w:themeFillShade="F2"/>
            <w:vAlign w:val="center"/>
          </w:tcPr>
          <w:p w14:paraId="411B168B" w14:textId="006736E2" w:rsidR="00432BB8" w:rsidRPr="00C20B11" w:rsidRDefault="00432BB8" w:rsidP="00C20B11">
            <w:pPr>
              <w:pStyle w:val="TableParagraph"/>
              <w:spacing w:before="1" w:line="276" w:lineRule="auto"/>
              <w:rPr>
                <w:rFonts w:ascii="Arial" w:hAnsi="Arial" w:cs="Arial"/>
                <w:sz w:val="18"/>
                <w:szCs w:val="18"/>
                <w:lang w:val="nl-NL"/>
              </w:rPr>
            </w:pPr>
            <w:r w:rsidRPr="00C20B11">
              <w:rPr>
                <w:rFonts w:ascii="Arial" w:hAnsi="Arial" w:cs="Arial"/>
                <w:sz w:val="18"/>
                <w:szCs w:val="18"/>
              </w:rPr>
              <w:t xml:space="preserve">Eis </w:t>
            </w:r>
          </w:p>
        </w:tc>
        <w:tc>
          <w:tcPr>
            <w:tcW w:w="6904" w:type="dxa"/>
            <w:shd w:val="clear" w:color="auto" w:fill="F2F2F2" w:themeFill="background1" w:themeFillShade="F2"/>
            <w:vAlign w:val="center"/>
          </w:tcPr>
          <w:p w14:paraId="473CA5E4" w14:textId="42235407" w:rsidR="00432BB8" w:rsidRPr="00C20B11" w:rsidRDefault="009A7DB1" w:rsidP="00C20B11">
            <w:pPr>
              <w:pStyle w:val="TableParagraph"/>
              <w:spacing w:line="276" w:lineRule="auto"/>
              <w:ind w:left="105"/>
              <w:rPr>
                <w:rFonts w:ascii="Arial" w:hAnsi="Arial" w:cs="Arial"/>
                <w:sz w:val="18"/>
                <w:szCs w:val="18"/>
                <w:lang w:val="nl-NL"/>
              </w:rPr>
            </w:pPr>
            <w:r>
              <w:rPr>
                <w:rFonts w:ascii="Arial" w:hAnsi="Arial" w:cs="Arial"/>
                <w:sz w:val="18"/>
                <w:szCs w:val="18"/>
                <w:lang w:val="nl-NL"/>
              </w:rPr>
              <w:t>Het systeem</w:t>
            </w:r>
            <w:r w:rsidR="001D4E6A" w:rsidRPr="00C20B11">
              <w:rPr>
                <w:rFonts w:ascii="Arial" w:hAnsi="Arial" w:cs="Arial"/>
                <w:sz w:val="18"/>
                <w:szCs w:val="18"/>
                <w:lang w:val="nl-NL"/>
              </w:rPr>
              <w:t xml:space="preserve"> voorziet in de m</w:t>
            </w:r>
            <w:r w:rsidR="00432BB8" w:rsidRPr="00C20B11">
              <w:rPr>
                <w:rFonts w:ascii="Arial" w:hAnsi="Arial" w:cs="Arial"/>
                <w:sz w:val="18"/>
                <w:szCs w:val="18"/>
                <w:lang w:val="nl-NL"/>
              </w:rPr>
              <w:t>ogelijkheid om aanvraag tot bestelling om te zetten in inkooporder door diverse centrale afdelingen.</w:t>
            </w:r>
          </w:p>
        </w:tc>
        <w:tc>
          <w:tcPr>
            <w:tcW w:w="1750" w:type="dxa"/>
            <w:shd w:val="clear" w:color="auto" w:fill="F2F2F2" w:themeFill="background1" w:themeFillShade="F2"/>
            <w:vAlign w:val="center"/>
          </w:tcPr>
          <w:p w14:paraId="7CB4FC08" w14:textId="77777777" w:rsidR="00432BB8" w:rsidRPr="00C20B11" w:rsidRDefault="00432BB8" w:rsidP="00C20B11">
            <w:pPr>
              <w:pStyle w:val="TableParagraph"/>
              <w:spacing w:before="1" w:line="276" w:lineRule="auto"/>
              <w:ind w:right="2"/>
              <w:rPr>
                <w:rFonts w:ascii="Arial" w:hAnsi="Arial" w:cs="Arial"/>
                <w:sz w:val="18"/>
                <w:szCs w:val="18"/>
                <w:lang w:val="nl-NL"/>
              </w:rPr>
            </w:pPr>
          </w:p>
        </w:tc>
        <w:tc>
          <w:tcPr>
            <w:tcW w:w="4667" w:type="dxa"/>
            <w:shd w:val="clear" w:color="auto" w:fill="F2F2F2" w:themeFill="background1" w:themeFillShade="F2"/>
            <w:vAlign w:val="center"/>
          </w:tcPr>
          <w:p w14:paraId="4635C7CD" w14:textId="77777777" w:rsidR="00432BB8" w:rsidRPr="00C20B11" w:rsidRDefault="00432BB8" w:rsidP="00C20B11">
            <w:pPr>
              <w:pStyle w:val="TableParagraph"/>
              <w:spacing w:line="276" w:lineRule="auto"/>
              <w:ind w:left="105"/>
              <w:rPr>
                <w:rFonts w:ascii="Arial" w:hAnsi="Arial" w:cs="Arial"/>
                <w:sz w:val="18"/>
                <w:szCs w:val="18"/>
                <w:lang w:val="nl-NL"/>
              </w:rPr>
            </w:pPr>
          </w:p>
        </w:tc>
      </w:tr>
      <w:tr w:rsidR="00432BB8" w:rsidRPr="00C20B11" w14:paraId="59B2C6CD" w14:textId="77777777" w:rsidTr="00C20B11">
        <w:trPr>
          <w:trHeight w:val="451"/>
        </w:trPr>
        <w:tc>
          <w:tcPr>
            <w:tcW w:w="584" w:type="dxa"/>
            <w:shd w:val="clear" w:color="auto" w:fill="F2F2F2" w:themeFill="background1" w:themeFillShade="F2"/>
            <w:vAlign w:val="center"/>
          </w:tcPr>
          <w:p w14:paraId="71028091" w14:textId="4036C859"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3</w:t>
            </w:r>
          </w:p>
        </w:tc>
        <w:tc>
          <w:tcPr>
            <w:tcW w:w="1112" w:type="dxa"/>
            <w:shd w:val="clear" w:color="auto" w:fill="F2F2F2" w:themeFill="background1" w:themeFillShade="F2"/>
            <w:vAlign w:val="center"/>
          </w:tcPr>
          <w:p w14:paraId="3DEE210C" w14:textId="4F1EF0A3" w:rsidR="00432BB8" w:rsidRPr="00C20B11" w:rsidRDefault="00432BB8" w:rsidP="00C20B11">
            <w:pPr>
              <w:pStyle w:val="TableParagraph"/>
              <w:spacing w:before="1" w:line="276" w:lineRule="auto"/>
              <w:rPr>
                <w:rFonts w:ascii="Arial" w:hAnsi="Arial" w:cs="Arial"/>
                <w:sz w:val="18"/>
                <w:szCs w:val="18"/>
                <w:lang w:val="nl-NL"/>
              </w:rPr>
            </w:pPr>
            <w:r w:rsidRPr="00C20B11">
              <w:rPr>
                <w:rFonts w:ascii="Arial" w:hAnsi="Arial" w:cs="Arial"/>
                <w:sz w:val="18"/>
                <w:szCs w:val="18"/>
              </w:rPr>
              <w:t xml:space="preserve">Eis </w:t>
            </w:r>
          </w:p>
        </w:tc>
        <w:tc>
          <w:tcPr>
            <w:tcW w:w="6904" w:type="dxa"/>
            <w:shd w:val="clear" w:color="auto" w:fill="F2F2F2" w:themeFill="background1" w:themeFillShade="F2"/>
            <w:vAlign w:val="center"/>
          </w:tcPr>
          <w:p w14:paraId="7376988E" w14:textId="2B77E105" w:rsidR="00432BB8" w:rsidRPr="00C20B11" w:rsidRDefault="009A7DB1" w:rsidP="00C20B11">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1D4E6A" w:rsidRPr="00C20B11">
              <w:rPr>
                <w:rFonts w:ascii="Arial" w:hAnsi="Arial" w:cs="Arial"/>
                <w:sz w:val="18"/>
                <w:szCs w:val="18"/>
                <w:lang w:val="nl-NL"/>
              </w:rPr>
              <w:t xml:space="preserve"> voorziet in de m</w:t>
            </w:r>
            <w:r w:rsidR="00432BB8" w:rsidRPr="00C20B11">
              <w:rPr>
                <w:rFonts w:ascii="Arial" w:hAnsi="Arial" w:cs="Arial"/>
                <w:sz w:val="18"/>
                <w:szCs w:val="18"/>
                <w:lang w:val="nl-NL"/>
              </w:rPr>
              <w:t>ogelijkheid voor het doen van bestellingen door</w:t>
            </w:r>
            <w:r w:rsidR="00723D11" w:rsidRPr="00C20B11">
              <w:rPr>
                <w:rFonts w:ascii="Arial" w:hAnsi="Arial" w:cs="Arial"/>
                <w:sz w:val="18"/>
                <w:szCs w:val="18"/>
                <w:lang w:val="nl-NL"/>
              </w:rPr>
              <w:t xml:space="preserve"> centrale afdelingen.</w:t>
            </w:r>
          </w:p>
        </w:tc>
        <w:tc>
          <w:tcPr>
            <w:tcW w:w="1750" w:type="dxa"/>
            <w:shd w:val="clear" w:color="auto" w:fill="F2F2F2" w:themeFill="background1" w:themeFillShade="F2"/>
            <w:vAlign w:val="center"/>
          </w:tcPr>
          <w:p w14:paraId="27C77F91" w14:textId="77777777" w:rsidR="00432BB8" w:rsidRPr="00C20B11" w:rsidRDefault="00432BB8"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2B759A72" w14:textId="77777777" w:rsidR="00432BB8" w:rsidRPr="00C20B11" w:rsidRDefault="00432BB8" w:rsidP="00C20B11">
            <w:pPr>
              <w:pStyle w:val="TableParagraph"/>
              <w:spacing w:before="1" w:line="276" w:lineRule="auto"/>
              <w:rPr>
                <w:rFonts w:ascii="Arial" w:hAnsi="Arial" w:cs="Arial"/>
                <w:sz w:val="18"/>
                <w:szCs w:val="18"/>
                <w:lang w:val="nl-NL"/>
              </w:rPr>
            </w:pPr>
          </w:p>
        </w:tc>
      </w:tr>
      <w:tr w:rsidR="00432BB8" w:rsidRPr="00C20B11" w14:paraId="0B8DF85C" w14:textId="77777777" w:rsidTr="00C20B11">
        <w:trPr>
          <w:trHeight w:val="567"/>
        </w:trPr>
        <w:tc>
          <w:tcPr>
            <w:tcW w:w="584" w:type="dxa"/>
            <w:shd w:val="clear" w:color="auto" w:fill="F2F2F2" w:themeFill="background1" w:themeFillShade="F2"/>
            <w:vAlign w:val="center"/>
          </w:tcPr>
          <w:p w14:paraId="520F64E1" w14:textId="10B0D4BA"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4</w:t>
            </w:r>
          </w:p>
        </w:tc>
        <w:tc>
          <w:tcPr>
            <w:tcW w:w="1112" w:type="dxa"/>
            <w:shd w:val="clear" w:color="auto" w:fill="F2F2F2" w:themeFill="background1" w:themeFillShade="F2"/>
            <w:vAlign w:val="center"/>
          </w:tcPr>
          <w:p w14:paraId="3A8199F0" w14:textId="63A5287E" w:rsidR="00432BB8" w:rsidRPr="00C20B11" w:rsidRDefault="00432BB8" w:rsidP="00C20B11">
            <w:pPr>
              <w:pStyle w:val="TableParagraph"/>
              <w:spacing w:before="1" w:line="276" w:lineRule="auto"/>
              <w:rPr>
                <w:rFonts w:ascii="Arial" w:hAnsi="Arial" w:cs="Arial"/>
                <w:sz w:val="18"/>
                <w:szCs w:val="18"/>
                <w:lang w:val="nl-NL"/>
              </w:rPr>
            </w:pPr>
            <w:r w:rsidRPr="00C20B11">
              <w:rPr>
                <w:rFonts w:ascii="Arial" w:hAnsi="Arial" w:cs="Arial"/>
                <w:sz w:val="18"/>
                <w:szCs w:val="18"/>
              </w:rPr>
              <w:t xml:space="preserve">Eis </w:t>
            </w:r>
          </w:p>
        </w:tc>
        <w:tc>
          <w:tcPr>
            <w:tcW w:w="6904" w:type="dxa"/>
            <w:shd w:val="clear" w:color="auto" w:fill="F2F2F2" w:themeFill="background1" w:themeFillShade="F2"/>
            <w:vAlign w:val="center"/>
          </w:tcPr>
          <w:p w14:paraId="18FB6282" w14:textId="7348D0E0" w:rsidR="00432BB8" w:rsidRPr="00C20B11" w:rsidRDefault="009A7DB1" w:rsidP="00C20B11">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E1028E" w:rsidRPr="00C20B11">
              <w:rPr>
                <w:rFonts w:ascii="Arial" w:hAnsi="Arial" w:cs="Arial"/>
                <w:sz w:val="18"/>
                <w:szCs w:val="18"/>
                <w:lang w:val="nl-NL"/>
              </w:rPr>
              <w:t xml:space="preserve"> voorziet in de mo</w:t>
            </w:r>
            <w:r w:rsidR="00432BB8" w:rsidRPr="00C20B11">
              <w:rPr>
                <w:rFonts w:ascii="Arial" w:hAnsi="Arial" w:cs="Arial"/>
                <w:sz w:val="18"/>
                <w:szCs w:val="18"/>
                <w:lang w:val="nl-NL"/>
              </w:rPr>
              <w:t xml:space="preserve">gelijkheid voor </w:t>
            </w:r>
            <w:r w:rsidR="00E1028E" w:rsidRPr="00C20B11">
              <w:rPr>
                <w:rFonts w:ascii="Arial" w:hAnsi="Arial" w:cs="Arial"/>
                <w:sz w:val="18"/>
                <w:szCs w:val="18"/>
                <w:lang w:val="nl-NL"/>
              </w:rPr>
              <w:t xml:space="preserve">het </w:t>
            </w:r>
            <w:r w:rsidR="00432BB8" w:rsidRPr="00C20B11">
              <w:rPr>
                <w:rFonts w:ascii="Arial" w:hAnsi="Arial" w:cs="Arial"/>
                <w:sz w:val="18"/>
                <w:szCs w:val="18"/>
                <w:lang w:val="nl-NL"/>
              </w:rPr>
              <w:t>beperken van bestelmogelijkheden voor decentrale bestellers tot specifieke contracten en/of leveranciers.</w:t>
            </w:r>
          </w:p>
        </w:tc>
        <w:tc>
          <w:tcPr>
            <w:tcW w:w="1750" w:type="dxa"/>
            <w:shd w:val="clear" w:color="auto" w:fill="F2F2F2" w:themeFill="background1" w:themeFillShade="F2"/>
            <w:vAlign w:val="center"/>
          </w:tcPr>
          <w:p w14:paraId="7EFED24A" w14:textId="77777777" w:rsidR="00432BB8" w:rsidRPr="00C20B11" w:rsidRDefault="00432BB8"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0D66283" w14:textId="77777777" w:rsidR="00432BB8" w:rsidRPr="00C20B11" w:rsidRDefault="00432BB8" w:rsidP="00C20B11">
            <w:pPr>
              <w:pStyle w:val="TableParagraph"/>
              <w:spacing w:before="1" w:line="276" w:lineRule="auto"/>
              <w:rPr>
                <w:rFonts w:ascii="Arial" w:hAnsi="Arial" w:cs="Arial"/>
                <w:sz w:val="18"/>
                <w:szCs w:val="18"/>
                <w:lang w:val="nl-NL"/>
              </w:rPr>
            </w:pPr>
          </w:p>
        </w:tc>
      </w:tr>
      <w:tr w:rsidR="00432BB8" w:rsidRPr="00C20B11" w14:paraId="2B692C25" w14:textId="77777777" w:rsidTr="00C20B11">
        <w:trPr>
          <w:trHeight w:val="567"/>
        </w:trPr>
        <w:tc>
          <w:tcPr>
            <w:tcW w:w="584" w:type="dxa"/>
            <w:shd w:val="clear" w:color="auto" w:fill="F2F2F2" w:themeFill="background1" w:themeFillShade="F2"/>
            <w:vAlign w:val="center"/>
          </w:tcPr>
          <w:p w14:paraId="3C1434B5" w14:textId="6ADDA79A"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5</w:t>
            </w:r>
          </w:p>
        </w:tc>
        <w:tc>
          <w:tcPr>
            <w:tcW w:w="1112" w:type="dxa"/>
            <w:shd w:val="clear" w:color="auto" w:fill="F2F2F2" w:themeFill="background1" w:themeFillShade="F2"/>
            <w:vAlign w:val="center"/>
          </w:tcPr>
          <w:p w14:paraId="607DA0CF" w14:textId="2C0E4FB2" w:rsidR="00432BB8" w:rsidRPr="00C20B11" w:rsidRDefault="00432BB8" w:rsidP="00C20B11">
            <w:pPr>
              <w:pStyle w:val="TableParagraph"/>
              <w:spacing w:before="1" w:line="276" w:lineRule="auto"/>
              <w:rPr>
                <w:rFonts w:ascii="Arial" w:hAnsi="Arial" w:cs="Arial"/>
                <w:sz w:val="18"/>
                <w:szCs w:val="18"/>
                <w:lang w:val="nl-NL"/>
              </w:rPr>
            </w:pPr>
            <w:r w:rsidRPr="00C20B11">
              <w:rPr>
                <w:rFonts w:ascii="Arial" w:hAnsi="Arial" w:cs="Arial"/>
                <w:sz w:val="18"/>
                <w:szCs w:val="18"/>
              </w:rPr>
              <w:t xml:space="preserve">Eis </w:t>
            </w:r>
          </w:p>
        </w:tc>
        <w:tc>
          <w:tcPr>
            <w:tcW w:w="6904" w:type="dxa"/>
            <w:shd w:val="clear" w:color="auto" w:fill="F2F2F2" w:themeFill="background1" w:themeFillShade="F2"/>
            <w:vAlign w:val="center"/>
          </w:tcPr>
          <w:p w14:paraId="4E8F18AA" w14:textId="58D94D53" w:rsidR="00432BB8" w:rsidRPr="00C20B11" w:rsidRDefault="009A7DB1" w:rsidP="00C20B11">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E1028E" w:rsidRPr="00C20B11">
              <w:rPr>
                <w:rFonts w:ascii="Arial" w:hAnsi="Arial" w:cs="Arial"/>
                <w:sz w:val="18"/>
                <w:szCs w:val="18"/>
                <w:lang w:val="nl-NL"/>
              </w:rPr>
              <w:t xml:space="preserve"> voorziet </w:t>
            </w:r>
            <w:r w:rsidR="00446F50" w:rsidRPr="00C20B11">
              <w:rPr>
                <w:rFonts w:ascii="Arial" w:hAnsi="Arial" w:cs="Arial"/>
                <w:sz w:val="18"/>
                <w:szCs w:val="18"/>
                <w:lang w:val="nl-NL"/>
              </w:rPr>
              <w:t>g</w:t>
            </w:r>
            <w:r w:rsidR="00432BB8" w:rsidRPr="00C20B11">
              <w:rPr>
                <w:rFonts w:ascii="Arial" w:hAnsi="Arial" w:cs="Arial"/>
                <w:sz w:val="18"/>
                <w:szCs w:val="18"/>
                <w:lang w:val="nl-NL"/>
              </w:rPr>
              <w:t xml:space="preserve">oedkeuring van bestelling door verantwoordelijke budgethouder op basis van kostenplaats en bij bepaalde budgethouders </w:t>
            </w:r>
            <w:r w:rsidR="00D6588C" w:rsidRPr="00C20B11">
              <w:rPr>
                <w:rFonts w:ascii="Arial" w:hAnsi="Arial" w:cs="Arial"/>
                <w:sz w:val="18"/>
                <w:szCs w:val="18"/>
                <w:lang w:val="nl-NL"/>
              </w:rPr>
              <w:t>ook bestelbedrag.</w:t>
            </w:r>
            <w:r w:rsidR="009744DA" w:rsidRPr="00C20B11">
              <w:rPr>
                <w:rFonts w:ascii="Arial" w:hAnsi="Arial" w:cs="Arial"/>
                <w:sz w:val="18"/>
                <w:szCs w:val="18"/>
                <w:lang w:val="nl-NL"/>
              </w:rPr>
              <w:t xml:space="preserve"> Dit maximale bestelbedrag wordt door Provincie Zeeland bepaald.</w:t>
            </w:r>
          </w:p>
        </w:tc>
        <w:tc>
          <w:tcPr>
            <w:tcW w:w="1750" w:type="dxa"/>
            <w:shd w:val="clear" w:color="auto" w:fill="F2F2F2" w:themeFill="background1" w:themeFillShade="F2"/>
            <w:vAlign w:val="center"/>
          </w:tcPr>
          <w:p w14:paraId="62B20813" w14:textId="77777777" w:rsidR="00432BB8" w:rsidRPr="00C20B11" w:rsidRDefault="00432BB8"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2ECA455" w14:textId="77777777" w:rsidR="00432BB8" w:rsidRPr="00C20B11" w:rsidRDefault="00432BB8" w:rsidP="00C20B11">
            <w:pPr>
              <w:pStyle w:val="TableParagraph"/>
              <w:spacing w:before="1" w:line="276" w:lineRule="auto"/>
              <w:rPr>
                <w:rFonts w:ascii="Arial" w:hAnsi="Arial" w:cs="Arial"/>
                <w:sz w:val="18"/>
                <w:szCs w:val="18"/>
                <w:lang w:val="nl-NL"/>
              </w:rPr>
            </w:pPr>
          </w:p>
        </w:tc>
      </w:tr>
      <w:tr w:rsidR="00432BB8" w:rsidRPr="00C20B11" w14:paraId="69BE98B8" w14:textId="77777777" w:rsidTr="00C20B11">
        <w:trPr>
          <w:trHeight w:val="567"/>
        </w:trPr>
        <w:tc>
          <w:tcPr>
            <w:tcW w:w="584" w:type="dxa"/>
            <w:shd w:val="clear" w:color="auto" w:fill="F2F2F2" w:themeFill="background1" w:themeFillShade="F2"/>
            <w:vAlign w:val="center"/>
          </w:tcPr>
          <w:p w14:paraId="30673045" w14:textId="5473BC73"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6</w:t>
            </w:r>
          </w:p>
        </w:tc>
        <w:tc>
          <w:tcPr>
            <w:tcW w:w="1112" w:type="dxa"/>
            <w:shd w:val="clear" w:color="auto" w:fill="F2F2F2" w:themeFill="background1" w:themeFillShade="F2"/>
            <w:vAlign w:val="center"/>
          </w:tcPr>
          <w:p w14:paraId="7CCF440E" w14:textId="6DBE1637" w:rsidR="00432BB8" w:rsidRPr="00C20B11" w:rsidRDefault="00432BB8" w:rsidP="00C20B11">
            <w:pPr>
              <w:pStyle w:val="TableParagraph"/>
              <w:spacing w:before="1" w:line="276" w:lineRule="auto"/>
              <w:rPr>
                <w:rFonts w:ascii="Arial" w:hAnsi="Arial" w:cs="Arial"/>
                <w:sz w:val="18"/>
                <w:szCs w:val="18"/>
                <w:lang w:val="nl-NL"/>
              </w:rPr>
            </w:pPr>
            <w:r w:rsidRPr="00C20B11">
              <w:rPr>
                <w:rFonts w:ascii="Arial" w:hAnsi="Arial" w:cs="Arial"/>
                <w:sz w:val="18"/>
                <w:szCs w:val="18"/>
              </w:rPr>
              <w:t xml:space="preserve">Eis </w:t>
            </w:r>
          </w:p>
        </w:tc>
        <w:tc>
          <w:tcPr>
            <w:tcW w:w="6904" w:type="dxa"/>
            <w:shd w:val="clear" w:color="auto" w:fill="F2F2F2" w:themeFill="background1" w:themeFillShade="F2"/>
            <w:vAlign w:val="center"/>
          </w:tcPr>
          <w:p w14:paraId="3672CB44" w14:textId="787ED437" w:rsidR="00432BB8" w:rsidRPr="00C20B11" w:rsidRDefault="00432BB8" w:rsidP="00C20B11">
            <w:pPr>
              <w:pStyle w:val="TableParagraph"/>
              <w:spacing w:before="1" w:line="276" w:lineRule="auto"/>
              <w:rPr>
                <w:rFonts w:ascii="Arial" w:hAnsi="Arial" w:cs="Arial"/>
                <w:sz w:val="18"/>
                <w:szCs w:val="18"/>
                <w:lang w:val="nl-NL"/>
              </w:rPr>
            </w:pPr>
            <w:r w:rsidRPr="00C20B11">
              <w:rPr>
                <w:rFonts w:ascii="Arial" w:hAnsi="Arial" w:cs="Arial"/>
                <w:sz w:val="18"/>
                <w:szCs w:val="18"/>
                <w:lang w:val="nl-NL"/>
              </w:rPr>
              <w:t>Extra controle en goedkeuring vooraf door functioneel goedkeurder moet optioneel mogelijk zijn op basis van specifieke kostenplaatsen en/of kostensoorten</w:t>
            </w:r>
            <w:r w:rsidR="00446F50" w:rsidRPr="00C20B11">
              <w:rPr>
                <w:rFonts w:ascii="Arial" w:hAnsi="Arial" w:cs="Arial"/>
                <w:sz w:val="18"/>
                <w:szCs w:val="18"/>
                <w:lang w:val="nl-NL"/>
              </w:rPr>
              <w:t xml:space="preserve"> en/of vanaf een ingesteld grensbedrag</w:t>
            </w:r>
            <w:r w:rsidRPr="00C20B11">
              <w:rPr>
                <w:rFonts w:ascii="Arial" w:hAnsi="Arial" w:cs="Arial"/>
                <w:sz w:val="18"/>
                <w:szCs w:val="18"/>
                <w:lang w:val="nl-NL"/>
              </w:rPr>
              <w:t>.</w:t>
            </w:r>
          </w:p>
        </w:tc>
        <w:tc>
          <w:tcPr>
            <w:tcW w:w="1750" w:type="dxa"/>
            <w:shd w:val="clear" w:color="auto" w:fill="F2F2F2" w:themeFill="background1" w:themeFillShade="F2"/>
            <w:vAlign w:val="center"/>
          </w:tcPr>
          <w:p w14:paraId="6CECC50B" w14:textId="77777777" w:rsidR="00432BB8" w:rsidRPr="00C20B11" w:rsidRDefault="00432BB8"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525032ED" w14:textId="77777777" w:rsidR="00432BB8" w:rsidRPr="00C20B11" w:rsidRDefault="00432BB8" w:rsidP="00C20B11">
            <w:pPr>
              <w:pStyle w:val="TableParagraph"/>
              <w:spacing w:before="1" w:line="276" w:lineRule="auto"/>
              <w:rPr>
                <w:rFonts w:ascii="Arial" w:hAnsi="Arial" w:cs="Arial"/>
                <w:sz w:val="18"/>
                <w:szCs w:val="18"/>
                <w:lang w:val="nl-NL"/>
              </w:rPr>
            </w:pPr>
          </w:p>
        </w:tc>
      </w:tr>
      <w:tr w:rsidR="00432BB8" w:rsidRPr="00C20B11" w14:paraId="5D2E994F" w14:textId="77777777" w:rsidTr="00C20B11">
        <w:trPr>
          <w:trHeight w:val="567"/>
        </w:trPr>
        <w:tc>
          <w:tcPr>
            <w:tcW w:w="584" w:type="dxa"/>
            <w:shd w:val="clear" w:color="auto" w:fill="F2F2F2" w:themeFill="background1" w:themeFillShade="F2"/>
            <w:vAlign w:val="center"/>
          </w:tcPr>
          <w:p w14:paraId="154DAD68" w14:textId="77116B34"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7</w:t>
            </w:r>
          </w:p>
        </w:tc>
        <w:tc>
          <w:tcPr>
            <w:tcW w:w="1112" w:type="dxa"/>
            <w:shd w:val="clear" w:color="auto" w:fill="F2F2F2" w:themeFill="background1" w:themeFillShade="F2"/>
            <w:vAlign w:val="center"/>
          </w:tcPr>
          <w:p w14:paraId="4FF5B6E4" w14:textId="318D5048" w:rsidR="00432BB8" w:rsidRPr="00C20B11" w:rsidRDefault="00432BB8" w:rsidP="00C20B11">
            <w:pPr>
              <w:pStyle w:val="TableParagraph"/>
              <w:spacing w:before="1" w:line="276" w:lineRule="auto"/>
              <w:rPr>
                <w:rFonts w:ascii="Arial" w:hAnsi="Arial" w:cs="Arial"/>
                <w:sz w:val="18"/>
                <w:szCs w:val="18"/>
                <w:lang w:val="nl-NL"/>
              </w:rPr>
            </w:pPr>
            <w:r w:rsidRPr="00C20B11">
              <w:rPr>
                <w:rFonts w:ascii="Arial" w:hAnsi="Arial" w:cs="Arial"/>
                <w:sz w:val="18"/>
                <w:szCs w:val="18"/>
              </w:rPr>
              <w:t xml:space="preserve">Eis </w:t>
            </w:r>
          </w:p>
        </w:tc>
        <w:tc>
          <w:tcPr>
            <w:tcW w:w="6904" w:type="dxa"/>
            <w:shd w:val="clear" w:color="auto" w:fill="F2F2F2" w:themeFill="background1" w:themeFillShade="F2"/>
            <w:vAlign w:val="center"/>
          </w:tcPr>
          <w:p w14:paraId="20761FD2" w14:textId="58753305" w:rsidR="00432BB8" w:rsidRPr="00C20B11" w:rsidRDefault="009A7DB1" w:rsidP="00C20B11">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D35151" w:rsidRPr="00C20B11">
              <w:rPr>
                <w:rFonts w:ascii="Arial" w:hAnsi="Arial" w:cs="Arial"/>
                <w:sz w:val="18"/>
                <w:szCs w:val="18"/>
                <w:lang w:val="nl-NL"/>
              </w:rPr>
              <w:t xml:space="preserve"> voorziet in het g</w:t>
            </w:r>
            <w:r w:rsidR="00432BB8" w:rsidRPr="00C20B11">
              <w:rPr>
                <w:rFonts w:ascii="Arial" w:hAnsi="Arial" w:cs="Arial"/>
                <w:sz w:val="18"/>
                <w:szCs w:val="18"/>
                <w:lang w:val="nl-NL"/>
              </w:rPr>
              <w:t xml:space="preserve">enereren van een order-PDF in gewenste huisstijl met daarop </w:t>
            </w:r>
            <w:r w:rsidR="000D1196" w:rsidRPr="00C20B11">
              <w:rPr>
                <w:rFonts w:ascii="Arial" w:hAnsi="Arial" w:cs="Arial"/>
                <w:sz w:val="18"/>
                <w:szCs w:val="18"/>
                <w:lang w:val="nl-NL"/>
              </w:rPr>
              <w:t xml:space="preserve">noodzakelijke </w:t>
            </w:r>
            <w:r w:rsidR="000D1196" w:rsidRPr="0B6671FB">
              <w:rPr>
                <w:rFonts w:ascii="Arial" w:hAnsi="Arial" w:cs="Arial"/>
                <w:sz w:val="18"/>
                <w:szCs w:val="18"/>
                <w:lang w:val="nl-NL"/>
              </w:rPr>
              <w:t>orderinformatie</w:t>
            </w:r>
            <w:r w:rsidR="4083F6CD" w:rsidRPr="0B6671FB">
              <w:rPr>
                <w:rFonts w:ascii="Arial" w:hAnsi="Arial" w:cs="Arial"/>
                <w:sz w:val="18"/>
                <w:szCs w:val="18"/>
                <w:lang w:val="nl-NL"/>
              </w:rPr>
              <w:t xml:space="preserve">, zoals de </w:t>
            </w:r>
            <w:r w:rsidR="703811BA" w:rsidRPr="0B6671FB">
              <w:rPr>
                <w:rFonts w:ascii="Arial" w:hAnsi="Arial" w:cs="Arial"/>
                <w:sz w:val="18"/>
                <w:szCs w:val="18"/>
                <w:lang w:val="nl-NL"/>
              </w:rPr>
              <w:t xml:space="preserve">leverdatum en de </w:t>
            </w:r>
            <w:r w:rsidR="4083F6CD" w:rsidRPr="0B6671FB">
              <w:rPr>
                <w:rFonts w:ascii="Arial" w:hAnsi="Arial" w:cs="Arial"/>
                <w:sz w:val="18"/>
                <w:szCs w:val="18"/>
                <w:lang w:val="nl-NL"/>
              </w:rPr>
              <w:t>mededeling dat de leverancier het ordernummer moet vermelden op de factuur</w:t>
            </w:r>
            <w:r w:rsidR="000D1196" w:rsidRPr="0B6671FB">
              <w:rPr>
                <w:rFonts w:ascii="Arial" w:hAnsi="Arial" w:cs="Arial"/>
                <w:sz w:val="18"/>
                <w:szCs w:val="18"/>
                <w:lang w:val="nl-NL"/>
              </w:rPr>
              <w:t>.</w:t>
            </w:r>
          </w:p>
        </w:tc>
        <w:tc>
          <w:tcPr>
            <w:tcW w:w="1750" w:type="dxa"/>
            <w:shd w:val="clear" w:color="auto" w:fill="F2F2F2" w:themeFill="background1" w:themeFillShade="F2"/>
            <w:vAlign w:val="center"/>
          </w:tcPr>
          <w:p w14:paraId="6EAF90B4" w14:textId="77777777" w:rsidR="00432BB8" w:rsidRPr="00C20B11" w:rsidRDefault="00432BB8"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04F4C4A" w14:textId="77777777" w:rsidR="00432BB8" w:rsidRPr="00C20B11" w:rsidRDefault="00432BB8" w:rsidP="00C20B11">
            <w:pPr>
              <w:pStyle w:val="TableParagraph"/>
              <w:spacing w:before="1" w:line="276" w:lineRule="auto"/>
              <w:rPr>
                <w:rFonts w:ascii="Arial" w:hAnsi="Arial" w:cs="Arial"/>
                <w:sz w:val="18"/>
                <w:szCs w:val="18"/>
                <w:lang w:val="nl-NL"/>
              </w:rPr>
            </w:pPr>
          </w:p>
        </w:tc>
      </w:tr>
      <w:tr w:rsidR="00432BB8" w:rsidRPr="00C20B11" w14:paraId="72A6008E" w14:textId="77777777" w:rsidTr="00C20B11">
        <w:trPr>
          <w:trHeight w:val="377"/>
        </w:trPr>
        <w:tc>
          <w:tcPr>
            <w:tcW w:w="584" w:type="dxa"/>
            <w:shd w:val="clear" w:color="auto" w:fill="F2F2F2" w:themeFill="background1" w:themeFillShade="F2"/>
            <w:vAlign w:val="center"/>
          </w:tcPr>
          <w:p w14:paraId="6845D268" w14:textId="724AAB84"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8</w:t>
            </w:r>
          </w:p>
        </w:tc>
        <w:tc>
          <w:tcPr>
            <w:tcW w:w="1112" w:type="dxa"/>
            <w:shd w:val="clear" w:color="auto" w:fill="F2F2F2" w:themeFill="background1" w:themeFillShade="F2"/>
            <w:vAlign w:val="center"/>
          </w:tcPr>
          <w:p w14:paraId="5FBC5127" w14:textId="224265BD" w:rsidR="00432BB8" w:rsidRPr="00C20B11" w:rsidRDefault="00432BB8" w:rsidP="00C20B11">
            <w:pPr>
              <w:pStyle w:val="TableParagraph"/>
              <w:spacing w:before="1" w:line="276" w:lineRule="auto"/>
              <w:rPr>
                <w:rFonts w:ascii="Arial" w:hAnsi="Arial" w:cs="Arial"/>
                <w:sz w:val="18"/>
                <w:szCs w:val="18"/>
                <w:lang w:val="nl-NL"/>
              </w:rPr>
            </w:pPr>
            <w:r w:rsidRPr="00C20B11">
              <w:rPr>
                <w:rFonts w:ascii="Arial" w:hAnsi="Arial" w:cs="Arial"/>
                <w:sz w:val="18"/>
                <w:szCs w:val="18"/>
              </w:rPr>
              <w:t xml:space="preserve">Eis </w:t>
            </w:r>
          </w:p>
        </w:tc>
        <w:tc>
          <w:tcPr>
            <w:tcW w:w="6904" w:type="dxa"/>
            <w:shd w:val="clear" w:color="auto" w:fill="F2F2F2" w:themeFill="background1" w:themeFillShade="F2"/>
            <w:vAlign w:val="center"/>
          </w:tcPr>
          <w:p w14:paraId="56821CC2" w14:textId="7EC8988C" w:rsidR="00432BB8" w:rsidRPr="00C20B11" w:rsidRDefault="009A7DB1" w:rsidP="00C20B11">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D35151" w:rsidRPr="00C20B11">
              <w:rPr>
                <w:rFonts w:ascii="Arial" w:hAnsi="Arial" w:cs="Arial"/>
                <w:sz w:val="18"/>
                <w:szCs w:val="18"/>
                <w:lang w:val="nl-NL"/>
              </w:rPr>
              <w:t xml:space="preserve"> voorziet in de m</w:t>
            </w:r>
            <w:r w:rsidR="00686E17" w:rsidRPr="00C20B11">
              <w:rPr>
                <w:rFonts w:ascii="Arial" w:hAnsi="Arial" w:cs="Arial"/>
                <w:sz w:val="18"/>
                <w:szCs w:val="18"/>
                <w:lang w:val="nl-NL"/>
              </w:rPr>
              <w:t>ogelijkheid om meerdere orderregels in één inkooporder op te nemen</w:t>
            </w:r>
            <w:r w:rsidR="382A1E11" w:rsidRPr="0B6671FB">
              <w:rPr>
                <w:rFonts w:ascii="Arial" w:hAnsi="Arial" w:cs="Arial"/>
                <w:sz w:val="18"/>
                <w:szCs w:val="18"/>
                <w:lang w:val="nl-NL"/>
              </w:rPr>
              <w:t xml:space="preserve"> (bv. Bij termijn facturen en jaar-overschrijdende orders)</w:t>
            </w:r>
            <w:r w:rsidR="00686E17" w:rsidRPr="0B6671FB">
              <w:rPr>
                <w:rFonts w:ascii="Arial" w:hAnsi="Arial" w:cs="Arial"/>
                <w:sz w:val="18"/>
                <w:szCs w:val="18"/>
                <w:lang w:val="nl-NL"/>
              </w:rPr>
              <w:t>.</w:t>
            </w:r>
          </w:p>
        </w:tc>
        <w:tc>
          <w:tcPr>
            <w:tcW w:w="1750" w:type="dxa"/>
            <w:shd w:val="clear" w:color="auto" w:fill="F2F2F2" w:themeFill="background1" w:themeFillShade="F2"/>
            <w:vAlign w:val="center"/>
          </w:tcPr>
          <w:p w14:paraId="58962547" w14:textId="77777777" w:rsidR="00432BB8" w:rsidRPr="00C20B11" w:rsidRDefault="00432BB8"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320F6BA" w14:textId="77777777" w:rsidR="00432BB8" w:rsidRPr="00C20B11" w:rsidRDefault="00432BB8" w:rsidP="00C20B11">
            <w:pPr>
              <w:pStyle w:val="TableParagraph"/>
              <w:spacing w:before="1" w:line="276" w:lineRule="auto"/>
              <w:rPr>
                <w:rFonts w:ascii="Arial" w:hAnsi="Arial" w:cs="Arial"/>
                <w:sz w:val="18"/>
                <w:szCs w:val="18"/>
                <w:lang w:val="nl-NL"/>
              </w:rPr>
            </w:pPr>
          </w:p>
        </w:tc>
      </w:tr>
      <w:tr w:rsidR="00432BB8" w:rsidRPr="00C20B11" w14:paraId="0356D603" w14:textId="77777777" w:rsidTr="00C20B11">
        <w:trPr>
          <w:trHeight w:val="567"/>
        </w:trPr>
        <w:tc>
          <w:tcPr>
            <w:tcW w:w="584" w:type="dxa"/>
            <w:shd w:val="clear" w:color="auto" w:fill="F2F2F2" w:themeFill="background1" w:themeFillShade="F2"/>
            <w:vAlign w:val="center"/>
          </w:tcPr>
          <w:p w14:paraId="78802195" w14:textId="35A2CA16"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9</w:t>
            </w:r>
          </w:p>
        </w:tc>
        <w:tc>
          <w:tcPr>
            <w:tcW w:w="1112" w:type="dxa"/>
            <w:shd w:val="clear" w:color="auto" w:fill="F2F2F2" w:themeFill="background1" w:themeFillShade="F2"/>
            <w:vAlign w:val="center"/>
          </w:tcPr>
          <w:p w14:paraId="38A3905C" w14:textId="1CF83118"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 xml:space="preserve">Eis </w:t>
            </w:r>
          </w:p>
        </w:tc>
        <w:tc>
          <w:tcPr>
            <w:tcW w:w="6904" w:type="dxa"/>
            <w:shd w:val="clear" w:color="auto" w:fill="F2F2F2" w:themeFill="background1" w:themeFillShade="F2"/>
            <w:vAlign w:val="center"/>
          </w:tcPr>
          <w:p w14:paraId="75E5DC7B" w14:textId="0F188AB3" w:rsidR="00432BB8" w:rsidRPr="00C20B11" w:rsidRDefault="009A7DB1" w:rsidP="00C20B11">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C20B11" w:rsidRPr="00C20B11">
              <w:rPr>
                <w:rFonts w:ascii="Arial" w:hAnsi="Arial" w:cs="Arial"/>
                <w:sz w:val="18"/>
                <w:szCs w:val="18"/>
                <w:lang w:val="nl-NL"/>
              </w:rPr>
              <w:t xml:space="preserve"> voorziet in de m</w:t>
            </w:r>
            <w:r w:rsidR="00432BB8" w:rsidRPr="00C20B11">
              <w:rPr>
                <w:rFonts w:ascii="Arial" w:hAnsi="Arial" w:cs="Arial"/>
                <w:sz w:val="18"/>
                <w:szCs w:val="18"/>
                <w:lang w:val="nl-NL"/>
              </w:rPr>
              <w:t>ogelijkheid om eigen standaardtekstvelden op de order-pdf te vullen en optioneel standaard bijlagen mee te sturen.</w:t>
            </w:r>
          </w:p>
        </w:tc>
        <w:tc>
          <w:tcPr>
            <w:tcW w:w="1750" w:type="dxa"/>
            <w:shd w:val="clear" w:color="auto" w:fill="F2F2F2" w:themeFill="background1" w:themeFillShade="F2"/>
            <w:vAlign w:val="center"/>
          </w:tcPr>
          <w:p w14:paraId="0E484A55" w14:textId="77777777" w:rsidR="00432BB8" w:rsidRPr="00C20B11" w:rsidRDefault="00432BB8"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65844DF" w14:textId="77777777" w:rsidR="00432BB8" w:rsidRPr="00C20B11" w:rsidRDefault="00432BB8" w:rsidP="00C20B11">
            <w:pPr>
              <w:pStyle w:val="TableParagraph"/>
              <w:spacing w:before="1" w:line="276" w:lineRule="auto"/>
              <w:rPr>
                <w:rFonts w:ascii="Arial" w:hAnsi="Arial" w:cs="Arial"/>
                <w:sz w:val="18"/>
                <w:szCs w:val="18"/>
                <w:lang w:val="nl-NL"/>
              </w:rPr>
            </w:pPr>
          </w:p>
        </w:tc>
      </w:tr>
      <w:tr w:rsidR="00432BB8" w:rsidRPr="00C20B11" w14:paraId="2FF6DE35" w14:textId="77777777" w:rsidTr="00C20B11">
        <w:trPr>
          <w:trHeight w:val="567"/>
        </w:trPr>
        <w:tc>
          <w:tcPr>
            <w:tcW w:w="584" w:type="dxa"/>
            <w:shd w:val="clear" w:color="auto" w:fill="F2F2F2" w:themeFill="background1" w:themeFillShade="F2"/>
            <w:vAlign w:val="center"/>
          </w:tcPr>
          <w:p w14:paraId="3D370BA1" w14:textId="5386F593"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10</w:t>
            </w:r>
          </w:p>
        </w:tc>
        <w:tc>
          <w:tcPr>
            <w:tcW w:w="1112" w:type="dxa"/>
            <w:shd w:val="clear" w:color="auto" w:fill="F2F2F2" w:themeFill="background1" w:themeFillShade="F2"/>
            <w:vAlign w:val="center"/>
          </w:tcPr>
          <w:p w14:paraId="500CE754" w14:textId="51FBA007"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 xml:space="preserve">Eis </w:t>
            </w:r>
          </w:p>
        </w:tc>
        <w:tc>
          <w:tcPr>
            <w:tcW w:w="6904" w:type="dxa"/>
            <w:shd w:val="clear" w:color="auto" w:fill="F2F2F2" w:themeFill="background1" w:themeFillShade="F2"/>
            <w:vAlign w:val="center"/>
          </w:tcPr>
          <w:p w14:paraId="1A136DB7" w14:textId="47B689CE" w:rsidR="00432BB8" w:rsidRPr="00C20B11" w:rsidRDefault="009A7DB1" w:rsidP="00C20B11">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C20B11" w:rsidRPr="00C20B11">
              <w:rPr>
                <w:rFonts w:ascii="Arial" w:hAnsi="Arial" w:cs="Arial"/>
                <w:sz w:val="18"/>
                <w:szCs w:val="18"/>
                <w:lang w:val="nl-NL"/>
              </w:rPr>
              <w:t xml:space="preserve"> voorziet in de mogelijkheid</w:t>
            </w:r>
            <w:r w:rsidR="00432BB8" w:rsidRPr="00C20B11">
              <w:rPr>
                <w:rFonts w:ascii="Arial" w:hAnsi="Arial" w:cs="Arial"/>
                <w:sz w:val="18"/>
                <w:szCs w:val="18"/>
                <w:lang w:val="nl-NL"/>
              </w:rPr>
              <w:t xml:space="preserve"> om meerdere documenten toe te voegen aan </w:t>
            </w:r>
            <w:r w:rsidR="00C20B11" w:rsidRPr="00C20B11">
              <w:rPr>
                <w:rFonts w:ascii="Arial" w:hAnsi="Arial" w:cs="Arial"/>
                <w:sz w:val="18"/>
                <w:szCs w:val="18"/>
                <w:lang w:val="nl-NL"/>
              </w:rPr>
              <w:t xml:space="preserve">een </w:t>
            </w:r>
            <w:r w:rsidR="00432BB8" w:rsidRPr="00C20B11">
              <w:rPr>
                <w:rFonts w:ascii="Arial" w:hAnsi="Arial" w:cs="Arial"/>
                <w:sz w:val="18"/>
                <w:szCs w:val="18"/>
                <w:lang w:val="nl-NL"/>
              </w:rPr>
              <w:t>inkooporder waarbij keuze kan worden gemaakt welke wel/niet naar leverancier worden gezonden.</w:t>
            </w:r>
          </w:p>
        </w:tc>
        <w:tc>
          <w:tcPr>
            <w:tcW w:w="1750" w:type="dxa"/>
            <w:shd w:val="clear" w:color="auto" w:fill="F2F2F2" w:themeFill="background1" w:themeFillShade="F2"/>
            <w:vAlign w:val="center"/>
          </w:tcPr>
          <w:p w14:paraId="7664C40B" w14:textId="77777777" w:rsidR="00432BB8" w:rsidRPr="00C20B11" w:rsidRDefault="00432BB8"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2C1CD8A" w14:textId="77777777" w:rsidR="00432BB8" w:rsidRPr="00C20B11" w:rsidRDefault="00432BB8" w:rsidP="00C20B11">
            <w:pPr>
              <w:pStyle w:val="TableParagraph"/>
              <w:spacing w:before="1" w:line="276" w:lineRule="auto"/>
              <w:rPr>
                <w:rFonts w:ascii="Arial" w:hAnsi="Arial" w:cs="Arial"/>
                <w:sz w:val="18"/>
                <w:szCs w:val="18"/>
                <w:lang w:val="nl-NL"/>
              </w:rPr>
            </w:pPr>
          </w:p>
        </w:tc>
      </w:tr>
      <w:tr w:rsidR="00432BB8" w:rsidRPr="00C20B11" w14:paraId="7A5E09AA" w14:textId="77777777" w:rsidTr="00C20B11">
        <w:trPr>
          <w:trHeight w:val="567"/>
        </w:trPr>
        <w:tc>
          <w:tcPr>
            <w:tcW w:w="584" w:type="dxa"/>
            <w:shd w:val="clear" w:color="auto" w:fill="F2F2F2" w:themeFill="background1" w:themeFillShade="F2"/>
            <w:vAlign w:val="center"/>
          </w:tcPr>
          <w:p w14:paraId="3B0CD689" w14:textId="25DA0363"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11</w:t>
            </w:r>
          </w:p>
        </w:tc>
        <w:tc>
          <w:tcPr>
            <w:tcW w:w="1112" w:type="dxa"/>
            <w:shd w:val="clear" w:color="auto" w:fill="F2F2F2" w:themeFill="background1" w:themeFillShade="F2"/>
            <w:vAlign w:val="center"/>
          </w:tcPr>
          <w:p w14:paraId="0DC5BBA9" w14:textId="46E0D9B5" w:rsidR="00432BB8" w:rsidRPr="00C20B11" w:rsidRDefault="00432BB8" w:rsidP="00C20B11">
            <w:pPr>
              <w:pStyle w:val="TableParagraph"/>
              <w:spacing w:before="1" w:line="276" w:lineRule="auto"/>
              <w:rPr>
                <w:rFonts w:ascii="Arial" w:hAnsi="Arial" w:cs="Arial"/>
                <w:sz w:val="18"/>
                <w:szCs w:val="18"/>
                <w:lang w:val="nl-NL"/>
              </w:rPr>
            </w:pPr>
          </w:p>
          <w:p w14:paraId="52A372EF" w14:textId="4C95C824"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 xml:space="preserve">Eis </w:t>
            </w:r>
          </w:p>
        </w:tc>
        <w:tc>
          <w:tcPr>
            <w:tcW w:w="6904" w:type="dxa"/>
            <w:shd w:val="clear" w:color="auto" w:fill="F2F2F2" w:themeFill="background1" w:themeFillShade="F2"/>
            <w:vAlign w:val="center"/>
          </w:tcPr>
          <w:p w14:paraId="637D28E4" w14:textId="429247B5" w:rsidR="00432BB8" w:rsidRPr="00C20B11" w:rsidRDefault="009A7DB1" w:rsidP="00C20B11">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CD1EA4" w:rsidRPr="00CD37C9">
              <w:rPr>
                <w:rFonts w:ascii="Arial" w:hAnsi="Arial" w:cs="Arial"/>
                <w:sz w:val="18"/>
                <w:szCs w:val="18"/>
                <w:lang w:val="nl-NL"/>
              </w:rPr>
              <w:t xml:space="preserve"> voorziet </w:t>
            </w:r>
            <w:r w:rsidR="00CD1EA4">
              <w:rPr>
                <w:rFonts w:ascii="Arial" w:hAnsi="Arial" w:cs="Arial"/>
                <w:sz w:val="18"/>
                <w:szCs w:val="18"/>
                <w:lang w:val="nl-NL"/>
              </w:rPr>
              <w:t>in de m</w:t>
            </w:r>
            <w:r w:rsidR="00CD1EA4" w:rsidRPr="00C20B11">
              <w:rPr>
                <w:rFonts w:ascii="Arial" w:hAnsi="Arial" w:cs="Arial"/>
                <w:sz w:val="18"/>
                <w:szCs w:val="18"/>
                <w:lang w:val="nl-NL"/>
              </w:rPr>
              <w:t xml:space="preserve">ogelijkheid </w:t>
            </w:r>
            <w:r w:rsidR="00432BB8" w:rsidRPr="00C20B11">
              <w:rPr>
                <w:rFonts w:ascii="Arial" w:hAnsi="Arial" w:cs="Arial"/>
                <w:sz w:val="18"/>
                <w:szCs w:val="18"/>
                <w:lang w:val="nl-NL"/>
              </w:rPr>
              <w:t>om</w:t>
            </w:r>
            <w:r w:rsidR="00B16BD4">
              <w:rPr>
                <w:rFonts w:ascii="Arial" w:hAnsi="Arial" w:cs="Arial"/>
                <w:sz w:val="18"/>
                <w:szCs w:val="18"/>
                <w:lang w:val="nl-NL"/>
              </w:rPr>
              <w:t xml:space="preserve"> </w:t>
            </w:r>
            <w:r w:rsidR="00CD1EA4">
              <w:rPr>
                <w:rFonts w:ascii="Arial" w:hAnsi="Arial" w:cs="Arial"/>
                <w:sz w:val="18"/>
                <w:szCs w:val="18"/>
                <w:lang w:val="nl-NL"/>
              </w:rPr>
              <w:t xml:space="preserve">een onbeperkt aantal </w:t>
            </w:r>
            <w:r w:rsidR="00B16BD4">
              <w:rPr>
                <w:rFonts w:ascii="Arial" w:hAnsi="Arial" w:cs="Arial"/>
                <w:sz w:val="18"/>
                <w:szCs w:val="18"/>
                <w:lang w:val="nl-NL"/>
              </w:rPr>
              <w:t>interne en externe OCI</w:t>
            </w:r>
            <w:r w:rsidR="00432BB8" w:rsidRPr="00C20B11">
              <w:rPr>
                <w:rFonts w:ascii="Arial" w:hAnsi="Arial" w:cs="Arial"/>
                <w:sz w:val="18"/>
                <w:szCs w:val="18"/>
                <w:lang w:val="nl-NL"/>
              </w:rPr>
              <w:t xml:space="preserve"> catalogi aan te maken.</w:t>
            </w:r>
          </w:p>
        </w:tc>
        <w:tc>
          <w:tcPr>
            <w:tcW w:w="1750" w:type="dxa"/>
            <w:shd w:val="clear" w:color="auto" w:fill="F2F2F2" w:themeFill="background1" w:themeFillShade="F2"/>
            <w:vAlign w:val="center"/>
          </w:tcPr>
          <w:p w14:paraId="5396AC83" w14:textId="77777777" w:rsidR="00432BB8" w:rsidRPr="00C20B11" w:rsidRDefault="00432BB8"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5664F6D4" w14:textId="77777777" w:rsidR="00432BB8" w:rsidRPr="00C20B11" w:rsidRDefault="00432BB8" w:rsidP="00C20B11">
            <w:pPr>
              <w:pStyle w:val="TableParagraph"/>
              <w:spacing w:before="1" w:line="276" w:lineRule="auto"/>
              <w:rPr>
                <w:rFonts w:ascii="Arial" w:hAnsi="Arial" w:cs="Arial"/>
                <w:sz w:val="18"/>
                <w:szCs w:val="18"/>
                <w:lang w:val="nl-NL"/>
              </w:rPr>
            </w:pPr>
          </w:p>
        </w:tc>
      </w:tr>
      <w:tr w:rsidR="00432BB8" w:rsidRPr="00C20B11" w14:paraId="3FAF15D4" w14:textId="77777777" w:rsidTr="00C20B11">
        <w:trPr>
          <w:trHeight w:val="567"/>
        </w:trPr>
        <w:tc>
          <w:tcPr>
            <w:tcW w:w="584" w:type="dxa"/>
            <w:shd w:val="clear" w:color="auto" w:fill="F2F2F2" w:themeFill="background1" w:themeFillShade="F2"/>
            <w:vAlign w:val="center"/>
          </w:tcPr>
          <w:p w14:paraId="1A842DDA" w14:textId="79472220"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12</w:t>
            </w:r>
          </w:p>
        </w:tc>
        <w:tc>
          <w:tcPr>
            <w:tcW w:w="1112" w:type="dxa"/>
            <w:shd w:val="clear" w:color="auto" w:fill="F2F2F2" w:themeFill="background1" w:themeFillShade="F2"/>
            <w:vAlign w:val="center"/>
          </w:tcPr>
          <w:p w14:paraId="0384E0F5" w14:textId="43B53A23"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 xml:space="preserve">Eis </w:t>
            </w:r>
          </w:p>
        </w:tc>
        <w:tc>
          <w:tcPr>
            <w:tcW w:w="6904" w:type="dxa"/>
            <w:shd w:val="clear" w:color="auto" w:fill="F2F2F2" w:themeFill="background1" w:themeFillShade="F2"/>
            <w:vAlign w:val="center"/>
          </w:tcPr>
          <w:p w14:paraId="1BB6DB6A" w14:textId="215FE9DD" w:rsidR="00432BB8" w:rsidRPr="00C20B11" w:rsidRDefault="009A7DB1" w:rsidP="00F76F0B">
            <w:pPr>
              <w:pStyle w:val="TableParagraph"/>
              <w:spacing w:before="1" w:line="276" w:lineRule="auto"/>
              <w:ind w:left="142"/>
              <w:rPr>
                <w:rFonts w:ascii="Arial" w:hAnsi="Arial" w:cs="Arial"/>
                <w:sz w:val="18"/>
                <w:szCs w:val="18"/>
                <w:lang w:val="nl-NL"/>
              </w:rPr>
            </w:pPr>
            <w:r>
              <w:rPr>
                <w:rFonts w:ascii="Arial" w:hAnsi="Arial" w:cs="Arial"/>
                <w:sz w:val="18"/>
                <w:szCs w:val="18"/>
                <w:lang w:val="nl-NL"/>
              </w:rPr>
              <w:t>Het systeem</w:t>
            </w:r>
            <w:r w:rsidR="00CD1EA4" w:rsidRPr="00CD37C9">
              <w:rPr>
                <w:rFonts w:ascii="Arial" w:hAnsi="Arial" w:cs="Arial"/>
                <w:sz w:val="18"/>
                <w:szCs w:val="18"/>
                <w:lang w:val="nl-NL"/>
              </w:rPr>
              <w:t xml:space="preserve"> voorziet </w:t>
            </w:r>
            <w:r w:rsidR="00CD1EA4">
              <w:rPr>
                <w:rFonts w:ascii="Arial" w:hAnsi="Arial" w:cs="Arial"/>
                <w:sz w:val="18"/>
                <w:szCs w:val="18"/>
                <w:lang w:val="nl-NL"/>
              </w:rPr>
              <w:t>in de m</w:t>
            </w:r>
            <w:r w:rsidR="00CD1EA4" w:rsidRPr="00C20B11">
              <w:rPr>
                <w:rFonts w:ascii="Arial" w:hAnsi="Arial" w:cs="Arial"/>
                <w:sz w:val="18"/>
                <w:szCs w:val="18"/>
                <w:lang w:val="nl-NL"/>
              </w:rPr>
              <w:t xml:space="preserve">ogelijkheid </w:t>
            </w:r>
            <w:r w:rsidR="00432BB8" w:rsidRPr="00C20B11">
              <w:rPr>
                <w:rFonts w:ascii="Arial" w:hAnsi="Arial" w:cs="Arial"/>
                <w:sz w:val="18"/>
                <w:szCs w:val="18"/>
                <w:lang w:val="nl-NL"/>
              </w:rPr>
              <w:t>om OCI koppelingen in te richten en via OCI koppeling bestellingen te doen. Deze functionaliteit is inmiddels bij meerdere organisaties van vergelijkbare omvang en complexiteit aantoonbaar in productie.</w:t>
            </w:r>
          </w:p>
        </w:tc>
        <w:tc>
          <w:tcPr>
            <w:tcW w:w="1750" w:type="dxa"/>
            <w:shd w:val="clear" w:color="auto" w:fill="F2F2F2" w:themeFill="background1" w:themeFillShade="F2"/>
            <w:vAlign w:val="center"/>
          </w:tcPr>
          <w:p w14:paraId="510C4521" w14:textId="77777777" w:rsidR="00432BB8" w:rsidRPr="00C20B11" w:rsidRDefault="00432BB8"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5EC4D1BD" w14:textId="77777777" w:rsidR="00432BB8" w:rsidRPr="00C20B11" w:rsidRDefault="00432BB8" w:rsidP="00C20B11">
            <w:pPr>
              <w:pStyle w:val="TableParagraph"/>
              <w:spacing w:before="1" w:line="276" w:lineRule="auto"/>
              <w:rPr>
                <w:rFonts w:ascii="Arial" w:hAnsi="Arial" w:cs="Arial"/>
                <w:sz w:val="18"/>
                <w:szCs w:val="18"/>
                <w:lang w:val="nl-NL"/>
              </w:rPr>
            </w:pPr>
          </w:p>
        </w:tc>
      </w:tr>
      <w:tr w:rsidR="00432BB8" w:rsidRPr="00C20B11" w14:paraId="192FA509" w14:textId="77777777" w:rsidTr="00C20B11">
        <w:trPr>
          <w:trHeight w:val="567"/>
        </w:trPr>
        <w:tc>
          <w:tcPr>
            <w:tcW w:w="584" w:type="dxa"/>
            <w:shd w:val="clear" w:color="auto" w:fill="F2F2F2" w:themeFill="background1" w:themeFillShade="F2"/>
            <w:vAlign w:val="center"/>
          </w:tcPr>
          <w:p w14:paraId="7FBF32DC" w14:textId="2FB34806"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13</w:t>
            </w:r>
          </w:p>
        </w:tc>
        <w:tc>
          <w:tcPr>
            <w:tcW w:w="1112" w:type="dxa"/>
            <w:shd w:val="clear" w:color="auto" w:fill="F2F2F2" w:themeFill="background1" w:themeFillShade="F2"/>
            <w:vAlign w:val="center"/>
          </w:tcPr>
          <w:p w14:paraId="629DC216" w14:textId="6828C94B"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 xml:space="preserve">Eis </w:t>
            </w:r>
          </w:p>
        </w:tc>
        <w:tc>
          <w:tcPr>
            <w:tcW w:w="6904" w:type="dxa"/>
            <w:shd w:val="clear" w:color="auto" w:fill="F2F2F2" w:themeFill="background1" w:themeFillShade="F2"/>
            <w:vAlign w:val="center"/>
          </w:tcPr>
          <w:p w14:paraId="592BBE2D" w14:textId="2272B0A7" w:rsidR="00432BB8" w:rsidRPr="00C20B11" w:rsidRDefault="009A7DB1" w:rsidP="00C20B11">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A958C2" w:rsidRPr="00CD37C9">
              <w:rPr>
                <w:rFonts w:ascii="Arial" w:hAnsi="Arial" w:cs="Arial"/>
                <w:sz w:val="18"/>
                <w:szCs w:val="18"/>
                <w:lang w:val="nl-NL"/>
              </w:rPr>
              <w:t xml:space="preserve"> voorziet </w:t>
            </w:r>
            <w:r w:rsidR="00A958C2">
              <w:rPr>
                <w:rFonts w:ascii="Arial" w:hAnsi="Arial" w:cs="Arial"/>
                <w:sz w:val="18"/>
                <w:szCs w:val="18"/>
                <w:lang w:val="nl-NL"/>
              </w:rPr>
              <w:t>in de m</w:t>
            </w:r>
            <w:r w:rsidR="00A958C2" w:rsidRPr="00C20B11">
              <w:rPr>
                <w:rFonts w:ascii="Arial" w:hAnsi="Arial" w:cs="Arial"/>
                <w:sz w:val="18"/>
                <w:szCs w:val="18"/>
                <w:lang w:val="nl-NL"/>
              </w:rPr>
              <w:t xml:space="preserve">ogelijkheid </w:t>
            </w:r>
            <w:r w:rsidR="00432BB8" w:rsidRPr="00C20B11">
              <w:rPr>
                <w:rFonts w:ascii="Arial" w:hAnsi="Arial" w:cs="Arial"/>
                <w:sz w:val="18"/>
                <w:szCs w:val="18"/>
                <w:lang w:val="nl-NL"/>
              </w:rPr>
              <w:t>om meerdere loketten in te richten voor specifieke bestelaanvragen (fotografie, niet inkoop gerelateerd, dienstreizen).</w:t>
            </w:r>
          </w:p>
        </w:tc>
        <w:tc>
          <w:tcPr>
            <w:tcW w:w="1750" w:type="dxa"/>
            <w:shd w:val="clear" w:color="auto" w:fill="F2F2F2" w:themeFill="background1" w:themeFillShade="F2"/>
            <w:vAlign w:val="center"/>
          </w:tcPr>
          <w:p w14:paraId="7E2BABAC" w14:textId="77777777" w:rsidR="00432BB8" w:rsidRPr="00C20B11" w:rsidRDefault="00432BB8"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C65D1D4" w14:textId="77777777" w:rsidR="00432BB8" w:rsidRPr="00C20B11" w:rsidRDefault="00432BB8" w:rsidP="00C20B11">
            <w:pPr>
              <w:pStyle w:val="TableParagraph"/>
              <w:spacing w:before="1" w:line="276" w:lineRule="auto"/>
              <w:rPr>
                <w:rFonts w:ascii="Arial" w:hAnsi="Arial" w:cs="Arial"/>
                <w:sz w:val="18"/>
                <w:szCs w:val="18"/>
                <w:lang w:val="nl-NL"/>
              </w:rPr>
            </w:pPr>
          </w:p>
        </w:tc>
      </w:tr>
      <w:tr w:rsidR="00432BB8" w:rsidRPr="00C20B11" w14:paraId="0B2E3C5A" w14:textId="77777777" w:rsidTr="00D22F00">
        <w:trPr>
          <w:trHeight w:val="431"/>
        </w:trPr>
        <w:tc>
          <w:tcPr>
            <w:tcW w:w="584" w:type="dxa"/>
            <w:shd w:val="clear" w:color="auto" w:fill="F2F2F2" w:themeFill="background1" w:themeFillShade="F2"/>
            <w:vAlign w:val="center"/>
          </w:tcPr>
          <w:p w14:paraId="28F3AA9E" w14:textId="7DEE6239"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14</w:t>
            </w:r>
          </w:p>
        </w:tc>
        <w:tc>
          <w:tcPr>
            <w:tcW w:w="1112" w:type="dxa"/>
            <w:shd w:val="clear" w:color="auto" w:fill="F2F2F2" w:themeFill="background1" w:themeFillShade="F2"/>
            <w:vAlign w:val="center"/>
          </w:tcPr>
          <w:p w14:paraId="4FC7EAAF" w14:textId="3BA0F56A"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Wens</w:t>
            </w:r>
          </w:p>
        </w:tc>
        <w:tc>
          <w:tcPr>
            <w:tcW w:w="6904" w:type="dxa"/>
            <w:shd w:val="clear" w:color="auto" w:fill="F2F2F2" w:themeFill="background1" w:themeFillShade="F2"/>
            <w:vAlign w:val="center"/>
          </w:tcPr>
          <w:p w14:paraId="43831783" w14:textId="1CB1F8D6" w:rsidR="00432BB8" w:rsidRPr="00C20B11" w:rsidRDefault="009A7DB1" w:rsidP="00C20B11">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432BB8" w:rsidRPr="00C20B11">
              <w:rPr>
                <w:rFonts w:ascii="Arial" w:hAnsi="Arial" w:cs="Arial"/>
                <w:sz w:val="18"/>
                <w:szCs w:val="18"/>
                <w:lang w:val="nl-NL"/>
              </w:rPr>
              <w:t xml:space="preserve"> is gereed voor E-ordering.</w:t>
            </w:r>
          </w:p>
        </w:tc>
        <w:tc>
          <w:tcPr>
            <w:tcW w:w="1750" w:type="dxa"/>
            <w:shd w:val="clear" w:color="auto" w:fill="F2F2F2" w:themeFill="background1" w:themeFillShade="F2"/>
            <w:vAlign w:val="center"/>
          </w:tcPr>
          <w:p w14:paraId="1729D190" w14:textId="77777777" w:rsidR="00432BB8" w:rsidRPr="00C20B11" w:rsidRDefault="00432BB8"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A59340A" w14:textId="77777777" w:rsidR="00432BB8" w:rsidRPr="00C20B11" w:rsidRDefault="00432BB8" w:rsidP="00C20B11">
            <w:pPr>
              <w:pStyle w:val="TableParagraph"/>
              <w:spacing w:before="1" w:line="276" w:lineRule="auto"/>
              <w:rPr>
                <w:rFonts w:ascii="Arial" w:hAnsi="Arial" w:cs="Arial"/>
                <w:sz w:val="18"/>
                <w:szCs w:val="18"/>
                <w:lang w:val="nl-NL"/>
              </w:rPr>
            </w:pPr>
          </w:p>
        </w:tc>
      </w:tr>
      <w:tr w:rsidR="00432BB8" w:rsidRPr="00C20B11" w14:paraId="0AD3E948" w14:textId="77777777" w:rsidTr="00C20B11">
        <w:trPr>
          <w:trHeight w:val="567"/>
        </w:trPr>
        <w:tc>
          <w:tcPr>
            <w:tcW w:w="584" w:type="dxa"/>
            <w:shd w:val="clear" w:color="auto" w:fill="F2F2F2" w:themeFill="background1" w:themeFillShade="F2"/>
            <w:vAlign w:val="center"/>
          </w:tcPr>
          <w:p w14:paraId="570E611C" w14:textId="2003FBFA"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15</w:t>
            </w:r>
          </w:p>
        </w:tc>
        <w:tc>
          <w:tcPr>
            <w:tcW w:w="1112" w:type="dxa"/>
            <w:shd w:val="clear" w:color="auto" w:fill="F2F2F2" w:themeFill="background1" w:themeFillShade="F2"/>
            <w:vAlign w:val="center"/>
          </w:tcPr>
          <w:p w14:paraId="6F8FCE6D" w14:textId="12B223A6"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Eis</w:t>
            </w:r>
          </w:p>
        </w:tc>
        <w:tc>
          <w:tcPr>
            <w:tcW w:w="6904" w:type="dxa"/>
            <w:shd w:val="clear" w:color="auto" w:fill="F2F2F2" w:themeFill="background1" w:themeFillShade="F2"/>
            <w:vAlign w:val="center"/>
          </w:tcPr>
          <w:p w14:paraId="7AEF16BE" w14:textId="14843258" w:rsidR="00432BB8" w:rsidRPr="00C20B11" w:rsidRDefault="009A7DB1" w:rsidP="00C20B11">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88252B">
              <w:rPr>
                <w:rFonts w:ascii="Arial" w:hAnsi="Arial" w:cs="Arial"/>
                <w:sz w:val="18"/>
                <w:szCs w:val="18"/>
                <w:lang w:val="nl-NL"/>
              </w:rPr>
              <w:t xml:space="preserve"> voorziet in c</w:t>
            </w:r>
            <w:r w:rsidR="00432BB8" w:rsidRPr="00C20B11">
              <w:rPr>
                <w:rFonts w:ascii="Arial" w:hAnsi="Arial" w:cs="Arial"/>
                <w:sz w:val="18"/>
                <w:szCs w:val="18"/>
                <w:lang w:val="nl-NL"/>
              </w:rPr>
              <w:t>ontrole op het proces van orderafhandeling middels inzage in de diverse stadia, rekening houdend met ontvangsten en factuurverwerking.</w:t>
            </w:r>
          </w:p>
        </w:tc>
        <w:tc>
          <w:tcPr>
            <w:tcW w:w="1750" w:type="dxa"/>
            <w:shd w:val="clear" w:color="auto" w:fill="F2F2F2" w:themeFill="background1" w:themeFillShade="F2"/>
            <w:vAlign w:val="center"/>
          </w:tcPr>
          <w:p w14:paraId="41486DA3" w14:textId="77777777" w:rsidR="00432BB8" w:rsidRPr="00C20B11" w:rsidRDefault="00432BB8"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2A2CE60" w14:textId="77777777" w:rsidR="00432BB8" w:rsidRPr="00C20B11" w:rsidRDefault="00432BB8" w:rsidP="00C20B11">
            <w:pPr>
              <w:pStyle w:val="TableParagraph"/>
              <w:spacing w:before="1" w:line="276" w:lineRule="auto"/>
              <w:rPr>
                <w:rFonts w:ascii="Arial" w:hAnsi="Arial" w:cs="Arial"/>
                <w:sz w:val="18"/>
                <w:szCs w:val="18"/>
                <w:lang w:val="nl-NL"/>
              </w:rPr>
            </w:pPr>
          </w:p>
        </w:tc>
      </w:tr>
      <w:tr w:rsidR="00432BB8" w:rsidRPr="00C20B11" w14:paraId="03186D22" w14:textId="77777777" w:rsidTr="00C20B11">
        <w:trPr>
          <w:trHeight w:val="567"/>
        </w:trPr>
        <w:tc>
          <w:tcPr>
            <w:tcW w:w="584" w:type="dxa"/>
            <w:shd w:val="clear" w:color="auto" w:fill="F2F2F2" w:themeFill="background1" w:themeFillShade="F2"/>
            <w:vAlign w:val="center"/>
          </w:tcPr>
          <w:p w14:paraId="275087F1" w14:textId="4C3AEDE3"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16</w:t>
            </w:r>
          </w:p>
        </w:tc>
        <w:tc>
          <w:tcPr>
            <w:tcW w:w="1112" w:type="dxa"/>
            <w:shd w:val="clear" w:color="auto" w:fill="F2F2F2" w:themeFill="background1" w:themeFillShade="F2"/>
            <w:vAlign w:val="center"/>
          </w:tcPr>
          <w:p w14:paraId="6BEB2529" w14:textId="0D8E4DEF"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Wens</w:t>
            </w:r>
          </w:p>
        </w:tc>
        <w:tc>
          <w:tcPr>
            <w:tcW w:w="6904" w:type="dxa"/>
            <w:shd w:val="clear" w:color="auto" w:fill="F2F2F2" w:themeFill="background1" w:themeFillShade="F2"/>
            <w:vAlign w:val="center"/>
          </w:tcPr>
          <w:p w14:paraId="36FD76B4" w14:textId="50930190" w:rsidR="00432BB8" w:rsidRPr="00C20B11" w:rsidRDefault="009A7DB1" w:rsidP="00C20B11">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566D9E" w:rsidRPr="00CD37C9">
              <w:rPr>
                <w:rFonts w:ascii="Arial" w:hAnsi="Arial" w:cs="Arial"/>
                <w:sz w:val="18"/>
                <w:szCs w:val="18"/>
                <w:lang w:val="nl-NL"/>
              </w:rPr>
              <w:t xml:space="preserve"> voorziet </w:t>
            </w:r>
            <w:r w:rsidR="00566D9E">
              <w:rPr>
                <w:rFonts w:ascii="Arial" w:hAnsi="Arial" w:cs="Arial"/>
                <w:sz w:val="18"/>
                <w:szCs w:val="18"/>
                <w:lang w:val="nl-NL"/>
              </w:rPr>
              <w:t>in de m</w:t>
            </w:r>
            <w:r w:rsidR="00566D9E" w:rsidRPr="00C20B11">
              <w:rPr>
                <w:rFonts w:ascii="Arial" w:hAnsi="Arial" w:cs="Arial"/>
                <w:sz w:val="18"/>
                <w:szCs w:val="18"/>
                <w:lang w:val="nl-NL"/>
              </w:rPr>
              <w:t>ogelijkheid voor het opnemen van een digitale koppeling of hyperlink</w:t>
            </w:r>
            <w:r w:rsidR="00566D9E">
              <w:rPr>
                <w:rFonts w:ascii="Arial" w:hAnsi="Arial" w:cs="Arial"/>
                <w:sz w:val="18"/>
                <w:szCs w:val="18"/>
                <w:lang w:val="nl-NL"/>
              </w:rPr>
              <w:t xml:space="preserve"> (opgebouwd uit een vaste basis </w:t>
            </w:r>
            <w:proofErr w:type="spellStart"/>
            <w:r w:rsidR="00566D9E">
              <w:rPr>
                <w:rFonts w:ascii="Arial" w:hAnsi="Arial" w:cs="Arial"/>
                <w:sz w:val="18"/>
                <w:szCs w:val="18"/>
                <w:lang w:val="nl-NL"/>
              </w:rPr>
              <w:t>url</w:t>
            </w:r>
            <w:proofErr w:type="spellEnd"/>
            <w:r w:rsidR="00566D9E">
              <w:rPr>
                <w:rFonts w:ascii="Arial" w:hAnsi="Arial" w:cs="Arial"/>
                <w:sz w:val="18"/>
                <w:szCs w:val="18"/>
                <w:lang w:val="nl-NL"/>
              </w:rPr>
              <w:t xml:space="preserve"> aangevuld met een functioneel sleutelveld (bijv. contactnummer)) </w:t>
            </w:r>
            <w:r w:rsidR="00566D9E" w:rsidRPr="00C20B11">
              <w:rPr>
                <w:rFonts w:ascii="Arial" w:hAnsi="Arial" w:cs="Arial"/>
                <w:sz w:val="18"/>
                <w:szCs w:val="18"/>
                <w:lang w:val="nl-NL"/>
              </w:rPr>
              <w:t>naar ons Zaaksysteem met informatie over het inkooptraject</w:t>
            </w:r>
            <w:r w:rsidR="00566D9E">
              <w:rPr>
                <w:rFonts w:ascii="Arial" w:hAnsi="Arial" w:cs="Arial"/>
                <w:sz w:val="18"/>
                <w:szCs w:val="18"/>
                <w:lang w:val="nl-NL"/>
              </w:rPr>
              <w:t xml:space="preserve"> of contract</w:t>
            </w:r>
            <w:r w:rsidR="00566D9E" w:rsidRPr="00C20B11">
              <w:rPr>
                <w:rFonts w:ascii="Arial" w:hAnsi="Arial" w:cs="Arial"/>
                <w:sz w:val="18"/>
                <w:szCs w:val="18"/>
                <w:lang w:val="nl-NL"/>
              </w:rPr>
              <w:t>.</w:t>
            </w:r>
          </w:p>
        </w:tc>
        <w:tc>
          <w:tcPr>
            <w:tcW w:w="1750" w:type="dxa"/>
            <w:shd w:val="clear" w:color="auto" w:fill="F2F2F2" w:themeFill="background1" w:themeFillShade="F2"/>
            <w:vAlign w:val="center"/>
          </w:tcPr>
          <w:p w14:paraId="34BFA4F1" w14:textId="77777777" w:rsidR="00432BB8" w:rsidRPr="00C20B11" w:rsidRDefault="00432BB8"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7278B51" w14:textId="77777777" w:rsidR="00432BB8" w:rsidRPr="00C20B11" w:rsidRDefault="00432BB8" w:rsidP="00C20B11">
            <w:pPr>
              <w:pStyle w:val="TableParagraph"/>
              <w:spacing w:before="1" w:line="276" w:lineRule="auto"/>
              <w:rPr>
                <w:rFonts w:ascii="Arial" w:hAnsi="Arial" w:cs="Arial"/>
                <w:sz w:val="18"/>
                <w:szCs w:val="18"/>
                <w:lang w:val="nl-NL"/>
              </w:rPr>
            </w:pPr>
          </w:p>
        </w:tc>
      </w:tr>
      <w:tr w:rsidR="00432BB8" w:rsidRPr="00C20B11" w14:paraId="373D5923" w14:textId="77777777" w:rsidTr="00C20B11">
        <w:trPr>
          <w:trHeight w:val="567"/>
        </w:trPr>
        <w:tc>
          <w:tcPr>
            <w:tcW w:w="584" w:type="dxa"/>
            <w:shd w:val="clear" w:color="auto" w:fill="F2F2F2" w:themeFill="background1" w:themeFillShade="F2"/>
            <w:vAlign w:val="center"/>
          </w:tcPr>
          <w:p w14:paraId="50CC0BF5" w14:textId="1D4AA8C7"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17</w:t>
            </w:r>
          </w:p>
        </w:tc>
        <w:tc>
          <w:tcPr>
            <w:tcW w:w="1112" w:type="dxa"/>
            <w:shd w:val="clear" w:color="auto" w:fill="F2F2F2" w:themeFill="background1" w:themeFillShade="F2"/>
            <w:vAlign w:val="center"/>
          </w:tcPr>
          <w:p w14:paraId="0E41214B" w14:textId="336F52E6" w:rsidR="00432BB8" w:rsidRPr="00C20B11" w:rsidRDefault="00432BB8" w:rsidP="00C20B11">
            <w:pPr>
              <w:pStyle w:val="TableParagraph"/>
              <w:spacing w:before="1" w:line="276" w:lineRule="auto"/>
              <w:rPr>
                <w:rFonts w:ascii="Arial" w:hAnsi="Arial" w:cs="Arial"/>
                <w:sz w:val="18"/>
                <w:szCs w:val="18"/>
              </w:rPr>
            </w:pPr>
            <w:r w:rsidRPr="00C20B11">
              <w:rPr>
                <w:rFonts w:ascii="Arial" w:hAnsi="Arial" w:cs="Arial"/>
                <w:sz w:val="18"/>
                <w:szCs w:val="18"/>
              </w:rPr>
              <w:t xml:space="preserve">Eis </w:t>
            </w:r>
          </w:p>
        </w:tc>
        <w:tc>
          <w:tcPr>
            <w:tcW w:w="6904" w:type="dxa"/>
            <w:shd w:val="clear" w:color="auto" w:fill="F2F2F2" w:themeFill="background1" w:themeFillShade="F2"/>
            <w:vAlign w:val="center"/>
          </w:tcPr>
          <w:p w14:paraId="73A6F9EF" w14:textId="20BA7EAF" w:rsidR="00432BB8" w:rsidRPr="00C20B11" w:rsidRDefault="009A7DB1" w:rsidP="00C20B11">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962791" w:rsidRPr="00CD37C9">
              <w:rPr>
                <w:rFonts w:ascii="Arial" w:hAnsi="Arial" w:cs="Arial"/>
                <w:sz w:val="18"/>
                <w:szCs w:val="18"/>
                <w:lang w:val="nl-NL"/>
              </w:rPr>
              <w:t xml:space="preserve"> voorziet </w:t>
            </w:r>
            <w:r w:rsidR="00962791">
              <w:rPr>
                <w:rFonts w:ascii="Arial" w:hAnsi="Arial" w:cs="Arial"/>
                <w:sz w:val="18"/>
                <w:szCs w:val="18"/>
                <w:lang w:val="nl-NL"/>
              </w:rPr>
              <w:t>in de m</w:t>
            </w:r>
            <w:r w:rsidR="00962791" w:rsidRPr="00C20B11">
              <w:rPr>
                <w:rFonts w:ascii="Arial" w:hAnsi="Arial" w:cs="Arial"/>
                <w:sz w:val="18"/>
                <w:szCs w:val="18"/>
                <w:lang w:val="nl-NL"/>
              </w:rPr>
              <w:t xml:space="preserve">ogelijkheid </w:t>
            </w:r>
            <w:r w:rsidR="00432BB8" w:rsidRPr="00C20B11">
              <w:rPr>
                <w:rFonts w:ascii="Arial" w:hAnsi="Arial" w:cs="Arial"/>
                <w:sz w:val="18"/>
                <w:szCs w:val="18"/>
                <w:lang w:val="nl-NL"/>
              </w:rPr>
              <w:t>om automatisch terugkerende orders aan te maken op specifiek gekozen tijdstippen (maandelijks, jaarlijks etc.).</w:t>
            </w:r>
          </w:p>
        </w:tc>
        <w:tc>
          <w:tcPr>
            <w:tcW w:w="1750" w:type="dxa"/>
            <w:shd w:val="clear" w:color="auto" w:fill="F2F2F2" w:themeFill="background1" w:themeFillShade="F2"/>
            <w:vAlign w:val="center"/>
          </w:tcPr>
          <w:p w14:paraId="67CF2ECC" w14:textId="77777777" w:rsidR="00432BB8" w:rsidRPr="00C20B11" w:rsidRDefault="00432BB8"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2433462" w14:textId="77777777" w:rsidR="00432BB8" w:rsidRPr="00C20B11" w:rsidRDefault="00432BB8" w:rsidP="00C20B11">
            <w:pPr>
              <w:pStyle w:val="TableParagraph"/>
              <w:spacing w:before="1" w:line="276" w:lineRule="auto"/>
              <w:rPr>
                <w:rFonts w:ascii="Arial" w:hAnsi="Arial" w:cs="Arial"/>
                <w:sz w:val="18"/>
                <w:szCs w:val="18"/>
                <w:lang w:val="nl-NL"/>
              </w:rPr>
            </w:pPr>
          </w:p>
        </w:tc>
      </w:tr>
      <w:tr w:rsidR="00EC41AB" w:rsidRPr="00C20B11" w14:paraId="1E2E7C58" w14:textId="77777777" w:rsidTr="00C20B11">
        <w:trPr>
          <w:trHeight w:val="567"/>
        </w:trPr>
        <w:tc>
          <w:tcPr>
            <w:tcW w:w="584" w:type="dxa"/>
            <w:shd w:val="clear" w:color="auto" w:fill="F2F2F2" w:themeFill="background1" w:themeFillShade="F2"/>
            <w:vAlign w:val="center"/>
          </w:tcPr>
          <w:p w14:paraId="62E53873" w14:textId="54764C3F" w:rsidR="00EC41AB" w:rsidRPr="00C20B11" w:rsidRDefault="00EC41AB" w:rsidP="00C20B11">
            <w:pPr>
              <w:pStyle w:val="TableParagraph"/>
              <w:spacing w:before="1" w:line="276" w:lineRule="auto"/>
              <w:rPr>
                <w:rFonts w:ascii="Arial" w:hAnsi="Arial" w:cs="Arial"/>
                <w:sz w:val="18"/>
                <w:szCs w:val="18"/>
              </w:rPr>
            </w:pPr>
            <w:r w:rsidRPr="00C20B11">
              <w:rPr>
                <w:rFonts w:ascii="Arial" w:hAnsi="Arial" w:cs="Arial"/>
                <w:sz w:val="18"/>
                <w:szCs w:val="18"/>
              </w:rPr>
              <w:t>18</w:t>
            </w:r>
          </w:p>
        </w:tc>
        <w:tc>
          <w:tcPr>
            <w:tcW w:w="1112" w:type="dxa"/>
            <w:shd w:val="clear" w:color="auto" w:fill="F2F2F2" w:themeFill="background1" w:themeFillShade="F2"/>
            <w:vAlign w:val="center"/>
          </w:tcPr>
          <w:p w14:paraId="0EB384B3" w14:textId="11D31725" w:rsidR="00EC41AB" w:rsidRPr="00C20B11" w:rsidRDefault="00EC41AB" w:rsidP="00C20B11">
            <w:pPr>
              <w:pStyle w:val="TableParagraph"/>
              <w:spacing w:before="1" w:line="276" w:lineRule="auto"/>
              <w:rPr>
                <w:rFonts w:ascii="Arial" w:hAnsi="Arial" w:cs="Arial"/>
                <w:sz w:val="18"/>
                <w:szCs w:val="18"/>
              </w:rPr>
            </w:pPr>
            <w:r w:rsidRPr="00C20B11">
              <w:rPr>
                <w:rFonts w:ascii="Arial" w:hAnsi="Arial" w:cs="Arial"/>
                <w:sz w:val="18"/>
                <w:szCs w:val="18"/>
              </w:rPr>
              <w:t>Eis</w:t>
            </w:r>
          </w:p>
        </w:tc>
        <w:tc>
          <w:tcPr>
            <w:tcW w:w="6904" w:type="dxa"/>
            <w:shd w:val="clear" w:color="auto" w:fill="F2F2F2" w:themeFill="background1" w:themeFillShade="F2"/>
            <w:vAlign w:val="center"/>
          </w:tcPr>
          <w:p w14:paraId="17F6703E" w14:textId="1106DF9D" w:rsidR="00EC41AB" w:rsidRPr="00C20B11" w:rsidRDefault="009936E4" w:rsidP="00C20B11">
            <w:pPr>
              <w:pStyle w:val="TableParagraph"/>
              <w:spacing w:before="1" w:line="276" w:lineRule="auto"/>
              <w:rPr>
                <w:rFonts w:ascii="Arial" w:hAnsi="Arial" w:cs="Arial"/>
                <w:sz w:val="18"/>
                <w:szCs w:val="18"/>
                <w:lang w:val="nl-NL"/>
              </w:rPr>
            </w:pPr>
            <w:r>
              <w:rPr>
                <w:rFonts w:ascii="Arial" w:hAnsi="Arial" w:cs="Arial"/>
                <w:sz w:val="18"/>
                <w:szCs w:val="18"/>
                <w:lang w:val="nl-NL"/>
              </w:rPr>
              <w:t xml:space="preserve">In </w:t>
            </w:r>
            <w:r w:rsidR="009A7DB1">
              <w:rPr>
                <w:rFonts w:ascii="Arial" w:hAnsi="Arial" w:cs="Arial"/>
                <w:sz w:val="18"/>
                <w:szCs w:val="18"/>
                <w:lang w:val="nl-NL"/>
              </w:rPr>
              <w:t>het systeem</w:t>
            </w:r>
            <w:r w:rsidR="001C037C" w:rsidRPr="00CD37C9">
              <w:rPr>
                <w:rFonts w:ascii="Arial" w:hAnsi="Arial" w:cs="Arial"/>
                <w:sz w:val="18"/>
                <w:szCs w:val="18"/>
                <w:lang w:val="nl-NL"/>
              </w:rPr>
              <w:t xml:space="preserve"> </w:t>
            </w:r>
            <w:r>
              <w:rPr>
                <w:rFonts w:ascii="Arial" w:hAnsi="Arial" w:cs="Arial"/>
                <w:sz w:val="18"/>
                <w:szCs w:val="18"/>
                <w:lang w:val="nl-NL"/>
              </w:rPr>
              <w:t>kan een o</w:t>
            </w:r>
            <w:r w:rsidR="00EC41AB" w:rsidRPr="00C20B11">
              <w:rPr>
                <w:rFonts w:ascii="Arial" w:hAnsi="Arial" w:cs="Arial"/>
                <w:sz w:val="18"/>
                <w:szCs w:val="18"/>
                <w:lang w:val="nl-NL"/>
              </w:rPr>
              <w:t xml:space="preserve">rder </w:t>
            </w:r>
            <w:r>
              <w:rPr>
                <w:rFonts w:ascii="Arial" w:hAnsi="Arial" w:cs="Arial"/>
                <w:sz w:val="18"/>
                <w:szCs w:val="18"/>
                <w:lang w:val="nl-NL"/>
              </w:rPr>
              <w:t xml:space="preserve">aangemaakt worden </w:t>
            </w:r>
            <w:r w:rsidR="00EC41AB" w:rsidRPr="00C20B11">
              <w:rPr>
                <w:rFonts w:ascii="Arial" w:hAnsi="Arial" w:cs="Arial"/>
                <w:sz w:val="18"/>
                <w:szCs w:val="18"/>
                <w:lang w:val="nl-NL"/>
              </w:rPr>
              <w:t xml:space="preserve">waar </w:t>
            </w:r>
            <w:r w:rsidR="00576E50" w:rsidRPr="00C20B11">
              <w:rPr>
                <w:rFonts w:ascii="Arial" w:hAnsi="Arial" w:cs="Arial"/>
                <w:sz w:val="18"/>
                <w:szCs w:val="18"/>
                <w:lang w:val="nl-NL"/>
              </w:rPr>
              <w:t xml:space="preserve">facturen van </w:t>
            </w:r>
            <w:r w:rsidR="00EC41AB" w:rsidRPr="00C20B11">
              <w:rPr>
                <w:rFonts w:ascii="Arial" w:hAnsi="Arial" w:cs="Arial"/>
                <w:sz w:val="18"/>
                <w:szCs w:val="18"/>
                <w:lang w:val="nl-NL"/>
              </w:rPr>
              <w:t xml:space="preserve">een leverancier </w:t>
            </w:r>
            <w:r w:rsidR="00576E50" w:rsidRPr="00C20B11">
              <w:rPr>
                <w:rFonts w:ascii="Arial" w:hAnsi="Arial" w:cs="Arial"/>
                <w:sz w:val="18"/>
                <w:szCs w:val="18"/>
                <w:lang w:val="nl-NL"/>
              </w:rPr>
              <w:t xml:space="preserve">op afgeboekt kunnen worden en waarbij </w:t>
            </w:r>
            <w:r w:rsidR="00EC41AB" w:rsidRPr="00C20B11">
              <w:rPr>
                <w:rFonts w:ascii="Arial" w:hAnsi="Arial" w:cs="Arial"/>
                <w:sz w:val="18"/>
                <w:szCs w:val="18"/>
                <w:lang w:val="nl-NL"/>
              </w:rPr>
              <w:t>niet boven het maximum bedrag afgeboekt kan worden</w:t>
            </w:r>
            <w:r w:rsidR="001750ED" w:rsidRPr="00C20B11">
              <w:rPr>
                <w:rFonts w:ascii="Arial" w:hAnsi="Arial" w:cs="Arial"/>
                <w:sz w:val="18"/>
                <w:szCs w:val="18"/>
                <w:lang w:val="nl-NL"/>
              </w:rPr>
              <w:t>.</w:t>
            </w:r>
          </w:p>
        </w:tc>
        <w:tc>
          <w:tcPr>
            <w:tcW w:w="1750" w:type="dxa"/>
            <w:shd w:val="clear" w:color="auto" w:fill="F2F2F2" w:themeFill="background1" w:themeFillShade="F2"/>
            <w:vAlign w:val="center"/>
          </w:tcPr>
          <w:p w14:paraId="643CAA40" w14:textId="77777777" w:rsidR="00EC41AB" w:rsidRPr="00C20B11" w:rsidRDefault="00EC41AB"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65C4E24" w14:textId="77777777" w:rsidR="00EC41AB" w:rsidRPr="00C20B11" w:rsidRDefault="00EC41AB" w:rsidP="00C20B11">
            <w:pPr>
              <w:pStyle w:val="TableParagraph"/>
              <w:spacing w:before="1" w:line="276" w:lineRule="auto"/>
              <w:rPr>
                <w:rFonts w:ascii="Arial" w:hAnsi="Arial" w:cs="Arial"/>
                <w:sz w:val="18"/>
                <w:szCs w:val="18"/>
                <w:lang w:val="nl-NL"/>
              </w:rPr>
            </w:pPr>
          </w:p>
        </w:tc>
      </w:tr>
      <w:tr w:rsidR="001750ED" w:rsidRPr="00C20B11" w14:paraId="008C0DB8" w14:textId="77777777" w:rsidTr="00C20B11">
        <w:trPr>
          <w:trHeight w:val="731"/>
        </w:trPr>
        <w:tc>
          <w:tcPr>
            <w:tcW w:w="584" w:type="dxa"/>
            <w:shd w:val="clear" w:color="auto" w:fill="F2F2F2" w:themeFill="background1" w:themeFillShade="F2"/>
            <w:vAlign w:val="center"/>
          </w:tcPr>
          <w:p w14:paraId="5F2F405B" w14:textId="7B60A62F" w:rsidR="001750ED" w:rsidRPr="00C20B11" w:rsidRDefault="53F90B99" w:rsidP="00C20B11">
            <w:pPr>
              <w:pStyle w:val="TableParagraph"/>
              <w:spacing w:before="1" w:line="276" w:lineRule="auto"/>
              <w:rPr>
                <w:rFonts w:ascii="Arial" w:hAnsi="Arial" w:cs="Arial"/>
                <w:sz w:val="18"/>
                <w:szCs w:val="18"/>
              </w:rPr>
            </w:pPr>
            <w:r w:rsidRPr="00C20B11">
              <w:rPr>
                <w:rFonts w:ascii="Arial" w:hAnsi="Arial" w:cs="Arial"/>
                <w:sz w:val="18"/>
                <w:szCs w:val="18"/>
              </w:rPr>
              <w:t>19</w:t>
            </w:r>
          </w:p>
        </w:tc>
        <w:tc>
          <w:tcPr>
            <w:tcW w:w="1112" w:type="dxa"/>
            <w:shd w:val="clear" w:color="auto" w:fill="F2F2F2" w:themeFill="background1" w:themeFillShade="F2"/>
            <w:vAlign w:val="center"/>
          </w:tcPr>
          <w:p w14:paraId="32C4D5ED" w14:textId="01434981" w:rsidR="001750ED" w:rsidRPr="00C20B11" w:rsidRDefault="002F56AD" w:rsidP="00C20B11">
            <w:pPr>
              <w:pStyle w:val="TableParagraph"/>
              <w:spacing w:before="1" w:line="276" w:lineRule="auto"/>
              <w:rPr>
                <w:rFonts w:ascii="Arial" w:hAnsi="Arial" w:cs="Arial"/>
                <w:sz w:val="18"/>
                <w:szCs w:val="18"/>
              </w:rPr>
            </w:pPr>
            <w:r w:rsidRPr="00C20B11">
              <w:rPr>
                <w:rFonts w:ascii="Arial" w:hAnsi="Arial" w:cs="Arial"/>
                <w:sz w:val="18"/>
                <w:szCs w:val="18"/>
              </w:rPr>
              <w:t>Eis</w:t>
            </w:r>
          </w:p>
        </w:tc>
        <w:tc>
          <w:tcPr>
            <w:tcW w:w="6904" w:type="dxa"/>
            <w:shd w:val="clear" w:color="auto" w:fill="F2F2F2" w:themeFill="background1" w:themeFillShade="F2"/>
            <w:vAlign w:val="center"/>
          </w:tcPr>
          <w:p w14:paraId="444FAA08" w14:textId="2A83158A" w:rsidR="001750ED" w:rsidRPr="00C20B11" w:rsidRDefault="009A7DB1" w:rsidP="00C20B11">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7939CB" w:rsidRPr="00CD37C9">
              <w:rPr>
                <w:rFonts w:ascii="Arial" w:hAnsi="Arial" w:cs="Arial"/>
                <w:sz w:val="18"/>
                <w:szCs w:val="18"/>
                <w:lang w:val="nl-NL"/>
              </w:rPr>
              <w:t xml:space="preserve"> voorziet </w:t>
            </w:r>
            <w:r w:rsidR="007939CB">
              <w:rPr>
                <w:rFonts w:ascii="Arial" w:hAnsi="Arial" w:cs="Arial"/>
                <w:sz w:val="18"/>
                <w:szCs w:val="18"/>
                <w:lang w:val="nl-NL"/>
              </w:rPr>
              <w:t>in de m</w:t>
            </w:r>
            <w:r w:rsidR="007939CB" w:rsidRPr="00C20B11">
              <w:rPr>
                <w:rFonts w:ascii="Arial" w:hAnsi="Arial" w:cs="Arial"/>
                <w:sz w:val="18"/>
                <w:szCs w:val="18"/>
                <w:lang w:val="nl-NL"/>
              </w:rPr>
              <w:t>ogelijkheid</w:t>
            </w:r>
            <w:r w:rsidR="00D44D52" w:rsidRPr="00C20B11">
              <w:rPr>
                <w:rFonts w:ascii="Arial" w:hAnsi="Arial" w:cs="Arial"/>
                <w:sz w:val="18"/>
                <w:szCs w:val="18"/>
                <w:lang w:val="nl-NL"/>
              </w:rPr>
              <w:t xml:space="preserve"> om bestaande orders te kunnen wijzigen</w:t>
            </w:r>
            <w:r w:rsidR="347EC280" w:rsidRPr="00C20B11">
              <w:rPr>
                <w:rFonts w:ascii="Arial" w:hAnsi="Arial" w:cs="Arial"/>
                <w:sz w:val="18"/>
                <w:szCs w:val="18"/>
                <w:lang w:val="nl-NL"/>
              </w:rPr>
              <w:t>, ook als er al betalingen hebben plaatsgevonden</w:t>
            </w:r>
            <w:r w:rsidR="00D44D52" w:rsidRPr="00C20B11">
              <w:rPr>
                <w:rFonts w:ascii="Arial" w:hAnsi="Arial" w:cs="Arial"/>
                <w:sz w:val="18"/>
                <w:szCs w:val="18"/>
                <w:lang w:val="nl-NL"/>
              </w:rPr>
              <w:t xml:space="preserve"> (verhogen bijvoorbeeld </w:t>
            </w:r>
            <w:proofErr w:type="spellStart"/>
            <w:r w:rsidR="00D44D52" w:rsidRPr="00C20B11">
              <w:rPr>
                <w:rFonts w:ascii="Arial" w:hAnsi="Arial" w:cs="Arial"/>
                <w:sz w:val="18"/>
                <w:szCs w:val="18"/>
                <w:lang w:val="nl-NL"/>
              </w:rPr>
              <w:t>agv</w:t>
            </w:r>
            <w:proofErr w:type="spellEnd"/>
            <w:r w:rsidR="00D44D52" w:rsidRPr="00C20B11">
              <w:rPr>
                <w:rFonts w:ascii="Arial" w:hAnsi="Arial" w:cs="Arial"/>
                <w:sz w:val="18"/>
                <w:szCs w:val="18"/>
                <w:lang w:val="nl-NL"/>
              </w:rPr>
              <w:t xml:space="preserve"> meerwerk) of na invoering van goede order bijvoorbeeld op een verkeerde kostenplaats (administratief). Uiteraard met vier ogen principe ter goedkeuring.</w:t>
            </w:r>
          </w:p>
        </w:tc>
        <w:tc>
          <w:tcPr>
            <w:tcW w:w="1750" w:type="dxa"/>
            <w:shd w:val="clear" w:color="auto" w:fill="F2F2F2" w:themeFill="background1" w:themeFillShade="F2"/>
            <w:vAlign w:val="center"/>
          </w:tcPr>
          <w:p w14:paraId="3F3AD2F1" w14:textId="77777777" w:rsidR="001750ED" w:rsidRPr="008D4CE2" w:rsidRDefault="001750ED" w:rsidP="00C20B11">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4EBB3FD1" w14:textId="77777777" w:rsidR="001750ED" w:rsidRPr="008D4CE2" w:rsidRDefault="001750ED" w:rsidP="00C20B11">
            <w:pPr>
              <w:pStyle w:val="TableParagraph"/>
              <w:spacing w:before="1" w:line="276" w:lineRule="auto"/>
              <w:rPr>
                <w:rFonts w:ascii="Arial" w:hAnsi="Arial" w:cs="Arial"/>
                <w:sz w:val="18"/>
                <w:szCs w:val="18"/>
                <w:lang w:val="nl-NL"/>
              </w:rPr>
            </w:pPr>
          </w:p>
        </w:tc>
      </w:tr>
    </w:tbl>
    <w:p w14:paraId="603AC001" w14:textId="3C50EC56" w:rsidR="312A5F14" w:rsidRDefault="312A5F14" w:rsidP="312A5F14">
      <w:pPr>
        <w:spacing w:line="276" w:lineRule="auto"/>
        <w:jc w:val="both"/>
        <w:rPr>
          <w:rFonts w:cs="Tahoma"/>
          <w:i/>
          <w:iCs/>
        </w:rPr>
      </w:pPr>
    </w:p>
    <w:p w14:paraId="1BF84ABE" w14:textId="3DA1BB79" w:rsidR="00762BA5" w:rsidRDefault="002C0E44" w:rsidP="00833A71">
      <w:pPr>
        <w:pStyle w:val="Heading2"/>
        <w:numPr>
          <w:ilvl w:val="1"/>
          <w:numId w:val="22"/>
        </w:numPr>
      </w:pPr>
      <w:bookmarkStart w:id="7" w:name="_Toc194607404"/>
      <w:r w:rsidRPr="002C0E44">
        <w:t>Ontvangstregistratie</w:t>
      </w:r>
      <w:bookmarkEnd w:id="7"/>
    </w:p>
    <w:p w14:paraId="1F580AAE" w14:textId="6E358D08" w:rsidR="00762BA5" w:rsidRPr="000C310D" w:rsidRDefault="00762BA5" w:rsidP="00762BA5">
      <w:pPr>
        <w:rPr>
          <w:highlight w:val="lightGray"/>
        </w:rPr>
      </w:pPr>
    </w:p>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6904"/>
        <w:gridCol w:w="1750"/>
        <w:gridCol w:w="4667"/>
      </w:tblGrid>
      <w:tr w:rsidR="00125DAA" w:rsidRPr="00B91676" w14:paraId="4A922ADE" w14:textId="77777777" w:rsidTr="00635C9B">
        <w:trPr>
          <w:trHeight w:val="834"/>
          <w:tblHeader/>
        </w:trPr>
        <w:tc>
          <w:tcPr>
            <w:tcW w:w="584" w:type="dxa"/>
            <w:shd w:val="clear" w:color="auto" w:fill="C00000"/>
          </w:tcPr>
          <w:p w14:paraId="4EAA5FCB" w14:textId="35AE2D44" w:rsidR="00125DAA" w:rsidRPr="00B91676" w:rsidRDefault="00125DAA" w:rsidP="00125DAA">
            <w:pPr>
              <w:pStyle w:val="TableParagraph"/>
              <w:spacing w:before="3" w:line="276" w:lineRule="auto"/>
              <w:ind w:right="85"/>
              <w:rPr>
                <w:rFonts w:ascii="Arial" w:hAnsi="Arial" w:cs="Arial"/>
                <w:b/>
                <w:bCs/>
                <w:color w:val="FFFFFF" w:themeColor="background1"/>
                <w:sz w:val="18"/>
                <w:szCs w:val="18"/>
              </w:rPr>
            </w:pPr>
            <w:r w:rsidRPr="00B91676">
              <w:rPr>
                <w:rFonts w:ascii="Arial" w:hAnsi="Arial" w:cs="Arial"/>
                <w:b/>
                <w:bCs/>
                <w:color w:val="FFFFFF" w:themeColor="background1"/>
                <w:sz w:val="18"/>
                <w:szCs w:val="18"/>
              </w:rPr>
              <w:t>Nr</w:t>
            </w:r>
          </w:p>
        </w:tc>
        <w:tc>
          <w:tcPr>
            <w:tcW w:w="1112" w:type="dxa"/>
            <w:shd w:val="clear" w:color="auto" w:fill="C00000"/>
          </w:tcPr>
          <w:p w14:paraId="0F9E7CC5" w14:textId="6D8CD3E8" w:rsidR="00125DAA" w:rsidRPr="00B91676" w:rsidRDefault="00125DAA" w:rsidP="00125DAA">
            <w:pPr>
              <w:pStyle w:val="TableParagraph"/>
              <w:spacing w:before="3" w:line="276" w:lineRule="auto"/>
              <w:ind w:right="85"/>
              <w:rPr>
                <w:rFonts w:ascii="Arial" w:hAnsi="Arial" w:cs="Arial"/>
                <w:b/>
                <w:bCs/>
                <w:color w:val="FFFFFF" w:themeColor="background1"/>
                <w:sz w:val="18"/>
                <w:szCs w:val="18"/>
                <w:lang w:val="nl-NL"/>
              </w:rPr>
            </w:pPr>
            <w:r w:rsidRPr="00B91676">
              <w:rPr>
                <w:rFonts w:ascii="Arial" w:hAnsi="Arial" w:cs="Arial"/>
                <w:b/>
                <w:bCs/>
                <w:color w:val="FFFFFF" w:themeColor="background1"/>
                <w:sz w:val="18"/>
                <w:szCs w:val="18"/>
                <w:lang w:val="nl-NL"/>
              </w:rPr>
              <w:t>Eis/Wens</w:t>
            </w:r>
          </w:p>
        </w:tc>
        <w:tc>
          <w:tcPr>
            <w:tcW w:w="6904" w:type="dxa"/>
            <w:shd w:val="clear" w:color="auto" w:fill="C00000"/>
          </w:tcPr>
          <w:p w14:paraId="4E2556F3" w14:textId="77777777" w:rsidR="00125DAA" w:rsidRPr="00B91676" w:rsidRDefault="00125DAA" w:rsidP="00125DAA">
            <w:pPr>
              <w:pStyle w:val="TableParagraph"/>
              <w:spacing w:before="3" w:line="276" w:lineRule="auto"/>
              <w:ind w:right="85"/>
              <w:rPr>
                <w:rFonts w:ascii="Arial" w:hAnsi="Arial" w:cs="Arial"/>
                <w:b/>
                <w:bCs/>
                <w:color w:val="FFFFFF" w:themeColor="background1"/>
                <w:sz w:val="18"/>
                <w:szCs w:val="18"/>
                <w:lang w:val="nl-NL"/>
              </w:rPr>
            </w:pPr>
            <w:r w:rsidRPr="00B91676">
              <w:rPr>
                <w:rFonts w:ascii="Arial" w:hAnsi="Arial" w:cs="Arial"/>
                <w:b/>
                <w:bCs/>
                <w:color w:val="FFFFFF" w:themeColor="background1"/>
                <w:sz w:val="18"/>
                <w:szCs w:val="18"/>
                <w:lang w:val="nl-NL"/>
              </w:rPr>
              <w:t xml:space="preserve">Omschrijving </w:t>
            </w:r>
          </w:p>
        </w:tc>
        <w:tc>
          <w:tcPr>
            <w:tcW w:w="1750" w:type="dxa"/>
            <w:shd w:val="clear" w:color="auto" w:fill="C00000"/>
          </w:tcPr>
          <w:p w14:paraId="35623FD7" w14:textId="3F6711B4" w:rsidR="00635C9B" w:rsidRPr="00B91676" w:rsidRDefault="009A7DB1" w:rsidP="00635C9B">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B91676">
              <w:rPr>
                <w:rFonts w:ascii="Arial" w:hAnsi="Arial" w:cs="Arial"/>
                <w:b/>
                <w:bCs/>
                <w:color w:val="FFFFFF" w:themeColor="background1"/>
                <w:sz w:val="18"/>
                <w:szCs w:val="18"/>
                <w:lang w:val="nl-NL"/>
              </w:rPr>
              <w:t xml:space="preserve"> van Inschrijver voldoet hieraan</w:t>
            </w:r>
          </w:p>
          <w:p w14:paraId="6302BD61" w14:textId="1537DFBE" w:rsidR="00125DAA" w:rsidRPr="00B91676" w:rsidRDefault="00635C9B" w:rsidP="00635C9B">
            <w:pPr>
              <w:pStyle w:val="TableParagraph"/>
              <w:spacing w:before="3" w:line="276" w:lineRule="auto"/>
              <w:ind w:right="85"/>
              <w:rPr>
                <w:rFonts w:ascii="Arial" w:hAnsi="Arial" w:cs="Arial"/>
                <w:b/>
                <w:bCs/>
                <w:color w:val="FFFFFF" w:themeColor="background1"/>
                <w:sz w:val="18"/>
                <w:szCs w:val="18"/>
                <w:lang w:val="nl-NL"/>
              </w:rPr>
            </w:pPr>
            <w:r w:rsidRPr="00B91676">
              <w:rPr>
                <w:rFonts w:ascii="Arial" w:hAnsi="Arial" w:cs="Arial"/>
                <w:b/>
                <w:bCs/>
                <w:color w:val="FFFFFF" w:themeColor="background1"/>
                <w:sz w:val="18"/>
                <w:szCs w:val="18"/>
                <w:lang w:val="nl-NL"/>
              </w:rPr>
              <w:t>(Ja / Nee)</w:t>
            </w:r>
          </w:p>
        </w:tc>
        <w:tc>
          <w:tcPr>
            <w:tcW w:w="4667" w:type="dxa"/>
            <w:shd w:val="clear" w:color="auto" w:fill="C00000"/>
          </w:tcPr>
          <w:p w14:paraId="7B280D46" w14:textId="77777777" w:rsidR="00125DAA" w:rsidRPr="00B91676" w:rsidRDefault="00125DAA" w:rsidP="00125DAA">
            <w:pPr>
              <w:pStyle w:val="TableParagraph"/>
              <w:spacing w:before="3" w:line="276" w:lineRule="auto"/>
              <w:ind w:right="85"/>
              <w:rPr>
                <w:rFonts w:ascii="Arial" w:hAnsi="Arial" w:cs="Arial"/>
                <w:b/>
                <w:bCs/>
                <w:color w:val="FFFFFF" w:themeColor="background1"/>
                <w:sz w:val="18"/>
                <w:szCs w:val="18"/>
                <w:lang w:val="nl-NL"/>
              </w:rPr>
            </w:pPr>
            <w:r w:rsidRPr="00B91676">
              <w:rPr>
                <w:rFonts w:ascii="Arial" w:hAnsi="Arial" w:cs="Arial"/>
                <w:b/>
                <w:bCs/>
                <w:color w:val="FFFFFF" w:themeColor="background1"/>
                <w:sz w:val="18"/>
                <w:szCs w:val="18"/>
                <w:lang w:val="nl-NL"/>
              </w:rPr>
              <w:t>Eventuele Opmerkingen</w:t>
            </w:r>
          </w:p>
        </w:tc>
      </w:tr>
      <w:tr w:rsidR="00125DAA" w:rsidRPr="00B91676" w14:paraId="317E2769" w14:textId="77777777" w:rsidTr="00635C9B">
        <w:trPr>
          <w:trHeight w:val="567"/>
        </w:trPr>
        <w:tc>
          <w:tcPr>
            <w:tcW w:w="584" w:type="dxa"/>
            <w:shd w:val="clear" w:color="auto" w:fill="F2F2F2" w:themeFill="background1" w:themeFillShade="F2"/>
          </w:tcPr>
          <w:p w14:paraId="3183C550" w14:textId="760B5621" w:rsidR="00125DAA" w:rsidRPr="00B91676" w:rsidRDefault="00125DAA" w:rsidP="00125DAA">
            <w:pPr>
              <w:pStyle w:val="TableParagraph"/>
              <w:spacing w:before="3" w:line="276" w:lineRule="auto"/>
              <w:ind w:right="85"/>
              <w:rPr>
                <w:rFonts w:ascii="Arial" w:hAnsi="Arial" w:cs="Arial"/>
                <w:sz w:val="18"/>
                <w:szCs w:val="18"/>
              </w:rPr>
            </w:pPr>
            <w:r w:rsidRPr="00B91676">
              <w:rPr>
                <w:rFonts w:ascii="Arial" w:hAnsi="Arial" w:cs="Arial"/>
                <w:sz w:val="18"/>
                <w:szCs w:val="18"/>
              </w:rPr>
              <w:t>1</w:t>
            </w:r>
          </w:p>
        </w:tc>
        <w:tc>
          <w:tcPr>
            <w:tcW w:w="1112" w:type="dxa"/>
            <w:shd w:val="clear" w:color="auto" w:fill="F2F2F2" w:themeFill="background1" w:themeFillShade="F2"/>
          </w:tcPr>
          <w:p w14:paraId="64836AFA" w14:textId="5673BF6E" w:rsidR="00125DAA" w:rsidRPr="00B91676" w:rsidRDefault="00125DAA" w:rsidP="00125DAA">
            <w:pPr>
              <w:pStyle w:val="TableParagraph"/>
              <w:spacing w:before="3" w:line="276" w:lineRule="auto"/>
              <w:ind w:right="85"/>
              <w:rPr>
                <w:rFonts w:ascii="Arial" w:hAnsi="Arial" w:cs="Arial"/>
                <w:spacing w:val="-2"/>
                <w:sz w:val="18"/>
                <w:szCs w:val="18"/>
                <w:lang w:val="nl-NL"/>
              </w:rPr>
            </w:pPr>
            <w:r w:rsidRPr="00B91676">
              <w:rPr>
                <w:rFonts w:ascii="Arial" w:hAnsi="Arial" w:cs="Arial"/>
                <w:sz w:val="18"/>
                <w:szCs w:val="18"/>
              </w:rPr>
              <w:t xml:space="preserve">Eis </w:t>
            </w:r>
          </w:p>
        </w:tc>
        <w:tc>
          <w:tcPr>
            <w:tcW w:w="6904" w:type="dxa"/>
            <w:shd w:val="clear" w:color="auto" w:fill="F2F2F2" w:themeFill="background1" w:themeFillShade="F2"/>
          </w:tcPr>
          <w:p w14:paraId="20ABDAFB" w14:textId="6F89C96B" w:rsidR="00125DAA" w:rsidRPr="00B91676" w:rsidRDefault="009A7DB1" w:rsidP="00125DAA">
            <w:pPr>
              <w:pStyle w:val="TableParagraph"/>
              <w:spacing w:before="1" w:line="276" w:lineRule="auto"/>
              <w:ind w:left="105"/>
              <w:rPr>
                <w:rFonts w:ascii="Arial" w:hAnsi="Arial" w:cs="Arial"/>
                <w:sz w:val="18"/>
                <w:szCs w:val="18"/>
                <w:lang w:val="nl-NL"/>
              </w:rPr>
            </w:pPr>
            <w:r>
              <w:rPr>
                <w:rFonts w:ascii="Arial" w:hAnsi="Arial" w:cs="Arial"/>
                <w:sz w:val="18"/>
                <w:szCs w:val="18"/>
                <w:lang w:val="nl-NL"/>
              </w:rPr>
              <w:t>Het systeem</w:t>
            </w:r>
            <w:r w:rsidR="00113614" w:rsidRPr="00CD37C9">
              <w:rPr>
                <w:rFonts w:ascii="Arial" w:hAnsi="Arial" w:cs="Arial"/>
                <w:sz w:val="18"/>
                <w:szCs w:val="18"/>
                <w:lang w:val="nl-NL"/>
              </w:rPr>
              <w:t xml:space="preserve"> voorziet </w:t>
            </w:r>
            <w:r w:rsidR="00113614">
              <w:rPr>
                <w:rFonts w:ascii="Arial" w:hAnsi="Arial" w:cs="Arial"/>
                <w:sz w:val="18"/>
                <w:szCs w:val="18"/>
                <w:lang w:val="nl-NL"/>
              </w:rPr>
              <w:t>in de m</w:t>
            </w:r>
            <w:r w:rsidR="00113614" w:rsidRPr="00C20B11">
              <w:rPr>
                <w:rFonts w:ascii="Arial" w:hAnsi="Arial" w:cs="Arial"/>
                <w:sz w:val="18"/>
                <w:szCs w:val="18"/>
                <w:lang w:val="nl-NL"/>
              </w:rPr>
              <w:t xml:space="preserve">ogelijkheid </w:t>
            </w:r>
            <w:r w:rsidR="00113614">
              <w:rPr>
                <w:rFonts w:ascii="Arial" w:hAnsi="Arial" w:cs="Arial"/>
                <w:sz w:val="18"/>
                <w:szCs w:val="18"/>
                <w:lang w:val="nl-NL"/>
              </w:rPr>
              <w:t>dat een p</w:t>
            </w:r>
            <w:r w:rsidR="00125DAA" w:rsidRPr="00B91676">
              <w:rPr>
                <w:rFonts w:ascii="Arial" w:hAnsi="Arial" w:cs="Arial"/>
                <w:sz w:val="18"/>
                <w:szCs w:val="18"/>
                <w:lang w:val="nl-NL"/>
              </w:rPr>
              <w:t>restatiebewijs kan worden toegevoegd in diverse bestandstypes en meerdere bestanden.</w:t>
            </w:r>
          </w:p>
        </w:tc>
        <w:tc>
          <w:tcPr>
            <w:tcW w:w="1750" w:type="dxa"/>
            <w:shd w:val="clear" w:color="auto" w:fill="F2F2F2" w:themeFill="background1" w:themeFillShade="F2"/>
          </w:tcPr>
          <w:p w14:paraId="7BFC80B5" w14:textId="77777777" w:rsidR="00125DAA" w:rsidRPr="00B91676" w:rsidRDefault="00125DAA" w:rsidP="00125DAA">
            <w:pPr>
              <w:pStyle w:val="TableParagraph"/>
              <w:spacing w:before="1" w:line="276" w:lineRule="auto"/>
              <w:ind w:right="168"/>
              <w:rPr>
                <w:rFonts w:ascii="Arial" w:hAnsi="Arial" w:cs="Arial"/>
                <w:sz w:val="18"/>
                <w:szCs w:val="18"/>
                <w:lang w:val="nl-NL"/>
              </w:rPr>
            </w:pPr>
          </w:p>
        </w:tc>
        <w:tc>
          <w:tcPr>
            <w:tcW w:w="4667" w:type="dxa"/>
            <w:shd w:val="clear" w:color="auto" w:fill="F2F2F2" w:themeFill="background1" w:themeFillShade="F2"/>
          </w:tcPr>
          <w:p w14:paraId="20E2A26E" w14:textId="77777777" w:rsidR="00125DAA" w:rsidRPr="00B91676" w:rsidRDefault="00125DAA" w:rsidP="00125DAA">
            <w:pPr>
              <w:pStyle w:val="TableParagraph"/>
              <w:spacing w:line="276" w:lineRule="auto"/>
              <w:ind w:left="105"/>
              <w:rPr>
                <w:rFonts w:ascii="Arial" w:hAnsi="Arial" w:cs="Arial"/>
                <w:sz w:val="18"/>
                <w:szCs w:val="18"/>
                <w:lang w:val="nl-NL"/>
              </w:rPr>
            </w:pPr>
          </w:p>
        </w:tc>
      </w:tr>
      <w:tr w:rsidR="00125DAA" w:rsidRPr="00B91676" w14:paraId="37E17C58" w14:textId="77777777" w:rsidTr="00B91676">
        <w:trPr>
          <w:trHeight w:val="393"/>
        </w:trPr>
        <w:tc>
          <w:tcPr>
            <w:tcW w:w="584" w:type="dxa"/>
            <w:shd w:val="clear" w:color="auto" w:fill="F2F2F2" w:themeFill="background1" w:themeFillShade="F2"/>
          </w:tcPr>
          <w:p w14:paraId="174527B0" w14:textId="2BF41452" w:rsidR="00125DAA" w:rsidRPr="00B91676" w:rsidRDefault="00125DAA" w:rsidP="00125DAA">
            <w:pPr>
              <w:pStyle w:val="TableParagraph"/>
              <w:spacing w:before="1" w:line="276" w:lineRule="auto"/>
              <w:rPr>
                <w:rFonts w:ascii="Arial" w:hAnsi="Arial" w:cs="Arial"/>
                <w:sz w:val="18"/>
                <w:szCs w:val="18"/>
              </w:rPr>
            </w:pPr>
            <w:r w:rsidRPr="00B91676">
              <w:rPr>
                <w:rFonts w:ascii="Arial" w:hAnsi="Arial" w:cs="Arial"/>
                <w:sz w:val="18"/>
                <w:szCs w:val="18"/>
              </w:rPr>
              <w:t>2</w:t>
            </w:r>
          </w:p>
        </w:tc>
        <w:tc>
          <w:tcPr>
            <w:tcW w:w="1112" w:type="dxa"/>
            <w:shd w:val="clear" w:color="auto" w:fill="F2F2F2" w:themeFill="background1" w:themeFillShade="F2"/>
          </w:tcPr>
          <w:p w14:paraId="4FBAABA1" w14:textId="49DF5177" w:rsidR="00125DAA" w:rsidRPr="00B91676" w:rsidRDefault="00125DAA" w:rsidP="00125DAA">
            <w:pPr>
              <w:pStyle w:val="TableParagraph"/>
              <w:spacing w:before="1" w:line="276" w:lineRule="auto"/>
              <w:rPr>
                <w:rFonts w:ascii="Arial" w:hAnsi="Arial" w:cs="Arial"/>
                <w:sz w:val="18"/>
                <w:szCs w:val="18"/>
                <w:lang w:val="nl-NL"/>
              </w:rPr>
            </w:pPr>
            <w:r w:rsidRPr="00B91676">
              <w:rPr>
                <w:rFonts w:ascii="Arial" w:hAnsi="Arial" w:cs="Arial"/>
                <w:sz w:val="18"/>
                <w:szCs w:val="18"/>
              </w:rPr>
              <w:t>Wens</w:t>
            </w:r>
          </w:p>
        </w:tc>
        <w:tc>
          <w:tcPr>
            <w:tcW w:w="6904" w:type="dxa"/>
            <w:shd w:val="clear" w:color="auto" w:fill="F2F2F2" w:themeFill="background1" w:themeFillShade="F2"/>
          </w:tcPr>
          <w:p w14:paraId="47571A14" w14:textId="75BBB4D2" w:rsidR="00125DAA" w:rsidRPr="00B91676" w:rsidRDefault="00113614" w:rsidP="00125DAA">
            <w:pPr>
              <w:pStyle w:val="TableParagraph"/>
              <w:spacing w:line="276" w:lineRule="auto"/>
              <w:ind w:left="105"/>
              <w:rPr>
                <w:rFonts w:ascii="Arial" w:hAnsi="Arial" w:cs="Arial"/>
                <w:sz w:val="18"/>
                <w:szCs w:val="18"/>
                <w:lang w:val="nl-NL"/>
              </w:rPr>
            </w:pPr>
            <w:r>
              <w:rPr>
                <w:rFonts w:ascii="Arial" w:hAnsi="Arial" w:cs="Arial"/>
                <w:sz w:val="18"/>
                <w:szCs w:val="18"/>
                <w:lang w:val="nl-NL"/>
              </w:rPr>
              <w:t>Het o</w:t>
            </w:r>
            <w:r w:rsidR="00125DAA" w:rsidRPr="00B91676">
              <w:rPr>
                <w:rFonts w:ascii="Arial" w:hAnsi="Arial" w:cs="Arial"/>
                <w:sz w:val="18"/>
                <w:szCs w:val="18"/>
                <w:lang w:val="nl-NL"/>
              </w:rPr>
              <w:t xml:space="preserve">pvoeren van </w:t>
            </w:r>
            <w:r>
              <w:rPr>
                <w:rFonts w:ascii="Arial" w:hAnsi="Arial" w:cs="Arial"/>
                <w:sz w:val="18"/>
                <w:szCs w:val="18"/>
                <w:lang w:val="nl-NL"/>
              </w:rPr>
              <w:t xml:space="preserve">een </w:t>
            </w:r>
            <w:r w:rsidR="00125DAA" w:rsidRPr="00B91676">
              <w:rPr>
                <w:rFonts w:ascii="Arial" w:hAnsi="Arial" w:cs="Arial"/>
                <w:sz w:val="18"/>
                <w:szCs w:val="18"/>
                <w:lang w:val="nl-NL"/>
              </w:rPr>
              <w:t>prestatiebewijs is een verplicht veld boven een bepaald orderbedrag.</w:t>
            </w:r>
          </w:p>
        </w:tc>
        <w:tc>
          <w:tcPr>
            <w:tcW w:w="1750" w:type="dxa"/>
            <w:shd w:val="clear" w:color="auto" w:fill="F2F2F2" w:themeFill="background1" w:themeFillShade="F2"/>
          </w:tcPr>
          <w:p w14:paraId="73903BE4" w14:textId="77777777" w:rsidR="00125DAA" w:rsidRPr="00B91676" w:rsidRDefault="00125DAA" w:rsidP="00125DAA">
            <w:pPr>
              <w:pStyle w:val="TableParagraph"/>
              <w:spacing w:before="1" w:line="276" w:lineRule="auto"/>
              <w:ind w:right="2"/>
              <w:rPr>
                <w:rFonts w:ascii="Arial" w:hAnsi="Arial" w:cs="Arial"/>
                <w:sz w:val="18"/>
                <w:szCs w:val="18"/>
                <w:lang w:val="nl-NL"/>
              </w:rPr>
            </w:pPr>
          </w:p>
        </w:tc>
        <w:tc>
          <w:tcPr>
            <w:tcW w:w="4667" w:type="dxa"/>
            <w:shd w:val="clear" w:color="auto" w:fill="F2F2F2" w:themeFill="background1" w:themeFillShade="F2"/>
          </w:tcPr>
          <w:p w14:paraId="7F5696BB" w14:textId="77777777" w:rsidR="00125DAA" w:rsidRPr="00B91676" w:rsidRDefault="00125DAA" w:rsidP="00125DAA">
            <w:pPr>
              <w:pStyle w:val="TableParagraph"/>
              <w:spacing w:line="276" w:lineRule="auto"/>
              <w:ind w:left="105"/>
              <w:rPr>
                <w:rFonts w:ascii="Arial" w:hAnsi="Arial" w:cs="Arial"/>
                <w:sz w:val="18"/>
                <w:szCs w:val="18"/>
                <w:lang w:val="nl-NL"/>
              </w:rPr>
            </w:pPr>
          </w:p>
        </w:tc>
      </w:tr>
      <w:tr w:rsidR="00125DAA" w:rsidRPr="00B91676" w14:paraId="060CA683" w14:textId="77777777" w:rsidTr="00B91676">
        <w:trPr>
          <w:trHeight w:val="413"/>
        </w:trPr>
        <w:tc>
          <w:tcPr>
            <w:tcW w:w="584" w:type="dxa"/>
            <w:shd w:val="clear" w:color="auto" w:fill="F2F2F2" w:themeFill="background1" w:themeFillShade="F2"/>
          </w:tcPr>
          <w:p w14:paraId="2CADDD97" w14:textId="4DBC49A8" w:rsidR="00125DAA" w:rsidRPr="00B91676" w:rsidRDefault="00125DAA" w:rsidP="00125DAA">
            <w:pPr>
              <w:pStyle w:val="TableParagraph"/>
              <w:spacing w:before="1" w:line="276" w:lineRule="auto"/>
              <w:rPr>
                <w:rFonts w:ascii="Arial" w:hAnsi="Arial" w:cs="Arial"/>
                <w:sz w:val="18"/>
                <w:szCs w:val="18"/>
              </w:rPr>
            </w:pPr>
            <w:r w:rsidRPr="00B91676">
              <w:rPr>
                <w:rFonts w:ascii="Arial" w:hAnsi="Arial" w:cs="Arial"/>
                <w:sz w:val="18"/>
                <w:szCs w:val="18"/>
              </w:rPr>
              <w:t>3</w:t>
            </w:r>
          </w:p>
        </w:tc>
        <w:tc>
          <w:tcPr>
            <w:tcW w:w="1112" w:type="dxa"/>
            <w:shd w:val="clear" w:color="auto" w:fill="F2F2F2" w:themeFill="background1" w:themeFillShade="F2"/>
          </w:tcPr>
          <w:p w14:paraId="606C11E9" w14:textId="427F6761" w:rsidR="00125DAA" w:rsidRPr="00B91676" w:rsidRDefault="00125DAA" w:rsidP="00125DAA">
            <w:pPr>
              <w:pStyle w:val="TableParagraph"/>
              <w:spacing w:before="1" w:line="276" w:lineRule="auto"/>
              <w:rPr>
                <w:rFonts w:ascii="Arial" w:hAnsi="Arial" w:cs="Arial"/>
                <w:sz w:val="18"/>
                <w:szCs w:val="18"/>
                <w:lang w:val="nl-NL"/>
              </w:rPr>
            </w:pPr>
            <w:r w:rsidRPr="00B91676">
              <w:rPr>
                <w:rFonts w:ascii="Arial" w:hAnsi="Arial" w:cs="Arial"/>
                <w:sz w:val="18"/>
                <w:szCs w:val="18"/>
              </w:rPr>
              <w:t xml:space="preserve">Eis </w:t>
            </w:r>
          </w:p>
        </w:tc>
        <w:tc>
          <w:tcPr>
            <w:tcW w:w="6904" w:type="dxa"/>
            <w:shd w:val="clear" w:color="auto" w:fill="F2F2F2" w:themeFill="background1" w:themeFillShade="F2"/>
          </w:tcPr>
          <w:p w14:paraId="2CF7FE99" w14:textId="23EFD208" w:rsidR="00125DAA" w:rsidRPr="00B91676" w:rsidRDefault="00125DAA" w:rsidP="00125DAA">
            <w:pPr>
              <w:pStyle w:val="TableParagraph"/>
              <w:spacing w:before="1" w:line="276" w:lineRule="auto"/>
              <w:rPr>
                <w:rFonts w:ascii="Arial" w:hAnsi="Arial" w:cs="Arial"/>
                <w:sz w:val="18"/>
                <w:szCs w:val="18"/>
                <w:lang w:val="nl-NL"/>
              </w:rPr>
            </w:pPr>
            <w:proofErr w:type="spellStart"/>
            <w:r w:rsidRPr="00B91676">
              <w:rPr>
                <w:rFonts w:ascii="Arial" w:hAnsi="Arial" w:cs="Arial"/>
                <w:sz w:val="18"/>
                <w:szCs w:val="18"/>
              </w:rPr>
              <w:t>Prestatieverklaring</w:t>
            </w:r>
            <w:proofErr w:type="spellEnd"/>
            <w:r w:rsidRPr="00B91676">
              <w:rPr>
                <w:rFonts w:ascii="Arial" w:hAnsi="Arial" w:cs="Arial"/>
                <w:sz w:val="18"/>
                <w:szCs w:val="18"/>
              </w:rPr>
              <w:t xml:space="preserve"> </w:t>
            </w:r>
            <w:proofErr w:type="spellStart"/>
            <w:r w:rsidRPr="00B91676">
              <w:rPr>
                <w:rFonts w:ascii="Arial" w:hAnsi="Arial" w:cs="Arial"/>
                <w:sz w:val="18"/>
                <w:szCs w:val="18"/>
              </w:rPr>
              <w:t>moet</w:t>
            </w:r>
            <w:proofErr w:type="spellEnd"/>
            <w:r w:rsidRPr="00B91676">
              <w:rPr>
                <w:rFonts w:ascii="Arial" w:hAnsi="Arial" w:cs="Arial"/>
                <w:sz w:val="18"/>
                <w:szCs w:val="18"/>
              </w:rPr>
              <w:t xml:space="preserve"> </w:t>
            </w:r>
            <w:proofErr w:type="spellStart"/>
            <w:r w:rsidRPr="00B91676">
              <w:rPr>
                <w:rFonts w:ascii="Arial" w:hAnsi="Arial" w:cs="Arial"/>
                <w:sz w:val="18"/>
                <w:szCs w:val="18"/>
              </w:rPr>
              <w:t>worden</w:t>
            </w:r>
            <w:proofErr w:type="spellEnd"/>
            <w:r w:rsidRPr="00B91676">
              <w:rPr>
                <w:rFonts w:ascii="Arial" w:hAnsi="Arial" w:cs="Arial"/>
                <w:sz w:val="18"/>
                <w:szCs w:val="18"/>
              </w:rPr>
              <w:t xml:space="preserve"> </w:t>
            </w:r>
            <w:proofErr w:type="spellStart"/>
            <w:r w:rsidRPr="00B91676">
              <w:rPr>
                <w:rFonts w:ascii="Arial" w:hAnsi="Arial" w:cs="Arial"/>
                <w:sz w:val="18"/>
                <w:szCs w:val="18"/>
              </w:rPr>
              <w:t>vastgelegd</w:t>
            </w:r>
            <w:proofErr w:type="spellEnd"/>
            <w:r w:rsidRPr="00B91676">
              <w:rPr>
                <w:rFonts w:ascii="Arial" w:hAnsi="Arial" w:cs="Arial"/>
                <w:sz w:val="18"/>
                <w:szCs w:val="18"/>
              </w:rPr>
              <w:t>.</w:t>
            </w:r>
          </w:p>
        </w:tc>
        <w:tc>
          <w:tcPr>
            <w:tcW w:w="1750" w:type="dxa"/>
            <w:shd w:val="clear" w:color="auto" w:fill="F2F2F2" w:themeFill="background1" w:themeFillShade="F2"/>
          </w:tcPr>
          <w:p w14:paraId="40EEFD16" w14:textId="77777777" w:rsidR="00125DAA" w:rsidRPr="00B91676" w:rsidRDefault="00125DAA" w:rsidP="00125DAA">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tcPr>
          <w:p w14:paraId="2B70161A" w14:textId="77777777" w:rsidR="00125DAA" w:rsidRPr="00B91676" w:rsidRDefault="00125DAA" w:rsidP="00125DAA">
            <w:pPr>
              <w:pStyle w:val="TableParagraph"/>
              <w:spacing w:before="1" w:line="276" w:lineRule="auto"/>
              <w:rPr>
                <w:rFonts w:ascii="Arial" w:hAnsi="Arial" w:cs="Arial"/>
                <w:sz w:val="18"/>
                <w:szCs w:val="18"/>
                <w:lang w:val="nl-NL"/>
              </w:rPr>
            </w:pPr>
          </w:p>
        </w:tc>
      </w:tr>
      <w:tr w:rsidR="00125DAA" w:rsidRPr="00B91676" w14:paraId="51C42233" w14:textId="77777777" w:rsidTr="001F54FF">
        <w:trPr>
          <w:trHeight w:val="405"/>
        </w:trPr>
        <w:tc>
          <w:tcPr>
            <w:tcW w:w="584" w:type="dxa"/>
            <w:shd w:val="clear" w:color="auto" w:fill="F2F2F2" w:themeFill="background1" w:themeFillShade="F2"/>
          </w:tcPr>
          <w:p w14:paraId="10B1BE69" w14:textId="4B6290E4" w:rsidR="00125DAA" w:rsidRPr="00B91676" w:rsidRDefault="00125DAA" w:rsidP="00125DAA">
            <w:pPr>
              <w:pStyle w:val="TableParagraph"/>
              <w:spacing w:before="1" w:line="276" w:lineRule="auto"/>
              <w:rPr>
                <w:rFonts w:ascii="Arial" w:hAnsi="Arial" w:cs="Arial"/>
                <w:sz w:val="18"/>
                <w:szCs w:val="18"/>
              </w:rPr>
            </w:pPr>
            <w:r w:rsidRPr="00B91676">
              <w:rPr>
                <w:rFonts w:ascii="Arial" w:hAnsi="Arial" w:cs="Arial"/>
                <w:sz w:val="18"/>
                <w:szCs w:val="18"/>
              </w:rPr>
              <w:t>4</w:t>
            </w:r>
          </w:p>
        </w:tc>
        <w:tc>
          <w:tcPr>
            <w:tcW w:w="1112" w:type="dxa"/>
            <w:shd w:val="clear" w:color="auto" w:fill="F2F2F2" w:themeFill="background1" w:themeFillShade="F2"/>
          </w:tcPr>
          <w:p w14:paraId="16831911" w14:textId="73C2BBF6" w:rsidR="00125DAA" w:rsidRPr="00B91676" w:rsidRDefault="00125DAA" w:rsidP="00125DAA">
            <w:pPr>
              <w:pStyle w:val="TableParagraph"/>
              <w:spacing w:before="1" w:line="276" w:lineRule="auto"/>
              <w:rPr>
                <w:rFonts w:ascii="Arial" w:hAnsi="Arial" w:cs="Arial"/>
                <w:sz w:val="18"/>
                <w:szCs w:val="18"/>
              </w:rPr>
            </w:pPr>
            <w:r w:rsidRPr="00B91676">
              <w:rPr>
                <w:rFonts w:ascii="Arial" w:hAnsi="Arial" w:cs="Arial"/>
                <w:sz w:val="18"/>
                <w:szCs w:val="18"/>
              </w:rPr>
              <w:t xml:space="preserve">Eis </w:t>
            </w:r>
          </w:p>
        </w:tc>
        <w:tc>
          <w:tcPr>
            <w:tcW w:w="6904" w:type="dxa"/>
            <w:shd w:val="clear" w:color="auto" w:fill="F2F2F2" w:themeFill="background1" w:themeFillShade="F2"/>
          </w:tcPr>
          <w:p w14:paraId="3E656330" w14:textId="754E127E" w:rsidR="00125DAA" w:rsidRPr="00B91676" w:rsidRDefault="00125DAA" w:rsidP="00125DAA">
            <w:pPr>
              <w:pStyle w:val="TableParagraph"/>
              <w:spacing w:before="1" w:line="276" w:lineRule="auto"/>
              <w:rPr>
                <w:rFonts w:ascii="Arial" w:hAnsi="Arial" w:cs="Arial"/>
                <w:sz w:val="18"/>
                <w:szCs w:val="18"/>
                <w:lang w:val="nl-NL"/>
              </w:rPr>
            </w:pPr>
            <w:r w:rsidRPr="00B91676">
              <w:rPr>
                <w:rFonts w:ascii="Arial" w:hAnsi="Arial" w:cs="Arial"/>
                <w:sz w:val="18"/>
                <w:szCs w:val="18"/>
                <w:lang w:val="nl-NL"/>
              </w:rPr>
              <w:t>Mogelijkheid voor hoeveelheden registratie in uren, kg, m3, etc.</w:t>
            </w:r>
          </w:p>
        </w:tc>
        <w:tc>
          <w:tcPr>
            <w:tcW w:w="1750" w:type="dxa"/>
            <w:shd w:val="clear" w:color="auto" w:fill="F2F2F2" w:themeFill="background1" w:themeFillShade="F2"/>
          </w:tcPr>
          <w:p w14:paraId="529B0340" w14:textId="77777777" w:rsidR="00125DAA" w:rsidRPr="00B91676" w:rsidRDefault="00125DAA" w:rsidP="00125DAA">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tcPr>
          <w:p w14:paraId="1FD88DC9" w14:textId="77777777" w:rsidR="00125DAA" w:rsidRPr="00B91676" w:rsidRDefault="00125DAA" w:rsidP="00125DAA">
            <w:pPr>
              <w:pStyle w:val="TableParagraph"/>
              <w:spacing w:before="1" w:line="276" w:lineRule="auto"/>
              <w:rPr>
                <w:rFonts w:ascii="Arial" w:hAnsi="Arial" w:cs="Arial"/>
                <w:sz w:val="18"/>
                <w:szCs w:val="18"/>
                <w:lang w:val="nl-NL"/>
              </w:rPr>
            </w:pPr>
          </w:p>
        </w:tc>
      </w:tr>
      <w:tr w:rsidR="00567339" w:rsidRPr="00B91676" w14:paraId="64C90C79" w14:textId="77777777" w:rsidTr="00635C9B">
        <w:trPr>
          <w:trHeight w:val="567"/>
        </w:trPr>
        <w:tc>
          <w:tcPr>
            <w:tcW w:w="584" w:type="dxa"/>
            <w:shd w:val="clear" w:color="auto" w:fill="F2F2F2" w:themeFill="background1" w:themeFillShade="F2"/>
          </w:tcPr>
          <w:p w14:paraId="77E4AF8E" w14:textId="1F5D5305" w:rsidR="00567339" w:rsidRPr="00B91676" w:rsidRDefault="00567339" w:rsidP="00567339">
            <w:pPr>
              <w:pStyle w:val="TableParagraph"/>
              <w:spacing w:before="1" w:line="276" w:lineRule="auto"/>
              <w:rPr>
                <w:rFonts w:ascii="Arial" w:hAnsi="Arial" w:cs="Arial"/>
                <w:sz w:val="18"/>
                <w:szCs w:val="18"/>
              </w:rPr>
            </w:pPr>
            <w:r w:rsidRPr="00B91676">
              <w:rPr>
                <w:rFonts w:ascii="Arial" w:hAnsi="Arial" w:cs="Arial"/>
                <w:sz w:val="18"/>
                <w:szCs w:val="18"/>
              </w:rPr>
              <w:t>5</w:t>
            </w:r>
          </w:p>
        </w:tc>
        <w:tc>
          <w:tcPr>
            <w:tcW w:w="1112" w:type="dxa"/>
            <w:shd w:val="clear" w:color="auto" w:fill="F2F2F2" w:themeFill="background1" w:themeFillShade="F2"/>
          </w:tcPr>
          <w:p w14:paraId="48A70E61" w14:textId="7303E7E8" w:rsidR="00567339" w:rsidRPr="00B91676" w:rsidRDefault="00567339" w:rsidP="00567339">
            <w:pPr>
              <w:pStyle w:val="TableParagraph"/>
              <w:spacing w:before="1" w:line="276" w:lineRule="auto"/>
              <w:rPr>
                <w:rFonts w:ascii="Arial" w:hAnsi="Arial" w:cs="Arial"/>
                <w:sz w:val="18"/>
                <w:szCs w:val="18"/>
              </w:rPr>
            </w:pPr>
            <w:r w:rsidRPr="00B91676">
              <w:rPr>
                <w:rFonts w:ascii="Arial" w:hAnsi="Arial" w:cs="Arial"/>
                <w:sz w:val="18"/>
                <w:szCs w:val="18"/>
              </w:rPr>
              <w:t xml:space="preserve">Eis </w:t>
            </w:r>
          </w:p>
        </w:tc>
        <w:tc>
          <w:tcPr>
            <w:tcW w:w="6904" w:type="dxa"/>
            <w:shd w:val="clear" w:color="auto" w:fill="F2F2F2" w:themeFill="background1" w:themeFillShade="F2"/>
          </w:tcPr>
          <w:p w14:paraId="4BDF8630" w14:textId="356D2034" w:rsidR="00567339" w:rsidRPr="00B91676" w:rsidRDefault="00567339" w:rsidP="00567339">
            <w:pPr>
              <w:pStyle w:val="TableParagraph"/>
              <w:spacing w:before="1" w:line="276" w:lineRule="auto"/>
              <w:rPr>
                <w:rFonts w:ascii="Arial" w:hAnsi="Arial" w:cs="Arial"/>
                <w:sz w:val="18"/>
                <w:szCs w:val="18"/>
                <w:lang w:val="nl-NL"/>
              </w:rPr>
            </w:pPr>
            <w:r w:rsidRPr="00B91676">
              <w:rPr>
                <w:rFonts w:ascii="Arial" w:hAnsi="Arial" w:cs="Arial"/>
                <w:sz w:val="18"/>
                <w:szCs w:val="18"/>
                <w:lang w:val="nl-NL"/>
              </w:rPr>
              <w:t xml:space="preserve">Indien bedrag factuur en </w:t>
            </w:r>
            <w:r w:rsidR="752FC245" w:rsidRPr="0B6671FB">
              <w:rPr>
                <w:rFonts w:ascii="Arial" w:hAnsi="Arial" w:cs="Arial"/>
                <w:sz w:val="18"/>
                <w:szCs w:val="18"/>
                <w:lang w:val="nl-NL"/>
              </w:rPr>
              <w:t>order</w:t>
            </w:r>
            <w:r w:rsidR="6B1C65E4" w:rsidRPr="0B6671FB">
              <w:rPr>
                <w:rFonts w:ascii="Arial" w:hAnsi="Arial" w:cs="Arial"/>
                <w:sz w:val="18"/>
                <w:szCs w:val="18"/>
                <w:lang w:val="nl-NL"/>
              </w:rPr>
              <w:t>registratie</w:t>
            </w:r>
            <w:r w:rsidRPr="00B91676">
              <w:rPr>
                <w:rFonts w:ascii="Arial" w:hAnsi="Arial" w:cs="Arial"/>
                <w:sz w:val="18"/>
                <w:szCs w:val="18"/>
                <w:lang w:val="nl-NL"/>
              </w:rPr>
              <w:t xml:space="preserve"> identiek zijn is accorderen van factuur niet meer nodig (3-weg-matching).</w:t>
            </w:r>
          </w:p>
        </w:tc>
        <w:tc>
          <w:tcPr>
            <w:tcW w:w="1750" w:type="dxa"/>
            <w:shd w:val="clear" w:color="auto" w:fill="F2F2F2" w:themeFill="background1" w:themeFillShade="F2"/>
          </w:tcPr>
          <w:p w14:paraId="592BCF4E" w14:textId="77777777" w:rsidR="00567339" w:rsidRPr="00B91676" w:rsidRDefault="00567339" w:rsidP="00567339">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tcPr>
          <w:p w14:paraId="00BCC472" w14:textId="77777777" w:rsidR="00567339" w:rsidRPr="00B91676" w:rsidRDefault="00567339" w:rsidP="00567339">
            <w:pPr>
              <w:pStyle w:val="TableParagraph"/>
              <w:spacing w:before="1" w:line="276" w:lineRule="auto"/>
              <w:rPr>
                <w:rFonts w:ascii="Arial" w:hAnsi="Arial" w:cs="Arial"/>
                <w:sz w:val="18"/>
                <w:szCs w:val="18"/>
                <w:lang w:val="nl-NL"/>
              </w:rPr>
            </w:pPr>
          </w:p>
        </w:tc>
      </w:tr>
      <w:tr w:rsidR="00567339" w:rsidRPr="00B91676" w14:paraId="0975FC55" w14:textId="77777777" w:rsidTr="00635C9B">
        <w:trPr>
          <w:trHeight w:val="567"/>
        </w:trPr>
        <w:tc>
          <w:tcPr>
            <w:tcW w:w="584" w:type="dxa"/>
            <w:shd w:val="clear" w:color="auto" w:fill="F2F2F2" w:themeFill="background1" w:themeFillShade="F2"/>
          </w:tcPr>
          <w:p w14:paraId="4709B831" w14:textId="5A46B8A3" w:rsidR="00567339" w:rsidRPr="00B91676" w:rsidRDefault="00567339" w:rsidP="00567339">
            <w:pPr>
              <w:pStyle w:val="TableParagraph"/>
              <w:spacing w:before="1" w:line="276" w:lineRule="auto"/>
              <w:rPr>
                <w:rFonts w:ascii="Arial" w:hAnsi="Arial" w:cs="Arial"/>
                <w:sz w:val="18"/>
                <w:szCs w:val="18"/>
              </w:rPr>
            </w:pPr>
            <w:r w:rsidRPr="00B91676">
              <w:rPr>
                <w:rFonts w:ascii="Arial" w:hAnsi="Arial" w:cs="Arial"/>
                <w:sz w:val="18"/>
                <w:szCs w:val="18"/>
              </w:rPr>
              <w:t>6</w:t>
            </w:r>
          </w:p>
        </w:tc>
        <w:tc>
          <w:tcPr>
            <w:tcW w:w="1112" w:type="dxa"/>
            <w:shd w:val="clear" w:color="auto" w:fill="F2F2F2" w:themeFill="background1" w:themeFillShade="F2"/>
          </w:tcPr>
          <w:p w14:paraId="57CFCFA5" w14:textId="4D40B918" w:rsidR="00567339" w:rsidRPr="00B91676" w:rsidRDefault="00567339" w:rsidP="00567339">
            <w:pPr>
              <w:pStyle w:val="TableParagraph"/>
              <w:spacing w:before="1" w:line="276" w:lineRule="auto"/>
              <w:rPr>
                <w:rFonts w:ascii="Arial" w:hAnsi="Arial" w:cs="Arial"/>
                <w:sz w:val="18"/>
                <w:szCs w:val="18"/>
              </w:rPr>
            </w:pPr>
            <w:r w:rsidRPr="00B91676">
              <w:rPr>
                <w:rFonts w:ascii="Arial" w:hAnsi="Arial" w:cs="Arial"/>
                <w:sz w:val="18"/>
                <w:szCs w:val="18"/>
              </w:rPr>
              <w:t xml:space="preserve">Eis </w:t>
            </w:r>
          </w:p>
        </w:tc>
        <w:tc>
          <w:tcPr>
            <w:tcW w:w="6904" w:type="dxa"/>
            <w:shd w:val="clear" w:color="auto" w:fill="F2F2F2" w:themeFill="background1" w:themeFillShade="F2"/>
          </w:tcPr>
          <w:p w14:paraId="5A5DD22B" w14:textId="0494A289" w:rsidR="00567339" w:rsidRPr="00B91676" w:rsidRDefault="009A7DB1" w:rsidP="00567339">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6C6FA4" w:rsidRPr="00CD37C9">
              <w:rPr>
                <w:rFonts w:ascii="Arial" w:hAnsi="Arial" w:cs="Arial"/>
                <w:sz w:val="18"/>
                <w:szCs w:val="18"/>
                <w:lang w:val="nl-NL"/>
              </w:rPr>
              <w:t xml:space="preserve"> voorziet </w:t>
            </w:r>
            <w:r w:rsidR="006C6FA4">
              <w:rPr>
                <w:rFonts w:ascii="Arial" w:hAnsi="Arial" w:cs="Arial"/>
                <w:sz w:val="18"/>
                <w:szCs w:val="18"/>
                <w:lang w:val="nl-NL"/>
              </w:rPr>
              <w:t>in de m</w:t>
            </w:r>
            <w:r w:rsidR="006C6FA4" w:rsidRPr="00C20B11">
              <w:rPr>
                <w:rFonts w:ascii="Arial" w:hAnsi="Arial" w:cs="Arial"/>
                <w:sz w:val="18"/>
                <w:szCs w:val="18"/>
                <w:lang w:val="nl-NL"/>
              </w:rPr>
              <w:t>ogelijkheid</w:t>
            </w:r>
            <w:r w:rsidR="00567339" w:rsidRPr="00B91676">
              <w:rPr>
                <w:rFonts w:ascii="Arial" w:hAnsi="Arial" w:cs="Arial"/>
                <w:sz w:val="18"/>
                <w:szCs w:val="18"/>
                <w:lang w:val="nl-NL"/>
              </w:rPr>
              <w:t xml:space="preserve"> voor ontvangstregistratie in aantallen of geldbedrag (diensten).</w:t>
            </w:r>
          </w:p>
        </w:tc>
        <w:tc>
          <w:tcPr>
            <w:tcW w:w="1750" w:type="dxa"/>
            <w:shd w:val="clear" w:color="auto" w:fill="F2F2F2" w:themeFill="background1" w:themeFillShade="F2"/>
          </w:tcPr>
          <w:p w14:paraId="5C54A4AB" w14:textId="77777777" w:rsidR="00567339" w:rsidRPr="00B91676" w:rsidRDefault="00567339" w:rsidP="00567339">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tcPr>
          <w:p w14:paraId="363E2749" w14:textId="77777777" w:rsidR="00567339" w:rsidRPr="00B91676" w:rsidRDefault="00567339" w:rsidP="00567339">
            <w:pPr>
              <w:pStyle w:val="TableParagraph"/>
              <w:spacing w:before="1" w:line="276" w:lineRule="auto"/>
              <w:rPr>
                <w:rFonts w:ascii="Arial" w:hAnsi="Arial" w:cs="Arial"/>
                <w:sz w:val="18"/>
                <w:szCs w:val="18"/>
                <w:lang w:val="nl-NL"/>
              </w:rPr>
            </w:pPr>
          </w:p>
        </w:tc>
      </w:tr>
      <w:tr w:rsidR="00125DAA" w:rsidRPr="00B91676" w14:paraId="6935EAAE" w14:textId="77777777" w:rsidTr="00635C9B">
        <w:trPr>
          <w:trHeight w:val="567"/>
        </w:trPr>
        <w:tc>
          <w:tcPr>
            <w:tcW w:w="584" w:type="dxa"/>
            <w:shd w:val="clear" w:color="auto" w:fill="F2F2F2" w:themeFill="background1" w:themeFillShade="F2"/>
          </w:tcPr>
          <w:p w14:paraId="627B675C" w14:textId="66262C8A" w:rsidR="00125DAA" w:rsidRPr="00B91676" w:rsidRDefault="00125DAA" w:rsidP="00125DAA">
            <w:pPr>
              <w:pStyle w:val="TableParagraph"/>
              <w:spacing w:before="1" w:line="276" w:lineRule="auto"/>
              <w:rPr>
                <w:rFonts w:ascii="Arial" w:hAnsi="Arial" w:cs="Arial"/>
                <w:sz w:val="18"/>
                <w:szCs w:val="18"/>
              </w:rPr>
            </w:pPr>
            <w:r w:rsidRPr="00B91676">
              <w:rPr>
                <w:rFonts w:ascii="Arial" w:hAnsi="Arial" w:cs="Arial"/>
                <w:sz w:val="18"/>
                <w:szCs w:val="18"/>
              </w:rPr>
              <w:t>7</w:t>
            </w:r>
          </w:p>
        </w:tc>
        <w:tc>
          <w:tcPr>
            <w:tcW w:w="1112" w:type="dxa"/>
            <w:shd w:val="clear" w:color="auto" w:fill="F2F2F2" w:themeFill="background1" w:themeFillShade="F2"/>
          </w:tcPr>
          <w:p w14:paraId="2D6DF97A" w14:textId="6F4FC668" w:rsidR="00125DAA" w:rsidRPr="00B91676" w:rsidRDefault="00125DAA" w:rsidP="00125DAA">
            <w:pPr>
              <w:pStyle w:val="TableParagraph"/>
              <w:spacing w:before="1" w:line="276" w:lineRule="auto"/>
              <w:rPr>
                <w:rFonts w:ascii="Arial" w:hAnsi="Arial" w:cs="Arial"/>
                <w:sz w:val="18"/>
                <w:szCs w:val="18"/>
              </w:rPr>
            </w:pPr>
            <w:r w:rsidRPr="00B91676">
              <w:rPr>
                <w:rFonts w:ascii="Arial" w:hAnsi="Arial" w:cs="Arial"/>
                <w:sz w:val="18"/>
                <w:szCs w:val="18"/>
              </w:rPr>
              <w:t xml:space="preserve">Eis </w:t>
            </w:r>
          </w:p>
        </w:tc>
        <w:tc>
          <w:tcPr>
            <w:tcW w:w="6904" w:type="dxa"/>
            <w:shd w:val="clear" w:color="auto" w:fill="F2F2F2" w:themeFill="background1" w:themeFillShade="F2"/>
          </w:tcPr>
          <w:p w14:paraId="6F088C98" w14:textId="1906AEBD" w:rsidR="00125DAA" w:rsidRPr="00B91676" w:rsidRDefault="009A7DB1" w:rsidP="00125DAA">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6C6FA4" w:rsidRPr="00CD37C9">
              <w:rPr>
                <w:rFonts w:ascii="Arial" w:hAnsi="Arial" w:cs="Arial"/>
                <w:sz w:val="18"/>
                <w:szCs w:val="18"/>
                <w:lang w:val="nl-NL"/>
              </w:rPr>
              <w:t xml:space="preserve"> voorziet </w:t>
            </w:r>
            <w:r w:rsidR="006C6FA4">
              <w:rPr>
                <w:rFonts w:ascii="Arial" w:hAnsi="Arial" w:cs="Arial"/>
                <w:sz w:val="18"/>
                <w:szCs w:val="18"/>
                <w:lang w:val="nl-NL"/>
              </w:rPr>
              <w:t>in de m</w:t>
            </w:r>
            <w:r w:rsidR="006C6FA4" w:rsidRPr="00C20B11">
              <w:rPr>
                <w:rFonts w:ascii="Arial" w:hAnsi="Arial" w:cs="Arial"/>
                <w:sz w:val="18"/>
                <w:szCs w:val="18"/>
                <w:lang w:val="nl-NL"/>
              </w:rPr>
              <w:t xml:space="preserve">ogelijkheid </w:t>
            </w:r>
            <w:r w:rsidR="00125DAA" w:rsidRPr="00B91676">
              <w:rPr>
                <w:rFonts w:ascii="Arial" w:hAnsi="Arial" w:cs="Arial"/>
                <w:sz w:val="18"/>
                <w:szCs w:val="18"/>
                <w:lang w:val="nl-NL"/>
              </w:rPr>
              <w:t>voor deelontvangsten in aantallen of geldbedrag (diensten).</w:t>
            </w:r>
          </w:p>
        </w:tc>
        <w:tc>
          <w:tcPr>
            <w:tcW w:w="1750" w:type="dxa"/>
            <w:shd w:val="clear" w:color="auto" w:fill="F2F2F2" w:themeFill="background1" w:themeFillShade="F2"/>
          </w:tcPr>
          <w:p w14:paraId="360683CD" w14:textId="77777777" w:rsidR="00125DAA" w:rsidRPr="00B91676" w:rsidRDefault="00125DAA" w:rsidP="00125DAA">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tcPr>
          <w:p w14:paraId="32FB2E8F" w14:textId="77777777" w:rsidR="00125DAA" w:rsidRPr="00B91676" w:rsidRDefault="00125DAA" w:rsidP="00125DAA">
            <w:pPr>
              <w:pStyle w:val="TableParagraph"/>
              <w:spacing w:before="1" w:line="276" w:lineRule="auto"/>
              <w:rPr>
                <w:rFonts w:ascii="Arial" w:hAnsi="Arial" w:cs="Arial"/>
                <w:sz w:val="18"/>
                <w:szCs w:val="18"/>
                <w:lang w:val="nl-NL"/>
              </w:rPr>
            </w:pPr>
          </w:p>
        </w:tc>
      </w:tr>
      <w:tr w:rsidR="00125DAA" w:rsidRPr="00B91676" w14:paraId="1D688315" w14:textId="77777777" w:rsidTr="00635C9B">
        <w:trPr>
          <w:trHeight w:val="567"/>
        </w:trPr>
        <w:tc>
          <w:tcPr>
            <w:tcW w:w="584" w:type="dxa"/>
            <w:shd w:val="clear" w:color="auto" w:fill="F2F2F2" w:themeFill="background1" w:themeFillShade="F2"/>
          </w:tcPr>
          <w:p w14:paraId="761064AD" w14:textId="6187967A" w:rsidR="00125DAA" w:rsidRPr="00B91676" w:rsidRDefault="00125DAA" w:rsidP="00125DAA">
            <w:pPr>
              <w:pStyle w:val="TableParagraph"/>
              <w:spacing w:before="1" w:line="276" w:lineRule="auto"/>
              <w:rPr>
                <w:rFonts w:ascii="Arial" w:hAnsi="Arial" w:cs="Arial"/>
                <w:sz w:val="18"/>
                <w:szCs w:val="18"/>
              </w:rPr>
            </w:pPr>
            <w:r w:rsidRPr="00B91676">
              <w:rPr>
                <w:rFonts w:ascii="Arial" w:hAnsi="Arial" w:cs="Arial"/>
                <w:sz w:val="18"/>
                <w:szCs w:val="18"/>
              </w:rPr>
              <w:t>8</w:t>
            </w:r>
          </w:p>
        </w:tc>
        <w:tc>
          <w:tcPr>
            <w:tcW w:w="1112" w:type="dxa"/>
            <w:shd w:val="clear" w:color="auto" w:fill="F2F2F2" w:themeFill="background1" w:themeFillShade="F2"/>
          </w:tcPr>
          <w:p w14:paraId="16279BDF" w14:textId="5CCE6BF4" w:rsidR="00125DAA" w:rsidRPr="00B91676" w:rsidRDefault="00125DAA" w:rsidP="00125DAA">
            <w:pPr>
              <w:pStyle w:val="TableParagraph"/>
              <w:spacing w:before="1" w:line="276" w:lineRule="auto"/>
              <w:rPr>
                <w:rFonts w:ascii="Arial" w:hAnsi="Arial" w:cs="Arial"/>
                <w:sz w:val="18"/>
                <w:szCs w:val="18"/>
              </w:rPr>
            </w:pPr>
            <w:r w:rsidRPr="00B91676">
              <w:rPr>
                <w:rFonts w:ascii="Arial" w:hAnsi="Arial" w:cs="Arial"/>
                <w:sz w:val="18"/>
                <w:szCs w:val="18"/>
              </w:rPr>
              <w:t xml:space="preserve">Eis </w:t>
            </w:r>
          </w:p>
        </w:tc>
        <w:tc>
          <w:tcPr>
            <w:tcW w:w="6904" w:type="dxa"/>
            <w:shd w:val="clear" w:color="auto" w:fill="F2F2F2" w:themeFill="background1" w:themeFillShade="F2"/>
          </w:tcPr>
          <w:p w14:paraId="08938997" w14:textId="7A8E4E79" w:rsidR="00125DAA" w:rsidRPr="00B91676" w:rsidRDefault="009A7DB1" w:rsidP="00125DAA">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6C6FA4" w:rsidRPr="00CD37C9">
              <w:rPr>
                <w:rFonts w:ascii="Arial" w:hAnsi="Arial" w:cs="Arial"/>
                <w:sz w:val="18"/>
                <w:szCs w:val="18"/>
                <w:lang w:val="nl-NL"/>
              </w:rPr>
              <w:t xml:space="preserve"> voorziet </w:t>
            </w:r>
            <w:r w:rsidR="006C6FA4">
              <w:rPr>
                <w:rFonts w:ascii="Arial" w:hAnsi="Arial" w:cs="Arial"/>
                <w:sz w:val="18"/>
                <w:szCs w:val="18"/>
                <w:lang w:val="nl-NL"/>
              </w:rPr>
              <w:t>in de m</w:t>
            </w:r>
            <w:r w:rsidR="006C6FA4" w:rsidRPr="00C20B11">
              <w:rPr>
                <w:rFonts w:ascii="Arial" w:hAnsi="Arial" w:cs="Arial"/>
                <w:sz w:val="18"/>
                <w:szCs w:val="18"/>
                <w:lang w:val="nl-NL"/>
              </w:rPr>
              <w:t xml:space="preserve">ogelijkheid </w:t>
            </w:r>
            <w:r w:rsidR="00656890">
              <w:rPr>
                <w:rFonts w:ascii="Arial" w:hAnsi="Arial" w:cs="Arial"/>
                <w:sz w:val="18"/>
                <w:szCs w:val="18"/>
                <w:lang w:val="nl-NL"/>
              </w:rPr>
              <w:t>dat een d</w:t>
            </w:r>
            <w:r w:rsidR="00125DAA" w:rsidRPr="00B91676">
              <w:rPr>
                <w:rFonts w:ascii="Arial" w:hAnsi="Arial" w:cs="Arial"/>
                <w:sz w:val="18"/>
                <w:szCs w:val="18"/>
                <w:lang w:val="nl-NL"/>
              </w:rPr>
              <w:t xml:space="preserve">eelontvangst </w:t>
            </w:r>
            <w:r w:rsidR="00656890">
              <w:rPr>
                <w:rFonts w:ascii="Arial" w:hAnsi="Arial" w:cs="Arial"/>
                <w:sz w:val="18"/>
                <w:szCs w:val="18"/>
                <w:lang w:val="nl-NL"/>
              </w:rPr>
              <w:t>ertoe leidt</w:t>
            </w:r>
            <w:r w:rsidR="00125DAA" w:rsidRPr="00B91676">
              <w:rPr>
                <w:rFonts w:ascii="Arial" w:hAnsi="Arial" w:cs="Arial"/>
                <w:sz w:val="18"/>
                <w:szCs w:val="18"/>
                <w:lang w:val="nl-NL"/>
              </w:rPr>
              <w:t xml:space="preserve"> dat resterend openstaand bedrag zichtbaar is op budget- en kredietrapportages.</w:t>
            </w:r>
          </w:p>
        </w:tc>
        <w:tc>
          <w:tcPr>
            <w:tcW w:w="1750" w:type="dxa"/>
            <w:shd w:val="clear" w:color="auto" w:fill="F2F2F2" w:themeFill="background1" w:themeFillShade="F2"/>
          </w:tcPr>
          <w:p w14:paraId="1F121596" w14:textId="77777777" w:rsidR="00125DAA" w:rsidRPr="00B91676" w:rsidRDefault="00125DAA" w:rsidP="00125DAA">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tcPr>
          <w:p w14:paraId="13D2EA05" w14:textId="77777777" w:rsidR="00125DAA" w:rsidRPr="00B91676" w:rsidRDefault="00125DAA" w:rsidP="00125DAA">
            <w:pPr>
              <w:pStyle w:val="TableParagraph"/>
              <w:spacing w:before="1" w:line="276" w:lineRule="auto"/>
              <w:rPr>
                <w:rFonts w:ascii="Arial" w:hAnsi="Arial" w:cs="Arial"/>
                <w:sz w:val="18"/>
                <w:szCs w:val="18"/>
                <w:lang w:val="nl-NL"/>
              </w:rPr>
            </w:pPr>
          </w:p>
        </w:tc>
      </w:tr>
    </w:tbl>
    <w:p w14:paraId="2E5C9282" w14:textId="77777777" w:rsidR="00762BA5" w:rsidRDefault="00762BA5" w:rsidP="00762BA5">
      <w:pPr>
        <w:spacing w:line="276" w:lineRule="auto"/>
        <w:jc w:val="both"/>
        <w:rPr>
          <w:rFonts w:cs="Tahoma"/>
          <w:i/>
        </w:rPr>
      </w:pPr>
    </w:p>
    <w:p w14:paraId="74D1273F" w14:textId="77777777" w:rsidR="00BF409F" w:rsidRDefault="00BF409F">
      <w:pPr>
        <w:spacing w:line="240" w:lineRule="auto"/>
        <w:rPr>
          <w:b/>
          <w:i/>
          <w:color w:val="004B95"/>
          <w:sz w:val="20"/>
          <w:szCs w:val="20"/>
        </w:rPr>
      </w:pPr>
      <w:r>
        <w:br w:type="page"/>
      </w:r>
    </w:p>
    <w:p w14:paraId="7783761E" w14:textId="456CAA61" w:rsidR="00762BA5" w:rsidRPr="00B15FDD" w:rsidRDefault="002C0E44" w:rsidP="00833A71">
      <w:pPr>
        <w:pStyle w:val="Heading2"/>
        <w:numPr>
          <w:ilvl w:val="1"/>
          <w:numId w:val="22"/>
        </w:numPr>
      </w:pPr>
      <w:bookmarkStart w:id="8" w:name="_Toc194607405"/>
      <w:r w:rsidRPr="00B15FDD">
        <w:t>Contractenbeheer</w:t>
      </w:r>
      <w:bookmarkEnd w:id="8"/>
    </w:p>
    <w:p w14:paraId="608137A2" w14:textId="77777777" w:rsidR="00762BA5" w:rsidRDefault="00762BA5" w:rsidP="00762BA5">
      <w:pPr>
        <w:rPr>
          <w:highlight w:val="lightGray"/>
        </w:rPr>
      </w:pPr>
    </w:p>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6904"/>
        <w:gridCol w:w="1750"/>
        <w:gridCol w:w="4667"/>
      </w:tblGrid>
      <w:tr w:rsidR="00125DAA" w:rsidRPr="00656890" w14:paraId="0368E8D9" w14:textId="77777777" w:rsidTr="00C12115">
        <w:trPr>
          <w:trHeight w:val="834"/>
          <w:tblHeader/>
        </w:trPr>
        <w:tc>
          <w:tcPr>
            <w:tcW w:w="584" w:type="dxa"/>
            <w:shd w:val="clear" w:color="auto" w:fill="C00000"/>
            <w:vAlign w:val="center"/>
          </w:tcPr>
          <w:p w14:paraId="3DE7F7C8" w14:textId="6DD5D7C4" w:rsidR="00125DAA" w:rsidRPr="00656890" w:rsidRDefault="00125DAA" w:rsidP="00C12115">
            <w:pPr>
              <w:pStyle w:val="TableParagraph"/>
              <w:spacing w:before="3" w:line="276" w:lineRule="auto"/>
              <w:ind w:right="85"/>
              <w:rPr>
                <w:rFonts w:ascii="Arial" w:hAnsi="Arial" w:cs="Arial"/>
                <w:b/>
                <w:bCs/>
                <w:color w:val="FFFFFF" w:themeColor="background1"/>
                <w:sz w:val="18"/>
                <w:szCs w:val="18"/>
              </w:rPr>
            </w:pPr>
            <w:r w:rsidRPr="00656890">
              <w:rPr>
                <w:rFonts w:ascii="Arial" w:hAnsi="Arial" w:cs="Arial"/>
                <w:b/>
                <w:bCs/>
                <w:color w:val="FFFFFF" w:themeColor="background1"/>
                <w:sz w:val="18"/>
                <w:szCs w:val="18"/>
              </w:rPr>
              <w:t>Nr</w:t>
            </w:r>
          </w:p>
        </w:tc>
        <w:tc>
          <w:tcPr>
            <w:tcW w:w="1112" w:type="dxa"/>
            <w:shd w:val="clear" w:color="auto" w:fill="C00000"/>
            <w:vAlign w:val="center"/>
          </w:tcPr>
          <w:p w14:paraId="24BB3518" w14:textId="0BCC766D" w:rsidR="00125DAA" w:rsidRPr="00656890" w:rsidRDefault="00125DAA" w:rsidP="00C12115">
            <w:pPr>
              <w:pStyle w:val="TableParagraph"/>
              <w:spacing w:before="3" w:line="276" w:lineRule="auto"/>
              <w:ind w:right="85"/>
              <w:rPr>
                <w:rFonts w:ascii="Arial" w:hAnsi="Arial" w:cs="Arial"/>
                <w:b/>
                <w:bCs/>
                <w:color w:val="FFFFFF" w:themeColor="background1"/>
                <w:sz w:val="18"/>
                <w:szCs w:val="18"/>
                <w:lang w:val="nl-NL"/>
              </w:rPr>
            </w:pPr>
            <w:r w:rsidRPr="00656890">
              <w:rPr>
                <w:rFonts w:ascii="Arial" w:hAnsi="Arial" w:cs="Arial"/>
                <w:b/>
                <w:bCs/>
                <w:color w:val="FFFFFF" w:themeColor="background1"/>
                <w:sz w:val="18"/>
                <w:szCs w:val="18"/>
                <w:lang w:val="nl-NL"/>
              </w:rPr>
              <w:t>Eis/Wens</w:t>
            </w:r>
          </w:p>
        </w:tc>
        <w:tc>
          <w:tcPr>
            <w:tcW w:w="6904" w:type="dxa"/>
            <w:shd w:val="clear" w:color="auto" w:fill="C00000"/>
            <w:vAlign w:val="center"/>
          </w:tcPr>
          <w:p w14:paraId="3CF0A9E4" w14:textId="77777777" w:rsidR="00125DAA" w:rsidRPr="00656890" w:rsidRDefault="00125DAA" w:rsidP="00C12115">
            <w:pPr>
              <w:pStyle w:val="TableParagraph"/>
              <w:spacing w:before="3" w:line="276" w:lineRule="auto"/>
              <w:ind w:right="85"/>
              <w:rPr>
                <w:rFonts w:ascii="Arial" w:hAnsi="Arial" w:cs="Arial"/>
                <w:b/>
                <w:bCs/>
                <w:color w:val="FFFFFF" w:themeColor="background1"/>
                <w:sz w:val="18"/>
                <w:szCs w:val="18"/>
                <w:lang w:val="nl-NL"/>
              </w:rPr>
            </w:pPr>
            <w:r w:rsidRPr="00656890">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6A0290D7" w14:textId="0EE7F845" w:rsidR="00635C9B" w:rsidRPr="00656890" w:rsidRDefault="009A7DB1" w:rsidP="00C12115">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656890">
              <w:rPr>
                <w:rFonts w:ascii="Arial" w:hAnsi="Arial" w:cs="Arial"/>
                <w:b/>
                <w:bCs/>
                <w:color w:val="FFFFFF" w:themeColor="background1"/>
                <w:sz w:val="18"/>
                <w:szCs w:val="18"/>
                <w:lang w:val="nl-NL"/>
              </w:rPr>
              <w:t xml:space="preserve"> van Inschrijver voldoet hieraan</w:t>
            </w:r>
          </w:p>
          <w:p w14:paraId="1497BF42" w14:textId="7F7B7A84" w:rsidR="00125DAA" w:rsidRPr="00656890" w:rsidRDefault="00635C9B" w:rsidP="00C12115">
            <w:pPr>
              <w:pStyle w:val="TableParagraph"/>
              <w:spacing w:before="3" w:line="276" w:lineRule="auto"/>
              <w:ind w:right="85"/>
              <w:rPr>
                <w:rFonts w:ascii="Arial" w:hAnsi="Arial" w:cs="Arial"/>
                <w:b/>
                <w:bCs/>
                <w:color w:val="FFFFFF" w:themeColor="background1"/>
                <w:sz w:val="18"/>
                <w:szCs w:val="18"/>
                <w:lang w:val="nl-NL"/>
              </w:rPr>
            </w:pPr>
            <w:r w:rsidRPr="00656890">
              <w:rPr>
                <w:rFonts w:ascii="Arial" w:hAnsi="Arial" w:cs="Arial"/>
                <w:b/>
                <w:bCs/>
                <w:color w:val="FFFFFF" w:themeColor="background1"/>
                <w:sz w:val="18"/>
                <w:szCs w:val="18"/>
                <w:lang w:val="nl-NL"/>
              </w:rPr>
              <w:t>(Ja / Nee)</w:t>
            </w:r>
          </w:p>
        </w:tc>
        <w:tc>
          <w:tcPr>
            <w:tcW w:w="4667" w:type="dxa"/>
            <w:shd w:val="clear" w:color="auto" w:fill="C00000"/>
            <w:vAlign w:val="center"/>
          </w:tcPr>
          <w:p w14:paraId="1C910B3D" w14:textId="77777777" w:rsidR="00125DAA" w:rsidRPr="00656890" w:rsidRDefault="00125DAA" w:rsidP="00C12115">
            <w:pPr>
              <w:pStyle w:val="TableParagraph"/>
              <w:spacing w:before="3" w:line="276" w:lineRule="auto"/>
              <w:ind w:right="85"/>
              <w:rPr>
                <w:rFonts w:ascii="Arial" w:hAnsi="Arial" w:cs="Arial"/>
                <w:b/>
                <w:bCs/>
                <w:color w:val="FFFFFF" w:themeColor="background1"/>
                <w:sz w:val="18"/>
                <w:szCs w:val="18"/>
                <w:lang w:val="nl-NL"/>
              </w:rPr>
            </w:pPr>
            <w:r w:rsidRPr="00656890">
              <w:rPr>
                <w:rFonts w:ascii="Arial" w:hAnsi="Arial" w:cs="Arial"/>
                <w:b/>
                <w:bCs/>
                <w:color w:val="FFFFFF" w:themeColor="background1"/>
                <w:sz w:val="18"/>
                <w:szCs w:val="18"/>
                <w:lang w:val="nl-NL"/>
              </w:rPr>
              <w:t>Eventuele Opmerkingen</w:t>
            </w:r>
          </w:p>
        </w:tc>
      </w:tr>
      <w:tr w:rsidR="00125DAA" w:rsidRPr="00656890" w14:paraId="01E5E053" w14:textId="77777777" w:rsidTr="00C12115">
        <w:trPr>
          <w:trHeight w:val="567"/>
        </w:trPr>
        <w:tc>
          <w:tcPr>
            <w:tcW w:w="584" w:type="dxa"/>
            <w:shd w:val="clear" w:color="auto" w:fill="F2F2F2" w:themeFill="background1" w:themeFillShade="F2"/>
            <w:vAlign w:val="center"/>
          </w:tcPr>
          <w:p w14:paraId="729C3591" w14:textId="3FC35EA5"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1</w:t>
            </w:r>
          </w:p>
        </w:tc>
        <w:tc>
          <w:tcPr>
            <w:tcW w:w="1112" w:type="dxa"/>
            <w:shd w:val="clear" w:color="auto" w:fill="F2F2F2" w:themeFill="background1" w:themeFillShade="F2"/>
            <w:vAlign w:val="center"/>
          </w:tcPr>
          <w:p w14:paraId="6AB97D75" w14:textId="705E742F" w:rsidR="00125DAA" w:rsidRPr="00656890" w:rsidRDefault="00125DAA" w:rsidP="00C12115">
            <w:pPr>
              <w:pStyle w:val="TableParagraph"/>
              <w:spacing w:before="1" w:line="276" w:lineRule="auto"/>
              <w:rPr>
                <w:rFonts w:ascii="Arial" w:hAnsi="Arial" w:cs="Arial"/>
                <w:sz w:val="18"/>
                <w:szCs w:val="18"/>
                <w:lang w:val="nl-NL"/>
              </w:rPr>
            </w:pPr>
            <w:r w:rsidRPr="00656890">
              <w:rPr>
                <w:rFonts w:ascii="Arial" w:hAnsi="Arial" w:cs="Arial"/>
                <w:sz w:val="18"/>
                <w:szCs w:val="18"/>
              </w:rPr>
              <w:t xml:space="preserve">Eis </w:t>
            </w:r>
          </w:p>
        </w:tc>
        <w:tc>
          <w:tcPr>
            <w:tcW w:w="6904" w:type="dxa"/>
            <w:shd w:val="clear" w:color="auto" w:fill="F2F2F2" w:themeFill="background1" w:themeFillShade="F2"/>
            <w:vAlign w:val="center"/>
          </w:tcPr>
          <w:p w14:paraId="4A51B405" w14:textId="5C781D31" w:rsidR="00691429" w:rsidRDefault="009A7DB1" w:rsidP="00C12115">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656890" w:rsidRPr="00CD37C9">
              <w:rPr>
                <w:rFonts w:ascii="Arial" w:hAnsi="Arial" w:cs="Arial"/>
                <w:sz w:val="18"/>
                <w:szCs w:val="18"/>
                <w:lang w:val="nl-NL"/>
              </w:rPr>
              <w:t xml:space="preserve"> voorziet </w:t>
            </w:r>
            <w:r w:rsidR="00656890">
              <w:rPr>
                <w:rFonts w:ascii="Arial" w:hAnsi="Arial" w:cs="Arial"/>
                <w:sz w:val="18"/>
                <w:szCs w:val="18"/>
                <w:lang w:val="nl-NL"/>
              </w:rPr>
              <w:t>in de m</w:t>
            </w:r>
            <w:r w:rsidR="00656890" w:rsidRPr="00C20B11">
              <w:rPr>
                <w:rFonts w:ascii="Arial" w:hAnsi="Arial" w:cs="Arial"/>
                <w:sz w:val="18"/>
                <w:szCs w:val="18"/>
                <w:lang w:val="nl-NL"/>
              </w:rPr>
              <w:t>ogelijkheid</w:t>
            </w:r>
            <w:r w:rsidR="00125DAA" w:rsidRPr="00656890">
              <w:rPr>
                <w:rFonts w:ascii="Arial" w:hAnsi="Arial" w:cs="Arial"/>
                <w:sz w:val="18"/>
                <w:szCs w:val="18"/>
                <w:lang w:val="nl-NL"/>
              </w:rPr>
              <w:t xml:space="preserve"> om </w:t>
            </w:r>
            <w:r w:rsidR="00BD10E4">
              <w:rPr>
                <w:rFonts w:ascii="Arial" w:hAnsi="Arial" w:cs="Arial"/>
                <w:sz w:val="18"/>
                <w:szCs w:val="18"/>
                <w:lang w:val="nl-NL"/>
              </w:rPr>
              <w:t>(</w:t>
            </w:r>
            <w:r w:rsidR="00125DAA" w:rsidRPr="00656890">
              <w:rPr>
                <w:rFonts w:ascii="Arial" w:hAnsi="Arial" w:cs="Arial"/>
                <w:sz w:val="18"/>
                <w:szCs w:val="18"/>
                <w:lang w:val="nl-NL"/>
              </w:rPr>
              <w:t>meerjarige</w:t>
            </w:r>
            <w:r w:rsidR="00BD10E4">
              <w:rPr>
                <w:rFonts w:ascii="Arial" w:hAnsi="Arial" w:cs="Arial"/>
                <w:sz w:val="18"/>
                <w:szCs w:val="18"/>
                <w:lang w:val="nl-NL"/>
              </w:rPr>
              <w:t>)</w:t>
            </w:r>
            <w:r w:rsidR="00125DAA" w:rsidRPr="00656890">
              <w:rPr>
                <w:rFonts w:ascii="Arial" w:hAnsi="Arial" w:cs="Arial"/>
                <w:sz w:val="18"/>
                <w:szCs w:val="18"/>
                <w:lang w:val="nl-NL"/>
              </w:rPr>
              <w:t xml:space="preserve"> contracten vast te leggen </w:t>
            </w:r>
            <w:r w:rsidR="00691429">
              <w:rPr>
                <w:rFonts w:ascii="Arial" w:hAnsi="Arial" w:cs="Arial"/>
                <w:sz w:val="18"/>
                <w:szCs w:val="18"/>
                <w:lang w:val="nl-NL"/>
              </w:rPr>
              <w:t>waarbij minimaal de volgende gegevensvelden zijn ingericht:</w:t>
            </w:r>
          </w:p>
          <w:p w14:paraId="78E0E3B1" w14:textId="61D7B83E" w:rsidR="00691429" w:rsidRPr="00691429" w:rsidRDefault="00691429" w:rsidP="00C12115">
            <w:pPr>
              <w:pStyle w:val="TableParagraph"/>
              <w:spacing w:before="1" w:line="276" w:lineRule="auto"/>
              <w:rPr>
                <w:rFonts w:ascii="Arial" w:hAnsi="Arial" w:cs="Arial"/>
                <w:sz w:val="18"/>
                <w:szCs w:val="18"/>
                <w:lang w:val="nl-NL"/>
              </w:rPr>
            </w:pPr>
            <w:r w:rsidRPr="00691429">
              <w:rPr>
                <w:rFonts w:ascii="Arial" w:hAnsi="Arial" w:cs="Arial"/>
                <w:sz w:val="18"/>
                <w:szCs w:val="18"/>
                <w:lang w:val="nl-NL"/>
              </w:rPr>
              <w:t>•</w:t>
            </w:r>
            <w:r w:rsidRPr="00691429">
              <w:rPr>
                <w:rFonts w:ascii="Arial" w:hAnsi="Arial" w:cs="Arial"/>
                <w:sz w:val="18"/>
                <w:szCs w:val="18"/>
                <w:lang w:val="nl-NL"/>
              </w:rPr>
              <w:tab/>
              <w:t xml:space="preserve">Contractnummer: </w:t>
            </w:r>
            <w:r w:rsidR="00DA0D50">
              <w:rPr>
                <w:rFonts w:ascii="Arial" w:hAnsi="Arial" w:cs="Arial"/>
                <w:sz w:val="18"/>
                <w:szCs w:val="18"/>
                <w:lang w:val="nl-NL"/>
              </w:rPr>
              <w:t>vrij invulveld</w:t>
            </w:r>
            <w:r>
              <w:rPr>
                <w:rFonts w:ascii="Arial" w:hAnsi="Arial" w:cs="Arial"/>
                <w:sz w:val="18"/>
                <w:szCs w:val="18"/>
                <w:lang w:val="nl-NL"/>
              </w:rPr>
              <w:t xml:space="preserve"> of automatisch gegenereerd</w:t>
            </w:r>
          </w:p>
          <w:p w14:paraId="668C0212" w14:textId="3116748E" w:rsidR="00691429" w:rsidRPr="00691429" w:rsidRDefault="00691429" w:rsidP="00C12115">
            <w:pPr>
              <w:pStyle w:val="TableParagraph"/>
              <w:spacing w:before="1" w:line="276" w:lineRule="auto"/>
              <w:rPr>
                <w:rFonts w:ascii="Arial" w:hAnsi="Arial" w:cs="Arial"/>
                <w:sz w:val="18"/>
                <w:szCs w:val="18"/>
                <w:lang w:val="nl-NL"/>
              </w:rPr>
            </w:pPr>
            <w:r w:rsidRPr="00691429">
              <w:rPr>
                <w:rFonts w:ascii="Arial" w:hAnsi="Arial" w:cs="Arial"/>
                <w:sz w:val="18"/>
                <w:szCs w:val="18"/>
                <w:lang w:val="nl-NL"/>
              </w:rPr>
              <w:t>•</w:t>
            </w:r>
            <w:r w:rsidRPr="00691429">
              <w:rPr>
                <w:rFonts w:ascii="Arial" w:hAnsi="Arial" w:cs="Arial"/>
                <w:sz w:val="18"/>
                <w:szCs w:val="18"/>
                <w:lang w:val="nl-NL"/>
              </w:rPr>
              <w:tab/>
              <w:t>Contract categorie: categorie uit keuzelijst</w:t>
            </w:r>
          </w:p>
          <w:p w14:paraId="243867A6" w14:textId="45D63843" w:rsidR="00691429" w:rsidRPr="00691429" w:rsidRDefault="00691429" w:rsidP="00C12115">
            <w:pPr>
              <w:pStyle w:val="TableParagraph"/>
              <w:spacing w:before="1" w:line="276" w:lineRule="auto"/>
              <w:rPr>
                <w:rFonts w:ascii="Arial" w:hAnsi="Arial" w:cs="Arial"/>
                <w:sz w:val="18"/>
                <w:szCs w:val="18"/>
                <w:lang w:val="nl-NL"/>
              </w:rPr>
            </w:pPr>
            <w:r w:rsidRPr="00691429">
              <w:rPr>
                <w:rFonts w:ascii="Arial" w:hAnsi="Arial" w:cs="Arial"/>
                <w:sz w:val="18"/>
                <w:szCs w:val="18"/>
                <w:lang w:val="nl-NL"/>
              </w:rPr>
              <w:t>•</w:t>
            </w:r>
            <w:r w:rsidRPr="00691429">
              <w:rPr>
                <w:rFonts w:ascii="Arial" w:hAnsi="Arial" w:cs="Arial"/>
                <w:sz w:val="18"/>
                <w:szCs w:val="18"/>
                <w:lang w:val="nl-NL"/>
              </w:rPr>
              <w:tab/>
              <w:t xml:space="preserve">Organisatie/naam: de organisatie of persoon waarmee een contract </w:t>
            </w:r>
            <w:r w:rsidR="00DA0D50">
              <w:rPr>
                <w:rFonts w:ascii="Arial" w:hAnsi="Arial" w:cs="Arial"/>
                <w:sz w:val="18"/>
                <w:szCs w:val="18"/>
                <w:lang w:val="nl-NL"/>
              </w:rPr>
              <w:t>is</w:t>
            </w:r>
            <w:r w:rsidRPr="00691429">
              <w:rPr>
                <w:rFonts w:ascii="Arial" w:hAnsi="Arial" w:cs="Arial"/>
                <w:sz w:val="18"/>
                <w:szCs w:val="18"/>
                <w:lang w:val="nl-NL"/>
              </w:rPr>
              <w:t xml:space="preserve"> afgesloten</w:t>
            </w:r>
            <w:r w:rsidR="00DA0D50">
              <w:rPr>
                <w:rFonts w:ascii="Arial" w:hAnsi="Arial" w:cs="Arial"/>
                <w:sz w:val="18"/>
                <w:szCs w:val="18"/>
                <w:lang w:val="nl-NL"/>
              </w:rPr>
              <w:t>.</w:t>
            </w:r>
          </w:p>
          <w:p w14:paraId="22ED0F7E" w14:textId="397978FA" w:rsidR="00691429" w:rsidRPr="00691429" w:rsidRDefault="00691429" w:rsidP="00C12115">
            <w:pPr>
              <w:pStyle w:val="TableParagraph"/>
              <w:spacing w:before="1" w:line="276" w:lineRule="auto"/>
              <w:rPr>
                <w:rFonts w:ascii="Arial" w:hAnsi="Arial" w:cs="Arial"/>
                <w:sz w:val="18"/>
                <w:szCs w:val="18"/>
                <w:lang w:val="nl-NL"/>
              </w:rPr>
            </w:pPr>
            <w:r w:rsidRPr="00691429">
              <w:rPr>
                <w:rFonts w:ascii="Arial" w:hAnsi="Arial" w:cs="Arial"/>
                <w:sz w:val="18"/>
                <w:szCs w:val="18"/>
                <w:lang w:val="nl-NL"/>
              </w:rPr>
              <w:t>•</w:t>
            </w:r>
            <w:r w:rsidRPr="00691429">
              <w:rPr>
                <w:rFonts w:ascii="Arial" w:hAnsi="Arial" w:cs="Arial"/>
                <w:sz w:val="18"/>
                <w:szCs w:val="18"/>
                <w:lang w:val="nl-NL"/>
              </w:rPr>
              <w:tab/>
              <w:t xml:space="preserve">Afdeling: </w:t>
            </w:r>
            <w:r w:rsidR="00DA0D50">
              <w:rPr>
                <w:rFonts w:ascii="Arial" w:hAnsi="Arial" w:cs="Arial"/>
                <w:sz w:val="18"/>
                <w:szCs w:val="18"/>
                <w:lang w:val="nl-NL"/>
              </w:rPr>
              <w:t>de mogelijkheid om een</w:t>
            </w:r>
            <w:r w:rsidRPr="00691429">
              <w:rPr>
                <w:rFonts w:ascii="Arial" w:hAnsi="Arial" w:cs="Arial"/>
                <w:sz w:val="18"/>
                <w:szCs w:val="18"/>
                <w:lang w:val="nl-NL"/>
              </w:rPr>
              <w:t xml:space="preserve"> afdeling toe</w:t>
            </w:r>
            <w:r w:rsidR="00DA0D50">
              <w:rPr>
                <w:rFonts w:ascii="Arial" w:hAnsi="Arial" w:cs="Arial"/>
                <w:sz w:val="18"/>
                <w:szCs w:val="18"/>
                <w:lang w:val="nl-NL"/>
              </w:rPr>
              <w:t xml:space="preserve"> te </w:t>
            </w:r>
            <w:r w:rsidRPr="00691429">
              <w:rPr>
                <w:rFonts w:ascii="Arial" w:hAnsi="Arial" w:cs="Arial"/>
                <w:sz w:val="18"/>
                <w:szCs w:val="18"/>
                <w:lang w:val="nl-NL"/>
              </w:rPr>
              <w:t>wijzen aan bepaalde contracten, bijvoorbeeld om de verantwoordelijke afdelingsmanager aan te geven</w:t>
            </w:r>
          </w:p>
          <w:p w14:paraId="7B78137C" w14:textId="1AE129DE" w:rsidR="00691429" w:rsidRPr="00691429" w:rsidRDefault="00691429" w:rsidP="00C12115">
            <w:pPr>
              <w:pStyle w:val="TableParagraph"/>
              <w:spacing w:before="1" w:line="276" w:lineRule="auto"/>
              <w:rPr>
                <w:rFonts w:ascii="Arial" w:hAnsi="Arial" w:cs="Arial"/>
                <w:sz w:val="18"/>
                <w:szCs w:val="18"/>
                <w:lang w:val="nl-NL"/>
              </w:rPr>
            </w:pPr>
            <w:r w:rsidRPr="00691429">
              <w:rPr>
                <w:rFonts w:ascii="Arial" w:hAnsi="Arial" w:cs="Arial"/>
                <w:sz w:val="18"/>
                <w:szCs w:val="18"/>
                <w:lang w:val="nl-NL"/>
              </w:rPr>
              <w:t>•</w:t>
            </w:r>
            <w:r w:rsidRPr="00691429">
              <w:rPr>
                <w:rFonts w:ascii="Arial" w:hAnsi="Arial" w:cs="Arial"/>
                <w:sz w:val="18"/>
                <w:szCs w:val="18"/>
                <w:lang w:val="nl-NL"/>
              </w:rPr>
              <w:tab/>
              <w:t>Startdatum / einddatum contract</w:t>
            </w:r>
          </w:p>
          <w:p w14:paraId="48907D86" w14:textId="095F4D68" w:rsidR="00691429" w:rsidRPr="00691429" w:rsidRDefault="00691429" w:rsidP="00C12115">
            <w:pPr>
              <w:pStyle w:val="TableParagraph"/>
              <w:spacing w:before="1" w:line="276" w:lineRule="auto"/>
              <w:rPr>
                <w:rFonts w:ascii="Arial" w:hAnsi="Arial" w:cs="Arial"/>
                <w:sz w:val="18"/>
                <w:szCs w:val="18"/>
                <w:lang w:val="nl-NL"/>
              </w:rPr>
            </w:pPr>
            <w:r w:rsidRPr="00691429">
              <w:rPr>
                <w:rFonts w:ascii="Arial" w:hAnsi="Arial" w:cs="Arial"/>
                <w:sz w:val="18"/>
                <w:szCs w:val="18"/>
                <w:lang w:val="nl-NL"/>
              </w:rPr>
              <w:t>•</w:t>
            </w:r>
            <w:r w:rsidRPr="00691429">
              <w:rPr>
                <w:rFonts w:ascii="Arial" w:hAnsi="Arial" w:cs="Arial"/>
                <w:sz w:val="18"/>
                <w:szCs w:val="18"/>
                <w:lang w:val="nl-NL"/>
              </w:rPr>
              <w:tab/>
              <w:t>Duur contract: maanden/jaren.</w:t>
            </w:r>
          </w:p>
          <w:p w14:paraId="6A2C52B9" w14:textId="11758032" w:rsidR="00691429" w:rsidRPr="00691429" w:rsidRDefault="00691429" w:rsidP="00C12115">
            <w:pPr>
              <w:pStyle w:val="TableParagraph"/>
              <w:spacing w:before="1" w:line="276" w:lineRule="auto"/>
              <w:rPr>
                <w:rFonts w:ascii="Arial" w:hAnsi="Arial" w:cs="Arial"/>
                <w:sz w:val="18"/>
                <w:szCs w:val="18"/>
                <w:lang w:val="nl-NL"/>
              </w:rPr>
            </w:pPr>
            <w:r w:rsidRPr="00691429">
              <w:rPr>
                <w:rFonts w:ascii="Arial" w:hAnsi="Arial" w:cs="Arial"/>
                <w:sz w:val="18"/>
                <w:szCs w:val="18"/>
                <w:lang w:val="nl-NL"/>
              </w:rPr>
              <w:t>•</w:t>
            </w:r>
            <w:r w:rsidRPr="00691429">
              <w:rPr>
                <w:rFonts w:ascii="Arial" w:hAnsi="Arial" w:cs="Arial"/>
                <w:sz w:val="18"/>
                <w:szCs w:val="18"/>
                <w:lang w:val="nl-NL"/>
              </w:rPr>
              <w:tab/>
              <w:t>Opzegtermijn in maanden</w:t>
            </w:r>
          </w:p>
          <w:p w14:paraId="416E6344" w14:textId="0A419083" w:rsidR="00691429" w:rsidRPr="00691429" w:rsidRDefault="00691429" w:rsidP="00C12115">
            <w:pPr>
              <w:pStyle w:val="TableParagraph"/>
              <w:spacing w:before="1" w:line="276" w:lineRule="auto"/>
              <w:rPr>
                <w:rFonts w:ascii="Arial" w:hAnsi="Arial" w:cs="Arial"/>
                <w:sz w:val="18"/>
                <w:szCs w:val="18"/>
                <w:lang w:val="nl-NL"/>
              </w:rPr>
            </w:pPr>
            <w:r w:rsidRPr="00691429">
              <w:rPr>
                <w:rFonts w:ascii="Arial" w:hAnsi="Arial" w:cs="Arial"/>
                <w:sz w:val="18"/>
                <w:szCs w:val="18"/>
                <w:lang w:val="nl-NL"/>
              </w:rPr>
              <w:t>•</w:t>
            </w:r>
            <w:r w:rsidRPr="00691429">
              <w:rPr>
                <w:rFonts w:ascii="Arial" w:hAnsi="Arial" w:cs="Arial"/>
                <w:sz w:val="18"/>
                <w:szCs w:val="18"/>
                <w:lang w:val="nl-NL"/>
              </w:rPr>
              <w:tab/>
              <w:t xml:space="preserve">Soort contract: </w:t>
            </w:r>
            <w:r w:rsidR="00DA0D50">
              <w:rPr>
                <w:rFonts w:ascii="Arial" w:hAnsi="Arial" w:cs="Arial"/>
                <w:sz w:val="18"/>
                <w:szCs w:val="18"/>
                <w:lang w:val="nl-NL"/>
              </w:rPr>
              <w:t>keuzelijst</w:t>
            </w:r>
          </w:p>
          <w:p w14:paraId="42E2FC4C" w14:textId="79E78728" w:rsidR="00691429" w:rsidRPr="00691429" w:rsidRDefault="00691429" w:rsidP="00C12115">
            <w:pPr>
              <w:pStyle w:val="TableParagraph"/>
              <w:spacing w:before="1" w:line="276" w:lineRule="auto"/>
              <w:rPr>
                <w:rFonts w:ascii="Arial" w:hAnsi="Arial" w:cs="Arial"/>
                <w:sz w:val="18"/>
                <w:szCs w:val="18"/>
                <w:lang w:val="nl-NL"/>
              </w:rPr>
            </w:pPr>
            <w:r w:rsidRPr="00691429">
              <w:rPr>
                <w:rFonts w:ascii="Arial" w:hAnsi="Arial" w:cs="Arial"/>
                <w:sz w:val="18"/>
                <w:szCs w:val="18"/>
                <w:lang w:val="nl-NL"/>
              </w:rPr>
              <w:t>•</w:t>
            </w:r>
            <w:r w:rsidRPr="00691429">
              <w:rPr>
                <w:rFonts w:ascii="Arial" w:hAnsi="Arial" w:cs="Arial"/>
                <w:sz w:val="18"/>
                <w:szCs w:val="18"/>
                <w:lang w:val="nl-NL"/>
              </w:rPr>
              <w:tab/>
              <w:t>Contactpersoon</w:t>
            </w:r>
            <w:r w:rsidR="00DA0D50">
              <w:rPr>
                <w:rFonts w:ascii="Arial" w:hAnsi="Arial" w:cs="Arial"/>
                <w:sz w:val="18"/>
                <w:szCs w:val="18"/>
                <w:lang w:val="nl-NL"/>
              </w:rPr>
              <w:t xml:space="preserve"> intern</w:t>
            </w:r>
          </w:p>
          <w:p w14:paraId="4B3290E5" w14:textId="77777777" w:rsidR="00005E73" w:rsidRDefault="00691429" w:rsidP="00C12115">
            <w:pPr>
              <w:pStyle w:val="TableParagraph"/>
              <w:spacing w:before="1" w:line="276" w:lineRule="auto"/>
              <w:rPr>
                <w:rFonts w:ascii="Arial" w:hAnsi="Arial" w:cs="Arial"/>
                <w:sz w:val="18"/>
                <w:szCs w:val="18"/>
                <w:lang w:val="nl-NL"/>
              </w:rPr>
            </w:pPr>
            <w:r w:rsidRPr="00691429">
              <w:rPr>
                <w:rFonts w:ascii="Arial" w:hAnsi="Arial" w:cs="Arial"/>
                <w:sz w:val="18"/>
                <w:szCs w:val="18"/>
                <w:lang w:val="nl-NL"/>
              </w:rPr>
              <w:t>•</w:t>
            </w:r>
            <w:r w:rsidRPr="00691429">
              <w:rPr>
                <w:rFonts w:ascii="Arial" w:hAnsi="Arial" w:cs="Arial"/>
                <w:sz w:val="18"/>
                <w:szCs w:val="18"/>
                <w:lang w:val="nl-NL"/>
              </w:rPr>
              <w:tab/>
              <w:t xml:space="preserve">Opmerkingen: ruimte voor notities </w:t>
            </w:r>
          </w:p>
          <w:p w14:paraId="690EED49" w14:textId="72EA43E5" w:rsidR="00660B52" w:rsidRPr="00656890" w:rsidRDefault="00005E73" w:rsidP="00C12115">
            <w:pPr>
              <w:pStyle w:val="TableParagraph"/>
              <w:spacing w:before="1" w:line="276" w:lineRule="auto"/>
              <w:rPr>
                <w:rFonts w:ascii="Arial" w:hAnsi="Arial" w:cs="Arial"/>
                <w:sz w:val="18"/>
                <w:szCs w:val="18"/>
                <w:lang w:val="nl-NL"/>
              </w:rPr>
            </w:pPr>
            <w:r w:rsidRPr="00691429">
              <w:rPr>
                <w:rFonts w:ascii="Arial" w:hAnsi="Arial" w:cs="Arial"/>
                <w:sz w:val="18"/>
                <w:szCs w:val="18"/>
                <w:lang w:val="nl-NL"/>
              </w:rPr>
              <w:t>•</w:t>
            </w:r>
            <w:r w:rsidRPr="00691429">
              <w:rPr>
                <w:rFonts w:ascii="Arial" w:hAnsi="Arial" w:cs="Arial"/>
                <w:sz w:val="18"/>
                <w:szCs w:val="18"/>
                <w:lang w:val="nl-NL"/>
              </w:rPr>
              <w:tab/>
              <w:t xml:space="preserve">Opmerkingen: </w:t>
            </w:r>
            <w:r w:rsidR="00125DAA" w:rsidRPr="00656890">
              <w:rPr>
                <w:rFonts w:ascii="Arial" w:hAnsi="Arial" w:cs="Arial"/>
                <w:sz w:val="18"/>
                <w:szCs w:val="18"/>
                <w:lang w:val="nl-NL"/>
              </w:rPr>
              <w:t>evaluatiemogelijkheden d.m.v. het uitzetten van taken en/of vergaderverzoeken</w:t>
            </w:r>
            <w:r w:rsidR="00080DDF">
              <w:rPr>
                <w:rFonts w:ascii="Arial" w:hAnsi="Arial" w:cs="Arial"/>
                <w:sz w:val="18"/>
                <w:szCs w:val="18"/>
                <w:lang w:val="nl-NL"/>
              </w:rPr>
              <w:t>.</w:t>
            </w:r>
          </w:p>
        </w:tc>
        <w:tc>
          <w:tcPr>
            <w:tcW w:w="1750" w:type="dxa"/>
            <w:shd w:val="clear" w:color="auto" w:fill="F2F2F2" w:themeFill="background1" w:themeFillShade="F2"/>
            <w:vAlign w:val="center"/>
          </w:tcPr>
          <w:p w14:paraId="7CB1E60D" w14:textId="77777777" w:rsidR="00125DAA" w:rsidRPr="00656890" w:rsidRDefault="00125DAA" w:rsidP="00C12115">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4FD38D70" w14:textId="77777777" w:rsidR="00125DAA" w:rsidRPr="00656890" w:rsidRDefault="00125DAA" w:rsidP="00C12115">
            <w:pPr>
              <w:pStyle w:val="TableParagraph"/>
              <w:spacing w:before="1" w:line="276" w:lineRule="auto"/>
              <w:rPr>
                <w:rFonts w:ascii="Arial" w:hAnsi="Arial" w:cs="Arial"/>
                <w:sz w:val="18"/>
                <w:szCs w:val="18"/>
                <w:lang w:val="nl-NL"/>
              </w:rPr>
            </w:pPr>
          </w:p>
        </w:tc>
      </w:tr>
      <w:tr w:rsidR="00080DDF" w:rsidRPr="00656890" w14:paraId="6977AC97" w14:textId="77777777" w:rsidTr="00C12115">
        <w:trPr>
          <w:trHeight w:val="567"/>
        </w:trPr>
        <w:tc>
          <w:tcPr>
            <w:tcW w:w="584" w:type="dxa"/>
            <w:shd w:val="clear" w:color="auto" w:fill="F2F2F2" w:themeFill="background1" w:themeFillShade="F2"/>
            <w:vAlign w:val="center"/>
          </w:tcPr>
          <w:p w14:paraId="0F19362B" w14:textId="5F32C47C" w:rsidR="00080DDF" w:rsidRPr="00656890" w:rsidRDefault="00080DDF" w:rsidP="00C12115">
            <w:pPr>
              <w:pStyle w:val="TableParagraph"/>
              <w:spacing w:before="1" w:line="276" w:lineRule="auto"/>
              <w:rPr>
                <w:rFonts w:ascii="Arial" w:hAnsi="Arial" w:cs="Arial"/>
                <w:sz w:val="18"/>
                <w:szCs w:val="18"/>
              </w:rPr>
            </w:pPr>
            <w:r>
              <w:rPr>
                <w:rFonts w:ascii="Arial" w:hAnsi="Arial" w:cs="Arial"/>
                <w:sz w:val="18"/>
                <w:szCs w:val="18"/>
              </w:rPr>
              <w:t>2</w:t>
            </w:r>
          </w:p>
        </w:tc>
        <w:tc>
          <w:tcPr>
            <w:tcW w:w="1112" w:type="dxa"/>
            <w:shd w:val="clear" w:color="auto" w:fill="F2F2F2" w:themeFill="background1" w:themeFillShade="F2"/>
            <w:vAlign w:val="center"/>
          </w:tcPr>
          <w:p w14:paraId="553FB6CF" w14:textId="67373414" w:rsidR="00080DDF" w:rsidRPr="00656890" w:rsidRDefault="00577670" w:rsidP="00C12115">
            <w:pPr>
              <w:pStyle w:val="TableParagraph"/>
              <w:spacing w:before="1" w:line="276" w:lineRule="auto"/>
              <w:rPr>
                <w:rFonts w:ascii="Arial" w:hAnsi="Arial" w:cs="Arial"/>
                <w:sz w:val="18"/>
                <w:szCs w:val="18"/>
              </w:rPr>
            </w:pPr>
            <w:r>
              <w:rPr>
                <w:rFonts w:ascii="Arial" w:hAnsi="Arial" w:cs="Arial"/>
                <w:sz w:val="18"/>
                <w:szCs w:val="18"/>
              </w:rPr>
              <w:t>Eis</w:t>
            </w:r>
          </w:p>
        </w:tc>
        <w:tc>
          <w:tcPr>
            <w:tcW w:w="6904" w:type="dxa"/>
            <w:shd w:val="clear" w:color="auto" w:fill="F2F2F2" w:themeFill="background1" w:themeFillShade="F2"/>
            <w:vAlign w:val="center"/>
          </w:tcPr>
          <w:p w14:paraId="2BC1C0CF" w14:textId="5E7594D9" w:rsidR="00080DDF" w:rsidRDefault="009A7DB1" w:rsidP="00C12115">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080DDF" w:rsidRPr="00CD37C9">
              <w:rPr>
                <w:rFonts w:ascii="Arial" w:hAnsi="Arial" w:cs="Arial"/>
                <w:sz w:val="18"/>
                <w:szCs w:val="18"/>
                <w:lang w:val="nl-NL"/>
              </w:rPr>
              <w:t xml:space="preserve"> voorziet</w:t>
            </w:r>
            <w:r w:rsidR="00080DDF">
              <w:rPr>
                <w:rFonts w:ascii="Arial" w:hAnsi="Arial" w:cs="Arial"/>
                <w:sz w:val="18"/>
                <w:szCs w:val="18"/>
                <w:lang w:val="nl-NL"/>
              </w:rPr>
              <w:t xml:space="preserve"> vanuit contractmanagement dat minimaal de volgende gegevensvelden worden ingericht:</w:t>
            </w:r>
          </w:p>
          <w:p w14:paraId="462AE183" w14:textId="32EE877F" w:rsidR="007556C8" w:rsidRPr="007556C8" w:rsidRDefault="007556C8" w:rsidP="00C12115">
            <w:pPr>
              <w:pStyle w:val="TableParagraph"/>
              <w:spacing w:before="1" w:line="276" w:lineRule="auto"/>
              <w:rPr>
                <w:rFonts w:ascii="Arial" w:hAnsi="Arial" w:cs="Arial"/>
                <w:sz w:val="18"/>
                <w:szCs w:val="18"/>
                <w:lang w:val="nl-NL"/>
              </w:rPr>
            </w:pPr>
            <w:r w:rsidRPr="007556C8">
              <w:rPr>
                <w:rFonts w:ascii="Arial" w:hAnsi="Arial" w:cs="Arial"/>
                <w:sz w:val="18"/>
                <w:szCs w:val="18"/>
                <w:lang w:val="nl-NL"/>
              </w:rPr>
              <w:t>•</w:t>
            </w:r>
            <w:r w:rsidRPr="007556C8">
              <w:rPr>
                <w:rFonts w:ascii="Arial" w:hAnsi="Arial" w:cs="Arial"/>
                <w:sz w:val="18"/>
                <w:szCs w:val="18"/>
                <w:lang w:val="nl-NL"/>
              </w:rPr>
              <w:tab/>
              <w:t>Emai</w:t>
            </w:r>
            <w:r w:rsidR="00875F3A">
              <w:rPr>
                <w:rFonts w:ascii="Arial" w:hAnsi="Arial" w:cs="Arial"/>
                <w:sz w:val="18"/>
                <w:szCs w:val="18"/>
                <w:lang w:val="nl-NL"/>
              </w:rPr>
              <w:t>l</w:t>
            </w:r>
            <w:r w:rsidRPr="007556C8">
              <w:rPr>
                <w:rFonts w:ascii="Arial" w:hAnsi="Arial" w:cs="Arial"/>
                <w:sz w:val="18"/>
                <w:szCs w:val="18"/>
                <w:lang w:val="nl-NL"/>
              </w:rPr>
              <w:t>adres: vanuit de contactgegevens</w:t>
            </w:r>
          </w:p>
          <w:p w14:paraId="761A4A7C" w14:textId="77777777" w:rsidR="007556C8" w:rsidRPr="007556C8" w:rsidRDefault="007556C8" w:rsidP="00C12115">
            <w:pPr>
              <w:pStyle w:val="TableParagraph"/>
              <w:spacing w:before="1" w:line="276" w:lineRule="auto"/>
              <w:rPr>
                <w:rFonts w:ascii="Arial" w:hAnsi="Arial" w:cs="Arial"/>
                <w:sz w:val="18"/>
                <w:szCs w:val="18"/>
                <w:lang w:val="nl-NL"/>
              </w:rPr>
            </w:pPr>
            <w:r w:rsidRPr="007556C8">
              <w:rPr>
                <w:rFonts w:ascii="Arial" w:hAnsi="Arial" w:cs="Arial"/>
                <w:sz w:val="18"/>
                <w:szCs w:val="18"/>
                <w:lang w:val="nl-NL"/>
              </w:rPr>
              <w:t>•</w:t>
            </w:r>
            <w:r w:rsidRPr="007556C8">
              <w:rPr>
                <w:rFonts w:ascii="Arial" w:hAnsi="Arial" w:cs="Arial"/>
                <w:sz w:val="18"/>
                <w:szCs w:val="18"/>
                <w:lang w:val="nl-NL"/>
              </w:rPr>
              <w:tab/>
              <w:t>Cum. duur in maanden: de totale periode vanaf de datum toetreding tot vandaag</w:t>
            </w:r>
          </w:p>
          <w:p w14:paraId="69A86677" w14:textId="77777777" w:rsidR="007556C8" w:rsidRPr="007556C8" w:rsidRDefault="007556C8" w:rsidP="00C12115">
            <w:pPr>
              <w:pStyle w:val="TableParagraph"/>
              <w:spacing w:before="1" w:line="276" w:lineRule="auto"/>
              <w:rPr>
                <w:rFonts w:ascii="Arial" w:hAnsi="Arial" w:cs="Arial"/>
                <w:sz w:val="18"/>
                <w:szCs w:val="18"/>
                <w:lang w:val="nl-NL"/>
              </w:rPr>
            </w:pPr>
            <w:r w:rsidRPr="007556C8">
              <w:rPr>
                <w:rFonts w:ascii="Arial" w:hAnsi="Arial" w:cs="Arial"/>
                <w:sz w:val="18"/>
                <w:szCs w:val="18"/>
                <w:lang w:val="nl-NL"/>
              </w:rPr>
              <w:t>•</w:t>
            </w:r>
            <w:r w:rsidRPr="007556C8">
              <w:rPr>
                <w:rFonts w:ascii="Arial" w:hAnsi="Arial" w:cs="Arial"/>
                <w:sz w:val="18"/>
                <w:szCs w:val="18"/>
                <w:lang w:val="nl-NL"/>
              </w:rPr>
              <w:tab/>
              <w:t>Vervaldatum contract: de einddatum van het contract</w:t>
            </w:r>
          </w:p>
          <w:p w14:paraId="7C6FC0F6" w14:textId="2FB25996" w:rsidR="007556C8" w:rsidRPr="007556C8" w:rsidRDefault="007556C8" w:rsidP="00C12115">
            <w:pPr>
              <w:pStyle w:val="TableParagraph"/>
              <w:spacing w:before="1" w:line="276" w:lineRule="auto"/>
              <w:rPr>
                <w:rFonts w:ascii="Arial" w:hAnsi="Arial" w:cs="Arial"/>
                <w:sz w:val="18"/>
                <w:szCs w:val="18"/>
                <w:lang w:val="nl-NL"/>
              </w:rPr>
            </w:pPr>
            <w:r w:rsidRPr="007556C8">
              <w:rPr>
                <w:rFonts w:ascii="Arial" w:hAnsi="Arial" w:cs="Arial"/>
                <w:sz w:val="18"/>
                <w:szCs w:val="18"/>
                <w:lang w:val="nl-NL"/>
              </w:rPr>
              <w:t>•</w:t>
            </w:r>
            <w:r w:rsidRPr="007556C8">
              <w:rPr>
                <w:rFonts w:ascii="Arial" w:hAnsi="Arial" w:cs="Arial"/>
                <w:sz w:val="18"/>
                <w:szCs w:val="18"/>
                <w:lang w:val="nl-NL"/>
              </w:rPr>
              <w:tab/>
              <w:t xml:space="preserve">Dagen tot opzegtermijn: het aantal dagen tot de opzegtermijn </w:t>
            </w:r>
          </w:p>
          <w:p w14:paraId="664AA67C" w14:textId="291A4FBA" w:rsidR="007556C8" w:rsidRPr="007556C8" w:rsidRDefault="007556C8" w:rsidP="00C12115">
            <w:pPr>
              <w:pStyle w:val="TableParagraph"/>
              <w:spacing w:before="1" w:line="276" w:lineRule="auto"/>
              <w:rPr>
                <w:rFonts w:ascii="Arial" w:hAnsi="Arial" w:cs="Arial"/>
                <w:sz w:val="18"/>
                <w:szCs w:val="18"/>
                <w:lang w:val="nl-NL"/>
              </w:rPr>
            </w:pPr>
            <w:r w:rsidRPr="007556C8">
              <w:rPr>
                <w:rFonts w:ascii="Arial" w:hAnsi="Arial" w:cs="Arial"/>
                <w:sz w:val="18"/>
                <w:szCs w:val="18"/>
                <w:lang w:val="nl-NL"/>
              </w:rPr>
              <w:t>•</w:t>
            </w:r>
            <w:r w:rsidRPr="007556C8">
              <w:rPr>
                <w:rFonts w:ascii="Arial" w:hAnsi="Arial" w:cs="Arial"/>
                <w:sz w:val="18"/>
                <w:szCs w:val="18"/>
                <w:lang w:val="nl-NL"/>
              </w:rPr>
              <w:tab/>
              <w:t xml:space="preserve">Dagen tot vervaldatum: het aantal dagen tot het einde van het contract. </w:t>
            </w:r>
          </w:p>
          <w:p w14:paraId="58E1CC78" w14:textId="77777777" w:rsidR="007556C8" w:rsidRPr="007556C8" w:rsidRDefault="007556C8" w:rsidP="00C12115">
            <w:pPr>
              <w:pStyle w:val="TableParagraph"/>
              <w:spacing w:before="1" w:line="276" w:lineRule="auto"/>
              <w:rPr>
                <w:rFonts w:ascii="Arial" w:hAnsi="Arial" w:cs="Arial"/>
                <w:sz w:val="18"/>
                <w:szCs w:val="18"/>
                <w:lang w:val="nl-NL"/>
              </w:rPr>
            </w:pPr>
            <w:r w:rsidRPr="007556C8">
              <w:rPr>
                <w:rFonts w:ascii="Arial" w:hAnsi="Arial" w:cs="Arial"/>
                <w:sz w:val="18"/>
                <w:szCs w:val="18"/>
                <w:lang w:val="nl-NL"/>
              </w:rPr>
              <w:t>•</w:t>
            </w:r>
            <w:r w:rsidRPr="007556C8">
              <w:rPr>
                <w:rFonts w:ascii="Arial" w:hAnsi="Arial" w:cs="Arial"/>
                <w:sz w:val="18"/>
                <w:szCs w:val="18"/>
                <w:lang w:val="nl-NL"/>
              </w:rPr>
              <w:tab/>
              <w:t>Contract voltooiingspercentage: het deel (in procenten) van de duur van het contract dat is verstreken</w:t>
            </w:r>
          </w:p>
          <w:p w14:paraId="696E073C" w14:textId="381927AB" w:rsidR="007556C8" w:rsidRPr="007556C8" w:rsidRDefault="007556C8" w:rsidP="00C12115">
            <w:pPr>
              <w:pStyle w:val="TableParagraph"/>
              <w:spacing w:before="1" w:line="276" w:lineRule="auto"/>
              <w:rPr>
                <w:rFonts w:ascii="Arial" w:hAnsi="Arial" w:cs="Arial"/>
                <w:sz w:val="18"/>
                <w:szCs w:val="18"/>
                <w:lang w:val="nl-NL"/>
              </w:rPr>
            </w:pPr>
            <w:r w:rsidRPr="007556C8">
              <w:rPr>
                <w:rFonts w:ascii="Arial" w:hAnsi="Arial" w:cs="Arial"/>
                <w:sz w:val="18"/>
                <w:szCs w:val="18"/>
                <w:lang w:val="nl-NL"/>
              </w:rPr>
              <w:t>•</w:t>
            </w:r>
            <w:r w:rsidRPr="007556C8">
              <w:rPr>
                <w:rFonts w:ascii="Arial" w:hAnsi="Arial" w:cs="Arial"/>
                <w:sz w:val="18"/>
                <w:szCs w:val="18"/>
                <w:lang w:val="nl-NL"/>
              </w:rPr>
              <w:tab/>
              <w:t xml:space="preserve">Contract status: </w:t>
            </w:r>
            <w:r w:rsidR="00D115E1">
              <w:rPr>
                <w:rFonts w:ascii="Arial" w:hAnsi="Arial" w:cs="Arial"/>
                <w:sz w:val="18"/>
                <w:szCs w:val="18"/>
                <w:lang w:val="nl-NL"/>
              </w:rPr>
              <w:t>keuzelijst</w:t>
            </w:r>
          </w:p>
          <w:p w14:paraId="0854FCF8" w14:textId="2DD1FEB5" w:rsidR="00080DDF" w:rsidRPr="00080DDF" w:rsidRDefault="007556C8" w:rsidP="00C12115">
            <w:pPr>
              <w:pStyle w:val="TableParagraph"/>
              <w:spacing w:before="1" w:line="276" w:lineRule="auto"/>
              <w:rPr>
                <w:rFonts w:ascii="Arial" w:hAnsi="Arial" w:cs="Arial"/>
                <w:sz w:val="18"/>
                <w:szCs w:val="18"/>
                <w:lang w:val="nl-NL"/>
              </w:rPr>
            </w:pPr>
            <w:r w:rsidRPr="007556C8">
              <w:rPr>
                <w:rFonts w:ascii="Arial" w:hAnsi="Arial" w:cs="Arial"/>
                <w:sz w:val="18"/>
                <w:szCs w:val="18"/>
                <w:lang w:val="nl-NL"/>
              </w:rPr>
              <w:t>•</w:t>
            </w:r>
            <w:r w:rsidRPr="007556C8">
              <w:rPr>
                <w:rFonts w:ascii="Arial" w:hAnsi="Arial" w:cs="Arial"/>
                <w:sz w:val="18"/>
                <w:szCs w:val="18"/>
                <w:lang w:val="nl-NL"/>
              </w:rPr>
              <w:tab/>
              <w:t xml:space="preserve">Selectie: hulpkolommen voor de dashboards. </w:t>
            </w:r>
          </w:p>
        </w:tc>
        <w:tc>
          <w:tcPr>
            <w:tcW w:w="1750" w:type="dxa"/>
            <w:shd w:val="clear" w:color="auto" w:fill="F2F2F2" w:themeFill="background1" w:themeFillShade="F2"/>
            <w:vAlign w:val="center"/>
          </w:tcPr>
          <w:p w14:paraId="3F795A6F" w14:textId="77777777" w:rsidR="00080DDF" w:rsidRPr="00080DDF" w:rsidRDefault="00080DDF" w:rsidP="00C12115">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2D8F31D6" w14:textId="77777777" w:rsidR="00080DDF" w:rsidRPr="00080DDF" w:rsidRDefault="00080DDF" w:rsidP="00C12115">
            <w:pPr>
              <w:pStyle w:val="TableParagraph"/>
              <w:spacing w:before="1" w:line="276" w:lineRule="auto"/>
              <w:rPr>
                <w:rFonts w:ascii="Arial" w:hAnsi="Arial" w:cs="Arial"/>
                <w:sz w:val="18"/>
                <w:szCs w:val="18"/>
                <w:lang w:val="nl-NL"/>
              </w:rPr>
            </w:pPr>
          </w:p>
        </w:tc>
      </w:tr>
      <w:tr w:rsidR="00125DAA" w:rsidRPr="00656890" w14:paraId="7420FF8F" w14:textId="77777777" w:rsidTr="00C12115">
        <w:trPr>
          <w:trHeight w:val="567"/>
        </w:trPr>
        <w:tc>
          <w:tcPr>
            <w:tcW w:w="584" w:type="dxa"/>
            <w:shd w:val="clear" w:color="auto" w:fill="F2F2F2" w:themeFill="background1" w:themeFillShade="F2"/>
            <w:vAlign w:val="center"/>
          </w:tcPr>
          <w:p w14:paraId="5B98BDB2" w14:textId="7A616236" w:rsidR="00125DAA" w:rsidRPr="00656890" w:rsidRDefault="00080DDF" w:rsidP="00C12115">
            <w:pPr>
              <w:pStyle w:val="TableParagraph"/>
              <w:spacing w:before="1" w:line="276" w:lineRule="auto"/>
              <w:rPr>
                <w:rFonts w:ascii="Arial" w:hAnsi="Arial" w:cs="Arial"/>
                <w:sz w:val="18"/>
                <w:szCs w:val="18"/>
              </w:rPr>
            </w:pPr>
            <w:r>
              <w:rPr>
                <w:rFonts w:ascii="Arial" w:hAnsi="Arial" w:cs="Arial"/>
                <w:sz w:val="18"/>
                <w:szCs w:val="18"/>
              </w:rPr>
              <w:t>3</w:t>
            </w:r>
          </w:p>
        </w:tc>
        <w:tc>
          <w:tcPr>
            <w:tcW w:w="1112" w:type="dxa"/>
            <w:shd w:val="clear" w:color="auto" w:fill="F2F2F2" w:themeFill="background1" w:themeFillShade="F2"/>
            <w:vAlign w:val="center"/>
          </w:tcPr>
          <w:p w14:paraId="6993698C" w14:textId="67023ADA"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 xml:space="preserve">Eis </w:t>
            </w:r>
          </w:p>
        </w:tc>
        <w:tc>
          <w:tcPr>
            <w:tcW w:w="6904" w:type="dxa"/>
            <w:shd w:val="clear" w:color="auto" w:fill="F2F2F2" w:themeFill="background1" w:themeFillShade="F2"/>
            <w:vAlign w:val="center"/>
          </w:tcPr>
          <w:p w14:paraId="57452169" w14:textId="1D8C56BE" w:rsidR="00125DAA" w:rsidRPr="00656890" w:rsidRDefault="009A7DB1" w:rsidP="00C12115">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656890" w:rsidRPr="00CD37C9">
              <w:rPr>
                <w:rFonts w:ascii="Arial" w:hAnsi="Arial" w:cs="Arial"/>
                <w:sz w:val="18"/>
                <w:szCs w:val="18"/>
                <w:lang w:val="nl-NL"/>
              </w:rPr>
              <w:t xml:space="preserve"> voorziet </w:t>
            </w:r>
            <w:r w:rsidR="00656890">
              <w:rPr>
                <w:rFonts w:ascii="Arial" w:hAnsi="Arial" w:cs="Arial"/>
                <w:sz w:val="18"/>
                <w:szCs w:val="18"/>
                <w:lang w:val="nl-NL"/>
              </w:rPr>
              <w:t>in de m</w:t>
            </w:r>
            <w:r w:rsidR="00656890" w:rsidRPr="00C20B11">
              <w:rPr>
                <w:rFonts w:ascii="Arial" w:hAnsi="Arial" w:cs="Arial"/>
                <w:sz w:val="18"/>
                <w:szCs w:val="18"/>
                <w:lang w:val="nl-NL"/>
              </w:rPr>
              <w:t>ogelijkheid</w:t>
            </w:r>
            <w:r w:rsidR="00125DAA" w:rsidRPr="00656890">
              <w:rPr>
                <w:rFonts w:ascii="Arial" w:hAnsi="Arial" w:cs="Arial"/>
                <w:sz w:val="18"/>
                <w:szCs w:val="18"/>
                <w:lang w:val="nl-NL"/>
              </w:rPr>
              <w:t xml:space="preserve"> om signaleringen </w:t>
            </w:r>
            <w:r w:rsidR="0BE47BD5" w:rsidRPr="00656890">
              <w:rPr>
                <w:rFonts w:ascii="Arial" w:hAnsi="Arial" w:cs="Arial"/>
                <w:sz w:val="18"/>
                <w:szCs w:val="18"/>
                <w:lang w:val="nl-NL"/>
              </w:rPr>
              <w:t>(</w:t>
            </w:r>
            <w:r w:rsidR="008C4B2C">
              <w:rPr>
                <w:rFonts w:ascii="Arial" w:hAnsi="Arial" w:cs="Arial"/>
                <w:sz w:val="18"/>
                <w:szCs w:val="18"/>
                <w:lang w:val="nl-NL"/>
              </w:rPr>
              <w:t>waaronder d</w:t>
            </w:r>
            <w:r w:rsidR="008C4B2C" w:rsidRPr="008C4B2C">
              <w:rPr>
                <w:rFonts w:ascii="Arial" w:hAnsi="Arial" w:cs="Arial"/>
                <w:sz w:val="18"/>
                <w:szCs w:val="18"/>
                <w:lang w:val="nl-NL"/>
              </w:rPr>
              <w:t>agen tot opzegtermijn: het aantal dagen tot de opzegtermijn</w:t>
            </w:r>
            <w:r w:rsidR="008C4B2C">
              <w:rPr>
                <w:rFonts w:ascii="Arial" w:hAnsi="Arial" w:cs="Arial"/>
                <w:sz w:val="18"/>
                <w:szCs w:val="18"/>
                <w:lang w:val="nl-NL"/>
              </w:rPr>
              <w:t>, d</w:t>
            </w:r>
            <w:r w:rsidR="008C4B2C" w:rsidRPr="008C4B2C">
              <w:rPr>
                <w:rFonts w:ascii="Arial" w:hAnsi="Arial" w:cs="Arial"/>
                <w:sz w:val="18"/>
                <w:szCs w:val="18"/>
                <w:lang w:val="nl-NL"/>
              </w:rPr>
              <w:t>agen tot vervaldatum: het aantal dagen tot het einde van het contract</w:t>
            </w:r>
            <w:r w:rsidR="008C4B2C">
              <w:rPr>
                <w:rFonts w:ascii="Arial" w:hAnsi="Arial" w:cs="Arial"/>
                <w:sz w:val="18"/>
                <w:szCs w:val="18"/>
                <w:lang w:val="nl-NL"/>
              </w:rPr>
              <w:t xml:space="preserve">) </w:t>
            </w:r>
            <w:r w:rsidR="00125DAA" w:rsidRPr="00656890">
              <w:rPr>
                <w:rFonts w:ascii="Arial" w:hAnsi="Arial" w:cs="Arial"/>
                <w:sz w:val="18"/>
                <w:szCs w:val="18"/>
                <w:lang w:val="nl-NL"/>
              </w:rPr>
              <w:t>te verzenden naar de contractmanager</w:t>
            </w:r>
            <w:r w:rsidR="008C4B2C">
              <w:rPr>
                <w:rFonts w:ascii="Arial" w:hAnsi="Arial" w:cs="Arial"/>
                <w:sz w:val="18"/>
                <w:szCs w:val="18"/>
                <w:lang w:val="nl-NL"/>
              </w:rPr>
              <w:t xml:space="preserve">, budgethouder </w:t>
            </w:r>
            <w:r w:rsidR="00125DAA" w:rsidRPr="00656890">
              <w:rPr>
                <w:rFonts w:ascii="Arial" w:hAnsi="Arial" w:cs="Arial"/>
                <w:sz w:val="18"/>
                <w:szCs w:val="18"/>
                <w:lang w:val="nl-NL"/>
              </w:rPr>
              <w:t>of een groep.</w:t>
            </w:r>
          </w:p>
        </w:tc>
        <w:tc>
          <w:tcPr>
            <w:tcW w:w="1750" w:type="dxa"/>
            <w:shd w:val="clear" w:color="auto" w:fill="F2F2F2" w:themeFill="background1" w:themeFillShade="F2"/>
            <w:vAlign w:val="center"/>
          </w:tcPr>
          <w:p w14:paraId="121F9529" w14:textId="77777777" w:rsidR="00125DAA" w:rsidRPr="00656890" w:rsidRDefault="00125DAA" w:rsidP="00C12115">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0A9FB77" w14:textId="77777777" w:rsidR="00125DAA" w:rsidRPr="00656890" w:rsidRDefault="00125DAA" w:rsidP="00C12115">
            <w:pPr>
              <w:pStyle w:val="TableParagraph"/>
              <w:spacing w:before="1" w:line="276" w:lineRule="auto"/>
              <w:rPr>
                <w:rFonts w:ascii="Arial" w:hAnsi="Arial" w:cs="Arial"/>
                <w:sz w:val="18"/>
                <w:szCs w:val="18"/>
                <w:lang w:val="nl-NL"/>
              </w:rPr>
            </w:pPr>
          </w:p>
        </w:tc>
      </w:tr>
      <w:tr w:rsidR="00125DAA" w:rsidRPr="00656890" w14:paraId="4B52D40C" w14:textId="77777777" w:rsidTr="00C12115">
        <w:trPr>
          <w:trHeight w:val="567"/>
        </w:trPr>
        <w:tc>
          <w:tcPr>
            <w:tcW w:w="584" w:type="dxa"/>
            <w:shd w:val="clear" w:color="auto" w:fill="F2F2F2" w:themeFill="background1" w:themeFillShade="F2"/>
            <w:vAlign w:val="center"/>
          </w:tcPr>
          <w:p w14:paraId="667E5672" w14:textId="4459DEA5" w:rsidR="00125DAA" w:rsidRPr="00656890" w:rsidRDefault="00080DDF" w:rsidP="00C12115">
            <w:pPr>
              <w:pStyle w:val="TableParagraph"/>
              <w:spacing w:before="1" w:line="276" w:lineRule="auto"/>
              <w:rPr>
                <w:rFonts w:ascii="Arial" w:hAnsi="Arial" w:cs="Arial"/>
                <w:sz w:val="18"/>
                <w:szCs w:val="18"/>
              </w:rPr>
            </w:pPr>
            <w:r>
              <w:rPr>
                <w:rFonts w:ascii="Arial" w:hAnsi="Arial" w:cs="Arial"/>
                <w:sz w:val="18"/>
                <w:szCs w:val="18"/>
              </w:rPr>
              <w:t>4</w:t>
            </w:r>
          </w:p>
        </w:tc>
        <w:tc>
          <w:tcPr>
            <w:tcW w:w="1112" w:type="dxa"/>
            <w:shd w:val="clear" w:color="auto" w:fill="F2F2F2" w:themeFill="background1" w:themeFillShade="F2"/>
            <w:vAlign w:val="center"/>
          </w:tcPr>
          <w:p w14:paraId="72F5E71F" w14:textId="6463DF67"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 xml:space="preserve">Eis </w:t>
            </w:r>
          </w:p>
        </w:tc>
        <w:tc>
          <w:tcPr>
            <w:tcW w:w="6904" w:type="dxa"/>
            <w:shd w:val="clear" w:color="auto" w:fill="F2F2F2" w:themeFill="background1" w:themeFillShade="F2"/>
            <w:vAlign w:val="center"/>
          </w:tcPr>
          <w:p w14:paraId="5EB09449" w14:textId="0F86B3F3" w:rsidR="00125DAA" w:rsidRPr="00656890" w:rsidRDefault="009A7DB1" w:rsidP="00C12115">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656890" w:rsidRPr="00CD37C9">
              <w:rPr>
                <w:rFonts w:ascii="Arial" w:hAnsi="Arial" w:cs="Arial"/>
                <w:sz w:val="18"/>
                <w:szCs w:val="18"/>
                <w:lang w:val="nl-NL"/>
              </w:rPr>
              <w:t xml:space="preserve"> voorziet </w:t>
            </w:r>
            <w:r w:rsidR="00656890">
              <w:rPr>
                <w:rFonts w:ascii="Arial" w:hAnsi="Arial" w:cs="Arial"/>
                <w:sz w:val="18"/>
                <w:szCs w:val="18"/>
                <w:lang w:val="nl-NL"/>
              </w:rPr>
              <w:t>in de m</w:t>
            </w:r>
            <w:r w:rsidR="00656890" w:rsidRPr="00C20B11">
              <w:rPr>
                <w:rFonts w:ascii="Arial" w:hAnsi="Arial" w:cs="Arial"/>
                <w:sz w:val="18"/>
                <w:szCs w:val="18"/>
                <w:lang w:val="nl-NL"/>
              </w:rPr>
              <w:t>ogelijkheid</w:t>
            </w:r>
            <w:r w:rsidR="00125DAA" w:rsidRPr="00656890">
              <w:rPr>
                <w:rFonts w:ascii="Arial" w:hAnsi="Arial" w:cs="Arial"/>
                <w:sz w:val="18"/>
                <w:szCs w:val="18"/>
                <w:lang w:val="nl-NL"/>
              </w:rPr>
              <w:t xml:space="preserve"> om KPI's vast te leggen en te monitoren n.a.v. leveranciersgesprekken.</w:t>
            </w:r>
          </w:p>
        </w:tc>
        <w:tc>
          <w:tcPr>
            <w:tcW w:w="1750" w:type="dxa"/>
            <w:shd w:val="clear" w:color="auto" w:fill="F2F2F2" w:themeFill="background1" w:themeFillShade="F2"/>
            <w:vAlign w:val="center"/>
          </w:tcPr>
          <w:p w14:paraId="37359075" w14:textId="77777777" w:rsidR="00125DAA" w:rsidRPr="00656890" w:rsidRDefault="00125DAA" w:rsidP="00C12115">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CF3AD7A" w14:textId="77777777" w:rsidR="00125DAA" w:rsidRPr="00656890" w:rsidRDefault="00125DAA" w:rsidP="00C12115">
            <w:pPr>
              <w:pStyle w:val="TableParagraph"/>
              <w:spacing w:before="1" w:line="276" w:lineRule="auto"/>
              <w:rPr>
                <w:rFonts w:ascii="Arial" w:hAnsi="Arial" w:cs="Arial"/>
                <w:sz w:val="18"/>
                <w:szCs w:val="18"/>
                <w:lang w:val="nl-NL"/>
              </w:rPr>
            </w:pPr>
          </w:p>
        </w:tc>
      </w:tr>
      <w:tr w:rsidR="00125DAA" w:rsidRPr="00656890" w14:paraId="67175F87" w14:textId="77777777" w:rsidTr="00C12115">
        <w:trPr>
          <w:trHeight w:val="567"/>
        </w:trPr>
        <w:tc>
          <w:tcPr>
            <w:tcW w:w="584" w:type="dxa"/>
            <w:shd w:val="clear" w:color="auto" w:fill="F2F2F2" w:themeFill="background1" w:themeFillShade="F2"/>
            <w:vAlign w:val="center"/>
          </w:tcPr>
          <w:p w14:paraId="7CD188C3" w14:textId="2FCF6B58"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4</w:t>
            </w:r>
          </w:p>
        </w:tc>
        <w:tc>
          <w:tcPr>
            <w:tcW w:w="1112" w:type="dxa"/>
            <w:shd w:val="clear" w:color="auto" w:fill="F2F2F2" w:themeFill="background1" w:themeFillShade="F2"/>
            <w:vAlign w:val="center"/>
          </w:tcPr>
          <w:p w14:paraId="07FA28CE" w14:textId="3528E477"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 xml:space="preserve">Eis </w:t>
            </w:r>
          </w:p>
        </w:tc>
        <w:tc>
          <w:tcPr>
            <w:tcW w:w="6904" w:type="dxa"/>
            <w:shd w:val="clear" w:color="auto" w:fill="F2F2F2" w:themeFill="background1" w:themeFillShade="F2"/>
            <w:vAlign w:val="center"/>
          </w:tcPr>
          <w:p w14:paraId="22FC0EA0" w14:textId="7735C667" w:rsidR="00125DAA" w:rsidRPr="00656890" w:rsidRDefault="009A7DB1" w:rsidP="00C12115">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656890" w:rsidRPr="00CD37C9">
              <w:rPr>
                <w:rFonts w:ascii="Arial" w:hAnsi="Arial" w:cs="Arial"/>
                <w:sz w:val="18"/>
                <w:szCs w:val="18"/>
                <w:lang w:val="nl-NL"/>
              </w:rPr>
              <w:t xml:space="preserve"> voorziet </w:t>
            </w:r>
            <w:r w:rsidR="00656890">
              <w:rPr>
                <w:rFonts w:ascii="Arial" w:hAnsi="Arial" w:cs="Arial"/>
                <w:sz w:val="18"/>
                <w:szCs w:val="18"/>
                <w:lang w:val="nl-NL"/>
              </w:rPr>
              <w:t>in de m</w:t>
            </w:r>
            <w:r w:rsidR="00656890" w:rsidRPr="00C20B11">
              <w:rPr>
                <w:rFonts w:ascii="Arial" w:hAnsi="Arial" w:cs="Arial"/>
                <w:sz w:val="18"/>
                <w:szCs w:val="18"/>
                <w:lang w:val="nl-NL"/>
              </w:rPr>
              <w:t>ogelijkheid</w:t>
            </w:r>
            <w:r w:rsidR="00125DAA" w:rsidRPr="00656890">
              <w:rPr>
                <w:rFonts w:ascii="Arial" w:hAnsi="Arial" w:cs="Arial"/>
                <w:sz w:val="18"/>
                <w:szCs w:val="18"/>
                <w:lang w:val="nl-NL"/>
              </w:rPr>
              <w:t xml:space="preserve"> om in de contractenmodule contract</w:t>
            </w:r>
            <w:r w:rsidR="392D5B53" w:rsidRPr="00656890">
              <w:rPr>
                <w:rFonts w:ascii="Arial" w:hAnsi="Arial" w:cs="Arial"/>
                <w:sz w:val="18"/>
                <w:szCs w:val="18"/>
                <w:lang w:val="nl-NL"/>
              </w:rPr>
              <w:t xml:space="preserve"> </w:t>
            </w:r>
            <w:r w:rsidR="00125DAA" w:rsidRPr="00656890">
              <w:rPr>
                <w:rFonts w:ascii="Arial" w:hAnsi="Arial" w:cs="Arial"/>
                <w:sz w:val="18"/>
                <w:szCs w:val="18"/>
                <w:lang w:val="nl-NL"/>
              </w:rPr>
              <w:t>uitnutting te monitoren a.d.h.v. contractwaarde.</w:t>
            </w:r>
          </w:p>
        </w:tc>
        <w:tc>
          <w:tcPr>
            <w:tcW w:w="1750" w:type="dxa"/>
            <w:shd w:val="clear" w:color="auto" w:fill="F2F2F2" w:themeFill="background1" w:themeFillShade="F2"/>
            <w:vAlign w:val="center"/>
          </w:tcPr>
          <w:p w14:paraId="3AC9D4E9" w14:textId="77777777" w:rsidR="00125DAA" w:rsidRPr="00656890" w:rsidRDefault="00125DAA" w:rsidP="00C12115">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BF9BEBE" w14:textId="77777777" w:rsidR="00125DAA" w:rsidRPr="00656890" w:rsidRDefault="00125DAA" w:rsidP="00C12115">
            <w:pPr>
              <w:pStyle w:val="TableParagraph"/>
              <w:spacing w:before="1" w:line="276" w:lineRule="auto"/>
              <w:rPr>
                <w:rFonts w:ascii="Arial" w:hAnsi="Arial" w:cs="Arial"/>
                <w:sz w:val="18"/>
                <w:szCs w:val="18"/>
                <w:lang w:val="nl-NL"/>
              </w:rPr>
            </w:pPr>
          </w:p>
        </w:tc>
      </w:tr>
      <w:tr w:rsidR="00125DAA" w:rsidRPr="00656890" w14:paraId="4D5749E1" w14:textId="77777777" w:rsidTr="00C12115">
        <w:trPr>
          <w:trHeight w:val="395"/>
        </w:trPr>
        <w:tc>
          <w:tcPr>
            <w:tcW w:w="584" w:type="dxa"/>
            <w:shd w:val="clear" w:color="auto" w:fill="F2F2F2" w:themeFill="background1" w:themeFillShade="F2"/>
            <w:vAlign w:val="center"/>
          </w:tcPr>
          <w:p w14:paraId="42A95238" w14:textId="4355DBC5"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5</w:t>
            </w:r>
          </w:p>
        </w:tc>
        <w:tc>
          <w:tcPr>
            <w:tcW w:w="1112" w:type="dxa"/>
            <w:shd w:val="clear" w:color="auto" w:fill="F2F2F2" w:themeFill="background1" w:themeFillShade="F2"/>
            <w:vAlign w:val="center"/>
          </w:tcPr>
          <w:p w14:paraId="2201A826" w14:textId="4F2E6A1A"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 xml:space="preserve">Eis </w:t>
            </w:r>
          </w:p>
        </w:tc>
        <w:tc>
          <w:tcPr>
            <w:tcW w:w="6904" w:type="dxa"/>
            <w:shd w:val="clear" w:color="auto" w:fill="F2F2F2" w:themeFill="background1" w:themeFillShade="F2"/>
            <w:vAlign w:val="center"/>
          </w:tcPr>
          <w:p w14:paraId="349C7D77" w14:textId="30AD4D4A" w:rsidR="00125DAA" w:rsidRPr="00656890" w:rsidRDefault="009A7DB1" w:rsidP="00C12115">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497B4D" w:rsidRPr="00CD37C9">
              <w:rPr>
                <w:rFonts w:ascii="Arial" w:hAnsi="Arial" w:cs="Arial"/>
                <w:sz w:val="18"/>
                <w:szCs w:val="18"/>
                <w:lang w:val="nl-NL"/>
              </w:rPr>
              <w:t xml:space="preserve"> voorziet </w:t>
            </w:r>
            <w:r w:rsidR="00497B4D">
              <w:rPr>
                <w:rFonts w:ascii="Arial" w:hAnsi="Arial" w:cs="Arial"/>
                <w:sz w:val="18"/>
                <w:szCs w:val="18"/>
                <w:lang w:val="nl-NL"/>
              </w:rPr>
              <w:t>in de m</w:t>
            </w:r>
            <w:r w:rsidR="00497B4D" w:rsidRPr="00C20B11">
              <w:rPr>
                <w:rFonts w:ascii="Arial" w:hAnsi="Arial" w:cs="Arial"/>
                <w:sz w:val="18"/>
                <w:szCs w:val="18"/>
                <w:lang w:val="nl-NL"/>
              </w:rPr>
              <w:t>ogelijkheid</w:t>
            </w:r>
            <w:r w:rsidR="00125DAA" w:rsidRPr="00656890">
              <w:rPr>
                <w:rFonts w:ascii="Arial" w:hAnsi="Arial" w:cs="Arial"/>
                <w:sz w:val="18"/>
                <w:szCs w:val="18"/>
                <w:lang w:val="nl-NL"/>
              </w:rPr>
              <w:t xml:space="preserve"> om meerdere contractdocumenten vast te leggen.</w:t>
            </w:r>
          </w:p>
        </w:tc>
        <w:tc>
          <w:tcPr>
            <w:tcW w:w="1750" w:type="dxa"/>
            <w:shd w:val="clear" w:color="auto" w:fill="F2F2F2" w:themeFill="background1" w:themeFillShade="F2"/>
            <w:vAlign w:val="center"/>
          </w:tcPr>
          <w:p w14:paraId="728618E4" w14:textId="77777777" w:rsidR="00125DAA" w:rsidRPr="00656890" w:rsidRDefault="00125DAA" w:rsidP="00C12115">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D75DACA" w14:textId="77777777" w:rsidR="00125DAA" w:rsidRPr="00656890" w:rsidRDefault="00125DAA" w:rsidP="00C12115">
            <w:pPr>
              <w:pStyle w:val="TableParagraph"/>
              <w:spacing w:before="1" w:line="276" w:lineRule="auto"/>
              <w:rPr>
                <w:rFonts w:ascii="Arial" w:hAnsi="Arial" w:cs="Arial"/>
                <w:sz w:val="18"/>
                <w:szCs w:val="18"/>
                <w:lang w:val="nl-NL"/>
              </w:rPr>
            </w:pPr>
          </w:p>
        </w:tc>
      </w:tr>
      <w:tr w:rsidR="00125DAA" w:rsidRPr="00656890" w14:paraId="2FB70A98" w14:textId="77777777" w:rsidTr="00C12115">
        <w:trPr>
          <w:trHeight w:val="567"/>
        </w:trPr>
        <w:tc>
          <w:tcPr>
            <w:tcW w:w="584" w:type="dxa"/>
            <w:shd w:val="clear" w:color="auto" w:fill="F2F2F2" w:themeFill="background1" w:themeFillShade="F2"/>
            <w:vAlign w:val="center"/>
          </w:tcPr>
          <w:p w14:paraId="4367E26E" w14:textId="6ABE316C"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7</w:t>
            </w:r>
          </w:p>
        </w:tc>
        <w:tc>
          <w:tcPr>
            <w:tcW w:w="1112" w:type="dxa"/>
            <w:shd w:val="clear" w:color="auto" w:fill="F2F2F2" w:themeFill="background1" w:themeFillShade="F2"/>
            <w:vAlign w:val="center"/>
          </w:tcPr>
          <w:p w14:paraId="78AC036C" w14:textId="6F62FBEF"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 xml:space="preserve">Eis </w:t>
            </w:r>
          </w:p>
        </w:tc>
        <w:tc>
          <w:tcPr>
            <w:tcW w:w="6904" w:type="dxa"/>
            <w:shd w:val="clear" w:color="auto" w:fill="F2F2F2" w:themeFill="background1" w:themeFillShade="F2"/>
            <w:vAlign w:val="center"/>
          </w:tcPr>
          <w:p w14:paraId="7A0C4A8E" w14:textId="1BE12157" w:rsidR="00125DAA" w:rsidRPr="00656890" w:rsidRDefault="009A7DB1" w:rsidP="00C12115">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B435B7" w:rsidRPr="00CD37C9">
              <w:rPr>
                <w:rFonts w:ascii="Arial" w:hAnsi="Arial" w:cs="Arial"/>
                <w:sz w:val="18"/>
                <w:szCs w:val="18"/>
                <w:lang w:val="nl-NL"/>
              </w:rPr>
              <w:t xml:space="preserve"> voorziet </w:t>
            </w:r>
            <w:r w:rsidR="00B435B7">
              <w:rPr>
                <w:rFonts w:ascii="Arial" w:hAnsi="Arial" w:cs="Arial"/>
                <w:sz w:val="18"/>
                <w:szCs w:val="18"/>
                <w:lang w:val="nl-NL"/>
              </w:rPr>
              <w:t>in de m</w:t>
            </w:r>
            <w:r w:rsidR="00B435B7" w:rsidRPr="00C20B11">
              <w:rPr>
                <w:rFonts w:ascii="Arial" w:hAnsi="Arial" w:cs="Arial"/>
                <w:sz w:val="18"/>
                <w:szCs w:val="18"/>
                <w:lang w:val="nl-NL"/>
              </w:rPr>
              <w:t>ogelijkheid</w:t>
            </w:r>
            <w:r w:rsidR="00B435B7" w:rsidRPr="00656890">
              <w:rPr>
                <w:rFonts w:ascii="Arial" w:hAnsi="Arial" w:cs="Arial"/>
                <w:sz w:val="18"/>
                <w:szCs w:val="18"/>
                <w:lang w:val="nl-NL"/>
              </w:rPr>
              <w:t xml:space="preserve"> </w:t>
            </w:r>
            <w:r w:rsidR="00125DAA" w:rsidRPr="00656890">
              <w:rPr>
                <w:rFonts w:ascii="Arial" w:hAnsi="Arial" w:cs="Arial"/>
                <w:sz w:val="18"/>
                <w:szCs w:val="18"/>
                <w:lang w:val="nl-NL"/>
              </w:rPr>
              <w:t xml:space="preserve">om bij het vastleggen en/of wijzigen van een contract een 4-ogen </w:t>
            </w:r>
            <w:proofErr w:type="spellStart"/>
            <w:r w:rsidR="00125DAA" w:rsidRPr="00656890">
              <w:rPr>
                <w:rFonts w:ascii="Arial" w:hAnsi="Arial" w:cs="Arial"/>
                <w:sz w:val="18"/>
                <w:szCs w:val="18"/>
                <w:lang w:val="nl-NL"/>
              </w:rPr>
              <w:t>goedkeuringsworkflow</w:t>
            </w:r>
            <w:proofErr w:type="spellEnd"/>
            <w:r w:rsidR="00125DAA" w:rsidRPr="00656890">
              <w:rPr>
                <w:rFonts w:ascii="Arial" w:hAnsi="Arial" w:cs="Arial"/>
                <w:sz w:val="18"/>
                <w:szCs w:val="18"/>
                <w:lang w:val="nl-NL"/>
              </w:rPr>
              <w:t xml:space="preserve"> toe te passen</w:t>
            </w:r>
          </w:p>
        </w:tc>
        <w:tc>
          <w:tcPr>
            <w:tcW w:w="1750" w:type="dxa"/>
            <w:shd w:val="clear" w:color="auto" w:fill="F2F2F2" w:themeFill="background1" w:themeFillShade="F2"/>
            <w:vAlign w:val="center"/>
          </w:tcPr>
          <w:p w14:paraId="44952165" w14:textId="77777777" w:rsidR="00125DAA" w:rsidRPr="00656890" w:rsidRDefault="00125DAA" w:rsidP="00C12115">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282F0A9E" w14:textId="77777777" w:rsidR="00125DAA" w:rsidRPr="00656890" w:rsidRDefault="00125DAA" w:rsidP="00C12115">
            <w:pPr>
              <w:pStyle w:val="TableParagraph"/>
              <w:spacing w:before="1" w:line="276" w:lineRule="auto"/>
              <w:rPr>
                <w:rFonts w:ascii="Arial" w:hAnsi="Arial" w:cs="Arial"/>
                <w:sz w:val="18"/>
                <w:szCs w:val="18"/>
                <w:lang w:val="nl-NL"/>
              </w:rPr>
            </w:pPr>
          </w:p>
        </w:tc>
      </w:tr>
      <w:tr w:rsidR="00125DAA" w:rsidRPr="00656890" w14:paraId="4680AFC2" w14:textId="77777777" w:rsidTr="00C12115">
        <w:trPr>
          <w:trHeight w:val="567"/>
        </w:trPr>
        <w:tc>
          <w:tcPr>
            <w:tcW w:w="584" w:type="dxa"/>
            <w:shd w:val="clear" w:color="auto" w:fill="F2F2F2" w:themeFill="background1" w:themeFillShade="F2"/>
            <w:vAlign w:val="center"/>
          </w:tcPr>
          <w:p w14:paraId="7272D6A8" w14:textId="1D7AFC5D"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8</w:t>
            </w:r>
          </w:p>
        </w:tc>
        <w:tc>
          <w:tcPr>
            <w:tcW w:w="1112" w:type="dxa"/>
            <w:shd w:val="clear" w:color="auto" w:fill="F2F2F2" w:themeFill="background1" w:themeFillShade="F2"/>
            <w:vAlign w:val="center"/>
          </w:tcPr>
          <w:p w14:paraId="654B09E4" w14:textId="2A3FF3A5"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 xml:space="preserve">Eis </w:t>
            </w:r>
          </w:p>
        </w:tc>
        <w:tc>
          <w:tcPr>
            <w:tcW w:w="6904" w:type="dxa"/>
            <w:shd w:val="clear" w:color="auto" w:fill="F2F2F2" w:themeFill="background1" w:themeFillShade="F2"/>
            <w:vAlign w:val="center"/>
          </w:tcPr>
          <w:p w14:paraId="0AC75FC6" w14:textId="006908D8" w:rsidR="00125DAA" w:rsidRPr="00656890" w:rsidRDefault="009A7DB1" w:rsidP="00C12115">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B435B7" w:rsidRPr="00CD37C9">
              <w:rPr>
                <w:rFonts w:ascii="Arial" w:hAnsi="Arial" w:cs="Arial"/>
                <w:sz w:val="18"/>
                <w:szCs w:val="18"/>
                <w:lang w:val="nl-NL"/>
              </w:rPr>
              <w:t xml:space="preserve"> voorziet </w:t>
            </w:r>
            <w:r w:rsidR="008A716F">
              <w:rPr>
                <w:rFonts w:ascii="Arial" w:hAnsi="Arial" w:cs="Arial"/>
                <w:sz w:val="18"/>
                <w:szCs w:val="18"/>
                <w:lang w:val="nl-NL"/>
              </w:rPr>
              <w:t>i</w:t>
            </w:r>
            <w:r w:rsidR="00125DAA" w:rsidRPr="00656890">
              <w:rPr>
                <w:rFonts w:ascii="Arial" w:hAnsi="Arial" w:cs="Arial"/>
                <w:sz w:val="18"/>
                <w:szCs w:val="18"/>
                <w:lang w:val="nl-NL"/>
              </w:rPr>
              <w:t>nza</w:t>
            </w:r>
            <w:r w:rsidR="008A716F">
              <w:rPr>
                <w:rFonts w:ascii="Arial" w:hAnsi="Arial" w:cs="Arial"/>
                <w:sz w:val="18"/>
                <w:szCs w:val="18"/>
                <w:lang w:val="nl-NL"/>
              </w:rPr>
              <w:t>g</w:t>
            </w:r>
            <w:r w:rsidR="00125DAA" w:rsidRPr="00656890">
              <w:rPr>
                <w:rFonts w:ascii="Arial" w:hAnsi="Arial" w:cs="Arial"/>
                <w:sz w:val="18"/>
                <w:szCs w:val="18"/>
                <w:lang w:val="nl-NL"/>
              </w:rPr>
              <w:t>e in contractwaarde, openstaande verplichtingen, reeds gemaakte kosten en beschikbare ruimte.</w:t>
            </w:r>
          </w:p>
        </w:tc>
        <w:tc>
          <w:tcPr>
            <w:tcW w:w="1750" w:type="dxa"/>
            <w:shd w:val="clear" w:color="auto" w:fill="F2F2F2" w:themeFill="background1" w:themeFillShade="F2"/>
            <w:vAlign w:val="center"/>
          </w:tcPr>
          <w:p w14:paraId="1DB1F0A5" w14:textId="77777777" w:rsidR="00125DAA" w:rsidRPr="00656890" w:rsidRDefault="00125DAA" w:rsidP="00C12115">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4E69A8E1" w14:textId="77777777" w:rsidR="00125DAA" w:rsidRPr="00656890" w:rsidRDefault="00125DAA" w:rsidP="00C12115">
            <w:pPr>
              <w:pStyle w:val="TableParagraph"/>
              <w:spacing w:before="1" w:line="276" w:lineRule="auto"/>
              <w:rPr>
                <w:rFonts w:ascii="Arial" w:hAnsi="Arial" w:cs="Arial"/>
                <w:sz w:val="18"/>
                <w:szCs w:val="18"/>
                <w:lang w:val="nl-NL"/>
              </w:rPr>
            </w:pPr>
          </w:p>
        </w:tc>
      </w:tr>
      <w:tr w:rsidR="00125DAA" w:rsidRPr="00656890" w14:paraId="2F323F12" w14:textId="77777777" w:rsidTr="00C12115">
        <w:trPr>
          <w:trHeight w:val="567"/>
        </w:trPr>
        <w:tc>
          <w:tcPr>
            <w:tcW w:w="584" w:type="dxa"/>
            <w:shd w:val="clear" w:color="auto" w:fill="F2F2F2" w:themeFill="background1" w:themeFillShade="F2"/>
            <w:vAlign w:val="center"/>
          </w:tcPr>
          <w:p w14:paraId="44D788BA" w14:textId="1230467E"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9</w:t>
            </w:r>
          </w:p>
        </w:tc>
        <w:tc>
          <w:tcPr>
            <w:tcW w:w="1112" w:type="dxa"/>
            <w:shd w:val="clear" w:color="auto" w:fill="F2F2F2" w:themeFill="background1" w:themeFillShade="F2"/>
            <w:vAlign w:val="center"/>
          </w:tcPr>
          <w:p w14:paraId="40082F54" w14:textId="4ACD6639"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Wens</w:t>
            </w:r>
          </w:p>
        </w:tc>
        <w:tc>
          <w:tcPr>
            <w:tcW w:w="6904" w:type="dxa"/>
            <w:shd w:val="clear" w:color="auto" w:fill="F2F2F2" w:themeFill="background1" w:themeFillShade="F2"/>
            <w:vAlign w:val="center"/>
          </w:tcPr>
          <w:p w14:paraId="150C7592" w14:textId="009AE8E9" w:rsidR="00125DAA" w:rsidRPr="00656890" w:rsidRDefault="009A7DB1" w:rsidP="00C12115">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8A607A" w:rsidRPr="00CD37C9">
              <w:rPr>
                <w:rFonts w:ascii="Arial" w:hAnsi="Arial" w:cs="Arial"/>
                <w:sz w:val="18"/>
                <w:szCs w:val="18"/>
                <w:lang w:val="nl-NL"/>
              </w:rPr>
              <w:t xml:space="preserve"> voorziet </w:t>
            </w:r>
            <w:r w:rsidR="008A607A">
              <w:rPr>
                <w:rFonts w:ascii="Arial" w:hAnsi="Arial" w:cs="Arial"/>
                <w:sz w:val="18"/>
                <w:szCs w:val="18"/>
                <w:lang w:val="nl-NL"/>
              </w:rPr>
              <w:t>in h</w:t>
            </w:r>
            <w:r w:rsidR="00125DAA" w:rsidRPr="00656890">
              <w:rPr>
                <w:rFonts w:ascii="Arial" w:hAnsi="Arial" w:cs="Arial"/>
                <w:sz w:val="18"/>
                <w:szCs w:val="18"/>
                <w:lang w:val="nl-NL"/>
              </w:rPr>
              <w:t xml:space="preserve">et signaleren van </w:t>
            </w:r>
            <w:proofErr w:type="spellStart"/>
            <w:r w:rsidR="00125DAA" w:rsidRPr="00656890">
              <w:rPr>
                <w:rFonts w:ascii="Arial" w:hAnsi="Arial" w:cs="Arial"/>
                <w:sz w:val="18"/>
                <w:szCs w:val="18"/>
                <w:lang w:val="nl-NL"/>
              </w:rPr>
              <w:t>contractwaardeoverschrijding</w:t>
            </w:r>
            <w:proofErr w:type="spellEnd"/>
            <w:r w:rsidR="00125DAA" w:rsidRPr="00656890">
              <w:rPr>
                <w:rFonts w:ascii="Arial" w:hAnsi="Arial" w:cs="Arial"/>
                <w:sz w:val="18"/>
                <w:szCs w:val="18"/>
                <w:lang w:val="nl-NL"/>
              </w:rPr>
              <w:t xml:space="preserve"> bij het verwerken van nieuwe bestellingen en/of facturen.</w:t>
            </w:r>
          </w:p>
        </w:tc>
        <w:tc>
          <w:tcPr>
            <w:tcW w:w="1750" w:type="dxa"/>
            <w:shd w:val="clear" w:color="auto" w:fill="F2F2F2" w:themeFill="background1" w:themeFillShade="F2"/>
            <w:vAlign w:val="center"/>
          </w:tcPr>
          <w:p w14:paraId="1A072387" w14:textId="77777777" w:rsidR="00125DAA" w:rsidRPr="00656890" w:rsidRDefault="00125DAA" w:rsidP="00C12115">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EEAC272" w14:textId="77777777" w:rsidR="00125DAA" w:rsidRPr="00656890" w:rsidRDefault="00125DAA" w:rsidP="00C12115">
            <w:pPr>
              <w:pStyle w:val="TableParagraph"/>
              <w:spacing w:before="1" w:line="276" w:lineRule="auto"/>
              <w:rPr>
                <w:rFonts w:ascii="Arial" w:hAnsi="Arial" w:cs="Arial"/>
                <w:sz w:val="18"/>
                <w:szCs w:val="18"/>
                <w:lang w:val="nl-NL"/>
              </w:rPr>
            </w:pPr>
          </w:p>
        </w:tc>
      </w:tr>
      <w:tr w:rsidR="00125DAA" w:rsidRPr="00656890" w14:paraId="3B62A1C2" w14:textId="77777777" w:rsidTr="00C12115">
        <w:trPr>
          <w:trHeight w:val="567"/>
        </w:trPr>
        <w:tc>
          <w:tcPr>
            <w:tcW w:w="584" w:type="dxa"/>
            <w:shd w:val="clear" w:color="auto" w:fill="F2F2F2" w:themeFill="background1" w:themeFillShade="F2"/>
            <w:vAlign w:val="center"/>
          </w:tcPr>
          <w:p w14:paraId="64C82C37" w14:textId="4BCF5996"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10</w:t>
            </w:r>
          </w:p>
        </w:tc>
        <w:tc>
          <w:tcPr>
            <w:tcW w:w="1112" w:type="dxa"/>
            <w:shd w:val="clear" w:color="auto" w:fill="F2F2F2" w:themeFill="background1" w:themeFillShade="F2"/>
            <w:vAlign w:val="center"/>
          </w:tcPr>
          <w:p w14:paraId="669BFDDA" w14:textId="3516961D" w:rsidR="00125DAA" w:rsidRPr="00656890" w:rsidRDefault="00C12115" w:rsidP="00C12115">
            <w:pPr>
              <w:pStyle w:val="TableParagraph"/>
              <w:spacing w:before="1" w:line="276" w:lineRule="auto"/>
              <w:rPr>
                <w:rFonts w:ascii="Arial" w:hAnsi="Arial" w:cs="Arial"/>
                <w:sz w:val="18"/>
                <w:szCs w:val="18"/>
              </w:rPr>
            </w:pPr>
            <w:r>
              <w:rPr>
                <w:rFonts w:ascii="Arial" w:hAnsi="Arial" w:cs="Arial"/>
                <w:sz w:val="18"/>
                <w:szCs w:val="18"/>
              </w:rPr>
              <w:t>Eis</w:t>
            </w:r>
          </w:p>
        </w:tc>
        <w:tc>
          <w:tcPr>
            <w:tcW w:w="6904" w:type="dxa"/>
            <w:shd w:val="clear" w:color="auto" w:fill="F2F2F2" w:themeFill="background1" w:themeFillShade="F2"/>
            <w:vAlign w:val="center"/>
          </w:tcPr>
          <w:p w14:paraId="096688A3" w14:textId="7B892721" w:rsidR="00125DAA" w:rsidRPr="00656890" w:rsidRDefault="009A7DB1" w:rsidP="00C12115">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C12115">
              <w:rPr>
                <w:rFonts w:ascii="Arial" w:hAnsi="Arial" w:cs="Arial"/>
                <w:sz w:val="18"/>
                <w:szCs w:val="18"/>
                <w:lang w:val="nl-NL"/>
              </w:rPr>
              <w:t xml:space="preserve"> voorziet in de mogelijkheid om </w:t>
            </w:r>
            <w:r w:rsidR="00C12115" w:rsidRPr="00C12115">
              <w:rPr>
                <w:rFonts w:ascii="Arial" w:hAnsi="Arial" w:cs="Arial"/>
                <w:sz w:val="18"/>
                <w:szCs w:val="18"/>
                <w:lang w:val="nl-NL"/>
              </w:rPr>
              <w:t xml:space="preserve">twee contracten met elkaar te kunnen vergelijken. </w:t>
            </w:r>
            <w:r w:rsidR="00C12115">
              <w:rPr>
                <w:rFonts w:ascii="Arial" w:hAnsi="Arial" w:cs="Arial"/>
                <w:sz w:val="18"/>
                <w:szCs w:val="18"/>
                <w:lang w:val="nl-NL"/>
              </w:rPr>
              <w:t xml:space="preserve">Als voorbeeld kunnen twee contractnummers worden geselecteerd waarna alle gegevens van de betreffende contracten zichtbaar zijn. </w:t>
            </w:r>
          </w:p>
        </w:tc>
        <w:tc>
          <w:tcPr>
            <w:tcW w:w="1750" w:type="dxa"/>
            <w:shd w:val="clear" w:color="auto" w:fill="F2F2F2" w:themeFill="background1" w:themeFillShade="F2"/>
            <w:vAlign w:val="center"/>
          </w:tcPr>
          <w:p w14:paraId="3D949308" w14:textId="77777777" w:rsidR="00125DAA" w:rsidRPr="00656890" w:rsidRDefault="00125DAA" w:rsidP="00C12115">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7D96E21" w14:textId="77777777" w:rsidR="00125DAA" w:rsidRPr="00656890" w:rsidRDefault="00125DAA" w:rsidP="00C12115">
            <w:pPr>
              <w:pStyle w:val="TableParagraph"/>
              <w:spacing w:before="1" w:line="276" w:lineRule="auto"/>
              <w:rPr>
                <w:rFonts w:ascii="Arial" w:hAnsi="Arial" w:cs="Arial"/>
                <w:sz w:val="18"/>
                <w:szCs w:val="18"/>
                <w:lang w:val="nl-NL"/>
              </w:rPr>
            </w:pPr>
          </w:p>
        </w:tc>
      </w:tr>
      <w:tr w:rsidR="00125DAA" w:rsidRPr="00656890" w14:paraId="440EFDB7" w14:textId="77777777" w:rsidTr="00C12115">
        <w:trPr>
          <w:trHeight w:val="567"/>
        </w:trPr>
        <w:tc>
          <w:tcPr>
            <w:tcW w:w="584" w:type="dxa"/>
            <w:shd w:val="clear" w:color="auto" w:fill="F2F2F2" w:themeFill="background1" w:themeFillShade="F2"/>
            <w:vAlign w:val="center"/>
          </w:tcPr>
          <w:p w14:paraId="7448827F" w14:textId="3553A5C9"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11</w:t>
            </w:r>
          </w:p>
        </w:tc>
        <w:tc>
          <w:tcPr>
            <w:tcW w:w="1112" w:type="dxa"/>
            <w:shd w:val="clear" w:color="auto" w:fill="F2F2F2" w:themeFill="background1" w:themeFillShade="F2"/>
            <w:vAlign w:val="center"/>
          </w:tcPr>
          <w:p w14:paraId="65413A50" w14:textId="7815B833"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Wens</w:t>
            </w:r>
          </w:p>
        </w:tc>
        <w:tc>
          <w:tcPr>
            <w:tcW w:w="6904" w:type="dxa"/>
            <w:shd w:val="clear" w:color="auto" w:fill="F2F2F2" w:themeFill="background1" w:themeFillShade="F2"/>
            <w:vAlign w:val="center"/>
          </w:tcPr>
          <w:p w14:paraId="1266F3D8" w14:textId="74A66B0B" w:rsidR="00125DAA" w:rsidRPr="00656890" w:rsidRDefault="009A7DB1" w:rsidP="00C12115">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8B404D" w:rsidRPr="00CD37C9">
              <w:rPr>
                <w:rFonts w:ascii="Arial" w:hAnsi="Arial" w:cs="Arial"/>
                <w:sz w:val="18"/>
                <w:szCs w:val="18"/>
                <w:lang w:val="nl-NL"/>
              </w:rPr>
              <w:t xml:space="preserve"> voorziet </w:t>
            </w:r>
            <w:r w:rsidR="008B404D">
              <w:rPr>
                <w:rFonts w:ascii="Arial" w:hAnsi="Arial" w:cs="Arial"/>
                <w:sz w:val="18"/>
                <w:szCs w:val="18"/>
                <w:lang w:val="nl-NL"/>
              </w:rPr>
              <w:t>in de m</w:t>
            </w:r>
            <w:r w:rsidR="008B404D" w:rsidRPr="00656890">
              <w:rPr>
                <w:rFonts w:ascii="Arial" w:hAnsi="Arial" w:cs="Arial"/>
                <w:sz w:val="18"/>
                <w:szCs w:val="18"/>
                <w:lang w:val="nl-NL"/>
              </w:rPr>
              <w:t>ogelijkheid</w:t>
            </w:r>
            <w:r w:rsidR="00125DAA" w:rsidRPr="00656890">
              <w:rPr>
                <w:rFonts w:ascii="Arial" w:hAnsi="Arial" w:cs="Arial"/>
                <w:sz w:val="18"/>
                <w:szCs w:val="18"/>
                <w:lang w:val="nl-NL"/>
              </w:rPr>
              <w:t xml:space="preserve"> om leveranciersgesprekken vast te leggen.</w:t>
            </w:r>
          </w:p>
        </w:tc>
        <w:tc>
          <w:tcPr>
            <w:tcW w:w="1750" w:type="dxa"/>
            <w:shd w:val="clear" w:color="auto" w:fill="F2F2F2" w:themeFill="background1" w:themeFillShade="F2"/>
            <w:vAlign w:val="center"/>
          </w:tcPr>
          <w:p w14:paraId="12A564B6" w14:textId="77777777" w:rsidR="00125DAA" w:rsidRPr="00656890" w:rsidRDefault="00125DAA" w:rsidP="00C12115">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E155947" w14:textId="77777777" w:rsidR="00125DAA" w:rsidRPr="00656890" w:rsidRDefault="00125DAA" w:rsidP="00C12115">
            <w:pPr>
              <w:pStyle w:val="TableParagraph"/>
              <w:spacing w:before="1" w:line="276" w:lineRule="auto"/>
              <w:rPr>
                <w:rFonts w:ascii="Arial" w:hAnsi="Arial" w:cs="Arial"/>
                <w:sz w:val="18"/>
                <w:szCs w:val="18"/>
                <w:lang w:val="nl-NL"/>
              </w:rPr>
            </w:pPr>
          </w:p>
        </w:tc>
      </w:tr>
      <w:tr w:rsidR="00125DAA" w:rsidRPr="00656890" w14:paraId="2F46E36D" w14:textId="77777777" w:rsidTr="00C12115">
        <w:trPr>
          <w:trHeight w:val="567"/>
        </w:trPr>
        <w:tc>
          <w:tcPr>
            <w:tcW w:w="584" w:type="dxa"/>
            <w:shd w:val="clear" w:color="auto" w:fill="F2F2F2" w:themeFill="background1" w:themeFillShade="F2"/>
            <w:vAlign w:val="center"/>
          </w:tcPr>
          <w:p w14:paraId="233891AC" w14:textId="15E0A58B"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12</w:t>
            </w:r>
          </w:p>
        </w:tc>
        <w:tc>
          <w:tcPr>
            <w:tcW w:w="1112" w:type="dxa"/>
            <w:shd w:val="clear" w:color="auto" w:fill="F2F2F2" w:themeFill="background1" w:themeFillShade="F2"/>
            <w:vAlign w:val="center"/>
          </w:tcPr>
          <w:p w14:paraId="728160AA" w14:textId="4D21C2BC" w:rsidR="00125DAA" w:rsidRPr="00656890" w:rsidRDefault="00125DAA" w:rsidP="00C12115">
            <w:pPr>
              <w:pStyle w:val="TableParagraph"/>
              <w:spacing w:before="1" w:line="276" w:lineRule="auto"/>
              <w:rPr>
                <w:rFonts w:ascii="Arial" w:hAnsi="Arial" w:cs="Arial"/>
                <w:sz w:val="18"/>
                <w:szCs w:val="18"/>
              </w:rPr>
            </w:pPr>
            <w:r w:rsidRPr="00656890">
              <w:rPr>
                <w:rFonts w:ascii="Arial" w:hAnsi="Arial" w:cs="Arial"/>
                <w:sz w:val="18"/>
                <w:szCs w:val="18"/>
              </w:rPr>
              <w:t xml:space="preserve">Eis </w:t>
            </w:r>
          </w:p>
        </w:tc>
        <w:tc>
          <w:tcPr>
            <w:tcW w:w="6904" w:type="dxa"/>
            <w:shd w:val="clear" w:color="auto" w:fill="F2F2F2" w:themeFill="background1" w:themeFillShade="F2"/>
            <w:vAlign w:val="center"/>
          </w:tcPr>
          <w:p w14:paraId="6866529D" w14:textId="645AAB35" w:rsidR="00125DAA" w:rsidRPr="00656890" w:rsidRDefault="009A7DB1" w:rsidP="00C12115">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8B404D" w:rsidRPr="00CD37C9">
              <w:rPr>
                <w:rFonts w:ascii="Arial" w:hAnsi="Arial" w:cs="Arial"/>
                <w:sz w:val="18"/>
                <w:szCs w:val="18"/>
                <w:lang w:val="nl-NL"/>
              </w:rPr>
              <w:t xml:space="preserve"> voorziet </w:t>
            </w:r>
            <w:r w:rsidR="008B404D">
              <w:rPr>
                <w:rFonts w:ascii="Arial" w:hAnsi="Arial" w:cs="Arial"/>
                <w:sz w:val="18"/>
                <w:szCs w:val="18"/>
                <w:lang w:val="nl-NL"/>
              </w:rPr>
              <w:t>in de m</w:t>
            </w:r>
            <w:r w:rsidR="008B404D" w:rsidRPr="00656890">
              <w:rPr>
                <w:rFonts w:ascii="Arial" w:hAnsi="Arial" w:cs="Arial"/>
                <w:sz w:val="18"/>
                <w:szCs w:val="18"/>
                <w:lang w:val="nl-NL"/>
              </w:rPr>
              <w:t>ogelijkheid</w:t>
            </w:r>
            <w:r w:rsidR="00125DAA" w:rsidRPr="00656890">
              <w:rPr>
                <w:rFonts w:ascii="Arial" w:hAnsi="Arial" w:cs="Arial"/>
                <w:sz w:val="18"/>
                <w:szCs w:val="18"/>
                <w:lang w:val="nl-NL"/>
              </w:rPr>
              <w:t xml:space="preserve"> om bij gebruik van brokers ook inzage te hebben in spend en verplichtingen van onderliggende leveranciers.</w:t>
            </w:r>
          </w:p>
        </w:tc>
        <w:tc>
          <w:tcPr>
            <w:tcW w:w="1750" w:type="dxa"/>
            <w:shd w:val="clear" w:color="auto" w:fill="F2F2F2" w:themeFill="background1" w:themeFillShade="F2"/>
            <w:vAlign w:val="center"/>
          </w:tcPr>
          <w:p w14:paraId="387C50CA" w14:textId="77777777" w:rsidR="00125DAA" w:rsidRPr="00656890" w:rsidRDefault="00125DAA" w:rsidP="00C12115">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434239C" w14:textId="77777777" w:rsidR="00125DAA" w:rsidRPr="00656890" w:rsidRDefault="00125DAA" w:rsidP="00C12115">
            <w:pPr>
              <w:pStyle w:val="TableParagraph"/>
              <w:spacing w:before="1" w:line="276" w:lineRule="auto"/>
              <w:rPr>
                <w:rFonts w:ascii="Arial" w:hAnsi="Arial" w:cs="Arial"/>
                <w:sz w:val="18"/>
                <w:szCs w:val="18"/>
                <w:lang w:val="nl-NL"/>
              </w:rPr>
            </w:pPr>
          </w:p>
        </w:tc>
      </w:tr>
    </w:tbl>
    <w:p w14:paraId="584037B6" w14:textId="77777777" w:rsidR="00762BA5" w:rsidRPr="00BD4FBF" w:rsidRDefault="00762BA5" w:rsidP="00762BA5">
      <w:pPr>
        <w:rPr>
          <w:highlight w:val="lightGray"/>
        </w:rPr>
      </w:pPr>
    </w:p>
    <w:p w14:paraId="563FB67A" w14:textId="77777777" w:rsidR="00BF409F" w:rsidRDefault="00BF409F">
      <w:pPr>
        <w:spacing w:line="240" w:lineRule="auto"/>
        <w:rPr>
          <w:b/>
          <w:i/>
          <w:color w:val="004B95"/>
          <w:sz w:val="20"/>
          <w:szCs w:val="20"/>
        </w:rPr>
      </w:pPr>
      <w:r>
        <w:br w:type="page"/>
      </w:r>
    </w:p>
    <w:p w14:paraId="00E8F2DF" w14:textId="4BA363FD" w:rsidR="00762BA5" w:rsidRDefault="003B1071" w:rsidP="00833A71">
      <w:pPr>
        <w:pStyle w:val="Heading2"/>
        <w:numPr>
          <w:ilvl w:val="1"/>
          <w:numId w:val="22"/>
        </w:numPr>
        <w:spacing w:line="276" w:lineRule="auto"/>
        <w:jc w:val="both"/>
      </w:pPr>
      <w:bookmarkStart w:id="9" w:name="_Toc194607406"/>
      <w:r w:rsidRPr="003B1071">
        <w:t>Spendanalyse</w:t>
      </w:r>
      <w:bookmarkEnd w:id="9"/>
    </w:p>
    <w:p w14:paraId="5A6CA992" w14:textId="77777777" w:rsidR="00A96AEB" w:rsidRDefault="00A96AEB" w:rsidP="00A96AEB">
      <w:pPr>
        <w:rPr>
          <w:highlight w:val="lightGray"/>
        </w:rPr>
      </w:pPr>
    </w:p>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6904"/>
        <w:gridCol w:w="1750"/>
        <w:gridCol w:w="4667"/>
      </w:tblGrid>
      <w:tr w:rsidR="00125DAA" w:rsidRPr="00CF5D3F" w14:paraId="2CFA3F21" w14:textId="77777777" w:rsidTr="00DE277B">
        <w:trPr>
          <w:trHeight w:val="834"/>
          <w:tblHeader/>
        </w:trPr>
        <w:tc>
          <w:tcPr>
            <w:tcW w:w="584" w:type="dxa"/>
            <w:shd w:val="clear" w:color="auto" w:fill="C00000"/>
            <w:vAlign w:val="center"/>
          </w:tcPr>
          <w:p w14:paraId="29FFF69D" w14:textId="237892E0" w:rsidR="00125DAA" w:rsidRPr="00CF5D3F" w:rsidRDefault="00125DAA" w:rsidP="00DE277B">
            <w:pPr>
              <w:pStyle w:val="TableParagraph"/>
              <w:spacing w:before="3" w:line="276" w:lineRule="auto"/>
              <w:ind w:right="85"/>
              <w:rPr>
                <w:rFonts w:ascii="Arial" w:hAnsi="Arial" w:cs="Arial"/>
                <w:b/>
                <w:bCs/>
                <w:color w:val="FFFFFF" w:themeColor="background1"/>
                <w:sz w:val="18"/>
                <w:szCs w:val="18"/>
              </w:rPr>
            </w:pPr>
            <w:r w:rsidRPr="00CF5D3F">
              <w:rPr>
                <w:rFonts w:ascii="Arial" w:hAnsi="Arial" w:cs="Arial"/>
                <w:b/>
                <w:bCs/>
                <w:color w:val="FFFFFF" w:themeColor="background1"/>
                <w:sz w:val="18"/>
                <w:szCs w:val="18"/>
              </w:rPr>
              <w:t>Nr</w:t>
            </w:r>
          </w:p>
        </w:tc>
        <w:tc>
          <w:tcPr>
            <w:tcW w:w="1112" w:type="dxa"/>
            <w:shd w:val="clear" w:color="auto" w:fill="C00000"/>
            <w:vAlign w:val="center"/>
          </w:tcPr>
          <w:p w14:paraId="157039E5" w14:textId="485CC50A" w:rsidR="00125DAA" w:rsidRPr="00CF5D3F" w:rsidRDefault="00125DAA" w:rsidP="00DE277B">
            <w:pPr>
              <w:pStyle w:val="TableParagraph"/>
              <w:spacing w:before="3" w:line="276" w:lineRule="auto"/>
              <w:ind w:right="85"/>
              <w:rPr>
                <w:rFonts w:ascii="Arial" w:hAnsi="Arial" w:cs="Arial"/>
                <w:b/>
                <w:bCs/>
                <w:color w:val="FFFFFF" w:themeColor="background1"/>
                <w:sz w:val="18"/>
                <w:szCs w:val="18"/>
                <w:lang w:val="nl-NL"/>
              </w:rPr>
            </w:pPr>
            <w:r w:rsidRPr="00CF5D3F">
              <w:rPr>
                <w:rFonts w:ascii="Arial" w:hAnsi="Arial" w:cs="Arial"/>
                <w:b/>
                <w:bCs/>
                <w:color w:val="FFFFFF" w:themeColor="background1"/>
                <w:sz w:val="18"/>
                <w:szCs w:val="18"/>
                <w:lang w:val="nl-NL"/>
              </w:rPr>
              <w:t>Eis/Wens</w:t>
            </w:r>
          </w:p>
        </w:tc>
        <w:tc>
          <w:tcPr>
            <w:tcW w:w="6904" w:type="dxa"/>
            <w:shd w:val="clear" w:color="auto" w:fill="C00000"/>
            <w:vAlign w:val="center"/>
          </w:tcPr>
          <w:p w14:paraId="0D69C536" w14:textId="77777777" w:rsidR="00125DAA" w:rsidRPr="00CF5D3F" w:rsidRDefault="00125DAA" w:rsidP="00DE277B">
            <w:pPr>
              <w:pStyle w:val="TableParagraph"/>
              <w:spacing w:before="3" w:line="276" w:lineRule="auto"/>
              <w:ind w:right="85"/>
              <w:rPr>
                <w:rFonts w:ascii="Arial" w:hAnsi="Arial" w:cs="Arial"/>
                <w:b/>
                <w:bCs/>
                <w:color w:val="FFFFFF" w:themeColor="background1"/>
                <w:sz w:val="18"/>
                <w:szCs w:val="18"/>
                <w:lang w:val="nl-NL"/>
              </w:rPr>
            </w:pPr>
            <w:r w:rsidRPr="00CF5D3F">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434A06E1" w14:textId="5A03F74F" w:rsidR="00635C9B" w:rsidRPr="00CF5D3F" w:rsidRDefault="009A7DB1" w:rsidP="00DE277B">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CF5D3F">
              <w:rPr>
                <w:rFonts w:ascii="Arial" w:hAnsi="Arial" w:cs="Arial"/>
                <w:b/>
                <w:bCs/>
                <w:color w:val="FFFFFF" w:themeColor="background1"/>
                <w:sz w:val="18"/>
                <w:szCs w:val="18"/>
                <w:lang w:val="nl-NL"/>
              </w:rPr>
              <w:t xml:space="preserve"> van Inschrijver voldoet hieraan</w:t>
            </w:r>
          </w:p>
          <w:p w14:paraId="1FDB464D" w14:textId="09F6B4A4" w:rsidR="00125DAA" w:rsidRPr="00CF5D3F" w:rsidRDefault="00635C9B" w:rsidP="00DE277B">
            <w:pPr>
              <w:pStyle w:val="TableParagraph"/>
              <w:spacing w:before="3" w:line="276" w:lineRule="auto"/>
              <w:ind w:right="85"/>
              <w:rPr>
                <w:rFonts w:ascii="Arial" w:hAnsi="Arial" w:cs="Arial"/>
                <w:b/>
                <w:bCs/>
                <w:color w:val="FFFFFF" w:themeColor="background1"/>
                <w:sz w:val="18"/>
                <w:szCs w:val="18"/>
                <w:lang w:val="nl-NL"/>
              </w:rPr>
            </w:pPr>
            <w:r w:rsidRPr="00CF5D3F">
              <w:rPr>
                <w:rFonts w:ascii="Arial" w:hAnsi="Arial" w:cs="Arial"/>
                <w:b/>
                <w:bCs/>
                <w:color w:val="FFFFFF" w:themeColor="background1"/>
                <w:sz w:val="18"/>
                <w:szCs w:val="18"/>
                <w:lang w:val="nl-NL"/>
              </w:rPr>
              <w:t>(Ja / Nee)</w:t>
            </w:r>
          </w:p>
        </w:tc>
        <w:tc>
          <w:tcPr>
            <w:tcW w:w="4667" w:type="dxa"/>
            <w:shd w:val="clear" w:color="auto" w:fill="C00000"/>
            <w:vAlign w:val="center"/>
          </w:tcPr>
          <w:p w14:paraId="3A24B32B" w14:textId="77777777" w:rsidR="00125DAA" w:rsidRPr="00CF5D3F" w:rsidRDefault="00125DAA" w:rsidP="00DE277B">
            <w:pPr>
              <w:pStyle w:val="TableParagraph"/>
              <w:spacing w:before="3" w:line="276" w:lineRule="auto"/>
              <w:ind w:right="85"/>
              <w:rPr>
                <w:rFonts w:ascii="Arial" w:hAnsi="Arial" w:cs="Arial"/>
                <w:b/>
                <w:bCs/>
                <w:color w:val="FFFFFF" w:themeColor="background1"/>
                <w:sz w:val="18"/>
                <w:szCs w:val="18"/>
                <w:lang w:val="nl-NL"/>
              </w:rPr>
            </w:pPr>
            <w:r w:rsidRPr="00CF5D3F">
              <w:rPr>
                <w:rFonts w:ascii="Arial" w:hAnsi="Arial" w:cs="Arial"/>
                <w:b/>
                <w:bCs/>
                <w:color w:val="FFFFFF" w:themeColor="background1"/>
                <w:sz w:val="18"/>
                <w:szCs w:val="18"/>
                <w:lang w:val="nl-NL"/>
              </w:rPr>
              <w:t>Eventuele Opmerkingen</w:t>
            </w:r>
          </w:p>
        </w:tc>
      </w:tr>
      <w:tr w:rsidR="00150E1A" w:rsidRPr="00CF5D3F" w14:paraId="53556740" w14:textId="77777777" w:rsidTr="00DE277B">
        <w:trPr>
          <w:trHeight w:val="567"/>
        </w:trPr>
        <w:tc>
          <w:tcPr>
            <w:tcW w:w="584" w:type="dxa"/>
            <w:shd w:val="clear" w:color="auto" w:fill="F2F2F2" w:themeFill="background1" w:themeFillShade="F2"/>
            <w:vAlign w:val="center"/>
          </w:tcPr>
          <w:p w14:paraId="3D2E15B5" w14:textId="29F04792" w:rsidR="00150E1A" w:rsidRPr="00CF5D3F" w:rsidRDefault="00150E1A" w:rsidP="00DE277B">
            <w:pPr>
              <w:pStyle w:val="TableParagraph"/>
              <w:spacing w:before="1" w:line="276" w:lineRule="auto"/>
              <w:rPr>
                <w:rFonts w:ascii="Arial" w:hAnsi="Arial" w:cs="Arial"/>
                <w:sz w:val="18"/>
                <w:szCs w:val="18"/>
              </w:rPr>
            </w:pPr>
            <w:r>
              <w:rPr>
                <w:rFonts w:ascii="Arial" w:hAnsi="Arial" w:cs="Arial"/>
                <w:sz w:val="18"/>
                <w:szCs w:val="18"/>
              </w:rPr>
              <w:t>1</w:t>
            </w:r>
          </w:p>
        </w:tc>
        <w:tc>
          <w:tcPr>
            <w:tcW w:w="1112" w:type="dxa"/>
            <w:shd w:val="clear" w:color="auto" w:fill="F2F2F2" w:themeFill="background1" w:themeFillShade="F2"/>
            <w:vAlign w:val="center"/>
          </w:tcPr>
          <w:p w14:paraId="2C0391C1" w14:textId="17281C8A" w:rsidR="00150E1A" w:rsidRPr="00CF5D3F" w:rsidRDefault="00150E1A" w:rsidP="00DE277B">
            <w:pPr>
              <w:pStyle w:val="TableParagraph"/>
              <w:spacing w:before="1" w:line="276" w:lineRule="auto"/>
              <w:rPr>
                <w:rFonts w:ascii="Arial" w:hAnsi="Arial" w:cs="Arial"/>
                <w:sz w:val="18"/>
                <w:szCs w:val="18"/>
              </w:rPr>
            </w:pPr>
            <w:r>
              <w:rPr>
                <w:rFonts w:ascii="Arial" w:hAnsi="Arial" w:cs="Arial"/>
                <w:sz w:val="18"/>
                <w:szCs w:val="18"/>
              </w:rPr>
              <w:t>Eis</w:t>
            </w:r>
          </w:p>
        </w:tc>
        <w:tc>
          <w:tcPr>
            <w:tcW w:w="6904" w:type="dxa"/>
            <w:shd w:val="clear" w:color="auto" w:fill="F2F2F2" w:themeFill="background1" w:themeFillShade="F2"/>
            <w:vAlign w:val="center"/>
          </w:tcPr>
          <w:p w14:paraId="1FFB5A27" w14:textId="3C99E3D7" w:rsidR="00150E1A" w:rsidRPr="00150E1A" w:rsidRDefault="00150E1A" w:rsidP="00DE277B">
            <w:pPr>
              <w:pStyle w:val="TableParagraph"/>
              <w:spacing w:before="1" w:line="276" w:lineRule="auto"/>
              <w:rPr>
                <w:rFonts w:ascii="Arial" w:hAnsi="Arial" w:cs="Arial"/>
                <w:sz w:val="18"/>
                <w:szCs w:val="18"/>
                <w:lang w:val="nl-NL"/>
              </w:rPr>
            </w:pPr>
            <w:r w:rsidRPr="00150E1A">
              <w:rPr>
                <w:rFonts w:ascii="Arial" w:hAnsi="Arial" w:cs="Arial"/>
                <w:sz w:val="18"/>
                <w:szCs w:val="18"/>
                <w:lang w:val="nl-NL"/>
              </w:rPr>
              <w:t xml:space="preserve">De spendanalyse in </w:t>
            </w:r>
            <w:r w:rsidR="009A7DB1">
              <w:rPr>
                <w:rFonts w:ascii="Arial" w:hAnsi="Arial" w:cs="Arial"/>
                <w:sz w:val="18"/>
                <w:szCs w:val="18"/>
                <w:lang w:val="nl-NL"/>
              </w:rPr>
              <w:t>het systeem</w:t>
            </w:r>
            <w:r>
              <w:rPr>
                <w:rFonts w:ascii="Arial" w:hAnsi="Arial" w:cs="Arial"/>
                <w:sz w:val="18"/>
                <w:szCs w:val="18"/>
                <w:lang w:val="nl-NL"/>
              </w:rPr>
              <w:t xml:space="preserve"> biedt minimaal een analyse op crediteurniveau, opdrachtniveau en productgroepen. </w:t>
            </w:r>
            <w:r w:rsidR="00224FE7">
              <w:rPr>
                <w:rFonts w:ascii="Arial" w:hAnsi="Arial" w:cs="Arial"/>
                <w:sz w:val="18"/>
                <w:szCs w:val="18"/>
                <w:lang w:val="nl-NL"/>
              </w:rPr>
              <w:t xml:space="preserve">Inzicht wordt daarbij gegeven in </w:t>
            </w:r>
            <w:r w:rsidR="009E7FC0" w:rsidRPr="009E7FC0">
              <w:rPr>
                <w:rFonts w:ascii="Arial" w:hAnsi="Arial" w:cs="Arial"/>
                <w:sz w:val="18"/>
                <w:szCs w:val="18"/>
                <w:lang w:val="nl-NL"/>
              </w:rPr>
              <w:t xml:space="preserve">alle uitgaven aan een crediteur of op een specifieke </w:t>
            </w:r>
            <w:proofErr w:type="spellStart"/>
            <w:r w:rsidR="009E7FC0" w:rsidRPr="009E7FC0">
              <w:rPr>
                <w:rFonts w:ascii="Arial" w:hAnsi="Arial" w:cs="Arial"/>
                <w:sz w:val="18"/>
                <w:szCs w:val="18"/>
                <w:lang w:val="nl-NL"/>
              </w:rPr>
              <w:t>cpv</w:t>
            </w:r>
            <w:proofErr w:type="spellEnd"/>
            <w:r w:rsidR="009E7FC0" w:rsidRPr="009E7FC0">
              <w:rPr>
                <w:rFonts w:ascii="Arial" w:hAnsi="Arial" w:cs="Arial"/>
                <w:sz w:val="18"/>
                <w:szCs w:val="18"/>
                <w:lang w:val="nl-NL"/>
              </w:rPr>
              <w:t>-code/categorie of productgroep. afwijkingen van geraamde opdrachtwaarden.</w:t>
            </w:r>
          </w:p>
        </w:tc>
        <w:tc>
          <w:tcPr>
            <w:tcW w:w="1750" w:type="dxa"/>
            <w:shd w:val="clear" w:color="auto" w:fill="F2F2F2" w:themeFill="background1" w:themeFillShade="F2"/>
            <w:vAlign w:val="center"/>
          </w:tcPr>
          <w:p w14:paraId="08BE571F" w14:textId="77777777" w:rsidR="00150E1A" w:rsidRPr="00150E1A" w:rsidRDefault="00150E1A"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92108A5" w14:textId="77777777" w:rsidR="00150E1A" w:rsidRPr="00150E1A" w:rsidRDefault="00150E1A" w:rsidP="00DE277B">
            <w:pPr>
              <w:pStyle w:val="TableParagraph"/>
              <w:spacing w:before="1" w:line="276" w:lineRule="auto"/>
              <w:rPr>
                <w:rFonts w:ascii="Arial" w:hAnsi="Arial" w:cs="Arial"/>
                <w:sz w:val="18"/>
                <w:szCs w:val="18"/>
                <w:lang w:val="nl-NL"/>
              </w:rPr>
            </w:pPr>
          </w:p>
        </w:tc>
      </w:tr>
      <w:tr w:rsidR="00125DAA" w:rsidRPr="00CF5D3F" w14:paraId="60CD8675" w14:textId="77777777" w:rsidTr="00DE277B">
        <w:trPr>
          <w:trHeight w:val="567"/>
        </w:trPr>
        <w:tc>
          <w:tcPr>
            <w:tcW w:w="584" w:type="dxa"/>
            <w:shd w:val="clear" w:color="auto" w:fill="F2F2F2" w:themeFill="background1" w:themeFillShade="F2"/>
            <w:vAlign w:val="center"/>
          </w:tcPr>
          <w:p w14:paraId="7701B442" w14:textId="4C8288BB" w:rsidR="00125DAA" w:rsidRPr="00CF5D3F" w:rsidRDefault="009E7FC0" w:rsidP="00DE277B">
            <w:pPr>
              <w:pStyle w:val="TableParagraph"/>
              <w:spacing w:before="1" w:line="276" w:lineRule="auto"/>
              <w:rPr>
                <w:rFonts w:ascii="Arial" w:hAnsi="Arial" w:cs="Arial"/>
                <w:sz w:val="18"/>
                <w:szCs w:val="18"/>
              </w:rPr>
            </w:pPr>
            <w:r>
              <w:rPr>
                <w:rFonts w:ascii="Arial" w:hAnsi="Arial" w:cs="Arial"/>
                <w:sz w:val="18"/>
                <w:szCs w:val="18"/>
              </w:rPr>
              <w:t>2</w:t>
            </w:r>
          </w:p>
        </w:tc>
        <w:tc>
          <w:tcPr>
            <w:tcW w:w="1112" w:type="dxa"/>
            <w:shd w:val="clear" w:color="auto" w:fill="F2F2F2" w:themeFill="background1" w:themeFillShade="F2"/>
            <w:vAlign w:val="center"/>
          </w:tcPr>
          <w:p w14:paraId="1754ABE8" w14:textId="1B6118D0" w:rsidR="00125DAA" w:rsidRPr="00CF5D3F" w:rsidRDefault="00125DAA" w:rsidP="00DE277B">
            <w:pPr>
              <w:pStyle w:val="TableParagraph"/>
              <w:spacing w:before="1" w:line="276" w:lineRule="auto"/>
              <w:rPr>
                <w:rFonts w:ascii="Arial" w:hAnsi="Arial" w:cs="Arial"/>
                <w:sz w:val="18"/>
                <w:szCs w:val="18"/>
                <w:lang w:val="nl-NL"/>
              </w:rPr>
            </w:pPr>
            <w:r w:rsidRPr="00CF5D3F">
              <w:rPr>
                <w:rFonts w:ascii="Arial" w:hAnsi="Arial" w:cs="Arial"/>
                <w:sz w:val="18"/>
                <w:szCs w:val="18"/>
              </w:rPr>
              <w:t xml:space="preserve">Eis </w:t>
            </w:r>
          </w:p>
        </w:tc>
        <w:tc>
          <w:tcPr>
            <w:tcW w:w="6904" w:type="dxa"/>
            <w:shd w:val="clear" w:color="auto" w:fill="F2F2F2" w:themeFill="background1" w:themeFillShade="F2"/>
            <w:vAlign w:val="center"/>
          </w:tcPr>
          <w:p w14:paraId="2653B1BC" w14:textId="3EF8E6F9" w:rsidR="00125DAA" w:rsidRPr="00CF5D3F" w:rsidRDefault="009A7DB1" w:rsidP="00DE277B">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F947EA" w:rsidRPr="00CD37C9">
              <w:rPr>
                <w:rFonts w:ascii="Arial" w:hAnsi="Arial" w:cs="Arial"/>
                <w:sz w:val="18"/>
                <w:szCs w:val="18"/>
                <w:lang w:val="nl-NL"/>
              </w:rPr>
              <w:t xml:space="preserve"> voorziet </w:t>
            </w:r>
            <w:r w:rsidR="00F947EA">
              <w:rPr>
                <w:rFonts w:ascii="Arial" w:hAnsi="Arial" w:cs="Arial"/>
                <w:sz w:val="18"/>
                <w:szCs w:val="18"/>
                <w:lang w:val="nl-NL"/>
              </w:rPr>
              <w:t>in de m</w:t>
            </w:r>
            <w:r w:rsidR="00F947EA" w:rsidRPr="00656890">
              <w:rPr>
                <w:rFonts w:ascii="Arial" w:hAnsi="Arial" w:cs="Arial"/>
                <w:sz w:val="18"/>
                <w:szCs w:val="18"/>
                <w:lang w:val="nl-NL"/>
              </w:rPr>
              <w:t xml:space="preserve">ogelijkheid </w:t>
            </w:r>
            <w:r w:rsidR="00125DAA" w:rsidRPr="00CF5D3F">
              <w:rPr>
                <w:rFonts w:ascii="Arial" w:hAnsi="Arial" w:cs="Arial"/>
                <w:sz w:val="18"/>
                <w:szCs w:val="18"/>
                <w:lang w:val="nl-NL"/>
              </w:rPr>
              <w:t xml:space="preserve">om op twee </w:t>
            </w:r>
            <w:r w:rsidR="002371CB" w:rsidRPr="00CF5D3F">
              <w:rPr>
                <w:rFonts w:ascii="Arial" w:hAnsi="Arial" w:cs="Arial"/>
                <w:sz w:val="18"/>
                <w:szCs w:val="18"/>
                <w:lang w:val="nl-NL"/>
              </w:rPr>
              <w:t>niveaus</w:t>
            </w:r>
            <w:r w:rsidR="00125DAA" w:rsidRPr="00CF5D3F">
              <w:rPr>
                <w:rFonts w:ascii="Arial" w:hAnsi="Arial" w:cs="Arial"/>
                <w:sz w:val="18"/>
                <w:szCs w:val="18"/>
                <w:lang w:val="nl-NL"/>
              </w:rPr>
              <w:t xml:space="preserve"> groepen te koppelen aan leverancier (spendingpool en commoditycode).</w:t>
            </w:r>
          </w:p>
        </w:tc>
        <w:tc>
          <w:tcPr>
            <w:tcW w:w="1750" w:type="dxa"/>
            <w:shd w:val="clear" w:color="auto" w:fill="F2F2F2" w:themeFill="background1" w:themeFillShade="F2"/>
            <w:vAlign w:val="center"/>
          </w:tcPr>
          <w:p w14:paraId="73D63397" w14:textId="77777777" w:rsidR="00125DAA" w:rsidRPr="00CF5D3F" w:rsidRDefault="00125DAA"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7B860DD4" w14:textId="77777777" w:rsidR="00125DAA" w:rsidRPr="00CF5D3F" w:rsidRDefault="00125DAA" w:rsidP="00DE277B">
            <w:pPr>
              <w:pStyle w:val="TableParagraph"/>
              <w:spacing w:before="1" w:line="276" w:lineRule="auto"/>
              <w:rPr>
                <w:rFonts w:ascii="Arial" w:hAnsi="Arial" w:cs="Arial"/>
                <w:sz w:val="18"/>
                <w:szCs w:val="18"/>
                <w:lang w:val="nl-NL"/>
              </w:rPr>
            </w:pPr>
          </w:p>
        </w:tc>
      </w:tr>
      <w:tr w:rsidR="00125DAA" w:rsidRPr="00CF5D3F" w14:paraId="7A7C0BD6" w14:textId="77777777" w:rsidTr="00DE277B">
        <w:trPr>
          <w:trHeight w:val="567"/>
        </w:trPr>
        <w:tc>
          <w:tcPr>
            <w:tcW w:w="584" w:type="dxa"/>
            <w:shd w:val="clear" w:color="auto" w:fill="F2F2F2" w:themeFill="background1" w:themeFillShade="F2"/>
            <w:vAlign w:val="center"/>
          </w:tcPr>
          <w:p w14:paraId="5BADBDC5" w14:textId="22FAD1F8" w:rsidR="00125DAA" w:rsidRPr="00CF5D3F" w:rsidRDefault="009E7FC0" w:rsidP="00DE277B">
            <w:pPr>
              <w:pStyle w:val="TableParagraph"/>
              <w:spacing w:before="1" w:line="276" w:lineRule="auto"/>
              <w:rPr>
                <w:rFonts w:ascii="Arial" w:hAnsi="Arial" w:cs="Arial"/>
                <w:sz w:val="18"/>
                <w:szCs w:val="18"/>
              </w:rPr>
            </w:pPr>
            <w:r>
              <w:rPr>
                <w:rFonts w:ascii="Arial" w:hAnsi="Arial" w:cs="Arial"/>
                <w:sz w:val="18"/>
                <w:szCs w:val="18"/>
              </w:rPr>
              <w:t>3</w:t>
            </w:r>
          </w:p>
        </w:tc>
        <w:tc>
          <w:tcPr>
            <w:tcW w:w="1112" w:type="dxa"/>
            <w:shd w:val="clear" w:color="auto" w:fill="F2F2F2" w:themeFill="background1" w:themeFillShade="F2"/>
            <w:vAlign w:val="center"/>
          </w:tcPr>
          <w:p w14:paraId="72BD5890" w14:textId="62B52DDF" w:rsidR="00125DAA" w:rsidRPr="00CF5D3F" w:rsidRDefault="00125DAA" w:rsidP="00DE277B">
            <w:pPr>
              <w:pStyle w:val="TableParagraph"/>
              <w:spacing w:before="1" w:line="276" w:lineRule="auto"/>
              <w:rPr>
                <w:rFonts w:ascii="Arial" w:hAnsi="Arial" w:cs="Arial"/>
                <w:sz w:val="18"/>
                <w:szCs w:val="18"/>
              </w:rPr>
            </w:pPr>
            <w:r w:rsidRPr="00CF5D3F">
              <w:rPr>
                <w:rFonts w:ascii="Arial" w:hAnsi="Arial" w:cs="Arial"/>
                <w:sz w:val="18"/>
                <w:szCs w:val="18"/>
              </w:rPr>
              <w:t xml:space="preserve">Eis </w:t>
            </w:r>
          </w:p>
        </w:tc>
        <w:tc>
          <w:tcPr>
            <w:tcW w:w="6904" w:type="dxa"/>
            <w:shd w:val="clear" w:color="auto" w:fill="F2F2F2" w:themeFill="background1" w:themeFillShade="F2"/>
            <w:vAlign w:val="center"/>
          </w:tcPr>
          <w:p w14:paraId="64FB6E2B" w14:textId="3A5AF3C2" w:rsidR="00125DAA" w:rsidRPr="00CF5D3F" w:rsidRDefault="009A7DB1" w:rsidP="00DE277B">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F947EA" w:rsidRPr="00CD37C9">
              <w:rPr>
                <w:rFonts w:ascii="Arial" w:hAnsi="Arial" w:cs="Arial"/>
                <w:sz w:val="18"/>
                <w:szCs w:val="18"/>
                <w:lang w:val="nl-NL"/>
              </w:rPr>
              <w:t xml:space="preserve"> voorziet </w:t>
            </w:r>
            <w:r w:rsidR="00F947EA">
              <w:rPr>
                <w:rFonts w:ascii="Arial" w:hAnsi="Arial" w:cs="Arial"/>
                <w:sz w:val="18"/>
                <w:szCs w:val="18"/>
                <w:lang w:val="nl-NL"/>
              </w:rPr>
              <w:t>in de m</w:t>
            </w:r>
            <w:r w:rsidR="00F947EA" w:rsidRPr="00656890">
              <w:rPr>
                <w:rFonts w:ascii="Arial" w:hAnsi="Arial" w:cs="Arial"/>
                <w:sz w:val="18"/>
                <w:szCs w:val="18"/>
                <w:lang w:val="nl-NL"/>
              </w:rPr>
              <w:t>ogelijkheid</w:t>
            </w:r>
            <w:r w:rsidR="00125DAA" w:rsidRPr="00CF5D3F">
              <w:rPr>
                <w:rFonts w:ascii="Arial" w:hAnsi="Arial" w:cs="Arial"/>
                <w:sz w:val="18"/>
                <w:szCs w:val="18"/>
                <w:lang w:val="nl-NL"/>
              </w:rPr>
              <w:t xml:space="preserve"> om bij elk contract de spendingpool en commodity code in te voeren t.b.v. spendanalyse</w:t>
            </w:r>
            <w:r w:rsidR="00CF5D3F">
              <w:rPr>
                <w:rFonts w:ascii="Arial" w:hAnsi="Arial" w:cs="Arial"/>
                <w:sz w:val="18"/>
                <w:szCs w:val="18"/>
                <w:lang w:val="nl-NL"/>
              </w:rPr>
              <w:t>.</w:t>
            </w:r>
          </w:p>
        </w:tc>
        <w:tc>
          <w:tcPr>
            <w:tcW w:w="1750" w:type="dxa"/>
            <w:shd w:val="clear" w:color="auto" w:fill="F2F2F2" w:themeFill="background1" w:themeFillShade="F2"/>
            <w:vAlign w:val="center"/>
          </w:tcPr>
          <w:p w14:paraId="1CBE4A27" w14:textId="77777777" w:rsidR="00125DAA" w:rsidRPr="00CF5D3F" w:rsidRDefault="00125DAA"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4B2F8E89" w14:textId="77777777" w:rsidR="00125DAA" w:rsidRPr="00CF5D3F" w:rsidRDefault="00125DAA" w:rsidP="00DE277B">
            <w:pPr>
              <w:pStyle w:val="TableParagraph"/>
              <w:spacing w:before="1" w:line="276" w:lineRule="auto"/>
              <w:rPr>
                <w:rFonts w:ascii="Arial" w:hAnsi="Arial" w:cs="Arial"/>
                <w:sz w:val="18"/>
                <w:szCs w:val="18"/>
                <w:lang w:val="nl-NL"/>
              </w:rPr>
            </w:pPr>
          </w:p>
        </w:tc>
      </w:tr>
      <w:tr w:rsidR="00125DAA" w:rsidRPr="00CF5D3F" w14:paraId="3A0C414B" w14:textId="77777777" w:rsidTr="00DE277B">
        <w:trPr>
          <w:trHeight w:val="567"/>
        </w:trPr>
        <w:tc>
          <w:tcPr>
            <w:tcW w:w="584" w:type="dxa"/>
            <w:shd w:val="clear" w:color="auto" w:fill="F2F2F2" w:themeFill="background1" w:themeFillShade="F2"/>
            <w:vAlign w:val="center"/>
          </w:tcPr>
          <w:p w14:paraId="737B46DD" w14:textId="7BAA9D3C" w:rsidR="00125DAA" w:rsidRPr="00CF5D3F" w:rsidRDefault="009E7FC0" w:rsidP="00DE277B">
            <w:pPr>
              <w:pStyle w:val="TableParagraph"/>
              <w:spacing w:before="1" w:line="276" w:lineRule="auto"/>
              <w:rPr>
                <w:rFonts w:ascii="Arial" w:hAnsi="Arial" w:cs="Arial"/>
                <w:sz w:val="18"/>
                <w:szCs w:val="18"/>
              </w:rPr>
            </w:pPr>
            <w:r>
              <w:rPr>
                <w:rFonts w:ascii="Arial" w:hAnsi="Arial" w:cs="Arial"/>
                <w:sz w:val="18"/>
                <w:szCs w:val="18"/>
              </w:rPr>
              <w:t>4</w:t>
            </w:r>
          </w:p>
        </w:tc>
        <w:tc>
          <w:tcPr>
            <w:tcW w:w="1112" w:type="dxa"/>
            <w:shd w:val="clear" w:color="auto" w:fill="F2F2F2" w:themeFill="background1" w:themeFillShade="F2"/>
            <w:vAlign w:val="center"/>
          </w:tcPr>
          <w:p w14:paraId="2A2A8A1F" w14:textId="138F173D" w:rsidR="00125DAA" w:rsidRPr="00CF5D3F" w:rsidRDefault="00125DAA" w:rsidP="00DE277B">
            <w:pPr>
              <w:pStyle w:val="TableParagraph"/>
              <w:spacing w:before="1" w:line="276" w:lineRule="auto"/>
              <w:rPr>
                <w:rFonts w:ascii="Arial" w:hAnsi="Arial" w:cs="Arial"/>
                <w:sz w:val="18"/>
                <w:szCs w:val="18"/>
              </w:rPr>
            </w:pPr>
            <w:r w:rsidRPr="00CF5D3F">
              <w:rPr>
                <w:rFonts w:ascii="Arial" w:hAnsi="Arial" w:cs="Arial"/>
                <w:sz w:val="18"/>
                <w:szCs w:val="18"/>
              </w:rPr>
              <w:t>Eis</w:t>
            </w:r>
          </w:p>
        </w:tc>
        <w:tc>
          <w:tcPr>
            <w:tcW w:w="6904" w:type="dxa"/>
            <w:shd w:val="clear" w:color="auto" w:fill="F2F2F2" w:themeFill="background1" w:themeFillShade="F2"/>
            <w:vAlign w:val="center"/>
          </w:tcPr>
          <w:p w14:paraId="3D018394" w14:textId="752E877A" w:rsidR="00125DAA" w:rsidRPr="0019230D" w:rsidRDefault="009A7DB1" w:rsidP="00DE277B">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F947EA" w:rsidRPr="00CD37C9">
              <w:rPr>
                <w:rFonts w:ascii="Arial" w:hAnsi="Arial" w:cs="Arial"/>
                <w:sz w:val="18"/>
                <w:szCs w:val="18"/>
                <w:lang w:val="nl-NL"/>
              </w:rPr>
              <w:t xml:space="preserve"> voorziet </w:t>
            </w:r>
            <w:r w:rsidR="00F947EA">
              <w:rPr>
                <w:rFonts w:ascii="Arial" w:hAnsi="Arial" w:cs="Arial"/>
                <w:sz w:val="18"/>
                <w:szCs w:val="18"/>
                <w:lang w:val="nl-NL"/>
              </w:rPr>
              <w:t>in de m</w:t>
            </w:r>
            <w:r w:rsidR="00F947EA" w:rsidRPr="00656890">
              <w:rPr>
                <w:rFonts w:ascii="Arial" w:hAnsi="Arial" w:cs="Arial"/>
                <w:sz w:val="18"/>
                <w:szCs w:val="18"/>
                <w:lang w:val="nl-NL"/>
              </w:rPr>
              <w:t>ogelijkheid</w:t>
            </w:r>
            <w:r w:rsidR="00125DAA" w:rsidRPr="00CF5D3F">
              <w:rPr>
                <w:rFonts w:ascii="Arial" w:hAnsi="Arial" w:cs="Arial"/>
                <w:sz w:val="18"/>
                <w:szCs w:val="18"/>
                <w:lang w:val="nl-NL"/>
              </w:rPr>
              <w:t xml:space="preserve"> om de spendanalyse toe te passen op het beïnvloedbare deel van de inkoop. Onderscheid hiervoor is te bepalen via de kostensoort. </w:t>
            </w:r>
          </w:p>
        </w:tc>
        <w:tc>
          <w:tcPr>
            <w:tcW w:w="1750" w:type="dxa"/>
            <w:shd w:val="clear" w:color="auto" w:fill="F2F2F2" w:themeFill="background1" w:themeFillShade="F2"/>
            <w:vAlign w:val="center"/>
          </w:tcPr>
          <w:p w14:paraId="7E21A711" w14:textId="77777777" w:rsidR="00125DAA" w:rsidRPr="0019230D" w:rsidRDefault="00125DAA"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C13435D" w14:textId="77777777" w:rsidR="00125DAA" w:rsidRPr="0019230D" w:rsidRDefault="00125DAA" w:rsidP="00DE277B">
            <w:pPr>
              <w:pStyle w:val="TableParagraph"/>
              <w:spacing w:before="1" w:line="276" w:lineRule="auto"/>
              <w:rPr>
                <w:rFonts w:ascii="Arial" w:hAnsi="Arial" w:cs="Arial"/>
                <w:sz w:val="18"/>
                <w:szCs w:val="18"/>
                <w:lang w:val="nl-NL"/>
              </w:rPr>
            </w:pPr>
          </w:p>
        </w:tc>
      </w:tr>
      <w:tr w:rsidR="00A94008" w:rsidRPr="00CF5D3F" w14:paraId="04467B4E" w14:textId="77777777" w:rsidTr="00DE277B">
        <w:trPr>
          <w:trHeight w:val="567"/>
        </w:trPr>
        <w:tc>
          <w:tcPr>
            <w:tcW w:w="584" w:type="dxa"/>
            <w:shd w:val="clear" w:color="auto" w:fill="F2F2F2" w:themeFill="background1" w:themeFillShade="F2"/>
            <w:vAlign w:val="center"/>
          </w:tcPr>
          <w:p w14:paraId="566C409C" w14:textId="69969BD6" w:rsidR="00A94008" w:rsidRPr="00CF5D3F" w:rsidRDefault="009E7FC0" w:rsidP="00DE277B">
            <w:pPr>
              <w:pStyle w:val="TableParagraph"/>
              <w:spacing w:before="1" w:line="276" w:lineRule="auto"/>
              <w:rPr>
                <w:rFonts w:ascii="Arial" w:hAnsi="Arial" w:cs="Arial"/>
                <w:sz w:val="18"/>
                <w:szCs w:val="18"/>
              </w:rPr>
            </w:pPr>
            <w:r>
              <w:rPr>
                <w:rFonts w:ascii="Arial" w:hAnsi="Arial" w:cs="Arial"/>
                <w:sz w:val="18"/>
                <w:szCs w:val="18"/>
              </w:rPr>
              <w:t>5</w:t>
            </w:r>
          </w:p>
        </w:tc>
        <w:tc>
          <w:tcPr>
            <w:tcW w:w="1112" w:type="dxa"/>
            <w:shd w:val="clear" w:color="auto" w:fill="F2F2F2" w:themeFill="background1" w:themeFillShade="F2"/>
            <w:vAlign w:val="center"/>
          </w:tcPr>
          <w:p w14:paraId="11F78B4C" w14:textId="5D220D21" w:rsidR="00A94008" w:rsidRPr="00CF5D3F" w:rsidRDefault="77103630" w:rsidP="00DE277B">
            <w:pPr>
              <w:pStyle w:val="TableParagraph"/>
              <w:spacing w:before="1" w:line="276" w:lineRule="auto"/>
              <w:rPr>
                <w:rFonts w:ascii="Arial" w:hAnsi="Arial" w:cs="Arial"/>
                <w:sz w:val="18"/>
                <w:szCs w:val="18"/>
              </w:rPr>
            </w:pPr>
            <w:r w:rsidRPr="00CF5D3F">
              <w:rPr>
                <w:rFonts w:ascii="Arial" w:hAnsi="Arial" w:cs="Arial"/>
                <w:sz w:val="18"/>
                <w:szCs w:val="18"/>
              </w:rPr>
              <w:t>Wens</w:t>
            </w:r>
          </w:p>
        </w:tc>
        <w:tc>
          <w:tcPr>
            <w:tcW w:w="6904" w:type="dxa"/>
            <w:shd w:val="clear" w:color="auto" w:fill="F2F2F2" w:themeFill="background1" w:themeFillShade="F2"/>
            <w:vAlign w:val="center"/>
          </w:tcPr>
          <w:p w14:paraId="60A7A84B" w14:textId="212679F0" w:rsidR="00A94008" w:rsidRPr="00CF5D3F" w:rsidRDefault="0B9B4B94" w:rsidP="00DE277B">
            <w:pPr>
              <w:pStyle w:val="TableParagraph"/>
              <w:spacing w:before="1" w:line="276" w:lineRule="auto"/>
              <w:rPr>
                <w:rFonts w:ascii="Arial" w:hAnsi="Arial" w:cs="Arial"/>
                <w:sz w:val="18"/>
                <w:szCs w:val="18"/>
                <w:lang w:val="nl-NL"/>
              </w:rPr>
            </w:pPr>
            <w:r w:rsidRPr="007B61C4">
              <w:rPr>
                <w:rFonts w:ascii="Arial" w:hAnsi="Arial" w:cs="Arial"/>
                <w:sz w:val="18"/>
                <w:szCs w:val="18"/>
                <w:lang w:val="nl-NL"/>
              </w:rPr>
              <w:t xml:space="preserve">Op individueel op order of contract niveau de </w:t>
            </w:r>
            <w:r w:rsidRPr="00CF5D3F">
              <w:rPr>
                <w:rFonts w:ascii="Arial" w:hAnsi="Arial" w:cs="Arial"/>
                <w:sz w:val="18"/>
                <w:szCs w:val="18"/>
                <w:lang w:val="nl-NL"/>
              </w:rPr>
              <w:t>spendingpool en commoditycode in te kunnen vullen of aan te geven dat de inkoop betrekki</w:t>
            </w:r>
            <w:r w:rsidR="25A05130" w:rsidRPr="00CF5D3F">
              <w:rPr>
                <w:rFonts w:ascii="Arial" w:hAnsi="Arial" w:cs="Arial"/>
                <w:sz w:val="18"/>
                <w:szCs w:val="18"/>
                <w:lang w:val="nl-NL"/>
              </w:rPr>
              <w:t xml:space="preserve">ng heeft op een aanbesteding. </w:t>
            </w:r>
          </w:p>
        </w:tc>
        <w:tc>
          <w:tcPr>
            <w:tcW w:w="1750" w:type="dxa"/>
            <w:shd w:val="clear" w:color="auto" w:fill="F2F2F2" w:themeFill="background1" w:themeFillShade="F2"/>
            <w:vAlign w:val="center"/>
          </w:tcPr>
          <w:p w14:paraId="1AF01C3E" w14:textId="77777777" w:rsidR="00A94008" w:rsidRPr="00F15C7A" w:rsidRDefault="00A94008"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8782595" w14:textId="77777777" w:rsidR="00A94008" w:rsidRPr="00F15C7A" w:rsidRDefault="00A94008" w:rsidP="00DE277B">
            <w:pPr>
              <w:pStyle w:val="TableParagraph"/>
              <w:spacing w:before="1" w:line="276" w:lineRule="auto"/>
              <w:rPr>
                <w:rFonts w:ascii="Arial" w:hAnsi="Arial" w:cs="Arial"/>
                <w:sz w:val="18"/>
                <w:szCs w:val="18"/>
                <w:lang w:val="nl-NL"/>
              </w:rPr>
            </w:pPr>
          </w:p>
        </w:tc>
      </w:tr>
    </w:tbl>
    <w:p w14:paraId="47AC2DDD" w14:textId="77777777" w:rsidR="00762BA5" w:rsidRPr="00BE63D2" w:rsidRDefault="00762BA5" w:rsidP="00762BA5">
      <w:pPr>
        <w:spacing w:line="276" w:lineRule="auto"/>
        <w:jc w:val="both"/>
        <w:rPr>
          <w:rFonts w:cs="Tahoma"/>
          <w:iCs/>
          <w:highlight w:val="lightGray"/>
        </w:rPr>
      </w:pPr>
    </w:p>
    <w:p w14:paraId="1C508873" w14:textId="77777777" w:rsidR="00EC0F13" w:rsidRDefault="00EC0F13">
      <w:pPr>
        <w:spacing w:line="240" w:lineRule="auto"/>
        <w:rPr>
          <w:b/>
          <w:i/>
          <w:color w:val="004B95"/>
          <w:sz w:val="20"/>
          <w:szCs w:val="20"/>
        </w:rPr>
      </w:pPr>
      <w:r>
        <w:br w:type="page"/>
      </w:r>
    </w:p>
    <w:p w14:paraId="3AE2880F" w14:textId="20B35F02" w:rsidR="003B1071" w:rsidRDefault="003B1071" w:rsidP="00833A71">
      <w:pPr>
        <w:pStyle w:val="Heading2"/>
        <w:numPr>
          <w:ilvl w:val="1"/>
          <w:numId w:val="22"/>
        </w:numPr>
      </w:pPr>
      <w:bookmarkStart w:id="10" w:name="_Toc194607407"/>
      <w:r w:rsidRPr="003B1071">
        <w:t xml:space="preserve">Scannen </w:t>
      </w:r>
      <w:r w:rsidR="00F457F0">
        <w:t xml:space="preserve">en herkennen </w:t>
      </w:r>
      <w:r w:rsidRPr="003B1071">
        <w:t>binnenkomende facturen</w:t>
      </w:r>
      <w:bookmarkEnd w:id="10"/>
    </w:p>
    <w:p w14:paraId="7BE7B2EE" w14:textId="77777777" w:rsidR="00125DAA" w:rsidRPr="00125DAA" w:rsidRDefault="00125DAA" w:rsidP="00125DAA"/>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6904"/>
        <w:gridCol w:w="1750"/>
        <w:gridCol w:w="4667"/>
      </w:tblGrid>
      <w:tr w:rsidR="00A946E3" w:rsidRPr="001E367F" w14:paraId="512B76E0" w14:textId="77777777" w:rsidTr="001E367F">
        <w:trPr>
          <w:trHeight w:val="834"/>
          <w:tblHeader/>
        </w:trPr>
        <w:tc>
          <w:tcPr>
            <w:tcW w:w="584" w:type="dxa"/>
            <w:shd w:val="clear" w:color="auto" w:fill="C00000"/>
            <w:vAlign w:val="center"/>
          </w:tcPr>
          <w:p w14:paraId="3EF832BF" w14:textId="7B68E4D4" w:rsidR="00A946E3" w:rsidRPr="001E367F" w:rsidRDefault="00A946E3" w:rsidP="001E367F">
            <w:pPr>
              <w:pStyle w:val="TableParagraph"/>
              <w:spacing w:before="3" w:line="276" w:lineRule="auto"/>
              <w:ind w:right="85"/>
              <w:rPr>
                <w:rFonts w:ascii="Arial" w:hAnsi="Arial" w:cs="Arial"/>
                <w:b/>
                <w:bCs/>
                <w:color w:val="FFFFFF" w:themeColor="background1"/>
                <w:sz w:val="18"/>
                <w:szCs w:val="18"/>
              </w:rPr>
            </w:pPr>
            <w:proofErr w:type="spellStart"/>
            <w:r w:rsidRPr="001E367F">
              <w:rPr>
                <w:rFonts w:ascii="Arial" w:hAnsi="Arial" w:cs="Arial"/>
                <w:b/>
                <w:bCs/>
                <w:color w:val="FFFFFF" w:themeColor="background1"/>
                <w:sz w:val="18"/>
                <w:szCs w:val="18"/>
                <w:lang w:val="nl-NL"/>
              </w:rPr>
              <w:t>Nr</w:t>
            </w:r>
            <w:proofErr w:type="spellEnd"/>
          </w:p>
        </w:tc>
        <w:tc>
          <w:tcPr>
            <w:tcW w:w="1112" w:type="dxa"/>
            <w:shd w:val="clear" w:color="auto" w:fill="C00000"/>
            <w:vAlign w:val="center"/>
          </w:tcPr>
          <w:p w14:paraId="2054AFF2" w14:textId="7063C7E3" w:rsidR="00A946E3" w:rsidRPr="001E367F" w:rsidRDefault="00A946E3" w:rsidP="001E367F">
            <w:pPr>
              <w:pStyle w:val="TableParagraph"/>
              <w:spacing w:before="3" w:line="276" w:lineRule="auto"/>
              <w:ind w:right="85"/>
              <w:rPr>
                <w:rFonts w:ascii="Arial" w:hAnsi="Arial" w:cs="Arial"/>
                <w:b/>
                <w:bCs/>
                <w:color w:val="FFFFFF" w:themeColor="background1"/>
                <w:sz w:val="18"/>
                <w:szCs w:val="18"/>
                <w:lang w:val="nl-NL"/>
              </w:rPr>
            </w:pPr>
            <w:r w:rsidRPr="001E367F">
              <w:rPr>
                <w:rFonts w:ascii="Arial" w:hAnsi="Arial" w:cs="Arial"/>
                <w:b/>
                <w:bCs/>
                <w:color w:val="FFFFFF" w:themeColor="background1"/>
                <w:sz w:val="18"/>
                <w:szCs w:val="18"/>
                <w:lang w:val="nl-NL"/>
              </w:rPr>
              <w:t>Eis/Wens</w:t>
            </w:r>
          </w:p>
        </w:tc>
        <w:tc>
          <w:tcPr>
            <w:tcW w:w="6904" w:type="dxa"/>
            <w:shd w:val="clear" w:color="auto" w:fill="C00000"/>
            <w:vAlign w:val="center"/>
          </w:tcPr>
          <w:p w14:paraId="6BEE9986" w14:textId="77777777" w:rsidR="00A946E3" w:rsidRPr="001E367F" w:rsidRDefault="00A946E3" w:rsidP="001E367F">
            <w:pPr>
              <w:pStyle w:val="TableParagraph"/>
              <w:spacing w:before="3" w:line="276" w:lineRule="auto"/>
              <w:ind w:right="85"/>
              <w:rPr>
                <w:rFonts w:ascii="Arial" w:hAnsi="Arial" w:cs="Arial"/>
                <w:b/>
                <w:bCs/>
                <w:color w:val="FFFFFF" w:themeColor="background1"/>
                <w:sz w:val="18"/>
                <w:szCs w:val="18"/>
                <w:lang w:val="nl-NL"/>
              </w:rPr>
            </w:pPr>
            <w:r w:rsidRPr="001E367F">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5EA06EA7" w14:textId="2B2AF26A" w:rsidR="00635C9B" w:rsidRPr="001E367F" w:rsidRDefault="009A7DB1" w:rsidP="001E367F">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1E367F">
              <w:rPr>
                <w:rFonts w:ascii="Arial" w:hAnsi="Arial" w:cs="Arial"/>
                <w:b/>
                <w:bCs/>
                <w:color w:val="FFFFFF" w:themeColor="background1"/>
                <w:sz w:val="18"/>
                <w:szCs w:val="18"/>
                <w:lang w:val="nl-NL"/>
              </w:rPr>
              <w:t xml:space="preserve"> van Inschrijver voldoet hieraan</w:t>
            </w:r>
          </w:p>
          <w:p w14:paraId="6876974D" w14:textId="4BC1D8AE" w:rsidR="00A946E3" w:rsidRPr="001E367F" w:rsidRDefault="00635C9B" w:rsidP="001E367F">
            <w:pPr>
              <w:pStyle w:val="TableParagraph"/>
              <w:spacing w:before="3" w:line="276" w:lineRule="auto"/>
              <w:ind w:right="85"/>
              <w:rPr>
                <w:rFonts w:ascii="Arial" w:hAnsi="Arial" w:cs="Arial"/>
                <w:b/>
                <w:bCs/>
                <w:color w:val="FFFFFF" w:themeColor="background1"/>
                <w:sz w:val="18"/>
                <w:szCs w:val="18"/>
                <w:lang w:val="nl-NL"/>
              </w:rPr>
            </w:pPr>
            <w:r w:rsidRPr="001E367F">
              <w:rPr>
                <w:rFonts w:ascii="Arial" w:hAnsi="Arial" w:cs="Arial"/>
                <w:b/>
                <w:bCs/>
                <w:color w:val="FFFFFF" w:themeColor="background1"/>
                <w:sz w:val="18"/>
                <w:szCs w:val="18"/>
                <w:lang w:val="nl-NL"/>
              </w:rPr>
              <w:t>(Ja / Nee)</w:t>
            </w:r>
          </w:p>
        </w:tc>
        <w:tc>
          <w:tcPr>
            <w:tcW w:w="4667" w:type="dxa"/>
            <w:shd w:val="clear" w:color="auto" w:fill="C00000"/>
            <w:vAlign w:val="center"/>
          </w:tcPr>
          <w:p w14:paraId="28975884" w14:textId="77777777" w:rsidR="00A946E3" w:rsidRPr="001E367F" w:rsidRDefault="00A946E3" w:rsidP="001E367F">
            <w:pPr>
              <w:pStyle w:val="TableParagraph"/>
              <w:spacing w:before="3" w:line="276" w:lineRule="auto"/>
              <w:ind w:right="85"/>
              <w:rPr>
                <w:rFonts w:ascii="Arial" w:hAnsi="Arial" w:cs="Arial"/>
                <w:b/>
                <w:bCs/>
                <w:color w:val="FFFFFF" w:themeColor="background1"/>
                <w:sz w:val="18"/>
                <w:szCs w:val="18"/>
                <w:lang w:val="nl-NL"/>
              </w:rPr>
            </w:pPr>
            <w:r w:rsidRPr="001E367F">
              <w:rPr>
                <w:rFonts w:ascii="Arial" w:hAnsi="Arial" w:cs="Arial"/>
                <w:b/>
                <w:bCs/>
                <w:color w:val="FFFFFF" w:themeColor="background1"/>
                <w:sz w:val="18"/>
                <w:szCs w:val="18"/>
                <w:lang w:val="nl-NL"/>
              </w:rPr>
              <w:t>Eventuele Opmerkingen</w:t>
            </w:r>
          </w:p>
        </w:tc>
      </w:tr>
      <w:tr w:rsidR="00A946E3" w:rsidRPr="001E367F" w14:paraId="507E9F89" w14:textId="77777777" w:rsidTr="001E367F">
        <w:trPr>
          <w:trHeight w:val="567"/>
        </w:trPr>
        <w:tc>
          <w:tcPr>
            <w:tcW w:w="584" w:type="dxa"/>
            <w:shd w:val="clear" w:color="auto" w:fill="F2F2F2" w:themeFill="background1" w:themeFillShade="F2"/>
            <w:vAlign w:val="center"/>
          </w:tcPr>
          <w:p w14:paraId="48C2BA13" w14:textId="5AFBA0B6" w:rsidR="00A946E3" w:rsidRPr="001E367F" w:rsidRDefault="00A946E3" w:rsidP="001E367F">
            <w:pPr>
              <w:pStyle w:val="TableParagraph"/>
              <w:spacing w:before="1" w:line="276" w:lineRule="auto"/>
              <w:rPr>
                <w:rFonts w:ascii="Arial" w:hAnsi="Arial" w:cs="Arial"/>
                <w:sz w:val="18"/>
                <w:szCs w:val="18"/>
              </w:rPr>
            </w:pPr>
            <w:r w:rsidRPr="001E367F">
              <w:rPr>
                <w:rFonts w:ascii="Arial" w:hAnsi="Arial" w:cs="Arial"/>
                <w:sz w:val="18"/>
                <w:szCs w:val="18"/>
              </w:rPr>
              <w:t>1</w:t>
            </w:r>
          </w:p>
        </w:tc>
        <w:tc>
          <w:tcPr>
            <w:tcW w:w="1112" w:type="dxa"/>
            <w:shd w:val="clear" w:color="auto" w:fill="F2F2F2" w:themeFill="background1" w:themeFillShade="F2"/>
            <w:vAlign w:val="center"/>
          </w:tcPr>
          <w:p w14:paraId="0B7C4EB0" w14:textId="326ADD90" w:rsidR="00A946E3" w:rsidRPr="001E367F" w:rsidRDefault="00A946E3" w:rsidP="001E367F">
            <w:pPr>
              <w:pStyle w:val="TableParagraph"/>
              <w:spacing w:before="1" w:line="276" w:lineRule="auto"/>
              <w:rPr>
                <w:rFonts w:ascii="Arial" w:hAnsi="Arial" w:cs="Arial"/>
                <w:sz w:val="18"/>
                <w:szCs w:val="18"/>
                <w:lang w:val="nl-NL"/>
              </w:rPr>
            </w:pPr>
            <w:r w:rsidRPr="001E367F">
              <w:rPr>
                <w:rFonts w:ascii="Arial" w:hAnsi="Arial" w:cs="Arial"/>
                <w:sz w:val="18"/>
                <w:szCs w:val="18"/>
              </w:rPr>
              <w:t>Eis</w:t>
            </w:r>
          </w:p>
        </w:tc>
        <w:tc>
          <w:tcPr>
            <w:tcW w:w="6904" w:type="dxa"/>
            <w:shd w:val="clear" w:color="auto" w:fill="F2F2F2" w:themeFill="background1" w:themeFillShade="F2"/>
            <w:vAlign w:val="center"/>
          </w:tcPr>
          <w:p w14:paraId="3AE36B36" w14:textId="659713F5" w:rsidR="00A946E3" w:rsidRPr="001E367F" w:rsidRDefault="00A946E3" w:rsidP="001E367F">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Pdf-facturen moeten gescand en herkend kunnen worden zodat deze digitaal verwerkt kunnen worden.</w:t>
            </w:r>
          </w:p>
        </w:tc>
        <w:tc>
          <w:tcPr>
            <w:tcW w:w="1750" w:type="dxa"/>
            <w:shd w:val="clear" w:color="auto" w:fill="F2F2F2" w:themeFill="background1" w:themeFillShade="F2"/>
            <w:vAlign w:val="center"/>
          </w:tcPr>
          <w:p w14:paraId="4194D613" w14:textId="77777777" w:rsidR="00A946E3" w:rsidRPr="001E367F" w:rsidRDefault="00A946E3" w:rsidP="001E367F">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5E5807B" w14:textId="77777777" w:rsidR="00A946E3" w:rsidRPr="001E367F" w:rsidRDefault="00A946E3" w:rsidP="001E367F">
            <w:pPr>
              <w:pStyle w:val="TableParagraph"/>
              <w:spacing w:before="1" w:line="276" w:lineRule="auto"/>
              <w:rPr>
                <w:rFonts w:ascii="Arial" w:hAnsi="Arial" w:cs="Arial"/>
                <w:sz w:val="18"/>
                <w:szCs w:val="18"/>
                <w:lang w:val="nl-NL"/>
              </w:rPr>
            </w:pPr>
          </w:p>
        </w:tc>
      </w:tr>
      <w:tr w:rsidR="00A946E3" w:rsidRPr="001E367F" w14:paraId="61F4AEF8" w14:textId="77777777" w:rsidTr="001E367F">
        <w:trPr>
          <w:trHeight w:val="567"/>
        </w:trPr>
        <w:tc>
          <w:tcPr>
            <w:tcW w:w="584" w:type="dxa"/>
            <w:shd w:val="clear" w:color="auto" w:fill="F2F2F2" w:themeFill="background1" w:themeFillShade="F2"/>
            <w:vAlign w:val="center"/>
          </w:tcPr>
          <w:p w14:paraId="01DD5602" w14:textId="02514C2C" w:rsidR="00A946E3" w:rsidRPr="001E367F" w:rsidRDefault="00A946E3" w:rsidP="001E367F">
            <w:pPr>
              <w:pStyle w:val="TableParagraph"/>
              <w:spacing w:before="1" w:line="276" w:lineRule="auto"/>
              <w:rPr>
                <w:rFonts w:ascii="Arial" w:hAnsi="Arial" w:cs="Arial"/>
                <w:sz w:val="18"/>
                <w:szCs w:val="18"/>
              </w:rPr>
            </w:pPr>
            <w:r w:rsidRPr="001E367F">
              <w:rPr>
                <w:rFonts w:ascii="Arial" w:hAnsi="Arial" w:cs="Arial"/>
                <w:sz w:val="18"/>
                <w:szCs w:val="18"/>
              </w:rPr>
              <w:t>2</w:t>
            </w:r>
          </w:p>
        </w:tc>
        <w:tc>
          <w:tcPr>
            <w:tcW w:w="1112" w:type="dxa"/>
            <w:shd w:val="clear" w:color="auto" w:fill="F2F2F2" w:themeFill="background1" w:themeFillShade="F2"/>
            <w:vAlign w:val="center"/>
          </w:tcPr>
          <w:p w14:paraId="22CAD3E0" w14:textId="2AD67F45" w:rsidR="00A946E3" w:rsidRPr="001E367F" w:rsidRDefault="00A946E3" w:rsidP="001E367F">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5A2EEED9" w14:textId="6145CC11" w:rsidR="00A946E3" w:rsidRPr="001E367F" w:rsidRDefault="00A946E3" w:rsidP="001E367F">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Scannen en herkennen moet plaatsvinden op totaalbedrag inclusief btw, totaalbedrag exclusief btw en btw-bedrag.</w:t>
            </w:r>
          </w:p>
        </w:tc>
        <w:tc>
          <w:tcPr>
            <w:tcW w:w="1750" w:type="dxa"/>
            <w:shd w:val="clear" w:color="auto" w:fill="F2F2F2" w:themeFill="background1" w:themeFillShade="F2"/>
            <w:vAlign w:val="center"/>
          </w:tcPr>
          <w:p w14:paraId="558DD6B1" w14:textId="77777777" w:rsidR="00A946E3" w:rsidRPr="001E367F" w:rsidRDefault="00A946E3" w:rsidP="001E367F">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D7238AA" w14:textId="77777777" w:rsidR="00A946E3" w:rsidRPr="001E367F" w:rsidRDefault="00A946E3" w:rsidP="001E367F">
            <w:pPr>
              <w:pStyle w:val="TableParagraph"/>
              <w:spacing w:before="1" w:line="276" w:lineRule="auto"/>
              <w:rPr>
                <w:rFonts w:ascii="Arial" w:hAnsi="Arial" w:cs="Arial"/>
                <w:sz w:val="18"/>
                <w:szCs w:val="18"/>
                <w:lang w:val="nl-NL"/>
              </w:rPr>
            </w:pPr>
          </w:p>
        </w:tc>
      </w:tr>
      <w:tr w:rsidR="00A946E3" w:rsidRPr="001E367F" w14:paraId="7A5A6DD0" w14:textId="77777777" w:rsidTr="001E367F">
        <w:trPr>
          <w:trHeight w:val="567"/>
        </w:trPr>
        <w:tc>
          <w:tcPr>
            <w:tcW w:w="584" w:type="dxa"/>
            <w:shd w:val="clear" w:color="auto" w:fill="F2F2F2" w:themeFill="background1" w:themeFillShade="F2"/>
            <w:vAlign w:val="center"/>
          </w:tcPr>
          <w:p w14:paraId="20D22DBC" w14:textId="03E3F69A" w:rsidR="00A946E3" w:rsidRPr="001E367F" w:rsidRDefault="00A946E3" w:rsidP="001E367F">
            <w:pPr>
              <w:pStyle w:val="TableParagraph"/>
              <w:spacing w:before="1" w:line="276" w:lineRule="auto"/>
              <w:rPr>
                <w:rFonts w:ascii="Arial" w:hAnsi="Arial" w:cs="Arial"/>
                <w:sz w:val="18"/>
                <w:szCs w:val="18"/>
              </w:rPr>
            </w:pPr>
            <w:r w:rsidRPr="001E367F">
              <w:rPr>
                <w:rFonts w:ascii="Arial" w:hAnsi="Arial" w:cs="Arial"/>
                <w:sz w:val="18"/>
                <w:szCs w:val="18"/>
              </w:rPr>
              <w:t>3</w:t>
            </w:r>
          </w:p>
        </w:tc>
        <w:tc>
          <w:tcPr>
            <w:tcW w:w="1112" w:type="dxa"/>
            <w:shd w:val="clear" w:color="auto" w:fill="F2F2F2" w:themeFill="background1" w:themeFillShade="F2"/>
            <w:vAlign w:val="center"/>
          </w:tcPr>
          <w:p w14:paraId="734D68BC" w14:textId="2D9DFBD0" w:rsidR="00A946E3" w:rsidRPr="001E367F" w:rsidRDefault="00A946E3" w:rsidP="001E367F">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7BB7DD91" w14:textId="043F00A2" w:rsidR="00A946E3" w:rsidRPr="001E367F" w:rsidRDefault="00A946E3" w:rsidP="001E367F">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 xml:space="preserve">Leveranciersgegevens, bankgegevens, </w:t>
            </w:r>
            <w:proofErr w:type="spellStart"/>
            <w:r w:rsidRPr="001E367F">
              <w:rPr>
                <w:rFonts w:ascii="Arial" w:hAnsi="Arial" w:cs="Arial"/>
                <w:sz w:val="18"/>
                <w:szCs w:val="18"/>
                <w:lang w:val="nl-NL"/>
              </w:rPr>
              <w:t>kvk</w:t>
            </w:r>
            <w:proofErr w:type="spellEnd"/>
            <w:r w:rsidRPr="001E367F">
              <w:rPr>
                <w:rFonts w:ascii="Arial" w:hAnsi="Arial" w:cs="Arial"/>
                <w:sz w:val="18"/>
                <w:szCs w:val="18"/>
                <w:lang w:val="nl-NL"/>
              </w:rPr>
              <w:t>-nummers, factuurnummers, ordernummers en/of contractnummers moeten herkend worden.</w:t>
            </w:r>
          </w:p>
        </w:tc>
        <w:tc>
          <w:tcPr>
            <w:tcW w:w="1750" w:type="dxa"/>
            <w:shd w:val="clear" w:color="auto" w:fill="F2F2F2" w:themeFill="background1" w:themeFillShade="F2"/>
            <w:vAlign w:val="center"/>
          </w:tcPr>
          <w:p w14:paraId="57BC0BD2" w14:textId="77777777" w:rsidR="00A946E3" w:rsidRPr="001E367F" w:rsidRDefault="00A946E3" w:rsidP="001E367F">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41E52C6" w14:textId="77777777" w:rsidR="00A946E3" w:rsidRPr="001E367F" w:rsidRDefault="00A946E3" w:rsidP="001E367F">
            <w:pPr>
              <w:pStyle w:val="TableParagraph"/>
              <w:spacing w:before="1" w:line="276" w:lineRule="auto"/>
              <w:rPr>
                <w:rFonts w:ascii="Arial" w:hAnsi="Arial" w:cs="Arial"/>
                <w:sz w:val="18"/>
                <w:szCs w:val="18"/>
                <w:lang w:val="nl-NL"/>
              </w:rPr>
            </w:pPr>
          </w:p>
        </w:tc>
      </w:tr>
      <w:tr w:rsidR="00A946E3" w:rsidRPr="001E367F" w14:paraId="2BC8F69A" w14:textId="77777777" w:rsidTr="001E367F">
        <w:trPr>
          <w:trHeight w:val="567"/>
        </w:trPr>
        <w:tc>
          <w:tcPr>
            <w:tcW w:w="584" w:type="dxa"/>
            <w:shd w:val="clear" w:color="auto" w:fill="F2F2F2" w:themeFill="background1" w:themeFillShade="F2"/>
            <w:vAlign w:val="center"/>
          </w:tcPr>
          <w:p w14:paraId="197BA7F3" w14:textId="5B78116B" w:rsidR="00A946E3" w:rsidRPr="001E367F" w:rsidRDefault="00A946E3" w:rsidP="001E367F">
            <w:pPr>
              <w:pStyle w:val="TableParagraph"/>
              <w:spacing w:before="1" w:line="276" w:lineRule="auto"/>
              <w:rPr>
                <w:rFonts w:ascii="Arial" w:hAnsi="Arial" w:cs="Arial"/>
                <w:sz w:val="18"/>
                <w:szCs w:val="18"/>
              </w:rPr>
            </w:pPr>
            <w:r w:rsidRPr="001E367F">
              <w:rPr>
                <w:rFonts w:ascii="Arial" w:hAnsi="Arial" w:cs="Arial"/>
                <w:sz w:val="18"/>
                <w:szCs w:val="18"/>
              </w:rPr>
              <w:t>4</w:t>
            </w:r>
          </w:p>
        </w:tc>
        <w:tc>
          <w:tcPr>
            <w:tcW w:w="1112" w:type="dxa"/>
            <w:shd w:val="clear" w:color="auto" w:fill="F2F2F2" w:themeFill="background1" w:themeFillShade="F2"/>
            <w:vAlign w:val="center"/>
          </w:tcPr>
          <w:p w14:paraId="0C34021D" w14:textId="1295D792" w:rsidR="00A946E3" w:rsidRPr="001E367F" w:rsidRDefault="00A946E3" w:rsidP="001E367F">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4241C7CF" w14:textId="019AF041" w:rsidR="00A946E3" w:rsidRPr="001E367F" w:rsidRDefault="00A946E3" w:rsidP="001E367F">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 xml:space="preserve">Afwijkingen tussen bankrekening op factuur en bankrekening van betrokken leverancier in administratief systeem moet blokkerend werken voor </w:t>
            </w:r>
            <w:r w:rsidR="0004763E" w:rsidRPr="001E367F">
              <w:rPr>
                <w:rFonts w:ascii="Arial" w:hAnsi="Arial" w:cs="Arial"/>
                <w:sz w:val="18"/>
                <w:szCs w:val="18"/>
                <w:lang w:val="nl-NL"/>
              </w:rPr>
              <w:t>verwerking.</w:t>
            </w:r>
          </w:p>
        </w:tc>
        <w:tc>
          <w:tcPr>
            <w:tcW w:w="1750" w:type="dxa"/>
            <w:shd w:val="clear" w:color="auto" w:fill="F2F2F2" w:themeFill="background1" w:themeFillShade="F2"/>
            <w:vAlign w:val="center"/>
          </w:tcPr>
          <w:p w14:paraId="709B2FA8" w14:textId="77777777" w:rsidR="00A946E3" w:rsidRPr="001E367F" w:rsidRDefault="00A946E3" w:rsidP="001E367F">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C80299C" w14:textId="77777777" w:rsidR="00A946E3" w:rsidRPr="001E367F" w:rsidRDefault="00A946E3" w:rsidP="001E367F">
            <w:pPr>
              <w:pStyle w:val="TableParagraph"/>
              <w:spacing w:before="1" w:line="276" w:lineRule="auto"/>
              <w:rPr>
                <w:rFonts w:ascii="Arial" w:hAnsi="Arial" w:cs="Arial"/>
                <w:sz w:val="18"/>
                <w:szCs w:val="18"/>
                <w:lang w:val="nl-NL"/>
              </w:rPr>
            </w:pPr>
          </w:p>
        </w:tc>
      </w:tr>
      <w:tr w:rsidR="009671F1" w:rsidRPr="001E367F" w14:paraId="353FAC28" w14:textId="77777777" w:rsidTr="001E367F">
        <w:trPr>
          <w:trHeight w:val="567"/>
        </w:trPr>
        <w:tc>
          <w:tcPr>
            <w:tcW w:w="584" w:type="dxa"/>
            <w:shd w:val="clear" w:color="auto" w:fill="F2F2F2" w:themeFill="background1" w:themeFillShade="F2"/>
            <w:vAlign w:val="center"/>
          </w:tcPr>
          <w:p w14:paraId="0B4169E6" w14:textId="77BAB3AD" w:rsidR="009671F1" w:rsidRPr="001E367F" w:rsidRDefault="00E202F2" w:rsidP="001E367F">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5</w:t>
            </w:r>
          </w:p>
        </w:tc>
        <w:tc>
          <w:tcPr>
            <w:tcW w:w="1112" w:type="dxa"/>
            <w:shd w:val="clear" w:color="auto" w:fill="F2F2F2" w:themeFill="background1" w:themeFillShade="F2"/>
            <w:vAlign w:val="center"/>
          </w:tcPr>
          <w:p w14:paraId="678842D7" w14:textId="6D3DA8EC" w:rsidR="009671F1" w:rsidRPr="001E367F" w:rsidRDefault="009671F1" w:rsidP="001E367F">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71792B56" w14:textId="5F365D1D" w:rsidR="009671F1" w:rsidRPr="001E367F" w:rsidRDefault="009671F1" w:rsidP="001E367F">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Afwijkingen tussen ordernummer of ontbreken ordernummer op factuur volgens orderregistratie bij betrokken leverancier in administratief systeem moet blokkerend werken voor geautomatiseerde verwerking.</w:t>
            </w:r>
            <w:r w:rsidR="00DF1620" w:rsidRPr="001E367F">
              <w:rPr>
                <w:rFonts w:ascii="Arial" w:hAnsi="Arial" w:cs="Arial"/>
                <w:sz w:val="18"/>
                <w:szCs w:val="18"/>
                <w:lang w:val="nl-NL"/>
              </w:rPr>
              <w:t xml:space="preserve"> </w:t>
            </w:r>
            <w:r w:rsidR="009A7DB1">
              <w:rPr>
                <w:rFonts w:ascii="Arial" w:hAnsi="Arial" w:cs="Arial"/>
                <w:sz w:val="18"/>
                <w:szCs w:val="18"/>
                <w:lang w:val="nl-NL"/>
              </w:rPr>
              <w:t>Het systeem</w:t>
            </w:r>
            <w:r w:rsidR="00DF1620" w:rsidRPr="001E367F">
              <w:rPr>
                <w:rFonts w:ascii="Arial" w:hAnsi="Arial" w:cs="Arial"/>
                <w:sz w:val="18"/>
                <w:szCs w:val="18"/>
                <w:lang w:val="nl-NL"/>
              </w:rPr>
              <w:t xml:space="preserve"> voorziet in de mogelijkheid om facturen dan te weigeren en retour te sturen. Eis om mogelijkheid in te bouwen dit per relatie ook nog te kunnen aan- of uitzetten.</w:t>
            </w:r>
          </w:p>
        </w:tc>
        <w:tc>
          <w:tcPr>
            <w:tcW w:w="1750" w:type="dxa"/>
            <w:shd w:val="clear" w:color="auto" w:fill="F2F2F2" w:themeFill="background1" w:themeFillShade="F2"/>
            <w:vAlign w:val="center"/>
          </w:tcPr>
          <w:p w14:paraId="50807E66" w14:textId="77777777" w:rsidR="009671F1" w:rsidRPr="001E367F" w:rsidRDefault="009671F1" w:rsidP="001E367F">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C7DE824" w14:textId="05E543B9" w:rsidR="009671F1" w:rsidRPr="001E367F" w:rsidRDefault="009671F1" w:rsidP="001E367F">
            <w:pPr>
              <w:pStyle w:val="TableParagraph"/>
              <w:spacing w:before="1" w:line="276" w:lineRule="auto"/>
              <w:rPr>
                <w:rFonts w:ascii="Arial" w:hAnsi="Arial" w:cs="Arial"/>
                <w:sz w:val="18"/>
                <w:szCs w:val="18"/>
                <w:lang w:val="nl-NL"/>
              </w:rPr>
            </w:pPr>
          </w:p>
        </w:tc>
      </w:tr>
      <w:tr w:rsidR="009671F1" w:rsidRPr="001E367F" w14:paraId="271F6412" w14:textId="77777777" w:rsidTr="001E367F">
        <w:trPr>
          <w:trHeight w:val="567"/>
        </w:trPr>
        <w:tc>
          <w:tcPr>
            <w:tcW w:w="584" w:type="dxa"/>
            <w:shd w:val="clear" w:color="auto" w:fill="F2F2F2" w:themeFill="background1" w:themeFillShade="F2"/>
            <w:vAlign w:val="center"/>
          </w:tcPr>
          <w:p w14:paraId="26F7BD32" w14:textId="3EB9A143" w:rsidR="009671F1" w:rsidRPr="001E367F" w:rsidRDefault="00E202F2" w:rsidP="001E367F">
            <w:pPr>
              <w:pStyle w:val="TableParagraph"/>
              <w:spacing w:before="1" w:line="276" w:lineRule="auto"/>
              <w:rPr>
                <w:rFonts w:ascii="Arial" w:hAnsi="Arial" w:cs="Arial"/>
                <w:sz w:val="18"/>
                <w:szCs w:val="18"/>
              </w:rPr>
            </w:pPr>
            <w:r w:rsidRPr="001E367F">
              <w:rPr>
                <w:rFonts w:ascii="Arial" w:hAnsi="Arial" w:cs="Arial"/>
                <w:sz w:val="18"/>
                <w:szCs w:val="18"/>
              </w:rPr>
              <w:t>6</w:t>
            </w:r>
          </w:p>
        </w:tc>
        <w:tc>
          <w:tcPr>
            <w:tcW w:w="1112" w:type="dxa"/>
            <w:shd w:val="clear" w:color="auto" w:fill="F2F2F2" w:themeFill="background1" w:themeFillShade="F2"/>
            <w:vAlign w:val="center"/>
          </w:tcPr>
          <w:p w14:paraId="5DA1A25D" w14:textId="036724B4" w:rsidR="009671F1" w:rsidRPr="001E367F" w:rsidRDefault="009671F1" w:rsidP="001E367F">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1CDEB7B5" w14:textId="0013F6B0" w:rsidR="009671F1" w:rsidRPr="001E367F" w:rsidRDefault="009671F1" w:rsidP="001E367F">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Goedgekeurde facturen moeten aangeboden worden voor verwerking</w:t>
            </w:r>
            <w:r w:rsidR="7954BCA5" w:rsidRPr="0B6671FB">
              <w:rPr>
                <w:rFonts w:ascii="Arial" w:hAnsi="Arial" w:cs="Arial"/>
                <w:sz w:val="18"/>
                <w:szCs w:val="18"/>
                <w:lang w:val="nl-NL"/>
              </w:rPr>
              <w:t xml:space="preserve"> in het financiële pakket</w:t>
            </w:r>
            <w:r w:rsidRPr="001E367F">
              <w:rPr>
                <w:rFonts w:ascii="Arial" w:hAnsi="Arial" w:cs="Arial"/>
                <w:sz w:val="18"/>
                <w:szCs w:val="18"/>
                <w:lang w:val="nl-NL"/>
              </w:rPr>
              <w:t xml:space="preserve">, maar nog wel gecontroleerd kunnen worden </w:t>
            </w:r>
            <w:r w:rsidR="56DDE0FC" w:rsidRPr="0B6671FB">
              <w:rPr>
                <w:rFonts w:ascii="Arial" w:hAnsi="Arial" w:cs="Arial"/>
                <w:sz w:val="18"/>
                <w:szCs w:val="18"/>
                <w:lang w:val="nl-NL"/>
              </w:rPr>
              <w:t>voor</w:t>
            </w:r>
            <w:r w:rsidR="0BAB3826" w:rsidRPr="0B6671FB">
              <w:rPr>
                <w:rFonts w:ascii="Arial" w:hAnsi="Arial" w:cs="Arial"/>
                <w:sz w:val="18"/>
                <w:szCs w:val="18"/>
                <w:lang w:val="nl-NL"/>
              </w:rPr>
              <w:t xml:space="preserve">dat de factuur betaalbaar wordt gesteld. </w:t>
            </w:r>
          </w:p>
        </w:tc>
        <w:tc>
          <w:tcPr>
            <w:tcW w:w="1750" w:type="dxa"/>
            <w:shd w:val="clear" w:color="auto" w:fill="F2F2F2" w:themeFill="background1" w:themeFillShade="F2"/>
            <w:vAlign w:val="center"/>
          </w:tcPr>
          <w:p w14:paraId="273A6024" w14:textId="77777777" w:rsidR="009671F1" w:rsidRPr="001E367F" w:rsidRDefault="009671F1" w:rsidP="001E367F">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5870033" w14:textId="77777777" w:rsidR="009671F1" w:rsidRPr="001E367F" w:rsidRDefault="009671F1" w:rsidP="001E367F">
            <w:pPr>
              <w:pStyle w:val="TableParagraph"/>
              <w:spacing w:before="1" w:line="276" w:lineRule="auto"/>
              <w:rPr>
                <w:rFonts w:ascii="Arial" w:hAnsi="Arial" w:cs="Arial"/>
                <w:sz w:val="18"/>
                <w:szCs w:val="18"/>
                <w:lang w:val="nl-NL"/>
              </w:rPr>
            </w:pPr>
          </w:p>
        </w:tc>
      </w:tr>
      <w:tr w:rsidR="009671F1" w:rsidRPr="001E367F" w14:paraId="6D294E37" w14:textId="77777777" w:rsidTr="001E367F">
        <w:trPr>
          <w:trHeight w:val="567"/>
        </w:trPr>
        <w:tc>
          <w:tcPr>
            <w:tcW w:w="584" w:type="dxa"/>
            <w:shd w:val="clear" w:color="auto" w:fill="F2F2F2" w:themeFill="background1" w:themeFillShade="F2"/>
            <w:vAlign w:val="center"/>
          </w:tcPr>
          <w:p w14:paraId="3528DCEF" w14:textId="27CAD5EB" w:rsidR="009671F1" w:rsidRPr="001E367F" w:rsidRDefault="00E202F2" w:rsidP="001E367F">
            <w:pPr>
              <w:pStyle w:val="TableParagraph"/>
              <w:spacing w:before="1" w:line="276" w:lineRule="auto"/>
              <w:rPr>
                <w:rFonts w:ascii="Arial" w:hAnsi="Arial" w:cs="Arial"/>
                <w:sz w:val="18"/>
                <w:szCs w:val="18"/>
              </w:rPr>
            </w:pPr>
            <w:r w:rsidRPr="001E367F">
              <w:rPr>
                <w:rFonts w:ascii="Arial" w:hAnsi="Arial" w:cs="Arial"/>
                <w:sz w:val="18"/>
                <w:szCs w:val="18"/>
              </w:rPr>
              <w:t>7</w:t>
            </w:r>
          </w:p>
        </w:tc>
        <w:tc>
          <w:tcPr>
            <w:tcW w:w="1112" w:type="dxa"/>
            <w:shd w:val="clear" w:color="auto" w:fill="F2F2F2" w:themeFill="background1" w:themeFillShade="F2"/>
            <w:vAlign w:val="center"/>
          </w:tcPr>
          <w:p w14:paraId="108C11A7" w14:textId="65101600" w:rsidR="009671F1" w:rsidRPr="001E367F" w:rsidRDefault="009671F1" w:rsidP="001E367F">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688DE9B0" w14:textId="40FB14C4" w:rsidR="009671F1" w:rsidRPr="001E367F" w:rsidRDefault="009671F1" w:rsidP="001E367F">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Aangeboden pdf-facturen moeten op werkdagen binnen 24 uur verwerkt kunnen worden</w:t>
            </w:r>
            <w:r w:rsidR="00700B5D" w:rsidRPr="001E367F">
              <w:rPr>
                <w:rFonts w:ascii="Arial" w:hAnsi="Arial" w:cs="Arial"/>
                <w:sz w:val="18"/>
                <w:szCs w:val="18"/>
                <w:lang w:val="nl-NL"/>
              </w:rPr>
              <w:t>.</w:t>
            </w:r>
          </w:p>
        </w:tc>
        <w:tc>
          <w:tcPr>
            <w:tcW w:w="1750" w:type="dxa"/>
            <w:shd w:val="clear" w:color="auto" w:fill="F2F2F2" w:themeFill="background1" w:themeFillShade="F2"/>
            <w:vAlign w:val="center"/>
          </w:tcPr>
          <w:p w14:paraId="274B03B8" w14:textId="77777777" w:rsidR="009671F1" w:rsidRPr="001E367F" w:rsidRDefault="009671F1" w:rsidP="001E367F">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3DA6A36" w14:textId="77777777" w:rsidR="009671F1" w:rsidRPr="001E367F" w:rsidRDefault="009671F1" w:rsidP="001E367F">
            <w:pPr>
              <w:pStyle w:val="TableParagraph"/>
              <w:spacing w:before="1" w:line="276" w:lineRule="auto"/>
              <w:rPr>
                <w:rFonts w:ascii="Arial" w:hAnsi="Arial" w:cs="Arial"/>
                <w:sz w:val="18"/>
                <w:szCs w:val="18"/>
                <w:lang w:val="nl-NL"/>
              </w:rPr>
            </w:pPr>
          </w:p>
        </w:tc>
      </w:tr>
      <w:tr w:rsidR="009671F1" w:rsidRPr="001E367F" w14:paraId="3D006AC6" w14:textId="77777777" w:rsidTr="001E367F">
        <w:trPr>
          <w:trHeight w:val="567"/>
        </w:trPr>
        <w:tc>
          <w:tcPr>
            <w:tcW w:w="584" w:type="dxa"/>
            <w:shd w:val="clear" w:color="auto" w:fill="F2F2F2" w:themeFill="background1" w:themeFillShade="F2"/>
            <w:vAlign w:val="center"/>
          </w:tcPr>
          <w:p w14:paraId="4357B041" w14:textId="1FAC4511" w:rsidR="009671F1" w:rsidRPr="001E367F" w:rsidRDefault="00E202F2" w:rsidP="001E367F">
            <w:pPr>
              <w:pStyle w:val="TableParagraph"/>
              <w:spacing w:before="1" w:line="276" w:lineRule="auto"/>
              <w:rPr>
                <w:rFonts w:ascii="Arial" w:hAnsi="Arial" w:cs="Arial"/>
                <w:sz w:val="18"/>
                <w:szCs w:val="18"/>
              </w:rPr>
            </w:pPr>
            <w:r w:rsidRPr="001E367F">
              <w:rPr>
                <w:rFonts w:ascii="Arial" w:hAnsi="Arial" w:cs="Arial"/>
                <w:sz w:val="18"/>
                <w:szCs w:val="18"/>
              </w:rPr>
              <w:t>8</w:t>
            </w:r>
          </w:p>
        </w:tc>
        <w:tc>
          <w:tcPr>
            <w:tcW w:w="1112" w:type="dxa"/>
            <w:shd w:val="clear" w:color="auto" w:fill="F2F2F2" w:themeFill="background1" w:themeFillShade="F2"/>
            <w:vAlign w:val="center"/>
          </w:tcPr>
          <w:p w14:paraId="16117339" w14:textId="65AC40A7" w:rsidR="009671F1" w:rsidRPr="001E367F" w:rsidRDefault="009671F1" w:rsidP="001E367F">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367E21BB" w14:textId="4A45C830" w:rsidR="009671F1" w:rsidRPr="001E367F" w:rsidRDefault="009671F1" w:rsidP="001E367F">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 xml:space="preserve">PDF-facturen moeten </w:t>
            </w:r>
            <w:r w:rsidR="00700B5D" w:rsidRPr="001E367F">
              <w:rPr>
                <w:rFonts w:ascii="Arial" w:hAnsi="Arial" w:cs="Arial"/>
                <w:sz w:val="18"/>
                <w:szCs w:val="18"/>
                <w:lang w:val="nl-NL"/>
              </w:rPr>
              <w:t xml:space="preserve">binnen </w:t>
            </w:r>
            <w:r w:rsidR="009A7DB1">
              <w:rPr>
                <w:rFonts w:ascii="Arial" w:hAnsi="Arial" w:cs="Arial"/>
                <w:sz w:val="18"/>
                <w:szCs w:val="18"/>
                <w:lang w:val="nl-NL"/>
              </w:rPr>
              <w:t>Het systeem</w:t>
            </w:r>
            <w:r w:rsidR="00700B5D" w:rsidRPr="001E367F">
              <w:rPr>
                <w:rFonts w:ascii="Arial" w:hAnsi="Arial" w:cs="Arial"/>
                <w:sz w:val="18"/>
                <w:szCs w:val="18"/>
                <w:lang w:val="nl-NL"/>
              </w:rPr>
              <w:t xml:space="preserve"> </w:t>
            </w:r>
            <w:r w:rsidRPr="001E367F">
              <w:rPr>
                <w:rFonts w:ascii="Arial" w:hAnsi="Arial" w:cs="Arial"/>
                <w:sz w:val="18"/>
                <w:szCs w:val="18"/>
                <w:lang w:val="nl-NL"/>
              </w:rPr>
              <w:t>volledig automatisch gescand en verwerkt worden, inclusief automatische vulling van metadata, zonder tussenkomst van eindgebruiker. Signalen moeten wel voorgelegd aan eindgebruiker.</w:t>
            </w:r>
          </w:p>
        </w:tc>
        <w:tc>
          <w:tcPr>
            <w:tcW w:w="1750" w:type="dxa"/>
            <w:shd w:val="clear" w:color="auto" w:fill="F2F2F2" w:themeFill="background1" w:themeFillShade="F2"/>
            <w:vAlign w:val="center"/>
          </w:tcPr>
          <w:p w14:paraId="1FE0DC7A" w14:textId="77777777" w:rsidR="009671F1" w:rsidRPr="001E367F" w:rsidRDefault="009671F1" w:rsidP="001E367F">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076EA1F" w14:textId="77777777" w:rsidR="009671F1" w:rsidRPr="001E367F" w:rsidRDefault="009671F1" w:rsidP="001E367F">
            <w:pPr>
              <w:pStyle w:val="TableParagraph"/>
              <w:spacing w:before="1" w:line="276" w:lineRule="auto"/>
              <w:rPr>
                <w:rFonts w:ascii="Arial" w:hAnsi="Arial" w:cs="Arial"/>
                <w:sz w:val="18"/>
                <w:szCs w:val="18"/>
                <w:lang w:val="nl-NL"/>
              </w:rPr>
            </w:pPr>
          </w:p>
        </w:tc>
      </w:tr>
      <w:tr w:rsidR="009671F1" w:rsidRPr="001E367F" w14:paraId="75D5ACFE" w14:textId="77777777" w:rsidTr="001E367F">
        <w:trPr>
          <w:trHeight w:val="365"/>
        </w:trPr>
        <w:tc>
          <w:tcPr>
            <w:tcW w:w="584" w:type="dxa"/>
            <w:shd w:val="clear" w:color="auto" w:fill="F2F2F2" w:themeFill="background1" w:themeFillShade="F2"/>
            <w:vAlign w:val="center"/>
          </w:tcPr>
          <w:p w14:paraId="640F3E02" w14:textId="64901141" w:rsidR="009671F1" w:rsidRPr="001E367F" w:rsidRDefault="00E202F2" w:rsidP="001E367F">
            <w:pPr>
              <w:pStyle w:val="TableParagraph"/>
              <w:spacing w:before="1" w:line="276" w:lineRule="auto"/>
              <w:rPr>
                <w:rFonts w:ascii="Arial" w:hAnsi="Arial" w:cs="Arial"/>
                <w:sz w:val="18"/>
                <w:szCs w:val="18"/>
              </w:rPr>
            </w:pPr>
            <w:r w:rsidRPr="001E367F">
              <w:rPr>
                <w:rFonts w:ascii="Arial" w:hAnsi="Arial" w:cs="Arial"/>
                <w:sz w:val="18"/>
                <w:szCs w:val="18"/>
              </w:rPr>
              <w:t>9</w:t>
            </w:r>
          </w:p>
        </w:tc>
        <w:tc>
          <w:tcPr>
            <w:tcW w:w="1112" w:type="dxa"/>
            <w:shd w:val="clear" w:color="auto" w:fill="F2F2F2" w:themeFill="background1" w:themeFillShade="F2"/>
            <w:vAlign w:val="center"/>
          </w:tcPr>
          <w:p w14:paraId="37CAABF8" w14:textId="6D03B890" w:rsidR="009671F1" w:rsidRPr="001E367F" w:rsidRDefault="009671F1" w:rsidP="001E367F">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75340961" w14:textId="1A1B846D" w:rsidR="009671F1" w:rsidRPr="001E367F" w:rsidRDefault="009671F1" w:rsidP="001E367F">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 xml:space="preserve">Het herkenproces moet automatisch </w:t>
            </w:r>
            <w:proofErr w:type="spellStart"/>
            <w:r w:rsidRPr="001E367F">
              <w:rPr>
                <w:rFonts w:ascii="Arial" w:hAnsi="Arial" w:cs="Arial"/>
                <w:sz w:val="18"/>
                <w:szCs w:val="18"/>
                <w:lang w:val="nl-NL"/>
              </w:rPr>
              <w:t>trainbaar</w:t>
            </w:r>
            <w:proofErr w:type="spellEnd"/>
            <w:r w:rsidRPr="001E367F">
              <w:rPr>
                <w:rFonts w:ascii="Arial" w:hAnsi="Arial" w:cs="Arial"/>
                <w:sz w:val="18"/>
                <w:szCs w:val="18"/>
                <w:lang w:val="nl-NL"/>
              </w:rPr>
              <w:t xml:space="preserve"> zijn</w:t>
            </w:r>
            <w:r w:rsidR="00700B5D" w:rsidRPr="001E367F">
              <w:rPr>
                <w:rFonts w:ascii="Arial" w:hAnsi="Arial" w:cs="Arial"/>
                <w:sz w:val="18"/>
                <w:szCs w:val="18"/>
                <w:lang w:val="nl-NL"/>
              </w:rPr>
              <w:t>.</w:t>
            </w:r>
          </w:p>
        </w:tc>
        <w:tc>
          <w:tcPr>
            <w:tcW w:w="1750" w:type="dxa"/>
            <w:shd w:val="clear" w:color="auto" w:fill="F2F2F2" w:themeFill="background1" w:themeFillShade="F2"/>
            <w:vAlign w:val="center"/>
          </w:tcPr>
          <w:p w14:paraId="6858C898" w14:textId="77777777" w:rsidR="009671F1" w:rsidRPr="001E367F" w:rsidRDefault="009671F1" w:rsidP="001E367F">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11460E3" w14:textId="77777777" w:rsidR="009671F1" w:rsidRPr="001E367F" w:rsidRDefault="009671F1" w:rsidP="001E367F">
            <w:pPr>
              <w:pStyle w:val="TableParagraph"/>
              <w:spacing w:before="1" w:line="276" w:lineRule="auto"/>
              <w:rPr>
                <w:rFonts w:ascii="Arial" w:hAnsi="Arial" w:cs="Arial"/>
                <w:sz w:val="18"/>
                <w:szCs w:val="18"/>
                <w:lang w:val="nl-NL"/>
              </w:rPr>
            </w:pPr>
          </w:p>
        </w:tc>
      </w:tr>
      <w:tr w:rsidR="009671F1" w:rsidRPr="001E367F" w14:paraId="34AB49B3" w14:textId="77777777" w:rsidTr="001E367F">
        <w:trPr>
          <w:trHeight w:val="567"/>
        </w:trPr>
        <w:tc>
          <w:tcPr>
            <w:tcW w:w="584" w:type="dxa"/>
            <w:shd w:val="clear" w:color="auto" w:fill="F2F2F2" w:themeFill="background1" w:themeFillShade="F2"/>
            <w:vAlign w:val="center"/>
          </w:tcPr>
          <w:p w14:paraId="41763BC0" w14:textId="4FC6420B" w:rsidR="009671F1" w:rsidRPr="001E367F" w:rsidRDefault="00E202F2" w:rsidP="001E367F">
            <w:pPr>
              <w:pStyle w:val="TableParagraph"/>
              <w:spacing w:before="1" w:line="276" w:lineRule="auto"/>
              <w:rPr>
                <w:rFonts w:ascii="Arial" w:hAnsi="Arial" w:cs="Arial"/>
                <w:sz w:val="18"/>
                <w:szCs w:val="18"/>
              </w:rPr>
            </w:pPr>
            <w:r w:rsidRPr="001E367F">
              <w:rPr>
                <w:rFonts w:ascii="Arial" w:hAnsi="Arial" w:cs="Arial"/>
                <w:sz w:val="18"/>
                <w:szCs w:val="18"/>
              </w:rPr>
              <w:t>10</w:t>
            </w:r>
          </w:p>
        </w:tc>
        <w:tc>
          <w:tcPr>
            <w:tcW w:w="1112" w:type="dxa"/>
            <w:shd w:val="clear" w:color="auto" w:fill="F2F2F2" w:themeFill="background1" w:themeFillShade="F2"/>
            <w:vAlign w:val="center"/>
          </w:tcPr>
          <w:p w14:paraId="6FDEFF87" w14:textId="6826E2B4" w:rsidR="009671F1" w:rsidRPr="001E367F" w:rsidRDefault="009671F1" w:rsidP="001E367F">
            <w:pPr>
              <w:pStyle w:val="TableParagraph"/>
              <w:spacing w:before="1" w:line="276" w:lineRule="auto"/>
              <w:rPr>
                <w:rFonts w:ascii="Arial" w:hAnsi="Arial" w:cs="Arial"/>
                <w:sz w:val="18"/>
                <w:szCs w:val="18"/>
              </w:rPr>
            </w:pPr>
            <w:r w:rsidRPr="001E367F">
              <w:rPr>
                <w:rFonts w:ascii="Arial" w:hAnsi="Arial" w:cs="Arial"/>
                <w:sz w:val="18"/>
                <w:szCs w:val="18"/>
              </w:rPr>
              <w:t>Wens</w:t>
            </w:r>
          </w:p>
        </w:tc>
        <w:tc>
          <w:tcPr>
            <w:tcW w:w="6904" w:type="dxa"/>
            <w:shd w:val="clear" w:color="auto" w:fill="F2F2F2" w:themeFill="background1" w:themeFillShade="F2"/>
            <w:vAlign w:val="center"/>
          </w:tcPr>
          <w:p w14:paraId="58FDC285" w14:textId="58C362FF" w:rsidR="009671F1" w:rsidRPr="001E367F" w:rsidRDefault="009671F1" w:rsidP="001E367F">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Binnenkomende post die binnenkomt op onze facturenmail-box moet automatisch gescand worden op daadwerkelijke facturen. Mail die geen facturen bevat moet als uitval behandeld kunnen worden</w:t>
            </w:r>
            <w:r w:rsidR="00321184" w:rsidRPr="001E367F">
              <w:rPr>
                <w:rFonts w:ascii="Arial" w:hAnsi="Arial" w:cs="Arial"/>
                <w:sz w:val="18"/>
                <w:szCs w:val="18"/>
                <w:lang w:val="nl-NL"/>
              </w:rPr>
              <w:t>.</w:t>
            </w:r>
          </w:p>
        </w:tc>
        <w:tc>
          <w:tcPr>
            <w:tcW w:w="1750" w:type="dxa"/>
            <w:shd w:val="clear" w:color="auto" w:fill="F2F2F2" w:themeFill="background1" w:themeFillShade="F2"/>
            <w:vAlign w:val="center"/>
          </w:tcPr>
          <w:p w14:paraId="1A1C587D" w14:textId="77777777" w:rsidR="009671F1" w:rsidRPr="001E367F" w:rsidRDefault="009671F1" w:rsidP="001E367F">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4C7B63AA" w14:textId="77777777" w:rsidR="009671F1" w:rsidRPr="001E367F" w:rsidRDefault="009671F1" w:rsidP="001E367F">
            <w:pPr>
              <w:pStyle w:val="TableParagraph"/>
              <w:spacing w:before="1" w:line="276" w:lineRule="auto"/>
              <w:rPr>
                <w:rFonts w:ascii="Arial" w:hAnsi="Arial" w:cs="Arial"/>
                <w:sz w:val="18"/>
                <w:szCs w:val="18"/>
                <w:lang w:val="nl-NL"/>
              </w:rPr>
            </w:pPr>
          </w:p>
        </w:tc>
      </w:tr>
    </w:tbl>
    <w:p w14:paraId="036870DA" w14:textId="77777777" w:rsidR="002B172F" w:rsidRDefault="002B172F" w:rsidP="002B172F"/>
    <w:p w14:paraId="61A18669" w14:textId="6ED3B623" w:rsidR="002B172F" w:rsidRDefault="002B172F" w:rsidP="00833A71">
      <w:pPr>
        <w:pStyle w:val="Heading2"/>
        <w:numPr>
          <w:ilvl w:val="1"/>
          <w:numId w:val="22"/>
        </w:numPr>
      </w:pPr>
      <w:bookmarkStart w:id="11" w:name="_Toc194607408"/>
      <w:r w:rsidRPr="002B172F">
        <w:t>Verwerken binnenkomende facturen</w:t>
      </w:r>
      <w:bookmarkEnd w:id="11"/>
    </w:p>
    <w:p w14:paraId="72974ADD" w14:textId="77777777" w:rsidR="00A946E3" w:rsidRPr="00A946E3" w:rsidRDefault="00A946E3" w:rsidP="00A946E3"/>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6904"/>
        <w:gridCol w:w="1750"/>
        <w:gridCol w:w="4667"/>
      </w:tblGrid>
      <w:tr w:rsidR="00A946E3" w:rsidRPr="001E367F" w14:paraId="679D4CEC" w14:textId="77777777" w:rsidTr="00DE277B">
        <w:trPr>
          <w:cantSplit/>
          <w:trHeight w:val="834"/>
          <w:tblHeader/>
        </w:trPr>
        <w:tc>
          <w:tcPr>
            <w:tcW w:w="584" w:type="dxa"/>
            <w:shd w:val="clear" w:color="auto" w:fill="C00000"/>
            <w:vAlign w:val="center"/>
          </w:tcPr>
          <w:p w14:paraId="289C8DEA" w14:textId="3083B267" w:rsidR="00A946E3" w:rsidRPr="001E367F" w:rsidRDefault="00A946E3" w:rsidP="00DE277B">
            <w:pPr>
              <w:pStyle w:val="TableParagraph"/>
              <w:spacing w:before="3" w:line="276" w:lineRule="auto"/>
              <w:ind w:right="85"/>
              <w:rPr>
                <w:rFonts w:ascii="Arial" w:hAnsi="Arial" w:cs="Arial"/>
                <w:b/>
                <w:bCs/>
                <w:color w:val="FFFFFF" w:themeColor="background1"/>
                <w:sz w:val="18"/>
                <w:szCs w:val="18"/>
              </w:rPr>
            </w:pPr>
            <w:r w:rsidRPr="001E367F">
              <w:rPr>
                <w:rFonts w:ascii="Arial" w:hAnsi="Arial" w:cs="Arial"/>
                <w:b/>
                <w:bCs/>
                <w:color w:val="FFFFFF" w:themeColor="background1"/>
                <w:sz w:val="18"/>
                <w:szCs w:val="18"/>
              </w:rPr>
              <w:t>Nr</w:t>
            </w:r>
          </w:p>
        </w:tc>
        <w:tc>
          <w:tcPr>
            <w:tcW w:w="1112" w:type="dxa"/>
            <w:shd w:val="clear" w:color="auto" w:fill="C00000"/>
            <w:vAlign w:val="center"/>
          </w:tcPr>
          <w:p w14:paraId="2509E376" w14:textId="1E18630C" w:rsidR="00A946E3" w:rsidRPr="001E367F" w:rsidRDefault="00A946E3" w:rsidP="00DE277B">
            <w:pPr>
              <w:pStyle w:val="TableParagraph"/>
              <w:spacing w:before="3" w:line="276" w:lineRule="auto"/>
              <w:ind w:right="85"/>
              <w:rPr>
                <w:rFonts w:ascii="Arial" w:hAnsi="Arial" w:cs="Arial"/>
                <w:b/>
                <w:bCs/>
                <w:color w:val="FFFFFF" w:themeColor="background1"/>
                <w:sz w:val="18"/>
                <w:szCs w:val="18"/>
                <w:lang w:val="nl-NL"/>
              </w:rPr>
            </w:pPr>
            <w:r w:rsidRPr="001E367F">
              <w:rPr>
                <w:rFonts w:ascii="Arial" w:hAnsi="Arial" w:cs="Arial"/>
                <w:b/>
                <w:bCs/>
                <w:color w:val="FFFFFF" w:themeColor="background1"/>
                <w:sz w:val="18"/>
                <w:szCs w:val="18"/>
                <w:lang w:val="nl-NL"/>
              </w:rPr>
              <w:t>Eis/Wens</w:t>
            </w:r>
          </w:p>
        </w:tc>
        <w:tc>
          <w:tcPr>
            <w:tcW w:w="6904" w:type="dxa"/>
            <w:shd w:val="clear" w:color="auto" w:fill="C00000"/>
            <w:vAlign w:val="center"/>
          </w:tcPr>
          <w:p w14:paraId="0767E8DB" w14:textId="77777777" w:rsidR="00A946E3" w:rsidRPr="001E367F" w:rsidRDefault="00A946E3" w:rsidP="00DE277B">
            <w:pPr>
              <w:pStyle w:val="TableParagraph"/>
              <w:spacing w:before="3" w:line="276" w:lineRule="auto"/>
              <w:ind w:right="85"/>
              <w:rPr>
                <w:rFonts w:ascii="Arial" w:hAnsi="Arial" w:cs="Arial"/>
                <w:b/>
                <w:bCs/>
                <w:color w:val="FFFFFF" w:themeColor="background1"/>
                <w:sz w:val="18"/>
                <w:szCs w:val="18"/>
                <w:lang w:val="nl-NL"/>
              </w:rPr>
            </w:pPr>
            <w:r w:rsidRPr="001E367F">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785B229A" w14:textId="769EF18B" w:rsidR="00635C9B" w:rsidRPr="001E367F" w:rsidRDefault="009A7DB1" w:rsidP="00DE277B">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1E367F">
              <w:rPr>
                <w:rFonts w:ascii="Arial" w:hAnsi="Arial" w:cs="Arial"/>
                <w:b/>
                <w:bCs/>
                <w:color w:val="FFFFFF" w:themeColor="background1"/>
                <w:sz w:val="18"/>
                <w:szCs w:val="18"/>
                <w:lang w:val="nl-NL"/>
              </w:rPr>
              <w:t xml:space="preserve"> van Inschrijver voldoet hieraan</w:t>
            </w:r>
          </w:p>
          <w:p w14:paraId="5D6BCA55" w14:textId="5B4B7783" w:rsidR="00A946E3" w:rsidRPr="001E367F" w:rsidRDefault="00635C9B" w:rsidP="00DE277B">
            <w:pPr>
              <w:pStyle w:val="TableParagraph"/>
              <w:spacing w:before="3" w:line="276" w:lineRule="auto"/>
              <w:ind w:right="85"/>
              <w:rPr>
                <w:rFonts w:ascii="Arial" w:hAnsi="Arial" w:cs="Arial"/>
                <w:b/>
                <w:bCs/>
                <w:color w:val="FFFFFF" w:themeColor="background1"/>
                <w:sz w:val="18"/>
                <w:szCs w:val="18"/>
                <w:lang w:val="nl-NL"/>
              </w:rPr>
            </w:pPr>
            <w:r w:rsidRPr="001E367F">
              <w:rPr>
                <w:rFonts w:ascii="Arial" w:hAnsi="Arial" w:cs="Arial"/>
                <w:b/>
                <w:bCs/>
                <w:color w:val="FFFFFF" w:themeColor="background1"/>
                <w:sz w:val="18"/>
                <w:szCs w:val="18"/>
                <w:lang w:val="nl-NL"/>
              </w:rPr>
              <w:t>(Ja / Nee)</w:t>
            </w:r>
          </w:p>
        </w:tc>
        <w:tc>
          <w:tcPr>
            <w:tcW w:w="4667" w:type="dxa"/>
            <w:shd w:val="clear" w:color="auto" w:fill="C00000"/>
            <w:vAlign w:val="center"/>
          </w:tcPr>
          <w:p w14:paraId="0B3E144C" w14:textId="77777777" w:rsidR="00A946E3" w:rsidRPr="001E367F" w:rsidRDefault="00A946E3" w:rsidP="00DE277B">
            <w:pPr>
              <w:pStyle w:val="TableParagraph"/>
              <w:spacing w:before="3" w:line="276" w:lineRule="auto"/>
              <w:ind w:right="85"/>
              <w:rPr>
                <w:rFonts w:ascii="Arial" w:hAnsi="Arial" w:cs="Arial"/>
                <w:b/>
                <w:bCs/>
                <w:color w:val="FFFFFF" w:themeColor="background1"/>
                <w:sz w:val="18"/>
                <w:szCs w:val="18"/>
                <w:lang w:val="nl-NL"/>
              </w:rPr>
            </w:pPr>
            <w:r w:rsidRPr="001E367F">
              <w:rPr>
                <w:rFonts w:ascii="Arial" w:hAnsi="Arial" w:cs="Arial"/>
                <w:b/>
                <w:bCs/>
                <w:color w:val="FFFFFF" w:themeColor="background1"/>
                <w:sz w:val="18"/>
                <w:szCs w:val="18"/>
                <w:lang w:val="nl-NL"/>
              </w:rPr>
              <w:t>Eventuele Opmerkingen</w:t>
            </w:r>
          </w:p>
        </w:tc>
      </w:tr>
      <w:tr w:rsidR="00A946E3" w:rsidRPr="001E367F" w14:paraId="64620B34" w14:textId="77777777" w:rsidTr="00DE277B">
        <w:trPr>
          <w:cantSplit/>
          <w:trHeight w:val="567"/>
        </w:trPr>
        <w:tc>
          <w:tcPr>
            <w:tcW w:w="584" w:type="dxa"/>
            <w:shd w:val="clear" w:color="auto" w:fill="F2F2F2" w:themeFill="background1" w:themeFillShade="F2"/>
            <w:vAlign w:val="center"/>
          </w:tcPr>
          <w:p w14:paraId="0B248B10" w14:textId="475FF761" w:rsidR="00A946E3" w:rsidRPr="001E367F" w:rsidRDefault="00A946E3" w:rsidP="00DE277B">
            <w:pPr>
              <w:pStyle w:val="TableParagraph"/>
              <w:spacing w:before="1" w:line="276" w:lineRule="auto"/>
              <w:rPr>
                <w:rFonts w:ascii="Arial" w:hAnsi="Arial" w:cs="Arial"/>
                <w:sz w:val="18"/>
                <w:szCs w:val="18"/>
              </w:rPr>
            </w:pPr>
            <w:r w:rsidRPr="001E367F">
              <w:rPr>
                <w:rFonts w:ascii="Arial" w:hAnsi="Arial" w:cs="Arial"/>
                <w:sz w:val="18"/>
                <w:szCs w:val="18"/>
              </w:rPr>
              <w:t>1</w:t>
            </w:r>
          </w:p>
        </w:tc>
        <w:tc>
          <w:tcPr>
            <w:tcW w:w="1112" w:type="dxa"/>
            <w:shd w:val="clear" w:color="auto" w:fill="F2F2F2" w:themeFill="background1" w:themeFillShade="F2"/>
            <w:vAlign w:val="center"/>
          </w:tcPr>
          <w:p w14:paraId="189CE51C" w14:textId="50453C3B" w:rsidR="00A946E3" w:rsidRPr="001E367F" w:rsidRDefault="00A946E3" w:rsidP="00DE277B">
            <w:pPr>
              <w:pStyle w:val="TableParagraph"/>
              <w:spacing w:before="1" w:line="276" w:lineRule="auto"/>
              <w:rPr>
                <w:rFonts w:ascii="Arial" w:hAnsi="Arial" w:cs="Arial"/>
                <w:sz w:val="18"/>
                <w:szCs w:val="18"/>
                <w:lang w:val="nl-NL"/>
              </w:rPr>
            </w:pPr>
            <w:r w:rsidRPr="001E367F">
              <w:rPr>
                <w:rFonts w:ascii="Arial" w:hAnsi="Arial" w:cs="Arial"/>
                <w:sz w:val="18"/>
                <w:szCs w:val="18"/>
              </w:rPr>
              <w:t>Eis</w:t>
            </w:r>
          </w:p>
        </w:tc>
        <w:tc>
          <w:tcPr>
            <w:tcW w:w="6904" w:type="dxa"/>
            <w:shd w:val="clear" w:color="auto" w:fill="F2F2F2" w:themeFill="background1" w:themeFillShade="F2"/>
            <w:vAlign w:val="center"/>
          </w:tcPr>
          <w:p w14:paraId="560E21D0" w14:textId="79D09A1C" w:rsidR="00A946E3" w:rsidRPr="001E367F" w:rsidRDefault="00A946E3" w:rsidP="00DE277B">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 xml:space="preserve">De volgende stromen moeten verwerkt kunnen worden: gescande facturen (zie proces scannen </w:t>
            </w:r>
            <w:r w:rsidR="00DE277B" w:rsidRPr="001E367F">
              <w:rPr>
                <w:rFonts w:ascii="Arial" w:hAnsi="Arial" w:cs="Arial"/>
                <w:sz w:val="18"/>
                <w:szCs w:val="18"/>
                <w:lang w:val="nl-NL"/>
              </w:rPr>
              <w:t xml:space="preserve">en herkennen </w:t>
            </w:r>
            <w:r w:rsidRPr="001E367F">
              <w:rPr>
                <w:rFonts w:ascii="Arial" w:hAnsi="Arial" w:cs="Arial"/>
                <w:sz w:val="18"/>
                <w:szCs w:val="18"/>
                <w:lang w:val="nl-NL"/>
              </w:rPr>
              <w:t>binnenkomende facturen), Peppol-facturen, XML-facturen.</w:t>
            </w:r>
          </w:p>
        </w:tc>
        <w:tc>
          <w:tcPr>
            <w:tcW w:w="1750" w:type="dxa"/>
            <w:shd w:val="clear" w:color="auto" w:fill="F2F2F2" w:themeFill="background1" w:themeFillShade="F2"/>
            <w:vAlign w:val="center"/>
          </w:tcPr>
          <w:p w14:paraId="7733FCB4" w14:textId="77777777" w:rsidR="00A946E3" w:rsidRPr="001E367F" w:rsidRDefault="00A946E3"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207284EC" w14:textId="77777777" w:rsidR="00A946E3" w:rsidRPr="001E367F" w:rsidRDefault="00A946E3" w:rsidP="00DE277B">
            <w:pPr>
              <w:pStyle w:val="TableParagraph"/>
              <w:spacing w:before="1" w:line="276" w:lineRule="auto"/>
              <w:rPr>
                <w:rFonts w:ascii="Arial" w:hAnsi="Arial" w:cs="Arial"/>
                <w:sz w:val="18"/>
                <w:szCs w:val="18"/>
                <w:lang w:val="nl-NL"/>
              </w:rPr>
            </w:pPr>
          </w:p>
        </w:tc>
      </w:tr>
      <w:tr w:rsidR="00A946E3" w:rsidRPr="001E367F" w14:paraId="5F169CB6" w14:textId="77777777" w:rsidTr="00DE277B">
        <w:trPr>
          <w:cantSplit/>
          <w:trHeight w:val="567"/>
        </w:trPr>
        <w:tc>
          <w:tcPr>
            <w:tcW w:w="584" w:type="dxa"/>
            <w:shd w:val="clear" w:color="auto" w:fill="F2F2F2" w:themeFill="background1" w:themeFillShade="F2"/>
            <w:vAlign w:val="center"/>
          </w:tcPr>
          <w:p w14:paraId="06E08ABF" w14:textId="47A21589" w:rsidR="00A946E3" w:rsidRPr="001E367F" w:rsidRDefault="00A946E3" w:rsidP="00DE277B">
            <w:pPr>
              <w:pStyle w:val="TableParagraph"/>
              <w:spacing w:before="1" w:line="276" w:lineRule="auto"/>
              <w:rPr>
                <w:rFonts w:ascii="Arial" w:hAnsi="Arial" w:cs="Arial"/>
                <w:sz w:val="18"/>
                <w:szCs w:val="18"/>
              </w:rPr>
            </w:pPr>
            <w:r w:rsidRPr="001E367F">
              <w:rPr>
                <w:rFonts w:ascii="Arial" w:hAnsi="Arial" w:cs="Arial"/>
                <w:sz w:val="18"/>
                <w:szCs w:val="18"/>
              </w:rPr>
              <w:t>2</w:t>
            </w:r>
          </w:p>
        </w:tc>
        <w:tc>
          <w:tcPr>
            <w:tcW w:w="1112" w:type="dxa"/>
            <w:shd w:val="clear" w:color="auto" w:fill="F2F2F2" w:themeFill="background1" w:themeFillShade="F2"/>
            <w:vAlign w:val="center"/>
          </w:tcPr>
          <w:p w14:paraId="5B26CF8A" w14:textId="774E0346" w:rsidR="00A946E3" w:rsidRPr="001E367F" w:rsidRDefault="00A946E3" w:rsidP="00DE277B">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7AF4C1B6" w14:textId="42C202E2" w:rsidR="00A946E3" w:rsidRPr="001E367F" w:rsidRDefault="009A7DB1" w:rsidP="00E34034">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A946E3" w:rsidRPr="001E367F">
              <w:rPr>
                <w:rFonts w:ascii="Arial" w:hAnsi="Arial" w:cs="Arial"/>
                <w:sz w:val="18"/>
                <w:szCs w:val="18"/>
                <w:lang w:val="nl-NL"/>
              </w:rPr>
              <w:t xml:space="preserve"> dient het ontvangen en verwerken van elektronische facturen (e-facturen) te ondersteunen, die voldoen aan de EU-richtlijn 2014/55/EU</w:t>
            </w:r>
          </w:p>
        </w:tc>
        <w:tc>
          <w:tcPr>
            <w:tcW w:w="1750" w:type="dxa"/>
            <w:shd w:val="clear" w:color="auto" w:fill="F2F2F2" w:themeFill="background1" w:themeFillShade="F2"/>
            <w:vAlign w:val="center"/>
          </w:tcPr>
          <w:p w14:paraId="1AB8687E" w14:textId="77777777" w:rsidR="00A946E3" w:rsidRPr="001E367F" w:rsidRDefault="00A946E3"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2F8D698A" w14:textId="77777777" w:rsidR="00A946E3" w:rsidRPr="001E367F" w:rsidRDefault="00A946E3" w:rsidP="00DE277B">
            <w:pPr>
              <w:pStyle w:val="TableParagraph"/>
              <w:spacing w:before="1" w:line="276" w:lineRule="auto"/>
              <w:rPr>
                <w:rFonts w:ascii="Arial" w:hAnsi="Arial" w:cs="Arial"/>
                <w:sz w:val="18"/>
                <w:szCs w:val="18"/>
                <w:lang w:val="nl-NL"/>
              </w:rPr>
            </w:pPr>
          </w:p>
        </w:tc>
      </w:tr>
      <w:tr w:rsidR="00A946E3" w:rsidRPr="001E367F" w14:paraId="4AF8E8B7" w14:textId="77777777" w:rsidTr="00DE277B">
        <w:trPr>
          <w:cantSplit/>
          <w:trHeight w:val="567"/>
        </w:trPr>
        <w:tc>
          <w:tcPr>
            <w:tcW w:w="584" w:type="dxa"/>
            <w:shd w:val="clear" w:color="auto" w:fill="F2F2F2" w:themeFill="background1" w:themeFillShade="F2"/>
            <w:vAlign w:val="center"/>
          </w:tcPr>
          <w:p w14:paraId="471DD831" w14:textId="302105AF" w:rsidR="00A946E3" w:rsidRPr="001E367F" w:rsidRDefault="00A946E3" w:rsidP="00DE277B">
            <w:pPr>
              <w:pStyle w:val="TableParagraph"/>
              <w:spacing w:before="1" w:line="276" w:lineRule="auto"/>
              <w:rPr>
                <w:rFonts w:ascii="Arial" w:hAnsi="Arial" w:cs="Arial"/>
                <w:sz w:val="18"/>
                <w:szCs w:val="18"/>
              </w:rPr>
            </w:pPr>
            <w:r w:rsidRPr="001E367F">
              <w:rPr>
                <w:rFonts w:ascii="Arial" w:hAnsi="Arial" w:cs="Arial"/>
                <w:sz w:val="18"/>
                <w:szCs w:val="18"/>
              </w:rPr>
              <w:t>3</w:t>
            </w:r>
          </w:p>
        </w:tc>
        <w:tc>
          <w:tcPr>
            <w:tcW w:w="1112" w:type="dxa"/>
            <w:shd w:val="clear" w:color="auto" w:fill="F2F2F2" w:themeFill="background1" w:themeFillShade="F2"/>
            <w:vAlign w:val="center"/>
          </w:tcPr>
          <w:p w14:paraId="5FE499FC" w14:textId="4121C20A" w:rsidR="00A946E3" w:rsidRPr="001E367F" w:rsidRDefault="00A946E3" w:rsidP="00DE277B">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5FF44784" w14:textId="4EBAC8DE" w:rsidR="00A946E3" w:rsidRPr="001E367F" w:rsidRDefault="00A946E3" w:rsidP="00E34034">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Facturen moeten op basis van ordernummer of contractnummer aan factuur gekoppeld kunnen worden aan openstaande order.</w:t>
            </w:r>
          </w:p>
        </w:tc>
        <w:tc>
          <w:tcPr>
            <w:tcW w:w="1750" w:type="dxa"/>
            <w:shd w:val="clear" w:color="auto" w:fill="F2F2F2" w:themeFill="background1" w:themeFillShade="F2"/>
            <w:vAlign w:val="center"/>
          </w:tcPr>
          <w:p w14:paraId="39686D2B" w14:textId="77777777" w:rsidR="00A946E3" w:rsidRPr="001E367F" w:rsidRDefault="00A946E3"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7630D8C5" w14:textId="77777777" w:rsidR="00A946E3" w:rsidRPr="001E367F" w:rsidRDefault="00A946E3" w:rsidP="00DE277B">
            <w:pPr>
              <w:pStyle w:val="TableParagraph"/>
              <w:spacing w:before="1" w:line="276" w:lineRule="auto"/>
              <w:rPr>
                <w:rFonts w:ascii="Arial" w:hAnsi="Arial" w:cs="Arial"/>
                <w:sz w:val="18"/>
                <w:szCs w:val="18"/>
                <w:lang w:val="nl-NL"/>
              </w:rPr>
            </w:pPr>
          </w:p>
        </w:tc>
      </w:tr>
      <w:tr w:rsidR="00A946E3" w:rsidRPr="001E367F" w14:paraId="289E6659" w14:textId="77777777" w:rsidTr="005E4FE4">
        <w:trPr>
          <w:cantSplit/>
          <w:trHeight w:val="549"/>
        </w:trPr>
        <w:tc>
          <w:tcPr>
            <w:tcW w:w="584" w:type="dxa"/>
            <w:shd w:val="clear" w:color="auto" w:fill="F2F2F2" w:themeFill="background1" w:themeFillShade="F2"/>
            <w:vAlign w:val="center"/>
          </w:tcPr>
          <w:p w14:paraId="54F8A3CE" w14:textId="7DE3C70A" w:rsidR="00A946E3" w:rsidRPr="001E367F" w:rsidRDefault="00A946E3" w:rsidP="00DE277B">
            <w:pPr>
              <w:pStyle w:val="TableParagraph"/>
              <w:spacing w:line="276" w:lineRule="auto"/>
              <w:rPr>
                <w:rFonts w:ascii="Arial" w:hAnsi="Arial" w:cs="Arial"/>
                <w:sz w:val="18"/>
                <w:szCs w:val="18"/>
              </w:rPr>
            </w:pPr>
            <w:r w:rsidRPr="001E367F">
              <w:rPr>
                <w:rFonts w:ascii="Arial" w:hAnsi="Arial" w:cs="Arial"/>
                <w:sz w:val="18"/>
                <w:szCs w:val="18"/>
              </w:rPr>
              <w:t>4</w:t>
            </w:r>
          </w:p>
        </w:tc>
        <w:tc>
          <w:tcPr>
            <w:tcW w:w="1112" w:type="dxa"/>
            <w:shd w:val="clear" w:color="auto" w:fill="F2F2F2" w:themeFill="background1" w:themeFillShade="F2"/>
            <w:vAlign w:val="center"/>
          </w:tcPr>
          <w:p w14:paraId="145C958F" w14:textId="4F7BA1BD" w:rsidR="00A946E3" w:rsidRPr="001E367F" w:rsidRDefault="00A946E3" w:rsidP="00DE277B">
            <w:pPr>
              <w:pStyle w:val="TableParagraph"/>
              <w:spacing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787CC5E6" w14:textId="35E0C85B" w:rsidR="00A946E3" w:rsidRPr="001E367F" w:rsidRDefault="00A946E3" w:rsidP="00E34034">
            <w:pPr>
              <w:spacing w:line="276" w:lineRule="auto"/>
              <w:ind w:left="109"/>
              <w:rPr>
                <w:szCs w:val="18"/>
                <w:lang w:val="nl-NL"/>
              </w:rPr>
            </w:pPr>
            <w:r w:rsidRPr="001E367F">
              <w:rPr>
                <w:rFonts w:eastAsia="Calibri"/>
                <w:szCs w:val="18"/>
                <w:lang w:val="nl-NL"/>
              </w:rPr>
              <w:t xml:space="preserve">Het is mogelijk om een factuur op twee (2) verschillende rekeningen te </w:t>
            </w:r>
            <w:r w:rsidR="29D2A7CD" w:rsidRPr="001E367F">
              <w:rPr>
                <w:rFonts w:eastAsia="Calibri"/>
                <w:szCs w:val="18"/>
                <w:lang w:val="nl-NL"/>
              </w:rPr>
              <w:t>betalen</w:t>
            </w:r>
            <w:r w:rsidR="3A0145DB" w:rsidRPr="001E367F">
              <w:rPr>
                <w:rFonts w:eastAsia="Calibri"/>
                <w:szCs w:val="18"/>
                <w:lang w:val="nl-NL"/>
              </w:rPr>
              <w:t xml:space="preserve">. </w:t>
            </w:r>
            <w:r w:rsidR="00E34034" w:rsidRPr="001E367F">
              <w:rPr>
                <w:rFonts w:eastAsia="Calibri"/>
                <w:szCs w:val="18"/>
                <w:lang w:val="nl-NL"/>
              </w:rPr>
              <w:t>B</w:t>
            </w:r>
            <w:r w:rsidR="29D2A7CD" w:rsidRPr="001E367F">
              <w:rPr>
                <w:rFonts w:eastAsia="Calibri"/>
                <w:szCs w:val="18"/>
                <w:lang w:val="nl-NL"/>
              </w:rPr>
              <w:t>ijvoorbeeld</w:t>
            </w:r>
            <w:r w:rsidRPr="001E367F">
              <w:rPr>
                <w:rFonts w:eastAsia="Calibri"/>
                <w:szCs w:val="18"/>
                <w:lang w:val="nl-NL"/>
              </w:rPr>
              <w:t xml:space="preserve"> 60% op een reguliere bankrekening en 40% op een G-rekening.</w:t>
            </w:r>
          </w:p>
        </w:tc>
        <w:tc>
          <w:tcPr>
            <w:tcW w:w="1750" w:type="dxa"/>
            <w:shd w:val="clear" w:color="auto" w:fill="F2F2F2" w:themeFill="background1" w:themeFillShade="F2"/>
            <w:vAlign w:val="center"/>
          </w:tcPr>
          <w:p w14:paraId="073ACB80" w14:textId="1BBA69C2" w:rsidR="00A946E3" w:rsidRPr="001E367F" w:rsidRDefault="00A946E3" w:rsidP="00DE277B">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4F61609D" w14:textId="388EF7DC" w:rsidR="00A946E3" w:rsidRPr="001E367F" w:rsidRDefault="00A946E3" w:rsidP="00DE277B">
            <w:pPr>
              <w:pStyle w:val="TableParagraph"/>
              <w:spacing w:line="276" w:lineRule="auto"/>
              <w:rPr>
                <w:rFonts w:ascii="Arial" w:hAnsi="Arial" w:cs="Arial"/>
                <w:sz w:val="18"/>
                <w:szCs w:val="18"/>
                <w:lang w:val="nl-NL"/>
              </w:rPr>
            </w:pPr>
          </w:p>
        </w:tc>
      </w:tr>
      <w:tr w:rsidR="00A946E3" w:rsidRPr="001E367F" w14:paraId="0D0C8FE0" w14:textId="77777777" w:rsidTr="00DE277B">
        <w:trPr>
          <w:cantSplit/>
          <w:trHeight w:val="567"/>
        </w:trPr>
        <w:tc>
          <w:tcPr>
            <w:tcW w:w="584" w:type="dxa"/>
            <w:shd w:val="clear" w:color="auto" w:fill="F2F2F2" w:themeFill="background1" w:themeFillShade="F2"/>
            <w:vAlign w:val="center"/>
          </w:tcPr>
          <w:p w14:paraId="03C94028" w14:textId="2657BAE1" w:rsidR="00A946E3" w:rsidRPr="001E367F" w:rsidRDefault="00A946E3" w:rsidP="00DE277B">
            <w:pPr>
              <w:pStyle w:val="TableParagraph"/>
              <w:spacing w:before="1" w:line="276" w:lineRule="auto"/>
              <w:rPr>
                <w:rFonts w:ascii="Arial" w:hAnsi="Arial" w:cs="Arial"/>
                <w:sz w:val="18"/>
                <w:szCs w:val="18"/>
              </w:rPr>
            </w:pPr>
            <w:r w:rsidRPr="001E367F">
              <w:rPr>
                <w:rFonts w:ascii="Arial" w:hAnsi="Arial" w:cs="Arial"/>
                <w:sz w:val="18"/>
                <w:szCs w:val="18"/>
              </w:rPr>
              <w:t>5</w:t>
            </w:r>
          </w:p>
        </w:tc>
        <w:tc>
          <w:tcPr>
            <w:tcW w:w="1112" w:type="dxa"/>
            <w:shd w:val="clear" w:color="auto" w:fill="F2F2F2" w:themeFill="background1" w:themeFillShade="F2"/>
            <w:vAlign w:val="center"/>
          </w:tcPr>
          <w:p w14:paraId="3623CE6A" w14:textId="7D4CBBB0" w:rsidR="00A946E3" w:rsidRPr="001E367F" w:rsidRDefault="00A946E3" w:rsidP="00DE277B">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16B27AE6" w14:textId="097B8AC9" w:rsidR="00A946E3" w:rsidRPr="001E367F" w:rsidRDefault="00A946E3" w:rsidP="00E34034">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 xml:space="preserve">Stuurmogelijkheden om verwerking op orders af te dwingen, rekening houdend met uitzonderingen zoals niet-inkoop-gerelateerde facturen (belastingdienst </w:t>
            </w:r>
            <w:proofErr w:type="spellStart"/>
            <w:r w:rsidRPr="001E367F">
              <w:rPr>
                <w:rFonts w:ascii="Arial" w:hAnsi="Arial" w:cs="Arial"/>
                <w:sz w:val="18"/>
                <w:szCs w:val="18"/>
                <w:lang w:val="nl-NL"/>
              </w:rPr>
              <w:t>etc</w:t>
            </w:r>
            <w:proofErr w:type="spellEnd"/>
            <w:r w:rsidRPr="001E367F">
              <w:rPr>
                <w:rFonts w:ascii="Arial" w:hAnsi="Arial" w:cs="Arial"/>
                <w:sz w:val="18"/>
                <w:szCs w:val="18"/>
                <w:lang w:val="nl-NL"/>
              </w:rPr>
              <w:t>).</w:t>
            </w:r>
          </w:p>
        </w:tc>
        <w:tc>
          <w:tcPr>
            <w:tcW w:w="1750" w:type="dxa"/>
            <w:shd w:val="clear" w:color="auto" w:fill="F2F2F2" w:themeFill="background1" w:themeFillShade="F2"/>
            <w:vAlign w:val="center"/>
          </w:tcPr>
          <w:p w14:paraId="58217A7B" w14:textId="77777777" w:rsidR="00A946E3" w:rsidRPr="001E367F" w:rsidRDefault="00A946E3"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764B1FA" w14:textId="77777777" w:rsidR="00A946E3" w:rsidRPr="001E367F" w:rsidRDefault="00A946E3" w:rsidP="00DE277B">
            <w:pPr>
              <w:pStyle w:val="TableParagraph"/>
              <w:spacing w:before="1" w:line="276" w:lineRule="auto"/>
              <w:rPr>
                <w:rFonts w:ascii="Arial" w:hAnsi="Arial" w:cs="Arial"/>
                <w:sz w:val="18"/>
                <w:szCs w:val="18"/>
                <w:lang w:val="nl-NL"/>
              </w:rPr>
            </w:pPr>
          </w:p>
        </w:tc>
      </w:tr>
      <w:tr w:rsidR="00A946E3" w:rsidRPr="001E367F" w14:paraId="74D8D84A" w14:textId="77777777" w:rsidTr="003C1A54">
        <w:trPr>
          <w:cantSplit/>
          <w:trHeight w:val="409"/>
        </w:trPr>
        <w:tc>
          <w:tcPr>
            <w:tcW w:w="584" w:type="dxa"/>
            <w:shd w:val="clear" w:color="auto" w:fill="F2F2F2" w:themeFill="background1" w:themeFillShade="F2"/>
            <w:vAlign w:val="center"/>
          </w:tcPr>
          <w:p w14:paraId="62A9757E" w14:textId="31EDBF1E" w:rsidR="00A946E3" w:rsidRPr="001E367F" w:rsidRDefault="002125EA" w:rsidP="00DE277B">
            <w:pPr>
              <w:pStyle w:val="TableParagraph"/>
              <w:spacing w:before="1" w:line="276" w:lineRule="auto"/>
              <w:rPr>
                <w:rFonts w:ascii="Arial" w:hAnsi="Arial" w:cs="Arial"/>
                <w:sz w:val="18"/>
                <w:szCs w:val="18"/>
              </w:rPr>
            </w:pPr>
            <w:r w:rsidRPr="001E367F">
              <w:rPr>
                <w:rFonts w:ascii="Arial" w:hAnsi="Arial" w:cs="Arial"/>
                <w:sz w:val="18"/>
                <w:szCs w:val="18"/>
              </w:rPr>
              <w:t>6</w:t>
            </w:r>
          </w:p>
        </w:tc>
        <w:tc>
          <w:tcPr>
            <w:tcW w:w="1112" w:type="dxa"/>
            <w:shd w:val="clear" w:color="auto" w:fill="F2F2F2" w:themeFill="background1" w:themeFillShade="F2"/>
            <w:vAlign w:val="center"/>
          </w:tcPr>
          <w:p w14:paraId="3E2FEFC0" w14:textId="7443A8A3" w:rsidR="00A946E3" w:rsidRPr="001E367F" w:rsidRDefault="00A946E3" w:rsidP="00DE277B">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500D8146" w14:textId="0C3B3215" w:rsidR="00A946E3" w:rsidRPr="001E367F" w:rsidRDefault="009A7DB1" w:rsidP="00E34034">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E86BCD" w:rsidRPr="001E367F">
              <w:rPr>
                <w:rFonts w:ascii="Arial" w:hAnsi="Arial" w:cs="Arial"/>
                <w:sz w:val="18"/>
                <w:szCs w:val="18"/>
                <w:lang w:val="nl-NL"/>
              </w:rPr>
              <w:t xml:space="preserve"> voorziet in c</w:t>
            </w:r>
            <w:r w:rsidR="00A946E3" w:rsidRPr="001E367F">
              <w:rPr>
                <w:rFonts w:ascii="Arial" w:hAnsi="Arial" w:cs="Arial"/>
                <w:sz w:val="18"/>
                <w:szCs w:val="18"/>
                <w:lang w:val="nl-NL"/>
              </w:rPr>
              <w:t>ontrolemogelijkheden om dubbele facturen te voorkomen.</w:t>
            </w:r>
          </w:p>
        </w:tc>
        <w:tc>
          <w:tcPr>
            <w:tcW w:w="1750" w:type="dxa"/>
            <w:shd w:val="clear" w:color="auto" w:fill="F2F2F2" w:themeFill="background1" w:themeFillShade="F2"/>
            <w:vAlign w:val="center"/>
          </w:tcPr>
          <w:p w14:paraId="3125432E" w14:textId="77777777" w:rsidR="00A946E3" w:rsidRPr="001E367F" w:rsidRDefault="00A946E3"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7D8F1300" w14:textId="77777777" w:rsidR="00A946E3" w:rsidRPr="001E367F" w:rsidRDefault="00A946E3" w:rsidP="00DE277B">
            <w:pPr>
              <w:pStyle w:val="TableParagraph"/>
              <w:spacing w:before="1" w:line="276" w:lineRule="auto"/>
              <w:rPr>
                <w:rFonts w:ascii="Arial" w:hAnsi="Arial" w:cs="Arial"/>
                <w:sz w:val="18"/>
                <w:szCs w:val="18"/>
                <w:lang w:val="nl-NL"/>
              </w:rPr>
            </w:pPr>
          </w:p>
        </w:tc>
      </w:tr>
      <w:tr w:rsidR="00A946E3" w:rsidRPr="001E367F" w14:paraId="67E40D71" w14:textId="77777777" w:rsidTr="00DE277B">
        <w:trPr>
          <w:cantSplit/>
          <w:trHeight w:val="567"/>
        </w:trPr>
        <w:tc>
          <w:tcPr>
            <w:tcW w:w="584" w:type="dxa"/>
            <w:shd w:val="clear" w:color="auto" w:fill="F2F2F2" w:themeFill="background1" w:themeFillShade="F2"/>
            <w:vAlign w:val="center"/>
          </w:tcPr>
          <w:p w14:paraId="4C6C0F6C" w14:textId="08C9AEB4" w:rsidR="00A946E3" w:rsidRPr="001E367F" w:rsidRDefault="002125EA" w:rsidP="00DE277B">
            <w:pPr>
              <w:pStyle w:val="TableParagraph"/>
              <w:spacing w:before="1" w:line="276" w:lineRule="auto"/>
              <w:rPr>
                <w:rFonts w:ascii="Arial" w:hAnsi="Arial" w:cs="Arial"/>
                <w:sz w:val="18"/>
                <w:szCs w:val="18"/>
              </w:rPr>
            </w:pPr>
            <w:r w:rsidRPr="001E367F">
              <w:rPr>
                <w:rFonts w:ascii="Arial" w:hAnsi="Arial" w:cs="Arial"/>
                <w:sz w:val="18"/>
                <w:szCs w:val="18"/>
              </w:rPr>
              <w:t>7</w:t>
            </w:r>
          </w:p>
        </w:tc>
        <w:tc>
          <w:tcPr>
            <w:tcW w:w="1112" w:type="dxa"/>
            <w:shd w:val="clear" w:color="auto" w:fill="F2F2F2" w:themeFill="background1" w:themeFillShade="F2"/>
            <w:vAlign w:val="center"/>
          </w:tcPr>
          <w:p w14:paraId="691A94F6" w14:textId="75B56EE4" w:rsidR="00A946E3" w:rsidRPr="001E367F" w:rsidRDefault="00A946E3" w:rsidP="00DE277B">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3BD19F52" w14:textId="2FC1C631" w:rsidR="00A946E3" w:rsidRPr="001E367F" w:rsidRDefault="00A946E3" w:rsidP="00E34034">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Order gerelateerde facturen moeten bij afwijkingen op de order of bij ontbrekende ontvangstregistratie ter controle gestuurd worden naar de besteller.</w:t>
            </w:r>
          </w:p>
        </w:tc>
        <w:tc>
          <w:tcPr>
            <w:tcW w:w="1750" w:type="dxa"/>
            <w:shd w:val="clear" w:color="auto" w:fill="F2F2F2" w:themeFill="background1" w:themeFillShade="F2"/>
            <w:vAlign w:val="center"/>
          </w:tcPr>
          <w:p w14:paraId="73D9F396" w14:textId="77777777" w:rsidR="00A946E3" w:rsidRPr="001E367F" w:rsidRDefault="00A946E3"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B62C9CA" w14:textId="77777777" w:rsidR="00A946E3" w:rsidRPr="001E367F" w:rsidRDefault="00A946E3" w:rsidP="00DE277B">
            <w:pPr>
              <w:pStyle w:val="TableParagraph"/>
              <w:spacing w:before="1" w:line="276" w:lineRule="auto"/>
              <w:rPr>
                <w:rFonts w:ascii="Arial" w:hAnsi="Arial" w:cs="Arial"/>
                <w:sz w:val="18"/>
                <w:szCs w:val="18"/>
                <w:lang w:val="nl-NL"/>
              </w:rPr>
            </w:pPr>
          </w:p>
        </w:tc>
      </w:tr>
      <w:tr w:rsidR="00A946E3" w:rsidRPr="001E367F" w14:paraId="33360BFC" w14:textId="77777777" w:rsidTr="00DE277B">
        <w:trPr>
          <w:cantSplit/>
          <w:trHeight w:val="567"/>
        </w:trPr>
        <w:tc>
          <w:tcPr>
            <w:tcW w:w="584" w:type="dxa"/>
            <w:shd w:val="clear" w:color="auto" w:fill="F2F2F2" w:themeFill="background1" w:themeFillShade="F2"/>
            <w:vAlign w:val="center"/>
          </w:tcPr>
          <w:p w14:paraId="553FCA84" w14:textId="6F122CCC" w:rsidR="00A946E3" w:rsidRPr="001E367F" w:rsidRDefault="00A13F19" w:rsidP="00DE277B">
            <w:pPr>
              <w:pStyle w:val="TableParagraph"/>
              <w:spacing w:before="1" w:line="276" w:lineRule="auto"/>
              <w:rPr>
                <w:rFonts w:ascii="Arial" w:hAnsi="Arial" w:cs="Arial"/>
                <w:sz w:val="18"/>
                <w:szCs w:val="18"/>
              </w:rPr>
            </w:pPr>
            <w:r w:rsidRPr="001E367F">
              <w:rPr>
                <w:rFonts w:ascii="Arial" w:hAnsi="Arial" w:cs="Arial"/>
                <w:sz w:val="18"/>
                <w:szCs w:val="18"/>
              </w:rPr>
              <w:t>8</w:t>
            </w:r>
          </w:p>
        </w:tc>
        <w:tc>
          <w:tcPr>
            <w:tcW w:w="1112" w:type="dxa"/>
            <w:shd w:val="clear" w:color="auto" w:fill="F2F2F2" w:themeFill="background1" w:themeFillShade="F2"/>
            <w:vAlign w:val="center"/>
          </w:tcPr>
          <w:p w14:paraId="3479E638" w14:textId="60A2811B" w:rsidR="00A946E3" w:rsidRPr="001E367F" w:rsidRDefault="00A946E3" w:rsidP="00DE277B">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4381B2DB" w14:textId="57643C87" w:rsidR="00A946E3" w:rsidRPr="001E367F" w:rsidRDefault="00A946E3" w:rsidP="00E34034">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 xml:space="preserve">Facturen zonder order moeten ter controle gestuurd kunnen worden naar </w:t>
            </w:r>
            <w:r w:rsidR="00E86BCD" w:rsidRPr="001E367F">
              <w:rPr>
                <w:rFonts w:ascii="Arial" w:hAnsi="Arial" w:cs="Arial"/>
                <w:sz w:val="18"/>
                <w:szCs w:val="18"/>
                <w:lang w:val="nl-NL"/>
              </w:rPr>
              <w:t xml:space="preserve">een </w:t>
            </w:r>
            <w:r w:rsidRPr="001E367F">
              <w:rPr>
                <w:rFonts w:ascii="Arial" w:hAnsi="Arial" w:cs="Arial"/>
                <w:sz w:val="18"/>
                <w:szCs w:val="18"/>
                <w:lang w:val="nl-NL"/>
              </w:rPr>
              <w:t xml:space="preserve">willekeurige medewerker. Daarna </w:t>
            </w:r>
            <w:r w:rsidR="00E86BCD" w:rsidRPr="001E367F">
              <w:rPr>
                <w:rFonts w:ascii="Arial" w:hAnsi="Arial" w:cs="Arial"/>
                <w:sz w:val="18"/>
                <w:szCs w:val="18"/>
                <w:lang w:val="nl-NL"/>
              </w:rPr>
              <w:t xml:space="preserve">ter </w:t>
            </w:r>
            <w:r w:rsidRPr="001E367F">
              <w:rPr>
                <w:rFonts w:ascii="Arial" w:hAnsi="Arial" w:cs="Arial"/>
                <w:sz w:val="18"/>
                <w:szCs w:val="18"/>
                <w:lang w:val="nl-NL"/>
              </w:rPr>
              <w:t>goedkeuring door budgethouder.</w:t>
            </w:r>
          </w:p>
        </w:tc>
        <w:tc>
          <w:tcPr>
            <w:tcW w:w="1750" w:type="dxa"/>
            <w:shd w:val="clear" w:color="auto" w:fill="F2F2F2" w:themeFill="background1" w:themeFillShade="F2"/>
            <w:vAlign w:val="center"/>
          </w:tcPr>
          <w:p w14:paraId="61B76475" w14:textId="77777777" w:rsidR="00A946E3" w:rsidRPr="001E367F" w:rsidRDefault="00A946E3"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5395C1BB" w14:textId="77777777" w:rsidR="00A946E3" w:rsidRPr="001E367F" w:rsidRDefault="00A946E3" w:rsidP="00DE277B">
            <w:pPr>
              <w:pStyle w:val="TableParagraph"/>
              <w:spacing w:before="1" w:line="276" w:lineRule="auto"/>
              <w:rPr>
                <w:rFonts w:ascii="Arial" w:hAnsi="Arial" w:cs="Arial"/>
                <w:sz w:val="18"/>
                <w:szCs w:val="18"/>
                <w:lang w:val="nl-NL"/>
              </w:rPr>
            </w:pPr>
          </w:p>
        </w:tc>
      </w:tr>
      <w:tr w:rsidR="00A946E3" w:rsidRPr="001E367F" w14:paraId="3729C611" w14:textId="77777777" w:rsidTr="00DE277B">
        <w:trPr>
          <w:cantSplit/>
          <w:trHeight w:val="567"/>
        </w:trPr>
        <w:tc>
          <w:tcPr>
            <w:tcW w:w="584" w:type="dxa"/>
            <w:shd w:val="clear" w:color="auto" w:fill="F2F2F2" w:themeFill="background1" w:themeFillShade="F2"/>
            <w:vAlign w:val="center"/>
          </w:tcPr>
          <w:p w14:paraId="506B57F7" w14:textId="274D6FD1" w:rsidR="00A946E3" w:rsidRPr="001E367F" w:rsidRDefault="00A13F19" w:rsidP="00DE277B">
            <w:pPr>
              <w:pStyle w:val="TableParagraph"/>
              <w:spacing w:before="1" w:line="276" w:lineRule="auto"/>
              <w:rPr>
                <w:rFonts w:ascii="Arial" w:hAnsi="Arial" w:cs="Arial"/>
                <w:sz w:val="18"/>
                <w:szCs w:val="18"/>
              </w:rPr>
            </w:pPr>
            <w:r w:rsidRPr="001E367F">
              <w:rPr>
                <w:rFonts w:ascii="Arial" w:hAnsi="Arial" w:cs="Arial"/>
                <w:sz w:val="18"/>
                <w:szCs w:val="18"/>
              </w:rPr>
              <w:t>9</w:t>
            </w:r>
          </w:p>
        </w:tc>
        <w:tc>
          <w:tcPr>
            <w:tcW w:w="1112" w:type="dxa"/>
            <w:shd w:val="clear" w:color="auto" w:fill="F2F2F2" w:themeFill="background1" w:themeFillShade="F2"/>
            <w:vAlign w:val="center"/>
          </w:tcPr>
          <w:p w14:paraId="69A36E51" w14:textId="619C9E22" w:rsidR="00A946E3" w:rsidRPr="001E367F" w:rsidRDefault="00A946E3" w:rsidP="00DE277B">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3DCBF703" w14:textId="67A4D9DE" w:rsidR="00A946E3" w:rsidRPr="001E367F" w:rsidRDefault="00A946E3" w:rsidP="00E34034">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Financiële afwijkingen tussen order en factuur moeten goedgekeurd worden door budgethouder.</w:t>
            </w:r>
          </w:p>
        </w:tc>
        <w:tc>
          <w:tcPr>
            <w:tcW w:w="1750" w:type="dxa"/>
            <w:shd w:val="clear" w:color="auto" w:fill="F2F2F2" w:themeFill="background1" w:themeFillShade="F2"/>
            <w:vAlign w:val="center"/>
          </w:tcPr>
          <w:p w14:paraId="54D002E8" w14:textId="77777777" w:rsidR="00A946E3" w:rsidRPr="001E367F" w:rsidRDefault="00A946E3"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4B0C6FCC" w14:textId="77777777" w:rsidR="00A946E3" w:rsidRPr="001E367F" w:rsidRDefault="00A946E3" w:rsidP="00DE277B">
            <w:pPr>
              <w:pStyle w:val="TableParagraph"/>
              <w:spacing w:before="1" w:line="276" w:lineRule="auto"/>
              <w:rPr>
                <w:rFonts w:ascii="Arial" w:hAnsi="Arial" w:cs="Arial"/>
                <w:sz w:val="18"/>
                <w:szCs w:val="18"/>
                <w:lang w:val="nl-NL"/>
              </w:rPr>
            </w:pPr>
          </w:p>
        </w:tc>
      </w:tr>
      <w:tr w:rsidR="00A946E3" w:rsidRPr="001E367F" w14:paraId="3B259A5D" w14:textId="77777777" w:rsidTr="00DE277B">
        <w:trPr>
          <w:cantSplit/>
          <w:trHeight w:val="567"/>
        </w:trPr>
        <w:tc>
          <w:tcPr>
            <w:tcW w:w="584" w:type="dxa"/>
            <w:shd w:val="clear" w:color="auto" w:fill="F2F2F2" w:themeFill="background1" w:themeFillShade="F2"/>
            <w:vAlign w:val="center"/>
          </w:tcPr>
          <w:p w14:paraId="1B307F99" w14:textId="5F88002F" w:rsidR="00A946E3" w:rsidRPr="001E367F" w:rsidRDefault="00A13F19" w:rsidP="00DE277B">
            <w:pPr>
              <w:pStyle w:val="TableParagraph"/>
              <w:spacing w:before="1" w:line="276" w:lineRule="auto"/>
              <w:rPr>
                <w:rFonts w:ascii="Arial" w:hAnsi="Arial" w:cs="Arial"/>
                <w:sz w:val="18"/>
                <w:szCs w:val="18"/>
              </w:rPr>
            </w:pPr>
            <w:r w:rsidRPr="001E367F">
              <w:rPr>
                <w:rFonts w:ascii="Arial" w:hAnsi="Arial" w:cs="Arial"/>
                <w:sz w:val="18"/>
                <w:szCs w:val="18"/>
              </w:rPr>
              <w:t>10</w:t>
            </w:r>
          </w:p>
        </w:tc>
        <w:tc>
          <w:tcPr>
            <w:tcW w:w="1112" w:type="dxa"/>
            <w:shd w:val="clear" w:color="auto" w:fill="F2F2F2" w:themeFill="background1" w:themeFillShade="F2"/>
            <w:vAlign w:val="center"/>
          </w:tcPr>
          <w:p w14:paraId="71590414" w14:textId="37AA4BF3" w:rsidR="00A946E3" w:rsidRPr="001E367F" w:rsidRDefault="00A946E3" w:rsidP="00DE277B">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7EFE6CA5" w14:textId="5727644F" w:rsidR="00A946E3" w:rsidRPr="001E367F" w:rsidRDefault="00DD0F71" w:rsidP="00E34034">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J</w:t>
            </w:r>
            <w:r w:rsidR="00A946E3" w:rsidRPr="001E367F">
              <w:rPr>
                <w:rFonts w:ascii="Arial" w:hAnsi="Arial" w:cs="Arial"/>
                <w:sz w:val="18"/>
                <w:szCs w:val="18"/>
                <w:lang w:val="nl-NL"/>
              </w:rPr>
              <w:t xml:space="preserve">uistheid </w:t>
            </w:r>
            <w:proofErr w:type="spellStart"/>
            <w:r w:rsidR="00A946E3" w:rsidRPr="001E367F">
              <w:rPr>
                <w:rFonts w:ascii="Arial" w:hAnsi="Arial" w:cs="Arial"/>
                <w:sz w:val="18"/>
                <w:szCs w:val="18"/>
                <w:lang w:val="nl-NL"/>
              </w:rPr>
              <w:t>BTW-berekening</w:t>
            </w:r>
            <w:proofErr w:type="spellEnd"/>
            <w:r w:rsidR="00A946E3" w:rsidRPr="001E367F">
              <w:rPr>
                <w:rFonts w:ascii="Arial" w:hAnsi="Arial" w:cs="Arial"/>
                <w:sz w:val="18"/>
                <w:szCs w:val="18"/>
                <w:lang w:val="nl-NL"/>
              </w:rPr>
              <w:t xml:space="preserve"> op factuur moet gecontroleerd worden. Verschillen moeten ter controle worden voorgelegd.</w:t>
            </w:r>
          </w:p>
        </w:tc>
        <w:tc>
          <w:tcPr>
            <w:tcW w:w="1750" w:type="dxa"/>
            <w:shd w:val="clear" w:color="auto" w:fill="F2F2F2" w:themeFill="background1" w:themeFillShade="F2"/>
            <w:vAlign w:val="center"/>
          </w:tcPr>
          <w:p w14:paraId="019B000A" w14:textId="77777777" w:rsidR="00A946E3" w:rsidRPr="001E367F" w:rsidRDefault="00A946E3"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25D2A1E" w14:textId="77777777" w:rsidR="00A946E3" w:rsidRPr="001E367F" w:rsidRDefault="00A946E3" w:rsidP="00DE277B">
            <w:pPr>
              <w:pStyle w:val="TableParagraph"/>
              <w:spacing w:before="1" w:line="276" w:lineRule="auto"/>
              <w:rPr>
                <w:rFonts w:ascii="Arial" w:hAnsi="Arial" w:cs="Arial"/>
                <w:sz w:val="18"/>
                <w:szCs w:val="18"/>
                <w:lang w:val="nl-NL"/>
              </w:rPr>
            </w:pPr>
          </w:p>
        </w:tc>
      </w:tr>
      <w:tr w:rsidR="00A946E3" w:rsidRPr="001E367F" w14:paraId="7A2ABD29" w14:textId="77777777" w:rsidTr="00DE277B">
        <w:trPr>
          <w:cantSplit/>
          <w:trHeight w:val="567"/>
        </w:trPr>
        <w:tc>
          <w:tcPr>
            <w:tcW w:w="584" w:type="dxa"/>
            <w:shd w:val="clear" w:color="auto" w:fill="F2F2F2" w:themeFill="background1" w:themeFillShade="F2"/>
            <w:vAlign w:val="center"/>
          </w:tcPr>
          <w:p w14:paraId="62E8E1D8" w14:textId="533146D4" w:rsidR="00A946E3" w:rsidRPr="001E367F" w:rsidRDefault="00A13F19" w:rsidP="00DE277B">
            <w:pPr>
              <w:pStyle w:val="TableParagraph"/>
              <w:spacing w:before="1" w:line="276" w:lineRule="auto"/>
              <w:rPr>
                <w:rFonts w:ascii="Arial" w:hAnsi="Arial" w:cs="Arial"/>
                <w:sz w:val="18"/>
                <w:szCs w:val="18"/>
              </w:rPr>
            </w:pPr>
            <w:r w:rsidRPr="001E367F">
              <w:rPr>
                <w:rFonts w:ascii="Arial" w:hAnsi="Arial" w:cs="Arial"/>
                <w:sz w:val="18"/>
                <w:szCs w:val="18"/>
              </w:rPr>
              <w:t>11</w:t>
            </w:r>
          </w:p>
        </w:tc>
        <w:tc>
          <w:tcPr>
            <w:tcW w:w="1112" w:type="dxa"/>
            <w:shd w:val="clear" w:color="auto" w:fill="F2F2F2" w:themeFill="background1" w:themeFillShade="F2"/>
            <w:vAlign w:val="center"/>
          </w:tcPr>
          <w:p w14:paraId="375CFEB0" w14:textId="234681A8" w:rsidR="00A946E3" w:rsidRPr="001E367F" w:rsidRDefault="00A946E3" w:rsidP="00DE277B">
            <w:pPr>
              <w:pStyle w:val="TableParagraph"/>
              <w:spacing w:before="1" w:line="276" w:lineRule="auto"/>
              <w:rPr>
                <w:rFonts w:ascii="Arial" w:hAnsi="Arial" w:cs="Arial"/>
                <w:sz w:val="18"/>
                <w:szCs w:val="18"/>
                <w:highlight w:val="yellow"/>
              </w:rPr>
            </w:pPr>
            <w:r w:rsidRPr="001E367F">
              <w:rPr>
                <w:rFonts w:ascii="Arial" w:hAnsi="Arial" w:cs="Arial"/>
                <w:sz w:val="18"/>
                <w:szCs w:val="18"/>
              </w:rPr>
              <w:t xml:space="preserve">Eis </w:t>
            </w:r>
          </w:p>
        </w:tc>
        <w:tc>
          <w:tcPr>
            <w:tcW w:w="6904" w:type="dxa"/>
            <w:shd w:val="clear" w:color="auto" w:fill="F2F2F2" w:themeFill="background1" w:themeFillShade="F2"/>
            <w:vAlign w:val="center"/>
          </w:tcPr>
          <w:p w14:paraId="05A37DC2" w14:textId="6EB8CFA0" w:rsidR="00A946E3" w:rsidRPr="001E367F" w:rsidRDefault="00A946E3" w:rsidP="00E34034">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 xml:space="preserve">Het komt voor dat leveranciers meerdere </w:t>
            </w:r>
            <w:proofErr w:type="spellStart"/>
            <w:r w:rsidRPr="001E367F">
              <w:rPr>
                <w:rFonts w:ascii="Arial" w:hAnsi="Arial" w:cs="Arial"/>
                <w:sz w:val="18"/>
                <w:szCs w:val="18"/>
                <w:lang w:val="nl-NL"/>
              </w:rPr>
              <w:t>BV's</w:t>
            </w:r>
            <w:proofErr w:type="spellEnd"/>
            <w:r w:rsidRPr="001E367F">
              <w:rPr>
                <w:rFonts w:ascii="Arial" w:hAnsi="Arial" w:cs="Arial"/>
                <w:sz w:val="18"/>
                <w:szCs w:val="18"/>
                <w:lang w:val="nl-NL"/>
              </w:rPr>
              <w:t xml:space="preserve"> hebben vanuit waar gefactureerd wordt. In onze administratie zijn dit aparte relaties. Indien order is aangemaakt op relatie A maar de factuur komt van relatie B is het noodzakelijk dat de factuur alsnog aan de order gekoppeld kan worden. </w:t>
            </w:r>
          </w:p>
        </w:tc>
        <w:tc>
          <w:tcPr>
            <w:tcW w:w="1750" w:type="dxa"/>
            <w:shd w:val="clear" w:color="auto" w:fill="F2F2F2" w:themeFill="background1" w:themeFillShade="F2"/>
            <w:vAlign w:val="center"/>
          </w:tcPr>
          <w:p w14:paraId="6C1C2A74" w14:textId="77777777" w:rsidR="00A946E3" w:rsidRPr="001E367F" w:rsidRDefault="00A946E3"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F95A013" w14:textId="77777777" w:rsidR="00A946E3" w:rsidRPr="001E367F" w:rsidRDefault="00A946E3" w:rsidP="00DE277B">
            <w:pPr>
              <w:pStyle w:val="TableParagraph"/>
              <w:spacing w:before="1" w:line="276" w:lineRule="auto"/>
              <w:rPr>
                <w:rFonts w:ascii="Arial" w:hAnsi="Arial" w:cs="Arial"/>
                <w:sz w:val="18"/>
                <w:szCs w:val="18"/>
                <w:lang w:val="nl-NL"/>
              </w:rPr>
            </w:pPr>
          </w:p>
        </w:tc>
      </w:tr>
      <w:tr w:rsidR="00A946E3" w:rsidRPr="001E367F" w14:paraId="59F1C645" w14:textId="77777777" w:rsidTr="00DE277B">
        <w:trPr>
          <w:cantSplit/>
          <w:trHeight w:val="567"/>
        </w:trPr>
        <w:tc>
          <w:tcPr>
            <w:tcW w:w="584" w:type="dxa"/>
            <w:shd w:val="clear" w:color="auto" w:fill="F2F2F2" w:themeFill="background1" w:themeFillShade="F2"/>
            <w:vAlign w:val="center"/>
          </w:tcPr>
          <w:p w14:paraId="348E59CB" w14:textId="07996F33" w:rsidR="00A946E3" w:rsidRPr="001E367F" w:rsidRDefault="00A13F19" w:rsidP="00DE277B">
            <w:pPr>
              <w:pStyle w:val="TableParagraph"/>
              <w:spacing w:before="1" w:line="276" w:lineRule="auto"/>
              <w:rPr>
                <w:rFonts w:ascii="Arial" w:hAnsi="Arial" w:cs="Arial"/>
                <w:sz w:val="18"/>
                <w:szCs w:val="18"/>
              </w:rPr>
            </w:pPr>
            <w:r w:rsidRPr="001E367F">
              <w:rPr>
                <w:rFonts w:ascii="Arial" w:hAnsi="Arial" w:cs="Arial"/>
                <w:sz w:val="18"/>
                <w:szCs w:val="18"/>
              </w:rPr>
              <w:t>12</w:t>
            </w:r>
          </w:p>
        </w:tc>
        <w:tc>
          <w:tcPr>
            <w:tcW w:w="1112" w:type="dxa"/>
            <w:shd w:val="clear" w:color="auto" w:fill="F2F2F2" w:themeFill="background1" w:themeFillShade="F2"/>
            <w:vAlign w:val="center"/>
          </w:tcPr>
          <w:p w14:paraId="7875F240" w14:textId="2280717C" w:rsidR="00A946E3" w:rsidRPr="001E367F" w:rsidRDefault="00A946E3" w:rsidP="00DE277B">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5FDB7F0E" w14:textId="673ECB0A" w:rsidR="00A946E3" w:rsidRPr="001E367F" w:rsidRDefault="009A7DB1" w:rsidP="00E34034">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8845E4" w:rsidRPr="001E367F">
              <w:rPr>
                <w:rFonts w:ascii="Arial" w:hAnsi="Arial" w:cs="Arial"/>
                <w:sz w:val="18"/>
                <w:szCs w:val="18"/>
                <w:lang w:val="nl-NL"/>
              </w:rPr>
              <w:t xml:space="preserve"> voorziet in c</w:t>
            </w:r>
            <w:r w:rsidR="00A946E3" w:rsidRPr="001E367F">
              <w:rPr>
                <w:rFonts w:ascii="Arial" w:hAnsi="Arial" w:cs="Arial"/>
                <w:sz w:val="18"/>
                <w:szCs w:val="18"/>
                <w:lang w:val="nl-NL"/>
              </w:rPr>
              <w:t>ontrole op het proces van factuurverwerking middels inzage in de diverse stadia van factuurverwerking.</w:t>
            </w:r>
          </w:p>
        </w:tc>
        <w:tc>
          <w:tcPr>
            <w:tcW w:w="1750" w:type="dxa"/>
            <w:shd w:val="clear" w:color="auto" w:fill="F2F2F2" w:themeFill="background1" w:themeFillShade="F2"/>
            <w:vAlign w:val="center"/>
          </w:tcPr>
          <w:p w14:paraId="02A61508" w14:textId="77777777" w:rsidR="00A946E3" w:rsidRPr="001E367F" w:rsidRDefault="00A946E3"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8817852" w14:textId="77777777" w:rsidR="00A946E3" w:rsidRPr="001E367F" w:rsidRDefault="00A946E3" w:rsidP="00DE277B">
            <w:pPr>
              <w:pStyle w:val="TableParagraph"/>
              <w:spacing w:before="1" w:line="276" w:lineRule="auto"/>
              <w:rPr>
                <w:rFonts w:ascii="Arial" w:hAnsi="Arial" w:cs="Arial"/>
                <w:sz w:val="18"/>
                <w:szCs w:val="18"/>
                <w:lang w:val="nl-NL"/>
              </w:rPr>
            </w:pPr>
          </w:p>
        </w:tc>
      </w:tr>
      <w:tr w:rsidR="00A946E3" w:rsidRPr="001E367F" w14:paraId="5D8C89BB" w14:textId="77777777" w:rsidTr="00DE277B">
        <w:trPr>
          <w:cantSplit/>
          <w:trHeight w:val="567"/>
        </w:trPr>
        <w:tc>
          <w:tcPr>
            <w:tcW w:w="584" w:type="dxa"/>
            <w:shd w:val="clear" w:color="auto" w:fill="F2F2F2" w:themeFill="background1" w:themeFillShade="F2"/>
            <w:vAlign w:val="center"/>
          </w:tcPr>
          <w:p w14:paraId="4A80FF21" w14:textId="04036D06" w:rsidR="00A946E3" w:rsidRPr="001E367F" w:rsidRDefault="00A13F19" w:rsidP="00DE277B">
            <w:pPr>
              <w:pStyle w:val="TableParagraph"/>
              <w:spacing w:before="1" w:line="276" w:lineRule="auto"/>
              <w:rPr>
                <w:rFonts w:ascii="Arial" w:hAnsi="Arial" w:cs="Arial"/>
                <w:sz w:val="18"/>
                <w:szCs w:val="18"/>
              </w:rPr>
            </w:pPr>
            <w:r w:rsidRPr="001E367F">
              <w:rPr>
                <w:rFonts w:ascii="Arial" w:hAnsi="Arial" w:cs="Arial"/>
                <w:sz w:val="18"/>
                <w:szCs w:val="18"/>
              </w:rPr>
              <w:t>13</w:t>
            </w:r>
          </w:p>
        </w:tc>
        <w:tc>
          <w:tcPr>
            <w:tcW w:w="1112" w:type="dxa"/>
            <w:shd w:val="clear" w:color="auto" w:fill="F2F2F2" w:themeFill="background1" w:themeFillShade="F2"/>
            <w:vAlign w:val="center"/>
          </w:tcPr>
          <w:p w14:paraId="2BFA480E" w14:textId="113572C7" w:rsidR="00A946E3" w:rsidRPr="001E367F" w:rsidRDefault="00A946E3" w:rsidP="00DE277B">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3BAAFD2E" w14:textId="68053252" w:rsidR="00A946E3" w:rsidRPr="001E367F" w:rsidRDefault="00A946E3" w:rsidP="00E34034">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De inkoopfactuur moet opvraagbaar zijn vanuit de financiële boeking.</w:t>
            </w:r>
          </w:p>
        </w:tc>
        <w:tc>
          <w:tcPr>
            <w:tcW w:w="1750" w:type="dxa"/>
            <w:shd w:val="clear" w:color="auto" w:fill="F2F2F2" w:themeFill="background1" w:themeFillShade="F2"/>
            <w:vAlign w:val="center"/>
          </w:tcPr>
          <w:p w14:paraId="29BF9B1D" w14:textId="77777777" w:rsidR="00A946E3" w:rsidRPr="001E367F" w:rsidRDefault="00A946E3"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6AE735D" w14:textId="77777777" w:rsidR="00A946E3" w:rsidRPr="001E367F" w:rsidRDefault="00A946E3" w:rsidP="00DE277B">
            <w:pPr>
              <w:pStyle w:val="TableParagraph"/>
              <w:spacing w:before="1" w:line="276" w:lineRule="auto"/>
              <w:rPr>
                <w:rFonts w:ascii="Arial" w:hAnsi="Arial" w:cs="Arial"/>
                <w:sz w:val="18"/>
                <w:szCs w:val="18"/>
                <w:lang w:val="nl-NL"/>
              </w:rPr>
            </w:pPr>
          </w:p>
        </w:tc>
      </w:tr>
      <w:tr w:rsidR="00A946E3" w:rsidRPr="001E367F" w14:paraId="079E517F" w14:textId="77777777" w:rsidTr="00DE277B">
        <w:trPr>
          <w:cantSplit/>
          <w:trHeight w:val="567"/>
        </w:trPr>
        <w:tc>
          <w:tcPr>
            <w:tcW w:w="584" w:type="dxa"/>
            <w:shd w:val="clear" w:color="auto" w:fill="F2F2F2" w:themeFill="background1" w:themeFillShade="F2"/>
            <w:vAlign w:val="center"/>
          </w:tcPr>
          <w:p w14:paraId="75FCC82C" w14:textId="76661825" w:rsidR="00A946E3" w:rsidRPr="001E367F" w:rsidRDefault="00A13F19" w:rsidP="00DE277B">
            <w:pPr>
              <w:pStyle w:val="TableParagraph"/>
              <w:spacing w:before="1" w:line="276" w:lineRule="auto"/>
              <w:rPr>
                <w:rFonts w:ascii="Arial" w:hAnsi="Arial" w:cs="Arial"/>
                <w:sz w:val="18"/>
                <w:szCs w:val="18"/>
              </w:rPr>
            </w:pPr>
            <w:r w:rsidRPr="001E367F">
              <w:rPr>
                <w:rFonts w:ascii="Arial" w:hAnsi="Arial" w:cs="Arial"/>
                <w:sz w:val="18"/>
                <w:szCs w:val="18"/>
              </w:rPr>
              <w:t>14</w:t>
            </w:r>
          </w:p>
        </w:tc>
        <w:tc>
          <w:tcPr>
            <w:tcW w:w="1112" w:type="dxa"/>
            <w:shd w:val="clear" w:color="auto" w:fill="F2F2F2" w:themeFill="background1" w:themeFillShade="F2"/>
            <w:vAlign w:val="center"/>
          </w:tcPr>
          <w:p w14:paraId="08FC9794" w14:textId="5F894BA4" w:rsidR="00A946E3" w:rsidRPr="001E367F" w:rsidRDefault="00230F16" w:rsidP="00DE277B">
            <w:pPr>
              <w:pStyle w:val="TableParagraph"/>
              <w:spacing w:before="1" w:line="276" w:lineRule="auto"/>
              <w:rPr>
                <w:rFonts w:ascii="Arial" w:hAnsi="Arial" w:cs="Arial"/>
                <w:sz w:val="18"/>
                <w:szCs w:val="18"/>
              </w:rPr>
            </w:pPr>
            <w:r>
              <w:rPr>
                <w:rFonts w:ascii="Arial" w:hAnsi="Arial" w:cs="Arial"/>
                <w:sz w:val="18"/>
                <w:szCs w:val="18"/>
              </w:rPr>
              <w:t>Eis</w:t>
            </w:r>
          </w:p>
        </w:tc>
        <w:tc>
          <w:tcPr>
            <w:tcW w:w="6904" w:type="dxa"/>
            <w:shd w:val="clear" w:color="auto" w:fill="F2F2F2" w:themeFill="background1" w:themeFillShade="F2"/>
            <w:vAlign w:val="center"/>
          </w:tcPr>
          <w:p w14:paraId="5D4FB3A0" w14:textId="021D2122" w:rsidR="00A946E3" w:rsidRPr="001E367F" w:rsidRDefault="00A946E3" w:rsidP="00DE277B">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Opslag van inkoopfactuur in systeem.</w:t>
            </w:r>
          </w:p>
        </w:tc>
        <w:tc>
          <w:tcPr>
            <w:tcW w:w="1750" w:type="dxa"/>
            <w:shd w:val="clear" w:color="auto" w:fill="F2F2F2" w:themeFill="background1" w:themeFillShade="F2"/>
            <w:vAlign w:val="center"/>
          </w:tcPr>
          <w:p w14:paraId="55AAD711" w14:textId="77777777" w:rsidR="00A946E3" w:rsidRPr="001E367F" w:rsidRDefault="00A946E3"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6098E21" w14:textId="77777777" w:rsidR="00A946E3" w:rsidRPr="001E367F" w:rsidRDefault="00A946E3" w:rsidP="00DE277B">
            <w:pPr>
              <w:pStyle w:val="TableParagraph"/>
              <w:spacing w:before="1" w:line="276" w:lineRule="auto"/>
              <w:rPr>
                <w:rFonts w:ascii="Arial" w:hAnsi="Arial" w:cs="Arial"/>
                <w:sz w:val="18"/>
                <w:szCs w:val="18"/>
                <w:lang w:val="nl-NL"/>
              </w:rPr>
            </w:pPr>
          </w:p>
        </w:tc>
      </w:tr>
      <w:tr w:rsidR="00A946E3" w:rsidRPr="001E367F" w14:paraId="493386F0" w14:textId="77777777" w:rsidTr="00DE277B">
        <w:trPr>
          <w:cantSplit/>
          <w:trHeight w:val="567"/>
        </w:trPr>
        <w:tc>
          <w:tcPr>
            <w:tcW w:w="584" w:type="dxa"/>
            <w:shd w:val="clear" w:color="auto" w:fill="F2F2F2" w:themeFill="background1" w:themeFillShade="F2"/>
            <w:vAlign w:val="center"/>
          </w:tcPr>
          <w:p w14:paraId="3A9A15A3" w14:textId="70C392E8" w:rsidR="00A946E3" w:rsidRPr="001E367F" w:rsidRDefault="00A13F19" w:rsidP="00DE277B">
            <w:pPr>
              <w:pStyle w:val="TableParagraph"/>
              <w:spacing w:before="1" w:line="276" w:lineRule="auto"/>
              <w:rPr>
                <w:rFonts w:ascii="Arial" w:hAnsi="Arial" w:cs="Arial"/>
                <w:sz w:val="18"/>
                <w:szCs w:val="18"/>
              </w:rPr>
            </w:pPr>
            <w:r w:rsidRPr="001E367F">
              <w:rPr>
                <w:rFonts w:ascii="Arial" w:hAnsi="Arial" w:cs="Arial"/>
                <w:sz w:val="18"/>
                <w:szCs w:val="18"/>
              </w:rPr>
              <w:t>15</w:t>
            </w:r>
          </w:p>
        </w:tc>
        <w:tc>
          <w:tcPr>
            <w:tcW w:w="1112" w:type="dxa"/>
            <w:shd w:val="clear" w:color="auto" w:fill="F2F2F2" w:themeFill="background1" w:themeFillShade="F2"/>
            <w:vAlign w:val="center"/>
          </w:tcPr>
          <w:p w14:paraId="65DCFC7B" w14:textId="4B91FCBF" w:rsidR="00A946E3" w:rsidRPr="001E367F" w:rsidRDefault="00A946E3" w:rsidP="00DE277B">
            <w:pPr>
              <w:pStyle w:val="TableParagraph"/>
              <w:spacing w:before="1" w:line="276" w:lineRule="auto"/>
              <w:rPr>
                <w:rFonts w:ascii="Arial" w:hAnsi="Arial" w:cs="Arial"/>
                <w:sz w:val="18"/>
                <w:szCs w:val="18"/>
              </w:rPr>
            </w:pPr>
            <w:r w:rsidRPr="001E367F">
              <w:rPr>
                <w:rFonts w:ascii="Arial" w:hAnsi="Arial" w:cs="Arial"/>
                <w:sz w:val="18"/>
                <w:szCs w:val="18"/>
              </w:rPr>
              <w:t>Eis</w:t>
            </w:r>
          </w:p>
        </w:tc>
        <w:tc>
          <w:tcPr>
            <w:tcW w:w="6904" w:type="dxa"/>
            <w:shd w:val="clear" w:color="auto" w:fill="F2F2F2" w:themeFill="background1" w:themeFillShade="F2"/>
            <w:vAlign w:val="center"/>
          </w:tcPr>
          <w:p w14:paraId="69CEE800" w14:textId="5E7159A5" w:rsidR="00A946E3" w:rsidRPr="001E367F" w:rsidRDefault="00A946E3" w:rsidP="00DE277B">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Mogelijkheid om vanuit factuurproces financiële boeking te kunnen maken, rekening houden met specifieke situaties zoals jaarafsluiting en transitorische posten.</w:t>
            </w:r>
          </w:p>
        </w:tc>
        <w:tc>
          <w:tcPr>
            <w:tcW w:w="1750" w:type="dxa"/>
            <w:shd w:val="clear" w:color="auto" w:fill="F2F2F2" w:themeFill="background1" w:themeFillShade="F2"/>
            <w:vAlign w:val="center"/>
          </w:tcPr>
          <w:p w14:paraId="41A748BA" w14:textId="77777777" w:rsidR="00A946E3" w:rsidRPr="001E367F" w:rsidRDefault="00A946E3" w:rsidP="00DE277B">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499DE3A8" w14:textId="77777777" w:rsidR="00A946E3" w:rsidRPr="001E367F" w:rsidRDefault="00A946E3" w:rsidP="00DE277B">
            <w:pPr>
              <w:pStyle w:val="TableParagraph"/>
              <w:spacing w:before="1" w:line="276" w:lineRule="auto"/>
              <w:rPr>
                <w:rFonts w:ascii="Arial" w:hAnsi="Arial" w:cs="Arial"/>
                <w:sz w:val="18"/>
                <w:szCs w:val="18"/>
                <w:lang w:val="nl-NL"/>
              </w:rPr>
            </w:pPr>
          </w:p>
        </w:tc>
      </w:tr>
      <w:tr w:rsidR="00A946E3" w:rsidRPr="001E367F" w14:paraId="119A1D68" w14:textId="77777777" w:rsidTr="00DE277B">
        <w:trPr>
          <w:cantSplit/>
          <w:trHeight w:val="567"/>
        </w:trPr>
        <w:tc>
          <w:tcPr>
            <w:tcW w:w="584" w:type="dxa"/>
            <w:shd w:val="clear" w:color="auto" w:fill="F2F2F2" w:themeFill="background1" w:themeFillShade="F2"/>
            <w:vAlign w:val="center"/>
          </w:tcPr>
          <w:p w14:paraId="500526EF" w14:textId="6D481873" w:rsidR="00A946E3" w:rsidRPr="001E367F" w:rsidRDefault="00A13F19" w:rsidP="00DE277B">
            <w:pPr>
              <w:pStyle w:val="TableParagraph"/>
              <w:spacing w:before="1" w:line="276" w:lineRule="auto"/>
              <w:rPr>
                <w:rFonts w:ascii="Arial" w:hAnsi="Arial" w:cs="Arial"/>
                <w:sz w:val="18"/>
                <w:szCs w:val="18"/>
              </w:rPr>
            </w:pPr>
            <w:r w:rsidRPr="001E367F">
              <w:rPr>
                <w:rFonts w:ascii="Arial" w:hAnsi="Arial" w:cs="Arial"/>
                <w:sz w:val="18"/>
                <w:szCs w:val="18"/>
              </w:rPr>
              <w:t>16</w:t>
            </w:r>
          </w:p>
        </w:tc>
        <w:tc>
          <w:tcPr>
            <w:tcW w:w="1112" w:type="dxa"/>
            <w:shd w:val="clear" w:color="auto" w:fill="F2F2F2" w:themeFill="background1" w:themeFillShade="F2"/>
            <w:vAlign w:val="center"/>
          </w:tcPr>
          <w:p w14:paraId="6E1D1441" w14:textId="285B4224" w:rsidR="00A946E3" w:rsidRPr="001E367F" w:rsidRDefault="00A946E3" w:rsidP="00DE277B">
            <w:pPr>
              <w:pStyle w:val="TableParagraph"/>
              <w:spacing w:before="1" w:line="276" w:lineRule="auto"/>
              <w:rPr>
                <w:rFonts w:ascii="Arial" w:hAnsi="Arial" w:cs="Arial"/>
                <w:sz w:val="18"/>
                <w:szCs w:val="18"/>
                <w:lang w:val="nl-NL"/>
              </w:rPr>
            </w:pPr>
            <w:r w:rsidRPr="001E367F">
              <w:rPr>
                <w:rFonts w:ascii="Arial" w:hAnsi="Arial" w:cs="Arial"/>
                <w:sz w:val="18"/>
                <w:szCs w:val="18"/>
                <w:lang w:val="nl-NL"/>
              </w:rPr>
              <w:t>Wens</w:t>
            </w:r>
          </w:p>
        </w:tc>
        <w:tc>
          <w:tcPr>
            <w:tcW w:w="6904" w:type="dxa"/>
            <w:shd w:val="clear" w:color="auto" w:fill="F2F2F2" w:themeFill="background1" w:themeFillShade="F2"/>
            <w:vAlign w:val="center"/>
          </w:tcPr>
          <w:p w14:paraId="6C9EE32B" w14:textId="728F41ED" w:rsidR="00A946E3" w:rsidRPr="001E367F" w:rsidRDefault="009A7DB1" w:rsidP="00DE277B">
            <w:pPr>
              <w:pStyle w:val="TableParagraph"/>
              <w:spacing w:line="276" w:lineRule="auto"/>
              <w:ind w:left="105"/>
              <w:rPr>
                <w:rFonts w:ascii="Arial" w:hAnsi="Arial" w:cs="Arial"/>
                <w:sz w:val="18"/>
                <w:szCs w:val="18"/>
                <w:lang w:val="nl-NL"/>
              </w:rPr>
            </w:pPr>
            <w:r>
              <w:rPr>
                <w:rFonts w:ascii="Arial" w:hAnsi="Arial" w:cs="Arial"/>
                <w:sz w:val="18"/>
                <w:szCs w:val="18"/>
                <w:lang w:val="nl-NL"/>
              </w:rPr>
              <w:t>Het systeem</w:t>
            </w:r>
            <w:r w:rsidR="00EF4F47" w:rsidRPr="001E367F">
              <w:rPr>
                <w:rFonts w:ascii="Arial" w:hAnsi="Arial" w:cs="Arial"/>
                <w:sz w:val="18"/>
                <w:szCs w:val="18"/>
                <w:lang w:val="nl-NL"/>
              </w:rPr>
              <w:t xml:space="preserve"> voorziet in de mogelijkheid dat een </w:t>
            </w:r>
            <w:r w:rsidR="00A946E3" w:rsidRPr="001E367F">
              <w:rPr>
                <w:rFonts w:ascii="Arial" w:hAnsi="Arial" w:cs="Arial"/>
                <w:sz w:val="18"/>
                <w:szCs w:val="18"/>
                <w:lang w:val="nl-NL"/>
              </w:rPr>
              <w:t xml:space="preserve">signalering </w:t>
            </w:r>
            <w:r w:rsidR="00EF4F47" w:rsidRPr="001E367F">
              <w:rPr>
                <w:rFonts w:ascii="Arial" w:hAnsi="Arial" w:cs="Arial"/>
                <w:sz w:val="18"/>
                <w:szCs w:val="18"/>
                <w:lang w:val="nl-NL"/>
              </w:rPr>
              <w:t xml:space="preserve">wordt verzonden </w:t>
            </w:r>
            <w:r w:rsidR="00A946E3" w:rsidRPr="001E367F">
              <w:rPr>
                <w:rFonts w:ascii="Arial" w:hAnsi="Arial" w:cs="Arial"/>
                <w:sz w:val="18"/>
                <w:szCs w:val="18"/>
                <w:lang w:val="nl-NL"/>
              </w:rPr>
              <w:t xml:space="preserve">naar bestellers wanneer een factuur is betaald.  </w:t>
            </w:r>
          </w:p>
        </w:tc>
        <w:tc>
          <w:tcPr>
            <w:tcW w:w="1750" w:type="dxa"/>
            <w:shd w:val="clear" w:color="auto" w:fill="F2F2F2" w:themeFill="background1" w:themeFillShade="F2"/>
            <w:vAlign w:val="center"/>
          </w:tcPr>
          <w:p w14:paraId="267DD5A5" w14:textId="77777777" w:rsidR="00A946E3" w:rsidRPr="001E367F" w:rsidRDefault="00A946E3" w:rsidP="00DE277B">
            <w:pPr>
              <w:pStyle w:val="TableParagraph"/>
              <w:spacing w:before="1" w:line="276" w:lineRule="auto"/>
              <w:ind w:right="2"/>
              <w:rPr>
                <w:rFonts w:ascii="Arial" w:hAnsi="Arial" w:cs="Arial"/>
                <w:sz w:val="18"/>
                <w:szCs w:val="18"/>
                <w:lang w:val="nl-NL"/>
              </w:rPr>
            </w:pPr>
          </w:p>
        </w:tc>
        <w:tc>
          <w:tcPr>
            <w:tcW w:w="4667" w:type="dxa"/>
            <w:shd w:val="clear" w:color="auto" w:fill="F2F2F2" w:themeFill="background1" w:themeFillShade="F2"/>
            <w:vAlign w:val="center"/>
          </w:tcPr>
          <w:p w14:paraId="4479D982" w14:textId="77777777" w:rsidR="00A946E3" w:rsidRPr="001E367F" w:rsidRDefault="00A946E3" w:rsidP="00DE277B">
            <w:pPr>
              <w:pStyle w:val="TableParagraph"/>
              <w:spacing w:line="276" w:lineRule="auto"/>
              <w:ind w:left="105"/>
              <w:rPr>
                <w:rFonts w:ascii="Arial" w:hAnsi="Arial" w:cs="Arial"/>
                <w:sz w:val="18"/>
                <w:szCs w:val="18"/>
                <w:lang w:val="nl-NL"/>
              </w:rPr>
            </w:pPr>
          </w:p>
        </w:tc>
      </w:tr>
      <w:tr w:rsidR="2624D13F" w:rsidRPr="001E367F" w14:paraId="7403D4FB" w14:textId="77777777" w:rsidTr="00DE277B">
        <w:trPr>
          <w:cantSplit/>
          <w:trHeight w:val="567"/>
        </w:trPr>
        <w:tc>
          <w:tcPr>
            <w:tcW w:w="584" w:type="dxa"/>
            <w:shd w:val="clear" w:color="auto" w:fill="F2F2F2" w:themeFill="background1" w:themeFillShade="F2"/>
            <w:vAlign w:val="center"/>
          </w:tcPr>
          <w:p w14:paraId="5216E8B2" w14:textId="5D2FAA86" w:rsidR="49592E6B" w:rsidRPr="001E367F" w:rsidRDefault="49592E6B" w:rsidP="001129DE">
            <w:pPr>
              <w:pStyle w:val="TableParagraph"/>
              <w:spacing w:line="276" w:lineRule="auto"/>
              <w:rPr>
                <w:rFonts w:ascii="Arial" w:hAnsi="Arial" w:cs="Arial"/>
                <w:sz w:val="18"/>
                <w:szCs w:val="18"/>
              </w:rPr>
            </w:pPr>
            <w:r w:rsidRPr="001E367F">
              <w:rPr>
                <w:rFonts w:ascii="Arial" w:hAnsi="Arial" w:cs="Arial"/>
                <w:sz w:val="18"/>
                <w:szCs w:val="18"/>
              </w:rPr>
              <w:t>17</w:t>
            </w:r>
          </w:p>
        </w:tc>
        <w:tc>
          <w:tcPr>
            <w:tcW w:w="1112" w:type="dxa"/>
            <w:shd w:val="clear" w:color="auto" w:fill="F2F2F2" w:themeFill="background1" w:themeFillShade="F2"/>
            <w:vAlign w:val="center"/>
          </w:tcPr>
          <w:p w14:paraId="5FF85D78" w14:textId="246ABA9C" w:rsidR="49592E6B" w:rsidRPr="001E367F" w:rsidRDefault="49592E6B" w:rsidP="001129DE">
            <w:pPr>
              <w:pStyle w:val="TableParagraph"/>
              <w:spacing w:line="276" w:lineRule="auto"/>
              <w:rPr>
                <w:rFonts w:ascii="Arial" w:hAnsi="Arial" w:cs="Arial"/>
                <w:sz w:val="18"/>
                <w:szCs w:val="18"/>
                <w:lang w:val="nl-NL"/>
              </w:rPr>
            </w:pPr>
            <w:r w:rsidRPr="001E367F">
              <w:rPr>
                <w:rFonts w:ascii="Arial" w:hAnsi="Arial" w:cs="Arial"/>
                <w:sz w:val="18"/>
                <w:szCs w:val="18"/>
                <w:lang w:val="nl-NL"/>
              </w:rPr>
              <w:t>Wens</w:t>
            </w:r>
          </w:p>
        </w:tc>
        <w:tc>
          <w:tcPr>
            <w:tcW w:w="6904" w:type="dxa"/>
            <w:shd w:val="clear" w:color="auto" w:fill="F2F2F2" w:themeFill="background1" w:themeFillShade="F2"/>
            <w:vAlign w:val="center"/>
          </w:tcPr>
          <w:p w14:paraId="7BD926BD" w14:textId="40D73DA6" w:rsidR="49592E6B" w:rsidRPr="001E367F" w:rsidRDefault="49592E6B" w:rsidP="001129DE">
            <w:pPr>
              <w:spacing w:line="276" w:lineRule="auto"/>
              <w:ind w:left="142"/>
              <w:rPr>
                <w:rFonts w:eastAsia="Arial"/>
                <w:color w:val="44546A"/>
                <w:szCs w:val="18"/>
                <w:lang w:val="nl-NL"/>
              </w:rPr>
            </w:pPr>
            <w:r w:rsidRPr="001E367F">
              <w:rPr>
                <w:rFonts w:eastAsia="Arial"/>
                <w:szCs w:val="18"/>
                <w:lang w:val="nl-NL"/>
              </w:rPr>
              <w:t>Mogelijkheid om bij een binnenkomende factuur met btw verlegd deze btw gelijk te boeken.</w:t>
            </w:r>
          </w:p>
        </w:tc>
        <w:tc>
          <w:tcPr>
            <w:tcW w:w="1750" w:type="dxa"/>
            <w:shd w:val="clear" w:color="auto" w:fill="F2F2F2" w:themeFill="background1" w:themeFillShade="F2"/>
            <w:vAlign w:val="center"/>
          </w:tcPr>
          <w:p w14:paraId="7DC504C3" w14:textId="4DFA2929" w:rsidR="2624D13F" w:rsidRPr="001E367F" w:rsidRDefault="2624D13F" w:rsidP="001129DE">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1CCA3008" w14:textId="1C98C4A6" w:rsidR="2624D13F" w:rsidRPr="001E367F" w:rsidRDefault="2624D13F" w:rsidP="001129DE">
            <w:pPr>
              <w:pStyle w:val="TableParagraph"/>
              <w:spacing w:line="276" w:lineRule="auto"/>
              <w:rPr>
                <w:rFonts w:ascii="Arial" w:hAnsi="Arial" w:cs="Arial"/>
                <w:sz w:val="18"/>
                <w:szCs w:val="18"/>
                <w:lang w:val="nl-NL"/>
              </w:rPr>
            </w:pPr>
          </w:p>
        </w:tc>
      </w:tr>
    </w:tbl>
    <w:p w14:paraId="0D3DA3CB" w14:textId="77777777" w:rsidR="002B172F" w:rsidRDefault="002B172F" w:rsidP="002B172F"/>
    <w:p w14:paraId="3D4A5A1C" w14:textId="5F728292" w:rsidR="00A13F19" w:rsidRDefault="002B172F" w:rsidP="00833A71">
      <w:pPr>
        <w:pStyle w:val="Heading2"/>
        <w:numPr>
          <w:ilvl w:val="1"/>
          <w:numId w:val="22"/>
        </w:numPr>
      </w:pPr>
      <w:bookmarkStart w:id="12" w:name="_Toc194607409"/>
      <w:r w:rsidRPr="002B172F">
        <w:t>Zaakgericht werken</w:t>
      </w:r>
      <w:bookmarkEnd w:id="12"/>
    </w:p>
    <w:p w14:paraId="6C13BCF9" w14:textId="77777777" w:rsidR="003946D4" w:rsidRPr="003946D4" w:rsidRDefault="003946D4" w:rsidP="003946D4"/>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6904"/>
        <w:gridCol w:w="1750"/>
        <w:gridCol w:w="4667"/>
      </w:tblGrid>
      <w:tr w:rsidR="00A13F19" w:rsidRPr="000824F3" w14:paraId="5DF9E6BF" w14:textId="77777777" w:rsidTr="00F6161A">
        <w:trPr>
          <w:trHeight w:val="834"/>
          <w:tblHeader/>
        </w:trPr>
        <w:tc>
          <w:tcPr>
            <w:tcW w:w="584" w:type="dxa"/>
            <w:shd w:val="clear" w:color="auto" w:fill="C00000"/>
            <w:vAlign w:val="center"/>
          </w:tcPr>
          <w:p w14:paraId="457293CD" w14:textId="223546A0" w:rsidR="00A13F19" w:rsidRPr="003946D4" w:rsidRDefault="00A13F19" w:rsidP="00F6161A">
            <w:pPr>
              <w:pStyle w:val="TableParagraph"/>
              <w:spacing w:before="3" w:line="276" w:lineRule="auto"/>
              <w:ind w:right="85"/>
              <w:rPr>
                <w:rFonts w:ascii="Arial" w:hAnsi="Arial" w:cs="Arial"/>
                <w:b/>
                <w:bCs/>
                <w:color w:val="FFFFFF" w:themeColor="background1"/>
                <w:sz w:val="18"/>
                <w:szCs w:val="18"/>
              </w:rPr>
            </w:pPr>
            <w:r w:rsidRPr="003946D4">
              <w:rPr>
                <w:rFonts w:ascii="Arial" w:hAnsi="Arial" w:cs="Arial"/>
                <w:b/>
                <w:bCs/>
                <w:color w:val="FFFFFF" w:themeColor="background1"/>
                <w:sz w:val="18"/>
                <w:szCs w:val="18"/>
              </w:rPr>
              <w:t>Nr</w:t>
            </w:r>
          </w:p>
        </w:tc>
        <w:tc>
          <w:tcPr>
            <w:tcW w:w="1112" w:type="dxa"/>
            <w:shd w:val="clear" w:color="auto" w:fill="C00000"/>
            <w:vAlign w:val="center"/>
          </w:tcPr>
          <w:p w14:paraId="3946C16F" w14:textId="15645737" w:rsidR="00A13F19" w:rsidRPr="003946D4" w:rsidRDefault="00A13F19" w:rsidP="00F6161A">
            <w:pPr>
              <w:pStyle w:val="TableParagraph"/>
              <w:spacing w:before="3" w:line="276" w:lineRule="auto"/>
              <w:ind w:right="85"/>
              <w:rPr>
                <w:rFonts w:ascii="Arial" w:hAnsi="Arial" w:cs="Arial"/>
                <w:b/>
                <w:bCs/>
                <w:color w:val="FFFFFF" w:themeColor="background1"/>
                <w:sz w:val="18"/>
                <w:szCs w:val="18"/>
                <w:lang w:val="nl-NL"/>
              </w:rPr>
            </w:pPr>
            <w:r w:rsidRPr="003946D4">
              <w:rPr>
                <w:rFonts w:ascii="Arial" w:hAnsi="Arial" w:cs="Arial"/>
                <w:b/>
                <w:bCs/>
                <w:color w:val="FFFFFF" w:themeColor="background1"/>
                <w:sz w:val="18"/>
                <w:szCs w:val="18"/>
                <w:lang w:val="nl-NL"/>
              </w:rPr>
              <w:t>Eis/Wens</w:t>
            </w:r>
          </w:p>
        </w:tc>
        <w:tc>
          <w:tcPr>
            <w:tcW w:w="6904" w:type="dxa"/>
            <w:shd w:val="clear" w:color="auto" w:fill="C00000"/>
            <w:vAlign w:val="center"/>
          </w:tcPr>
          <w:p w14:paraId="6A779C28" w14:textId="77777777" w:rsidR="00A13F19" w:rsidRPr="003946D4" w:rsidRDefault="00A13F19" w:rsidP="00F6161A">
            <w:pPr>
              <w:pStyle w:val="TableParagraph"/>
              <w:spacing w:before="3" w:line="276" w:lineRule="auto"/>
              <w:ind w:right="85"/>
              <w:rPr>
                <w:rFonts w:ascii="Arial" w:hAnsi="Arial" w:cs="Arial"/>
                <w:b/>
                <w:bCs/>
                <w:color w:val="FFFFFF" w:themeColor="background1"/>
                <w:sz w:val="18"/>
                <w:szCs w:val="18"/>
                <w:lang w:val="nl-NL"/>
              </w:rPr>
            </w:pPr>
            <w:r w:rsidRPr="003946D4">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26896EAA" w14:textId="63659D1D" w:rsidR="00635C9B" w:rsidRPr="003946D4" w:rsidRDefault="009A7DB1" w:rsidP="00F6161A">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3946D4">
              <w:rPr>
                <w:rFonts w:ascii="Arial" w:hAnsi="Arial" w:cs="Arial"/>
                <w:b/>
                <w:bCs/>
                <w:color w:val="FFFFFF" w:themeColor="background1"/>
                <w:sz w:val="18"/>
                <w:szCs w:val="18"/>
                <w:lang w:val="nl-NL"/>
              </w:rPr>
              <w:t xml:space="preserve"> van Inschrijver voldoet hieraan</w:t>
            </w:r>
          </w:p>
          <w:p w14:paraId="0D265C7B" w14:textId="01673525" w:rsidR="00A13F19" w:rsidRPr="003946D4" w:rsidRDefault="00635C9B" w:rsidP="00F6161A">
            <w:pPr>
              <w:pStyle w:val="TableParagraph"/>
              <w:spacing w:before="3" w:line="276" w:lineRule="auto"/>
              <w:ind w:right="85"/>
              <w:rPr>
                <w:rFonts w:ascii="Arial" w:hAnsi="Arial" w:cs="Arial"/>
                <w:b/>
                <w:bCs/>
                <w:color w:val="FFFFFF" w:themeColor="background1"/>
                <w:sz w:val="18"/>
                <w:szCs w:val="18"/>
                <w:lang w:val="nl-NL"/>
              </w:rPr>
            </w:pPr>
            <w:r w:rsidRPr="003946D4">
              <w:rPr>
                <w:rFonts w:ascii="Arial" w:hAnsi="Arial" w:cs="Arial"/>
                <w:b/>
                <w:bCs/>
                <w:color w:val="FFFFFF" w:themeColor="background1"/>
                <w:sz w:val="18"/>
                <w:szCs w:val="18"/>
                <w:lang w:val="nl-NL"/>
              </w:rPr>
              <w:t>(Ja / Nee)</w:t>
            </w:r>
          </w:p>
        </w:tc>
        <w:tc>
          <w:tcPr>
            <w:tcW w:w="4667" w:type="dxa"/>
            <w:shd w:val="clear" w:color="auto" w:fill="C00000"/>
            <w:vAlign w:val="center"/>
          </w:tcPr>
          <w:p w14:paraId="13B69189" w14:textId="77777777" w:rsidR="00A13F19" w:rsidRPr="003946D4" w:rsidRDefault="00A13F19" w:rsidP="00F6161A">
            <w:pPr>
              <w:pStyle w:val="TableParagraph"/>
              <w:spacing w:before="3" w:line="276" w:lineRule="auto"/>
              <w:ind w:right="85"/>
              <w:rPr>
                <w:rFonts w:ascii="Arial" w:hAnsi="Arial" w:cs="Arial"/>
                <w:b/>
                <w:bCs/>
                <w:color w:val="FFFFFF" w:themeColor="background1"/>
                <w:sz w:val="18"/>
                <w:szCs w:val="18"/>
                <w:lang w:val="nl-NL"/>
              </w:rPr>
            </w:pPr>
            <w:r w:rsidRPr="003946D4">
              <w:rPr>
                <w:rFonts w:ascii="Arial" w:hAnsi="Arial" w:cs="Arial"/>
                <w:b/>
                <w:bCs/>
                <w:color w:val="FFFFFF" w:themeColor="background1"/>
                <w:sz w:val="18"/>
                <w:szCs w:val="18"/>
                <w:lang w:val="nl-NL"/>
              </w:rPr>
              <w:t>Eventuele Opmerkingen</w:t>
            </w:r>
          </w:p>
        </w:tc>
      </w:tr>
      <w:tr w:rsidR="00A13F19" w:rsidRPr="000824F3" w14:paraId="161B0134" w14:textId="77777777" w:rsidTr="00F6161A">
        <w:trPr>
          <w:trHeight w:val="567"/>
        </w:trPr>
        <w:tc>
          <w:tcPr>
            <w:tcW w:w="584" w:type="dxa"/>
            <w:shd w:val="clear" w:color="auto" w:fill="F2F2F2" w:themeFill="background1" w:themeFillShade="F2"/>
            <w:vAlign w:val="center"/>
          </w:tcPr>
          <w:p w14:paraId="340E7F61" w14:textId="70E330BA" w:rsidR="00A13F19" w:rsidRPr="003946D4" w:rsidRDefault="00A13F19" w:rsidP="00F6161A">
            <w:pPr>
              <w:pStyle w:val="TableParagraph"/>
              <w:spacing w:before="1" w:line="276" w:lineRule="auto"/>
              <w:rPr>
                <w:rFonts w:ascii="Arial" w:hAnsi="Arial" w:cs="Arial"/>
                <w:sz w:val="18"/>
                <w:szCs w:val="18"/>
              </w:rPr>
            </w:pPr>
            <w:r w:rsidRPr="003946D4">
              <w:rPr>
                <w:rFonts w:ascii="Arial" w:hAnsi="Arial" w:cs="Arial"/>
                <w:sz w:val="18"/>
                <w:szCs w:val="18"/>
              </w:rPr>
              <w:t>1</w:t>
            </w:r>
          </w:p>
        </w:tc>
        <w:tc>
          <w:tcPr>
            <w:tcW w:w="1112" w:type="dxa"/>
            <w:shd w:val="clear" w:color="auto" w:fill="F2F2F2" w:themeFill="background1" w:themeFillShade="F2"/>
            <w:vAlign w:val="center"/>
          </w:tcPr>
          <w:p w14:paraId="57160D25" w14:textId="32CB15C2" w:rsidR="00A13F19" w:rsidRPr="003946D4" w:rsidRDefault="00A13F19" w:rsidP="00F6161A">
            <w:pPr>
              <w:pStyle w:val="TableParagraph"/>
              <w:spacing w:before="1" w:line="276" w:lineRule="auto"/>
              <w:rPr>
                <w:rFonts w:ascii="Arial" w:hAnsi="Arial" w:cs="Arial"/>
                <w:sz w:val="18"/>
                <w:szCs w:val="18"/>
                <w:lang w:val="nl-NL"/>
              </w:rPr>
            </w:pPr>
            <w:r w:rsidRPr="003946D4">
              <w:rPr>
                <w:rFonts w:ascii="Arial" w:hAnsi="Arial" w:cs="Arial"/>
                <w:sz w:val="18"/>
                <w:szCs w:val="18"/>
              </w:rPr>
              <w:t>Wens</w:t>
            </w:r>
          </w:p>
        </w:tc>
        <w:tc>
          <w:tcPr>
            <w:tcW w:w="6904" w:type="dxa"/>
            <w:shd w:val="clear" w:color="auto" w:fill="F2F2F2" w:themeFill="background1" w:themeFillShade="F2"/>
            <w:vAlign w:val="center"/>
          </w:tcPr>
          <w:p w14:paraId="04032388" w14:textId="3534ACF9" w:rsidR="00A13F19" w:rsidRPr="003946D4" w:rsidRDefault="009A7DB1" w:rsidP="00F6161A">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270CB6">
              <w:rPr>
                <w:rFonts w:ascii="Arial" w:hAnsi="Arial" w:cs="Arial"/>
                <w:sz w:val="18"/>
                <w:szCs w:val="18"/>
                <w:lang w:val="nl-NL"/>
              </w:rPr>
              <w:t xml:space="preserve"> voorziet in een g</w:t>
            </w:r>
            <w:r w:rsidR="00A13F19" w:rsidRPr="003946D4">
              <w:rPr>
                <w:rFonts w:ascii="Arial" w:hAnsi="Arial" w:cs="Arial"/>
                <w:sz w:val="18"/>
                <w:szCs w:val="18"/>
                <w:lang w:val="nl-NL"/>
              </w:rPr>
              <w:t xml:space="preserve">ebruiksvriendelijke overgang van je offertetraject die wordt vastgelegd in ons Zaaksysteem naar bestelproces vanuit het inkoopsysteem met </w:t>
            </w:r>
            <w:r w:rsidR="008F119C">
              <w:rPr>
                <w:rFonts w:ascii="Arial" w:hAnsi="Arial" w:cs="Arial"/>
                <w:sz w:val="18"/>
                <w:szCs w:val="18"/>
                <w:lang w:val="nl-NL"/>
              </w:rPr>
              <w:t xml:space="preserve">de </w:t>
            </w:r>
            <w:r w:rsidR="00A13F19" w:rsidRPr="003946D4">
              <w:rPr>
                <w:rFonts w:ascii="Arial" w:hAnsi="Arial" w:cs="Arial"/>
                <w:sz w:val="18"/>
                <w:szCs w:val="18"/>
                <w:lang w:val="nl-NL"/>
              </w:rPr>
              <w:t>mogelijkheid om offerte op te vragen vanuit DMS Zaaksysteem.</w:t>
            </w:r>
          </w:p>
        </w:tc>
        <w:tc>
          <w:tcPr>
            <w:tcW w:w="1750" w:type="dxa"/>
            <w:shd w:val="clear" w:color="auto" w:fill="F2F2F2" w:themeFill="background1" w:themeFillShade="F2"/>
            <w:vAlign w:val="center"/>
          </w:tcPr>
          <w:p w14:paraId="0776B8C7" w14:textId="77777777" w:rsidR="00A13F19" w:rsidRPr="003946D4" w:rsidRDefault="00A13F19" w:rsidP="00F6161A">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709B6FC0" w14:textId="77777777" w:rsidR="00A13F19" w:rsidRPr="003946D4" w:rsidRDefault="00A13F19" w:rsidP="00F6161A">
            <w:pPr>
              <w:pStyle w:val="TableParagraph"/>
              <w:spacing w:before="1" w:line="276" w:lineRule="auto"/>
              <w:rPr>
                <w:rFonts w:ascii="Arial" w:hAnsi="Arial" w:cs="Arial"/>
                <w:sz w:val="18"/>
                <w:szCs w:val="18"/>
                <w:lang w:val="nl-NL"/>
              </w:rPr>
            </w:pPr>
          </w:p>
        </w:tc>
      </w:tr>
      <w:tr w:rsidR="00A13F19" w:rsidRPr="000824F3" w14:paraId="1526D579" w14:textId="77777777" w:rsidTr="00F6161A">
        <w:trPr>
          <w:trHeight w:val="567"/>
        </w:trPr>
        <w:tc>
          <w:tcPr>
            <w:tcW w:w="584" w:type="dxa"/>
            <w:shd w:val="clear" w:color="auto" w:fill="F2F2F2" w:themeFill="background1" w:themeFillShade="F2"/>
            <w:vAlign w:val="center"/>
          </w:tcPr>
          <w:p w14:paraId="14D4CA32" w14:textId="56D15025" w:rsidR="00A13F19" w:rsidRPr="003946D4" w:rsidRDefault="00A13F19" w:rsidP="00F6161A">
            <w:pPr>
              <w:pStyle w:val="TableParagraph"/>
              <w:spacing w:before="1" w:line="276" w:lineRule="auto"/>
              <w:rPr>
                <w:rFonts w:ascii="Arial" w:hAnsi="Arial" w:cs="Arial"/>
                <w:sz w:val="18"/>
                <w:szCs w:val="18"/>
              </w:rPr>
            </w:pPr>
            <w:r w:rsidRPr="003946D4">
              <w:rPr>
                <w:rFonts w:ascii="Arial" w:hAnsi="Arial" w:cs="Arial"/>
                <w:sz w:val="18"/>
                <w:szCs w:val="18"/>
              </w:rPr>
              <w:t>2</w:t>
            </w:r>
          </w:p>
        </w:tc>
        <w:tc>
          <w:tcPr>
            <w:tcW w:w="1112" w:type="dxa"/>
            <w:shd w:val="clear" w:color="auto" w:fill="F2F2F2" w:themeFill="background1" w:themeFillShade="F2"/>
            <w:vAlign w:val="center"/>
          </w:tcPr>
          <w:p w14:paraId="107B080B" w14:textId="192E0078" w:rsidR="00A13F19" w:rsidRPr="003946D4" w:rsidRDefault="00A13F19" w:rsidP="00F6161A">
            <w:pPr>
              <w:pStyle w:val="TableParagraph"/>
              <w:spacing w:before="1" w:line="276" w:lineRule="auto"/>
              <w:rPr>
                <w:rFonts w:ascii="Arial" w:hAnsi="Arial" w:cs="Arial"/>
                <w:sz w:val="18"/>
                <w:szCs w:val="18"/>
              </w:rPr>
            </w:pPr>
            <w:r w:rsidRPr="003946D4">
              <w:rPr>
                <w:rFonts w:ascii="Arial" w:hAnsi="Arial" w:cs="Arial"/>
                <w:sz w:val="18"/>
                <w:szCs w:val="18"/>
              </w:rPr>
              <w:t>Eis</w:t>
            </w:r>
          </w:p>
        </w:tc>
        <w:tc>
          <w:tcPr>
            <w:tcW w:w="6904" w:type="dxa"/>
            <w:shd w:val="clear" w:color="auto" w:fill="F2F2F2" w:themeFill="background1" w:themeFillShade="F2"/>
            <w:vAlign w:val="center"/>
          </w:tcPr>
          <w:p w14:paraId="5AF03987" w14:textId="69EA9A0A" w:rsidR="00A13F19" w:rsidRPr="003946D4" w:rsidRDefault="009A7DB1" w:rsidP="00F6161A">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F6161A">
              <w:rPr>
                <w:rFonts w:ascii="Arial" w:hAnsi="Arial" w:cs="Arial"/>
                <w:sz w:val="18"/>
                <w:szCs w:val="18"/>
                <w:lang w:val="nl-NL"/>
              </w:rPr>
              <w:t xml:space="preserve"> voorziet in de m</w:t>
            </w:r>
            <w:r w:rsidR="00A13F19" w:rsidRPr="003946D4">
              <w:rPr>
                <w:rFonts w:ascii="Arial" w:hAnsi="Arial" w:cs="Arial"/>
                <w:sz w:val="18"/>
                <w:szCs w:val="18"/>
                <w:lang w:val="nl-NL"/>
              </w:rPr>
              <w:t xml:space="preserve">ogelijkheid om verwijzing (link) naar specifieke order op te nemen in Zaaksysteem </w:t>
            </w:r>
            <w:r w:rsidR="37BDAF21" w:rsidRPr="003946D4">
              <w:rPr>
                <w:rFonts w:ascii="Arial" w:hAnsi="Arial" w:cs="Arial"/>
                <w:sz w:val="18"/>
                <w:szCs w:val="18"/>
                <w:lang w:val="nl-NL"/>
              </w:rPr>
              <w:t>z</w:t>
            </w:r>
            <w:r w:rsidR="00A13F19" w:rsidRPr="003946D4">
              <w:rPr>
                <w:rFonts w:ascii="Arial" w:hAnsi="Arial" w:cs="Arial"/>
                <w:sz w:val="18"/>
                <w:szCs w:val="18"/>
                <w:lang w:val="nl-NL"/>
              </w:rPr>
              <w:t>odat gebruiker deze op kan vragen rekening houdend met de autorisatie in het systeem</w:t>
            </w:r>
            <w:r w:rsidR="00F6161A">
              <w:rPr>
                <w:rFonts w:ascii="Arial" w:hAnsi="Arial" w:cs="Arial"/>
                <w:sz w:val="18"/>
                <w:szCs w:val="18"/>
                <w:lang w:val="nl-NL"/>
              </w:rPr>
              <w:t>.</w:t>
            </w:r>
          </w:p>
        </w:tc>
        <w:tc>
          <w:tcPr>
            <w:tcW w:w="1750" w:type="dxa"/>
            <w:shd w:val="clear" w:color="auto" w:fill="F2F2F2" w:themeFill="background1" w:themeFillShade="F2"/>
            <w:vAlign w:val="center"/>
          </w:tcPr>
          <w:p w14:paraId="4CDBDE56" w14:textId="77777777" w:rsidR="00A13F19" w:rsidRPr="003946D4" w:rsidRDefault="00A13F19" w:rsidP="00F6161A">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29ED7178" w14:textId="77777777" w:rsidR="00A13F19" w:rsidRPr="003946D4" w:rsidRDefault="00A13F19" w:rsidP="00F6161A">
            <w:pPr>
              <w:pStyle w:val="TableParagraph"/>
              <w:spacing w:before="1" w:line="276" w:lineRule="auto"/>
              <w:rPr>
                <w:rFonts w:ascii="Arial" w:hAnsi="Arial" w:cs="Arial"/>
                <w:sz w:val="18"/>
                <w:szCs w:val="18"/>
                <w:lang w:val="nl-NL"/>
              </w:rPr>
            </w:pPr>
          </w:p>
        </w:tc>
      </w:tr>
      <w:tr w:rsidR="00A13F19" w:rsidRPr="000824F3" w14:paraId="2554EED5" w14:textId="77777777" w:rsidTr="00F6161A">
        <w:trPr>
          <w:trHeight w:val="567"/>
        </w:trPr>
        <w:tc>
          <w:tcPr>
            <w:tcW w:w="584" w:type="dxa"/>
            <w:shd w:val="clear" w:color="auto" w:fill="F2F2F2" w:themeFill="background1" w:themeFillShade="F2"/>
            <w:vAlign w:val="center"/>
          </w:tcPr>
          <w:p w14:paraId="2F1805F9" w14:textId="36FC8FF5" w:rsidR="00A13F19" w:rsidRPr="003946D4" w:rsidRDefault="00A13F19" w:rsidP="00F6161A">
            <w:pPr>
              <w:pStyle w:val="TableParagraph"/>
              <w:spacing w:before="1" w:line="276" w:lineRule="auto"/>
              <w:rPr>
                <w:rFonts w:ascii="Arial" w:hAnsi="Arial" w:cs="Arial"/>
                <w:sz w:val="18"/>
                <w:szCs w:val="18"/>
              </w:rPr>
            </w:pPr>
            <w:r w:rsidRPr="003946D4">
              <w:rPr>
                <w:rFonts w:ascii="Arial" w:hAnsi="Arial" w:cs="Arial"/>
                <w:sz w:val="18"/>
                <w:szCs w:val="18"/>
              </w:rPr>
              <w:t>3</w:t>
            </w:r>
          </w:p>
        </w:tc>
        <w:tc>
          <w:tcPr>
            <w:tcW w:w="1112" w:type="dxa"/>
            <w:shd w:val="clear" w:color="auto" w:fill="F2F2F2" w:themeFill="background1" w:themeFillShade="F2"/>
            <w:vAlign w:val="center"/>
          </w:tcPr>
          <w:p w14:paraId="29FBE2F4" w14:textId="34DA205B" w:rsidR="00A13F19" w:rsidRPr="003946D4" w:rsidRDefault="00A13F19" w:rsidP="00F6161A">
            <w:pPr>
              <w:pStyle w:val="TableParagraph"/>
              <w:spacing w:before="1" w:line="276" w:lineRule="auto"/>
              <w:rPr>
                <w:rFonts w:ascii="Arial" w:hAnsi="Arial" w:cs="Arial"/>
                <w:sz w:val="18"/>
                <w:szCs w:val="18"/>
              </w:rPr>
            </w:pPr>
            <w:r w:rsidRPr="003946D4">
              <w:rPr>
                <w:rFonts w:ascii="Arial" w:hAnsi="Arial" w:cs="Arial"/>
                <w:sz w:val="18"/>
                <w:szCs w:val="18"/>
              </w:rPr>
              <w:t>Eis</w:t>
            </w:r>
          </w:p>
        </w:tc>
        <w:tc>
          <w:tcPr>
            <w:tcW w:w="6904" w:type="dxa"/>
            <w:shd w:val="clear" w:color="auto" w:fill="F2F2F2" w:themeFill="background1" w:themeFillShade="F2"/>
            <w:vAlign w:val="center"/>
          </w:tcPr>
          <w:p w14:paraId="3F3E7A71" w14:textId="5894B765" w:rsidR="00A13F19" w:rsidRPr="003946D4" w:rsidRDefault="009A7DB1" w:rsidP="00F6161A">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F6161A">
              <w:rPr>
                <w:rFonts w:ascii="Arial" w:hAnsi="Arial" w:cs="Arial"/>
                <w:sz w:val="18"/>
                <w:szCs w:val="18"/>
                <w:lang w:val="nl-NL"/>
              </w:rPr>
              <w:t xml:space="preserve"> voorziet in de m</w:t>
            </w:r>
            <w:r w:rsidR="00F6161A" w:rsidRPr="003946D4">
              <w:rPr>
                <w:rFonts w:ascii="Arial" w:hAnsi="Arial" w:cs="Arial"/>
                <w:sz w:val="18"/>
                <w:szCs w:val="18"/>
                <w:lang w:val="nl-NL"/>
              </w:rPr>
              <w:t>ogelijkheid</w:t>
            </w:r>
            <w:r w:rsidR="00A13F19" w:rsidRPr="003946D4">
              <w:rPr>
                <w:rFonts w:ascii="Arial" w:hAnsi="Arial" w:cs="Arial"/>
                <w:sz w:val="18"/>
                <w:szCs w:val="18"/>
                <w:lang w:val="nl-NL"/>
              </w:rPr>
              <w:t xml:space="preserve"> om verwijzing (link) naar specifieke factuur op te nemen in Zaaksysteem </w:t>
            </w:r>
            <w:r w:rsidR="7AF2E8E9" w:rsidRPr="003946D4">
              <w:rPr>
                <w:rFonts w:ascii="Arial" w:hAnsi="Arial" w:cs="Arial"/>
                <w:sz w:val="18"/>
                <w:szCs w:val="18"/>
                <w:lang w:val="nl-NL"/>
              </w:rPr>
              <w:t>z</w:t>
            </w:r>
            <w:r w:rsidR="00A13F19" w:rsidRPr="003946D4">
              <w:rPr>
                <w:rFonts w:ascii="Arial" w:hAnsi="Arial" w:cs="Arial"/>
                <w:sz w:val="18"/>
                <w:szCs w:val="18"/>
                <w:lang w:val="nl-NL"/>
              </w:rPr>
              <w:t>odat gebruiker deze op kan vragen rekening houdend met de autorisatie in het systeem</w:t>
            </w:r>
            <w:r w:rsidR="00F6161A">
              <w:rPr>
                <w:rFonts w:ascii="Arial" w:hAnsi="Arial" w:cs="Arial"/>
                <w:sz w:val="18"/>
                <w:szCs w:val="18"/>
                <w:lang w:val="nl-NL"/>
              </w:rPr>
              <w:t>.</w:t>
            </w:r>
          </w:p>
        </w:tc>
        <w:tc>
          <w:tcPr>
            <w:tcW w:w="1750" w:type="dxa"/>
            <w:shd w:val="clear" w:color="auto" w:fill="F2F2F2" w:themeFill="background1" w:themeFillShade="F2"/>
            <w:vAlign w:val="center"/>
          </w:tcPr>
          <w:p w14:paraId="5AEC05AF" w14:textId="77777777" w:rsidR="00A13F19" w:rsidRPr="003946D4" w:rsidRDefault="00A13F19" w:rsidP="00F6161A">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2BA2F31A" w14:textId="77777777" w:rsidR="00A13F19" w:rsidRPr="003946D4" w:rsidRDefault="00A13F19" w:rsidP="00F6161A">
            <w:pPr>
              <w:pStyle w:val="TableParagraph"/>
              <w:spacing w:before="1" w:line="276" w:lineRule="auto"/>
              <w:rPr>
                <w:rFonts w:ascii="Arial" w:hAnsi="Arial" w:cs="Arial"/>
                <w:sz w:val="18"/>
                <w:szCs w:val="18"/>
                <w:lang w:val="nl-NL"/>
              </w:rPr>
            </w:pPr>
          </w:p>
        </w:tc>
      </w:tr>
    </w:tbl>
    <w:p w14:paraId="582220BD" w14:textId="77777777" w:rsidR="002B172F" w:rsidRDefault="002B172F" w:rsidP="002B172F"/>
    <w:p w14:paraId="176044AB" w14:textId="77777777" w:rsidR="002B172F" w:rsidRDefault="002B172F" w:rsidP="00833A71">
      <w:pPr>
        <w:pStyle w:val="Heading2"/>
        <w:numPr>
          <w:ilvl w:val="1"/>
          <w:numId w:val="22"/>
        </w:numPr>
      </w:pPr>
      <w:bookmarkStart w:id="13" w:name="_Toc194607410"/>
      <w:r w:rsidRPr="002B172F">
        <w:t>Betalingen</w:t>
      </w:r>
      <w:bookmarkEnd w:id="13"/>
    </w:p>
    <w:p w14:paraId="27460B7C" w14:textId="77777777" w:rsidR="00A13F19" w:rsidRPr="00A13F19" w:rsidRDefault="00A13F19" w:rsidP="00A13F19"/>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6904"/>
        <w:gridCol w:w="1750"/>
        <w:gridCol w:w="4667"/>
      </w:tblGrid>
      <w:tr w:rsidR="00A13F19" w:rsidRPr="00F6161A" w14:paraId="33E9CE4F" w14:textId="77777777" w:rsidTr="00930096">
        <w:trPr>
          <w:trHeight w:val="834"/>
          <w:tblHeader/>
        </w:trPr>
        <w:tc>
          <w:tcPr>
            <w:tcW w:w="584" w:type="dxa"/>
            <w:shd w:val="clear" w:color="auto" w:fill="C00000"/>
            <w:vAlign w:val="center"/>
          </w:tcPr>
          <w:p w14:paraId="4D09C024" w14:textId="645FD8D7" w:rsidR="00A13F19" w:rsidRPr="00F6161A" w:rsidRDefault="00A13F19" w:rsidP="00930096">
            <w:pPr>
              <w:pStyle w:val="TableParagraph"/>
              <w:spacing w:before="3" w:line="276" w:lineRule="auto"/>
              <w:ind w:right="85"/>
              <w:rPr>
                <w:rFonts w:ascii="Arial" w:hAnsi="Arial" w:cs="Arial"/>
                <w:b/>
                <w:bCs/>
                <w:color w:val="FFFFFF" w:themeColor="background1"/>
                <w:sz w:val="18"/>
                <w:szCs w:val="18"/>
              </w:rPr>
            </w:pPr>
            <w:r w:rsidRPr="00F6161A">
              <w:rPr>
                <w:rFonts w:ascii="Arial" w:hAnsi="Arial" w:cs="Arial"/>
                <w:b/>
                <w:bCs/>
                <w:color w:val="FFFFFF" w:themeColor="background1"/>
                <w:sz w:val="18"/>
                <w:szCs w:val="18"/>
              </w:rPr>
              <w:t>Nr</w:t>
            </w:r>
          </w:p>
        </w:tc>
        <w:tc>
          <w:tcPr>
            <w:tcW w:w="1112" w:type="dxa"/>
            <w:shd w:val="clear" w:color="auto" w:fill="C00000"/>
            <w:vAlign w:val="center"/>
          </w:tcPr>
          <w:p w14:paraId="102F876F" w14:textId="79870CFA" w:rsidR="00A13F19" w:rsidRPr="00F6161A" w:rsidRDefault="00A13F19" w:rsidP="00930096">
            <w:pPr>
              <w:pStyle w:val="TableParagraph"/>
              <w:spacing w:before="3" w:line="276" w:lineRule="auto"/>
              <w:ind w:right="85"/>
              <w:rPr>
                <w:rFonts w:ascii="Arial" w:hAnsi="Arial" w:cs="Arial"/>
                <w:b/>
                <w:bCs/>
                <w:color w:val="FFFFFF" w:themeColor="background1"/>
                <w:sz w:val="18"/>
                <w:szCs w:val="18"/>
                <w:lang w:val="nl-NL"/>
              </w:rPr>
            </w:pPr>
            <w:r w:rsidRPr="00F6161A">
              <w:rPr>
                <w:rFonts w:ascii="Arial" w:hAnsi="Arial" w:cs="Arial"/>
                <w:b/>
                <w:bCs/>
                <w:color w:val="FFFFFF" w:themeColor="background1"/>
                <w:sz w:val="18"/>
                <w:szCs w:val="18"/>
                <w:lang w:val="nl-NL"/>
              </w:rPr>
              <w:t>Eis/Wens</w:t>
            </w:r>
          </w:p>
        </w:tc>
        <w:tc>
          <w:tcPr>
            <w:tcW w:w="6904" w:type="dxa"/>
            <w:shd w:val="clear" w:color="auto" w:fill="C00000"/>
            <w:vAlign w:val="center"/>
          </w:tcPr>
          <w:p w14:paraId="0A6B79D4" w14:textId="77777777" w:rsidR="00A13F19" w:rsidRPr="00F6161A" w:rsidRDefault="00A13F19" w:rsidP="00930096">
            <w:pPr>
              <w:pStyle w:val="TableParagraph"/>
              <w:spacing w:before="3" w:line="276" w:lineRule="auto"/>
              <w:ind w:right="85"/>
              <w:rPr>
                <w:rFonts w:ascii="Arial" w:hAnsi="Arial" w:cs="Arial"/>
                <w:b/>
                <w:bCs/>
                <w:color w:val="FFFFFF" w:themeColor="background1"/>
                <w:sz w:val="18"/>
                <w:szCs w:val="18"/>
                <w:lang w:val="nl-NL"/>
              </w:rPr>
            </w:pPr>
            <w:r w:rsidRPr="00F6161A">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1C18F409" w14:textId="011BB9D6" w:rsidR="00635C9B" w:rsidRPr="00F6161A" w:rsidRDefault="009A7DB1" w:rsidP="00930096">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F6161A">
              <w:rPr>
                <w:rFonts w:ascii="Arial" w:hAnsi="Arial" w:cs="Arial"/>
                <w:b/>
                <w:bCs/>
                <w:color w:val="FFFFFF" w:themeColor="background1"/>
                <w:sz w:val="18"/>
                <w:szCs w:val="18"/>
                <w:lang w:val="nl-NL"/>
              </w:rPr>
              <w:t xml:space="preserve"> van Inschrijver voldoet hieraan</w:t>
            </w:r>
          </w:p>
          <w:p w14:paraId="646C0E4F" w14:textId="0456AD3A" w:rsidR="00A13F19" w:rsidRPr="00F6161A" w:rsidRDefault="00635C9B" w:rsidP="00930096">
            <w:pPr>
              <w:pStyle w:val="TableParagraph"/>
              <w:spacing w:before="3" w:line="276" w:lineRule="auto"/>
              <w:ind w:right="85"/>
              <w:rPr>
                <w:rFonts w:ascii="Arial" w:hAnsi="Arial" w:cs="Arial"/>
                <w:b/>
                <w:bCs/>
                <w:color w:val="FFFFFF" w:themeColor="background1"/>
                <w:sz w:val="18"/>
                <w:szCs w:val="18"/>
                <w:lang w:val="nl-NL"/>
              </w:rPr>
            </w:pPr>
            <w:r w:rsidRPr="00F6161A">
              <w:rPr>
                <w:rFonts w:ascii="Arial" w:hAnsi="Arial" w:cs="Arial"/>
                <w:b/>
                <w:bCs/>
                <w:color w:val="FFFFFF" w:themeColor="background1"/>
                <w:sz w:val="18"/>
                <w:szCs w:val="18"/>
                <w:lang w:val="nl-NL"/>
              </w:rPr>
              <w:t>(Ja / Nee)</w:t>
            </w:r>
          </w:p>
        </w:tc>
        <w:tc>
          <w:tcPr>
            <w:tcW w:w="4667" w:type="dxa"/>
            <w:shd w:val="clear" w:color="auto" w:fill="C00000"/>
            <w:vAlign w:val="center"/>
          </w:tcPr>
          <w:p w14:paraId="206DEB55" w14:textId="77777777" w:rsidR="00A13F19" w:rsidRPr="00F6161A" w:rsidRDefault="00A13F19" w:rsidP="00930096">
            <w:pPr>
              <w:pStyle w:val="TableParagraph"/>
              <w:spacing w:before="3" w:line="276" w:lineRule="auto"/>
              <w:ind w:right="85"/>
              <w:rPr>
                <w:rFonts w:ascii="Arial" w:hAnsi="Arial" w:cs="Arial"/>
                <w:b/>
                <w:bCs/>
                <w:color w:val="FFFFFF" w:themeColor="background1"/>
                <w:sz w:val="18"/>
                <w:szCs w:val="18"/>
                <w:lang w:val="nl-NL"/>
              </w:rPr>
            </w:pPr>
            <w:r w:rsidRPr="00F6161A">
              <w:rPr>
                <w:rFonts w:ascii="Arial" w:hAnsi="Arial" w:cs="Arial"/>
                <w:b/>
                <w:bCs/>
                <w:color w:val="FFFFFF" w:themeColor="background1"/>
                <w:sz w:val="18"/>
                <w:szCs w:val="18"/>
                <w:lang w:val="nl-NL"/>
              </w:rPr>
              <w:t>Eventuele Opmerkingen</w:t>
            </w:r>
          </w:p>
        </w:tc>
      </w:tr>
      <w:tr w:rsidR="00A13F19" w:rsidRPr="00F6161A" w14:paraId="365A1790" w14:textId="77777777" w:rsidTr="00930096">
        <w:trPr>
          <w:trHeight w:val="434"/>
        </w:trPr>
        <w:tc>
          <w:tcPr>
            <w:tcW w:w="584" w:type="dxa"/>
            <w:shd w:val="clear" w:color="auto" w:fill="F2F2F2" w:themeFill="background1" w:themeFillShade="F2"/>
            <w:vAlign w:val="center"/>
          </w:tcPr>
          <w:p w14:paraId="69F94FCF" w14:textId="4C0E9F86"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1</w:t>
            </w:r>
          </w:p>
        </w:tc>
        <w:tc>
          <w:tcPr>
            <w:tcW w:w="1112" w:type="dxa"/>
            <w:shd w:val="clear" w:color="auto" w:fill="F2F2F2" w:themeFill="background1" w:themeFillShade="F2"/>
            <w:vAlign w:val="center"/>
          </w:tcPr>
          <w:p w14:paraId="2B9C698B" w14:textId="69548182" w:rsidR="00A13F19" w:rsidRPr="00F6161A" w:rsidRDefault="00A13F19" w:rsidP="00930096">
            <w:pPr>
              <w:pStyle w:val="TableParagraph"/>
              <w:spacing w:before="1" w:line="276" w:lineRule="auto"/>
              <w:rPr>
                <w:rFonts w:ascii="Arial" w:hAnsi="Arial" w:cs="Arial"/>
                <w:sz w:val="18"/>
                <w:szCs w:val="18"/>
                <w:lang w:val="nl-NL"/>
              </w:rPr>
            </w:pPr>
            <w:r w:rsidRPr="00F6161A">
              <w:rPr>
                <w:rFonts w:ascii="Arial" w:hAnsi="Arial" w:cs="Arial"/>
                <w:sz w:val="18"/>
                <w:szCs w:val="18"/>
              </w:rPr>
              <w:t>Eis</w:t>
            </w:r>
          </w:p>
        </w:tc>
        <w:tc>
          <w:tcPr>
            <w:tcW w:w="6904" w:type="dxa"/>
            <w:shd w:val="clear" w:color="auto" w:fill="F2F2F2" w:themeFill="background1" w:themeFillShade="F2"/>
            <w:vAlign w:val="center"/>
          </w:tcPr>
          <w:p w14:paraId="2A89BFDB" w14:textId="7038E45F" w:rsidR="00A13F19" w:rsidRPr="00F6161A" w:rsidRDefault="00A13F19" w:rsidP="00930096">
            <w:pPr>
              <w:pStyle w:val="TableParagraph"/>
              <w:spacing w:before="1" w:line="276" w:lineRule="auto"/>
              <w:rPr>
                <w:rFonts w:ascii="Arial" w:hAnsi="Arial" w:cs="Arial"/>
                <w:sz w:val="18"/>
                <w:szCs w:val="18"/>
                <w:lang w:val="nl-NL"/>
              </w:rPr>
            </w:pPr>
            <w:r w:rsidRPr="00F6161A">
              <w:rPr>
                <w:rFonts w:ascii="Arial" w:hAnsi="Arial" w:cs="Arial"/>
                <w:sz w:val="18"/>
                <w:szCs w:val="18"/>
                <w:lang w:val="nl-NL"/>
              </w:rPr>
              <w:t>Een overzicht met betalingen die op basis van vervaldatum betaald moeten worden.</w:t>
            </w:r>
          </w:p>
        </w:tc>
        <w:tc>
          <w:tcPr>
            <w:tcW w:w="1750" w:type="dxa"/>
            <w:shd w:val="clear" w:color="auto" w:fill="F2F2F2" w:themeFill="background1" w:themeFillShade="F2"/>
            <w:vAlign w:val="center"/>
          </w:tcPr>
          <w:p w14:paraId="0191FD8B" w14:textId="77777777" w:rsidR="00A13F19" w:rsidRPr="00F6161A" w:rsidRDefault="00A13F19" w:rsidP="0093009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58B86DD3" w14:textId="77777777" w:rsidR="00A13F19" w:rsidRPr="00F6161A" w:rsidRDefault="00A13F19" w:rsidP="00930096">
            <w:pPr>
              <w:pStyle w:val="TableParagraph"/>
              <w:spacing w:before="1" w:line="276" w:lineRule="auto"/>
              <w:rPr>
                <w:rFonts w:ascii="Arial" w:hAnsi="Arial" w:cs="Arial"/>
                <w:sz w:val="18"/>
                <w:szCs w:val="18"/>
                <w:lang w:val="nl-NL"/>
              </w:rPr>
            </w:pPr>
          </w:p>
        </w:tc>
      </w:tr>
      <w:tr w:rsidR="00A13F19" w:rsidRPr="00F6161A" w14:paraId="03D80CF1" w14:textId="77777777" w:rsidTr="00930096">
        <w:trPr>
          <w:trHeight w:val="428"/>
        </w:trPr>
        <w:tc>
          <w:tcPr>
            <w:tcW w:w="584" w:type="dxa"/>
            <w:shd w:val="clear" w:color="auto" w:fill="F2F2F2" w:themeFill="background1" w:themeFillShade="F2"/>
            <w:vAlign w:val="center"/>
          </w:tcPr>
          <w:p w14:paraId="11F90312" w14:textId="680AB557"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2</w:t>
            </w:r>
          </w:p>
        </w:tc>
        <w:tc>
          <w:tcPr>
            <w:tcW w:w="1112" w:type="dxa"/>
            <w:shd w:val="clear" w:color="auto" w:fill="F2F2F2" w:themeFill="background1" w:themeFillShade="F2"/>
            <w:vAlign w:val="center"/>
          </w:tcPr>
          <w:p w14:paraId="7E8CB0EC" w14:textId="4483DE6E"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Eis</w:t>
            </w:r>
          </w:p>
        </w:tc>
        <w:tc>
          <w:tcPr>
            <w:tcW w:w="6904" w:type="dxa"/>
            <w:shd w:val="clear" w:color="auto" w:fill="F2F2F2" w:themeFill="background1" w:themeFillShade="F2"/>
            <w:vAlign w:val="center"/>
          </w:tcPr>
          <w:p w14:paraId="766C5833" w14:textId="6940A952" w:rsidR="00A13F19" w:rsidRPr="00F6161A" w:rsidRDefault="00A13F19" w:rsidP="00930096">
            <w:pPr>
              <w:pStyle w:val="TableParagraph"/>
              <w:spacing w:before="1" w:line="276" w:lineRule="auto"/>
              <w:rPr>
                <w:rFonts w:ascii="Arial" w:hAnsi="Arial" w:cs="Arial"/>
                <w:sz w:val="18"/>
                <w:szCs w:val="18"/>
                <w:lang w:val="nl-NL"/>
              </w:rPr>
            </w:pPr>
            <w:r w:rsidRPr="00F6161A">
              <w:rPr>
                <w:rFonts w:ascii="Arial" w:hAnsi="Arial" w:cs="Arial"/>
                <w:sz w:val="18"/>
                <w:szCs w:val="18"/>
                <w:lang w:val="nl-NL"/>
              </w:rPr>
              <w:t>Bovenstaand overzicht inclusief een overzicht van toekomstige betalingen.</w:t>
            </w:r>
          </w:p>
        </w:tc>
        <w:tc>
          <w:tcPr>
            <w:tcW w:w="1750" w:type="dxa"/>
            <w:shd w:val="clear" w:color="auto" w:fill="F2F2F2" w:themeFill="background1" w:themeFillShade="F2"/>
            <w:vAlign w:val="center"/>
          </w:tcPr>
          <w:p w14:paraId="35809025" w14:textId="77777777" w:rsidR="00A13F19" w:rsidRPr="00F6161A" w:rsidRDefault="00A13F19" w:rsidP="0093009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20269969" w14:textId="77777777" w:rsidR="00A13F19" w:rsidRPr="00F6161A" w:rsidRDefault="00A13F19" w:rsidP="00930096">
            <w:pPr>
              <w:pStyle w:val="TableParagraph"/>
              <w:spacing w:before="1" w:line="276" w:lineRule="auto"/>
              <w:rPr>
                <w:rFonts w:ascii="Arial" w:hAnsi="Arial" w:cs="Arial"/>
                <w:sz w:val="18"/>
                <w:szCs w:val="18"/>
                <w:lang w:val="nl-NL"/>
              </w:rPr>
            </w:pPr>
          </w:p>
        </w:tc>
      </w:tr>
      <w:tr w:rsidR="00A13F19" w:rsidRPr="00F6161A" w14:paraId="7C2E7DF4" w14:textId="77777777" w:rsidTr="00930096">
        <w:trPr>
          <w:trHeight w:val="407"/>
        </w:trPr>
        <w:tc>
          <w:tcPr>
            <w:tcW w:w="584" w:type="dxa"/>
            <w:shd w:val="clear" w:color="auto" w:fill="F2F2F2" w:themeFill="background1" w:themeFillShade="F2"/>
            <w:vAlign w:val="center"/>
          </w:tcPr>
          <w:p w14:paraId="14FAF6EE" w14:textId="7DDBA664"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3</w:t>
            </w:r>
          </w:p>
        </w:tc>
        <w:tc>
          <w:tcPr>
            <w:tcW w:w="1112" w:type="dxa"/>
            <w:shd w:val="clear" w:color="auto" w:fill="F2F2F2" w:themeFill="background1" w:themeFillShade="F2"/>
            <w:vAlign w:val="center"/>
          </w:tcPr>
          <w:p w14:paraId="79C40437" w14:textId="1AA3B246"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Eis</w:t>
            </w:r>
          </w:p>
        </w:tc>
        <w:tc>
          <w:tcPr>
            <w:tcW w:w="6904" w:type="dxa"/>
            <w:shd w:val="clear" w:color="auto" w:fill="F2F2F2" w:themeFill="background1" w:themeFillShade="F2"/>
            <w:vAlign w:val="center"/>
          </w:tcPr>
          <w:p w14:paraId="6FE2B447" w14:textId="7A94632C" w:rsidR="00A13F19" w:rsidRPr="00F6161A" w:rsidRDefault="009A7DB1" w:rsidP="0093009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DA2464">
              <w:rPr>
                <w:rFonts w:ascii="Arial" w:hAnsi="Arial" w:cs="Arial"/>
                <w:sz w:val="18"/>
                <w:szCs w:val="18"/>
                <w:lang w:val="nl-NL"/>
              </w:rPr>
              <w:t xml:space="preserve"> voorziet in de </w:t>
            </w:r>
            <w:r w:rsidR="00A13F19" w:rsidRPr="00F6161A">
              <w:rPr>
                <w:rFonts w:ascii="Arial" w:hAnsi="Arial" w:cs="Arial"/>
                <w:sz w:val="18"/>
                <w:szCs w:val="18"/>
                <w:lang w:val="nl-NL"/>
              </w:rPr>
              <w:t>mogelijkheid om betalingen bij een relatie te blokkeren.</w:t>
            </w:r>
          </w:p>
        </w:tc>
        <w:tc>
          <w:tcPr>
            <w:tcW w:w="1750" w:type="dxa"/>
            <w:shd w:val="clear" w:color="auto" w:fill="F2F2F2" w:themeFill="background1" w:themeFillShade="F2"/>
            <w:vAlign w:val="center"/>
          </w:tcPr>
          <w:p w14:paraId="672B0333" w14:textId="77777777" w:rsidR="00A13F19" w:rsidRPr="00F6161A" w:rsidRDefault="00A13F19" w:rsidP="0093009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78269BA8" w14:textId="77777777" w:rsidR="00A13F19" w:rsidRPr="00F6161A" w:rsidRDefault="00A13F19" w:rsidP="00930096">
            <w:pPr>
              <w:pStyle w:val="TableParagraph"/>
              <w:spacing w:before="1" w:line="276" w:lineRule="auto"/>
              <w:rPr>
                <w:rFonts w:ascii="Arial" w:hAnsi="Arial" w:cs="Arial"/>
                <w:sz w:val="18"/>
                <w:szCs w:val="18"/>
                <w:lang w:val="nl-NL"/>
              </w:rPr>
            </w:pPr>
          </w:p>
        </w:tc>
      </w:tr>
      <w:tr w:rsidR="00A13F19" w:rsidRPr="00F6161A" w14:paraId="1CBBC141" w14:textId="77777777" w:rsidTr="00930096">
        <w:trPr>
          <w:trHeight w:val="300"/>
        </w:trPr>
        <w:tc>
          <w:tcPr>
            <w:tcW w:w="584" w:type="dxa"/>
            <w:shd w:val="clear" w:color="auto" w:fill="F2F2F2" w:themeFill="background1" w:themeFillShade="F2"/>
            <w:vAlign w:val="center"/>
          </w:tcPr>
          <w:p w14:paraId="6F31E20D" w14:textId="6E8B37B9"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4</w:t>
            </w:r>
          </w:p>
        </w:tc>
        <w:tc>
          <w:tcPr>
            <w:tcW w:w="1112" w:type="dxa"/>
            <w:shd w:val="clear" w:color="auto" w:fill="F2F2F2" w:themeFill="background1" w:themeFillShade="F2"/>
            <w:vAlign w:val="center"/>
          </w:tcPr>
          <w:p w14:paraId="5A498C27" w14:textId="58CDEE0A"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Eis</w:t>
            </w:r>
          </w:p>
        </w:tc>
        <w:tc>
          <w:tcPr>
            <w:tcW w:w="6904" w:type="dxa"/>
            <w:shd w:val="clear" w:color="auto" w:fill="F2F2F2" w:themeFill="background1" w:themeFillShade="F2"/>
            <w:vAlign w:val="center"/>
          </w:tcPr>
          <w:p w14:paraId="64C6E42C" w14:textId="6B7469B0" w:rsidR="00A13F19" w:rsidRPr="00F6161A" w:rsidRDefault="00A13F19" w:rsidP="00930096">
            <w:pPr>
              <w:pStyle w:val="TableParagraph"/>
              <w:spacing w:before="1" w:line="276" w:lineRule="auto"/>
              <w:rPr>
                <w:rFonts w:ascii="Arial" w:hAnsi="Arial" w:cs="Arial"/>
                <w:sz w:val="18"/>
                <w:szCs w:val="18"/>
                <w:lang w:val="nl-NL"/>
              </w:rPr>
            </w:pPr>
            <w:r w:rsidRPr="00F6161A">
              <w:rPr>
                <w:rFonts w:ascii="Arial" w:hAnsi="Arial" w:cs="Arial"/>
                <w:sz w:val="18"/>
                <w:szCs w:val="18"/>
                <w:lang w:val="nl-NL"/>
              </w:rPr>
              <w:t>De Programmatuur biedt monitoring op ontvangst in en verwerking door de Programmatuur. Eventuele fouten of inconsistenties in de verwerking dienen middels notificatie kenbaar gemaakt</w:t>
            </w:r>
            <w:r w:rsidR="73DC9AA3" w:rsidRPr="00F6161A">
              <w:rPr>
                <w:rFonts w:ascii="Arial" w:hAnsi="Arial" w:cs="Arial"/>
                <w:sz w:val="18"/>
                <w:szCs w:val="18"/>
                <w:lang w:val="nl-NL"/>
              </w:rPr>
              <w:t xml:space="preserve"> </w:t>
            </w:r>
            <w:r w:rsidRPr="00F6161A">
              <w:rPr>
                <w:rFonts w:ascii="Arial" w:hAnsi="Arial" w:cs="Arial"/>
                <w:sz w:val="18"/>
                <w:szCs w:val="18"/>
                <w:lang w:val="nl-NL"/>
              </w:rPr>
              <w:t>te worden aan Opdrachtgever.</w:t>
            </w:r>
          </w:p>
        </w:tc>
        <w:tc>
          <w:tcPr>
            <w:tcW w:w="1750" w:type="dxa"/>
            <w:shd w:val="clear" w:color="auto" w:fill="F2F2F2" w:themeFill="background1" w:themeFillShade="F2"/>
            <w:vAlign w:val="center"/>
          </w:tcPr>
          <w:p w14:paraId="41A18AFD" w14:textId="6D89CFED" w:rsidR="00A13F19" w:rsidRPr="00F6161A" w:rsidRDefault="00A13F19" w:rsidP="00930096">
            <w:pPr>
              <w:spacing w:line="276" w:lineRule="auto"/>
              <w:rPr>
                <w:szCs w:val="18"/>
                <w:lang w:val="nl-NL"/>
              </w:rPr>
            </w:pPr>
          </w:p>
        </w:tc>
        <w:tc>
          <w:tcPr>
            <w:tcW w:w="4667" w:type="dxa"/>
            <w:shd w:val="clear" w:color="auto" w:fill="F2F2F2" w:themeFill="background1" w:themeFillShade="F2"/>
            <w:vAlign w:val="center"/>
          </w:tcPr>
          <w:p w14:paraId="10CF48A9" w14:textId="3D3B9D09" w:rsidR="00A13F19" w:rsidRPr="00F6161A" w:rsidRDefault="00A13F19" w:rsidP="00930096">
            <w:pPr>
              <w:spacing w:line="276" w:lineRule="auto"/>
              <w:rPr>
                <w:szCs w:val="18"/>
                <w:lang w:val="nl-NL"/>
              </w:rPr>
            </w:pPr>
          </w:p>
        </w:tc>
      </w:tr>
      <w:tr w:rsidR="00A13F19" w:rsidRPr="00F6161A" w14:paraId="1621B27B" w14:textId="77777777" w:rsidTr="00930096">
        <w:trPr>
          <w:trHeight w:val="398"/>
        </w:trPr>
        <w:tc>
          <w:tcPr>
            <w:tcW w:w="584" w:type="dxa"/>
            <w:shd w:val="clear" w:color="auto" w:fill="F2F2F2" w:themeFill="background1" w:themeFillShade="F2"/>
            <w:vAlign w:val="center"/>
          </w:tcPr>
          <w:p w14:paraId="3E75D6C7" w14:textId="6DE59589"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5</w:t>
            </w:r>
          </w:p>
        </w:tc>
        <w:tc>
          <w:tcPr>
            <w:tcW w:w="1112" w:type="dxa"/>
            <w:shd w:val="clear" w:color="auto" w:fill="F2F2F2" w:themeFill="background1" w:themeFillShade="F2"/>
            <w:vAlign w:val="center"/>
          </w:tcPr>
          <w:p w14:paraId="362CCA28" w14:textId="4AEB42FE"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Eis</w:t>
            </w:r>
          </w:p>
        </w:tc>
        <w:tc>
          <w:tcPr>
            <w:tcW w:w="6904" w:type="dxa"/>
            <w:shd w:val="clear" w:color="auto" w:fill="F2F2F2" w:themeFill="background1" w:themeFillShade="F2"/>
            <w:vAlign w:val="center"/>
          </w:tcPr>
          <w:p w14:paraId="6F543E7D" w14:textId="01795061" w:rsidR="00A13F19" w:rsidRPr="00F6161A" w:rsidRDefault="009A7DB1" w:rsidP="0093009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F00DAE">
              <w:rPr>
                <w:rFonts w:ascii="Arial" w:hAnsi="Arial" w:cs="Arial"/>
                <w:sz w:val="18"/>
                <w:szCs w:val="18"/>
                <w:lang w:val="nl-NL"/>
              </w:rPr>
              <w:t xml:space="preserve"> voorziet in de </w:t>
            </w:r>
            <w:r w:rsidR="00F00DAE" w:rsidRPr="00F6161A">
              <w:rPr>
                <w:rFonts w:ascii="Arial" w:hAnsi="Arial" w:cs="Arial"/>
                <w:sz w:val="18"/>
                <w:szCs w:val="18"/>
                <w:lang w:val="nl-NL"/>
              </w:rPr>
              <w:t xml:space="preserve">mogelijkheid </w:t>
            </w:r>
            <w:r w:rsidR="00F00DAE">
              <w:rPr>
                <w:rFonts w:ascii="Arial" w:hAnsi="Arial" w:cs="Arial"/>
                <w:sz w:val="18"/>
                <w:szCs w:val="18"/>
                <w:lang w:val="nl-NL"/>
              </w:rPr>
              <w:t xml:space="preserve">in het </w:t>
            </w:r>
            <w:r w:rsidR="00CB45D1" w:rsidRPr="00F6161A">
              <w:rPr>
                <w:rFonts w:ascii="Arial" w:hAnsi="Arial" w:cs="Arial"/>
                <w:sz w:val="18"/>
                <w:szCs w:val="18"/>
                <w:lang w:val="nl-NL"/>
              </w:rPr>
              <w:t>genereren van een b</w:t>
            </w:r>
            <w:r w:rsidR="00B143E7" w:rsidRPr="00F6161A">
              <w:rPr>
                <w:rFonts w:ascii="Arial" w:hAnsi="Arial" w:cs="Arial"/>
                <w:sz w:val="18"/>
                <w:szCs w:val="18"/>
                <w:lang w:val="nl-NL"/>
              </w:rPr>
              <w:t>etaal</w:t>
            </w:r>
            <w:r w:rsidR="00CB45D1" w:rsidRPr="00F6161A">
              <w:rPr>
                <w:rFonts w:ascii="Arial" w:hAnsi="Arial" w:cs="Arial"/>
                <w:sz w:val="18"/>
                <w:szCs w:val="18"/>
                <w:lang w:val="nl-NL"/>
              </w:rPr>
              <w:t>staat.</w:t>
            </w:r>
            <w:r w:rsidR="6A1A5B76" w:rsidRPr="00F6161A">
              <w:rPr>
                <w:rFonts w:ascii="Arial" w:hAnsi="Arial" w:cs="Arial"/>
                <w:sz w:val="18"/>
                <w:szCs w:val="18"/>
                <w:lang w:val="nl-NL"/>
              </w:rPr>
              <w:t xml:space="preserve"> </w:t>
            </w:r>
          </w:p>
        </w:tc>
        <w:tc>
          <w:tcPr>
            <w:tcW w:w="1750" w:type="dxa"/>
            <w:shd w:val="clear" w:color="auto" w:fill="F2F2F2" w:themeFill="background1" w:themeFillShade="F2"/>
            <w:vAlign w:val="center"/>
          </w:tcPr>
          <w:p w14:paraId="0DEE3913" w14:textId="77777777" w:rsidR="00A13F19" w:rsidRPr="00F6161A" w:rsidRDefault="00A13F19" w:rsidP="0093009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7104487" w14:textId="71AD0FBF" w:rsidR="00A13F19" w:rsidRPr="00F6161A" w:rsidRDefault="00A13F19" w:rsidP="00930096">
            <w:pPr>
              <w:pStyle w:val="TableParagraph"/>
              <w:spacing w:before="1" w:line="276" w:lineRule="auto"/>
              <w:rPr>
                <w:rFonts w:ascii="Arial" w:hAnsi="Arial" w:cs="Arial"/>
                <w:sz w:val="18"/>
                <w:szCs w:val="18"/>
                <w:lang w:val="nl-NL"/>
              </w:rPr>
            </w:pPr>
          </w:p>
        </w:tc>
      </w:tr>
      <w:tr w:rsidR="00A13F19" w:rsidRPr="00F6161A" w14:paraId="4764A8C0" w14:textId="77777777" w:rsidTr="00930096">
        <w:trPr>
          <w:trHeight w:val="412"/>
        </w:trPr>
        <w:tc>
          <w:tcPr>
            <w:tcW w:w="584" w:type="dxa"/>
            <w:shd w:val="clear" w:color="auto" w:fill="F2F2F2" w:themeFill="background1" w:themeFillShade="F2"/>
            <w:vAlign w:val="center"/>
          </w:tcPr>
          <w:p w14:paraId="3BA575D8" w14:textId="1BA6A72D"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6</w:t>
            </w:r>
          </w:p>
        </w:tc>
        <w:tc>
          <w:tcPr>
            <w:tcW w:w="1112" w:type="dxa"/>
            <w:shd w:val="clear" w:color="auto" w:fill="F2F2F2" w:themeFill="background1" w:themeFillShade="F2"/>
            <w:vAlign w:val="center"/>
          </w:tcPr>
          <w:p w14:paraId="0654C136" w14:textId="3D889413"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Eis</w:t>
            </w:r>
          </w:p>
        </w:tc>
        <w:tc>
          <w:tcPr>
            <w:tcW w:w="6904" w:type="dxa"/>
            <w:shd w:val="clear" w:color="auto" w:fill="F2F2F2" w:themeFill="background1" w:themeFillShade="F2"/>
            <w:vAlign w:val="center"/>
          </w:tcPr>
          <w:p w14:paraId="7C84D821" w14:textId="65818E75" w:rsidR="00A13F19" w:rsidRPr="00F6161A" w:rsidRDefault="009A7DB1" w:rsidP="0093009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F00DAE">
              <w:rPr>
                <w:rFonts w:ascii="Arial" w:hAnsi="Arial" w:cs="Arial"/>
                <w:sz w:val="18"/>
                <w:szCs w:val="18"/>
                <w:lang w:val="nl-NL"/>
              </w:rPr>
              <w:t xml:space="preserve"> voorziet in de </w:t>
            </w:r>
            <w:r w:rsidR="00F00DAE" w:rsidRPr="00F6161A">
              <w:rPr>
                <w:rFonts w:ascii="Arial" w:hAnsi="Arial" w:cs="Arial"/>
                <w:sz w:val="18"/>
                <w:szCs w:val="18"/>
                <w:lang w:val="nl-NL"/>
              </w:rPr>
              <w:t>mogelijkheid</w:t>
            </w:r>
            <w:r w:rsidR="00A13F19" w:rsidRPr="00F6161A">
              <w:rPr>
                <w:rFonts w:ascii="Arial" w:hAnsi="Arial" w:cs="Arial"/>
                <w:sz w:val="18"/>
                <w:szCs w:val="18"/>
                <w:lang w:val="nl-NL"/>
              </w:rPr>
              <w:t xml:space="preserve"> om buitenlandse betalingen uit te voeren.</w:t>
            </w:r>
          </w:p>
        </w:tc>
        <w:tc>
          <w:tcPr>
            <w:tcW w:w="1750" w:type="dxa"/>
            <w:shd w:val="clear" w:color="auto" w:fill="F2F2F2" w:themeFill="background1" w:themeFillShade="F2"/>
            <w:vAlign w:val="center"/>
          </w:tcPr>
          <w:p w14:paraId="0F646DF1" w14:textId="77777777" w:rsidR="00A13F19" w:rsidRPr="00F6161A" w:rsidRDefault="00A13F19" w:rsidP="0093009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ADA6515" w14:textId="77777777" w:rsidR="00A13F19" w:rsidRPr="00F6161A" w:rsidRDefault="00A13F19" w:rsidP="00930096">
            <w:pPr>
              <w:pStyle w:val="TableParagraph"/>
              <w:spacing w:before="1" w:line="276" w:lineRule="auto"/>
              <w:rPr>
                <w:rFonts w:ascii="Arial" w:hAnsi="Arial" w:cs="Arial"/>
                <w:sz w:val="18"/>
                <w:szCs w:val="18"/>
                <w:lang w:val="nl-NL"/>
              </w:rPr>
            </w:pPr>
          </w:p>
        </w:tc>
      </w:tr>
      <w:tr w:rsidR="00A13F19" w:rsidRPr="00F6161A" w14:paraId="02F1FA9E" w14:textId="77777777" w:rsidTr="00930096">
        <w:trPr>
          <w:trHeight w:val="567"/>
        </w:trPr>
        <w:tc>
          <w:tcPr>
            <w:tcW w:w="584" w:type="dxa"/>
            <w:shd w:val="clear" w:color="auto" w:fill="F2F2F2" w:themeFill="background1" w:themeFillShade="F2"/>
            <w:vAlign w:val="center"/>
          </w:tcPr>
          <w:p w14:paraId="1C669964" w14:textId="63682D4E"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7</w:t>
            </w:r>
          </w:p>
        </w:tc>
        <w:tc>
          <w:tcPr>
            <w:tcW w:w="1112" w:type="dxa"/>
            <w:shd w:val="clear" w:color="auto" w:fill="F2F2F2" w:themeFill="background1" w:themeFillShade="F2"/>
            <w:vAlign w:val="center"/>
          </w:tcPr>
          <w:p w14:paraId="0C235C85" w14:textId="64333AE0"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Eis</w:t>
            </w:r>
          </w:p>
        </w:tc>
        <w:tc>
          <w:tcPr>
            <w:tcW w:w="6904" w:type="dxa"/>
            <w:shd w:val="clear" w:color="auto" w:fill="F2F2F2" w:themeFill="background1" w:themeFillShade="F2"/>
            <w:vAlign w:val="center"/>
          </w:tcPr>
          <w:p w14:paraId="43A11476" w14:textId="6B964E8D" w:rsidR="00A13F19" w:rsidRPr="00F6161A" w:rsidRDefault="00A13F19" w:rsidP="00930096">
            <w:pPr>
              <w:pStyle w:val="TableParagraph"/>
              <w:spacing w:before="1" w:line="276" w:lineRule="auto"/>
              <w:rPr>
                <w:rFonts w:ascii="Arial" w:hAnsi="Arial" w:cs="Arial"/>
                <w:sz w:val="18"/>
                <w:szCs w:val="18"/>
                <w:lang w:val="nl-NL"/>
              </w:rPr>
            </w:pPr>
            <w:r w:rsidRPr="00F6161A">
              <w:rPr>
                <w:rFonts w:ascii="Arial" w:hAnsi="Arial" w:cs="Arial"/>
                <w:sz w:val="18"/>
                <w:szCs w:val="18"/>
                <w:lang w:val="nl-NL"/>
              </w:rPr>
              <w:t>Bankafschriften kunnen automatisch worden ingelezen en automatisch worden afgeletterd</w:t>
            </w:r>
            <w:r w:rsidR="6FBDD5C5" w:rsidRPr="00A9F840">
              <w:rPr>
                <w:rFonts w:ascii="Arial" w:hAnsi="Arial" w:cs="Arial"/>
                <w:sz w:val="18"/>
                <w:szCs w:val="18"/>
                <w:lang w:val="nl-NL"/>
              </w:rPr>
              <w:t xml:space="preserve"> op de openstaande post. </w:t>
            </w:r>
          </w:p>
        </w:tc>
        <w:tc>
          <w:tcPr>
            <w:tcW w:w="1750" w:type="dxa"/>
            <w:shd w:val="clear" w:color="auto" w:fill="F2F2F2" w:themeFill="background1" w:themeFillShade="F2"/>
            <w:vAlign w:val="center"/>
          </w:tcPr>
          <w:p w14:paraId="159ACAE9" w14:textId="77777777" w:rsidR="00A13F19" w:rsidRPr="00F6161A" w:rsidRDefault="00A13F19" w:rsidP="0093009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E671087" w14:textId="77777777" w:rsidR="00A13F19" w:rsidRPr="00F6161A" w:rsidRDefault="00A13F19" w:rsidP="00930096">
            <w:pPr>
              <w:pStyle w:val="TableParagraph"/>
              <w:spacing w:before="1" w:line="276" w:lineRule="auto"/>
              <w:rPr>
                <w:rFonts w:ascii="Arial" w:hAnsi="Arial" w:cs="Arial"/>
                <w:sz w:val="18"/>
                <w:szCs w:val="18"/>
                <w:lang w:val="nl-NL"/>
              </w:rPr>
            </w:pPr>
          </w:p>
        </w:tc>
      </w:tr>
      <w:tr w:rsidR="00A13F19" w:rsidRPr="00F6161A" w14:paraId="4EDAA801" w14:textId="77777777" w:rsidTr="00930096">
        <w:trPr>
          <w:trHeight w:val="567"/>
        </w:trPr>
        <w:tc>
          <w:tcPr>
            <w:tcW w:w="584" w:type="dxa"/>
            <w:shd w:val="clear" w:color="auto" w:fill="F2F2F2" w:themeFill="background1" w:themeFillShade="F2"/>
            <w:vAlign w:val="center"/>
          </w:tcPr>
          <w:p w14:paraId="32FDFC58" w14:textId="2E9EFFE0"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8</w:t>
            </w:r>
          </w:p>
        </w:tc>
        <w:tc>
          <w:tcPr>
            <w:tcW w:w="1112" w:type="dxa"/>
            <w:shd w:val="clear" w:color="auto" w:fill="F2F2F2" w:themeFill="background1" w:themeFillShade="F2"/>
            <w:vAlign w:val="center"/>
          </w:tcPr>
          <w:p w14:paraId="77E870E6" w14:textId="166B71EB"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Eis</w:t>
            </w:r>
          </w:p>
        </w:tc>
        <w:tc>
          <w:tcPr>
            <w:tcW w:w="6904" w:type="dxa"/>
            <w:shd w:val="clear" w:color="auto" w:fill="F2F2F2" w:themeFill="background1" w:themeFillShade="F2"/>
            <w:vAlign w:val="center"/>
          </w:tcPr>
          <w:p w14:paraId="2B402044" w14:textId="431FBF74" w:rsidR="00A13F19" w:rsidRPr="00F6161A" w:rsidRDefault="009A7DB1" w:rsidP="0093009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F00DAE">
              <w:rPr>
                <w:rFonts w:ascii="Arial" w:hAnsi="Arial" w:cs="Arial"/>
                <w:sz w:val="18"/>
                <w:szCs w:val="18"/>
                <w:lang w:val="nl-NL"/>
              </w:rPr>
              <w:t xml:space="preserve"> voorziet in de </w:t>
            </w:r>
            <w:r w:rsidR="00F00DAE" w:rsidRPr="00F6161A">
              <w:rPr>
                <w:rFonts w:ascii="Arial" w:hAnsi="Arial" w:cs="Arial"/>
                <w:sz w:val="18"/>
                <w:szCs w:val="18"/>
                <w:lang w:val="nl-NL"/>
              </w:rPr>
              <w:t xml:space="preserve">mogelijkheid </w:t>
            </w:r>
            <w:r w:rsidR="00F00DAE">
              <w:rPr>
                <w:rFonts w:ascii="Arial" w:hAnsi="Arial" w:cs="Arial"/>
                <w:sz w:val="18"/>
                <w:szCs w:val="18"/>
                <w:lang w:val="nl-NL"/>
              </w:rPr>
              <w:t>voor h</w:t>
            </w:r>
            <w:r w:rsidR="00A13F19" w:rsidRPr="00F6161A">
              <w:rPr>
                <w:rFonts w:ascii="Arial" w:hAnsi="Arial" w:cs="Arial"/>
                <w:sz w:val="18"/>
                <w:szCs w:val="18"/>
                <w:lang w:val="nl-NL"/>
              </w:rPr>
              <w:t>et automatisch kunnen koppelen van betalingen aan openstaande posten door</w:t>
            </w:r>
            <w:r w:rsidR="00930096">
              <w:rPr>
                <w:rFonts w:ascii="Arial" w:hAnsi="Arial" w:cs="Arial"/>
                <w:sz w:val="18"/>
                <w:szCs w:val="18"/>
                <w:lang w:val="nl-NL"/>
              </w:rPr>
              <w:t xml:space="preserve"> </w:t>
            </w:r>
            <w:r w:rsidR="00A13F19" w:rsidRPr="00F6161A">
              <w:rPr>
                <w:rFonts w:ascii="Arial" w:hAnsi="Arial" w:cs="Arial"/>
                <w:sz w:val="18"/>
                <w:szCs w:val="18"/>
                <w:lang w:val="nl-NL"/>
              </w:rPr>
              <w:t xml:space="preserve">middel van in te stellen regels waaronder matching op betaalkenmerk. </w:t>
            </w:r>
          </w:p>
        </w:tc>
        <w:tc>
          <w:tcPr>
            <w:tcW w:w="1750" w:type="dxa"/>
            <w:shd w:val="clear" w:color="auto" w:fill="F2F2F2" w:themeFill="background1" w:themeFillShade="F2"/>
            <w:vAlign w:val="center"/>
          </w:tcPr>
          <w:p w14:paraId="56229C28" w14:textId="77777777" w:rsidR="00A13F19" w:rsidRPr="00F6161A" w:rsidRDefault="00A13F19" w:rsidP="0093009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8CD8101" w14:textId="77777777" w:rsidR="00A13F19" w:rsidRPr="00F6161A" w:rsidRDefault="00A13F19" w:rsidP="00930096">
            <w:pPr>
              <w:pStyle w:val="TableParagraph"/>
              <w:spacing w:before="1" w:line="276" w:lineRule="auto"/>
              <w:rPr>
                <w:rFonts w:ascii="Arial" w:hAnsi="Arial" w:cs="Arial"/>
                <w:sz w:val="18"/>
                <w:szCs w:val="18"/>
                <w:lang w:val="nl-NL"/>
              </w:rPr>
            </w:pPr>
          </w:p>
        </w:tc>
      </w:tr>
      <w:tr w:rsidR="00A13F19" w:rsidRPr="00F6161A" w14:paraId="3196F4E5" w14:textId="77777777" w:rsidTr="00930096">
        <w:trPr>
          <w:trHeight w:val="567"/>
        </w:trPr>
        <w:tc>
          <w:tcPr>
            <w:tcW w:w="584" w:type="dxa"/>
            <w:shd w:val="clear" w:color="auto" w:fill="F2F2F2" w:themeFill="background1" w:themeFillShade="F2"/>
            <w:vAlign w:val="center"/>
          </w:tcPr>
          <w:p w14:paraId="3DB67000" w14:textId="24CAF57D"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9</w:t>
            </w:r>
          </w:p>
        </w:tc>
        <w:tc>
          <w:tcPr>
            <w:tcW w:w="1112" w:type="dxa"/>
            <w:shd w:val="clear" w:color="auto" w:fill="F2F2F2" w:themeFill="background1" w:themeFillShade="F2"/>
            <w:vAlign w:val="center"/>
          </w:tcPr>
          <w:p w14:paraId="5A275EA5" w14:textId="78826700"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Eis</w:t>
            </w:r>
          </w:p>
        </w:tc>
        <w:tc>
          <w:tcPr>
            <w:tcW w:w="6904" w:type="dxa"/>
            <w:shd w:val="clear" w:color="auto" w:fill="F2F2F2" w:themeFill="background1" w:themeFillShade="F2"/>
            <w:vAlign w:val="center"/>
          </w:tcPr>
          <w:p w14:paraId="3366D488" w14:textId="56BE379E" w:rsidR="00A13F19" w:rsidRPr="00F6161A" w:rsidRDefault="00A13F19" w:rsidP="00930096">
            <w:pPr>
              <w:pStyle w:val="TableParagraph"/>
              <w:spacing w:before="1" w:line="276" w:lineRule="auto"/>
              <w:rPr>
                <w:rFonts w:ascii="Arial" w:hAnsi="Arial" w:cs="Arial"/>
                <w:sz w:val="18"/>
                <w:szCs w:val="18"/>
                <w:lang w:val="nl-NL"/>
              </w:rPr>
            </w:pPr>
            <w:r w:rsidRPr="00F6161A">
              <w:rPr>
                <w:rFonts w:ascii="Arial" w:hAnsi="Arial" w:cs="Arial"/>
                <w:sz w:val="18"/>
                <w:szCs w:val="18"/>
                <w:lang w:val="nl-NL"/>
              </w:rPr>
              <w:t>Op basis van vo</w:t>
            </w:r>
            <w:r w:rsidR="00930096">
              <w:rPr>
                <w:rFonts w:ascii="Arial" w:hAnsi="Arial" w:cs="Arial"/>
                <w:sz w:val="18"/>
                <w:szCs w:val="18"/>
                <w:lang w:val="nl-NL"/>
              </w:rPr>
              <w:t xml:space="preserve">orgaande eis dient </w:t>
            </w:r>
            <w:r w:rsidRPr="00F6161A">
              <w:rPr>
                <w:rFonts w:ascii="Arial" w:hAnsi="Arial" w:cs="Arial"/>
                <w:sz w:val="18"/>
                <w:szCs w:val="18"/>
                <w:lang w:val="nl-NL"/>
              </w:rPr>
              <w:t>op basis van criteria onderscheid gemaakt kunnen worden in volledig geautomatiseerde verwerking en verwerking na controle door eindgebruiker.</w:t>
            </w:r>
          </w:p>
        </w:tc>
        <w:tc>
          <w:tcPr>
            <w:tcW w:w="1750" w:type="dxa"/>
            <w:shd w:val="clear" w:color="auto" w:fill="F2F2F2" w:themeFill="background1" w:themeFillShade="F2"/>
            <w:vAlign w:val="center"/>
          </w:tcPr>
          <w:p w14:paraId="0AF4312A" w14:textId="77777777" w:rsidR="00A13F19" w:rsidRPr="00F6161A" w:rsidRDefault="00A13F19" w:rsidP="0093009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550EBDDF" w14:textId="77777777" w:rsidR="00A13F19" w:rsidRPr="00F6161A" w:rsidRDefault="00A13F19" w:rsidP="00930096">
            <w:pPr>
              <w:pStyle w:val="TableParagraph"/>
              <w:spacing w:before="1" w:line="276" w:lineRule="auto"/>
              <w:rPr>
                <w:rFonts w:ascii="Arial" w:hAnsi="Arial" w:cs="Arial"/>
                <w:sz w:val="18"/>
                <w:szCs w:val="18"/>
                <w:lang w:val="nl-NL"/>
              </w:rPr>
            </w:pPr>
          </w:p>
        </w:tc>
      </w:tr>
      <w:tr w:rsidR="00A13F19" w:rsidRPr="00F6161A" w14:paraId="529CFCCF" w14:textId="77777777" w:rsidTr="00930096">
        <w:trPr>
          <w:trHeight w:val="516"/>
        </w:trPr>
        <w:tc>
          <w:tcPr>
            <w:tcW w:w="584" w:type="dxa"/>
            <w:shd w:val="clear" w:color="auto" w:fill="F2F2F2" w:themeFill="background1" w:themeFillShade="F2"/>
            <w:vAlign w:val="center"/>
          </w:tcPr>
          <w:p w14:paraId="7365E7F7" w14:textId="2A05D124"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10</w:t>
            </w:r>
          </w:p>
        </w:tc>
        <w:tc>
          <w:tcPr>
            <w:tcW w:w="1112" w:type="dxa"/>
            <w:shd w:val="clear" w:color="auto" w:fill="F2F2F2" w:themeFill="background1" w:themeFillShade="F2"/>
            <w:vAlign w:val="center"/>
          </w:tcPr>
          <w:p w14:paraId="367AD108" w14:textId="1BB46A7C"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Eis</w:t>
            </w:r>
          </w:p>
        </w:tc>
        <w:tc>
          <w:tcPr>
            <w:tcW w:w="6904" w:type="dxa"/>
            <w:shd w:val="clear" w:color="auto" w:fill="F2F2F2" w:themeFill="background1" w:themeFillShade="F2"/>
            <w:vAlign w:val="center"/>
          </w:tcPr>
          <w:p w14:paraId="20B1F10E" w14:textId="13CC384B" w:rsidR="00A13F19" w:rsidRPr="00F6161A" w:rsidRDefault="009A7DB1" w:rsidP="0093009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930096">
              <w:rPr>
                <w:rFonts w:ascii="Arial" w:hAnsi="Arial" w:cs="Arial"/>
                <w:sz w:val="18"/>
                <w:szCs w:val="18"/>
                <w:lang w:val="nl-NL"/>
              </w:rPr>
              <w:t xml:space="preserve"> voorziet in het geautomatiseerd kunnen</w:t>
            </w:r>
            <w:r w:rsidR="00FC225A">
              <w:rPr>
                <w:rFonts w:ascii="Arial" w:hAnsi="Arial" w:cs="Arial"/>
                <w:sz w:val="18"/>
                <w:szCs w:val="18"/>
                <w:lang w:val="nl-NL"/>
              </w:rPr>
              <w:t xml:space="preserve"> </w:t>
            </w:r>
            <w:r w:rsidR="00930096">
              <w:rPr>
                <w:rFonts w:ascii="Arial" w:hAnsi="Arial" w:cs="Arial"/>
                <w:sz w:val="18"/>
                <w:szCs w:val="18"/>
                <w:lang w:val="nl-NL"/>
              </w:rPr>
              <w:t xml:space="preserve">verzenden van een betaalvoorstel naar een bankrelatie. </w:t>
            </w:r>
          </w:p>
        </w:tc>
        <w:tc>
          <w:tcPr>
            <w:tcW w:w="1750" w:type="dxa"/>
            <w:shd w:val="clear" w:color="auto" w:fill="F2F2F2" w:themeFill="background1" w:themeFillShade="F2"/>
            <w:vAlign w:val="center"/>
          </w:tcPr>
          <w:p w14:paraId="6579750F" w14:textId="77777777" w:rsidR="00A13F19" w:rsidRPr="00F6161A" w:rsidRDefault="00A13F19" w:rsidP="0093009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7F8CAB85" w14:textId="77777777" w:rsidR="00A13F19" w:rsidRPr="00F6161A" w:rsidRDefault="00A13F19" w:rsidP="00930096">
            <w:pPr>
              <w:pStyle w:val="TableParagraph"/>
              <w:spacing w:before="1" w:line="276" w:lineRule="auto"/>
              <w:rPr>
                <w:rFonts w:ascii="Arial" w:hAnsi="Arial" w:cs="Arial"/>
                <w:sz w:val="18"/>
                <w:szCs w:val="18"/>
                <w:lang w:val="nl-NL"/>
              </w:rPr>
            </w:pPr>
          </w:p>
        </w:tc>
      </w:tr>
      <w:tr w:rsidR="00A13F19" w:rsidRPr="00F6161A" w14:paraId="53FE48E9" w14:textId="77777777" w:rsidTr="00930096">
        <w:trPr>
          <w:trHeight w:val="423"/>
        </w:trPr>
        <w:tc>
          <w:tcPr>
            <w:tcW w:w="584" w:type="dxa"/>
            <w:shd w:val="clear" w:color="auto" w:fill="F2F2F2" w:themeFill="background1" w:themeFillShade="F2"/>
            <w:vAlign w:val="center"/>
          </w:tcPr>
          <w:p w14:paraId="09DB9A01" w14:textId="5BDD6AD5"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11</w:t>
            </w:r>
          </w:p>
        </w:tc>
        <w:tc>
          <w:tcPr>
            <w:tcW w:w="1112" w:type="dxa"/>
            <w:shd w:val="clear" w:color="auto" w:fill="F2F2F2" w:themeFill="background1" w:themeFillShade="F2"/>
            <w:vAlign w:val="center"/>
          </w:tcPr>
          <w:p w14:paraId="6F8DB0C7" w14:textId="61FEDFC6" w:rsidR="00A13F19" w:rsidRPr="00F6161A" w:rsidRDefault="00A13F19" w:rsidP="00930096">
            <w:pPr>
              <w:pStyle w:val="TableParagraph"/>
              <w:spacing w:before="1" w:line="276" w:lineRule="auto"/>
              <w:rPr>
                <w:rFonts w:ascii="Arial" w:hAnsi="Arial" w:cs="Arial"/>
                <w:sz w:val="18"/>
                <w:szCs w:val="18"/>
              </w:rPr>
            </w:pPr>
            <w:r w:rsidRPr="00F6161A">
              <w:rPr>
                <w:rFonts w:ascii="Arial" w:hAnsi="Arial" w:cs="Arial"/>
                <w:sz w:val="18"/>
                <w:szCs w:val="18"/>
              </w:rPr>
              <w:t>Eis</w:t>
            </w:r>
          </w:p>
        </w:tc>
        <w:tc>
          <w:tcPr>
            <w:tcW w:w="6904" w:type="dxa"/>
            <w:shd w:val="clear" w:color="auto" w:fill="F2F2F2" w:themeFill="background1" w:themeFillShade="F2"/>
            <w:vAlign w:val="center"/>
          </w:tcPr>
          <w:p w14:paraId="29C3A832" w14:textId="2B1304B8" w:rsidR="00A13F19" w:rsidRPr="00F6161A" w:rsidRDefault="00A13F19" w:rsidP="00930096">
            <w:pPr>
              <w:pStyle w:val="TableParagraph"/>
              <w:spacing w:before="1" w:line="276" w:lineRule="auto"/>
              <w:rPr>
                <w:rFonts w:ascii="Arial" w:hAnsi="Arial" w:cs="Arial"/>
                <w:sz w:val="18"/>
                <w:szCs w:val="18"/>
                <w:lang w:val="nl-NL"/>
              </w:rPr>
            </w:pPr>
            <w:proofErr w:type="spellStart"/>
            <w:r w:rsidRPr="00F6161A">
              <w:rPr>
                <w:rFonts w:ascii="Arial" w:hAnsi="Arial" w:cs="Arial"/>
                <w:sz w:val="18"/>
                <w:szCs w:val="18"/>
                <w:lang w:val="nl-NL"/>
              </w:rPr>
              <w:t>Checksum</w:t>
            </w:r>
            <w:proofErr w:type="spellEnd"/>
            <w:r w:rsidRPr="00F6161A">
              <w:rPr>
                <w:rFonts w:ascii="Arial" w:hAnsi="Arial" w:cs="Arial"/>
                <w:sz w:val="18"/>
                <w:szCs w:val="18"/>
                <w:lang w:val="nl-NL"/>
              </w:rPr>
              <w:t xml:space="preserve"> voor betaalvoorstel kunnen leveren.</w:t>
            </w:r>
          </w:p>
        </w:tc>
        <w:tc>
          <w:tcPr>
            <w:tcW w:w="1750" w:type="dxa"/>
            <w:shd w:val="clear" w:color="auto" w:fill="F2F2F2" w:themeFill="background1" w:themeFillShade="F2"/>
            <w:vAlign w:val="center"/>
          </w:tcPr>
          <w:p w14:paraId="52186133" w14:textId="77777777" w:rsidR="00A13F19" w:rsidRPr="00F6161A" w:rsidRDefault="00A13F19" w:rsidP="00930096">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C55D5F8" w14:textId="77777777" w:rsidR="00A13F19" w:rsidRPr="00F6161A" w:rsidRDefault="00A13F19" w:rsidP="00930096">
            <w:pPr>
              <w:pStyle w:val="TableParagraph"/>
              <w:spacing w:before="1" w:line="276" w:lineRule="auto"/>
              <w:rPr>
                <w:rFonts w:ascii="Arial" w:hAnsi="Arial" w:cs="Arial"/>
                <w:sz w:val="18"/>
                <w:szCs w:val="18"/>
                <w:lang w:val="nl-NL"/>
              </w:rPr>
            </w:pPr>
          </w:p>
        </w:tc>
      </w:tr>
    </w:tbl>
    <w:p w14:paraId="01F37F03" w14:textId="77777777" w:rsidR="005B7FD8" w:rsidRDefault="005B7FD8" w:rsidP="005B7FD8"/>
    <w:p w14:paraId="4BCE017D" w14:textId="77777777" w:rsidR="006A23F2" w:rsidRDefault="006A23F2">
      <w:pPr>
        <w:spacing w:line="240" w:lineRule="auto"/>
        <w:rPr>
          <w:b/>
          <w:i/>
          <w:color w:val="004B95"/>
          <w:sz w:val="20"/>
          <w:szCs w:val="20"/>
        </w:rPr>
      </w:pPr>
      <w:r>
        <w:br w:type="page"/>
      </w:r>
    </w:p>
    <w:p w14:paraId="1D690D38" w14:textId="429E3E6F" w:rsidR="005B7FD8" w:rsidRPr="005B7FD8" w:rsidRDefault="005B7FD8" w:rsidP="00833A71">
      <w:pPr>
        <w:pStyle w:val="Heading2"/>
        <w:numPr>
          <w:ilvl w:val="1"/>
          <w:numId w:val="22"/>
        </w:numPr>
      </w:pPr>
      <w:bookmarkStart w:id="14" w:name="_Toc194607411"/>
      <w:r w:rsidRPr="005B7FD8">
        <w:t>Subsidies</w:t>
      </w:r>
      <w:bookmarkEnd w:id="14"/>
    </w:p>
    <w:p w14:paraId="6F00C28C" w14:textId="77777777" w:rsidR="005B7FD8" w:rsidRPr="005B7FD8" w:rsidRDefault="005B7FD8" w:rsidP="005B7FD8"/>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6904"/>
        <w:gridCol w:w="1750"/>
        <w:gridCol w:w="4667"/>
      </w:tblGrid>
      <w:tr w:rsidR="00A13F19" w:rsidRPr="005B0E8E" w14:paraId="27EF1B66" w14:textId="77777777" w:rsidTr="00635C9B">
        <w:trPr>
          <w:trHeight w:val="834"/>
          <w:tblHeader/>
        </w:trPr>
        <w:tc>
          <w:tcPr>
            <w:tcW w:w="584" w:type="dxa"/>
            <w:shd w:val="clear" w:color="auto" w:fill="C00000"/>
          </w:tcPr>
          <w:p w14:paraId="1E8B7E14" w14:textId="7FF09211" w:rsidR="00A13F19" w:rsidRPr="005B0E8E" w:rsidRDefault="00A13F19">
            <w:pPr>
              <w:pStyle w:val="TableParagraph"/>
              <w:spacing w:before="3" w:line="276" w:lineRule="auto"/>
              <w:ind w:right="85"/>
              <w:rPr>
                <w:rFonts w:ascii="Arial" w:hAnsi="Arial" w:cs="Arial"/>
                <w:b/>
                <w:bCs/>
                <w:color w:val="FFFFFF" w:themeColor="background1"/>
                <w:sz w:val="18"/>
                <w:szCs w:val="18"/>
              </w:rPr>
            </w:pPr>
            <w:r w:rsidRPr="005B0E8E">
              <w:rPr>
                <w:rFonts w:ascii="Arial" w:hAnsi="Arial" w:cs="Arial"/>
                <w:b/>
                <w:bCs/>
                <w:color w:val="FFFFFF" w:themeColor="background1"/>
                <w:sz w:val="18"/>
                <w:szCs w:val="18"/>
              </w:rPr>
              <w:t>Nr</w:t>
            </w:r>
          </w:p>
        </w:tc>
        <w:tc>
          <w:tcPr>
            <w:tcW w:w="1112" w:type="dxa"/>
            <w:shd w:val="clear" w:color="auto" w:fill="C00000"/>
          </w:tcPr>
          <w:p w14:paraId="7E8C547B" w14:textId="489F339A" w:rsidR="00A13F19" w:rsidRPr="005B0E8E" w:rsidRDefault="00A13F19">
            <w:pPr>
              <w:pStyle w:val="TableParagraph"/>
              <w:spacing w:before="3" w:line="276" w:lineRule="auto"/>
              <w:ind w:right="85"/>
              <w:rPr>
                <w:rFonts w:ascii="Arial" w:hAnsi="Arial" w:cs="Arial"/>
                <w:b/>
                <w:bCs/>
                <w:color w:val="FFFFFF" w:themeColor="background1"/>
                <w:sz w:val="18"/>
                <w:szCs w:val="18"/>
                <w:lang w:val="nl-NL"/>
              </w:rPr>
            </w:pPr>
            <w:r w:rsidRPr="005B0E8E">
              <w:rPr>
                <w:rFonts w:ascii="Arial" w:hAnsi="Arial" w:cs="Arial"/>
                <w:b/>
                <w:bCs/>
                <w:color w:val="FFFFFF" w:themeColor="background1"/>
                <w:sz w:val="18"/>
                <w:szCs w:val="18"/>
                <w:lang w:val="nl-NL"/>
              </w:rPr>
              <w:t>Eis/Wens</w:t>
            </w:r>
          </w:p>
        </w:tc>
        <w:tc>
          <w:tcPr>
            <w:tcW w:w="6904" w:type="dxa"/>
            <w:shd w:val="clear" w:color="auto" w:fill="C00000"/>
          </w:tcPr>
          <w:p w14:paraId="6891ECAA" w14:textId="77777777" w:rsidR="00A13F19" w:rsidRPr="005B0E8E" w:rsidRDefault="00A13F19">
            <w:pPr>
              <w:pStyle w:val="TableParagraph"/>
              <w:spacing w:before="3" w:line="276" w:lineRule="auto"/>
              <w:ind w:right="85"/>
              <w:rPr>
                <w:rFonts w:ascii="Arial" w:hAnsi="Arial" w:cs="Arial"/>
                <w:b/>
                <w:bCs/>
                <w:color w:val="FFFFFF" w:themeColor="background1"/>
                <w:sz w:val="18"/>
                <w:szCs w:val="18"/>
                <w:lang w:val="nl-NL"/>
              </w:rPr>
            </w:pPr>
            <w:r w:rsidRPr="005B0E8E">
              <w:rPr>
                <w:rFonts w:ascii="Arial" w:hAnsi="Arial" w:cs="Arial"/>
                <w:b/>
                <w:bCs/>
                <w:color w:val="FFFFFF" w:themeColor="background1"/>
                <w:sz w:val="18"/>
                <w:szCs w:val="18"/>
                <w:lang w:val="nl-NL"/>
              </w:rPr>
              <w:t xml:space="preserve">Omschrijving </w:t>
            </w:r>
          </w:p>
        </w:tc>
        <w:tc>
          <w:tcPr>
            <w:tcW w:w="1750" w:type="dxa"/>
            <w:shd w:val="clear" w:color="auto" w:fill="C00000"/>
          </w:tcPr>
          <w:p w14:paraId="340FE94A" w14:textId="1B9796F2" w:rsidR="00635C9B" w:rsidRPr="005B0E8E" w:rsidRDefault="009A7DB1" w:rsidP="00635C9B">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5B0E8E">
              <w:rPr>
                <w:rFonts w:ascii="Arial" w:hAnsi="Arial" w:cs="Arial"/>
                <w:b/>
                <w:bCs/>
                <w:color w:val="FFFFFF" w:themeColor="background1"/>
                <w:sz w:val="18"/>
                <w:szCs w:val="18"/>
                <w:lang w:val="nl-NL"/>
              </w:rPr>
              <w:t xml:space="preserve"> van Inschrijver voldoet hieraan</w:t>
            </w:r>
          </w:p>
          <w:p w14:paraId="1646832F" w14:textId="61759139" w:rsidR="00A13F19" w:rsidRPr="005B0E8E" w:rsidRDefault="00635C9B" w:rsidP="00635C9B">
            <w:pPr>
              <w:pStyle w:val="TableParagraph"/>
              <w:spacing w:before="3" w:line="276" w:lineRule="auto"/>
              <w:ind w:right="85"/>
              <w:rPr>
                <w:rFonts w:ascii="Arial" w:hAnsi="Arial" w:cs="Arial"/>
                <w:b/>
                <w:bCs/>
                <w:color w:val="FFFFFF" w:themeColor="background1"/>
                <w:sz w:val="18"/>
                <w:szCs w:val="18"/>
                <w:lang w:val="nl-NL"/>
              </w:rPr>
            </w:pPr>
            <w:r w:rsidRPr="005B0E8E">
              <w:rPr>
                <w:rFonts w:ascii="Arial" w:hAnsi="Arial" w:cs="Arial"/>
                <w:b/>
                <w:bCs/>
                <w:color w:val="FFFFFF" w:themeColor="background1"/>
                <w:sz w:val="18"/>
                <w:szCs w:val="18"/>
                <w:lang w:val="nl-NL"/>
              </w:rPr>
              <w:t>(Ja / Nee)</w:t>
            </w:r>
          </w:p>
        </w:tc>
        <w:tc>
          <w:tcPr>
            <w:tcW w:w="4667" w:type="dxa"/>
            <w:shd w:val="clear" w:color="auto" w:fill="C00000"/>
          </w:tcPr>
          <w:p w14:paraId="2A235135" w14:textId="77777777" w:rsidR="00A13F19" w:rsidRPr="005B0E8E" w:rsidRDefault="00A13F19">
            <w:pPr>
              <w:pStyle w:val="TableParagraph"/>
              <w:spacing w:before="3" w:line="276" w:lineRule="auto"/>
              <w:ind w:right="85"/>
              <w:rPr>
                <w:rFonts w:ascii="Arial" w:hAnsi="Arial" w:cs="Arial"/>
                <w:b/>
                <w:bCs/>
                <w:color w:val="FFFFFF" w:themeColor="background1"/>
                <w:sz w:val="18"/>
                <w:szCs w:val="18"/>
                <w:lang w:val="nl-NL"/>
              </w:rPr>
            </w:pPr>
            <w:r w:rsidRPr="005B0E8E">
              <w:rPr>
                <w:rFonts w:ascii="Arial" w:hAnsi="Arial" w:cs="Arial"/>
                <w:b/>
                <w:bCs/>
                <w:color w:val="FFFFFF" w:themeColor="background1"/>
                <w:sz w:val="18"/>
                <w:szCs w:val="18"/>
                <w:lang w:val="nl-NL"/>
              </w:rPr>
              <w:t>Eventuele Opmerkingen</w:t>
            </w:r>
          </w:p>
        </w:tc>
      </w:tr>
      <w:tr w:rsidR="00A13F19" w:rsidRPr="005B0E8E" w14:paraId="6A566A0E" w14:textId="77777777" w:rsidTr="00635C9B">
        <w:trPr>
          <w:trHeight w:val="567"/>
        </w:trPr>
        <w:tc>
          <w:tcPr>
            <w:tcW w:w="584" w:type="dxa"/>
            <w:shd w:val="clear" w:color="auto" w:fill="F2F2F2" w:themeFill="background1" w:themeFillShade="F2"/>
          </w:tcPr>
          <w:p w14:paraId="37B3D78D" w14:textId="4B209ED8" w:rsidR="00A13F19" w:rsidRPr="005B0E8E" w:rsidRDefault="00A13F19" w:rsidP="007C15C8">
            <w:pPr>
              <w:pStyle w:val="TableParagraph"/>
              <w:spacing w:before="1" w:line="276" w:lineRule="auto"/>
              <w:rPr>
                <w:rFonts w:ascii="Arial" w:hAnsi="Arial" w:cs="Arial"/>
                <w:sz w:val="18"/>
                <w:szCs w:val="18"/>
              </w:rPr>
            </w:pPr>
            <w:r w:rsidRPr="005B0E8E">
              <w:rPr>
                <w:rFonts w:ascii="Arial" w:hAnsi="Arial" w:cs="Arial"/>
                <w:sz w:val="18"/>
                <w:szCs w:val="18"/>
              </w:rPr>
              <w:t>1</w:t>
            </w:r>
          </w:p>
        </w:tc>
        <w:tc>
          <w:tcPr>
            <w:tcW w:w="1112" w:type="dxa"/>
            <w:shd w:val="clear" w:color="auto" w:fill="F2F2F2" w:themeFill="background1" w:themeFillShade="F2"/>
          </w:tcPr>
          <w:p w14:paraId="1AFAD3ED" w14:textId="28C564AC" w:rsidR="00A13F19" w:rsidRPr="005B0E8E" w:rsidRDefault="00A13F19" w:rsidP="007C15C8">
            <w:pPr>
              <w:pStyle w:val="TableParagraph"/>
              <w:spacing w:before="1" w:line="276" w:lineRule="auto"/>
              <w:rPr>
                <w:rFonts w:ascii="Arial" w:hAnsi="Arial" w:cs="Arial"/>
                <w:sz w:val="18"/>
                <w:szCs w:val="18"/>
                <w:lang w:val="nl-NL"/>
              </w:rPr>
            </w:pPr>
            <w:r w:rsidRPr="005B0E8E">
              <w:rPr>
                <w:rFonts w:ascii="Arial" w:hAnsi="Arial" w:cs="Arial"/>
                <w:sz w:val="18"/>
                <w:szCs w:val="18"/>
              </w:rPr>
              <w:t>Eis</w:t>
            </w:r>
          </w:p>
        </w:tc>
        <w:tc>
          <w:tcPr>
            <w:tcW w:w="6904" w:type="dxa"/>
            <w:shd w:val="clear" w:color="auto" w:fill="F2F2F2" w:themeFill="background1" w:themeFillShade="F2"/>
          </w:tcPr>
          <w:p w14:paraId="23A0E398" w14:textId="42D5DB03" w:rsidR="00A13F19" w:rsidRPr="005B0E8E" w:rsidRDefault="009A7DB1" w:rsidP="007C15C8">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B47D13">
              <w:rPr>
                <w:rFonts w:ascii="Arial" w:hAnsi="Arial" w:cs="Arial"/>
                <w:sz w:val="18"/>
                <w:szCs w:val="18"/>
                <w:lang w:val="nl-NL"/>
              </w:rPr>
              <w:t xml:space="preserve"> voorziet in h</w:t>
            </w:r>
            <w:r w:rsidR="00A13F19" w:rsidRPr="005B0E8E">
              <w:rPr>
                <w:rFonts w:ascii="Arial" w:hAnsi="Arial" w:cs="Arial"/>
                <w:sz w:val="18"/>
                <w:szCs w:val="18"/>
                <w:lang w:val="nl-NL"/>
              </w:rPr>
              <w:t>et kunnen vastleggen van periodieke verplichtingen en het verwerken van (deel)betalingen.</w:t>
            </w:r>
            <w:r w:rsidR="4CF627CB" w:rsidRPr="005B0E8E">
              <w:rPr>
                <w:rFonts w:ascii="Arial" w:hAnsi="Arial" w:cs="Arial"/>
                <w:sz w:val="18"/>
                <w:szCs w:val="18"/>
                <w:lang w:val="nl-NL"/>
              </w:rPr>
              <w:t xml:space="preserve"> Subsidies werkt vaak met voorschotten en percentages, het gaat om ‘verwachte betalingen op specifieke momenten’.</w:t>
            </w:r>
          </w:p>
        </w:tc>
        <w:tc>
          <w:tcPr>
            <w:tcW w:w="1750" w:type="dxa"/>
            <w:shd w:val="clear" w:color="auto" w:fill="F2F2F2" w:themeFill="background1" w:themeFillShade="F2"/>
          </w:tcPr>
          <w:p w14:paraId="6E481668" w14:textId="77777777" w:rsidR="00A13F19" w:rsidRPr="005B0E8E" w:rsidRDefault="00A13F19" w:rsidP="007C15C8">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tcPr>
          <w:p w14:paraId="5E908BF7" w14:textId="277E8618" w:rsidR="00A13F19" w:rsidRPr="005B0E8E" w:rsidRDefault="00A13F19" w:rsidP="007C15C8">
            <w:pPr>
              <w:pStyle w:val="TableParagraph"/>
              <w:spacing w:before="1" w:line="276" w:lineRule="auto"/>
              <w:rPr>
                <w:rFonts w:ascii="Arial" w:hAnsi="Arial" w:cs="Arial"/>
                <w:sz w:val="18"/>
                <w:szCs w:val="18"/>
                <w:lang w:val="nl-NL"/>
              </w:rPr>
            </w:pPr>
          </w:p>
        </w:tc>
      </w:tr>
      <w:tr w:rsidR="64A803F4" w:rsidRPr="005B0E8E" w14:paraId="77AE134D" w14:textId="77777777" w:rsidTr="00635C9B">
        <w:trPr>
          <w:trHeight w:val="300"/>
        </w:trPr>
        <w:tc>
          <w:tcPr>
            <w:tcW w:w="584" w:type="dxa"/>
            <w:shd w:val="clear" w:color="auto" w:fill="F2F2F2" w:themeFill="background1" w:themeFillShade="F2"/>
          </w:tcPr>
          <w:p w14:paraId="00333BA6" w14:textId="2F0285DD" w:rsidR="64A803F4" w:rsidRPr="005B0E8E" w:rsidRDefault="0E374314" w:rsidP="64A803F4">
            <w:pPr>
              <w:pStyle w:val="TableParagraph"/>
              <w:spacing w:line="276" w:lineRule="auto"/>
              <w:rPr>
                <w:rFonts w:ascii="Arial" w:hAnsi="Arial" w:cs="Arial"/>
                <w:sz w:val="18"/>
                <w:szCs w:val="18"/>
              </w:rPr>
            </w:pPr>
            <w:r w:rsidRPr="005B0E8E">
              <w:rPr>
                <w:rFonts w:ascii="Arial" w:hAnsi="Arial" w:cs="Arial"/>
                <w:sz w:val="18"/>
                <w:szCs w:val="18"/>
              </w:rPr>
              <w:t>2</w:t>
            </w:r>
          </w:p>
        </w:tc>
        <w:tc>
          <w:tcPr>
            <w:tcW w:w="1112" w:type="dxa"/>
            <w:shd w:val="clear" w:color="auto" w:fill="F2F2F2" w:themeFill="background1" w:themeFillShade="F2"/>
          </w:tcPr>
          <w:p w14:paraId="68462EDE" w14:textId="3038F8FC" w:rsidR="64A803F4" w:rsidRPr="005B0E8E" w:rsidRDefault="0E374314" w:rsidP="64A803F4">
            <w:pPr>
              <w:pStyle w:val="TableParagraph"/>
              <w:spacing w:line="276" w:lineRule="auto"/>
              <w:rPr>
                <w:rFonts w:ascii="Arial" w:hAnsi="Arial" w:cs="Arial"/>
                <w:sz w:val="18"/>
                <w:szCs w:val="18"/>
              </w:rPr>
            </w:pPr>
            <w:r w:rsidRPr="005B0E8E">
              <w:rPr>
                <w:rFonts w:ascii="Arial" w:hAnsi="Arial" w:cs="Arial"/>
                <w:sz w:val="18"/>
                <w:szCs w:val="18"/>
              </w:rPr>
              <w:t>Eis</w:t>
            </w:r>
          </w:p>
        </w:tc>
        <w:tc>
          <w:tcPr>
            <w:tcW w:w="6904" w:type="dxa"/>
            <w:shd w:val="clear" w:color="auto" w:fill="F2F2F2" w:themeFill="background1" w:themeFillShade="F2"/>
          </w:tcPr>
          <w:p w14:paraId="53B66768" w14:textId="28C59811" w:rsidR="64A803F4" w:rsidRPr="005B0E8E" w:rsidRDefault="009A7DB1" w:rsidP="64A803F4">
            <w:pPr>
              <w:pStyle w:val="TableParagraph"/>
              <w:spacing w:line="276" w:lineRule="auto"/>
              <w:rPr>
                <w:rFonts w:ascii="Arial" w:hAnsi="Arial" w:cs="Arial"/>
                <w:sz w:val="18"/>
                <w:szCs w:val="18"/>
                <w:lang w:val="nl-NL"/>
              </w:rPr>
            </w:pPr>
            <w:r>
              <w:rPr>
                <w:rFonts w:ascii="Arial" w:hAnsi="Arial" w:cs="Arial"/>
                <w:sz w:val="18"/>
                <w:szCs w:val="18"/>
                <w:lang w:val="nl-NL"/>
              </w:rPr>
              <w:t>Het systeem</w:t>
            </w:r>
            <w:r w:rsidR="00D0323A">
              <w:rPr>
                <w:rFonts w:ascii="Arial" w:hAnsi="Arial" w:cs="Arial"/>
                <w:sz w:val="18"/>
                <w:szCs w:val="18"/>
                <w:lang w:val="nl-NL"/>
              </w:rPr>
              <w:t xml:space="preserve"> voorziet in d</w:t>
            </w:r>
            <w:r w:rsidR="0E374314" w:rsidRPr="005B0E8E">
              <w:rPr>
                <w:rFonts w:ascii="Arial" w:hAnsi="Arial" w:cs="Arial"/>
                <w:sz w:val="18"/>
                <w:szCs w:val="18"/>
                <w:lang w:val="nl-NL"/>
              </w:rPr>
              <w:t xml:space="preserve">e mogelijkheid om alle geboekte subsidies te kunnen bewaken op </w:t>
            </w:r>
            <w:r w:rsidR="009964BD" w:rsidRPr="005B0E8E">
              <w:rPr>
                <w:rFonts w:ascii="Arial" w:hAnsi="Arial" w:cs="Arial"/>
                <w:sz w:val="18"/>
                <w:szCs w:val="18"/>
                <w:lang w:val="nl-NL"/>
              </w:rPr>
              <w:t xml:space="preserve">voortgang. </w:t>
            </w:r>
            <w:r w:rsidR="0E374314" w:rsidRPr="005B0E8E">
              <w:rPr>
                <w:rFonts w:ascii="Arial" w:hAnsi="Arial" w:cs="Arial"/>
                <w:sz w:val="18"/>
                <w:szCs w:val="18"/>
                <w:lang w:val="nl-NL"/>
              </w:rPr>
              <w:t xml:space="preserve">Dit wil ook zeggen dat subsidies </w:t>
            </w:r>
            <w:r w:rsidR="01E8B03B" w:rsidRPr="005B0E8E">
              <w:rPr>
                <w:rFonts w:ascii="Arial" w:hAnsi="Arial" w:cs="Arial"/>
                <w:sz w:val="18"/>
                <w:szCs w:val="18"/>
                <w:lang w:val="nl-NL"/>
              </w:rPr>
              <w:t xml:space="preserve">die al wel volledig zijn uitbetaald maar nog niet zijn </w:t>
            </w:r>
            <w:r w:rsidR="3B9DD415" w:rsidRPr="005B0E8E">
              <w:rPr>
                <w:rFonts w:ascii="Arial" w:hAnsi="Arial" w:cs="Arial"/>
                <w:sz w:val="18"/>
                <w:szCs w:val="18"/>
                <w:lang w:val="nl-NL"/>
              </w:rPr>
              <w:t xml:space="preserve">vastgesteld niet afgeboekt worden maar zichtbaar zijn in een rapportage (openstaande betaling van </w:t>
            </w:r>
            <w:r w:rsidR="2167816D" w:rsidRPr="005B0E8E">
              <w:rPr>
                <w:rFonts w:ascii="Arial" w:hAnsi="Arial" w:cs="Arial"/>
                <w:sz w:val="18"/>
                <w:szCs w:val="18"/>
                <w:lang w:val="nl-NL"/>
              </w:rPr>
              <w:t>0 euro</w:t>
            </w:r>
            <w:r w:rsidR="540B22FF" w:rsidRPr="005B0E8E">
              <w:rPr>
                <w:rFonts w:ascii="Arial" w:hAnsi="Arial" w:cs="Arial"/>
                <w:sz w:val="18"/>
                <w:szCs w:val="18"/>
                <w:lang w:val="nl-NL"/>
              </w:rPr>
              <w:t>)</w:t>
            </w:r>
            <w:r w:rsidR="0C2208CA" w:rsidRPr="005B0E8E">
              <w:rPr>
                <w:rFonts w:ascii="Arial" w:hAnsi="Arial" w:cs="Arial"/>
                <w:sz w:val="18"/>
                <w:szCs w:val="18"/>
                <w:lang w:val="nl-NL"/>
              </w:rPr>
              <w:t xml:space="preserve">. </w:t>
            </w:r>
          </w:p>
        </w:tc>
        <w:tc>
          <w:tcPr>
            <w:tcW w:w="1750" w:type="dxa"/>
            <w:shd w:val="clear" w:color="auto" w:fill="F2F2F2" w:themeFill="background1" w:themeFillShade="F2"/>
          </w:tcPr>
          <w:p w14:paraId="4F18B42C" w14:textId="52D27019" w:rsidR="64A803F4" w:rsidRPr="005B0E8E" w:rsidRDefault="64A803F4" w:rsidP="64A803F4">
            <w:pPr>
              <w:pStyle w:val="TableParagraph"/>
              <w:spacing w:line="276" w:lineRule="auto"/>
              <w:rPr>
                <w:rFonts w:ascii="Arial" w:hAnsi="Arial" w:cs="Arial"/>
                <w:sz w:val="18"/>
                <w:szCs w:val="18"/>
                <w:lang w:val="nl-NL"/>
              </w:rPr>
            </w:pPr>
          </w:p>
        </w:tc>
        <w:tc>
          <w:tcPr>
            <w:tcW w:w="4667" w:type="dxa"/>
            <w:shd w:val="clear" w:color="auto" w:fill="F2F2F2" w:themeFill="background1" w:themeFillShade="F2"/>
          </w:tcPr>
          <w:p w14:paraId="244FAD4F" w14:textId="4B0F56CF" w:rsidR="64A803F4" w:rsidRPr="005B0E8E" w:rsidRDefault="64A803F4" w:rsidP="64A803F4">
            <w:pPr>
              <w:pStyle w:val="TableParagraph"/>
              <w:spacing w:line="276" w:lineRule="auto"/>
              <w:rPr>
                <w:rFonts w:ascii="Arial" w:hAnsi="Arial" w:cs="Arial"/>
                <w:sz w:val="18"/>
                <w:szCs w:val="18"/>
                <w:lang w:val="nl-NL"/>
              </w:rPr>
            </w:pPr>
          </w:p>
        </w:tc>
      </w:tr>
      <w:tr w:rsidR="78FFD4BB" w:rsidRPr="005B0E8E" w14:paraId="0AE56A28" w14:textId="77777777" w:rsidTr="00635C9B">
        <w:trPr>
          <w:trHeight w:val="300"/>
        </w:trPr>
        <w:tc>
          <w:tcPr>
            <w:tcW w:w="584" w:type="dxa"/>
            <w:shd w:val="clear" w:color="auto" w:fill="F2F2F2" w:themeFill="background1" w:themeFillShade="F2"/>
          </w:tcPr>
          <w:p w14:paraId="32A04F41" w14:textId="7D1DF2ED" w:rsidR="268C198D" w:rsidRPr="005B0E8E" w:rsidRDefault="268C198D" w:rsidP="78FFD4BB">
            <w:pPr>
              <w:pStyle w:val="TableParagraph"/>
              <w:spacing w:line="276" w:lineRule="auto"/>
              <w:rPr>
                <w:rFonts w:ascii="Arial" w:hAnsi="Arial" w:cs="Arial"/>
                <w:sz w:val="18"/>
                <w:szCs w:val="18"/>
              </w:rPr>
            </w:pPr>
            <w:r w:rsidRPr="005B0E8E">
              <w:rPr>
                <w:rFonts w:ascii="Arial" w:hAnsi="Arial" w:cs="Arial"/>
                <w:sz w:val="18"/>
                <w:szCs w:val="18"/>
              </w:rPr>
              <w:t>3</w:t>
            </w:r>
          </w:p>
        </w:tc>
        <w:tc>
          <w:tcPr>
            <w:tcW w:w="1112" w:type="dxa"/>
            <w:shd w:val="clear" w:color="auto" w:fill="F2F2F2" w:themeFill="background1" w:themeFillShade="F2"/>
          </w:tcPr>
          <w:p w14:paraId="2C634017" w14:textId="7ACA3D41" w:rsidR="268C198D" w:rsidRPr="005B0E8E" w:rsidRDefault="268C198D" w:rsidP="78FFD4BB">
            <w:pPr>
              <w:pStyle w:val="TableParagraph"/>
              <w:spacing w:line="276" w:lineRule="auto"/>
              <w:rPr>
                <w:rFonts w:ascii="Arial" w:hAnsi="Arial" w:cs="Arial"/>
                <w:sz w:val="18"/>
                <w:szCs w:val="18"/>
              </w:rPr>
            </w:pPr>
            <w:r w:rsidRPr="005B0E8E">
              <w:rPr>
                <w:rFonts w:ascii="Arial" w:hAnsi="Arial" w:cs="Arial"/>
                <w:sz w:val="18"/>
                <w:szCs w:val="18"/>
              </w:rPr>
              <w:t>Eis</w:t>
            </w:r>
          </w:p>
        </w:tc>
        <w:tc>
          <w:tcPr>
            <w:tcW w:w="6904" w:type="dxa"/>
            <w:shd w:val="clear" w:color="auto" w:fill="F2F2F2" w:themeFill="background1" w:themeFillShade="F2"/>
          </w:tcPr>
          <w:p w14:paraId="618764FB" w14:textId="4A779B31" w:rsidR="268C198D" w:rsidRPr="005B0E8E" w:rsidRDefault="268C198D" w:rsidP="3BD4A01D">
            <w:pPr>
              <w:pStyle w:val="TableParagraph"/>
              <w:spacing w:before="1" w:line="276" w:lineRule="auto"/>
              <w:rPr>
                <w:rFonts w:ascii="Arial" w:hAnsi="Arial" w:cs="Arial"/>
                <w:sz w:val="18"/>
                <w:szCs w:val="18"/>
                <w:lang w:val="nl-NL"/>
              </w:rPr>
            </w:pPr>
            <w:r w:rsidRPr="005B0E8E">
              <w:rPr>
                <w:rFonts w:ascii="Arial" w:hAnsi="Arial" w:cs="Arial"/>
                <w:sz w:val="18"/>
                <w:szCs w:val="18"/>
                <w:lang w:val="nl-NL"/>
              </w:rPr>
              <w:t>Er dient onderscheid gemaakt te kunnen worden in verschillende boekingen</w:t>
            </w:r>
            <w:r w:rsidR="17A8A717" w:rsidRPr="005B0E8E">
              <w:rPr>
                <w:rFonts w:ascii="Arial" w:hAnsi="Arial" w:cs="Arial"/>
                <w:sz w:val="18"/>
                <w:szCs w:val="18"/>
                <w:lang w:val="nl-NL"/>
              </w:rPr>
              <w:t xml:space="preserve">, waaronder boekingen die gemaakt worden voor subsidies. </w:t>
            </w:r>
          </w:p>
        </w:tc>
        <w:tc>
          <w:tcPr>
            <w:tcW w:w="1750" w:type="dxa"/>
            <w:shd w:val="clear" w:color="auto" w:fill="F2F2F2" w:themeFill="background1" w:themeFillShade="F2"/>
          </w:tcPr>
          <w:p w14:paraId="57DABAAF" w14:textId="79CD21CA" w:rsidR="78FFD4BB" w:rsidRPr="005B0E8E" w:rsidRDefault="78FFD4BB" w:rsidP="78FFD4BB">
            <w:pPr>
              <w:pStyle w:val="TableParagraph"/>
              <w:spacing w:line="276" w:lineRule="auto"/>
              <w:rPr>
                <w:rFonts w:ascii="Arial" w:hAnsi="Arial" w:cs="Arial"/>
                <w:sz w:val="18"/>
                <w:szCs w:val="18"/>
                <w:lang w:val="nl-NL"/>
              </w:rPr>
            </w:pPr>
          </w:p>
        </w:tc>
        <w:tc>
          <w:tcPr>
            <w:tcW w:w="4667" w:type="dxa"/>
            <w:shd w:val="clear" w:color="auto" w:fill="F2F2F2" w:themeFill="background1" w:themeFillShade="F2"/>
          </w:tcPr>
          <w:p w14:paraId="1241581B" w14:textId="022353EE" w:rsidR="78FFD4BB" w:rsidRPr="005B0E8E" w:rsidRDefault="78FFD4BB" w:rsidP="78FFD4BB">
            <w:pPr>
              <w:pStyle w:val="TableParagraph"/>
              <w:spacing w:line="276" w:lineRule="auto"/>
              <w:rPr>
                <w:rFonts w:ascii="Arial" w:hAnsi="Arial" w:cs="Arial"/>
                <w:sz w:val="18"/>
                <w:szCs w:val="18"/>
                <w:lang w:val="nl-NL"/>
              </w:rPr>
            </w:pPr>
          </w:p>
        </w:tc>
      </w:tr>
      <w:tr w:rsidR="4C01264D" w:rsidRPr="005B0E8E" w14:paraId="4034C40A" w14:textId="77777777" w:rsidTr="00635C9B">
        <w:trPr>
          <w:trHeight w:val="300"/>
        </w:trPr>
        <w:tc>
          <w:tcPr>
            <w:tcW w:w="584" w:type="dxa"/>
            <w:shd w:val="clear" w:color="auto" w:fill="F2F2F2" w:themeFill="background1" w:themeFillShade="F2"/>
          </w:tcPr>
          <w:p w14:paraId="019748FA" w14:textId="7715A7AA" w:rsidR="77FCADC4" w:rsidRPr="005B0E8E" w:rsidRDefault="77FCADC4" w:rsidP="4C01264D">
            <w:pPr>
              <w:pStyle w:val="TableParagraph"/>
              <w:spacing w:line="276" w:lineRule="auto"/>
              <w:rPr>
                <w:rFonts w:ascii="Arial" w:hAnsi="Arial" w:cs="Arial"/>
                <w:sz w:val="18"/>
                <w:szCs w:val="18"/>
              </w:rPr>
            </w:pPr>
            <w:r w:rsidRPr="005B0E8E">
              <w:rPr>
                <w:rFonts w:ascii="Arial" w:hAnsi="Arial" w:cs="Arial"/>
                <w:sz w:val="18"/>
                <w:szCs w:val="18"/>
              </w:rPr>
              <w:t>4</w:t>
            </w:r>
          </w:p>
        </w:tc>
        <w:tc>
          <w:tcPr>
            <w:tcW w:w="1112" w:type="dxa"/>
            <w:shd w:val="clear" w:color="auto" w:fill="F2F2F2" w:themeFill="background1" w:themeFillShade="F2"/>
          </w:tcPr>
          <w:p w14:paraId="7B83DBC6" w14:textId="4C04D073" w:rsidR="77FCADC4" w:rsidRPr="005B0E8E" w:rsidRDefault="77FCADC4" w:rsidP="4C01264D">
            <w:pPr>
              <w:pStyle w:val="TableParagraph"/>
              <w:spacing w:line="276" w:lineRule="auto"/>
              <w:rPr>
                <w:rFonts w:ascii="Arial" w:hAnsi="Arial" w:cs="Arial"/>
                <w:sz w:val="18"/>
                <w:szCs w:val="18"/>
              </w:rPr>
            </w:pPr>
            <w:r w:rsidRPr="005B0E8E">
              <w:rPr>
                <w:rFonts w:ascii="Arial" w:hAnsi="Arial" w:cs="Arial"/>
                <w:sz w:val="18"/>
                <w:szCs w:val="18"/>
              </w:rPr>
              <w:t>Eis</w:t>
            </w:r>
          </w:p>
        </w:tc>
        <w:tc>
          <w:tcPr>
            <w:tcW w:w="6904" w:type="dxa"/>
            <w:shd w:val="clear" w:color="auto" w:fill="F2F2F2" w:themeFill="background1" w:themeFillShade="F2"/>
          </w:tcPr>
          <w:p w14:paraId="262F66D2" w14:textId="2BBDF206" w:rsidR="77FCADC4" w:rsidRPr="005B0E8E" w:rsidRDefault="77FCADC4" w:rsidP="4C01264D">
            <w:pPr>
              <w:pStyle w:val="TableParagraph"/>
              <w:spacing w:line="276" w:lineRule="auto"/>
              <w:rPr>
                <w:rFonts w:ascii="Arial" w:hAnsi="Arial" w:cs="Arial"/>
                <w:sz w:val="18"/>
                <w:szCs w:val="18"/>
                <w:lang w:val="nl-NL"/>
              </w:rPr>
            </w:pPr>
            <w:r w:rsidRPr="005B0E8E">
              <w:rPr>
                <w:rFonts w:ascii="Arial" w:hAnsi="Arial" w:cs="Arial"/>
                <w:sz w:val="18"/>
                <w:szCs w:val="18"/>
                <w:lang w:val="nl-NL"/>
              </w:rPr>
              <w:t xml:space="preserve">Het kunnen genereren van een subsidieregister met alle verleende subsidies ten behoeve van de website. </w:t>
            </w:r>
          </w:p>
        </w:tc>
        <w:tc>
          <w:tcPr>
            <w:tcW w:w="1750" w:type="dxa"/>
            <w:shd w:val="clear" w:color="auto" w:fill="F2F2F2" w:themeFill="background1" w:themeFillShade="F2"/>
          </w:tcPr>
          <w:p w14:paraId="7ABC06A2" w14:textId="296E1BB6" w:rsidR="4C01264D" w:rsidRPr="005B0E8E" w:rsidRDefault="4C01264D" w:rsidP="4C01264D">
            <w:pPr>
              <w:pStyle w:val="TableParagraph"/>
              <w:spacing w:line="276" w:lineRule="auto"/>
              <w:rPr>
                <w:rFonts w:ascii="Arial" w:hAnsi="Arial" w:cs="Arial"/>
                <w:sz w:val="18"/>
                <w:szCs w:val="18"/>
                <w:lang w:val="nl-NL"/>
              </w:rPr>
            </w:pPr>
          </w:p>
        </w:tc>
        <w:tc>
          <w:tcPr>
            <w:tcW w:w="4667" w:type="dxa"/>
            <w:shd w:val="clear" w:color="auto" w:fill="F2F2F2" w:themeFill="background1" w:themeFillShade="F2"/>
          </w:tcPr>
          <w:p w14:paraId="5645C60C" w14:textId="2A8FFE0C" w:rsidR="4C01264D" w:rsidRPr="005B0E8E" w:rsidRDefault="4C01264D" w:rsidP="4C01264D">
            <w:pPr>
              <w:pStyle w:val="TableParagraph"/>
              <w:spacing w:line="276" w:lineRule="auto"/>
              <w:rPr>
                <w:rFonts w:ascii="Arial" w:hAnsi="Arial" w:cs="Arial"/>
                <w:sz w:val="18"/>
                <w:szCs w:val="18"/>
                <w:lang w:val="nl-NL"/>
              </w:rPr>
            </w:pPr>
          </w:p>
        </w:tc>
      </w:tr>
    </w:tbl>
    <w:p w14:paraId="5C1BE43F" w14:textId="77777777" w:rsidR="002B172F" w:rsidRPr="002B172F" w:rsidRDefault="002B172F" w:rsidP="002B172F"/>
    <w:p w14:paraId="6693BDAB" w14:textId="77777777" w:rsidR="002B172F" w:rsidRPr="002B172F" w:rsidRDefault="002B172F" w:rsidP="002B172F"/>
    <w:p w14:paraId="0C4BC4EC" w14:textId="331C7A2C" w:rsidR="00B27008" w:rsidRDefault="00B27008">
      <w:pPr>
        <w:spacing w:line="240" w:lineRule="auto"/>
      </w:pPr>
    </w:p>
    <w:p w14:paraId="7D539185" w14:textId="77777777" w:rsidR="006A23F2" w:rsidRDefault="006A23F2">
      <w:pPr>
        <w:spacing w:line="240" w:lineRule="auto"/>
        <w:rPr>
          <w:b/>
          <w:bCs/>
          <w:color w:val="C2004B"/>
          <w:kern w:val="32"/>
          <w:sz w:val="28"/>
          <w:szCs w:val="32"/>
        </w:rPr>
      </w:pPr>
      <w:r>
        <w:br w:type="page"/>
      </w:r>
    </w:p>
    <w:p w14:paraId="43AA05ED" w14:textId="0048A0F5" w:rsidR="002B172F" w:rsidRDefault="00723711" w:rsidP="00833A71">
      <w:pPr>
        <w:pStyle w:val="Heading1"/>
        <w:numPr>
          <w:ilvl w:val="0"/>
          <w:numId w:val="22"/>
        </w:numPr>
      </w:pPr>
      <w:bookmarkStart w:id="15" w:name="_Toc194607412"/>
      <w:proofErr w:type="spellStart"/>
      <w:r>
        <w:t>Core</w:t>
      </w:r>
      <w:proofErr w:type="spellEnd"/>
      <w:r>
        <w:t xml:space="preserve"> (Grootboek)</w:t>
      </w:r>
      <w:bookmarkEnd w:id="15"/>
    </w:p>
    <w:p w14:paraId="574A48A3" w14:textId="77777777" w:rsidR="00723711" w:rsidRPr="00723711" w:rsidRDefault="00723711" w:rsidP="00723711"/>
    <w:p w14:paraId="131B3A6A" w14:textId="51CEA9DC" w:rsidR="00723711" w:rsidRDefault="0041280B" w:rsidP="00833A71">
      <w:pPr>
        <w:pStyle w:val="Heading2"/>
        <w:numPr>
          <w:ilvl w:val="1"/>
          <w:numId w:val="22"/>
        </w:numPr>
      </w:pPr>
      <w:bookmarkStart w:id="16" w:name="_Toc194607413"/>
      <w:r w:rsidRPr="0041280B">
        <w:t>Muteren grootboek</w:t>
      </w:r>
      <w:bookmarkEnd w:id="16"/>
    </w:p>
    <w:p w14:paraId="78226563" w14:textId="77777777" w:rsidR="0041280B" w:rsidRPr="0041280B" w:rsidRDefault="0041280B" w:rsidP="0041280B"/>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6904"/>
        <w:gridCol w:w="1750"/>
        <w:gridCol w:w="4667"/>
      </w:tblGrid>
      <w:tr w:rsidR="00A13F19" w:rsidRPr="006A23F2" w14:paraId="65A7653E" w14:textId="77777777" w:rsidTr="00415EE2">
        <w:trPr>
          <w:trHeight w:val="834"/>
          <w:tblHeader/>
        </w:trPr>
        <w:tc>
          <w:tcPr>
            <w:tcW w:w="584" w:type="dxa"/>
            <w:shd w:val="clear" w:color="auto" w:fill="C00000"/>
            <w:vAlign w:val="center"/>
          </w:tcPr>
          <w:p w14:paraId="6D6FC6AC" w14:textId="2AB423C6" w:rsidR="00A13F19" w:rsidRPr="006A23F2" w:rsidRDefault="00A13F19" w:rsidP="00415EE2">
            <w:pPr>
              <w:pStyle w:val="TableParagraph"/>
              <w:spacing w:before="3" w:line="276" w:lineRule="auto"/>
              <w:ind w:right="85"/>
              <w:rPr>
                <w:rFonts w:ascii="Arial" w:hAnsi="Arial" w:cs="Arial"/>
                <w:b/>
                <w:bCs/>
                <w:color w:val="FFFFFF" w:themeColor="background1"/>
                <w:sz w:val="18"/>
                <w:szCs w:val="18"/>
              </w:rPr>
            </w:pPr>
            <w:r w:rsidRPr="006A23F2">
              <w:rPr>
                <w:rFonts w:ascii="Arial" w:hAnsi="Arial" w:cs="Arial"/>
                <w:b/>
                <w:bCs/>
                <w:color w:val="FFFFFF" w:themeColor="background1"/>
                <w:sz w:val="18"/>
                <w:szCs w:val="18"/>
              </w:rPr>
              <w:t>Nr</w:t>
            </w:r>
          </w:p>
        </w:tc>
        <w:tc>
          <w:tcPr>
            <w:tcW w:w="1112" w:type="dxa"/>
            <w:shd w:val="clear" w:color="auto" w:fill="C00000"/>
            <w:vAlign w:val="center"/>
          </w:tcPr>
          <w:p w14:paraId="169CC0DD" w14:textId="3CBE592C" w:rsidR="00A13F19" w:rsidRPr="006A23F2" w:rsidRDefault="00A13F19" w:rsidP="00415EE2">
            <w:pPr>
              <w:pStyle w:val="TableParagraph"/>
              <w:spacing w:before="3" w:line="276" w:lineRule="auto"/>
              <w:ind w:right="85"/>
              <w:rPr>
                <w:rFonts w:ascii="Arial" w:hAnsi="Arial" w:cs="Arial"/>
                <w:b/>
                <w:bCs/>
                <w:color w:val="FFFFFF" w:themeColor="background1"/>
                <w:sz w:val="18"/>
                <w:szCs w:val="18"/>
                <w:lang w:val="nl-NL"/>
              </w:rPr>
            </w:pPr>
            <w:r w:rsidRPr="006A23F2">
              <w:rPr>
                <w:rFonts w:ascii="Arial" w:hAnsi="Arial" w:cs="Arial"/>
                <w:b/>
                <w:bCs/>
                <w:color w:val="FFFFFF" w:themeColor="background1"/>
                <w:sz w:val="18"/>
                <w:szCs w:val="18"/>
                <w:lang w:val="nl-NL"/>
              </w:rPr>
              <w:t>Eis/Wens</w:t>
            </w:r>
          </w:p>
        </w:tc>
        <w:tc>
          <w:tcPr>
            <w:tcW w:w="6904" w:type="dxa"/>
            <w:shd w:val="clear" w:color="auto" w:fill="C00000"/>
            <w:vAlign w:val="center"/>
          </w:tcPr>
          <w:p w14:paraId="169F9549" w14:textId="77777777" w:rsidR="00A13F19" w:rsidRPr="006A23F2" w:rsidRDefault="00A13F19" w:rsidP="00415EE2">
            <w:pPr>
              <w:pStyle w:val="TableParagraph"/>
              <w:spacing w:before="3" w:line="276" w:lineRule="auto"/>
              <w:ind w:right="85"/>
              <w:rPr>
                <w:rFonts w:ascii="Arial" w:hAnsi="Arial" w:cs="Arial"/>
                <w:b/>
                <w:bCs/>
                <w:color w:val="FFFFFF" w:themeColor="background1"/>
                <w:sz w:val="18"/>
                <w:szCs w:val="18"/>
                <w:lang w:val="nl-NL"/>
              </w:rPr>
            </w:pPr>
            <w:r w:rsidRPr="006A23F2">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5E815F76" w14:textId="039922FA" w:rsidR="00635C9B" w:rsidRPr="006A23F2" w:rsidRDefault="009A7DB1" w:rsidP="00415EE2">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6A23F2">
              <w:rPr>
                <w:rFonts w:ascii="Arial" w:hAnsi="Arial" w:cs="Arial"/>
                <w:b/>
                <w:bCs/>
                <w:color w:val="FFFFFF" w:themeColor="background1"/>
                <w:sz w:val="18"/>
                <w:szCs w:val="18"/>
                <w:lang w:val="nl-NL"/>
              </w:rPr>
              <w:t xml:space="preserve"> van Inschrijver voldoet hieraan</w:t>
            </w:r>
          </w:p>
          <w:p w14:paraId="362566D7" w14:textId="243828C8" w:rsidR="00A13F19" w:rsidRPr="006A23F2" w:rsidRDefault="00635C9B" w:rsidP="00415EE2">
            <w:pPr>
              <w:pStyle w:val="TableParagraph"/>
              <w:spacing w:before="3" w:line="276" w:lineRule="auto"/>
              <w:ind w:right="85"/>
              <w:rPr>
                <w:rFonts w:ascii="Arial" w:hAnsi="Arial" w:cs="Arial"/>
                <w:b/>
                <w:bCs/>
                <w:color w:val="FFFFFF" w:themeColor="background1"/>
                <w:sz w:val="18"/>
                <w:szCs w:val="18"/>
                <w:lang w:val="nl-NL"/>
              </w:rPr>
            </w:pPr>
            <w:r w:rsidRPr="006A23F2">
              <w:rPr>
                <w:rFonts w:ascii="Arial" w:hAnsi="Arial" w:cs="Arial"/>
                <w:b/>
                <w:bCs/>
                <w:color w:val="FFFFFF" w:themeColor="background1"/>
                <w:sz w:val="18"/>
                <w:szCs w:val="18"/>
                <w:lang w:val="nl-NL"/>
              </w:rPr>
              <w:t>(Ja / Nee)</w:t>
            </w:r>
          </w:p>
        </w:tc>
        <w:tc>
          <w:tcPr>
            <w:tcW w:w="4667" w:type="dxa"/>
            <w:shd w:val="clear" w:color="auto" w:fill="C00000"/>
            <w:vAlign w:val="center"/>
          </w:tcPr>
          <w:p w14:paraId="53E725F1" w14:textId="77777777" w:rsidR="00A13F19" w:rsidRPr="006A23F2" w:rsidRDefault="00A13F19" w:rsidP="00415EE2">
            <w:pPr>
              <w:pStyle w:val="TableParagraph"/>
              <w:spacing w:before="3" w:line="276" w:lineRule="auto"/>
              <w:ind w:right="85"/>
              <w:rPr>
                <w:rFonts w:ascii="Arial" w:hAnsi="Arial" w:cs="Arial"/>
                <w:b/>
                <w:bCs/>
                <w:color w:val="FFFFFF" w:themeColor="background1"/>
                <w:sz w:val="18"/>
                <w:szCs w:val="18"/>
                <w:lang w:val="nl-NL"/>
              </w:rPr>
            </w:pPr>
            <w:r w:rsidRPr="006A23F2">
              <w:rPr>
                <w:rFonts w:ascii="Arial" w:hAnsi="Arial" w:cs="Arial"/>
                <w:b/>
                <w:bCs/>
                <w:color w:val="FFFFFF" w:themeColor="background1"/>
                <w:sz w:val="18"/>
                <w:szCs w:val="18"/>
                <w:lang w:val="nl-NL"/>
              </w:rPr>
              <w:t>Eventuele Opmerkingen</w:t>
            </w:r>
          </w:p>
        </w:tc>
      </w:tr>
      <w:tr w:rsidR="00A13F19" w:rsidRPr="006A23F2" w14:paraId="6137CF40" w14:textId="77777777" w:rsidTr="00415EE2">
        <w:trPr>
          <w:trHeight w:val="567"/>
        </w:trPr>
        <w:tc>
          <w:tcPr>
            <w:tcW w:w="584" w:type="dxa"/>
            <w:shd w:val="clear" w:color="auto" w:fill="F2F2F2" w:themeFill="background1" w:themeFillShade="F2"/>
            <w:vAlign w:val="center"/>
          </w:tcPr>
          <w:p w14:paraId="7035B717" w14:textId="5BCD25FD" w:rsidR="00A13F19" w:rsidRPr="006A23F2" w:rsidRDefault="00A13F19" w:rsidP="00415EE2">
            <w:pPr>
              <w:pStyle w:val="TableParagraph"/>
              <w:spacing w:before="1" w:line="276" w:lineRule="auto"/>
              <w:rPr>
                <w:rFonts w:ascii="Arial" w:hAnsi="Arial" w:cs="Arial"/>
                <w:sz w:val="18"/>
                <w:szCs w:val="18"/>
              </w:rPr>
            </w:pPr>
            <w:r w:rsidRPr="006A23F2">
              <w:rPr>
                <w:rFonts w:ascii="Arial" w:hAnsi="Arial" w:cs="Arial"/>
                <w:sz w:val="18"/>
                <w:szCs w:val="18"/>
              </w:rPr>
              <w:t>1</w:t>
            </w:r>
          </w:p>
        </w:tc>
        <w:tc>
          <w:tcPr>
            <w:tcW w:w="1112" w:type="dxa"/>
            <w:shd w:val="clear" w:color="auto" w:fill="F2F2F2" w:themeFill="background1" w:themeFillShade="F2"/>
            <w:vAlign w:val="center"/>
          </w:tcPr>
          <w:p w14:paraId="61E3DB6E" w14:textId="0A015565" w:rsidR="00A13F19" w:rsidRPr="006A23F2" w:rsidRDefault="00A13F19" w:rsidP="00415EE2">
            <w:pPr>
              <w:pStyle w:val="TableParagraph"/>
              <w:spacing w:before="1" w:line="276" w:lineRule="auto"/>
              <w:rPr>
                <w:rFonts w:ascii="Arial" w:hAnsi="Arial" w:cs="Arial"/>
                <w:sz w:val="18"/>
                <w:szCs w:val="18"/>
                <w:lang w:val="nl-NL"/>
              </w:rPr>
            </w:pPr>
            <w:r w:rsidRPr="006A23F2">
              <w:rPr>
                <w:rFonts w:ascii="Arial" w:hAnsi="Arial" w:cs="Arial"/>
                <w:sz w:val="18"/>
                <w:szCs w:val="18"/>
              </w:rPr>
              <w:t>Eis</w:t>
            </w:r>
          </w:p>
        </w:tc>
        <w:tc>
          <w:tcPr>
            <w:tcW w:w="6904" w:type="dxa"/>
            <w:shd w:val="clear" w:color="auto" w:fill="F2F2F2" w:themeFill="background1" w:themeFillShade="F2"/>
            <w:vAlign w:val="center"/>
          </w:tcPr>
          <w:p w14:paraId="7D65F7FA" w14:textId="2CCF35B3" w:rsidR="00A13F19" w:rsidRPr="006A23F2" w:rsidRDefault="009A7DB1" w:rsidP="00415EE2">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A13F19" w:rsidRPr="006A23F2">
              <w:rPr>
                <w:rFonts w:ascii="Arial" w:hAnsi="Arial" w:cs="Arial"/>
                <w:sz w:val="18"/>
                <w:szCs w:val="18"/>
                <w:lang w:val="nl-NL"/>
              </w:rPr>
              <w:t xml:space="preserve"> moet de mogelijkheid van minimaal 5 boekingsdimensies bieden.</w:t>
            </w:r>
          </w:p>
        </w:tc>
        <w:tc>
          <w:tcPr>
            <w:tcW w:w="1750" w:type="dxa"/>
            <w:shd w:val="clear" w:color="auto" w:fill="F2F2F2" w:themeFill="background1" w:themeFillShade="F2"/>
            <w:vAlign w:val="center"/>
          </w:tcPr>
          <w:p w14:paraId="4BE73D09" w14:textId="77777777" w:rsidR="00A13F19" w:rsidRPr="006A23F2" w:rsidRDefault="00A13F19" w:rsidP="00415EE2">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11D6EFF" w14:textId="77777777" w:rsidR="00A13F19" w:rsidRPr="006A23F2" w:rsidRDefault="00A13F19" w:rsidP="00415EE2">
            <w:pPr>
              <w:pStyle w:val="TableParagraph"/>
              <w:spacing w:before="1" w:line="276" w:lineRule="auto"/>
              <w:rPr>
                <w:rFonts w:ascii="Arial" w:hAnsi="Arial" w:cs="Arial"/>
                <w:sz w:val="18"/>
                <w:szCs w:val="18"/>
                <w:lang w:val="nl-NL"/>
              </w:rPr>
            </w:pPr>
          </w:p>
        </w:tc>
      </w:tr>
      <w:tr w:rsidR="00A13F19" w:rsidRPr="006A23F2" w14:paraId="61106596" w14:textId="77777777" w:rsidTr="00415EE2">
        <w:trPr>
          <w:trHeight w:val="567"/>
        </w:trPr>
        <w:tc>
          <w:tcPr>
            <w:tcW w:w="584" w:type="dxa"/>
            <w:shd w:val="clear" w:color="auto" w:fill="F2F2F2" w:themeFill="background1" w:themeFillShade="F2"/>
            <w:vAlign w:val="center"/>
          </w:tcPr>
          <w:p w14:paraId="4366B853" w14:textId="68374A8D" w:rsidR="00A13F19" w:rsidRPr="006A23F2" w:rsidRDefault="00A13F19" w:rsidP="00415EE2">
            <w:pPr>
              <w:pStyle w:val="TableParagraph"/>
              <w:spacing w:before="1" w:line="276" w:lineRule="auto"/>
              <w:rPr>
                <w:rFonts w:ascii="Arial" w:hAnsi="Arial" w:cs="Arial"/>
                <w:sz w:val="18"/>
                <w:szCs w:val="18"/>
              </w:rPr>
            </w:pPr>
            <w:r w:rsidRPr="006A23F2">
              <w:rPr>
                <w:rFonts w:ascii="Arial" w:hAnsi="Arial" w:cs="Arial"/>
                <w:sz w:val="18"/>
                <w:szCs w:val="18"/>
              </w:rPr>
              <w:t>2</w:t>
            </w:r>
          </w:p>
        </w:tc>
        <w:tc>
          <w:tcPr>
            <w:tcW w:w="1112" w:type="dxa"/>
            <w:shd w:val="clear" w:color="auto" w:fill="F2F2F2" w:themeFill="background1" w:themeFillShade="F2"/>
            <w:vAlign w:val="center"/>
          </w:tcPr>
          <w:p w14:paraId="568843E0" w14:textId="777AF71B" w:rsidR="00A13F19" w:rsidRPr="006A23F2" w:rsidRDefault="00A13F19" w:rsidP="00415EE2">
            <w:pPr>
              <w:pStyle w:val="TableParagraph"/>
              <w:spacing w:before="1" w:line="276" w:lineRule="auto"/>
              <w:rPr>
                <w:rFonts w:ascii="Arial" w:hAnsi="Arial" w:cs="Arial"/>
                <w:sz w:val="18"/>
                <w:szCs w:val="18"/>
              </w:rPr>
            </w:pPr>
            <w:r w:rsidRPr="006A23F2">
              <w:rPr>
                <w:rFonts w:ascii="Arial" w:hAnsi="Arial" w:cs="Arial"/>
                <w:sz w:val="18"/>
                <w:szCs w:val="18"/>
              </w:rPr>
              <w:t>Eis</w:t>
            </w:r>
          </w:p>
        </w:tc>
        <w:tc>
          <w:tcPr>
            <w:tcW w:w="6904" w:type="dxa"/>
            <w:shd w:val="clear" w:color="auto" w:fill="F2F2F2" w:themeFill="background1" w:themeFillShade="F2"/>
            <w:vAlign w:val="center"/>
          </w:tcPr>
          <w:p w14:paraId="44A0CAAE" w14:textId="0BEC1D9F" w:rsidR="00A13F19" w:rsidRPr="006A23F2" w:rsidRDefault="009A7DB1" w:rsidP="00415EE2">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18048E" w:rsidRPr="006A23F2">
              <w:rPr>
                <w:rFonts w:ascii="Arial" w:hAnsi="Arial" w:cs="Arial"/>
                <w:sz w:val="18"/>
                <w:szCs w:val="18"/>
                <w:lang w:val="nl-NL"/>
              </w:rPr>
              <w:t xml:space="preserve"> </w:t>
            </w:r>
            <w:r w:rsidR="00A13F19" w:rsidRPr="006A23F2">
              <w:rPr>
                <w:rFonts w:ascii="Arial" w:hAnsi="Arial" w:cs="Arial"/>
                <w:sz w:val="18"/>
                <w:szCs w:val="18"/>
                <w:lang w:val="nl-NL"/>
              </w:rPr>
              <w:t xml:space="preserve">moet naast deze boekingsdimensies </w:t>
            </w:r>
            <w:r w:rsidR="0018048E">
              <w:rPr>
                <w:rFonts w:ascii="Arial" w:hAnsi="Arial" w:cs="Arial"/>
                <w:sz w:val="18"/>
                <w:szCs w:val="18"/>
                <w:lang w:val="nl-NL"/>
              </w:rPr>
              <w:t xml:space="preserve">(zie voorgaande eis) </w:t>
            </w:r>
            <w:r w:rsidR="00A13F19" w:rsidRPr="006A23F2">
              <w:rPr>
                <w:rFonts w:ascii="Arial" w:hAnsi="Arial" w:cs="Arial"/>
                <w:sz w:val="18"/>
                <w:szCs w:val="18"/>
                <w:lang w:val="nl-NL"/>
              </w:rPr>
              <w:t>de mogelijkheid bieden om op alle niveaus kenmerken te kunnen vastleggen, die als selectiecriterium kunnen dienen voor het raadplegen en genereren van overzichten.</w:t>
            </w:r>
          </w:p>
        </w:tc>
        <w:tc>
          <w:tcPr>
            <w:tcW w:w="1750" w:type="dxa"/>
            <w:shd w:val="clear" w:color="auto" w:fill="F2F2F2" w:themeFill="background1" w:themeFillShade="F2"/>
            <w:vAlign w:val="center"/>
          </w:tcPr>
          <w:p w14:paraId="678C5B09" w14:textId="77777777" w:rsidR="00A13F19" w:rsidRPr="006A23F2" w:rsidRDefault="00A13F19" w:rsidP="00415EE2">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E8D62B5" w14:textId="77777777" w:rsidR="00A13F19" w:rsidRPr="006A23F2" w:rsidRDefault="00A13F19" w:rsidP="00415EE2">
            <w:pPr>
              <w:pStyle w:val="TableParagraph"/>
              <w:spacing w:before="1" w:line="276" w:lineRule="auto"/>
              <w:rPr>
                <w:rFonts w:ascii="Arial" w:hAnsi="Arial" w:cs="Arial"/>
                <w:sz w:val="18"/>
                <w:szCs w:val="18"/>
                <w:lang w:val="nl-NL"/>
              </w:rPr>
            </w:pPr>
          </w:p>
        </w:tc>
      </w:tr>
      <w:tr w:rsidR="00A13F19" w:rsidRPr="006A23F2" w14:paraId="4B3439FE" w14:textId="77777777" w:rsidTr="00415EE2">
        <w:trPr>
          <w:trHeight w:val="567"/>
        </w:trPr>
        <w:tc>
          <w:tcPr>
            <w:tcW w:w="584" w:type="dxa"/>
            <w:shd w:val="clear" w:color="auto" w:fill="F2F2F2" w:themeFill="background1" w:themeFillShade="F2"/>
            <w:vAlign w:val="center"/>
          </w:tcPr>
          <w:p w14:paraId="1B566907" w14:textId="2C33F5CA" w:rsidR="00A13F19" w:rsidRPr="006A23F2" w:rsidRDefault="00A13F19" w:rsidP="00415EE2">
            <w:pPr>
              <w:pStyle w:val="TableParagraph"/>
              <w:spacing w:before="1" w:line="276" w:lineRule="auto"/>
              <w:rPr>
                <w:rFonts w:ascii="Arial" w:hAnsi="Arial" w:cs="Arial"/>
                <w:sz w:val="18"/>
                <w:szCs w:val="18"/>
              </w:rPr>
            </w:pPr>
            <w:r w:rsidRPr="006A23F2">
              <w:rPr>
                <w:rFonts w:ascii="Arial" w:hAnsi="Arial" w:cs="Arial"/>
                <w:sz w:val="18"/>
                <w:szCs w:val="18"/>
              </w:rPr>
              <w:t>3</w:t>
            </w:r>
          </w:p>
        </w:tc>
        <w:tc>
          <w:tcPr>
            <w:tcW w:w="1112" w:type="dxa"/>
            <w:shd w:val="clear" w:color="auto" w:fill="F2F2F2" w:themeFill="background1" w:themeFillShade="F2"/>
            <w:vAlign w:val="center"/>
          </w:tcPr>
          <w:p w14:paraId="2A23C02C" w14:textId="05FB78D0" w:rsidR="00A13F19" w:rsidRPr="006A23F2" w:rsidRDefault="00A13F19" w:rsidP="00415EE2">
            <w:pPr>
              <w:pStyle w:val="TableParagraph"/>
              <w:spacing w:before="1" w:line="276" w:lineRule="auto"/>
              <w:rPr>
                <w:rFonts w:ascii="Arial" w:hAnsi="Arial" w:cs="Arial"/>
                <w:sz w:val="18"/>
                <w:szCs w:val="18"/>
              </w:rPr>
            </w:pPr>
            <w:r w:rsidRPr="006A23F2">
              <w:rPr>
                <w:rFonts w:ascii="Arial" w:hAnsi="Arial" w:cs="Arial"/>
                <w:sz w:val="18"/>
                <w:szCs w:val="18"/>
              </w:rPr>
              <w:t>Eis</w:t>
            </w:r>
          </w:p>
        </w:tc>
        <w:tc>
          <w:tcPr>
            <w:tcW w:w="6904" w:type="dxa"/>
            <w:shd w:val="clear" w:color="auto" w:fill="F2F2F2" w:themeFill="background1" w:themeFillShade="F2"/>
            <w:vAlign w:val="center"/>
          </w:tcPr>
          <w:p w14:paraId="38901341" w14:textId="36C02859" w:rsidR="00A13F19" w:rsidRPr="006A23F2" w:rsidRDefault="009A7DB1" w:rsidP="00415EE2">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18048E" w:rsidRPr="006A23F2">
              <w:rPr>
                <w:rFonts w:ascii="Arial" w:hAnsi="Arial" w:cs="Arial"/>
                <w:sz w:val="18"/>
                <w:szCs w:val="18"/>
                <w:lang w:val="nl-NL"/>
              </w:rPr>
              <w:t xml:space="preserve"> </w:t>
            </w:r>
            <w:r w:rsidR="0018048E">
              <w:rPr>
                <w:rFonts w:ascii="Arial" w:hAnsi="Arial" w:cs="Arial"/>
                <w:sz w:val="18"/>
                <w:szCs w:val="18"/>
                <w:lang w:val="nl-NL"/>
              </w:rPr>
              <w:t>voorziet in de m</w:t>
            </w:r>
            <w:r w:rsidR="00A13F19" w:rsidRPr="006A23F2">
              <w:rPr>
                <w:rFonts w:ascii="Arial" w:hAnsi="Arial" w:cs="Arial"/>
                <w:sz w:val="18"/>
                <w:szCs w:val="18"/>
                <w:lang w:val="nl-NL"/>
              </w:rPr>
              <w:t xml:space="preserve">ogelijkheid voor het opnemen van een digitale koppeling of hyperlink naar andere systemen met informatie waarop de boeking betrekking heeft (generieke </w:t>
            </w:r>
            <w:proofErr w:type="spellStart"/>
            <w:r w:rsidR="00A13F19" w:rsidRPr="006A23F2">
              <w:rPr>
                <w:rFonts w:ascii="Arial" w:hAnsi="Arial" w:cs="Arial"/>
                <w:sz w:val="18"/>
                <w:szCs w:val="18"/>
                <w:lang w:val="nl-NL"/>
              </w:rPr>
              <w:t>url</w:t>
            </w:r>
            <w:proofErr w:type="spellEnd"/>
            <w:r w:rsidR="00A13F19" w:rsidRPr="006A23F2">
              <w:rPr>
                <w:rFonts w:ascii="Arial" w:hAnsi="Arial" w:cs="Arial"/>
                <w:sz w:val="18"/>
                <w:szCs w:val="18"/>
                <w:lang w:val="nl-NL"/>
              </w:rPr>
              <w:t xml:space="preserve"> opnemen in basis-configuratie).</w:t>
            </w:r>
          </w:p>
        </w:tc>
        <w:tc>
          <w:tcPr>
            <w:tcW w:w="1750" w:type="dxa"/>
            <w:shd w:val="clear" w:color="auto" w:fill="F2F2F2" w:themeFill="background1" w:themeFillShade="F2"/>
            <w:vAlign w:val="center"/>
          </w:tcPr>
          <w:p w14:paraId="0A3F7218" w14:textId="77777777" w:rsidR="00A13F19" w:rsidRPr="006A23F2" w:rsidRDefault="00A13F19" w:rsidP="00415EE2">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F08AF27" w14:textId="77777777" w:rsidR="00A13F19" w:rsidRPr="006A23F2" w:rsidRDefault="00A13F19" w:rsidP="00415EE2">
            <w:pPr>
              <w:pStyle w:val="TableParagraph"/>
              <w:spacing w:before="1" w:line="276" w:lineRule="auto"/>
              <w:rPr>
                <w:rFonts w:ascii="Arial" w:hAnsi="Arial" w:cs="Arial"/>
                <w:sz w:val="18"/>
                <w:szCs w:val="18"/>
                <w:lang w:val="nl-NL"/>
              </w:rPr>
            </w:pPr>
          </w:p>
        </w:tc>
      </w:tr>
      <w:tr w:rsidR="00A13F19" w:rsidRPr="006A23F2" w14:paraId="02FCCCC5" w14:textId="77777777" w:rsidTr="00415EE2">
        <w:trPr>
          <w:trHeight w:val="567"/>
        </w:trPr>
        <w:tc>
          <w:tcPr>
            <w:tcW w:w="584" w:type="dxa"/>
            <w:shd w:val="clear" w:color="auto" w:fill="F2F2F2" w:themeFill="background1" w:themeFillShade="F2"/>
            <w:vAlign w:val="center"/>
          </w:tcPr>
          <w:p w14:paraId="3A9331DC" w14:textId="606915CE" w:rsidR="00A13F19" w:rsidRPr="006A23F2" w:rsidRDefault="00A13F19" w:rsidP="00415EE2">
            <w:pPr>
              <w:pStyle w:val="TableParagraph"/>
              <w:spacing w:before="1" w:line="276" w:lineRule="auto"/>
              <w:rPr>
                <w:rFonts w:ascii="Arial" w:hAnsi="Arial" w:cs="Arial"/>
                <w:sz w:val="18"/>
                <w:szCs w:val="18"/>
              </w:rPr>
            </w:pPr>
            <w:r w:rsidRPr="006A23F2">
              <w:rPr>
                <w:rFonts w:ascii="Arial" w:hAnsi="Arial" w:cs="Arial"/>
                <w:sz w:val="18"/>
                <w:szCs w:val="18"/>
              </w:rPr>
              <w:t>4</w:t>
            </w:r>
          </w:p>
        </w:tc>
        <w:tc>
          <w:tcPr>
            <w:tcW w:w="1112" w:type="dxa"/>
            <w:shd w:val="clear" w:color="auto" w:fill="F2F2F2" w:themeFill="background1" w:themeFillShade="F2"/>
            <w:vAlign w:val="center"/>
          </w:tcPr>
          <w:p w14:paraId="3610E49C" w14:textId="185CC8E2" w:rsidR="00A13F19" w:rsidRPr="006A23F2" w:rsidRDefault="00A13F19" w:rsidP="00415EE2">
            <w:pPr>
              <w:pStyle w:val="TableParagraph"/>
              <w:spacing w:before="1" w:line="276" w:lineRule="auto"/>
              <w:rPr>
                <w:rFonts w:ascii="Arial" w:hAnsi="Arial" w:cs="Arial"/>
                <w:sz w:val="18"/>
                <w:szCs w:val="18"/>
              </w:rPr>
            </w:pPr>
            <w:r w:rsidRPr="006A23F2">
              <w:rPr>
                <w:rFonts w:ascii="Arial" w:hAnsi="Arial" w:cs="Arial"/>
                <w:sz w:val="18"/>
                <w:szCs w:val="18"/>
              </w:rPr>
              <w:t>Eis</w:t>
            </w:r>
          </w:p>
        </w:tc>
        <w:tc>
          <w:tcPr>
            <w:tcW w:w="6904" w:type="dxa"/>
            <w:shd w:val="clear" w:color="auto" w:fill="F2F2F2" w:themeFill="background1" w:themeFillShade="F2"/>
            <w:vAlign w:val="center"/>
          </w:tcPr>
          <w:p w14:paraId="411F0EBC" w14:textId="0FD28639" w:rsidR="00A13F19" w:rsidRPr="006A23F2" w:rsidRDefault="00A13F19" w:rsidP="00415EE2">
            <w:pPr>
              <w:pStyle w:val="TableParagraph"/>
              <w:spacing w:before="1" w:line="276" w:lineRule="auto"/>
              <w:rPr>
                <w:rFonts w:ascii="Arial" w:hAnsi="Arial" w:cs="Arial"/>
                <w:sz w:val="18"/>
                <w:szCs w:val="18"/>
                <w:lang w:val="nl-NL"/>
              </w:rPr>
            </w:pPr>
            <w:r w:rsidRPr="006A23F2">
              <w:rPr>
                <w:rFonts w:ascii="Arial" w:hAnsi="Arial" w:cs="Arial"/>
                <w:sz w:val="18"/>
                <w:szCs w:val="18"/>
                <w:lang w:val="nl-NL"/>
              </w:rPr>
              <w:t>Aanpassing op aanvullende kenmerken zoals rapportagekenmerken moet eenvoudig te wijzigen zijn zonder dat hiervoor een memoriaalboeking nodig is. Ook na definitieve boeking</w:t>
            </w:r>
            <w:r w:rsidR="004960D8">
              <w:rPr>
                <w:rFonts w:ascii="Arial" w:hAnsi="Arial" w:cs="Arial"/>
                <w:sz w:val="18"/>
                <w:szCs w:val="18"/>
                <w:lang w:val="nl-NL"/>
              </w:rPr>
              <w:t>.</w:t>
            </w:r>
          </w:p>
        </w:tc>
        <w:tc>
          <w:tcPr>
            <w:tcW w:w="1750" w:type="dxa"/>
            <w:shd w:val="clear" w:color="auto" w:fill="F2F2F2" w:themeFill="background1" w:themeFillShade="F2"/>
            <w:vAlign w:val="center"/>
          </w:tcPr>
          <w:p w14:paraId="5F8528DF" w14:textId="77777777" w:rsidR="00A13F19" w:rsidRPr="006A23F2" w:rsidRDefault="00A13F19" w:rsidP="00415EE2">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27DE668" w14:textId="77777777" w:rsidR="00A13F19" w:rsidRPr="006A23F2" w:rsidRDefault="00A13F19" w:rsidP="00415EE2">
            <w:pPr>
              <w:pStyle w:val="TableParagraph"/>
              <w:spacing w:before="1" w:line="276" w:lineRule="auto"/>
              <w:rPr>
                <w:rFonts w:ascii="Arial" w:hAnsi="Arial" w:cs="Arial"/>
                <w:sz w:val="18"/>
                <w:szCs w:val="18"/>
                <w:lang w:val="nl-NL"/>
              </w:rPr>
            </w:pPr>
          </w:p>
        </w:tc>
      </w:tr>
      <w:tr w:rsidR="00A13F19" w:rsidRPr="006A23F2" w14:paraId="6CCD7FAB" w14:textId="77777777" w:rsidTr="00415EE2">
        <w:trPr>
          <w:trHeight w:val="567"/>
        </w:trPr>
        <w:tc>
          <w:tcPr>
            <w:tcW w:w="584" w:type="dxa"/>
            <w:shd w:val="clear" w:color="auto" w:fill="F2F2F2" w:themeFill="background1" w:themeFillShade="F2"/>
            <w:vAlign w:val="center"/>
          </w:tcPr>
          <w:p w14:paraId="607A3585" w14:textId="3A766E5B" w:rsidR="00A13F19" w:rsidRPr="006A23F2" w:rsidRDefault="00A13F19" w:rsidP="00415EE2">
            <w:pPr>
              <w:pStyle w:val="TableParagraph"/>
              <w:spacing w:before="1" w:line="276" w:lineRule="auto"/>
              <w:rPr>
                <w:rFonts w:ascii="Arial" w:hAnsi="Arial" w:cs="Arial"/>
                <w:sz w:val="18"/>
                <w:szCs w:val="18"/>
              </w:rPr>
            </w:pPr>
            <w:r w:rsidRPr="006A23F2">
              <w:rPr>
                <w:rFonts w:ascii="Arial" w:hAnsi="Arial" w:cs="Arial"/>
                <w:sz w:val="18"/>
                <w:szCs w:val="18"/>
              </w:rPr>
              <w:t>5</w:t>
            </w:r>
          </w:p>
        </w:tc>
        <w:tc>
          <w:tcPr>
            <w:tcW w:w="1112" w:type="dxa"/>
            <w:shd w:val="clear" w:color="auto" w:fill="F2F2F2" w:themeFill="background1" w:themeFillShade="F2"/>
            <w:vAlign w:val="center"/>
          </w:tcPr>
          <w:p w14:paraId="06E6FA83" w14:textId="1150B69C" w:rsidR="00A13F19" w:rsidRPr="006A23F2" w:rsidRDefault="00A13F19" w:rsidP="00415EE2">
            <w:pPr>
              <w:pStyle w:val="TableParagraph"/>
              <w:spacing w:before="1" w:line="276" w:lineRule="auto"/>
              <w:rPr>
                <w:rFonts w:ascii="Arial" w:hAnsi="Arial" w:cs="Arial"/>
                <w:sz w:val="18"/>
                <w:szCs w:val="18"/>
              </w:rPr>
            </w:pPr>
            <w:r w:rsidRPr="006A23F2">
              <w:rPr>
                <w:rFonts w:ascii="Arial" w:hAnsi="Arial" w:cs="Arial"/>
                <w:sz w:val="18"/>
                <w:szCs w:val="18"/>
              </w:rPr>
              <w:t>Eis</w:t>
            </w:r>
          </w:p>
        </w:tc>
        <w:tc>
          <w:tcPr>
            <w:tcW w:w="6904" w:type="dxa"/>
            <w:shd w:val="clear" w:color="auto" w:fill="F2F2F2" w:themeFill="background1" w:themeFillShade="F2"/>
            <w:vAlign w:val="center"/>
          </w:tcPr>
          <w:p w14:paraId="66253034" w14:textId="063E62C4" w:rsidR="00A13F19" w:rsidRPr="006A23F2" w:rsidRDefault="009A7DB1" w:rsidP="00415EE2">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EF1C74">
              <w:rPr>
                <w:rFonts w:ascii="Arial" w:hAnsi="Arial" w:cs="Arial"/>
                <w:sz w:val="18"/>
                <w:szCs w:val="18"/>
                <w:lang w:val="nl-NL"/>
              </w:rPr>
              <w:t xml:space="preserve"> voorziet in de mogelijkheid voor o</w:t>
            </w:r>
            <w:r w:rsidR="00A13F19" w:rsidRPr="006A23F2">
              <w:rPr>
                <w:rFonts w:ascii="Arial" w:hAnsi="Arial" w:cs="Arial"/>
                <w:sz w:val="18"/>
                <w:szCs w:val="18"/>
                <w:lang w:val="nl-NL"/>
              </w:rPr>
              <w:t xml:space="preserve">pslag van </w:t>
            </w:r>
            <w:r w:rsidR="00EF1C74">
              <w:rPr>
                <w:rFonts w:ascii="Arial" w:hAnsi="Arial" w:cs="Arial"/>
                <w:sz w:val="18"/>
                <w:szCs w:val="18"/>
                <w:lang w:val="nl-NL"/>
              </w:rPr>
              <w:t xml:space="preserve">een </w:t>
            </w:r>
            <w:r w:rsidR="00A13F19" w:rsidRPr="006A23F2">
              <w:rPr>
                <w:rFonts w:ascii="Arial" w:hAnsi="Arial" w:cs="Arial"/>
                <w:sz w:val="18"/>
                <w:szCs w:val="18"/>
                <w:lang w:val="nl-NL"/>
              </w:rPr>
              <w:t>financieel brondocument, gerelateerd aan boeking.</w:t>
            </w:r>
          </w:p>
        </w:tc>
        <w:tc>
          <w:tcPr>
            <w:tcW w:w="1750" w:type="dxa"/>
            <w:shd w:val="clear" w:color="auto" w:fill="F2F2F2" w:themeFill="background1" w:themeFillShade="F2"/>
            <w:vAlign w:val="center"/>
          </w:tcPr>
          <w:p w14:paraId="3BB73912" w14:textId="77777777" w:rsidR="00A13F19" w:rsidRPr="006A23F2" w:rsidRDefault="00A13F19" w:rsidP="00415EE2">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7F153CE1" w14:textId="77777777" w:rsidR="00A13F19" w:rsidRPr="006A23F2" w:rsidRDefault="00A13F19" w:rsidP="00415EE2">
            <w:pPr>
              <w:pStyle w:val="TableParagraph"/>
              <w:spacing w:before="1" w:line="276" w:lineRule="auto"/>
              <w:rPr>
                <w:rFonts w:ascii="Arial" w:hAnsi="Arial" w:cs="Arial"/>
                <w:sz w:val="18"/>
                <w:szCs w:val="18"/>
                <w:lang w:val="nl-NL"/>
              </w:rPr>
            </w:pPr>
          </w:p>
        </w:tc>
      </w:tr>
    </w:tbl>
    <w:p w14:paraId="41FF9F69" w14:textId="11CAD4BA" w:rsidR="35213F48" w:rsidRDefault="35213F48"/>
    <w:p w14:paraId="3516C74F" w14:textId="77777777" w:rsidR="00723711" w:rsidRPr="002B172F" w:rsidRDefault="00723711" w:rsidP="00723711"/>
    <w:p w14:paraId="137A7EA6" w14:textId="659C4C62" w:rsidR="0041280B" w:rsidRPr="00723711" w:rsidRDefault="008C62F0">
      <w:pPr>
        <w:spacing w:line="240" w:lineRule="auto"/>
      </w:pPr>
      <w:r>
        <w:br w:type="page"/>
      </w:r>
    </w:p>
    <w:p w14:paraId="495D0DBD" w14:textId="290B9F38" w:rsidR="0041280B" w:rsidRDefault="00BF3069" w:rsidP="00833A71">
      <w:pPr>
        <w:pStyle w:val="Heading2"/>
        <w:numPr>
          <w:ilvl w:val="1"/>
          <w:numId w:val="22"/>
        </w:numPr>
      </w:pPr>
      <w:bookmarkStart w:id="17" w:name="_Toc194607414"/>
      <w:r w:rsidRPr="00BF3069">
        <w:t>Planning &amp; Control</w:t>
      </w:r>
      <w:bookmarkEnd w:id="17"/>
    </w:p>
    <w:p w14:paraId="63C39E03" w14:textId="77777777" w:rsidR="00BF3069" w:rsidRPr="00BF3069" w:rsidRDefault="00BF3069" w:rsidP="00BF3069"/>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6904"/>
        <w:gridCol w:w="1750"/>
        <w:gridCol w:w="4667"/>
      </w:tblGrid>
      <w:tr w:rsidR="00A13F19" w:rsidRPr="00D2770D" w14:paraId="614D205A" w14:textId="77777777" w:rsidTr="6C23D4E1">
        <w:trPr>
          <w:cantSplit/>
          <w:trHeight w:val="834"/>
          <w:tblHeader/>
        </w:trPr>
        <w:tc>
          <w:tcPr>
            <w:tcW w:w="584" w:type="dxa"/>
            <w:shd w:val="clear" w:color="auto" w:fill="C00000"/>
            <w:vAlign w:val="center"/>
          </w:tcPr>
          <w:p w14:paraId="3AD62555" w14:textId="590D132C" w:rsidR="00A13F19" w:rsidRPr="00D2770D" w:rsidRDefault="00A13F19" w:rsidP="00BA1644">
            <w:pPr>
              <w:pStyle w:val="TableParagraph"/>
              <w:spacing w:before="3" w:line="276" w:lineRule="auto"/>
              <w:ind w:right="85"/>
              <w:rPr>
                <w:rFonts w:ascii="Arial" w:hAnsi="Arial" w:cs="Arial"/>
                <w:b/>
                <w:bCs/>
                <w:color w:val="FFFFFF" w:themeColor="background1"/>
                <w:sz w:val="18"/>
                <w:szCs w:val="18"/>
              </w:rPr>
            </w:pPr>
            <w:r w:rsidRPr="00D2770D">
              <w:rPr>
                <w:rFonts w:ascii="Arial" w:hAnsi="Arial" w:cs="Arial"/>
                <w:b/>
                <w:bCs/>
                <w:color w:val="FFFFFF" w:themeColor="background1"/>
                <w:sz w:val="18"/>
                <w:szCs w:val="18"/>
              </w:rPr>
              <w:t>Nr</w:t>
            </w:r>
          </w:p>
        </w:tc>
        <w:tc>
          <w:tcPr>
            <w:tcW w:w="1112" w:type="dxa"/>
            <w:shd w:val="clear" w:color="auto" w:fill="C00000"/>
            <w:vAlign w:val="center"/>
          </w:tcPr>
          <w:p w14:paraId="11E4F40A" w14:textId="2A5931BF" w:rsidR="00A13F19" w:rsidRPr="00D2770D" w:rsidRDefault="00A13F19" w:rsidP="00BA1644">
            <w:pPr>
              <w:pStyle w:val="TableParagraph"/>
              <w:spacing w:before="3" w:line="276" w:lineRule="auto"/>
              <w:ind w:right="85"/>
              <w:rPr>
                <w:rFonts w:ascii="Arial" w:hAnsi="Arial" w:cs="Arial"/>
                <w:b/>
                <w:bCs/>
                <w:color w:val="FFFFFF" w:themeColor="background1"/>
                <w:sz w:val="18"/>
                <w:szCs w:val="18"/>
                <w:lang w:val="nl-NL"/>
              </w:rPr>
            </w:pPr>
            <w:r w:rsidRPr="00D2770D">
              <w:rPr>
                <w:rFonts w:ascii="Arial" w:hAnsi="Arial" w:cs="Arial"/>
                <w:b/>
                <w:bCs/>
                <w:color w:val="FFFFFF" w:themeColor="background1"/>
                <w:sz w:val="18"/>
                <w:szCs w:val="18"/>
                <w:lang w:val="nl-NL"/>
              </w:rPr>
              <w:t>Eis/Wens</w:t>
            </w:r>
          </w:p>
        </w:tc>
        <w:tc>
          <w:tcPr>
            <w:tcW w:w="6904" w:type="dxa"/>
            <w:shd w:val="clear" w:color="auto" w:fill="C00000"/>
            <w:vAlign w:val="center"/>
          </w:tcPr>
          <w:p w14:paraId="1772D816" w14:textId="77777777" w:rsidR="00A13F19" w:rsidRPr="00D2770D" w:rsidRDefault="00A13F19" w:rsidP="00BA1644">
            <w:pPr>
              <w:pStyle w:val="TableParagraph"/>
              <w:spacing w:before="3" w:line="276" w:lineRule="auto"/>
              <w:ind w:right="85"/>
              <w:rPr>
                <w:rFonts w:ascii="Arial" w:hAnsi="Arial" w:cs="Arial"/>
                <w:b/>
                <w:bCs/>
                <w:color w:val="FFFFFF" w:themeColor="background1"/>
                <w:sz w:val="18"/>
                <w:szCs w:val="18"/>
                <w:lang w:val="nl-NL"/>
              </w:rPr>
            </w:pPr>
            <w:r w:rsidRPr="00D2770D">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13B21BA4" w14:textId="4E3F008D" w:rsidR="00635C9B" w:rsidRPr="00D2770D" w:rsidRDefault="009A7DB1" w:rsidP="00BA1644">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D2770D">
              <w:rPr>
                <w:rFonts w:ascii="Arial" w:hAnsi="Arial" w:cs="Arial"/>
                <w:b/>
                <w:bCs/>
                <w:color w:val="FFFFFF" w:themeColor="background1"/>
                <w:sz w:val="18"/>
                <w:szCs w:val="18"/>
                <w:lang w:val="nl-NL"/>
              </w:rPr>
              <w:t xml:space="preserve"> van Inschrijver voldoet hieraan</w:t>
            </w:r>
          </w:p>
          <w:p w14:paraId="2B467E70" w14:textId="32DB1F59" w:rsidR="00A13F19" w:rsidRPr="00D2770D" w:rsidRDefault="00635C9B" w:rsidP="00BA1644">
            <w:pPr>
              <w:pStyle w:val="TableParagraph"/>
              <w:spacing w:before="3" w:line="276" w:lineRule="auto"/>
              <w:ind w:right="85"/>
              <w:rPr>
                <w:rFonts w:ascii="Arial" w:hAnsi="Arial" w:cs="Arial"/>
                <w:b/>
                <w:bCs/>
                <w:color w:val="FFFFFF" w:themeColor="background1"/>
                <w:sz w:val="18"/>
                <w:szCs w:val="18"/>
                <w:lang w:val="nl-NL"/>
              </w:rPr>
            </w:pPr>
            <w:r w:rsidRPr="00D2770D">
              <w:rPr>
                <w:rFonts w:ascii="Arial" w:hAnsi="Arial" w:cs="Arial"/>
                <w:b/>
                <w:bCs/>
                <w:color w:val="FFFFFF" w:themeColor="background1"/>
                <w:sz w:val="18"/>
                <w:szCs w:val="18"/>
                <w:lang w:val="nl-NL"/>
              </w:rPr>
              <w:t>(Ja / Nee)</w:t>
            </w:r>
          </w:p>
        </w:tc>
        <w:tc>
          <w:tcPr>
            <w:tcW w:w="4667" w:type="dxa"/>
            <w:shd w:val="clear" w:color="auto" w:fill="C00000"/>
            <w:vAlign w:val="center"/>
          </w:tcPr>
          <w:p w14:paraId="4A6D61C8" w14:textId="77777777" w:rsidR="00A13F19" w:rsidRPr="00D2770D" w:rsidRDefault="00A13F19" w:rsidP="00BA1644">
            <w:pPr>
              <w:pStyle w:val="TableParagraph"/>
              <w:spacing w:before="3" w:line="276" w:lineRule="auto"/>
              <w:ind w:right="85"/>
              <w:rPr>
                <w:rFonts w:ascii="Arial" w:hAnsi="Arial" w:cs="Arial"/>
                <w:b/>
                <w:bCs/>
                <w:color w:val="FFFFFF" w:themeColor="background1"/>
                <w:sz w:val="18"/>
                <w:szCs w:val="18"/>
                <w:lang w:val="nl-NL"/>
              </w:rPr>
            </w:pPr>
            <w:r w:rsidRPr="00D2770D">
              <w:rPr>
                <w:rFonts w:ascii="Arial" w:hAnsi="Arial" w:cs="Arial"/>
                <w:b/>
                <w:bCs/>
                <w:color w:val="FFFFFF" w:themeColor="background1"/>
                <w:sz w:val="18"/>
                <w:szCs w:val="18"/>
                <w:lang w:val="nl-NL"/>
              </w:rPr>
              <w:t>Eventuele Opmerkingen</w:t>
            </w:r>
          </w:p>
        </w:tc>
      </w:tr>
      <w:tr w:rsidR="00A13F19" w:rsidRPr="00D2770D" w14:paraId="72475F86" w14:textId="77777777" w:rsidTr="6C23D4E1">
        <w:trPr>
          <w:cantSplit/>
          <w:trHeight w:val="567"/>
        </w:trPr>
        <w:tc>
          <w:tcPr>
            <w:tcW w:w="584" w:type="dxa"/>
            <w:shd w:val="clear" w:color="auto" w:fill="F2F2F2" w:themeFill="background1" w:themeFillShade="F2"/>
            <w:vAlign w:val="center"/>
          </w:tcPr>
          <w:p w14:paraId="55F3A70F" w14:textId="65A55F31" w:rsidR="00A13F19" w:rsidRPr="00D2770D" w:rsidRDefault="00A13F19" w:rsidP="00BA1644">
            <w:pPr>
              <w:pStyle w:val="TableParagraph"/>
              <w:spacing w:before="1" w:line="276" w:lineRule="auto"/>
              <w:rPr>
                <w:rFonts w:ascii="Arial" w:hAnsi="Arial" w:cs="Arial"/>
                <w:sz w:val="18"/>
                <w:szCs w:val="18"/>
              </w:rPr>
            </w:pPr>
            <w:r w:rsidRPr="00D2770D">
              <w:rPr>
                <w:rFonts w:ascii="Arial" w:hAnsi="Arial" w:cs="Arial"/>
                <w:sz w:val="18"/>
                <w:szCs w:val="18"/>
              </w:rPr>
              <w:t>1</w:t>
            </w:r>
          </w:p>
        </w:tc>
        <w:tc>
          <w:tcPr>
            <w:tcW w:w="1112" w:type="dxa"/>
            <w:shd w:val="clear" w:color="auto" w:fill="F2F2F2" w:themeFill="background1" w:themeFillShade="F2"/>
            <w:vAlign w:val="center"/>
          </w:tcPr>
          <w:p w14:paraId="66DF0FB5" w14:textId="552A61B8" w:rsidR="00A13F19" w:rsidRPr="00D2770D" w:rsidRDefault="00A13F19" w:rsidP="00BA1644">
            <w:pPr>
              <w:pStyle w:val="TableParagraph"/>
              <w:spacing w:before="1" w:line="276" w:lineRule="auto"/>
              <w:rPr>
                <w:rFonts w:ascii="Arial" w:hAnsi="Arial" w:cs="Arial"/>
                <w:sz w:val="18"/>
                <w:szCs w:val="18"/>
                <w:lang w:val="nl-NL"/>
              </w:rPr>
            </w:pPr>
            <w:r w:rsidRPr="00D2770D">
              <w:rPr>
                <w:rFonts w:ascii="Arial" w:hAnsi="Arial" w:cs="Arial"/>
                <w:sz w:val="18"/>
                <w:szCs w:val="18"/>
              </w:rPr>
              <w:t>Eis</w:t>
            </w:r>
          </w:p>
        </w:tc>
        <w:tc>
          <w:tcPr>
            <w:tcW w:w="6904" w:type="dxa"/>
            <w:shd w:val="clear" w:color="auto" w:fill="F2F2F2" w:themeFill="background1" w:themeFillShade="F2"/>
            <w:vAlign w:val="center"/>
          </w:tcPr>
          <w:p w14:paraId="166A8BFE" w14:textId="2A5A311F" w:rsidR="00A13F19" w:rsidRPr="00D2770D" w:rsidRDefault="00DD3F3F" w:rsidP="00BA1644">
            <w:pPr>
              <w:pStyle w:val="TableParagraph"/>
              <w:spacing w:before="1" w:line="276" w:lineRule="auto"/>
              <w:rPr>
                <w:rFonts w:ascii="Arial" w:hAnsi="Arial" w:cs="Arial"/>
                <w:sz w:val="18"/>
                <w:szCs w:val="18"/>
                <w:lang w:val="nl-NL"/>
              </w:rPr>
            </w:pPr>
            <w:r w:rsidRPr="00D2770D">
              <w:rPr>
                <w:rFonts w:ascii="Arial" w:hAnsi="Arial" w:cs="Arial"/>
                <w:sz w:val="18"/>
                <w:szCs w:val="18"/>
                <w:lang w:val="nl-NL"/>
              </w:rPr>
              <w:t>Het b</w:t>
            </w:r>
            <w:r w:rsidR="00C25152" w:rsidRPr="00D2770D">
              <w:rPr>
                <w:rFonts w:ascii="Arial" w:hAnsi="Arial" w:cs="Arial"/>
                <w:sz w:val="18"/>
                <w:szCs w:val="18"/>
                <w:lang w:val="nl-NL"/>
              </w:rPr>
              <w:t>egroten</w:t>
            </w:r>
            <w:r w:rsidR="00A13F19" w:rsidRPr="00D2770D">
              <w:rPr>
                <w:rFonts w:ascii="Arial" w:hAnsi="Arial" w:cs="Arial"/>
                <w:sz w:val="18"/>
                <w:szCs w:val="18"/>
                <w:lang w:val="nl-NL"/>
              </w:rPr>
              <w:t>, plannen</w:t>
            </w:r>
            <w:r w:rsidRPr="00D2770D">
              <w:rPr>
                <w:rFonts w:ascii="Arial" w:hAnsi="Arial" w:cs="Arial"/>
                <w:sz w:val="18"/>
                <w:szCs w:val="18"/>
                <w:lang w:val="nl-NL"/>
              </w:rPr>
              <w:t>,</w:t>
            </w:r>
            <w:r w:rsidR="00A13F19" w:rsidRPr="00D2770D">
              <w:rPr>
                <w:rFonts w:ascii="Arial" w:hAnsi="Arial" w:cs="Arial"/>
                <w:sz w:val="18"/>
                <w:szCs w:val="18"/>
                <w:lang w:val="nl-NL"/>
              </w:rPr>
              <w:t xml:space="preserve"> en vastleggen </w:t>
            </w:r>
            <w:r w:rsidRPr="00D2770D">
              <w:rPr>
                <w:rFonts w:ascii="Arial" w:hAnsi="Arial" w:cs="Arial"/>
                <w:sz w:val="18"/>
                <w:szCs w:val="18"/>
                <w:lang w:val="nl-NL"/>
              </w:rPr>
              <w:t xml:space="preserve">van </w:t>
            </w:r>
            <w:r w:rsidR="00A13F19" w:rsidRPr="00D2770D">
              <w:rPr>
                <w:rFonts w:ascii="Arial" w:hAnsi="Arial" w:cs="Arial"/>
                <w:sz w:val="18"/>
                <w:szCs w:val="18"/>
                <w:lang w:val="nl-NL"/>
              </w:rPr>
              <w:t>realisatie dient te worden ondersteund</w:t>
            </w:r>
            <w:r w:rsidRPr="00D2770D">
              <w:rPr>
                <w:rFonts w:ascii="Arial" w:hAnsi="Arial" w:cs="Arial"/>
                <w:sz w:val="18"/>
                <w:szCs w:val="18"/>
                <w:lang w:val="nl-NL"/>
              </w:rPr>
              <w:t xml:space="preserve">; we willen hierbij </w:t>
            </w:r>
            <w:r w:rsidR="00A13F19" w:rsidRPr="00D2770D">
              <w:rPr>
                <w:rFonts w:ascii="Arial" w:hAnsi="Arial" w:cs="Arial"/>
                <w:sz w:val="18"/>
                <w:szCs w:val="18"/>
                <w:lang w:val="nl-NL"/>
              </w:rPr>
              <w:t xml:space="preserve">over meerdere jaren heen </w:t>
            </w:r>
            <w:r w:rsidRPr="00D2770D">
              <w:rPr>
                <w:rFonts w:ascii="Arial" w:hAnsi="Arial" w:cs="Arial"/>
                <w:sz w:val="18"/>
                <w:szCs w:val="18"/>
                <w:lang w:val="nl-NL"/>
              </w:rPr>
              <w:t>kunnen</w:t>
            </w:r>
            <w:r w:rsidR="00A43339" w:rsidRPr="00D2770D">
              <w:rPr>
                <w:rFonts w:ascii="Arial" w:hAnsi="Arial" w:cs="Arial"/>
                <w:sz w:val="18"/>
                <w:szCs w:val="18"/>
                <w:lang w:val="nl-NL"/>
              </w:rPr>
              <w:t xml:space="preserve"> </w:t>
            </w:r>
            <w:r w:rsidR="7CA687FE" w:rsidRPr="35213F48">
              <w:rPr>
                <w:rFonts w:ascii="Arial" w:hAnsi="Arial" w:cs="Arial"/>
                <w:sz w:val="18"/>
                <w:szCs w:val="18"/>
                <w:lang w:val="nl-NL"/>
              </w:rPr>
              <w:t>vastleggen</w:t>
            </w:r>
            <w:r w:rsidR="47EAC263" w:rsidRPr="35213F48">
              <w:rPr>
                <w:rFonts w:ascii="Arial" w:hAnsi="Arial" w:cs="Arial"/>
                <w:sz w:val="18"/>
                <w:szCs w:val="18"/>
                <w:lang w:val="nl-NL"/>
              </w:rPr>
              <w:t xml:space="preserve"> </w:t>
            </w:r>
            <w:r w:rsidR="00A43339" w:rsidRPr="00D2770D">
              <w:rPr>
                <w:rFonts w:ascii="Arial" w:hAnsi="Arial" w:cs="Arial"/>
                <w:sz w:val="18"/>
                <w:szCs w:val="18"/>
                <w:lang w:val="nl-NL"/>
              </w:rPr>
              <w:t xml:space="preserve">(bijv. </w:t>
            </w:r>
            <w:r w:rsidR="00C77357" w:rsidRPr="00D2770D">
              <w:rPr>
                <w:rFonts w:ascii="Arial" w:hAnsi="Arial" w:cs="Arial"/>
                <w:sz w:val="18"/>
                <w:szCs w:val="18"/>
                <w:lang w:val="nl-NL"/>
              </w:rPr>
              <w:t>in één journaalpost</w:t>
            </w:r>
            <w:r w:rsidR="00A13F19" w:rsidRPr="00D2770D">
              <w:rPr>
                <w:rFonts w:ascii="Arial" w:hAnsi="Arial" w:cs="Arial"/>
                <w:sz w:val="18"/>
                <w:szCs w:val="18"/>
                <w:lang w:val="nl-NL"/>
              </w:rPr>
              <w:t xml:space="preserve"> een </w:t>
            </w:r>
            <w:r w:rsidR="00A43339" w:rsidRPr="00D2770D">
              <w:rPr>
                <w:rFonts w:ascii="Arial" w:hAnsi="Arial" w:cs="Arial"/>
                <w:sz w:val="18"/>
                <w:szCs w:val="18"/>
                <w:lang w:val="nl-NL"/>
              </w:rPr>
              <w:t>meerjarenbegroting</w:t>
            </w:r>
            <w:r w:rsidR="00C77357" w:rsidRPr="00D2770D">
              <w:rPr>
                <w:rFonts w:ascii="Arial" w:hAnsi="Arial" w:cs="Arial"/>
                <w:sz w:val="18"/>
                <w:szCs w:val="18"/>
                <w:lang w:val="nl-NL"/>
              </w:rPr>
              <w:t xml:space="preserve"> kunnen vullen</w:t>
            </w:r>
            <w:r w:rsidR="00A43339" w:rsidRPr="00D2770D">
              <w:rPr>
                <w:rFonts w:ascii="Arial" w:hAnsi="Arial" w:cs="Arial"/>
                <w:sz w:val="18"/>
                <w:szCs w:val="18"/>
                <w:lang w:val="nl-NL"/>
              </w:rPr>
              <w:t>)</w:t>
            </w:r>
            <w:r w:rsidR="00A7457C" w:rsidRPr="00D2770D">
              <w:rPr>
                <w:rFonts w:ascii="Arial" w:hAnsi="Arial" w:cs="Arial"/>
                <w:sz w:val="18"/>
                <w:szCs w:val="18"/>
                <w:lang w:val="nl-NL"/>
              </w:rPr>
              <w:t>.</w:t>
            </w:r>
          </w:p>
        </w:tc>
        <w:tc>
          <w:tcPr>
            <w:tcW w:w="1750" w:type="dxa"/>
            <w:shd w:val="clear" w:color="auto" w:fill="F2F2F2" w:themeFill="background1" w:themeFillShade="F2"/>
            <w:vAlign w:val="center"/>
          </w:tcPr>
          <w:p w14:paraId="10893EB5" w14:textId="77777777" w:rsidR="00A13F19" w:rsidRPr="00D2770D" w:rsidRDefault="00A13F19" w:rsidP="00BA1644">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7C375867" w14:textId="77777777" w:rsidR="00A13F19" w:rsidRPr="00D2770D" w:rsidRDefault="00A13F19" w:rsidP="00BA1644">
            <w:pPr>
              <w:pStyle w:val="TableParagraph"/>
              <w:spacing w:before="1" w:line="276" w:lineRule="auto"/>
              <w:rPr>
                <w:rFonts w:ascii="Arial" w:hAnsi="Arial" w:cs="Arial"/>
                <w:sz w:val="18"/>
                <w:szCs w:val="18"/>
                <w:lang w:val="nl-NL"/>
              </w:rPr>
            </w:pPr>
          </w:p>
        </w:tc>
      </w:tr>
      <w:tr w:rsidR="00A13F19" w:rsidRPr="00D2770D" w14:paraId="564A4B68" w14:textId="77777777" w:rsidTr="6C23D4E1">
        <w:trPr>
          <w:cantSplit/>
          <w:trHeight w:val="567"/>
        </w:trPr>
        <w:tc>
          <w:tcPr>
            <w:tcW w:w="584" w:type="dxa"/>
            <w:shd w:val="clear" w:color="auto" w:fill="F2F2F2" w:themeFill="background1" w:themeFillShade="F2"/>
            <w:vAlign w:val="center"/>
          </w:tcPr>
          <w:p w14:paraId="62EF8D65" w14:textId="1441BD56" w:rsidR="00A13F19" w:rsidRPr="00D2770D" w:rsidRDefault="00A13F19" w:rsidP="00BA1644">
            <w:pPr>
              <w:pStyle w:val="TableParagraph"/>
              <w:spacing w:before="1" w:line="276" w:lineRule="auto"/>
              <w:rPr>
                <w:rFonts w:ascii="Arial" w:hAnsi="Arial" w:cs="Arial"/>
                <w:sz w:val="18"/>
                <w:szCs w:val="18"/>
              </w:rPr>
            </w:pPr>
            <w:r w:rsidRPr="00D2770D">
              <w:rPr>
                <w:rFonts w:ascii="Arial" w:hAnsi="Arial" w:cs="Arial"/>
                <w:sz w:val="18"/>
                <w:szCs w:val="18"/>
              </w:rPr>
              <w:t>2</w:t>
            </w:r>
          </w:p>
        </w:tc>
        <w:tc>
          <w:tcPr>
            <w:tcW w:w="1112" w:type="dxa"/>
            <w:shd w:val="clear" w:color="auto" w:fill="F2F2F2" w:themeFill="background1" w:themeFillShade="F2"/>
            <w:vAlign w:val="center"/>
          </w:tcPr>
          <w:p w14:paraId="0AA549EA" w14:textId="7C4E4D11" w:rsidR="00A13F19" w:rsidRPr="00D2770D" w:rsidRDefault="00A13F19" w:rsidP="00BA1644">
            <w:pPr>
              <w:pStyle w:val="TableParagraph"/>
              <w:spacing w:before="1" w:line="276" w:lineRule="auto"/>
              <w:rPr>
                <w:rFonts w:ascii="Arial" w:hAnsi="Arial" w:cs="Arial"/>
                <w:sz w:val="18"/>
                <w:szCs w:val="18"/>
              </w:rPr>
            </w:pPr>
            <w:r w:rsidRPr="00D2770D">
              <w:rPr>
                <w:rFonts w:ascii="Arial" w:hAnsi="Arial" w:cs="Arial"/>
                <w:sz w:val="18"/>
                <w:szCs w:val="18"/>
              </w:rPr>
              <w:t>Eis</w:t>
            </w:r>
          </w:p>
        </w:tc>
        <w:tc>
          <w:tcPr>
            <w:tcW w:w="6904" w:type="dxa"/>
            <w:shd w:val="clear" w:color="auto" w:fill="F2F2F2" w:themeFill="background1" w:themeFillShade="F2"/>
            <w:vAlign w:val="center"/>
          </w:tcPr>
          <w:p w14:paraId="23D4FEB3" w14:textId="59C79442" w:rsidR="00A13F19" w:rsidRPr="00D2770D" w:rsidRDefault="00A13F19" w:rsidP="00BA1644">
            <w:pPr>
              <w:pStyle w:val="TableParagraph"/>
              <w:spacing w:before="1" w:line="276" w:lineRule="auto"/>
              <w:rPr>
                <w:rFonts w:ascii="Arial" w:hAnsi="Arial" w:cs="Arial"/>
                <w:sz w:val="18"/>
                <w:szCs w:val="18"/>
                <w:lang w:val="nl-NL"/>
              </w:rPr>
            </w:pPr>
            <w:r w:rsidRPr="00D2770D">
              <w:rPr>
                <w:rFonts w:ascii="Arial" w:hAnsi="Arial" w:cs="Arial"/>
                <w:sz w:val="18"/>
                <w:szCs w:val="18"/>
                <w:lang w:val="nl-NL"/>
              </w:rPr>
              <w:t xml:space="preserve">Begroten, plannen en vastleggen van de realisatie dient te kunnen </w:t>
            </w:r>
            <w:r w:rsidR="006505A2" w:rsidRPr="00D2770D">
              <w:rPr>
                <w:rFonts w:ascii="Arial" w:hAnsi="Arial" w:cs="Arial"/>
                <w:sz w:val="18"/>
                <w:szCs w:val="18"/>
                <w:lang w:val="nl-NL"/>
              </w:rPr>
              <w:t>wat betreft verschillende typen data zoals bijvoorbeeld</w:t>
            </w:r>
            <w:r w:rsidRPr="00D2770D">
              <w:rPr>
                <w:rFonts w:ascii="Arial" w:hAnsi="Arial" w:cs="Arial"/>
                <w:sz w:val="18"/>
                <w:szCs w:val="18"/>
                <w:lang w:val="nl-NL"/>
              </w:rPr>
              <w:t>:</w:t>
            </w:r>
          </w:p>
          <w:p w14:paraId="2238E8B8" w14:textId="77777777" w:rsidR="00A13F19" w:rsidRPr="00D2770D" w:rsidRDefault="00A13F19" w:rsidP="00BA1644">
            <w:pPr>
              <w:pStyle w:val="TableParagraph"/>
              <w:spacing w:before="1" w:line="276" w:lineRule="auto"/>
              <w:rPr>
                <w:rFonts w:ascii="Arial" w:hAnsi="Arial" w:cs="Arial"/>
                <w:sz w:val="18"/>
                <w:szCs w:val="18"/>
                <w:lang w:val="nl-NL"/>
              </w:rPr>
            </w:pPr>
            <w:r w:rsidRPr="00D2770D">
              <w:rPr>
                <w:rFonts w:ascii="Arial" w:hAnsi="Arial" w:cs="Arial"/>
                <w:sz w:val="18"/>
                <w:szCs w:val="18"/>
                <w:lang w:val="nl-NL"/>
              </w:rPr>
              <w:t>- Financiële gegevens</w:t>
            </w:r>
          </w:p>
          <w:p w14:paraId="7C4498CE" w14:textId="77777777" w:rsidR="00A13F19" w:rsidRPr="00D2770D" w:rsidRDefault="00A13F19" w:rsidP="00BA1644">
            <w:pPr>
              <w:pStyle w:val="TableParagraph"/>
              <w:spacing w:before="1" w:line="276" w:lineRule="auto"/>
              <w:rPr>
                <w:rFonts w:ascii="Arial" w:hAnsi="Arial" w:cs="Arial"/>
                <w:sz w:val="18"/>
                <w:szCs w:val="18"/>
                <w:lang w:val="nl-NL"/>
              </w:rPr>
            </w:pPr>
            <w:r w:rsidRPr="00D2770D">
              <w:rPr>
                <w:rFonts w:ascii="Arial" w:hAnsi="Arial" w:cs="Arial"/>
                <w:sz w:val="18"/>
                <w:szCs w:val="18"/>
                <w:lang w:val="nl-NL"/>
              </w:rPr>
              <w:t>- Uren (tijdsbesteding)</w:t>
            </w:r>
          </w:p>
          <w:p w14:paraId="02114704" w14:textId="2E73E88B" w:rsidR="00A13F19" w:rsidRPr="00D2770D" w:rsidRDefault="00A13F19" w:rsidP="00BA1644">
            <w:pPr>
              <w:pStyle w:val="TableParagraph"/>
              <w:spacing w:before="1" w:line="276" w:lineRule="auto"/>
              <w:rPr>
                <w:rFonts w:ascii="Arial" w:hAnsi="Arial" w:cs="Arial"/>
                <w:sz w:val="18"/>
                <w:szCs w:val="18"/>
                <w:lang w:val="nl-NL"/>
              </w:rPr>
            </w:pPr>
            <w:r w:rsidRPr="6C23D4E1">
              <w:rPr>
                <w:rFonts w:ascii="Arial" w:hAnsi="Arial" w:cs="Arial"/>
                <w:sz w:val="18"/>
                <w:szCs w:val="18"/>
                <w:lang w:val="nl-NL"/>
              </w:rPr>
              <w:t>- Tekstgegevens met onbeperkte lengte (b.v. productteksten)</w:t>
            </w:r>
          </w:p>
        </w:tc>
        <w:tc>
          <w:tcPr>
            <w:tcW w:w="1750" w:type="dxa"/>
            <w:shd w:val="clear" w:color="auto" w:fill="F2F2F2" w:themeFill="background1" w:themeFillShade="F2"/>
            <w:vAlign w:val="center"/>
          </w:tcPr>
          <w:p w14:paraId="6BDE0FFC" w14:textId="77777777" w:rsidR="00A13F19" w:rsidRPr="00D2770D" w:rsidRDefault="00A13F19" w:rsidP="00BA1644">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411824D8" w14:textId="77777777" w:rsidR="00A13F19" w:rsidRPr="00D2770D" w:rsidRDefault="00A13F19" w:rsidP="00BA1644">
            <w:pPr>
              <w:pStyle w:val="TableParagraph"/>
              <w:spacing w:before="1" w:line="276" w:lineRule="auto"/>
              <w:rPr>
                <w:rFonts w:ascii="Arial" w:hAnsi="Arial" w:cs="Arial"/>
                <w:sz w:val="18"/>
                <w:szCs w:val="18"/>
                <w:lang w:val="nl-NL"/>
              </w:rPr>
            </w:pPr>
          </w:p>
        </w:tc>
      </w:tr>
      <w:tr w:rsidR="00A13F19" w:rsidRPr="00D2770D" w14:paraId="48A4D7F3" w14:textId="77777777" w:rsidTr="6C23D4E1">
        <w:trPr>
          <w:cantSplit/>
          <w:trHeight w:val="567"/>
        </w:trPr>
        <w:tc>
          <w:tcPr>
            <w:tcW w:w="584" w:type="dxa"/>
            <w:shd w:val="clear" w:color="auto" w:fill="F2F2F2" w:themeFill="background1" w:themeFillShade="F2"/>
            <w:vAlign w:val="center"/>
          </w:tcPr>
          <w:p w14:paraId="04FCDEC8" w14:textId="39093A40" w:rsidR="00A13F19" w:rsidRPr="00D2770D" w:rsidRDefault="00A13F19" w:rsidP="00BA1644">
            <w:pPr>
              <w:pStyle w:val="TableParagraph"/>
              <w:spacing w:before="1" w:line="276" w:lineRule="auto"/>
              <w:rPr>
                <w:rFonts w:ascii="Arial" w:hAnsi="Arial" w:cs="Arial"/>
                <w:sz w:val="18"/>
                <w:szCs w:val="18"/>
              </w:rPr>
            </w:pPr>
            <w:r w:rsidRPr="00D2770D">
              <w:rPr>
                <w:rFonts w:ascii="Arial" w:hAnsi="Arial" w:cs="Arial"/>
                <w:sz w:val="18"/>
                <w:szCs w:val="18"/>
              </w:rPr>
              <w:t>3</w:t>
            </w:r>
          </w:p>
        </w:tc>
        <w:tc>
          <w:tcPr>
            <w:tcW w:w="1112" w:type="dxa"/>
            <w:shd w:val="clear" w:color="auto" w:fill="F2F2F2" w:themeFill="background1" w:themeFillShade="F2"/>
            <w:vAlign w:val="center"/>
          </w:tcPr>
          <w:p w14:paraId="465BE528" w14:textId="1D73F7F9" w:rsidR="00A13F19" w:rsidRPr="00D2770D" w:rsidRDefault="00A13F19" w:rsidP="00BA1644">
            <w:pPr>
              <w:pStyle w:val="TableParagraph"/>
              <w:spacing w:before="1" w:line="276" w:lineRule="auto"/>
              <w:rPr>
                <w:rFonts w:ascii="Arial" w:hAnsi="Arial" w:cs="Arial"/>
                <w:sz w:val="18"/>
                <w:szCs w:val="18"/>
                <w:lang w:val="nl-NL"/>
              </w:rPr>
            </w:pPr>
            <w:r w:rsidRPr="00D2770D">
              <w:rPr>
                <w:rFonts w:ascii="Arial" w:hAnsi="Arial" w:cs="Arial"/>
                <w:sz w:val="18"/>
                <w:szCs w:val="18"/>
              </w:rPr>
              <w:t>Eis</w:t>
            </w:r>
          </w:p>
        </w:tc>
        <w:tc>
          <w:tcPr>
            <w:tcW w:w="6904" w:type="dxa"/>
            <w:shd w:val="clear" w:color="auto" w:fill="F2F2F2" w:themeFill="background1" w:themeFillShade="F2"/>
            <w:vAlign w:val="center"/>
          </w:tcPr>
          <w:p w14:paraId="4E731150" w14:textId="6B8AD90B" w:rsidR="00A13F19" w:rsidRPr="00D2770D" w:rsidRDefault="00A13F19" w:rsidP="00BA1644">
            <w:pPr>
              <w:pStyle w:val="TableParagraph"/>
              <w:spacing w:before="1" w:line="276" w:lineRule="auto"/>
              <w:rPr>
                <w:rFonts w:ascii="Arial" w:hAnsi="Arial" w:cs="Arial"/>
                <w:sz w:val="18"/>
                <w:szCs w:val="18"/>
                <w:lang w:val="nl-NL"/>
              </w:rPr>
            </w:pPr>
            <w:r w:rsidRPr="00D2770D">
              <w:rPr>
                <w:rFonts w:ascii="Arial" w:hAnsi="Arial" w:cs="Arial"/>
                <w:sz w:val="18"/>
                <w:szCs w:val="18"/>
                <w:lang w:val="nl-NL"/>
              </w:rPr>
              <w:t xml:space="preserve">Begroten, plannen en vastleggen van de realisatie dient plaats te kunnen vinden op ieder gewenst niveau (programma, </w:t>
            </w:r>
            <w:r w:rsidR="00484AA3" w:rsidRPr="00D2770D">
              <w:rPr>
                <w:rFonts w:ascii="Arial" w:hAnsi="Arial" w:cs="Arial"/>
                <w:sz w:val="18"/>
                <w:szCs w:val="18"/>
                <w:lang w:val="nl-NL"/>
              </w:rPr>
              <w:t xml:space="preserve">doelstelling, </w:t>
            </w:r>
            <w:r w:rsidR="004A136E" w:rsidRPr="00D2770D">
              <w:rPr>
                <w:rFonts w:ascii="Arial" w:hAnsi="Arial" w:cs="Arial"/>
                <w:sz w:val="18"/>
                <w:szCs w:val="18"/>
                <w:lang w:val="nl-NL"/>
              </w:rPr>
              <w:t>kostenplaatsen</w:t>
            </w:r>
            <w:r w:rsidR="00521CC3" w:rsidRPr="00D2770D">
              <w:rPr>
                <w:rFonts w:ascii="Arial" w:hAnsi="Arial" w:cs="Arial"/>
                <w:sz w:val="18"/>
                <w:szCs w:val="18"/>
                <w:lang w:val="nl-NL"/>
              </w:rPr>
              <w:t>, maar ook op projecten</w:t>
            </w:r>
            <w:r w:rsidR="001E30C1" w:rsidRPr="00D2770D">
              <w:rPr>
                <w:rFonts w:ascii="Arial" w:hAnsi="Arial" w:cs="Arial"/>
                <w:sz w:val="18"/>
                <w:szCs w:val="18"/>
                <w:lang w:val="nl-NL"/>
              </w:rPr>
              <w:t>, fase</w:t>
            </w:r>
            <w:r w:rsidR="00521CC3" w:rsidRPr="00D2770D">
              <w:rPr>
                <w:rFonts w:ascii="Arial" w:hAnsi="Arial" w:cs="Arial"/>
                <w:sz w:val="18"/>
                <w:szCs w:val="18"/>
                <w:lang w:val="nl-NL"/>
              </w:rPr>
              <w:t xml:space="preserve"> en activiteiten)</w:t>
            </w:r>
          </w:p>
        </w:tc>
        <w:tc>
          <w:tcPr>
            <w:tcW w:w="1750" w:type="dxa"/>
            <w:shd w:val="clear" w:color="auto" w:fill="F2F2F2" w:themeFill="background1" w:themeFillShade="F2"/>
            <w:vAlign w:val="center"/>
          </w:tcPr>
          <w:p w14:paraId="2F6C057A" w14:textId="77777777" w:rsidR="00A13F19" w:rsidRPr="00D2770D" w:rsidRDefault="00A13F19" w:rsidP="00BA1644">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5E1AE3DF" w14:textId="5852F144" w:rsidR="00A13F19" w:rsidRPr="00D2770D" w:rsidRDefault="00A13F19" w:rsidP="00BA1644">
            <w:pPr>
              <w:pStyle w:val="TableParagraph"/>
              <w:spacing w:before="1" w:line="276" w:lineRule="auto"/>
              <w:rPr>
                <w:rFonts w:ascii="Arial" w:hAnsi="Arial" w:cs="Arial"/>
                <w:sz w:val="18"/>
                <w:szCs w:val="18"/>
                <w:lang w:val="nl-NL"/>
              </w:rPr>
            </w:pPr>
          </w:p>
        </w:tc>
      </w:tr>
      <w:tr w:rsidR="007B7801" w:rsidRPr="00D2770D" w14:paraId="4271C8CB" w14:textId="77777777" w:rsidTr="6C23D4E1">
        <w:trPr>
          <w:cantSplit/>
          <w:trHeight w:val="567"/>
        </w:trPr>
        <w:tc>
          <w:tcPr>
            <w:tcW w:w="584" w:type="dxa"/>
            <w:shd w:val="clear" w:color="auto" w:fill="F2F2F2" w:themeFill="background1" w:themeFillShade="F2"/>
            <w:vAlign w:val="center"/>
          </w:tcPr>
          <w:p w14:paraId="63708469" w14:textId="2D0A946E" w:rsidR="007B7801" w:rsidRPr="00D2770D" w:rsidRDefault="007B7801" w:rsidP="00BA1644">
            <w:pPr>
              <w:pStyle w:val="TableParagraph"/>
              <w:spacing w:before="1" w:line="276" w:lineRule="auto"/>
              <w:rPr>
                <w:rFonts w:ascii="Arial" w:hAnsi="Arial" w:cs="Arial"/>
                <w:sz w:val="18"/>
                <w:szCs w:val="18"/>
              </w:rPr>
            </w:pPr>
            <w:r w:rsidRPr="00D2770D">
              <w:rPr>
                <w:rFonts w:ascii="Arial" w:hAnsi="Arial" w:cs="Arial"/>
                <w:sz w:val="18"/>
                <w:szCs w:val="18"/>
              </w:rPr>
              <w:t>4</w:t>
            </w:r>
          </w:p>
        </w:tc>
        <w:tc>
          <w:tcPr>
            <w:tcW w:w="1112" w:type="dxa"/>
            <w:shd w:val="clear" w:color="auto" w:fill="F2F2F2" w:themeFill="background1" w:themeFillShade="F2"/>
            <w:vAlign w:val="center"/>
          </w:tcPr>
          <w:p w14:paraId="6E94A4E1" w14:textId="79B2C051" w:rsidR="007B7801" w:rsidRPr="00D2770D" w:rsidRDefault="007B7801" w:rsidP="00BA1644">
            <w:pPr>
              <w:pStyle w:val="TableParagraph"/>
              <w:spacing w:before="1" w:line="276" w:lineRule="auto"/>
              <w:rPr>
                <w:rFonts w:ascii="Arial" w:hAnsi="Arial" w:cs="Arial"/>
                <w:sz w:val="18"/>
                <w:szCs w:val="18"/>
              </w:rPr>
            </w:pPr>
            <w:r w:rsidRPr="00D2770D">
              <w:rPr>
                <w:rFonts w:ascii="Arial" w:hAnsi="Arial" w:cs="Arial"/>
                <w:sz w:val="18"/>
                <w:szCs w:val="18"/>
              </w:rPr>
              <w:t>Wens</w:t>
            </w:r>
          </w:p>
        </w:tc>
        <w:tc>
          <w:tcPr>
            <w:tcW w:w="6904" w:type="dxa"/>
            <w:shd w:val="clear" w:color="auto" w:fill="F2F2F2" w:themeFill="background1" w:themeFillShade="F2"/>
            <w:vAlign w:val="center"/>
          </w:tcPr>
          <w:p w14:paraId="57864BCA" w14:textId="76421D01" w:rsidR="007B7801" w:rsidRPr="00D2770D" w:rsidRDefault="007B7801" w:rsidP="00BA1644">
            <w:pPr>
              <w:pStyle w:val="TableParagraph"/>
              <w:spacing w:before="1" w:line="276" w:lineRule="auto"/>
              <w:rPr>
                <w:rFonts w:ascii="Arial" w:hAnsi="Arial" w:cs="Arial"/>
                <w:sz w:val="18"/>
                <w:szCs w:val="18"/>
                <w:lang w:val="nl-NL"/>
              </w:rPr>
            </w:pPr>
            <w:r w:rsidRPr="00D2770D">
              <w:rPr>
                <w:rFonts w:ascii="Arial" w:hAnsi="Arial" w:cs="Arial"/>
                <w:sz w:val="18"/>
                <w:szCs w:val="18"/>
                <w:lang w:val="nl-NL"/>
              </w:rPr>
              <w:t>Niveaus die te onderkennen zijn in hiërarchie-tabellen dienen middels begin- en/of einddatum in de tijd aangepast te kunnen worden.</w:t>
            </w:r>
          </w:p>
        </w:tc>
        <w:tc>
          <w:tcPr>
            <w:tcW w:w="1750" w:type="dxa"/>
            <w:shd w:val="clear" w:color="auto" w:fill="F2F2F2" w:themeFill="background1" w:themeFillShade="F2"/>
            <w:vAlign w:val="center"/>
          </w:tcPr>
          <w:p w14:paraId="56166E8E" w14:textId="77777777" w:rsidR="007B7801" w:rsidRPr="00D2770D" w:rsidRDefault="007B7801" w:rsidP="00BA1644">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59C2630" w14:textId="77777777" w:rsidR="007B7801" w:rsidRPr="00D2770D" w:rsidRDefault="007B7801" w:rsidP="00BA1644">
            <w:pPr>
              <w:pStyle w:val="TableParagraph"/>
              <w:spacing w:before="1" w:line="276" w:lineRule="auto"/>
              <w:rPr>
                <w:rFonts w:ascii="Arial" w:hAnsi="Arial" w:cs="Arial"/>
                <w:sz w:val="18"/>
                <w:szCs w:val="18"/>
                <w:lang w:val="nl-NL"/>
              </w:rPr>
            </w:pPr>
          </w:p>
        </w:tc>
      </w:tr>
      <w:tr w:rsidR="00A13F19" w:rsidRPr="00D2770D" w14:paraId="45544762" w14:textId="77777777" w:rsidTr="6C23D4E1">
        <w:trPr>
          <w:cantSplit/>
          <w:trHeight w:val="567"/>
        </w:trPr>
        <w:tc>
          <w:tcPr>
            <w:tcW w:w="584" w:type="dxa"/>
            <w:shd w:val="clear" w:color="auto" w:fill="F2F2F2" w:themeFill="background1" w:themeFillShade="F2"/>
            <w:vAlign w:val="center"/>
          </w:tcPr>
          <w:p w14:paraId="21E9A463" w14:textId="6520E061" w:rsidR="00A13F19" w:rsidRPr="00D2770D" w:rsidRDefault="007B7801" w:rsidP="00BA1644">
            <w:pPr>
              <w:pStyle w:val="TableParagraph"/>
              <w:spacing w:before="1" w:line="276" w:lineRule="auto"/>
              <w:rPr>
                <w:rFonts w:ascii="Arial" w:hAnsi="Arial" w:cs="Arial"/>
                <w:sz w:val="18"/>
                <w:szCs w:val="18"/>
              </w:rPr>
            </w:pPr>
            <w:r w:rsidRPr="00D2770D">
              <w:rPr>
                <w:rFonts w:ascii="Arial" w:hAnsi="Arial" w:cs="Arial"/>
                <w:sz w:val="18"/>
                <w:szCs w:val="18"/>
              </w:rPr>
              <w:t>5</w:t>
            </w:r>
          </w:p>
        </w:tc>
        <w:tc>
          <w:tcPr>
            <w:tcW w:w="1112" w:type="dxa"/>
            <w:shd w:val="clear" w:color="auto" w:fill="F2F2F2" w:themeFill="background1" w:themeFillShade="F2"/>
            <w:vAlign w:val="center"/>
          </w:tcPr>
          <w:p w14:paraId="2DCCD79D" w14:textId="70F5D497" w:rsidR="00A13F19" w:rsidRPr="00D2770D" w:rsidRDefault="00A13F19" w:rsidP="00BA1644">
            <w:pPr>
              <w:pStyle w:val="TableParagraph"/>
              <w:spacing w:before="1" w:line="276" w:lineRule="auto"/>
              <w:rPr>
                <w:rFonts w:ascii="Arial" w:hAnsi="Arial" w:cs="Arial"/>
                <w:sz w:val="18"/>
                <w:szCs w:val="18"/>
                <w:lang w:val="nl-NL"/>
              </w:rPr>
            </w:pPr>
            <w:r w:rsidRPr="00D2770D">
              <w:rPr>
                <w:rFonts w:ascii="Arial" w:hAnsi="Arial" w:cs="Arial"/>
                <w:sz w:val="18"/>
                <w:szCs w:val="18"/>
              </w:rPr>
              <w:t>Eis</w:t>
            </w:r>
          </w:p>
        </w:tc>
        <w:tc>
          <w:tcPr>
            <w:tcW w:w="6904" w:type="dxa"/>
            <w:shd w:val="clear" w:color="auto" w:fill="F2F2F2" w:themeFill="background1" w:themeFillShade="F2"/>
            <w:vAlign w:val="center"/>
          </w:tcPr>
          <w:p w14:paraId="26786459" w14:textId="74E3DDB0" w:rsidR="00A13F19" w:rsidRPr="00D2770D" w:rsidRDefault="009A7DB1" w:rsidP="00BA1644">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A13F19" w:rsidRPr="00D2770D">
              <w:rPr>
                <w:rFonts w:ascii="Arial" w:hAnsi="Arial" w:cs="Arial"/>
                <w:sz w:val="18"/>
                <w:szCs w:val="18"/>
                <w:lang w:val="nl-NL"/>
              </w:rPr>
              <w:t xml:space="preserve"> moet het genereren en opmaken van begrotingsoverzichten, budgetoverzichten en de jaarrekening ondersteunen.</w:t>
            </w:r>
          </w:p>
        </w:tc>
        <w:tc>
          <w:tcPr>
            <w:tcW w:w="1750" w:type="dxa"/>
            <w:shd w:val="clear" w:color="auto" w:fill="F2F2F2" w:themeFill="background1" w:themeFillShade="F2"/>
            <w:vAlign w:val="center"/>
          </w:tcPr>
          <w:p w14:paraId="73AE7AA7" w14:textId="77777777" w:rsidR="00A13F19" w:rsidRPr="00D2770D" w:rsidRDefault="00A13F19" w:rsidP="00BA1644">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7A44E16" w14:textId="77777777" w:rsidR="00A13F19" w:rsidRPr="00D2770D" w:rsidRDefault="00A13F19" w:rsidP="00BA1644">
            <w:pPr>
              <w:pStyle w:val="TableParagraph"/>
              <w:spacing w:before="1" w:line="276" w:lineRule="auto"/>
              <w:rPr>
                <w:rFonts w:ascii="Arial" w:hAnsi="Arial" w:cs="Arial"/>
                <w:sz w:val="18"/>
                <w:szCs w:val="18"/>
                <w:lang w:val="nl-NL"/>
              </w:rPr>
            </w:pPr>
          </w:p>
        </w:tc>
      </w:tr>
      <w:tr w:rsidR="00A13F19" w:rsidRPr="00D2770D" w14:paraId="4A61C74C" w14:textId="77777777" w:rsidTr="6C23D4E1">
        <w:trPr>
          <w:cantSplit/>
          <w:trHeight w:val="567"/>
        </w:trPr>
        <w:tc>
          <w:tcPr>
            <w:tcW w:w="584" w:type="dxa"/>
            <w:shd w:val="clear" w:color="auto" w:fill="F2F2F2" w:themeFill="background1" w:themeFillShade="F2"/>
            <w:vAlign w:val="center"/>
          </w:tcPr>
          <w:p w14:paraId="2DCE2708" w14:textId="5451607E" w:rsidR="00A13F19" w:rsidRPr="00D2770D" w:rsidRDefault="007B7801" w:rsidP="00BA1644">
            <w:pPr>
              <w:pStyle w:val="TableParagraph"/>
              <w:spacing w:before="1" w:line="276" w:lineRule="auto"/>
              <w:rPr>
                <w:rFonts w:ascii="Arial" w:hAnsi="Arial" w:cs="Arial"/>
                <w:sz w:val="18"/>
                <w:szCs w:val="18"/>
              </w:rPr>
            </w:pPr>
            <w:r w:rsidRPr="00D2770D">
              <w:rPr>
                <w:rFonts w:ascii="Arial" w:hAnsi="Arial" w:cs="Arial"/>
                <w:sz w:val="18"/>
                <w:szCs w:val="18"/>
              </w:rPr>
              <w:t>6</w:t>
            </w:r>
          </w:p>
        </w:tc>
        <w:tc>
          <w:tcPr>
            <w:tcW w:w="1112" w:type="dxa"/>
            <w:shd w:val="clear" w:color="auto" w:fill="F2F2F2" w:themeFill="background1" w:themeFillShade="F2"/>
            <w:vAlign w:val="center"/>
          </w:tcPr>
          <w:p w14:paraId="5FAA12B0" w14:textId="06EC2EDA" w:rsidR="00A13F19" w:rsidRPr="00D2770D" w:rsidRDefault="00A13F19" w:rsidP="00BA1644">
            <w:pPr>
              <w:pStyle w:val="TableParagraph"/>
              <w:spacing w:before="1" w:line="276" w:lineRule="auto"/>
              <w:rPr>
                <w:rFonts w:ascii="Arial" w:hAnsi="Arial" w:cs="Arial"/>
                <w:sz w:val="18"/>
                <w:szCs w:val="18"/>
                <w:lang w:val="nl-NL"/>
              </w:rPr>
            </w:pPr>
            <w:r w:rsidRPr="00D2770D">
              <w:rPr>
                <w:rFonts w:ascii="Arial" w:hAnsi="Arial" w:cs="Arial"/>
                <w:sz w:val="18"/>
                <w:szCs w:val="18"/>
              </w:rPr>
              <w:t>Eis</w:t>
            </w:r>
          </w:p>
        </w:tc>
        <w:tc>
          <w:tcPr>
            <w:tcW w:w="6904" w:type="dxa"/>
            <w:shd w:val="clear" w:color="auto" w:fill="F2F2F2" w:themeFill="background1" w:themeFillShade="F2"/>
            <w:vAlign w:val="center"/>
          </w:tcPr>
          <w:p w14:paraId="1A9BC414" w14:textId="32DFF0C7" w:rsidR="00A13F19" w:rsidRPr="00D2770D" w:rsidRDefault="009A7DB1" w:rsidP="00BA1644">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8956FA" w:rsidRPr="00D2770D">
              <w:rPr>
                <w:rFonts w:ascii="Arial" w:hAnsi="Arial" w:cs="Arial"/>
                <w:sz w:val="18"/>
                <w:szCs w:val="18"/>
                <w:lang w:val="nl-NL"/>
              </w:rPr>
              <w:t xml:space="preserve"> </w:t>
            </w:r>
            <w:r w:rsidR="00A13F19" w:rsidRPr="00D2770D">
              <w:rPr>
                <w:rFonts w:ascii="Arial" w:hAnsi="Arial" w:cs="Arial"/>
                <w:sz w:val="18"/>
                <w:szCs w:val="18"/>
                <w:lang w:val="nl-NL"/>
              </w:rPr>
              <w:t>moet inzicht verschaffen in begroting en realisatie zowel in de toekomst (</w:t>
            </w:r>
            <w:r w:rsidR="004C48C7" w:rsidRPr="00D2770D">
              <w:rPr>
                <w:rFonts w:ascii="Arial" w:hAnsi="Arial" w:cs="Arial"/>
                <w:sz w:val="18"/>
                <w:szCs w:val="18"/>
                <w:lang w:val="nl-NL"/>
              </w:rPr>
              <w:t xml:space="preserve">minimaal </w:t>
            </w:r>
            <w:r w:rsidR="005C30BF" w:rsidRPr="00D2770D">
              <w:rPr>
                <w:rFonts w:ascii="Arial" w:hAnsi="Arial" w:cs="Arial"/>
                <w:sz w:val="18"/>
                <w:szCs w:val="18"/>
                <w:lang w:val="nl-NL"/>
              </w:rPr>
              <w:t>10</w:t>
            </w:r>
            <w:r w:rsidR="00A13F19" w:rsidRPr="00D2770D">
              <w:rPr>
                <w:rFonts w:ascii="Arial" w:hAnsi="Arial" w:cs="Arial"/>
                <w:sz w:val="18"/>
                <w:szCs w:val="18"/>
                <w:lang w:val="nl-NL"/>
              </w:rPr>
              <w:t xml:space="preserve"> jaar vooruit t.o.v. het huidige jaar) als in het verleden </w:t>
            </w:r>
            <w:r w:rsidR="00A463FC" w:rsidRPr="00D2770D">
              <w:rPr>
                <w:rFonts w:ascii="Arial" w:hAnsi="Arial" w:cs="Arial"/>
                <w:sz w:val="18"/>
                <w:szCs w:val="18"/>
                <w:lang w:val="nl-NL"/>
              </w:rPr>
              <w:t>(4 jaar terug t.o.v. het huidige jaar).</w:t>
            </w:r>
          </w:p>
        </w:tc>
        <w:tc>
          <w:tcPr>
            <w:tcW w:w="1750" w:type="dxa"/>
            <w:shd w:val="clear" w:color="auto" w:fill="F2F2F2" w:themeFill="background1" w:themeFillShade="F2"/>
            <w:vAlign w:val="center"/>
          </w:tcPr>
          <w:p w14:paraId="64BDFA72" w14:textId="77777777" w:rsidR="00A13F19" w:rsidRPr="00D2770D" w:rsidRDefault="00A13F19" w:rsidP="00BA1644">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73DD6AE" w14:textId="422AFF9E" w:rsidR="00A13F19" w:rsidRPr="00D2770D" w:rsidRDefault="00A13F19" w:rsidP="00BA1644">
            <w:pPr>
              <w:pStyle w:val="TableParagraph"/>
              <w:spacing w:before="1" w:line="276" w:lineRule="auto"/>
              <w:rPr>
                <w:rFonts w:ascii="Arial" w:hAnsi="Arial" w:cs="Arial"/>
                <w:sz w:val="18"/>
                <w:szCs w:val="18"/>
                <w:lang w:val="nl-NL"/>
              </w:rPr>
            </w:pPr>
          </w:p>
        </w:tc>
      </w:tr>
      <w:tr w:rsidR="00A13F19" w:rsidRPr="00D2770D" w14:paraId="545DB141" w14:textId="77777777" w:rsidTr="6C23D4E1">
        <w:trPr>
          <w:cantSplit/>
          <w:trHeight w:val="567"/>
        </w:trPr>
        <w:tc>
          <w:tcPr>
            <w:tcW w:w="584" w:type="dxa"/>
            <w:shd w:val="clear" w:color="auto" w:fill="F2F2F2" w:themeFill="background1" w:themeFillShade="F2"/>
            <w:vAlign w:val="center"/>
          </w:tcPr>
          <w:p w14:paraId="53528086" w14:textId="147C38D6" w:rsidR="00A13F19" w:rsidRPr="00D2770D" w:rsidRDefault="007B7801" w:rsidP="00BA1644">
            <w:pPr>
              <w:pStyle w:val="TableParagraph"/>
              <w:spacing w:before="1" w:line="276" w:lineRule="auto"/>
              <w:rPr>
                <w:rFonts w:ascii="Arial" w:hAnsi="Arial" w:cs="Arial"/>
                <w:sz w:val="18"/>
                <w:szCs w:val="18"/>
              </w:rPr>
            </w:pPr>
            <w:r w:rsidRPr="00D2770D">
              <w:rPr>
                <w:rFonts w:ascii="Arial" w:hAnsi="Arial" w:cs="Arial"/>
                <w:sz w:val="18"/>
                <w:szCs w:val="18"/>
              </w:rPr>
              <w:t>7</w:t>
            </w:r>
          </w:p>
        </w:tc>
        <w:tc>
          <w:tcPr>
            <w:tcW w:w="1112" w:type="dxa"/>
            <w:shd w:val="clear" w:color="auto" w:fill="F2F2F2" w:themeFill="background1" w:themeFillShade="F2"/>
            <w:vAlign w:val="center"/>
          </w:tcPr>
          <w:p w14:paraId="21D363C5" w14:textId="7D26C4A2" w:rsidR="00A13F19" w:rsidRPr="00D2770D" w:rsidRDefault="00A13F19" w:rsidP="00BA1644">
            <w:pPr>
              <w:pStyle w:val="TableParagraph"/>
              <w:spacing w:before="1" w:line="276" w:lineRule="auto"/>
              <w:rPr>
                <w:rFonts w:ascii="Arial" w:hAnsi="Arial" w:cs="Arial"/>
                <w:sz w:val="18"/>
                <w:szCs w:val="18"/>
                <w:lang w:val="nl-NL"/>
              </w:rPr>
            </w:pPr>
            <w:r w:rsidRPr="00D2770D">
              <w:rPr>
                <w:rFonts w:ascii="Arial" w:hAnsi="Arial" w:cs="Arial"/>
                <w:sz w:val="18"/>
                <w:szCs w:val="18"/>
              </w:rPr>
              <w:t>Eis</w:t>
            </w:r>
          </w:p>
        </w:tc>
        <w:tc>
          <w:tcPr>
            <w:tcW w:w="6904" w:type="dxa"/>
            <w:shd w:val="clear" w:color="auto" w:fill="F2F2F2" w:themeFill="background1" w:themeFillShade="F2"/>
            <w:vAlign w:val="center"/>
          </w:tcPr>
          <w:p w14:paraId="45A746BF" w14:textId="22A85259" w:rsidR="00A13F19" w:rsidRPr="00D2770D" w:rsidRDefault="009A7DB1" w:rsidP="00BA1644">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8956FA" w:rsidRPr="00D2770D">
              <w:rPr>
                <w:rFonts w:ascii="Arial" w:hAnsi="Arial" w:cs="Arial"/>
                <w:sz w:val="18"/>
                <w:szCs w:val="18"/>
                <w:lang w:val="nl-NL"/>
              </w:rPr>
              <w:t xml:space="preserve"> </w:t>
            </w:r>
            <w:r w:rsidR="00A13F19" w:rsidRPr="00D2770D">
              <w:rPr>
                <w:rFonts w:ascii="Arial" w:hAnsi="Arial" w:cs="Arial"/>
                <w:sz w:val="18"/>
                <w:szCs w:val="18"/>
                <w:lang w:val="nl-NL"/>
              </w:rPr>
              <w:t>moet de vastgelegde gegevens vanuit verschillende invalshoeken (dimensies) kunnen ontsluiten en presenteren, waarbij ook de extra kenmerken c.q. attributen als selectieveld kunnen worden gebruikt, alsmede het rapportagemoment (datum) bepalend is voor de te presenteren gegevens. Deze informatie moet in vast format te exporteren zijn naar een tekstverwerkende omgeving, waardoor nog aanvullende teksten ten behoeve van managementrapportages kunnen worden toegevoegd.</w:t>
            </w:r>
          </w:p>
        </w:tc>
        <w:tc>
          <w:tcPr>
            <w:tcW w:w="1750" w:type="dxa"/>
            <w:shd w:val="clear" w:color="auto" w:fill="F2F2F2" w:themeFill="background1" w:themeFillShade="F2"/>
            <w:vAlign w:val="center"/>
          </w:tcPr>
          <w:p w14:paraId="3D51E07C" w14:textId="77777777" w:rsidR="00A13F19" w:rsidRPr="00D2770D" w:rsidRDefault="00A13F19" w:rsidP="00BA1644">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91DB963" w14:textId="77777777" w:rsidR="00A13F19" w:rsidRPr="00D2770D" w:rsidRDefault="00A13F19" w:rsidP="00BA1644">
            <w:pPr>
              <w:pStyle w:val="TableParagraph"/>
              <w:spacing w:before="1" w:line="276" w:lineRule="auto"/>
              <w:rPr>
                <w:rFonts w:ascii="Arial" w:hAnsi="Arial" w:cs="Arial"/>
                <w:sz w:val="18"/>
                <w:szCs w:val="18"/>
                <w:lang w:val="nl-NL"/>
              </w:rPr>
            </w:pPr>
          </w:p>
        </w:tc>
      </w:tr>
      <w:tr w:rsidR="10BEC465" w14:paraId="00004D0D" w14:textId="77777777" w:rsidTr="6C23D4E1">
        <w:trPr>
          <w:cantSplit/>
          <w:trHeight w:val="300"/>
        </w:trPr>
        <w:tc>
          <w:tcPr>
            <w:tcW w:w="584" w:type="dxa"/>
            <w:shd w:val="clear" w:color="auto" w:fill="F2F2F2" w:themeFill="background1" w:themeFillShade="F2"/>
            <w:vAlign w:val="center"/>
          </w:tcPr>
          <w:p w14:paraId="7B2E638F" w14:textId="3C24E431" w:rsidR="10BEC465" w:rsidRDefault="4D0C435D" w:rsidP="10BEC465">
            <w:pPr>
              <w:pStyle w:val="TableParagraph"/>
              <w:spacing w:line="276" w:lineRule="auto"/>
              <w:rPr>
                <w:rFonts w:ascii="Arial" w:hAnsi="Arial" w:cs="Arial"/>
                <w:sz w:val="18"/>
                <w:szCs w:val="18"/>
              </w:rPr>
            </w:pPr>
            <w:r w:rsidRPr="5AF47003">
              <w:rPr>
                <w:rFonts w:ascii="Arial" w:hAnsi="Arial" w:cs="Arial"/>
                <w:sz w:val="18"/>
                <w:szCs w:val="18"/>
              </w:rPr>
              <w:t>8</w:t>
            </w:r>
          </w:p>
        </w:tc>
        <w:tc>
          <w:tcPr>
            <w:tcW w:w="1112" w:type="dxa"/>
            <w:shd w:val="clear" w:color="auto" w:fill="F2F2F2" w:themeFill="background1" w:themeFillShade="F2"/>
            <w:vAlign w:val="center"/>
          </w:tcPr>
          <w:p w14:paraId="499922F3" w14:textId="59642D28" w:rsidR="10BEC465" w:rsidRDefault="4D0C435D" w:rsidP="10BEC465">
            <w:pPr>
              <w:pStyle w:val="TableParagraph"/>
              <w:spacing w:line="276" w:lineRule="auto"/>
              <w:rPr>
                <w:rFonts w:ascii="Arial" w:hAnsi="Arial" w:cs="Arial"/>
                <w:sz w:val="18"/>
                <w:szCs w:val="18"/>
              </w:rPr>
            </w:pPr>
            <w:r w:rsidRPr="5AF47003">
              <w:rPr>
                <w:rFonts w:ascii="Arial" w:hAnsi="Arial" w:cs="Arial"/>
                <w:sz w:val="18"/>
                <w:szCs w:val="18"/>
              </w:rPr>
              <w:t>Eis</w:t>
            </w:r>
          </w:p>
        </w:tc>
        <w:tc>
          <w:tcPr>
            <w:tcW w:w="6904" w:type="dxa"/>
            <w:shd w:val="clear" w:color="auto" w:fill="F2F2F2" w:themeFill="background1" w:themeFillShade="F2"/>
            <w:vAlign w:val="center"/>
          </w:tcPr>
          <w:p w14:paraId="4B3B4F32" w14:textId="4C586A62" w:rsidR="10BEC465" w:rsidRPr="007B61C4" w:rsidRDefault="4D0C435D" w:rsidP="5AF47003">
            <w:pPr>
              <w:spacing w:line="276" w:lineRule="auto"/>
              <w:rPr>
                <w:lang w:val="nl-NL"/>
              </w:rPr>
            </w:pPr>
            <w:r w:rsidRPr="5AF47003">
              <w:rPr>
                <w:lang w:val="nl-NL"/>
              </w:rPr>
              <w:t>De historie van begrotingsmutaties, ook uit voorgaande boekjaren moet te reproduceren/recapituleren zijn naar onderliggende begrotingswijzigingen uit het verleden.</w:t>
            </w:r>
          </w:p>
        </w:tc>
        <w:tc>
          <w:tcPr>
            <w:tcW w:w="1750" w:type="dxa"/>
            <w:shd w:val="clear" w:color="auto" w:fill="F2F2F2" w:themeFill="background1" w:themeFillShade="F2"/>
            <w:vAlign w:val="center"/>
          </w:tcPr>
          <w:p w14:paraId="703DE59B" w14:textId="57393126" w:rsidR="10BEC465" w:rsidRDefault="10BEC465" w:rsidP="10BEC465">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204267FC" w14:textId="4F8EC5CD" w:rsidR="10BEC465" w:rsidRDefault="10BEC465" w:rsidP="10BEC465">
            <w:pPr>
              <w:pStyle w:val="TableParagraph"/>
              <w:spacing w:line="276" w:lineRule="auto"/>
              <w:rPr>
                <w:rFonts w:ascii="Arial" w:hAnsi="Arial" w:cs="Arial"/>
                <w:sz w:val="18"/>
                <w:szCs w:val="18"/>
                <w:lang w:val="nl-NL"/>
              </w:rPr>
            </w:pPr>
          </w:p>
        </w:tc>
      </w:tr>
    </w:tbl>
    <w:p w14:paraId="37289E7A" w14:textId="77777777" w:rsidR="0041280B" w:rsidRPr="002B172F" w:rsidRDefault="0041280B" w:rsidP="0041280B"/>
    <w:p w14:paraId="275E4BB0" w14:textId="77777777" w:rsidR="00BF3069" w:rsidRPr="00723711" w:rsidRDefault="00BF3069" w:rsidP="00BF3069"/>
    <w:p w14:paraId="42C76451" w14:textId="18B2D432" w:rsidR="00BF3069" w:rsidRDefault="00BF3069" w:rsidP="00833A71">
      <w:pPr>
        <w:pStyle w:val="Heading2"/>
        <w:numPr>
          <w:ilvl w:val="1"/>
          <w:numId w:val="22"/>
        </w:numPr>
      </w:pPr>
      <w:bookmarkStart w:id="18" w:name="_Toc194607415"/>
      <w:r w:rsidRPr="00BF3069">
        <w:t>Activa-module</w:t>
      </w:r>
      <w:bookmarkEnd w:id="18"/>
    </w:p>
    <w:p w14:paraId="1FFFC78A" w14:textId="77777777" w:rsidR="00454322" w:rsidRPr="00454322" w:rsidRDefault="00454322" w:rsidP="00454322"/>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6904"/>
        <w:gridCol w:w="1750"/>
        <w:gridCol w:w="4667"/>
      </w:tblGrid>
      <w:tr w:rsidR="00FF790D" w:rsidRPr="008A5645" w14:paraId="5AFC7E76" w14:textId="77777777" w:rsidTr="008A5645">
        <w:trPr>
          <w:trHeight w:val="834"/>
          <w:tblHeader/>
        </w:trPr>
        <w:tc>
          <w:tcPr>
            <w:tcW w:w="584" w:type="dxa"/>
            <w:shd w:val="clear" w:color="auto" w:fill="C00000"/>
            <w:vAlign w:val="center"/>
          </w:tcPr>
          <w:p w14:paraId="389E6CEE" w14:textId="214B52BE" w:rsidR="00FF790D" w:rsidRPr="008A5645" w:rsidRDefault="00FF790D" w:rsidP="008A5645">
            <w:pPr>
              <w:pStyle w:val="TableParagraph"/>
              <w:spacing w:before="3" w:line="276" w:lineRule="auto"/>
              <w:ind w:right="85"/>
              <w:rPr>
                <w:rFonts w:ascii="Arial" w:hAnsi="Arial" w:cs="Arial"/>
                <w:b/>
                <w:bCs/>
                <w:color w:val="FFFFFF" w:themeColor="background1"/>
                <w:sz w:val="18"/>
                <w:szCs w:val="18"/>
              </w:rPr>
            </w:pPr>
            <w:r w:rsidRPr="008A5645">
              <w:rPr>
                <w:rFonts w:ascii="Arial" w:hAnsi="Arial" w:cs="Arial"/>
                <w:b/>
                <w:bCs/>
                <w:color w:val="FFFFFF" w:themeColor="background1"/>
                <w:sz w:val="18"/>
                <w:szCs w:val="18"/>
              </w:rPr>
              <w:t>Nr</w:t>
            </w:r>
          </w:p>
        </w:tc>
        <w:tc>
          <w:tcPr>
            <w:tcW w:w="1112" w:type="dxa"/>
            <w:shd w:val="clear" w:color="auto" w:fill="C00000"/>
            <w:vAlign w:val="center"/>
          </w:tcPr>
          <w:p w14:paraId="76603E3B" w14:textId="1B62CEA6" w:rsidR="00FF790D" w:rsidRPr="008A5645" w:rsidRDefault="00FF790D" w:rsidP="008A5645">
            <w:pPr>
              <w:pStyle w:val="TableParagraph"/>
              <w:spacing w:before="3" w:line="276" w:lineRule="auto"/>
              <w:ind w:right="85"/>
              <w:rPr>
                <w:rFonts w:ascii="Arial" w:hAnsi="Arial" w:cs="Arial"/>
                <w:b/>
                <w:bCs/>
                <w:color w:val="FFFFFF" w:themeColor="background1"/>
                <w:sz w:val="18"/>
                <w:szCs w:val="18"/>
                <w:lang w:val="nl-NL"/>
              </w:rPr>
            </w:pPr>
            <w:r w:rsidRPr="008A5645">
              <w:rPr>
                <w:rFonts w:ascii="Arial" w:hAnsi="Arial" w:cs="Arial"/>
                <w:b/>
                <w:bCs/>
                <w:color w:val="FFFFFF" w:themeColor="background1"/>
                <w:sz w:val="18"/>
                <w:szCs w:val="18"/>
                <w:lang w:val="nl-NL"/>
              </w:rPr>
              <w:t>Eis/Wens</w:t>
            </w:r>
          </w:p>
        </w:tc>
        <w:tc>
          <w:tcPr>
            <w:tcW w:w="6904" w:type="dxa"/>
            <w:shd w:val="clear" w:color="auto" w:fill="C00000"/>
            <w:vAlign w:val="center"/>
          </w:tcPr>
          <w:p w14:paraId="65405039" w14:textId="77777777" w:rsidR="00FF790D" w:rsidRPr="008A5645" w:rsidRDefault="00FF790D" w:rsidP="008A5645">
            <w:pPr>
              <w:pStyle w:val="TableParagraph"/>
              <w:spacing w:before="3" w:line="276" w:lineRule="auto"/>
              <w:ind w:right="85"/>
              <w:rPr>
                <w:rFonts w:ascii="Arial" w:hAnsi="Arial" w:cs="Arial"/>
                <w:b/>
                <w:bCs/>
                <w:color w:val="FFFFFF" w:themeColor="background1"/>
                <w:sz w:val="18"/>
                <w:szCs w:val="18"/>
                <w:lang w:val="nl-NL"/>
              </w:rPr>
            </w:pPr>
            <w:r w:rsidRPr="008A5645">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19B943E3" w14:textId="7C9D7BDB" w:rsidR="00635C9B" w:rsidRPr="008A5645" w:rsidRDefault="009A7DB1" w:rsidP="008A5645">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8A5645">
              <w:rPr>
                <w:rFonts w:ascii="Arial" w:hAnsi="Arial" w:cs="Arial"/>
                <w:b/>
                <w:bCs/>
                <w:color w:val="FFFFFF" w:themeColor="background1"/>
                <w:sz w:val="18"/>
                <w:szCs w:val="18"/>
                <w:lang w:val="nl-NL"/>
              </w:rPr>
              <w:t xml:space="preserve"> van Inschrijver voldoet hieraan</w:t>
            </w:r>
          </w:p>
          <w:p w14:paraId="4AE05E6D" w14:textId="736E1070" w:rsidR="00FF790D" w:rsidRPr="008A5645" w:rsidRDefault="00635C9B" w:rsidP="008A5645">
            <w:pPr>
              <w:pStyle w:val="TableParagraph"/>
              <w:spacing w:before="3" w:line="276" w:lineRule="auto"/>
              <w:ind w:right="85"/>
              <w:rPr>
                <w:rFonts w:ascii="Arial" w:hAnsi="Arial" w:cs="Arial"/>
                <w:b/>
                <w:bCs/>
                <w:color w:val="FFFFFF" w:themeColor="background1"/>
                <w:sz w:val="18"/>
                <w:szCs w:val="18"/>
                <w:lang w:val="nl-NL"/>
              </w:rPr>
            </w:pPr>
            <w:r w:rsidRPr="008A5645">
              <w:rPr>
                <w:rFonts w:ascii="Arial" w:hAnsi="Arial" w:cs="Arial"/>
                <w:b/>
                <w:bCs/>
                <w:color w:val="FFFFFF" w:themeColor="background1"/>
                <w:sz w:val="18"/>
                <w:szCs w:val="18"/>
                <w:lang w:val="nl-NL"/>
              </w:rPr>
              <w:t>(Ja / Nee)</w:t>
            </w:r>
          </w:p>
        </w:tc>
        <w:tc>
          <w:tcPr>
            <w:tcW w:w="4667" w:type="dxa"/>
            <w:shd w:val="clear" w:color="auto" w:fill="C00000"/>
            <w:vAlign w:val="center"/>
          </w:tcPr>
          <w:p w14:paraId="1C9353A4" w14:textId="77777777" w:rsidR="00FF790D" w:rsidRPr="008A5645" w:rsidRDefault="00FF790D" w:rsidP="008A5645">
            <w:pPr>
              <w:pStyle w:val="TableParagraph"/>
              <w:spacing w:before="3" w:line="276" w:lineRule="auto"/>
              <w:ind w:right="85"/>
              <w:rPr>
                <w:rFonts w:ascii="Arial" w:hAnsi="Arial" w:cs="Arial"/>
                <w:b/>
                <w:bCs/>
                <w:color w:val="FFFFFF" w:themeColor="background1"/>
                <w:sz w:val="18"/>
                <w:szCs w:val="18"/>
                <w:lang w:val="nl-NL"/>
              </w:rPr>
            </w:pPr>
            <w:r w:rsidRPr="008A5645">
              <w:rPr>
                <w:rFonts w:ascii="Arial" w:hAnsi="Arial" w:cs="Arial"/>
                <w:b/>
                <w:bCs/>
                <w:color w:val="FFFFFF" w:themeColor="background1"/>
                <w:sz w:val="18"/>
                <w:szCs w:val="18"/>
                <w:lang w:val="nl-NL"/>
              </w:rPr>
              <w:t>Eventuele Opmerkingen</w:t>
            </w:r>
          </w:p>
        </w:tc>
      </w:tr>
      <w:tr w:rsidR="00FF790D" w:rsidRPr="008A5645" w14:paraId="44DF5C7A" w14:textId="77777777" w:rsidTr="008A5645">
        <w:trPr>
          <w:trHeight w:val="400"/>
        </w:trPr>
        <w:tc>
          <w:tcPr>
            <w:tcW w:w="584" w:type="dxa"/>
            <w:shd w:val="clear" w:color="auto" w:fill="F2F2F2" w:themeFill="background1" w:themeFillShade="F2"/>
            <w:vAlign w:val="center"/>
          </w:tcPr>
          <w:p w14:paraId="099B787B" w14:textId="61B2112C" w:rsidR="00FF790D" w:rsidRPr="008A5645" w:rsidRDefault="00FF790D" w:rsidP="008A5645">
            <w:pPr>
              <w:pStyle w:val="TableParagraph"/>
              <w:spacing w:before="1" w:line="276" w:lineRule="auto"/>
              <w:rPr>
                <w:rFonts w:ascii="Arial" w:hAnsi="Arial" w:cs="Arial"/>
                <w:sz w:val="18"/>
                <w:szCs w:val="18"/>
              </w:rPr>
            </w:pPr>
            <w:r w:rsidRPr="008A5645">
              <w:rPr>
                <w:rFonts w:ascii="Arial" w:hAnsi="Arial" w:cs="Arial"/>
                <w:sz w:val="18"/>
                <w:szCs w:val="18"/>
              </w:rPr>
              <w:t>1</w:t>
            </w:r>
          </w:p>
        </w:tc>
        <w:tc>
          <w:tcPr>
            <w:tcW w:w="1112" w:type="dxa"/>
            <w:shd w:val="clear" w:color="auto" w:fill="F2F2F2" w:themeFill="background1" w:themeFillShade="F2"/>
            <w:vAlign w:val="center"/>
          </w:tcPr>
          <w:p w14:paraId="238C6470" w14:textId="4E46B506" w:rsidR="00FF790D" w:rsidRPr="008A5645" w:rsidRDefault="00FF790D" w:rsidP="008A5645">
            <w:pPr>
              <w:pStyle w:val="TableParagraph"/>
              <w:spacing w:before="1" w:line="276" w:lineRule="auto"/>
              <w:rPr>
                <w:rFonts w:ascii="Arial" w:hAnsi="Arial" w:cs="Arial"/>
                <w:sz w:val="18"/>
                <w:szCs w:val="18"/>
                <w:lang w:val="nl-NL"/>
              </w:rPr>
            </w:pPr>
            <w:r w:rsidRPr="008A5645">
              <w:rPr>
                <w:rFonts w:ascii="Arial" w:hAnsi="Arial" w:cs="Arial"/>
                <w:sz w:val="18"/>
                <w:szCs w:val="18"/>
              </w:rPr>
              <w:t>Eis</w:t>
            </w:r>
          </w:p>
        </w:tc>
        <w:tc>
          <w:tcPr>
            <w:tcW w:w="6904" w:type="dxa"/>
            <w:shd w:val="clear" w:color="auto" w:fill="F2F2F2" w:themeFill="background1" w:themeFillShade="F2"/>
            <w:vAlign w:val="center"/>
          </w:tcPr>
          <w:p w14:paraId="5BF5E1EB" w14:textId="26C57BF9" w:rsidR="00FF790D" w:rsidRPr="008A5645" w:rsidRDefault="009A7DB1" w:rsidP="008A5645">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8A5645" w:rsidRPr="008A5645">
              <w:rPr>
                <w:rFonts w:ascii="Arial" w:hAnsi="Arial" w:cs="Arial"/>
                <w:sz w:val="18"/>
                <w:szCs w:val="18"/>
                <w:lang w:val="nl-NL"/>
              </w:rPr>
              <w:t xml:space="preserve"> voorziet e</w:t>
            </w:r>
            <w:r w:rsidR="00FF790D" w:rsidRPr="008A5645">
              <w:rPr>
                <w:rFonts w:ascii="Arial" w:hAnsi="Arial" w:cs="Arial"/>
                <w:sz w:val="18"/>
                <w:szCs w:val="18"/>
                <w:lang w:val="nl-NL"/>
              </w:rPr>
              <w:t>en geïntegreerde activa-administratie.</w:t>
            </w:r>
          </w:p>
        </w:tc>
        <w:tc>
          <w:tcPr>
            <w:tcW w:w="1750" w:type="dxa"/>
            <w:shd w:val="clear" w:color="auto" w:fill="F2F2F2" w:themeFill="background1" w:themeFillShade="F2"/>
            <w:vAlign w:val="center"/>
          </w:tcPr>
          <w:p w14:paraId="02E8EE49" w14:textId="77777777" w:rsidR="00FF790D" w:rsidRPr="008A5645" w:rsidRDefault="00FF790D" w:rsidP="008A5645">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D0A07F0" w14:textId="77777777" w:rsidR="00FF790D" w:rsidRPr="008A5645" w:rsidRDefault="00FF790D" w:rsidP="008A5645">
            <w:pPr>
              <w:pStyle w:val="TableParagraph"/>
              <w:spacing w:before="1" w:line="276" w:lineRule="auto"/>
              <w:rPr>
                <w:rFonts w:ascii="Arial" w:hAnsi="Arial" w:cs="Arial"/>
                <w:sz w:val="18"/>
                <w:szCs w:val="18"/>
                <w:lang w:val="nl-NL"/>
              </w:rPr>
            </w:pPr>
          </w:p>
        </w:tc>
      </w:tr>
      <w:tr w:rsidR="00FF790D" w:rsidRPr="008A5645" w14:paraId="52371625" w14:textId="77777777" w:rsidTr="008A5645">
        <w:trPr>
          <w:trHeight w:val="567"/>
        </w:trPr>
        <w:tc>
          <w:tcPr>
            <w:tcW w:w="584" w:type="dxa"/>
            <w:shd w:val="clear" w:color="auto" w:fill="F2F2F2" w:themeFill="background1" w:themeFillShade="F2"/>
            <w:vAlign w:val="center"/>
          </w:tcPr>
          <w:p w14:paraId="30B1BEDE" w14:textId="0749B023" w:rsidR="00FF790D" w:rsidRPr="008A5645" w:rsidRDefault="00FF790D" w:rsidP="008A5645">
            <w:pPr>
              <w:pStyle w:val="TableParagraph"/>
              <w:spacing w:before="1" w:line="276" w:lineRule="auto"/>
              <w:rPr>
                <w:rFonts w:ascii="Arial" w:hAnsi="Arial" w:cs="Arial"/>
                <w:sz w:val="18"/>
                <w:szCs w:val="18"/>
              </w:rPr>
            </w:pPr>
            <w:r w:rsidRPr="008A5645">
              <w:rPr>
                <w:rFonts w:ascii="Arial" w:hAnsi="Arial" w:cs="Arial"/>
                <w:sz w:val="18"/>
                <w:szCs w:val="18"/>
              </w:rPr>
              <w:t>2</w:t>
            </w:r>
          </w:p>
        </w:tc>
        <w:tc>
          <w:tcPr>
            <w:tcW w:w="1112" w:type="dxa"/>
            <w:shd w:val="clear" w:color="auto" w:fill="F2F2F2" w:themeFill="background1" w:themeFillShade="F2"/>
            <w:vAlign w:val="center"/>
          </w:tcPr>
          <w:p w14:paraId="35F9A8F8" w14:textId="1E25F196" w:rsidR="00FF790D" w:rsidRPr="008A5645" w:rsidRDefault="00FF790D" w:rsidP="008A5645">
            <w:pPr>
              <w:pStyle w:val="TableParagraph"/>
              <w:spacing w:before="1" w:line="276" w:lineRule="auto"/>
              <w:rPr>
                <w:rFonts w:ascii="Arial" w:hAnsi="Arial" w:cs="Arial"/>
                <w:sz w:val="18"/>
                <w:szCs w:val="18"/>
              </w:rPr>
            </w:pPr>
            <w:r w:rsidRPr="008A5645">
              <w:rPr>
                <w:rFonts w:ascii="Arial" w:hAnsi="Arial" w:cs="Arial"/>
                <w:sz w:val="18"/>
                <w:szCs w:val="18"/>
              </w:rPr>
              <w:t>Eis</w:t>
            </w:r>
          </w:p>
        </w:tc>
        <w:tc>
          <w:tcPr>
            <w:tcW w:w="6904" w:type="dxa"/>
            <w:shd w:val="clear" w:color="auto" w:fill="F2F2F2" w:themeFill="background1" w:themeFillShade="F2"/>
            <w:vAlign w:val="center"/>
          </w:tcPr>
          <w:p w14:paraId="45D40890" w14:textId="6D7BCC08" w:rsidR="00FF790D" w:rsidRPr="008A5645" w:rsidRDefault="009A7DB1" w:rsidP="008A5645">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8A5645" w:rsidRPr="008A5645">
              <w:rPr>
                <w:rFonts w:ascii="Arial" w:hAnsi="Arial" w:cs="Arial"/>
                <w:sz w:val="18"/>
                <w:szCs w:val="18"/>
                <w:lang w:val="nl-NL"/>
              </w:rPr>
              <w:t xml:space="preserve"> voorziet </w:t>
            </w:r>
            <w:r w:rsidR="008A5645">
              <w:rPr>
                <w:rFonts w:ascii="Arial" w:hAnsi="Arial" w:cs="Arial"/>
                <w:sz w:val="18"/>
                <w:szCs w:val="18"/>
                <w:lang w:val="nl-NL"/>
              </w:rPr>
              <w:t>in b</w:t>
            </w:r>
            <w:r w:rsidR="00FF790D" w:rsidRPr="008A5645">
              <w:rPr>
                <w:rFonts w:ascii="Arial" w:hAnsi="Arial" w:cs="Arial"/>
                <w:sz w:val="18"/>
                <w:szCs w:val="18"/>
                <w:lang w:val="nl-NL"/>
              </w:rPr>
              <w:t xml:space="preserve">ewaking </w:t>
            </w:r>
            <w:r w:rsidR="008A5645">
              <w:rPr>
                <w:rFonts w:ascii="Arial" w:hAnsi="Arial" w:cs="Arial"/>
                <w:sz w:val="18"/>
                <w:szCs w:val="18"/>
                <w:lang w:val="nl-NL"/>
              </w:rPr>
              <w:t xml:space="preserve">van een </w:t>
            </w:r>
            <w:r w:rsidR="00FF790D" w:rsidRPr="008A5645">
              <w:rPr>
                <w:rFonts w:ascii="Arial" w:hAnsi="Arial" w:cs="Arial"/>
                <w:sz w:val="18"/>
                <w:szCs w:val="18"/>
                <w:lang w:val="nl-NL"/>
              </w:rPr>
              <w:t xml:space="preserve">afschrijvingsperiode en </w:t>
            </w:r>
            <w:r w:rsidR="008A5645">
              <w:rPr>
                <w:rFonts w:ascii="Arial" w:hAnsi="Arial" w:cs="Arial"/>
                <w:sz w:val="18"/>
                <w:szCs w:val="18"/>
                <w:lang w:val="nl-NL"/>
              </w:rPr>
              <w:t xml:space="preserve">het </w:t>
            </w:r>
            <w:r w:rsidR="00FF790D" w:rsidRPr="008A5645">
              <w:rPr>
                <w:rFonts w:ascii="Arial" w:hAnsi="Arial" w:cs="Arial"/>
                <w:sz w:val="18"/>
                <w:szCs w:val="18"/>
                <w:lang w:val="nl-NL"/>
              </w:rPr>
              <w:t xml:space="preserve">genereren van </w:t>
            </w:r>
            <w:r w:rsidR="00B3550A" w:rsidRPr="008A5645">
              <w:rPr>
                <w:rFonts w:ascii="Arial" w:hAnsi="Arial" w:cs="Arial"/>
                <w:sz w:val="18"/>
                <w:szCs w:val="18"/>
                <w:lang w:val="nl-NL"/>
              </w:rPr>
              <w:t xml:space="preserve">(geautomatiseerde) </w:t>
            </w:r>
            <w:r w:rsidR="00FF790D" w:rsidRPr="008A5645">
              <w:rPr>
                <w:rFonts w:ascii="Arial" w:hAnsi="Arial" w:cs="Arial"/>
                <w:sz w:val="18"/>
                <w:szCs w:val="18"/>
                <w:lang w:val="nl-NL"/>
              </w:rPr>
              <w:t>afschrijvingsboekingen.</w:t>
            </w:r>
          </w:p>
        </w:tc>
        <w:tc>
          <w:tcPr>
            <w:tcW w:w="1750" w:type="dxa"/>
            <w:shd w:val="clear" w:color="auto" w:fill="F2F2F2" w:themeFill="background1" w:themeFillShade="F2"/>
            <w:vAlign w:val="center"/>
          </w:tcPr>
          <w:p w14:paraId="72594750" w14:textId="77777777" w:rsidR="00FF790D" w:rsidRPr="008A5645" w:rsidRDefault="00FF790D" w:rsidP="008A5645">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611C172" w14:textId="77777777" w:rsidR="00FF790D" w:rsidRPr="008A5645" w:rsidRDefault="00FF790D" w:rsidP="008A5645">
            <w:pPr>
              <w:pStyle w:val="TableParagraph"/>
              <w:spacing w:before="1" w:line="276" w:lineRule="auto"/>
              <w:rPr>
                <w:rFonts w:ascii="Arial" w:hAnsi="Arial" w:cs="Arial"/>
                <w:sz w:val="18"/>
                <w:szCs w:val="18"/>
                <w:lang w:val="nl-NL"/>
              </w:rPr>
            </w:pPr>
          </w:p>
        </w:tc>
      </w:tr>
    </w:tbl>
    <w:p w14:paraId="47EBA071" w14:textId="77777777" w:rsidR="00BF3069" w:rsidRPr="002B172F" w:rsidRDefault="00BF3069" w:rsidP="00BF3069"/>
    <w:p w14:paraId="4E08D17F" w14:textId="42C92830" w:rsidR="00454322" w:rsidRDefault="0087093B" w:rsidP="00833A71">
      <w:pPr>
        <w:pStyle w:val="Heading2"/>
        <w:numPr>
          <w:ilvl w:val="1"/>
          <w:numId w:val="22"/>
        </w:numPr>
      </w:pPr>
      <w:bookmarkStart w:id="19" w:name="_Toc194607416"/>
      <w:r w:rsidRPr="0087093B">
        <w:t>Rapportage</w:t>
      </w:r>
      <w:bookmarkEnd w:id="19"/>
    </w:p>
    <w:p w14:paraId="0D8919A9" w14:textId="77777777" w:rsidR="0087093B" w:rsidRPr="0087093B" w:rsidRDefault="0087093B" w:rsidP="0087093B"/>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016"/>
        <w:gridCol w:w="7000"/>
        <w:gridCol w:w="1750"/>
        <w:gridCol w:w="4667"/>
      </w:tblGrid>
      <w:tr w:rsidR="003433D0" w:rsidRPr="008A5645" w14:paraId="2C9EF32C" w14:textId="77777777" w:rsidTr="008A5645">
        <w:trPr>
          <w:trHeight w:val="834"/>
          <w:tblHeader/>
        </w:trPr>
        <w:tc>
          <w:tcPr>
            <w:tcW w:w="584" w:type="dxa"/>
            <w:shd w:val="clear" w:color="auto" w:fill="C00000"/>
            <w:vAlign w:val="center"/>
          </w:tcPr>
          <w:p w14:paraId="283166B9" w14:textId="14992F9E" w:rsidR="003433D0" w:rsidRPr="008A5645" w:rsidRDefault="003433D0" w:rsidP="00B80093">
            <w:pPr>
              <w:pStyle w:val="TableParagraph"/>
              <w:spacing w:before="3" w:line="276" w:lineRule="auto"/>
              <w:ind w:right="85"/>
              <w:rPr>
                <w:rFonts w:ascii="Arial" w:hAnsi="Arial" w:cs="Arial"/>
                <w:b/>
                <w:bCs/>
                <w:color w:val="FFFFFF" w:themeColor="background1"/>
                <w:sz w:val="18"/>
                <w:szCs w:val="18"/>
              </w:rPr>
            </w:pPr>
          </w:p>
        </w:tc>
        <w:tc>
          <w:tcPr>
            <w:tcW w:w="1016" w:type="dxa"/>
            <w:shd w:val="clear" w:color="auto" w:fill="C00000"/>
            <w:vAlign w:val="center"/>
          </w:tcPr>
          <w:p w14:paraId="4359CF33" w14:textId="72BBC2E9" w:rsidR="003433D0" w:rsidRPr="008A5645" w:rsidRDefault="003433D0" w:rsidP="00B80093">
            <w:pPr>
              <w:pStyle w:val="TableParagraph"/>
              <w:spacing w:before="3" w:line="276" w:lineRule="auto"/>
              <w:ind w:right="85"/>
              <w:rPr>
                <w:rFonts w:ascii="Arial" w:hAnsi="Arial" w:cs="Arial"/>
                <w:b/>
                <w:bCs/>
                <w:color w:val="FFFFFF" w:themeColor="background1"/>
                <w:sz w:val="18"/>
                <w:szCs w:val="18"/>
                <w:lang w:val="nl-NL"/>
              </w:rPr>
            </w:pPr>
            <w:r w:rsidRPr="008A5645">
              <w:rPr>
                <w:rFonts w:ascii="Arial" w:hAnsi="Arial" w:cs="Arial"/>
                <w:b/>
                <w:bCs/>
                <w:color w:val="FFFFFF" w:themeColor="background1"/>
                <w:sz w:val="18"/>
                <w:szCs w:val="18"/>
                <w:lang w:val="nl-NL"/>
              </w:rPr>
              <w:t>Eis/Wens</w:t>
            </w:r>
          </w:p>
        </w:tc>
        <w:tc>
          <w:tcPr>
            <w:tcW w:w="7000" w:type="dxa"/>
            <w:shd w:val="clear" w:color="auto" w:fill="C00000"/>
            <w:vAlign w:val="center"/>
          </w:tcPr>
          <w:p w14:paraId="676EBE1A" w14:textId="77777777" w:rsidR="003433D0" w:rsidRPr="008A5645" w:rsidRDefault="003433D0" w:rsidP="00B80093">
            <w:pPr>
              <w:pStyle w:val="TableParagraph"/>
              <w:spacing w:before="3" w:line="276" w:lineRule="auto"/>
              <w:ind w:right="85"/>
              <w:rPr>
                <w:rFonts w:ascii="Arial" w:hAnsi="Arial" w:cs="Arial"/>
                <w:b/>
                <w:bCs/>
                <w:color w:val="FFFFFF" w:themeColor="background1"/>
                <w:sz w:val="18"/>
                <w:szCs w:val="18"/>
                <w:lang w:val="nl-NL"/>
              </w:rPr>
            </w:pPr>
            <w:r w:rsidRPr="008A5645">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74EF1F9C" w14:textId="1AC020B4" w:rsidR="00635C9B" w:rsidRPr="008A5645" w:rsidRDefault="009A7DB1" w:rsidP="00B80093">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8A5645">
              <w:rPr>
                <w:rFonts w:ascii="Arial" w:hAnsi="Arial" w:cs="Arial"/>
                <w:b/>
                <w:bCs/>
                <w:color w:val="FFFFFF" w:themeColor="background1"/>
                <w:sz w:val="18"/>
                <w:szCs w:val="18"/>
                <w:lang w:val="nl-NL"/>
              </w:rPr>
              <w:t xml:space="preserve"> van Inschrijver voldoet hieraan</w:t>
            </w:r>
          </w:p>
          <w:p w14:paraId="2A948718" w14:textId="149CA0BB" w:rsidR="003433D0" w:rsidRPr="008A5645" w:rsidRDefault="00635C9B" w:rsidP="00B80093">
            <w:pPr>
              <w:pStyle w:val="TableParagraph"/>
              <w:spacing w:before="3" w:line="276" w:lineRule="auto"/>
              <w:ind w:right="85"/>
              <w:rPr>
                <w:rFonts w:ascii="Arial" w:hAnsi="Arial" w:cs="Arial"/>
                <w:b/>
                <w:bCs/>
                <w:color w:val="FFFFFF" w:themeColor="background1"/>
                <w:sz w:val="18"/>
                <w:szCs w:val="18"/>
                <w:lang w:val="nl-NL"/>
              </w:rPr>
            </w:pPr>
            <w:r w:rsidRPr="008A5645">
              <w:rPr>
                <w:rFonts w:ascii="Arial" w:hAnsi="Arial" w:cs="Arial"/>
                <w:b/>
                <w:bCs/>
                <w:color w:val="FFFFFF" w:themeColor="background1"/>
                <w:sz w:val="18"/>
                <w:szCs w:val="18"/>
                <w:lang w:val="nl-NL"/>
              </w:rPr>
              <w:t>(Ja / Nee)</w:t>
            </w:r>
          </w:p>
        </w:tc>
        <w:tc>
          <w:tcPr>
            <w:tcW w:w="4667" w:type="dxa"/>
            <w:shd w:val="clear" w:color="auto" w:fill="C00000"/>
            <w:vAlign w:val="center"/>
          </w:tcPr>
          <w:p w14:paraId="1F0F64E9" w14:textId="77777777" w:rsidR="003433D0" w:rsidRPr="008A5645" w:rsidRDefault="003433D0" w:rsidP="00B80093">
            <w:pPr>
              <w:pStyle w:val="TableParagraph"/>
              <w:spacing w:before="3" w:line="276" w:lineRule="auto"/>
              <w:ind w:right="85"/>
              <w:rPr>
                <w:rFonts w:ascii="Arial" w:hAnsi="Arial" w:cs="Arial"/>
                <w:b/>
                <w:bCs/>
                <w:color w:val="FFFFFF" w:themeColor="background1"/>
                <w:sz w:val="18"/>
                <w:szCs w:val="18"/>
                <w:lang w:val="nl-NL"/>
              </w:rPr>
            </w:pPr>
            <w:r w:rsidRPr="008A5645">
              <w:rPr>
                <w:rFonts w:ascii="Arial" w:hAnsi="Arial" w:cs="Arial"/>
                <w:b/>
                <w:bCs/>
                <w:color w:val="FFFFFF" w:themeColor="background1"/>
                <w:sz w:val="18"/>
                <w:szCs w:val="18"/>
                <w:lang w:val="nl-NL"/>
              </w:rPr>
              <w:t>Eventuele Opmerkingen</w:t>
            </w:r>
          </w:p>
        </w:tc>
      </w:tr>
      <w:tr w:rsidR="003433D0" w:rsidRPr="008A5645" w14:paraId="4C004823" w14:textId="77777777" w:rsidTr="008A5645">
        <w:trPr>
          <w:trHeight w:val="369"/>
        </w:trPr>
        <w:tc>
          <w:tcPr>
            <w:tcW w:w="584" w:type="dxa"/>
            <w:shd w:val="clear" w:color="auto" w:fill="F2F2F2" w:themeFill="background1" w:themeFillShade="F2"/>
            <w:vAlign w:val="center"/>
          </w:tcPr>
          <w:p w14:paraId="558FFB15" w14:textId="5FE46E6B" w:rsidR="003433D0" w:rsidRPr="008A5645" w:rsidRDefault="003433D0" w:rsidP="00B80093">
            <w:pPr>
              <w:pStyle w:val="TableParagraph"/>
              <w:spacing w:before="1" w:line="276" w:lineRule="auto"/>
              <w:rPr>
                <w:rFonts w:ascii="Arial" w:hAnsi="Arial" w:cs="Arial"/>
                <w:sz w:val="18"/>
                <w:szCs w:val="18"/>
              </w:rPr>
            </w:pPr>
            <w:r w:rsidRPr="008A5645">
              <w:rPr>
                <w:rFonts w:ascii="Arial" w:hAnsi="Arial" w:cs="Arial"/>
                <w:sz w:val="18"/>
                <w:szCs w:val="18"/>
              </w:rPr>
              <w:t>1</w:t>
            </w:r>
          </w:p>
        </w:tc>
        <w:tc>
          <w:tcPr>
            <w:tcW w:w="1016" w:type="dxa"/>
            <w:shd w:val="clear" w:color="auto" w:fill="F2F2F2" w:themeFill="background1" w:themeFillShade="F2"/>
            <w:vAlign w:val="center"/>
          </w:tcPr>
          <w:p w14:paraId="68E39F1F" w14:textId="533C90E8" w:rsidR="003433D0" w:rsidRPr="008A5645" w:rsidRDefault="003433D0" w:rsidP="00B80093">
            <w:pPr>
              <w:pStyle w:val="TableParagraph"/>
              <w:spacing w:before="1" w:line="276" w:lineRule="auto"/>
              <w:rPr>
                <w:rFonts w:ascii="Arial" w:hAnsi="Arial" w:cs="Arial"/>
                <w:sz w:val="18"/>
                <w:szCs w:val="18"/>
                <w:lang w:val="nl-NL"/>
              </w:rPr>
            </w:pPr>
            <w:r w:rsidRPr="008A5645">
              <w:rPr>
                <w:rFonts w:ascii="Arial" w:hAnsi="Arial" w:cs="Arial"/>
                <w:sz w:val="18"/>
                <w:szCs w:val="18"/>
              </w:rPr>
              <w:t>Eis</w:t>
            </w:r>
          </w:p>
        </w:tc>
        <w:tc>
          <w:tcPr>
            <w:tcW w:w="7000" w:type="dxa"/>
            <w:shd w:val="clear" w:color="auto" w:fill="F2F2F2" w:themeFill="background1" w:themeFillShade="F2"/>
            <w:vAlign w:val="center"/>
          </w:tcPr>
          <w:p w14:paraId="7F5C54AE" w14:textId="17D76CF3" w:rsidR="003433D0" w:rsidRPr="008A5645" w:rsidRDefault="009A7DB1" w:rsidP="00B80093">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8A5645">
              <w:rPr>
                <w:rFonts w:ascii="Arial" w:hAnsi="Arial" w:cs="Arial"/>
                <w:sz w:val="18"/>
                <w:szCs w:val="18"/>
                <w:lang w:val="nl-NL"/>
              </w:rPr>
              <w:t xml:space="preserve"> voorziet in h</w:t>
            </w:r>
            <w:r w:rsidR="6BE9E38B" w:rsidRPr="008A5645">
              <w:rPr>
                <w:rFonts w:ascii="Arial" w:hAnsi="Arial" w:cs="Arial"/>
                <w:sz w:val="18"/>
                <w:szCs w:val="18"/>
                <w:lang w:val="nl-NL"/>
              </w:rPr>
              <w:t xml:space="preserve">et genereren van </w:t>
            </w:r>
            <w:r w:rsidR="003433D0" w:rsidRPr="008A5645">
              <w:rPr>
                <w:rFonts w:ascii="Arial" w:hAnsi="Arial" w:cs="Arial"/>
                <w:sz w:val="18"/>
                <w:szCs w:val="18"/>
                <w:lang w:val="nl-NL"/>
              </w:rPr>
              <w:t>een proef- en saldibalans</w:t>
            </w:r>
            <w:r w:rsidR="7EA61FBC" w:rsidRPr="008A5645">
              <w:rPr>
                <w:rFonts w:ascii="Arial" w:hAnsi="Arial" w:cs="Arial"/>
                <w:sz w:val="18"/>
                <w:szCs w:val="18"/>
                <w:lang w:val="nl-NL"/>
              </w:rPr>
              <w:t>.</w:t>
            </w:r>
          </w:p>
        </w:tc>
        <w:tc>
          <w:tcPr>
            <w:tcW w:w="1750" w:type="dxa"/>
            <w:shd w:val="clear" w:color="auto" w:fill="F2F2F2" w:themeFill="background1" w:themeFillShade="F2"/>
            <w:vAlign w:val="center"/>
          </w:tcPr>
          <w:p w14:paraId="1429910C" w14:textId="77777777" w:rsidR="003433D0" w:rsidRPr="008A5645" w:rsidRDefault="003433D0" w:rsidP="00B80093">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9AE3A53" w14:textId="77777777" w:rsidR="003433D0" w:rsidRPr="008A5645" w:rsidRDefault="003433D0" w:rsidP="00B80093">
            <w:pPr>
              <w:pStyle w:val="TableParagraph"/>
              <w:spacing w:before="1" w:line="276" w:lineRule="auto"/>
              <w:rPr>
                <w:rFonts w:ascii="Arial" w:hAnsi="Arial" w:cs="Arial"/>
                <w:sz w:val="18"/>
                <w:szCs w:val="18"/>
                <w:lang w:val="nl-NL"/>
              </w:rPr>
            </w:pPr>
          </w:p>
        </w:tc>
      </w:tr>
      <w:tr w:rsidR="003433D0" w:rsidRPr="008A5645" w14:paraId="7313E0A2" w14:textId="77777777" w:rsidTr="008A5645">
        <w:trPr>
          <w:trHeight w:val="567"/>
        </w:trPr>
        <w:tc>
          <w:tcPr>
            <w:tcW w:w="584" w:type="dxa"/>
            <w:shd w:val="clear" w:color="auto" w:fill="F2F2F2" w:themeFill="background1" w:themeFillShade="F2"/>
            <w:vAlign w:val="center"/>
          </w:tcPr>
          <w:p w14:paraId="19B5B9D8" w14:textId="596CEFB6" w:rsidR="003433D0" w:rsidRPr="008A5645" w:rsidRDefault="003433D0" w:rsidP="00B80093">
            <w:pPr>
              <w:pStyle w:val="TableParagraph"/>
              <w:spacing w:before="1" w:line="276" w:lineRule="auto"/>
              <w:rPr>
                <w:rFonts w:ascii="Arial" w:hAnsi="Arial" w:cs="Arial"/>
                <w:sz w:val="18"/>
                <w:szCs w:val="18"/>
              </w:rPr>
            </w:pPr>
            <w:r w:rsidRPr="008A5645">
              <w:rPr>
                <w:rFonts w:ascii="Arial" w:hAnsi="Arial" w:cs="Arial"/>
                <w:sz w:val="18"/>
                <w:szCs w:val="18"/>
              </w:rPr>
              <w:t>2</w:t>
            </w:r>
          </w:p>
        </w:tc>
        <w:tc>
          <w:tcPr>
            <w:tcW w:w="1016" w:type="dxa"/>
            <w:shd w:val="clear" w:color="auto" w:fill="F2F2F2" w:themeFill="background1" w:themeFillShade="F2"/>
            <w:vAlign w:val="center"/>
          </w:tcPr>
          <w:p w14:paraId="7CA609C1" w14:textId="66244D48" w:rsidR="003433D0" w:rsidRPr="008A5645" w:rsidRDefault="003433D0" w:rsidP="00B80093">
            <w:pPr>
              <w:pStyle w:val="TableParagraph"/>
              <w:spacing w:before="1" w:line="276" w:lineRule="auto"/>
              <w:rPr>
                <w:rFonts w:ascii="Arial" w:hAnsi="Arial" w:cs="Arial"/>
                <w:sz w:val="18"/>
                <w:szCs w:val="18"/>
              </w:rPr>
            </w:pPr>
            <w:r w:rsidRPr="008A5645">
              <w:rPr>
                <w:rFonts w:ascii="Arial" w:hAnsi="Arial" w:cs="Arial"/>
                <w:sz w:val="18"/>
                <w:szCs w:val="18"/>
              </w:rPr>
              <w:t>Eis</w:t>
            </w:r>
          </w:p>
        </w:tc>
        <w:tc>
          <w:tcPr>
            <w:tcW w:w="7000" w:type="dxa"/>
            <w:shd w:val="clear" w:color="auto" w:fill="F2F2F2" w:themeFill="background1" w:themeFillShade="F2"/>
            <w:vAlign w:val="center"/>
          </w:tcPr>
          <w:p w14:paraId="08D13E22" w14:textId="1CDBB68A" w:rsidR="003433D0" w:rsidRPr="008A5645" w:rsidRDefault="009A7DB1" w:rsidP="00B80093">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8A5645">
              <w:rPr>
                <w:rFonts w:ascii="Arial" w:hAnsi="Arial" w:cs="Arial"/>
                <w:sz w:val="18"/>
                <w:szCs w:val="18"/>
                <w:lang w:val="nl-NL"/>
              </w:rPr>
              <w:t xml:space="preserve"> voorziet in d</w:t>
            </w:r>
            <w:r w:rsidR="003433D0" w:rsidRPr="008A5645">
              <w:rPr>
                <w:rFonts w:ascii="Arial" w:hAnsi="Arial" w:cs="Arial"/>
                <w:sz w:val="18"/>
                <w:szCs w:val="18"/>
                <w:lang w:val="nl-NL"/>
              </w:rPr>
              <w:t xml:space="preserve">e mogelijkheid om eigen tabellen en overzichten te kunnen samenstellen. </w:t>
            </w:r>
          </w:p>
        </w:tc>
        <w:tc>
          <w:tcPr>
            <w:tcW w:w="1750" w:type="dxa"/>
            <w:shd w:val="clear" w:color="auto" w:fill="F2F2F2" w:themeFill="background1" w:themeFillShade="F2"/>
            <w:vAlign w:val="center"/>
          </w:tcPr>
          <w:p w14:paraId="5E494C22" w14:textId="77777777" w:rsidR="003433D0" w:rsidRPr="008A5645" w:rsidRDefault="003433D0" w:rsidP="00B80093">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CFA8D84" w14:textId="77777777" w:rsidR="003433D0" w:rsidRPr="008A5645" w:rsidRDefault="003433D0" w:rsidP="00B80093">
            <w:pPr>
              <w:pStyle w:val="TableParagraph"/>
              <w:spacing w:before="1" w:line="276" w:lineRule="auto"/>
              <w:rPr>
                <w:rFonts w:ascii="Arial" w:hAnsi="Arial" w:cs="Arial"/>
                <w:sz w:val="18"/>
                <w:szCs w:val="18"/>
                <w:lang w:val="nl-NL"/>
              </w:rPr>
            </w:pPr>
          </w:p>
        </w:tc>
      </w:tr>
      <w:tr w:rsidR="003433D0" w:rsidRPr="008A5645" w14:paraId="37BF0123" w14:textId="77777777" w:rsidTr="008A5645">
        <w:trPr>
          <w:trHeight w:val="411"/>
        </w:trPr>
        <w:tc>
          <w:tcPr>
            <w:tcW w:w="584" w:type="dxa"/>
            <w:shd w:val="clear" w:color="auto" w:fill="F2F2F2" w:themeFill="background1" w:themeFillShade="F2"/>
            <w:vAlign w:val="center"/>
          </w:tcPr>
          <w:p w14:paraId="2F0DB8B0" w14:textId="43350816" w:rsidR="003433D0" w:rsidRPr="008A5645" w:rsidRDefault="003433D0" w:rsidP="00B80093">
            <w:pPr>
              <w:pStyle w:val="TableParagraph"/>
              <w:spacing w:line="276" w:lineRule="auto"/>
              <w:rPr>
                <w:rFonts w:ascii="Arial" w:hAnsi="Arial" w:cs="Arial"/>
                <w:sz w:val="18"/>
                <w:szCs w:val="18"/>
              </w:rPr>
            </w:pPr>
            <w:r w:rsidRPr="008A5645">
              <w:rPr>
                <w:rFonts w:ascii="Arial" w:hAnsi="Arial" w:cs="Arial"/>
                <w:sz w:val="18"/>
                <w:szCs w:val="18"/>
              </w:rPr>
              <w:t>3</w:t>
            </w:r>
          </w:p>
        </w:tc>
        <w:tc>
          <w:tcPr>
            <w:tcW w:w="1016" w:type="dxa"/>
            <w:shd w:val="clear" w:color="auto" w:fill="F2F2F2" w:themeFill="background1" w:themeFillShade="F2"/>
            <w:vAlign w:val="center"/>
          </w:tcPr>
          <w:p w14:paraId="7C04C4CE" w14:textId="095222CD" w:rsidR="003433D0" w:rsidRPr="008A5645" w:rsidRDefault="003433D0" w:rsidP="00B80093">
            <w:pPr>
              <w:pStyle w:val="TableParagraph"/>
              <w:spacing w:line="276" w:lineRule="auto"/>
              <w:rPr>
                <w:rFonts w:ascii="Arial" w:hAnsi="Arial" w:cs="Arial"/>
                <w:sz w:val="18"/>
                <w:szCs w:val="18"/>
              </w:rPr>
            </w:pPr>
            <w:r w:rsidRPr="008A5645">
              <w:rPr>
                <w:rFonts w:ascii="Arial" w:hAnsi="Arial" w:cs="Arial"/>
                <w:sz w:val="18"/>
                <w:szCs w:val="18"/>
              </w:rPr>
              <w:t>Eis</w:t>
            </w:r>
          </w:p>
        </w:tc>
        <w:tc>
          <w:tcPr>
            <w:tcW w:w="7000" w:type="dxa"/>
            <w:shd w:val="clear" w:color="auto" w:fill="F2F2F2" w:themeFill="background1" w:themeFillShade="F2"/>
            <w:vAlign w:val="center"/>
          </w:tcPr>
          <w:p w14:paraId="0E3E475E" w14:textId="03DAAA25" w:rsidR="003433D0" w:rsidRPr="008A5645" w:rsidRDefault="003433D0" w:rsidP="00B80093">
            <w:pPr>
              <w:pStyle w:val="TableParagraph"/>
              <w:spacing w:line="276" w:lineRule="auto"/>
              <w:rPr>
                <w:rFonts w:ascii="Arial" w:hAnsi="Arial" w:cs="Arial"/>
                <w:sz w:val="18"/>
                <w:szCs w:val="18"/>
                <w:lang w:val="nl-NL"/>
              </w:rPr>
            </w:pPr>
            <w:r w:rsidRPr="008A5645">
              <w:rPr>
                <w:rFonts w:ascii="Arial" w:hAnsi="Arial" w:cs="Arial"/>
                <w:sz w:val="18"/>
                <w:szCs w:val="18"/>
                <w:lang w:val="nl-NL"/>
              </w:rPr>
              <w:t xml:space="preserve">Overzichten/rapportages dienen </w:t>
            </w:r>
            <w:proofErr w:type="spellStart"/>
            <w:r w:rsidRPr="008A5645">
              <w:rPr>
                <w:rFonts w:ascii="Arial" w:hAnsi="Arial" w:cs="Arial"/>
                <w:sz w:val="18"/>
                <w:szCs w:val="18"/>
                <w:lang w:val="nl-NL"/>
              </w:rPr>
              <w:t>realtime</w:t>
            </w:r>
            <w:proofErr w:type="spellEnd"/>
            <w:r w:rsidRPr="008A5645">
              <w:rPr>
                <w:rFonts w:ascii="Arial" w:hAnsi="Arial" w:cs="Arial"/>
                <w:sz w:val="18"/>
                <w:szCs w:val="18"/>
                <w:lang w:val="nl-NL"/>
              </w:rPr>
              <w:t xml:space="preserve"> 24/7 gegenereerd te kunnen worden.</w:t>
            </w:r>
          </w:p>
        </w:tc>
        <w:tc>
          <w:tcPr>
            <w:tcW w:w="1750" w:type="dxa"/>
            <w:shd w:val="clear" w:color="auto" w:fill="F2F2F2" w:themeFill="background1" w:themeFillShade="F2"/>
            <w:vAlign w:val="center"/>
          </w:tcPr>
          <w:p w14:paraId="6AB1ED93" w14:textId="1BB8D35D" w:rsidR="003433D0" w:rsidRPr="008A5645" w:rsidRDefault="003433D0" w:rsidP="00B80093">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0425C093" w14:textId="12AD7981" w:rsidR="003433D0" w:rsidRPr="008A5645" w:rsidRDefault="003433D0" w:rsidP="00B80093">
            <w:pPr>
              <w:pStyle w:val="TableParagraph"/>
              <w:spacing w:line="276" w:lineRule="auto"/>
              <w:rPr>
                <w:rFonts w:ascii="Arial" w:hAnsi="Arial" w:cs="Arial"/>
                <w:sz w:val="18"/>
                <w:szCs w:val="18"/>
                <w:lang w:val="nl-NL"/>
              </w:rPr>
            </w:pPr>
          </w:p>
        </w:tc>
      </w:tr>
      <w:tr w:rsidR="003433D0" w:rsidRPr="008A5645" w14:paraId="6A9002E6" w14:textId="77777777" w:rsidTr="008A5645">
        <w:trPr>
          <w:trHeight w:val="300"/>
        </w:trPr>
        <w:tc>
          <w:tcPr>
            <w:tcW w:w="584" w:type="dxa"/>
            <w:shd w:val="clear" w:color="auto" w:fill="F2F2F2" w:themeFill="background1" w:themeFillShade="F2"/>
            <w:vAlign w:val="center"/>
          </w:tcPr>
          <w:p w14:paraId="7FE2C6C5" w14:textId="64840E34" w:rsidR="003433D0" w:rsidRPr="008A5645" w:rsidRDefault="003433D0" w:rsidP="00B80093">
            <w:pPr>
              <w:pStyle w:val="TableParagraph"/>
              <w:spacing w:line="276" w:lineRule="auto"/>
              <w:rPr>
                <w:rFonts w:ascii="Arial" w:hAnsi="Arial" w:cs="Arial"/>
                <w:sz w:val="18"/>
                <w:szCs w:val="18"/>
              </w:rPr>
            </w:pPr>
            <w:r w:rsidRPr="008A5645">
              <w:rPr>
                <w:rFonts w:ascii="Arial" w:hAnsi="Arial" w:cs="Arial"/>
                <w:sz w:val="18"/>
                <w:szCs w:val="18"/>
              </w:rPr>
              <w:t>4</w:t>
            </w:r>
          </w:p>
        </w:tc>
        <w:tc>
          <w:tcPr>
            <w:tcW w:w="1016" w:type="dxa"/>
            <w:shd w:val="clear" w:color="auto" w:fill="F2F2F2" w:themeFill="background1" w:themeFillShade="F2"/>
            <w:vAlign w:val="center"/>
          </w:tcPr>
          <w:p w14:paraId="7DC0D6A4" w14:textId="479D7D75" w:rsidR="003433D0" w:rsidRPr="008A5645" w:rsidRDefault="003433D0" w:rsidP="00B80093">
            <w:pPr>
              <w:pStyle w:val="TableParagraph"/>
              <w:spacing w:line="276" w:lineRule="auto"/>
              <w:rPr>
                <w:rFonts w:ascii="Arial" w:hAnsi="Arial" w:cs="Arial"/>
                <w:sz w:val="18"/>
                <w:szCs w:val="18"/>
              </w:rPr>
            </w:pPr>
            <w:r w:rsidRPr="008A5645">
              <w:rPr>
                <w:rFonts w:ascii="Arial" w:hAnsi="Arial" w:cs="Arial"/>
                <w:sz w:val="18"/>
                <w:szCs w:val="18"/>
              </w:rPr>
              <w:t>Eis</w:t>
            </w:r>
          </w:p>
        </w:tc>
        <w:tc>
          <w:tcPr>
            <w:tcW w:w="7000" w:type="dxa"/>
            <w:shd w:val="clear" w:color="auto" w:fill="F2F2F2" w:themeFill="background1" w:themeFillShade="F2"/>
            <w:vAlign w:val="center"/>
          </w:tcPr>
          <w:p w14:paraId="3D660EEE" w14:textId="6A879582" w:rsidR="003433D0" w:rsidRPr="008A5645" w:rsidRDefault="003433D0" w:rsidP="00B80093">
            <w:pPr>
              <w:pStyle w:val="TableParagraph"/>
              <w:spacing w:line="276" w:lineRule="auto"/>
              <w:rPr>
                <w:rFonts w:ascii="Arial" w:hAnsi="Arial" w:cs="Arial"/>
                <w:sz w:val="18"/>
                <w:szCs w:val="18"/>
                <w:lang w:val="nl-NL"/>
              </w:rPr>
            </w:pPr>
            <w:r w:rsidRPr="008A5645">
              <w:rPr>
                <w:rFonts w:ascii="Arial" w:hAnsi="Arial" w:cs="Arial"/>
                <w:sz w:val="18"/>
                <w:szCs w:val="18"/>
                <w:lang w:val="nl-NL"/>
              </w:rPr>
              <w:t>Rapportages dienen gebruiksvriendelijk samengesteld te kunnen worden op alle niveaus en alle</w:t>
            </w:r>
            <w:r w:rsidR="00996C63" w:rsidRPr="008A5645">
              <w:rPr>
                <w:rFonts w:ascii="Arial" w:hAnsi="Arial" w:cs="Arial"/>
                <w:sz w:val="18"/>
                <w:szCs w:val="18"/>
                <w:lang w:val="nl-NL"/>
              </w:rPr>
              <w:t xml:space="preserve"> </w:t>
            </w:r>
            <w:r w:rsidRPr="008A5645">
              <w:rPr>
                <w:rFonts w:ascii="Arial" w:hAnsi="Arial" w:cs="Arial"/>
                <w:sz w:val="18"/>
                <w:szCs w:val="18"/>
                <w:lang w:val="nl-NL"/>
              </w:rPr>
              <w:t xml:space="preserve">gemuteerde velden (of dimensies), zowel van </w:t>
            </w:r>
            <w:proofErr w:type="spellStart"/>
            <w:r w:rsidRPr="008A5645">
              <w:rPr>
                <w:rFonts w:ascii="Arial" w:hAnsi="Arial" w:cs="Arial"/>
                <w:sz w:val="18"/>
                <w:szCs w:val="18"/>
                <w:lang w:val="nl-NL"/>
              </w:rPr>
              <w:t>jaargebonden</w:t>
            </w:r>
            <w:proofErr w:type="spellEnd"/>
            <w:r w:rsidRPr="008A5645">
              <w:rPr>
                <w:rFonts w:ascii="Arial" w:hAnsi="Arial" w:cs="Arial"/>
                <w:sz w:val="18"/>
                <w:szCs w:val="18"/>
                <w:lang w:val="nl-NL"/>
              </w:rPr>
              <w:t xml:space="preserve"> als niet-</w:t>
            </w:r>
            <w:proofErr w:type="spellStart"/>
            <w:r w:rsidRPr="008A5645">
              <w:rPr>
                <w:rFonts w:ascii="Arial" w:hAnsi="Arial" w:cs="Arial"/>
                <w:sz w:val="18"/>
                <w:szCs w:val="18"/>
                <w:lang w:val="nl-NL"/>
              </w:rPr>
              <w:t>jaargebonden</w:t>
            </w:r>
            <w:proofErr w:type="spellEnd"/>
            <w:r w:rsidRPr="008A5645">
              <w:rPr>
                <w:rFonts w:ascii="Arial" w:hAnsi="Arial" w:cs="Arial"/>
                <w:sz w:val="18"/>
                <w:szCs w:val="18"/>
                <w:lang w:val="nl-NL"/>
              </w:rPr>
              <w:t xml:space="preserve"> budgetten.</w:t>
            </w:r>
          </w:p>
        </w:tc>
        <w:tc>
          <w:tcPr>
            <w:tcW w:w="1750" w:type="dxa"/>
            <w:shd w:val="clear" w:color="auto" w:fill="F2F2F2" w:themeFill="background1" w:themeFillShade="F2"/>
            <w:vAlign w:val="center"/>
          </w:tcPr>
          <w:p w14:paraId="207C75A6" w14:textId="175734E2" w:rsidR="003433D0" w:rsidRPr="008A5645" w:rsidRDefault="003433D0" w:rsidP="00B80093">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688AAD22" w14:textId="59B32FBF" w:rsidR="003433D0" w:rsidRPr="008A5645" w:rsidRDefault="003433D0" w:rsidP="00B80093">
            <w:pPr>
              <w:pStyle w:val="TableParagraph"/>
              <w:spacing w:line="276" w:lineRule="auto"/>
              <w:rPr>
                <w:rFonts w:ascii="Arial" w:hAnsi="Arial" w:cs="Arial"/>
                <w:sz w:val="18"/>
                <w:szCs w:val="18"/>
                <w:lang w:val="nl-NL"/>
              </w:rPr>
            </w:pPr>
          </w:p>
        </w:tc>
      </w:tr>
      <w:tr w:rsidR="003433D0" w:rsidRPr="008A5645" w14:paraId="5D2F30D1" w14:textId="77777777" w:rsidTr="008A5645">
        <w:trPr>
          <w:trHeight w:val="300"/>
        </w:trPr>
        <w:tc>
          <w:tcPr>
            <w:tcW w:w="584" w:type="dxa"/>
            <w:shd w:val="clear" w:color="auto" w:fill="F2F2F2" w:themeFill="background1" w:themeFillShade="F2"/>
            <w:vAlign w:val="center"/>
          </w:tcPr>
          <w:p w14:paraId="793FD1EC" w14:textId="6A9C79C6" w:rsidR="003433D0" w:rsidRPr="008A5645" w:rsidRDefault="003433D0" w:rsidP="00B80093">
            <w:pPr>
              <w:pStyle w:val="TableParagraph"/>
              <w:spacing w:line="276" w:lineRule="auto"/>
              <w:rPr>
                <w:rFonts w:ascii="Arial" w:hAnsi="Arial" w:cs="Arial"/>
                <w:sz w:val="18"/>
                <w:szCs w:val="18"/>
              </w:rPr>
            </w:pPr>
            <w:r w:rsidRPr="008A5645">
              <w:rPr>
                <w:rFonts w:ascii="Arial" w:hAnsi="Arial" w:cs="Arial"/>
                <w:sz w:val="18"/>
                <w:szCs w:val="18"/>
              </w:rPr>
              <w:t>5</w:t>
            </w:r>
          </w:p>
        </w:tc>
        <w:tc>
          <w:tcPr>
            <w:tcW w:w="1016" w:type="dxa"/>
            <w:shd w:val="clear" w:color="auto" w:fill="F2F2F2" w:themeFill="background1" w:themeFillShade="F2"/>
            <w:vAlign w:val="center"/>
          </w:tcPr>
          <w:p w14:paraId="4787792E" w14:textId="74D3B7D1" w:rsidR="003433D0" w:rsidRPr="008A5645" w:rsidRDefault="003433D0" w:rsidP="00B80093">
            <w:pPr>
              <w:pStyle w:val="TableParagraph"/>
              <w:spacing w:line="276" w:lineRule="auto"/>
              <w:rPr>
                <w:rFonts w:ascii="Arial" w:hAnsi="Arial" w:cs="Arial"/>
                <w:sz w:val="18"/>
                <w:szCs w:val="18"/>
              </w:rPr>
            </w:pPr>
            <w:r w:rsidRPr="008A5645">
              <w:rPr>
                <w:rFonts w:ascii="Arial" w:hAnsi="Arial" w:cs="Arial"/>
                <w:sz w:val="18"/>
                <w:szCs w:val="18"/>
              </w:rPr>
              <w:t>Eis</w:t>
            </w:r>
          </w:p>
        </w:tc>
        <w:tc>
          <w:tcPr>
            <w:tcW w:w="7000" w:type="dxa"/>
            <w:shd w:val="clear" w:color="auto" w:fill="F2F2F2" w:themeFill="background1" w:themeFillShade="F2"/>
            <w:vAlign w:val="center"/>
          </w:tcPr>
          <w:p w14:paraId="29833991" w14:textId="3CC20BC5" w:rsidR="003433D0" w:rsidRPr="008A5645" w:rsidRDefault="003433D0" w:rsidP="00B80093">
            <w:pPr>
              <w:pStyle w:val="TableParagraph"/>
              <w:spacing w:line="276" w:lineRule="auto"/>
              <w:rPr>
                <w:rFonts w:ascii="Arial" w:hAnsi="Arial" w:cs="Arial"/>
                <w:sz w:val="18"/>
                <w:szCs w:val="18"/>
                <w:lang w:val="nl-NL"/>
              </w:rPr>
            </w:pPr>
            <w:r w:rsidRPr="008A5645">
              <w:rPr>
                <w:rFonts w:ascii="Arial" w:hAnsi="Arial" w:cs="Arial"/>
                <w:sz w:val="18"/>
                <w:szCs w:val="18"/>
                <w:lang w:val="nl-NL"/>
              </w:rPr>
              <w:t xml:space="preserve">Via rapportages binnen </w:t>
            </w:r>
            <w:r w:rsidR="009A7DB1">
              <w:rPr>
                <w:rFonts w:ascii="Arial" w:hAnsi="Arial" w:cs="Arial"/>
                <w:sz w:val="18"/>
                <w:szCs w:val="18"/>
                <w:lang w:val="nl-NL"/>
              </w:rPr>
              <w:t>het systeem</w:t>
            </w:r>
            <w:r w:rsidRPr="008A5645">
              <w:rPr>
                <w:rFonts w:ascii="Arial" w:hAnsi="Arial" w:cs="Arial"/>
                <w:sz w:val="18"/>
                <w:szCs w:val="18"/>
                <w:lang w:val="nl-NL"/>
              </w:rPr>
              <w:t xml:space="preserve"> </w:t>
            </w:r>
            <w:r w:rsidR="2DCDD3BE" w:rsidRPr="008A5645">
              <w:rPr>
                <w:rFonts w:ascii="Arial" w:hAnsi="Arial" w:cs="Arial"/>
                <w:sz w:val="18"/>
                <w:szCs w:val="18"/>
                <w:lang w:val="nl-NL"/>
              </w:rPr>
              <w:t>dien</w:t>
            </w:r>
            <w:r w:rsidR="18E6BBAC" w:rsidRPr="008A5645">
              <w:rPr>
                <w:rFonts w:ascii="Arial" w:hAnsi="Arial" w:cs="Arial"/>
                <w:sz w:val="18"/>
                <w:szCs w:val="18"/>
                <w:lang w:val="nl-NL"/>
              </w:rPr>
              <w:t>t</w:t>
            </w:r>
            <w:r w:rsidRPr="008A5645">
              <w:rPr>
                <w:rFonts w:ascii="Arial" w:hAnsi="Arial" w:cs="Arial"/>
                <w:sz w:val="18"/>
                <w:szCs w:val="18"/>
                <w:lang w:val="nl-NL"/>
              </w:rPr>
              <w:t xml:space="preserve"> de bijbehorende broninformatie geraadpleegd</w:t>
            </w:r>
            <w:r w:rsidR="00AD3F5E" w:rsidRPr="008A5645">
              <w:rPr>
                <w:rFonts w:ascii="Arial" w:hAnsi="Arial" w:cs="Arial"/>
                <w:sz w:val="18"/>
                <w:szCs w:val="18"/>
                <w:lang w:val="nl-NL"/>
              </w:rPr>
              <w:t xml:space="preserve"> </w:t>
            </w:r>
            <w:r w:rsidRPr="008A5645">
              <w:rPr>
                <w:rFonts w:ascii="Arial" w:hAnsi="Arial" w:cs="Arial"/>
                <w:sz w:val="18"/>
                <w:szCs w:val="18"/>
                <w:lang w:val="nl-NL"/>
              </w:rPr>
              <w:t>te kunnen worden.</w:t>
            </w:r>
          </w:p>
        </w:tc>
        <w:tc>
          <w:tcPr>
            <w:tcW w:w="1750" w:type="dxa"/>
            <w:shd w:val="clear" w:color="auto" w:fill="F2F2F2" w:themeFill="background1" w:themeFillShade="F2"/>
            <w:vAlign w:val="center"/>
          </w:tcPr>
          <w:p w14:paraId="5974BF21" w14:textId="1AB4DC01" w:rsidR="003433D0" w:rsidRPr="008A5645" w:rsidRDefault="003433D0" w:rsidP="00B80093">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74385AF4" w14:textId="20DB2780" w:rsidR="003433D0" w:rsidRPr="008A5645" w:rsidRDefault="003433D0" w:rsidP="00B80093">
            <w:pPr>
              <w:pStyle w:val="TableParagraph"/>
              <w:spacing w:line="276" w:lineRule="auto"/>
              <w:rPr>
                <w:rFonts w:ascii="Arial" w:hAnsi="Arial" w:cs="Arial"/>
                <w:sz w:val="18"/>
                <w:szCs w:val="18"/>
                <w:lang w:val="nl-NL"/>
              </w:rPr>
            </w:pPr>
          </w:p>
        </w:tc>
      </w:tr>
      <w:tr w:rsidR="003433D0" w:rsidRPr="008A5645" w14:paraId="07306A7D" w14:textId="77777777" w:rsidTr="008A5645">
        <w:trPr>
          <w:trHeight w:val="300"/>
        </w:trPr>
        <w:tc>
          <w:tcPr>
            <w:tcW w:w="584" w:type="dxa"/>
            <w:shd w:val="clear" w:color="auto" w:fill="F2F2F2" w:themeFill="background1" w:themeFillShade="F2"/>
            <w:vAlign w:val="center"/>
          </w:tcPr>
          <w:p w14:paraId="2F5B9F5A" w14:textId="0D1201DB" w:rsidR="003433D0" w:rsidRPr="008A5645" w:rsidRDefault="004565A7" w:rsidP="00B80093">
            <w:pPr>
              <w:pStyle w:val="TableParagraph"/>
              <w:spacing w:line="276" w:lineRule="auto"/>
              <w:rPr>
                <w:rFonts w:ascii="Arial" w:hAnsi="Arial" w:cs="Arial"/>
                <w:sz w:val="18"/>
                <w:szCs w:val="18"/>
              </w:rPr>
            </w:pPr>
            <w:r w:rsidRPr="008A5645">
              <w:rPr>
                <w:rFonts w:ascii="Arial" w:hAnsi="Arial" w:cs="Arial"/>
                <w:sz w:val="18"/>
                <w:szCs w:val="18"/>
              </w:rPr>
              <w:t>6</w:t>
            </w:r>
          </w:p>
        </w:tc>
        <w:tc>
          <w:tcPr>
            <w:tcW w:w="1016" w:type="dxa"/>
            <w:shd w:val="clear" w:color="auto" w:fill="F2F2F2" w:themeFill="background1" w:themeFillShade="F2"/>
            <w:vAlign w:val="center"/>
          </w:tcPr>
          <w:p w14:paraId="1C32E523" w14:textId="6C3E5BFB" w:rsidR="003433D0" w:rsidRPr="008A5645" w:rsidRDefault="003433D0" w:rsidP="00B80093">
            <w:pPr>
              <w:pStyle w:val="TableParagraph"/>
              <w:spacing w:line="276" w:lineRule="auto"/>
              <w:rPr>
                <w:rFonts w:ascii="Arial" w:hAnsi="Arial" w:cs="Arial"/>
                <w:sz w:val="18"/>
                <w:szCs w:val="18"/>
              </w:rPr>
            </w:pPr>
            <w:r w:rsidRPr="008A5645">
              <w:rPr>
                <w:rFonts w:ascii="Arial" w:hAnsi="Arial" w:cs="Arial"/>
                <w:sz w:val="18"/>
                <w:szCs w:val="18"/>
              </w:rPr>
              <w:t>Eis</w:t>
            </w:r>
          </w:p>
        </w:tc>
        <w:tc>
          <w:tcPr>
            <w:tcW w:w="7000" w:type="dxa"/>
            <w:shd w:val="clear" w:color="auto" w:fill="F2F2F2" w:themeFill="background1" w:themeFillShade="F2"/>
            <w:vAlign w:val="center"/>
          </w:tcPr>
          <w:p w14:paraId="2B11AAF2" w14:textId="6220A7D6" w:rsidR="003433D0" w:rsidRPr="008A5645" w:rsidRDefault="003433D0" w:rsidP="00B80093">
            <w:pPr>
              <w:pStyle w:val="TableParagraph"/>
              <w:spacing w:line="276" w:lineRule="auto"/>
              <w:rPr>
                <w:rFonts w:ascii="Arial" w:hAnsi="Arial" w:cs="Arial"/>
                <w:sz w:val="18"/>
                <w:szCs w:val="18"/>
                <w:lang w:val="nl-NL"/>
              </w:rPr>
            </w:pPr>
            <w:r w:rsidRPr="008A5645">
              <w:rPr>
                <w:rFonts w:ascii="Arial" w:hAnsi="Arial" w:cs="Arial"/>
                <w:sz w:val="18"/>
                <w:szCs w:val="18"/>
                <w:lang w:val="nl-NL"/>
              </w:rPr>
              <w:t>Rapportagestructuren dienen door de Opdrachtgever zelf aangepast te kunnen worden,</w:t>
            </w:r>
            <w:r w:rsidR="001E367F" w:rsidRPr="008A5645">
              <w:rPr>
                <w:rFonts w:ascii="Arial" w:hAnsi="Arial" w:cs="Arial"/>
                <w:sz w:val="18"/>
                <w:szCs w:val="18"/>
                <w:lang w:val="nl-NL"/>
              </w:rPr>
              <w:t xml:space="preserve"> </w:t>
            </w:r>
            <w:r w:rsidRPr="008A5645">
              <w:rPr>
                <w:rFonts w:ascii="Arial" w:hAnsi="Arial" w:cs="Arial"/>
                <w:sz w:val="18"/>
                <w:szCs w:val="18"/>
                <w:lang w:val="nl-NL"/>
              </w:rPr>
              <w:t>bijvoorbeeld indien de informatiebehoefte verandert of extra hiërarchieniveaus worden verlangd.</w:t>
            </w:r>
          </w:p>
        </w:tc>
        <w:tc>
          <w:tcPr>
            <w:tcW w:w="1750" w:type="dxa"/>
            <w:shd w:val="clear" w:color="auto" w:fill="F2F2F2" w:themeFill="background1" w:themeFillShade="F2"/>
            <w:vAlign w:val="center"/>
          </w:tcPr>
          <w:p w14:paraId="098EA845" w14:textId="1CF515AF" w:rsidR="003433D0" w:rsidRPr="008A5645" w:rsidRDefault="003433D0" w:rsidP="00B80093">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427F639B" w14:textId="060C77B0" w:rsidR="003433D0" w:rsidRPr="008A5645" w:rsidRDefault="003433D0" w:rsidP="00B80093">
            <w:pPr>
              <w:pStyle w:val="TableParagraph"/>
              <w:spacing w:line="276" w:lineRule="auto"/>
              <w:rPr>
                <w:rFonts w:ascii="Arial" w:hAnsi="Arial" w:cs="Arial"/>
                <w:sz w:val="18"/>
                <w:szCs w:val="18"/>
                <w:lang w:val="nl-NL"/>
              </w:rPr>
            </w:pPr>
          </w:p>
        </w:tc>
      </w:tr>
      <w:tr w:rsidR="003433D0" w:rsidRPr="008A5645" w14:paraId="09BC8BCC" w14:textId="77777777" w:rsidTr="008A5645">
        <w:trPr>
          <w:trHeight w:val="300"/>
        </w:trPr>
        <w:tc>
          <w:tcPr>
            <w:tcW w:w="584" w:type="dxa"/>
            <w:shd w:val="clear" w:color="auto" w:fill="F2F2F2" w:themeFill="background1" w:themeFillShade="F2"/>
            <w:vAlign w:val="center"/>
          </w:tcPr>
          <w:p w14:paraId="3461CE85" w14:textId="06DDEEB3" w:rsidR="003433D0" w:rsidRPr="008A5645" w:rsidRDefault="004565A7" w:rsidP="00B80093">
            <w:pPr>
              <w:pStyle w:val="TableParagraph"/>
              <w:spacing w:line="276" w:lineRule="auto"/>
              <w:rPr>
                <w:rFonts w:ascii="Arial" w:hAnsi="Arial" w:cs="Arial"/>
                <w:sz w:val="18"/>
                <w:szCs w:val="18"/>
              </w:rPr>
            </w:pPr>
            <w:r w:rsidRPr="008A5645">
              <w:rPr>
                <w:rFonts w:ascii="Arial" w:hAnsi="Arial" w:cs="Arial"/>
                <w:sz w:val="18"/>
                <w:szCs w:val="18"/>
              </w:rPr>
              <w:t>7</w:t>
            </w:r>
          </w:p>
        </w:tc>
        <w:tc>
          <w:tcPr>
            <w:tcW w:w="1016" w:type="dxa"/>
            <w:shd w:val="clear" w:color="auto" w:fill="F2F2F2" w:themeFill="background1" w:themeFillShade="F2"/>
            <w:vAlign w:val="center"/>
          </w:tcPr>
          <w:p w14:paraId="0E12DAA9" w14:textId="4BA5D825" w:rsidR="003433D0" w:rsidRPr="008A5645" w:rsidRDefault="003433D0" w:rsidP="00B80093">
            <w:pPr>
              <w:pStyle w:val="TableParagraph"/>
              <w:spacing w:line="276" w:lineRule="auto"/>
              <w:rPr>
                <w:rFonts w:ascii="Arial" w:hAnsi="Arial" w:cs="Arial"/>
                <w:sz w:val="18"/>
                <w:szCs w:val="18"/>
              </w:rPr>
            </w:pPr>
            <w:r w:rsidRPr="008A5645">
              <w:rPr>
                <w:rFonts w:ascii="Arial" w:hAnsi="Arial" w:cs="Arial"/>
                <w:sz w:val="18"/>
                <w:szCs w:val="18"/>
              </w:rPr>
              <w:t>Eis</w:t>
            </w:r>
          </w:p>
        </w:tc>
        <w:tc>
          <w:tcPr>
            <w:tcW w:w="7000" w:type="dxa"/>
            <w:shd w:val="clear" w:color="auto" w:fill="F2F2F2" w:themeFill="background1" w:themeFillShade="F2"/>
            <w:vAlign w:val="center"/>
          </w:tcPr>
          <w:p w14:paraId="4C422B56" w14:textId="137FEC55" w:rsidR="003433D0" w:rsidRPr="008A5645" w:rsidRDefault="003433D0" w:rsidP="009A4785">
            <w:pPr>
              <w:spacing w:line="276" w:lineRule="auto"/>
              <w:ind w:left="91" w:right="273"/>
              <w:rPr>
                <w:szCs w:val="18"/>
                <w:lang w:val="nl-NL"/>
              </w:rPr>
            </w:pPr>
            <w:r w:rsidRPr="008A5645">
              <w:rPr>
                <w:rFonts w:eastAsia="Calibri"/>
                <w:szCs w:val="18"/>
                <w:lang w:val="nl-NL"/>
              </w:rPr>
              <w:t>Rapportages dienen opgesteld te kunnen worden die gebruik maken van vergelijkende cijfers, zoals huidig jaar/periode versus vorig jaar/periode, maar ook realisatie, verplichting op basis van</w:t>
            </w:r>
            <w:r w:rsidR="000C6C53" w:rsidRPr="008A5645">
              <w:rPr>
                <w:rFonts w:eastAsia="Calibri"/>
                <w:szCs w:val="18"/>
                <w:lang w:val="nl-NL"/>
              </w:rPr>
              <w:t xml:space="preserve"> </w:t>
            </w:r>
            <w:r w:rsidRPr="008A5645">
              <w:rPr>
                <w:rFonts w:eastAsia="Calibri"/>
                <w:szCs w:val="18"/>
                <w:lang w:val="nl-NL"/>
              </w:rPr>
              <w:t>organisatieonderdeel.</w:t>
            </w:r>
          </w:p>
        </w:tc>
        <w:tc>
          <w:tcPr>
            <w:tcW w:w="1750" w:type="dxa"/>
            <w:shd w:val="clear" w:color="auto" w:fill="F2F2F2" w:themeFill="background1" w:themeFillShade="F2"/>
            <w:vAlign w:val="center"/>
          </w:tcPr>
          <w:p w14:paraId="7C3B3B5B" w14:textId="6A06D95B" w:rsidR="003433D0" w:rsidRPr="008A5645" w:rsidRDefault="003433D0" w:rsidP="00B80093">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1E5708C1" w14:textId="29723B47" w:rsidR="003433D0" w:rsidRPr="008A5645" w:rsidRDefault="003433D0" w:rsidP="00B80093">
            <w:pPr>
              <w:pStyle w:val="TableParagraph"/>
              <w:spacing w:line="276" w:lineRule="auto"/>
              <w:rPr>
                <w:rFonts w:ascii="Arial" w:hAnsi="Arial" w:cs="Arial"/>
                <w:sz w:val="18"/>
                <w:szCs w:val="18"/>
                <w:lang w:val="nl-NL"/>
              </w:rPr>
            </w:pPr>
          </w:p>
        </w:tc>
      </w:tr>
      <w:tr w:rsidR="00B174BC" w:rsidRPr="008A5645" w14:paraId="36C58F81" w14:textId="77777777" w:rsidTr="008A5645">
        <w:trPr>
          <w:trHeight w:val="300"/>
        </w:trPr>
        <w:tc>
          <w:tcPr>
            <w:tcW w:w="584" w:type="dxa"/>
            <w:shd w:val="clear" w:color="auto" w:fill="F2F2F2" w:themeFill="background1" w:themeFillShade="F2"/>
            <w:vAlign w:val="center"/>
          </w:tcPr>
          <w:p w14:paraId="377C32CA" w14:textId="0B1B0F17" w:rsidR="00B174BC" w:rsidRPr="008A5645" w:rsidRDefault="00B174BC" w:rsidP="00B80093">
            <w:pPr>
              <w:pStyle w:val="TableParagraph"/>
              <w:spacing w:line="276" w:lineRule="auto"/>
              <w:rPr>
                <w:rFonts w:ascii="Arial" w:hAnsi="Arial" w:cs="Arial"/>
                <w:sz w:val="18"/>
                <w:szCs w:val="18"/>
              </w:rPr>
            </w:pPr>
            <w:r w:rsidRPr="008A5645">
              <w:rPr>
                <w:rFonts w:ascii="Arial" w:hAnsi="Arial" w:cs="Arial"/>
                <w:sz w:val="18"/>
                <w:szCs w:val="18"/>
              </w:rPr>
              <w:t>8</w:t>
            </w:r>
          </w:p>
        </w:tc>
        <w:tc>
          <w:tcPr>
            <w:tcW w:w="1016" w:type="dxa"/>
            <w:shd w:val="clear" w:color="auto" w:fill="F2F2F2" w:themeFill="background1" w:themeFillShade="F2"/>
            <w:vAlign w:val="center"/>
          </w:tcPr>
          <w:p w14:paraId="461F1D52" w14:textId="09951611" w:rsidR="00B174BC" w:rsidRPr="008A5645" w:rsidRDefault="00B174BC" w:rsidP="00B80093">
            <w:pPr>
              <w:pStyle w:val="TableParagraph"/>
              <w:spacing w:line="276" w:lineRule="auto"/>
              <w:rPr>
                <w:rFonts w:ascii="Arial" w:hAnsi="Arial" w:cs="Arial"/>
                <w:sz w:val="18"/>
                <w:szCs w:val="18"/>
              </w:rPr>
            </w:pPr>
            <w:r w:rsidRPr="008A5645">
              <w:rPr>
                <w:rFonts w:ascii="Arial" w:hAnsi="Arial" w:cs="Arial"/>
                <w:sz w:val="18"/>
                <w:szCs w:val="18"/>
              </w:rPr>
              <w:t>Eis</w:t>
            </w:r>
          </w:p>
        </w:tc>
        <w:tc>
          <w:tcPr>
            <w:tcW w:w="7000" w:type="dxa"/>
            <w:shd w:val="clear" w:color="auto" w:fill="F2F2F2" w:themeFill="background1" w:themeFillShade="F2"/>
            <w:vAlign w:val="center"/>
          </w:tcPr>
          <w:p w14:paraId="6CEAC243" w14:textId="1A103465" w:rsidR="00B174BC" w:rsidRPr="008A5645" w:rsidRDefault="009A7DB1" w:rsidP="00B80093">
            <w:pPr>
              <w:spacing w:line="276" w:lineRule="auto"/>
              <w:ind w:left="69"/>
              <w:rPr>
                <w:szCs w:val="18"/>
                <w:lang w:val="nl-NL"/>
              </w:rPr>
            </w:pPr>
            <w:r>
              <w:rPr>
                <w:rFonts w:eastAsia="Calibri"/>
                <w:szCs w:val="18"/>
                <w:lang w:val="nl-NL"/>
              </w:rPr>
              <w:t>Het systeem</w:t>
            </w:r>
            <w:r w:rsidR="00B174BC" w:rsidRPr="008A5645">
              <w:rPr>
                <w:rFonts w:eastAsia="Calibri"/>
                <w:szCs w:val="18"/>
                <w:lang w:val="nl-NL"/>
              </w:rPr>
              <w:t xml:space="preserve"> dient uitputtingsoverzichten te kunnen genereren (budget versus realisatie versus</w:t>
            </w:r>
            <w:r w:rsidR="000C6C53" w:rsidRPr="008A5645">
              <w:rPr>
                <w:rFonts w:eastAsia="Calibri"/>
                <w:szCs w:val="18"/>
                <w:lang w:val="nl-NL"/>
              </w:rPr>
              <w:t xml:space="preserve"> </w:t>
            </w:r>
            <w:r w:rsidR="00B174BC" w:rsidRPr="008A5645">
              <w:rPr>
                <w:rFonts w:eastAsia="Calibri"/>
                <w:szCs w:val="18"/>
                <w:lang w:val="nl-NL"/>
              </w:rPr>
              <w:t>aangegane verplichtingen</w:t>
            </w:r>
            <w:r w:rsidR="002D154A">
              <w:rPr>
                <w:rFonts w:eastAsia="Calibri"/>
                <w:szCs w:val="18"/>
                <w:lang w:val="nl-NL"/>
              </w:rPr>
              <w:t xml:space="preserve">, </w:t>
            </w:r>
            <w:r w:rsidR="002D154A" w:rsidRPr="008A5645">
              <w:rPr>
                <w:szCs w:val="18"/>
                <w:lang w:val="nl-NL"/>
              </w:rPr>
              <w:t>Budget – realisatie – verplichtingen = restant</w:t>
            </w:r>
            <w:r w:rsidR="00B174BC" w:rsidRPr="008A5645">
              <w:rPr>
                <w:rFonts w:eastAsia="Calibri"/>
                <w:szCs w:val="18"/>
                <w:lang w:val="nl-NL"/>
              </w:rPr>
              <w:t>).</w:t>
            </w:r>
          </w:p>
        </w:tc>
        <w:tc>
          <w:tcPr>
            <w:tcW w:w="1750" w:type="dxa"/>
            <w:shd w:val="clear" w:color="auto" w:fill="F2F2F2" w:themeFill="background1" w:themeFillShade="F2"/>
            <w:vAlign w:val="center"/>
          </w:tcPr>
          <w:p w14:paraId="265A1135" w14:textId="16FC8E33" w:rsidR="00B174BC" w:rsidRPr="008A5645" w:rsidRDefault="00B174BC" w:rsidP="00B80093">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0EC82468" w14:textId="7ED08A46" w:rsidR="00B174BC" w:rsidRPr="008A5645" w:rsidRDefault="00B174BC" w:rsidP="00B80093">
            <w:pPr>
              <w:pStyle w:val="TableParagraph"/>
              <w:spacing w:line="276" w:lineRule="auto"/>
              <w:rPr>
                <w:rFonts w:ascii="Arial" w:hAnsi="Arial" w:cs="Arial"/>
                <w:sz w:val="18"/>
                <w:szCs w:val="18"/>
                <w:lang w:val="nl-NL"/>
              </w:rPr>
            </w:pPr>
          </w:p>
        </w:tc>
      </w:tr>
      <w:tr w:rsidR="003433D0" w:rsidRPr="008A5645" w14:paraId="132AC3E1" w14:textId="77777777" w:rsidTr="008A5645">
        <w:trPr>
          <w:trHeight w:val="300"/>
        </w:trPr>
        <w:tc>
          <w:tcPr>
            <w:tcW w:w="584" w:type="dxa"/>
            <w:shd w:val="clear" w:color="auto" w:fill="F2F2F2" w:themeFill="background1" w:themeFillShade="F2"/>
            <w:vAlign w:val="center"/>
          </w:tcPr>
          <w:p w14:paraId="58D6D89B" w14:textId="629DC4F1" w:rsidR="003433D0" w:rsidRPr="008A5645" w:rsidRDefault="001F6044" w:rsidP="00B80093">
            <w:pPr>
              <w:pStyle w:val="TableParagraph"/>
              <w:spacing w:line="276" w:lineRule="auto"/>
              <w:rPr>
                <w:rFonts w:ascii="Arial" w:hAnsi="Arial" w:cs="Arial"/>
                <w:sz w:val="18"/>
                <w:szCs w:val="18"/>
              </w:rPr>
            </w:pPr>
            <w:r w:rsidRPr="008A5645">
              <w:rPr>
                <w:rFonts w:ascii="Arial" w:hAnsi="Arial" w:cs="Arial"/>
                <w:sz w:val="18"/>
                <w:szCs w:val="18"/>
              </w:rPr>
              <w:t>9</w:t>
            </w:r>
          </w:p>
        </w:tc>
        <w:tc>
          <w:tcPr>
            <w:tcW w:w="1016" w:type="dxa"/>
            <w:shd w:val="clear" w:color="auto" w:fill="F2F2F2" w:themeFill="background1" w:themeFillShade="F2"/>
            <w:vAlign w:val="center"/>
          </w:tcPr>
          <w:p w14:paraId="0B2E0971" w14:textId="42307A76" w:rsidR="003433D0" w:rsidRPr="008A5645" w:rsidRDefault="003433D0" w:rsidP="00B80093">
            <w:pPr>
              <w:pStyle w:val="TableParagraph"/>
              <w:spacing w:line="276" w:lineRule="auto"/>
              <w:rPr>
                <w:rFonts w:ascii="Arial" w:hAnsi="Arial" w:cs="Arial"/>
                <w:sz w:val="18"/>
                <w:szCs w:val="18"/>
              </w:rPr>
            </w:pPr>
            <w:r w:rsidRPr="008A5645">
              <w:rPr>
                <w:rFonts w:ascii="Arial" w:hAnsi="Arial" w:cs="Arial"/>
                <w:sz w:val="18"/>
                <w:szCs w:val="18"/>
              </w:rPr>
              <w:t>Eis</w:t>
            </w:r>
          </w:p>
        </w:tc>
        <w:tc>
          <w:tcPr>
            <w:tcW w:w="7000" w:type="dxa"/>
            <w:shd w:val="clear" w:color="auto" w:fill="F2F2F2" w:themeFill="background1" w:themeFillShade="F2"/>
            <w:vAlign w:val="center"/>
          </w:tcPr>
          <w:p w14:paraId="0F7D8805" w14:textId="537A8278" w:rsidR="003433D0" w:rsidRPr="008A5645" w:rsidRDefault="009A7DB1" w:rsidP="00B80093">
            <w:pPr>
              <w:spacing w:line="276" w:lineRule="auto"/>
              <w:ind w:left="97"/>
              <w:rPr>
                <w:rFonts w:eastAsia="Calibri"/>
                <w:szCs w:val="18"/>
                <w:lang w:val="nl-NL"/>
              </w:rPr>
            </w:pPr>
            <w:r>
              <w:rPr>
                <w:rFonts w:eastAsia="Calibri"/>
                <w:szCs w:val="18"/>
                <w:lang w:val="nl-NL"/>
              </w:rPr>
              <w:t>Het systeem</w:t>
            </w:r>
            <w:r w:rsidR="003433D0" w:rsidRPr="008A5645">
              <w:rPr>
                <w:rFonts w:eastAsia="Calibri"/>
                <w:szCs w:val="18"/>
                <w:lang w:val="nl-NL"/>
              </w:rPr>
              <w:t xml:space="preserve"> dient outputkeuze te hebben in scherm, PDF/A, en CSV, of XLS(X) of XML-</w:t>
            </w:r>
            <w:r w:rsidR="000C6C53" w:rsidRPr="008A5645">
              <w:rPr>
                <w:rFonts w:eastAsia="Calibri"/>
                <w:szCs w:val="18"/>
                <w:lang w:val="nl-NL"/>
              </w:rPr>
              <w:t xml:space="preserve"> </w:t>
            </w:r>
            <w:r w:rsidR="003433D0" w:rsidRPr="008A5645">
              <w:rPr>
                <w:rFonts w:eastAsia="Calibri"/>
                <w:szCs w:val="18"/>
                <w:lang w:val="nl-NL"/>
              </w:rPr>
              <w:t>format.</w:t>
            </w:r>
          </w:p>
        </w:tc>
        <w:tc>
          <w:tcPr>
            <w:tcW w:w="1750" w:type="dxa"/>
            <w:shd w:val="clear" w:color="auto" w:fill="F2F2F2" w:themeFill="background1" w:themeFillShade="F2"/>
            <w:vAlign w:val="center"/>
          </w:tcPr>
          <w:p w14:paraId="2CFC406F" w14:textId="0B407E95" w:rsidR="003433D0" w:rsidRPr="008A5645" w:rsidRDefault="003433D0" w:rsidP="00B80093">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0718723E" w14:textId="1A7C3620" w:rsidR="003433D0" w:rsidRPr="008A5645" w:rsidRDefault="003433D0" w:rsidP="00B80093">
            <w:pPr>
              <w:pStyle w:val="TableParagraph"/>
              <w:spacing w:line="276" w:lineRule="auto"/>
              <w:rPr>
                <w:rFonts w:ascii="Arial" w:hAnsi="Arial" w:cs="Arial"/>
                <w:sz w:val="18"/>
                <w:szCs w:val="18"/>
                <w:lang w:val="nl-NL"/>
              </w:rPr>
            </w:pPr>
          </w:p>
        </w:tc>
      </w:tr>
      <w:tr w:rsidR="003433D0" w:rsidRPr="008A5645" w14:paraId="31EF1534" w14:textId="77777777" w:rsidTr="008A5645">
        <w:trPr>
          <w:trHeight w:val="300"/>
        </w:trPr>
        <w:tc>
          <w:tcPr>
            <w:tcW w:w="584" w:type="dxa"/>
            <w:shd w:val="clear" w:color="auto" w:fill="F2F2F2" w:themeFill="background1" w:themeFillShade="F2"/>
            <w:vAlign w:val="center"/>
          </w:tcPr>
          <w:p w14:paraId="09442124" w14:textId="216E0557" w:rsidR="003433D0" w:rsidRPr="008A5645" w:rsidRDefault="005C75AE" w:rsidP="00B80093">
            <w:pPr>
              <w:pStyle w:val="TableParagraph"/>
              <w:spacing w:line="276" w:lineRule="auto"/>
              <w:rPr>
                <w:rFonts w:ascii="Arial" w:hAnsi="Arial" w:cs="Arial"/>
                <w:sz w:val="18"/>
                <w:szCs w:val="18"/>
              </w:rPr>
            </w:pPr>
            <w:r w:rsidRPr="008A5645">
              <w:rPr>
                <w:rFonts w:ascii="Arial" w:hAnsi="Arial" w:cs="Arial"/>
                <w:sz w:val="18"/>
                <w:szCs w:val="18"/>
              </w:rPr>
              <w:t>10</w:t>
            </w:r>
          </w:p>
        </w:tc>
        <w:tc>
          <w:tcPr>
            <w:tcW w:w="1016" w:type="dxa"/>
            <w:shd w:val="clear" w:color="auto" w:fill="F2F2F2" w:themeFill="background1" w:themeFillShade="F2"/>
            <w:vAlign w:val="center"/>
          </w:tcPr>
          <w:p w14:paraId="406D6517" w14:textId="50132375" w:rsidR="003433D0" w:rsidRPr="008A5645" w:rsidRDefault="003433D0" w:rsidP="00B80093">
            <w:pPr>
              <w:pStyle w:val="TableParagraph"/>
              <w:spacing w:line="276" w:lineRule="auto"/>
              <w:rPr>
                <w:rFonts w:ascii="Arial" w:hAnsi="Arial" w:cs="Arial"/>
                <w:sz w:val="18"/>
                <w:szCs w:val="18"/>
              </w:rPr>
            </w:pPr>
            <w:r w:rsidRPr="008A5645">
              <w:rPr>
                <w:rFonts w:ascii="Arial" w:hAnsi="Arial" w:cs="Arial"/>
                <w:sz w:val="18"/>
                <w:szCs w:val="18"/>
              </w:rPr>
              <w:t>Eis</w:t>
            </w:r>
          </w:p>
        </w:tc>
        <w:tc>
          <w:tcPr>
            <w:tcW w:w="7000" w:type="dxa"/>
            <w:shd w:val="clear" w:color="auto" w:fill="F2F2F2" w:themeFill="background1" w:themeFillShade="F2"/>
            <w:vAlign w:val="center"/>
          </w:tcPr>
          <w:p w14:paraId="316A69F4" w14:textId="45C0E940" w:rsidR="003433D0" w:rsidRPr="008A5645" w:rsidRDefault="009A7DB1" w:rsidP="00B80093">
            <w:pPr>
              <w:spacing w:line="276" w:lineRule="auto"/>
              <w:ind w:left="97"/>
              <w:rPr>
                <w:rFonts w:eastAsia="Calibri"/>
                <w:szCs w:val="18"/>
                <w:lang w:val="nl-NL"/>
              </w:rPr>
            </w:pPr>
            <w:r>
              <w:rPr>
                <w:rFonts w:eastAsia="Calibri"/>
                <w:szCs w:val="18"/>
                <w:lang w:val="nl-NL"/>
              </w:rPr>
              <w:t>Het systeem</w:t>
            </w:r>
            <w:r w:rsidR="003433D0" w:rsidRPr="008A5645">
              <w:rPr>
                <w:rFonts w:eastAsia="Calibri"/>
                <w:szCs w:val="18"/>
                <w:lang w:val="nl-NL"/>
              </w:rPr>
              <w:t xml:space="preserve"> dient rapportages te kunnen </w:t>
            </w:r>
            <w:proofErr w:type="spellStart"/>
            <w:r w:rsidR="003433D0" w:rsidRPr="008A5645">
              <w:rPr>
                <w:rFonts w:eastAsia="Calibri"/>
                <w:szCs w:val="18"/>
                <w:lang w:val="nl-NL"/>
              </w:rPr>
              <w:t>schedulen</w:t>
            </w:r>
            <w:proofErr w:type="spellEnd"/>
            <w:r w:rsidR="003433D0" w:rsidRPr="008A5645">
              <w:rPr>
                <w:rFonts w:eastAsia="Calibri"/>
                <w:szCs w:val="18"/>
                <w:lang w:val="nl-NL"/>
              </w:rPr>
              <w:t>.</w:t>
            </w:r>
          </w:p>
        </w:tc>
        <w:tc>
          <w:tcPr>
            <w:tcW w:w="1750" w:type="dxa"/>
            <w:shd w:val="clear" w:color="auto" w:fill="F2F2F2" w:themeFill="background1" w:themeFillShade="F2"/>
            <w:vAlign w:val="center"/>
          </w:tcPr>
          <w:p w14:paraId="579B2127" w14:textId="2892CF8C" w:rsidR="003433D0" w:rsidRPr="008A5645" w:rsidRDefault="003433D0" w:rsidP="00B80093">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4BFBB1A9" w14:textId="676E0436" w:rsidR="003433D0" w:rsidRPr="008A5645" w:rsidRDefault="003433D0" w:rsidP="00B80093">
            <w:pPr>
              <w:pStyle w:val="TableParagraph"/>
              <w:spacing w:line="276" w:lineRule="auto"/>
              <w:rPr>
                <w:rFonts w:ascii="Arial" w:hAnsi="Arial" w:cs="Arial"/>
                <w:sz w:val="18"/>
                <w:szCs w:val="18"/>
                <w:lang w:val="nl-NL"/>
              </w:rPr>
            </w:pPr>
          </w:p>
        </w:tc>
      </w:tr>
      <w:tr w:rsidR="00C32A8D" w:rsidRPr="008A5645" w14:paraId="505205DC" w14:textId="77777777" w:rsidTr="008A5645">
        <w:trPr>
          <w:trHeight w:val="300"/>
        </w:trPr>
        <w:tc>
          <w:tcPr>
            <w:tcW w:w="584" w:type="dxa"/>
            <w:shd w:val="clear" w:color="auto" w:fill="F2F2F2" w:themeFill="background1" w:themeFillShade="F2"/>
            <w:vAlign w:val="center"/>
          </w:tcPr>
          <w:p w14:paraId="375F29A0" w14:textId="5E4BED98" w:rsidR="00C32A8D" w:rsidRPr="008A5645" w:rsidRDefault="00C32A8D" w:rsidP="00B80093">
            <w:pPr>
              <w:pStyle w:val="TableParagraph"/>
              <w:spacing w:line="276" w:lineRule="auto"/>
              <w:rPr>
                <w:rFonts w:ascii="Arial" w:hAnsi="Arial" w:cs="Arial"/>
                <w:sz w:val="18"/>
                <w:szCs w:val="18"/>
              </w:rPr>
            </w:pPr>
            <w:r w:rsidRPr="008A5645">
              <w:rPr>
                <w:rFonts w:ascii="Arial" w:hAnsi="Arial" w:cs="Arial"/>
                <w:sz w:val="18"/>
                <w:szCs w:val="18"/>
              </w:rPr>
              <w:t>11</w:t>
            </w:r>
          </w:p>
        </w:tc>
        <w:tc>
          <w:tcPr>
            <w:tcW w:w="1016" w:type="dxa"/>
            <w:shd w:val="clear" w:color="auto" w:fill="F2F2F2" w:themeFill="background1" w:themeFillShade="F2"/>
            <w:vAlign w:val="center"/>
          </w:tcPr>
          <w:p w14:paraId="58CCA93A" w14:textId="25A6EE34" w:rsidR="00C32A8D" w:rsidRPr="008A5645" w:rsidRDefault="00C32A8D" w:rsidP="00B80093">
            <w:pPr>
              <w:pStyle w:val="TableParagraph"/>
              <w:spacing w:line="276" w:lineRule="auto"/>
              <w:rPr>
                <w:rFonts w:ascii="Arial" w:hAnsi="Arial" w:cs="Arial"/>
                <w:sz w:val="18"/>
                <w:szCs w:val="18"/>
              </w:rPr>
            </w:pPr>
            <w:r w:rsidRPr="008A5645">
              <w:rPr>
                <w:rFonts w:ascii="Arial" w:hAnsi="Arial" w:cs="Arial"/>
                <w:sz w:val="18"/>
                <w:szCs w:val="18"/>
              </w:rPr>
              <w:t>Eis</w:t>
            </w:r>
          </w:p>
        </w:tc>
        <w:tc>
          <w:tcPr>
            <w:tcW w:w="7000" w:type="dxa"/>
            <w:shd w:val="clear" w:color="auto" w:fill="F2F2F2" w:themeFill="background1" w:themeFillShade="F2"/>
            <w:vAlign w:val="center"/>
          </w:tcPr>
          <w:p w14:paraId="3E850890" w14:textId="6263CF9A" w:rsidR="00C32A8D" w:rsidRPr="008A5645" w:rsidRDefault="009A4785" w:rsidP="00B80093">
            <w:pPr>
              <w:spacing w:line="276" w:lineRule="auto"/>
              <w:ind w:left="97"/>
              <w:rPr>
                <w:rFonts w:eastAsia="Calibri"/>
                <w:szCs w:val="18"/>
                <w:lang w:val="nl-NL"/>
              </w:rPr>
            </w:pPr>
            <w:r>
              <w:rPr>
                <w:rFonts w:eastAsia="Calibri"/>
                <w:szCs w:val="18"/>
                <w:lang w:val="nl-NL"/>
              </w:rPr>
              <w:t xml:space="preserve">Opdrachtnemer dient </w:t>
            </w:r>
            <w:r w:rsidR="00C32A8D" w:rsidRPr="008A5645">
              <w:rPr>
                <w:rFonts w:eastAsia="Calibri"/>
                <w:szCs w:val="18"/>
                <w:lang w:val="nl-NL"/>
              </w:rPr>
              <w:t>1 managementdashboard op</w:t>
            </w:r>
            <w:r>
              <w:rPr>
                <w:rFonts w:eastAsia="Calibri"/>
                <w:szCs w:val="18"/>
                <w:lang w:val="nl-NL"/>
              </w:rPr>
              <w:t xml:space="preserve"> te leveren m</w:t>
            </w:r>
            <w:r w:rsidR="00C32A8D" w:rsidRPr="008A5645">
              <w:rPr>
                <w:rFonts w:eastAsia="Calibri"/>
                <w:szCs w:val="18"/>
                <w:lang w:val="nl-NL"/>
              </w:rPr>
              <w:t xml:space="preserve">et daarin minimaal budget-, verplichtingen, realisatie, beschikbare ruimte. Onderdeel van de oplevering is training van functioneel beheer zodat </w:t>
            </w:r>
            <w:r w:rsidR="00983809" w:rsidRPr="008A5645">
              <w:rPr>
                <w:rFonts w:eastAsia="Calibri"/>
                <w:szCs w:val="18"/>
                <w:lang w:val="nl-NL"/>
              </w:rPr>
              <w:t xml:space="preserve">andere dashboards </w:t>
            </w:r>
            <w:r w:rsidR="00C32A8D" w:rsidRPr="008A5645">
              <w:rPr>
                <w:rFonts w:eastAsia="Calibri"/>
                <w:szCs w:val="18"/>
                <w:lang w:val="nl-NL"/>
              </w:rPr>
              <w:t>zelfstandig door Provincie Zeeland ontwikkeld k</w:t>
            </w:r>
            <w:r w:rsidR="00983809" w:rsidRPr="008A5645">
              <w:rPr>
                <w:rFonts w:eastAsia="Calibri"/>
                <w:szCs w:val="18"/>
                <w:lang w:val="nl-NL"/>
              </w:rPr>
              <w:t xml:space="preserve">unnen </w:t>
            </w:r>
            <w:r w:rsidR="00C32A8D" w:rsidRPr="008A5645">
              <w:rPr>
                <w:rFonts w:eastAsia="Calibri"/>
                <w:szCs w:val="18"/>
                <w:lang w:val="nl-NL"/>
              </w:rPr>
              <w:t xml:space="preserve">worden. </w:t>
            </w:r>
          </w:p>
        </w:tc>
        <w:tc>
          <w:tcPr>
            <w:tcW w:w="1750" w:type="dxa"/>
            <w:shd w:val="clear" w:color="auto" w:fill="F2F2F2" w:themeFill="background1" w:themeFillShade="F2"/>
            <w:vAlign w:val="center"/>
          </w:tcPr>
          <w:p w14:paraId="10A644C5" w14:textId="77777777" w:rsidR="00C32A8D" w:rsidRPr="008A5645" w:rsidRDefault="00C32A8D" w:rsidP="00B80093">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55A905D8" w14:textId="77777777" w:rsidR="00C32A8D" w:rsidRPr="008A5645" w:rsidRDefault="00C32A8D" w:rsidP="00B80093">
            <w:pPr>
              <w:pStyle w:val="TableParagraph"/>
              <w:spacing w:line="276" w:lineRule="auto"/>
              <w:rPr>
                <w:rFonts w:ascii="Arial" w:hAnsi="Arial" w:cs="Arial"/>
                <w:sz w:val="18"/>
                <w:szCs w:val="18"/>
                <w:lang w:val="nl-NL"/>
              </w:rPr>
            </w:pPr>
          </w:p>
        </w:tc>
      </w:tr>
    </w:tbl>
    <w:p w14:paraId="55250A1C" w14:textId="77777777" w:rsidR="0087093B" w:rsidRPr="00723711" w:rsidRDefault="0087093B" w:rsidP="0087093B"/>
    <w:p w14:paraId="2215A866" w14:textId="32D7A729" w:rsidR="0087093B" w:rsidRDefault="0087093B" w:rsidP="00833A71">
      <w:pPr>
        <w:pStyle w:val="Heading2"/>
        <w:numPr>
          <w:ilvl w:val="1"/>
          <w:numId w:val="22"/>
        </w:numPr>
      </w:pPr>
      <w:bookmarkStart w:id="20" w:name="_Toc194607417"/>
      <w:r w:rsidRPr="0087093B">
        <w:t>Functionaliteit Planning &amp; Control proces</w:t>
      </w:r>
      <w:bookmarkEnd w:id="20"/>
    </w:p>
    <w:p w14:paraId="32324BAB" w14:textId="77777777" w:rsidR="0087093B" w:rsidRPr="0087093B" w:rsidRDefault="0087093B" w:rsidP="0087093B"/>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016"/>
        <w:gridCol w:w="7000"/>
        <w:gridCol w:w="1750"/>
        <w:gridCol w:w="4667"/>
      </w:tblGrid>
      <w:tr w:rsidR="00DD74EC" w:rsidRPr="009A4785" w14:paraId="3AF84BBC" w14:textId="77777777" w:rsidTr="009A4785">
        <w:trPr>
          <w:trHeight w:val="834"/>
          <w:tblHeader/>
        </w:trPr>
        <w:tc>
          <w:tcPr>
            <w:tcW w:w="567" w:type="dxa"/>
            <w:shd w:val="clear" w:color="auto" w:fill="C00000"/>
            <w:vAlign w:val="center"/>
          </w:tcPr>
          <w:p w14:paraId="6544B8BB" w14:textId="39DA94CF" w:rsidR="00DD74EC" w:rsidRPr="009A4785" w:rsidRDefault="00B14DB3" w:rsidP="009A4785">
            <w:pPr>
              <w:pStyle w:val="TableParagraph"/>
              <w:spacing w:before="3" w:line="276" w:lineRule="auto"/>
              <w:ind w:right="85"/>
              <w:rPr>
                <w:rFonts w:ascii="Arial" w:hAnsi="Arial" w:cs="Arial"/>
                <w:b/>
                <w:bCs/>
                <w:color w:val="FFFFFF" w:themeColor="background1"/>
                <w:sz w:val="18"/>
                <w:szCs w:val="18"/>
              </w:rPr>
            </w:pPr>
            <w:r w:rsidRPr="009A4785">
              <w:rPr>
                <w:rFonts w:ascii="Arial" w:hAnsi="Arial" w:cs="Arial"/>
                <w:b/>
                <w:bCs/>
                <w:color w:val="FFFFFF" w:themeColor="background1"/>
                <w:sz w:val="18"/>
                <w:szCs w:val="18"/>
              </w:rPr>
              <w:t>N</w:t>
            </w:r>
            <w:r w:rsidR="00C41A4D" w:rsidRPr="009A4785">
              <w:rPr>
                <w:rFonts w:ascii="Arial" w:hAnsi="Arial" w:cs="Arial"/>
                <w:b/>
                <w:bCs/>
                <w:color w:val="FFFFFF" w:themeColor="background1"/>
                <w:sz w:val="18"/>
                <w:szCs w:val="18"/>
              </w:rPr>
              <w:t>r</w:t>
            </w:r>
          </w:p>
        </w:tc>
        <w:tc>
          <w:tcPr>
            <w:tcW w:w="988" w:type="dxa"/>
            <w:shd w:val="clear" w:color="auto" w:fill="C00000"/>
            <w:vAlign w:val="center"/>
          </w:tcPr>
          <w:p w14:paraId="33EA20B4" w14:textId="43606D0F" w:rsidR="00DD74EC" w:rsidRPr="009A4785" w:rsidRDefault="00DD74EC" w:rsidP="009A4785">
            <w:pPr>
              <w:pStyle w:val="TableParagraph"/>
              <w:spacing w:before="3" w:line="276" w:lineRule="auto"/>
              <w:ind w:right="85"/>
              <w:rPr>
                <w:rFonts w:ascii="Arial" w:hAnsi="Arial" w:cs="Arial"/>
                <w:b/>
                <w:bCs/>
                <w:color w:val="FFFFFF" w:themeColor="background1"/>
                <w:sz w:val="18"/>
                <w:szCs w:val="18"/>
                <w:lang w:val="nl-NL"/>
              </w:rPr>
            </w:pPr>
            <w:r w:rsidRPr="009A4785">
              <w:rPr>
                <w:rFonts w:ascii="Arial" w:hAnsi="Arial" w:cs="Arial"/>
                <w:b/>
                <w:bCs/>
                <w:color w:val="FFFFFF" w:themeColor="background1"/>
                <w:sz w:val="18"/>
                <w:szCs w:val="18"/>
                <w:lang w:val="nl-NL"/>
              </w:rPr>
              <w:t>Eis/Wens</w:t>
            </w:r>
          </w:p>
        </w:tc>
        <w:tc>
          <w:tcPr>
            <w:tcW w:w="6804" w:type="dxa"/>
            <w:shd w:val="clear" w:color="auto" w:fill="C00000"/>
            <w:vAlign w:val="center"/>
          </w:tcPr>
          <w:p w14:paraId="37F57674" w14:textId="77777777" w:rsidR="00DD74EC" w:rsidRPr="009A4785" w:rsidRDefault="00DD74EC" w:rsidP="009A4785">
            <w:pPr>
              <w:pStyle w:val="TableParagraph"/>
              <w:spacing w:before="3" w:line="276" w:lineRule="auto"/>
              <w:ind w:right="85"/>
              <w:rPr>
                <w:rFonts w:ascii="Arial" w:hAnsi="Arial" w:cs="Arial"/>
                <w:b/>
                <w:bCs/>
                <w:color w:val="FFFFFF" w:themeColor="background1"/>
                <w:sz w:val="18"/>
                <w:szCs w:val="18"/>
                <w:lang w:val="nl-NL"/>
              </w:rPr>
            </w:pPr>
            <w:r w:rsidRPr="009A4785">
              <w:rPr>
                <w:rFonts w:ascii="Arial" w:hAnsi="Arial" w:cs="Arial"/>
                <w:b/>
                <w:bCs/>
                <w:color w:val="FFFFFF" w:themeColor="background1"/>
                <w:sz w:val="18"/>
                <w:szCs w:val="18"/>
                <w:lang w:val="nl-NL"/>
              </w:rPr>
              <w:t xml:space="preserve">Omschrijving </w:t>
            </w:r>
          </w:p>
        </w:tc>
        <w:tc>
          <w:tcPr>
            <w:tcW w:w="1701" w:type="dxa"/>
            <w:shd w:val="clear" w:color="auto" w:fill="C00000"/>
            <w:vAlign w:val="center"/>
          </w:tcPr>
          <w:p w14:paraId="530E3347" w14:textId="4DC9E9EA" w:rsidR="00635C9B" w:rsidRPr="009A4785" w:rsidRDefault="009A7DB1" w:rsidP="009A4785">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9A4785">
              <w:rPr>
                <w:rFonts w:ascii="Arial" w:hAnsi="Arial" w:cs="Arial"/>
                <w:b/>
                <w:bCs/>
                <w:color w:val="FFFFFF" w:themeColor="background1"/>
                <w:sz w:val="18"/>
                <w:szCs w:val="18"/>
                <w:lang w:val="nl-NL"/>
              </w:rPr>
              <w:t xml:space="preserve"> van Inschrijver voldoet hieraan</w:t>
            </w:r>
          </w:p>
          <w:p w14:paraId="21775E80" w14:textId="62D208AD" w:rsidR="00DD74EC" w:rsidRPr="009A4785" w:rsidRDefault="00635C9B" w:rsidP="009A4785">
            <w:pPr>
              <w:pStyle w:val="TableParagraph"/>
              <w:spacing w:before="3" w:line="276" w:lineRule="auto"/>
              <w:ind w:right="85"/>
              <w:rPr>
                <w:rFonts w:ascii="Arial" w:hAnsi="Arial" w:cs="Arial"/>
                <w:b/>
                <w:bCs/>
                <w:color w:val="FFFFFF" w:themeColor="background1"/>
                <w:sz w:val="18"/>
                <w:szCs w:val="18"/>
                <w:lang w:val="nl-NL"/>
              </w:rPr>
            </w:pPr>
            <w:r w:rsidRPr="009A4785">
              <w:rPr>
                <w:rFonts w:ascii="Arial" w:hAnsi="Arial" w:cs="Arial"/>
                <w:b/>
                <w:bCs/>
                <w:color w:val="FFFFFF" w:themeColor="background1"/>
                <w:sz w:val="18"/>
                <w:szCs w:val="18"/>
                <w:lang w:val="nl-NL"/>
              </w:rPr>
              <w:t>(Ja / Nee)</w:t>
            </w:r>
          </w:p>
        </w:tc>
        <w:tc>
          <w:tcPr>
            <w:tcW w:w="4536" w:type="dxa"/>
            <w:shd w:val="clear" w:color="auto" w:fill="C00000"/>
            <w:vAlign w:val="center"/>
          </w:tcPr>
          <w:p w14:paraId="7B710C78" w14:textId="77777777" w:rsidR="00DD74EC" w:rsidRPr="009A4785" w:rsidRDefault="00DD74EC" w:rsidP="009A4785">
            <w:pPr>
              <w:pStyle w:val="TableParagraph"/>
              <w:spacing w:before="3" w:line="276" w:lineRule="auto"/>
              <w:ind w:right="85"/>
              <w:rPr>
                <w:rFonts w:ascii="Arial" w:hAnsi="Arial" w:cs="Arial"/>
                <w:b/>
                <w:bCs/>
                <w:color w:val="FFFFFF" w:themeColor="background1"/>
                <w:sz w:val="18"/>
                <w:szCs w:val="18"/>
                <w:lang w:val="nl-NL"/>
              </w:rPr>
            </w:pPr>
            <w:r w:rsidRPr="009A4785">
              <w:rPr>
                <w:rFonts w:ascii="Arial" w:hAnsi="Arial" w:cs="Arial"/>
                <w:b/>
                <w:bCs/>
                <w:color w:val="FFFFFF" w:themeColor="background1"/>
                <w:sz w:val="18"/>
                <w:szCs w:val="18"/>
                <w:lang w:val="nl-NL"/>
              </w:rPr>
              <w:t>Eventuele Opmerkingen</w:t>
            </w:r>
          </w:p>
        </w:tc>
      </w:tr>
      <w:tr w:rsidR="00DD74EC" w:rsidRPr="009A4785" w14:paraId="5358A7AA" w14:textId="77777777" w:rsidTr="009A4785">
        <w:trPr>
          <w:trHeight w:val="567"/>
        </w:trPr>
        <w:tc>
          <w:tcPr>
            <w:tcW w:w="567" w:type="dxa"/>
            <w:shd w:val="clear" w:color="auto" w:fill="F2F2F2" w:themeFill="background1" w:themeFillShade="F2"/>
            <w:vAlign w:val="center"/>
          </w:tcPr>
          <w:p w14:paraId="096DFCD9" w14:textId="118BA2AB" w:rsidR="00DD74EC" w:rsidRPr="009A4785" w:rsidRDefault="00C41A4D" w:rsidP="009A4785">
            <w:pPr>
              <w:pStyle w:val="TableParagraph"/>
              <w:spacing w:before="1" w:line="276" w:lineRule="auto"/>
              <w:rPr>
                <w:rFonts w:ascii="Arial" w:hAnsi="Arial" w:cs="Arial"/>
                <w:sz w:val="18"/>
                <w:szCs w:val="18"/>
              </w:rPr>
            </w:pPr>
            <w:r w:rsidRPr="009A4785">
              <w:rPr>
                <w:rFonts w:ascii="Arial" w:hAnsi="Arial" w:cs="Arial"/>
                <w:sz w:val="18"/>
                <w:szCs w:val="18"/>
              </w:rPr>
              <w:t>1</w:t>
            </w:r>
          </w:p>
        </w:tc>
        <w:tc>
          <w:tcPr>
            <w:tcW w:w="988" w:type="dxa"/>
            <w:shd w:val="clear" w:color="auto" w:fill="F2F2F2" w:themeFill="background1" w:themeFillShade="F2"/>
            <w:vAlign w:val="center"/>
          </w:tcPr>
          <w:p w14:paraId="627E33C0" w14:textId="43B2112A" w:rsidR="00DD74EC" w:rsidRPr="009A4785" w:rsidRDefault="00FC5496" w:rsidP="009A4785">
            <w:pPr>
              <w:pStyle w:val="TableParagraph"/>
              <w:spacing w:before="1" w:line="276" w:lineRule="auto"/>
              <w:rPr>
                <w:rFonts w:ascii="Arial" w:hAnsi="Arial" w:cs="Arial"/>
                <w:sz w:val="18"/>
                <w:szCs w:val="18"/>
                <w:lang w:val="nl-NL"/>
              </w:rPr>
            </w:pPr>
            <w:r w:rsidRPr="009A4785">
              <w:rPr>
                <w:rFonts w:ascii="Arial" w:hAnsi="Arial" w:cs="Arial"/>
                <w:sz w:val="18"/>
                <w:szCs w:val="18"/>
              </w:rPr>
              <w:t>Eis</w:t>
            </w:r>
          </w:p>
        </w:tc>
        <w:tc>
          <w:tcPr>
            <w:tcW w:w="6804" w:type="dxa"/>
            <w:shd w:val="clear" w:color="auto" w:fill="F2F2F2" w:themeFill="background1" w:themeFillShade="F2"/>
            <w:vAlign w:val="center"/>
          </w:tcPr>
          <w:p w14:paraId="1E943F65" w14:textId="5C2141D4" w:rsidR="00DD74EC" w:rsidRPr="009A4785" w:rsidRDefault="00FC5496" w:rsidP="009A4785">
            <w:pPr>
              <w:pStyle w:val="TableParagraph"/>
              <w:spacing w:before="1" w:line="276" w:lineRule="auto"/>
              <w:rPr>
                <w:rFonts w:ascii="Arial" w:hAnsi="Arial" w:cs="Arial"/>
                <w:sz w:val="18"/>
                <w:szCs w:val="18"/>
                <w:lang w:val="nl-NL"/>
              </w:rPr>
            </w:pPr>
            <w:r w:rsidRPr="009A4785">
              <w:rPr>
                <w:rFonts w:ascii="Arial" w:hAnsi="Arial" w:cs="Arial"/>
                <w:sz w:val="18"/>
                <w:szCs w:val="18"/>
                <w:lang w:val="nl-NL"/>
              </w:rPr>
              <w:t>Kunnen rapporteren van verloopstaat reserves, voorzieningen, overlopende passiva, balansoverzicht, exploitatieoverzicht per doelstelling/budgethouder/activiteit.</w:t>
            </w:r>
          </w:p>
        </w:tc>
        <w:tc>
          <w:tcPr>
            <w:tcW w:w="1701" w:type="dxa"/>
            <w:shd w:val="clear" w:color="auto" w:fill="F2F2F2" w:themeFill="background1" w:themeFillShade="F2"/>
            <w:vAlign w:val="center"/>
          </w:tcPr>
          <w:p w14:paraId="3850B5B9" w14:textId="77777777" w:rsidR="00DD74EC" w:rsidRPr="009A4785" w:rsidRDefault="00DD74EC" w:rsidP="009A4785">
            <w:pPr>
              <w:pStyle w:val="TableParagraph"/>
              <w:spacing w:before="1" w:line="276" w:lineRule="auto"/>
              <w:rPr>
                <w:rFonts w:ascii="Arial" w:hAnsi="Arial" w:cs="Arial"/>
                <w:sz w:val="18"/>
                <w:szCs w:val="18"/>
                <w:lang w:val="nl-NL"/>
              </w:rPr>
            </w:pPr>
          </w:p>
        </w:tc>
        <w:tc>
          <w:tcPr>
            <w:tcW w:w="4536" w:type="dxa"/>
            <w:shd w:val="clear" w:color="auto" w:fill="F2F2F2" w:themeFill="background1" w:themeFillShade="F2"/>
            <w:vAlign w:val="center"/>
          </w:tcPr>
          <w:p w14:paraId="0B583E3F" w14:textId="77777777" w:rsidR="00DD74EC" w:rsidRPr="009A4785" w:rsidRDefault="00DD74EC" w:rsidP="009A4785">
            <w:pPr>
              <w:pStyle w:val="TableParagraph"/>
              <w:spacing w:before="1" w:line="276" w:lineRule="auto"/>
              <w:rPr>
                <w:rFonts w:ascii="Arial" w:hAnsi="Arial" w:cs="Arial"/>
                <w:sz w:val="18"/>
                <w:szCs w:val="18"/>
                <w:lang w:val="nl-NL"/>
              </w:rPr>
            </w:pPr>
          </w:p>
        </w:tc>
      </w:tr>
    </w:tbl>
    <w:p w14:paraId="0B25081E" w14:textId="4A10AE0E" w:rsidR="009A4785" w:rsidRDefault="009A4785" w:rsidP="0087093B"/>
    <w:p w14:paraId="6258A7DB" w14:textId="68F6F40F" w:rsidR="00967048" w:rsidRDefault="00967048" w:rsidP="00833A71">
      <w:pPr>
        <w:pStyle w:val="Heading2"/>
        <w:numPr>
          <w:ilvl w:val="1"/>
          <w:numId w:val="22"/>
        </w:numPr>
      </w:pPr>
      <w:bookmarkStart w:id="21" w:name="_Toc194607418"/>
      <w:proofErr w:type="spellStart"/>
      <w:r w:rsidRPr="00967048">
        <w:t>Overheidsspecifieke</w:t>
      </w:r>
      <w:proofErr w:type="spellEnd"/>
      <w:r w:rsidRPr="00967048">
        <w:t xml:space="preserve"> rapportages (IV3 en </w:t>
      </w:r>
      <w:proofErr w:type="spellStart"/>
      <w:r w:rsidRPr="00967048">
        <w:t>Sisa</w:t>
      </w:r>
      <w:proofErr w:type="spellEnd"/>
      <w:r w:rsidRPr="00967048">
        <w:t>)</w:t>
      </w:r>
      <w:bookmarkEnd w:id="21"/>
    </w:p>
    <w:p w14:paraId="1C730D6C" w14:textId="77777777" w:rsidR="00967048" w:rsidRPr="00967048" w:rsidRDefault="00967048" w:rsidP="00967048"/>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016"/>
        <w:gridCol w:w="7000"/>
        <w:gridCol w:w="1750"/>
        <w:gridCol w:w="4667"/>
      </w:tblGrid>
      <w:tr w:rsidR="00D71BD9" w:rsidRPr="00DD468E" w14:paraId="1CC4E19E" w14:textId="77777777" w:rsidTr="009A4785">
        <w:trPr>
          <w:trHeight w:val="834"/>
          <w:tblHeader/>
        </w:trPr>
        <w:tc>
          <w:tcPr>
            <w:tcW w:w="567" w:type="dxa"/>
            <w:shd w:val="clear" w:color="auto" w:fill="C00000"/>
            <w:vAlign w:val="center"/>
          </w:tcPr>
          <w:p w14:paraId="607E0618" w14:textId="0DED2A60" w:rsidR="00D71BD9" w:rsidRPr="00DD468E" w:rsidRDefault="00D71BD9" w:rsidP="009A4785">
            <w:pPr>
              <w:pStyle w:val="TableParagraph"/>
              <w:spacing w:before="3" w:line="276" w:lineRule="auto"/>
              <w:ind w:right="85"/>
              <w:rPr>
                <w:rFonts w:ascii="Arial" w:hAnsi="Arial" w:cs="Arial"/>
                <w:b/>
                <w:color w:val="FFFFFF" w:themeColor="background1"/>
                <w:sz w:val="18"/>
                <w:szCs w:val="18"/>
                <w:lang w:val="nl-NL"/>
              </w:rPr>
            </w:pPr>
          </w:p>
        </w:tc>
        <w:tc>
          <w:tcPr>
            <w:tcW w:w="988" w:type="dxa"/>
            <w:shd w:val="clear" w:color="auto" w:fill="C00000"/>
            <w:vAlign w:val="center"/>
          </w:tcPr>
          <w:p w14:paraId="7E2C7377" w14:textId="0F48374C" w:rsidR="00D71BD9" w:rsidRPr="00DD468E" w:rsidRDefault="00D71BD9" w:rsidP="009A4785">
            <w:pPr>
              <w:pStyle w:val="TableParagraph"/>
              <w:spacing w:before="3" w:line="276" w:lineRule="auto"/>
              <w:ind w:right="85"/>
              <w:rPr>
                <w:rFonts w:ascii="Arial" w:hAnsi="Arial" w:cs="Arial"/>
                <w:b/>
                <w:bCs/>
                <w:color w:val="FFFFFF" w:themeColor="background1"/>
                <w:sz w:val="18"/>
                <w:szCs w:val="18"/>
                <w:lang w:val="nl-NL"/>
              </w:rPr>
            </w:pPr>
            <w:r w:rsidRPr="00DD468E">
              <w:rPr>
                <w:rFonts w:ascii="Arial" w:hAnsi="Arial" w:cs="Arial"/>
                <w:b/>
                <w:bCs/>
                <w:color w:val="FFFFFF" w:themeColor="background1"/>
                <w:sz w:val="18"/>
                <w:szCs w:val="18"/>
                <w:lang w:val="nl-NL"/>
              </w:rPr>
              <w:t>Eis/Wens</w:t>
            </w:r>
          </w:p>
        </w:tc>
        <w:tc>
          <w:tcPr>
            <w:tcW w:w="6804" w:type="dxa"/>
            <w:shd w:val="clear" w:color="auto" w:fill="C00000"/>
            <w:vAlign w:val="center"/>
          </w:tcPr>
          <w:p w14:paraId="0A56A68D" w14:textId="77777777" w:rsidR="00D71BD9" w:rsidRPr="00DD468E" w:rsidRDefault="00D71BD9" w:rsidP="009A4785">
            <w:pPr>
              <w:pStyle w:val="TableParagraph"/>
              <w:spacing w:before="3" w:line="276" w:lineRule="auto"/>
              <w:ind w:right="85"/>
              <w:rPr>
                <w:rFonts w:ascii="Arial" w:hAnsi="Arial" w:cs="Arial"/>
                <w:b/>
                <w:bCs/>
                <w:color w:val="FFFFFF" w:themeColor="background1"/>
                <w:sz w:val="18"/>
                <w:szCs w:val="18"/>
                <w:lang w:val="nl-NL"/>
              </w:rPr>
            </w:pPr>
            <w:r w:rsidRPr="00DD468E">
              <w:rPr>
                <w:rFonts w:ascii="Arial" w:hAnsi="Arial" w:cs="Arial"/>
                <w:b/>
                <w:bCs/>
                <w:color w:val="FFFFFF" w:themeColor="background1"/>
                <w:sz w:val="18"/>
                <w:szCs w:val="18"/>
                <w:lang w:val="nl-NL"/>
              </w:rPr>
              <w:t xml:space="preserve">Omschrijving </w:t>
            </w:r>
          </w:p>
        </w:tc>
        <w:tc>
          <w:tcPr>
            <w:tcW w:w="1701" w:type="dxa"/>
            <w:shd w:val="clear" w:color="auto" w:fill="C00000"/>
            <w:vAlign w:val="center"/>
          </w:tcPr>
          <w:p w14:paraId="48D4B2E2" w14:textId="16FA85AF" w:rsidR="00635C9B" w:rsidRPr="00DD468E" w:rsidRDefault="009A7DB1" w:rsidP="009A4785">
            <w:pPr>
              <w:pStyle w:val="TableParagraph"/>
              <w:spacing w:before="3" w:line="276" w:lineRule="auto"/>
              <w:ind w:right="85"/>
              <w:rPr>
                <w:rFonts w:ascii="Arial" w:hAnsi="Arial" w:cs="Arial"/>
                <w:b/>
                <w:bCs/>
                <w:color w:val="FFFFFF" w:themeColor="background1"/>
                <w:sz w:val="18"/>
                <w:szCs w:val="18"/>
                <w:lang w:val="nl-NL"/>
              </w:rPr>
            </w:pPr>
            <w:r w:rsidRPr="00DD468E">
              <w:rPr>
                <w:rFonts w:ascii="Arial" w:hAnsi="Arial" w:cs="Arial"/>
                <w:b/>
                <w:bCs/>
                <w:color w:val="FFFFFF" w:themeColor="background1"/>
                <w:sz w:val="18"/>
                <w:szCs w:val="18"/>
                <w:lang w:val="nl-NL"/>
              </w:rPr>
              <w:t>Het systeem</w:t>
            </w:r>
            <w:r w:rsidR="00635C9B" w:rsidRPr="00DD468E">
              <w:rPr>
                <w:rFonts w:ascii="Arial" w:hAnsi="Arial" w:cs="Arial"/>
                <w:b/>
                <w:bCs/>
                <w:color w:val="FFFFFF" w:themeColor="background1"/>
                <w:sz w:val="18"/>
                <w:szCs w:val="18"/>
                <w:lang w:val="nl-NL"/>
              </w:rPr>
              <w:t xml:space="preserve"> van Inschrijver voldoet hieraan</w:t>
            </w:r>
          </w:p>
          <w:p w14:paraId="6E4BEA01" w14:textId="22DF5402" w:rsidR="00D71BD9" w:rsidRPr="00DD468E" w:rsidRDefault="00635C9B" w:rsidP="009A4785">
            <w:pPr>
              <w:pStyle w:val="TableParagraph"/>
              <w:spacing w:before="3" w:line="276" w:lineRule="auto"/>
              <w:ind w:right="85"/>
              <w:rPr>
                <w:rFonts w:ascii="Arial" w:hAnsi="Arial" w:cs="Arial"/>
                <w:b/>
                <w:bCs/>
                <w:color w:val="FFFFFF" w:themeColor="background1"/>
                <w:sz w:val="18"/>
                <w:szCs w:val="18"/>
                <w:lang w:val="nl-NL"/>
              </w:rPr>
            </w:pPr>
            <w:r w:rsidRPr="00DD468E">
              <w:rPr>
                <w:rFonts w:ascii="Arial" w:hAnsi="Arial" w:cs="Arial"/>
                <w:b/>
                <w:bCs/>
                <w:color w:val="FFFFFF" w:themeColor="background1"/>
                <w:sz w:val="18"/>
                <w:szCs w:val="18"/>
                <w:lang w:val="nl-NL"/>
              </w:rPr>
              <w:t>(Ja / Nee)</w:t>
            </w:r>
          </w:p>
        </w:tc>
        <w:tc>
          <w:tcPr>
            <w:tcW w:w="4536" w:type="dxa"/>
            <w:shd w:val="clear" w:color="auto" w:fill="C00000"/>
            <w:vAlign w:val="center"/>
          </w:tcPr>
          <w:p w14:paraId="715D20EC" w14:textId="77777777" w:rsidR="00D71BD9" w:rsidRPr="00DD468E" w:rsidRDefault="00D71BD9" w:rsidP="009A4785">
            <w:pPr>
              <w:pStyle w:val="TableParagraph"/>
              <w:spacing w:before="3" w:line="276" w:lineRule="auto"/>
              <w:ind w:right="85"/>
              <w:rPr>
                <w:rFonts w:ascii="Arial" w:hAnsi="Arial" w:cs="Arial"/>
                <w:b/>
                <w:bCs/>
                <w:color w:val="FFFFFF" w:themeColor="background1"/>
                <w:sz w:val="18"/>
                <w:szCs w:val="18"/>
                <w:lang w:val="nl-NL"/>
              </w:rPr>
            </w:pPr>
            <w:r w:rsidRPr="00DD468E">
              <w:rPr>
                <w:rFonts w:ascii="Arial" w:hAnsi="Arial" w:cs="Arial"/>
                <w:b/>
                <w:bCs/>
                <w:color w:val="FFFFFF" w:themeColor="background1"/>
                <w:sz w:val="18"/>
                <w:szCs w:val="18"/>
                <w:lang w:val="nl-NL"/>
              </w:rPr>
              <w:t>Eventuele Opmerkingen</w:t>
            </w:r>
          </w:p>
        </w:tc>
      </w:tr>
      <w:tr w:rsidR="00D71BD9" w:rsidRPr="00DD468E" w14:paraId="52F958ED" w14:textId="77777777" w:rsidTr="009A4785">
        <w:trPr>
          <w:trHeight w:val="567"/>
        </w:trPr>
        <w:tc>
          <w:tcPr>
            <w:tcW w:w="567" w:type="dxa"/>
            <w:shd w:val="clear" w:color="auto" w:fill="F2F2F2" w:themeFill="background1" w:themeFillShade="F2"/>
            <w:vAlign w:val="center"/>
          </w:tcPr>
          <w:p w14:paraId="59C1519E" w14:textId="0E142A5A" w:rsidR="00D71BD9" w:rsidRPr="00DD468E" w:rsidRDefault="00855894" w:rsidP="009A4785">
            <w:pPr>
              <w:pStyle w:val="TableParagraph"/>
              <w:spacing w:before="1" w:line="276" w:lineRule="auto"/>
              <w:rPr>
                <w:rFonts w:ascii="Arial" w:hAnsi="Arial" w:cs="Arial"/>
                <w:sz w:val="18"/>
                <w:szCs w:val="18"/>
              </w:rPr>
            </w:pPr>
            <w:r w:rsidRPr="00DD468E">
              <w:rPr>
                <w:rFonts w:ascii="Arial" w:hAnsi="Arial" w:cs="Arial"/>
                <w:sz w:val="18"/>
                <w:szCs w:val="18"/>
              </w:rPr>
              <w:t>1</w:t>
            </w:r>
          </w:p>
        </w:tc>
        <w:tc>
          <w:tcPr>
            <w:tcW w:w="988" w:type="dxa"/>
            <w:shd w:val="clear" w:color="auto" w:fill="F2F2F2" w:themeFill="background1" w:themeFillShade="F2"/>
            <w:vAlign w:val="center"/>
          </w:tcPr>
          <w:p w14:paraId="481022D2" w14:textId="1734A597" w:rsidR="00D71BD9" w:rsidRPr="00DD468E" w:rsidRDefault="00D71BD9" w:rsidP="009A4785">
            <w:pPr>
              <w:pStyle w:val="TableParagraph"/>
              <w:spacing w:before="1" w:line="276" w:lineRule="auto"/>
              <w:rPr>
                <w:rFonts w:ascii="Arial" w:hAnsi="Arial" w:cs="Arial"/>
                <w:sz w:val="18"/>
                <w:szCs w:val="18"/>
                <w:highlight w:val="yellow"/>
                <w:lang w:val="nl-NL"/>
              </w:rPr>
            </w:pPr>
            <w:r w:rsidRPr="00DD468E">
              <w:rPr>
                <w:rFonts w:ascii="Arial" w:hAnsi="Arial" w:cs="Arial"/>
                <w:sz w:val="18"/>
                <w:szCs w:val="18"/>
              </w:rPr>
              <w:t>Eis</w:t>
            </w:r>
          </w:p>
        </w:tc>
        <w:tc>
          <w:tcPr>
            <w:tcW w:w="6804" w:type="dxa"/>
            <w:shd w:val="clear" w:color="auto" w:fill="F2F2F2" w:themeFill="background1" w:themeFillShade="F2"/>
            <w:vAlign w:val="center"/>
          </w:tcPr>
          <w:p w14:paraId="2E14A383" w14:textId="7A9A5B00" w:rsidR="00D71BD9" w:rsidRPr="00DD468E" w:rsidRDefault="009A7DB1" w:rsidP="009A4785">
            <w:pPr>
              <w:pStyle w:val="TableParagraph"/>
              <w:spacing w:before="1" w:line="276" w:lineRule="auto"/>
              <w:rPr>
                <w:rFonts w:ascii="Arial" w:hAnsi="Arial" w:cs="Arial"/>
                <w:sz w:val="18"/>
                <w:szCs w:val="18"/>
                <w:lang w:val="nl-NL"/>
              </w:rPr>
            </w:pPr>
            <w:r w:rsidRPr="00DD468E">
              <w:rPr>
                <w:rFonts w:ascii="Arial" w:hAnsi="Arial" w:cs="Arial"/>
                <w:sz w:val="18"/>
                <w:szCs w:val="18"/>
                <w:lang w:val="nl-NL"/>
              </w:rPr>
              <w:t>Het systeem</w:t>
            </w:r>
            <w:r w:rsidR="009A4785" w:rsidRPr="00DD468E">
              <w:rPr>
                <w:rFonts w:ascii="Arial" w:hAnsi="Arial" w:cs="Arial"/>
                <w:sz w:val="18"/>
                <w:szCs w:val="18"/>
                <w:lang w:val="nl-NL"/>
              </w:rPr>
              <w:t xml:space="preserve"> voorziet in h</w:t>
            </w:r>
            <w:r w:rsidR="002A232D" w:rsidRPr="00DD468E">
              <w:rPr>
                <w:rFonts w:ascii="Arial" w:hAnsi="Arial" w:cs="Arial"/>
                <w:sz w:val="18"/>
                <w:szCs w:val="18"/>
                <w:lang w:val="nl-NL"/>
              </w:rPr>
              <w:t>e</w:t>
            </w:r>
            <w:r w:rsidR="009A4785" w:rsidRPr="00DD468E">
              <w:rPr>
                <w:rFonts w:ascii="Arial" w:hAnsi="Arial" w:cs="Arial"/>
                <w:sz w:val="18"/>
                <w:szCs w:val="18"/>
                <w:lang w:val="nl-NL"/>
              </w:rPr>
              <w:t>t</w:t>
            </w:r>
            <w:r w:rsidR="002A232D" w:rsidRPr="00DD468E">
              <w:rPr>
                <w:rFonts w:ascii="Arial" w:hAnsi="Arial" w:cs="Arial"/>
                <w:sz w:val="18"/>
                <w:szCs w:val="18"/>
                <w:lang w:val="nl-NL"/>
              </w:rPr>
              <w:t xml:space="preserve"> genereren van een Iv3 rapportage in JSON-formaat</w:t>
            </w:r>
            <w:r w:rsidR="007733C1" w:rsidRPr="00DD468E">
              <w:rPr>
                <w:rFonts w:ascii="Arial" w:hAnsi="Arial" w:cs="Arial"/>
                <w:sz w:val="18"/>
                <w:szCs w:val="18"/>
                <w:lang w:val="nl-NL"/>
              </w:rPr>
              <w:t xml:space="preserve"> of toekomstige wettelijke formaten</w:t>
            </w:r>
            <w:r w:rsidR="002A232D" w:rsidRPr="00DD468E">
              <w:rPr>
                <w:rFonts w:ascii="Arial" w:hAnsi="Arial" w:cs="Arial"/>
                <w:sz w:val="18"/>
                <w:szCs w:val="18"/>
                <w:lang w:val="nl-NL"/>
              </w:rPr>
              <w:t>.</w:t>
            </w:r>
          </w:p>
        </w:tc>
        <w:tc>
          <w:tcPr>
            <w:tcW w:w="1701" w:type="dxa"/>
            <w:shd w:val="clear" w:color="auto" w:fill="F2F2F2" w:themeFill="background1" w:themeFillShade="F2"/>
            <w:vAlign w:val="center"/>
          </w:tcPr>
          <w:p w14:paraId="68D1AE88" w14:textId="77777777" w:rsidR="00D71BD9" w:rsidRPr="00DD468E" w:rsidRDefault="00D71BD9" w:rsidP="009A4785">
            <w:pPr>
              <w:pStyle w:val="TableParagraph"/>
              <w:spacing w:before="1" w:line="276" w:lineRule="auto"/>
              <w:rPr>
                <w:rFonts w:ascii="Arial" w:hAnsi="Arial" w:cs="Arial"/>
                <w:sz w:val="18"/>
                <w:szCs w:val="18"/>
                <w:lang w:val="nl-NL"/>
              </w:rPr>
            </w:pPr>
          </w:p>
        </w:tc>
        <w:tc>
          <w:tcPr>
            <w:tcW w:w="4536" w:type="dxa"/>
            <w:shd w:val="clear" w:color="auto" w:fill="F2F2F2" w:themeFill="background1" w:themeFillShade="F2"/>
            <w:vAlign w:val="center"/>
          </w:tcPr>
          <w:p w14:paraId="4F217E5B" w14:textId="77777777" w:rsidR="00D71BD9" w:rsidRPr="00DD468E" w:rsidRDefault="00D71BD9" w:rsidP="009A4785">
            <w:pPr>
              <w:pStyle w:val="TableParagraph"/>
              <w:spacing w:before="1" w:line="276" w:lineRule="auto"/>
              <w:rPr>
                <w:rFonts w:ascii="Arial" w:hAnsi="Arial" w:cs="Arial"/>
                <w:sz w:val="18"/>
                <w:szCs w:val="18"/>
                <w:lang w:val="nl-NL"/>
              </w:rPr>
            </w:pPr>
          </w:p>
        </w:tc>
      </w:tr>
      <w:tr w:rsidR="00D71BD9" w:rsidRPr="00DD468E" w14:paraId="5CEEE9E1" w14:textId="77777777" w:rsidTr="009A4785">
        <w:trPr>
          <w:trHeight w:val="567"/>
        </w:trPr>
        <w:tc>
          <w:tcPr>
            <w:tcW w:w="567" w:type="dxa"/>
            <w:shd w:val="clear" w:color="auto" w:fill="F2F2F2" w:themeFill="background1" w:themeFillShade="F2"/>
            <w:vAlign w:val="center"/>
          </w:tcPr>
          <w:p w14:paraId="362D149C" w14:textId="675612DD" w:rsidR="00D71BD9" w:rsidRPr="00DD468E" w:rsidRDefault="00855894" w:rsidP="009A4785">
            <w:pPr>
              <w:pStyle w:val="TableParagraph"/>
              <w:spacing w:before="1" w:line="276" w:lineRule="auto"/>
              <w:rPr>
                <w:rFonts w:ascii="Arial" w:hAnsi="Arial" w:cs="Arial"/>
                <w:sz w:val="18"/>
                <w:szCs w:val="18"/>
              </w:rPr>
            </w:pPr>
            <w:r w:rsidRPr="00DD468E">
              <w:rPr>
                <w:rFonts w:ascii="Arial" w:hAnsi="Arial" w:cs="Arial"/>
                <w:sz w:val="18"/>
                <w:szCs w:val="18"/>
              </w:rPr>
              <w:t>2</w:t>
            </w:r>
          </w:p>
        </w:tc>
        <w:tc>
          <w:tcPr>
            <w:tcW w:w="988" w:type="dxa"/>
            <w:shd w:val="clear" w:color="auto" w:fill="F2F2F2" w:themeFill="background1" w:themeFillShade="F2"/>
            <w:vAlign w:val="center"/>
          </w:tcPr>
          <w:p w14:paraId="4BDC513B" w14:textId="53105F83" w:rsidR="00D71BD9" w:rsidRPr="00DD468E" w:rsidRDefault="00D71BD9" w:rsidP="009A4785">
            <w:pPr>
              <w:pStyle w:val="TableParagraph"/>
              <w:spacing w:before="1" w:line="276" w:lineRule="auto"/>
              <w:rPr>
                <w:rFonts w:ascii="Arial" w:hAnsi="Arial" w:cs="Arial"/>
                <w:sz w:val="18"/>
                <w:szCs w:val="18"/>
              </w:rPr>
            </w:pPr>
            <w:r w:rsidRPr="00DD468E">
              <w:rPr>
                <w:rFonts w:ascii="Arial" w:hAnsi="Arial" w:cs="Arial"/>
                <w:sz w:val="18"/>
                <w:szCs w:val="18"/>
              </w:rPr>
              <w:t>Wens</w:t>
            </w:r>
          </w:p>
        </w:tc>
        <w:tc>
          <w:tcPr>
            <w:tcW w:w="6804" w:type="dxa"/>
            <w:shd w:val="clear" w:color="auto" w:fill="F2F2F2" w:themeFill="background1" w:themeFillShade="F2"/>
            <w:vAlign w:val="center"/>
          </w:tcPr>
          <w:p w14:paraId="5E2526BD" w14:textId="7B5BE1FB" w:rsidR="00D71BD9" w:rsidRPr="00DD468E" w:rsidRDefault="009A7DB1" w:rsidP="009A4785">
            <w:pPr>
              <w:pStyle w:val="TableParagraph"/>
              <w:spacing w:before="1" w:line="276" w:lineRule="auto"/>
              <w:rPr>
                <w:rFonts w:ascii="Arial" w:hAnsi="Arial" w:cs="Arial"/>
                <w:sz w:val="18"/>
                <w:szCs w:val="18"/>
                <w:lang w:val="nl-NL"/>
              </w:rPr>
            </w:pPr>
            <w:r w:rsidRPr="00DD468E">
              <w:rPr>
                <w:rFonts w:ascii="Arial" w:hAnsi="Arial" w:cs="Arial"/>
                <w:sz w:val="18"/>
                <w:szCs w:val="18"/>
                <w:lang w:val="nl-NL"/>
              </w:rPr>
              <w:t>Het systeem</w:t>
            </w:r>
            <w:r w:rsidR="00292332" w:rsidRPr="00DD468E">
              <w:rPr>
                <w:rFonts w:ascii="Arial" w:hAnsi="Arial" w:cs="Arial"/>
                <w:sz w:val="18"/>
                <w:szCs w:val="18"/>
                <w:lang w:val="nl-NL"/>
              </w:rPr>
              <w:t xml:space="preserve"> voorziet in het </w:t>
            </w:r>
            <w:r w:rsidR="00D71BD9" w:rsidRPr="00DD468E">
              <w:rPr>
                <w:rFonts w:ascii="Arial" w:hAnsi="Arial" w:cs="Arial"/>
                <w:sz w:val="18"/>
                <w:szCs w:val="18"/>
                <w:lang w:val="nl-NL"/>
              </w:rPr>
              <w:t xml:space="preserve">vullen en genereren van de </w:t>
            </w:r>
            <w:proofErr w:type="spellStart"/>
            <w:r w:rsidR="00D71BD9" w:rsidRPr="00DD468E">
              <w:rPr>
                <w:rFonts w:ascii="Arial" w:hAnsi="Arial" w:cs="Arial"/>
                <w:sz w:val="18"/>
                <w:szCs w:val="18"/>
                <w:lang w:val="nl-NL"/>
              </w:rPr>
              <w:t>SiSa</w:t>
            </w:r>
            <w:proofErr w:type="spellEnd"/>
            <w:r w:rsidR="00D71BD9" w:rsidRPr="00DD468E">
              <w:rPr>
                <w:rFonts w:ascii="Arial" w:hAnsi="Arial" w:cs="Arial"/>
                <w:sz w:val="18"/>
                <w:szCs w:val="18"/>
                <w:lang w:val="nl-NL"/>
              </w:rPr>
              <w:t>-bijlage van de provinciale jaarrekening.</w:t>
            </w:r>
          </w:p>
        </w:tc>
        <w:tc>
          <w:tcPr>
            <w:tcW w:w="1701" w:type="dxa"/>
            <w:shd w:val="clear" w:color="auto" w:fill="F2F2F2" w:themeFill="background1" w:themeFillShade="F2"/>
            <w:vAlign w:val="center"/>
          </w:tcPr>
          <w:p w14:paraId="524C067D" w14:textId="77777777" w:rsidR="00D71BD9" w:rsidRPr="00DD468E" w:rsidRDefault="00D71BD9" w:rsidP="009A4785">
            <w:pPr>
              <w:pStyle w:val="TableParagraph"/>
              <w:spacing w:before="1" w:line="276" w:lineRule="auto"/>
              <w:rPr>
                <w:rFonts w:ascii="Arial" w:hAnsi="Arial" w:cs="Arial"/>
                <w:sz w:val="18"/>
                <w:szCs w:val="18"/>
                <w:lang w:val="nl-NL"/>
              </w:rPr>
            </w:pPr>
          </w:p>
        </w:tc>
        <w:tc>
          <w:tcPr>
            <w:tcW w:w="4536" w:type="dxa"/>
            <w:shd w:val="clear" w:color="auto" w:fill="F2F2F2" w:themeFill="background1" w:themeFillShade="F2"/>
            <w:vAlign w:val="center"/>
          </w:tcPr>
          <w:p w14:paraId="49A1BD7B" w14:textId="77777777" w:rsidR="00D71BD9" w:rsidRPr="00DD468E" w:rsidRDefault="00D71BD9" w:rsidP="009A4785">
            <w:pPr>
              <w:pStyle w:val="TableParagraph"/>
              <w:spacing w:before="1" w:line="276" w:lineRule="auto"/>
              <w:rPr>
                <w:rFonts w:ascii="Arial" w:hAnsi="Arial" w:cs="Arial"/>
                <w:sz w:val="18"/>
                <w:szCs w:val="18"/>
                <w:lang w:val="nl-NL"/>
              </w:rPr>
            </w:pPr>
          </w:p>
        </w:tc>
      </w:tr>
    </w:tbl>
    <w:p w14:paraId="7F0D0708" w14:textId="77777777" w:rsidR="00105494" w:rsidRDefault="00105494">
      <w:pPr>
        <w:spacing w:line="240" w:lineRule="auto"/>
      </w:pPr>
    </w:p>
    <w:p w14:paraId="32A9645B" w14:textId="77777777" w:rsidR="00DD4221" w:rsidRDefault="00DD4221">
      <w:pPr>
        <w:spacing w:line="240" w:lineRule="auto"/>
      </w:pPr>
    </w:p>
    <w:p w14:paraId="11981E92" w14:textId="42D45983" w:rsidR="00105494" w:rsidRDefault="0055532F" w:rsidP="00833A71">
      <w:pPr>
        <w:pStyle w:val="Heading2"/>
        <w:numPr>
          <w:ilvl w:val="1"/>
          <w:numId w:val="22"/>
        </w:numPr>
        <w:spacing w:line="240" w:lineRule="auto"/>
      </w:pPr>
      <w:bookmarkStart w:id="22" w:name="_Toc194607419"/>
      <w:r>
        <w:t>BCF</w:t>
      </w:r>
      <w:r w:rsidR="0092347C">
        <w:t>, BTW (Nederland en buitenland</w:t>
      </w:r>
      <w:r w:rsidR="00FC00B1">
        <w:t xml:space="preserve">, </w:t>
      </w:r>
      <w:r w:rsidR="00141EB8">
        <w:t>Intracommunautaire leveringen</w:t>
      </w:r>
      <w:r w:rsidR="00A2312B">
        <w:t>)</w:t>
      </w:r>
      <w:bookmarkEnd w:id="22"/>
    </w:p>
    <w:p w14:paraId="4205E74C" w14:textId="77777777" w:rsidR="00DD4221" w:rsidRPr="00DD4221" w:rsidRDefault="00DD4221" w:rsidP="00DD4221"/>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016"/>
        <w:gridCol w:w="7000"/>
        <w:gridCol w:w="1750"/>
        <w:gridCol w:w="4667"/>
      </w:tblGrid>
      <w:tr w:rsidR="0047740D" w:rsidRPr="004B2CD3" w14:paraId="683FE30A" w14:textId="77777777" w:rsidTr="004B2CD3">
        <w:trPr>
          <w:trHeight w:val="834"/>
          <w:tblHeader/>
        </w:trPr>
        <w:tc>
          <w:tcPr>
            <w:tcW w:w="584" w:type="dxa"/>
            <w:shd w:val="clear" w:color="auto" w:fill="C00000"/>
            <w:vAlign w:val="center"/>
          </w:tcPr>
          <w:p w14:paraId="27108EBC" w14:textId="6A7799DA" w:rsidR="0047740D" w:rsidRPr="004B2CD3" w:rsidRDefault="0047740D" w:rsidP="004B2CD3">
            <w:pPr>
              <w:pStyle w:val="TableParagraph"/>
              <w:spacing w:before="3" w:line="276" w:lineRule="auto"/>
              <w:ind w:right="85"/>
              <w:rPr>
                <w:rFonts w:ascii="Arial" w:hAnsi="Arial" w:cs="Arial"/>
                <w:b/>
                <w:bCs/>
                <w:color w:val="FFFFFF" w:themeColor="background1"/>
                <w:sz w:val="18"/>
                <w:szCs w:val="18"/>
              </w:rPr>
            </w:pPr>
            <w:r w:rsidRPr="004B2CD3">
              <w:rPr>
                <w:rFonts w:ascii="Arial" w:hAnsi="Arial" w:cs="Arial"/>
                <w:b/>
                <w:bCs/>
                <w:color w:val="FFFFFF" w:themeColor="background1"/>
                <w:sz w:val="18"/>
                <w:szCs w:val="18"/>
              </w:rPr>
              <w:t>Nr</w:t>
            </w:r>
          </w:p>
        </w:tc>
        <w:tc>
          <w:tcPr>
            <w:tcW w:w="1016" w:type="dxa"/>
            <w:shd w:val="clear" w:color="auto" w:fill="C00000"/>
            <w:vAlign w:val="center"/>
          </w:tcPr>
          <w:p w14:paraId="5F4079F9" w14:textId="4253E1F7" w:rsidR="0047740D" w:rsidRPr="004B2CD3" w:rsidRDefault="0047740D" w:rsidP="004B2CD3">
            <w:pPr>
              <w:pStyle w:val="TableParagraph"/>
              <w:spacing w:before="3" w:line="276" w:lineRule="auto"/>
              <w:ind w:right="85"/>
              <w:rPr>
                <w:rFonts w:ascii="Arial" w:hAnsi="Arial" w:cs="Arial"/>
                <w:b/>
                <w:bCs/>
                <w:color w:val="FFFFFF" w:themeColor="background1"/>
                <w:sz w:val="18"/>
                <w:szCs w:val="18"/>
                <w:lang w:val="nl-NL"/>
              </w:rPr>
            </w:pPr>
            <w:r w:rsidRPr="004B2CD3">
              <w:rPr>
                <w:rFonts w:ascii="Arial" w:hAnsi="Arial" w:cs="Arial"/>
                <w:b/>
                <w:bCs/>
                <w:color w:val="FFFFFF" w:themeColor="background1"/>
                <w:sz w:val="18"/>
                <w:szCs w:val="18"/>
                <w:lang w:val="nl-NL"/>
              </w:rPr>
              <w:t>Eis/Wens</w:t>
            </w:r>
          </w:p>
        </w:tc>
        <w:tc>
          <w:tcPr>
            <w:tcW w:w="7000" w:type="dxa"/>
            <w:shd w:val="clear" w:color="auto" w:fill="C00000"/>
            <w:vAlign w:val="center"/>
          </w:tcPr>
          <w:p w14:paraId="47943985" w14:textId="77777777" w:rsidR="0047740D" w:rsidRPr="004B2CD3" w:rsidRDefault="0047740D" w:rsidP="004B2CD3">
            <w:pPr>
              <w:pStyle w:val="TableParagraph"/>
              <w:spacing w:before="3" w:line="276" w:lineRule="auto"/>
              <w:ind w:right="85"/>
              <w:rPr>
                <w:rFonts w:ascii="Arial" w:hAnsi="Arial" w:cs="Arial"/>
                <w:b/>
                <w:bCs/>
                <w:color w:val="FFFFFF" w:themeColor="background1"/>
                <w:sz w:val="18"/>
                <w:szCs w:val="18"/>
                <w:lang w:val="nl-NL"/>
              </w:rPr>
            </w:pPr>
            <w:r w:rsidRPr="004B2CD3">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76E1A0B0" w14:textId="0D610D0F" w:rsidR="00635C9B" w:rsidRPr="004B2CD3" w:rsidRDefault="009A7DB1" w:rsidP="004B2CD3">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4B2CD3">
              <w:rPr>
                <w:rFonts w:ascii="Arial" w:hAnsi="Arial" w:cs="Arial"/>
                <w:b/>
                <w:bCs/>
                <w:color w:val="FFFFFF" w:themeColor="background1"/>
                <w:sz w:val="18"/>
                <w:szCs w:val="18"/>
                <w:lang w:val="nl-NL"/>
              </w:rPr>
              <w:t xml:space="preserve"> van Inschrijver voldoet hieraan</w:t>
            </w:r>
          </w:p>
          <w:p w14:paraId="7E350146" w14:textId="48DE6A69" w:rsidR="0047740D" w:rsidRPr="004B2CD3" w:rsidRDefault="00635C9B" w:rsidP="004B2CD3">
            <w:pPr>
              <w:pStyle w:val="TableParagraph"/>
              <w:spacing w:before="3" w:line="276" w:lineRule="auto"/>
              <w:ind w:right="85"/>
              <w:rPr>
                <w:rFonts w:ascii="Arial" w:hAnsi="Arial" w:cs="Arial"/>
                <w:b/>
                <w:bCs/>
                <w:color w:val="FFFFFF" w:themeColor="background1"/>
                <w:sz w:val="18"/>
                <w:szCs w:val="18"/>
                <w:lang w:val="nl-NL"/>
              </w:rPr>
            </w:pPr>
            <w:r w:rsidRPr="004B2CD3">
              <w:rPr>
                <w:rFonts w:ascii="Arial" w:hAnsi="Arial" w:cs="Arial"/>
                <w:b/>
                <w:bCs/>
                <w:color w:val="FFFFFF" w:themeColor="background1"/>
                <w:sz w:val="18"/>
                <w:szCs w:val="18"/>
                <w:lang w:val="nl-NL"/>
              </w:rPr>
              <w:t>(Ja / Nee)</w:t>
            </w:r>
          </w:p>
        </w:tc>
        <w:tc>
          <w:tcPr>
            <w:tcW w:w="4667" w:type="dxa"/>
            <w:shd w:val="clear" w:color="auto" w:fill="C00000"/>
            <w:vAlign w:val="center"/>
          </w:tcPr>
          <w:p w14:paraId="527EDF0D" w14:textId="77777777" w:rsidR="0047740D" w:rsidRPr="004B2CD3" w:rsidRDefault="0047740D" w:rsidP="004B2CD3">
            <w:pPr>
              <w:pStyle w:val="TableParagraph"/>
              <w:spacing w:before="3" w:line="276" w:lineRule="auto"/>
              <w:ind w:right="85"/>
              <w:rPr>
                <w:rFonts w:ascii="Arial" w:hAnsi="Arial" w:cs="Arial"/>
                <w:b/>
                <w:bCs/>
                <w:color w:val="FFFFFF" w:themeColor="background1"/>
                <w:sz w:val="18"/>
                <w:szCs w:val="18"/>
                <w:lang w:val="nl-NL"/>
              </w:rPr>
            </w:pPr>
            <w:r w:rsidRPr="004B2CD3">
              <w:rPr>
                <w:rFonts w:ascii="Arial" w:hAnsi="Arial" w:cs="Arial"/>
                <w:b/>
                <w:bCs/>
                <w:color w:val="FFFFFF" w:themeColor="background1"/>
                <w:sz w:val="18"/>
                <w:szCs w:val="18"/>
                <w:lang w:val="nl-NL"/>
              </w:rPr>
              <w:t>Eventuele Opmerkingen</w:t>
            </w:r>
          </w:p>
        </w:tc>
      </w:tr>
      <w:tr w:rsidR="0047740D" w:rsidRPr="004B2CD3" w14:paraId="56E21AC1" w14:textId="77777777" w:rsidTr="004B2CD3">
        <w:trPr>
          <w:trHeight w:val="487"/>
        </w:trPr>
        <w:tc>
          <w:tcPr>
            <w:tcW w:w="584" w:type="dxa"/>
            <w:shd w:val="clear" w:color="auto" w:fill="F2F2F2" w:themeFill="background1" w:themeFillShade="F2"/>
            <w:vAlign w:val="center"/>
          </w:tcPr>
          <w:p w14:paraId="52C4F264" w14:textId="09563EC1" w:rsidR="0047740D" w:rsidRPr="004B2CD3" w:rsidRDefault="0047740D" w:rsidP="004B2CD3">
            <w:pPr>
              <w:pStyle w:val="TableParagraph"/>
              <w:spacing w:before="3" w:line="276" w:lineRule="auto"/>
              <w:ind w:right="85"/>
              <w:rPr>
                <w:rFonts w:ascii="Arial" w:hAnsi="Arial" w:cs="Arial"/>
                <w:color w:val="000000" w:themeColor="text1"/>
                <w:sz w:val="18"/>
                <w:szCs w:val="18"/>
              </w:rPr>
            </w:pPr>
            <w:r w:rsidRPr="004B2CD3">
              <w:rPr>
                <w:rFonts w:ascii="Arial" w:hAnsi="Arial" w:cs="Arial"/>
                <w:color w:val="000000" w:themeColor="text1"/>
                <w:sz w:val="18"/>
                <w:szCs w:val="18"/>
              </w:rPr>
              <w:t>1</w:t>
            </w:r>
          </w:p>
        </w:tc>
        <w:tc>
          <w:tcPr>
            <w:tcW w:w="1016" w:type="dxa"/>
            <w:shd w:val="clear" w:color="auto" w:fill="F2F2F2" w:themeFill="background1" w:themeFillShade="F2"/>
            <w:vAlign w:val="center"/>
          </w:tcPr>
          <w:p w14:paraId="75F5F75B" w14:textId="60D126A8" w:rsidR="0047740D" w:rsidRPr="004B2CD3" w:rsidRDefault="0047740D" w:rsidP="004B2CD3">
            <w:pPr>
              <w:pStyle w:val="TableParagraph"/>
              <w:spacing w:before="3" w:line="276" w:lineRule="auto"/>
              <w:ind w:right="85"/>
              <w:rPr>
                <w:rFonts w:ascii="Arial" w:hAnsi="Arial" w:cs="Arial"/>
                <w:color w:val="000000" w:themeColor="text1"/>
                <w:sz w:val="18"/>
                <w:szCs w:val="18"/>
                <w:lang w:val="nl-NL"/>
              </w:rPr>
            </w:pPr>
            <w:r w:rsidRPr="004B2CD3">
              <w:rPr>
                <w:rFonts w:ascii="Arial" w:hAnsi="Arial" w:cs="Arial"/>
                <w:color w:val="000000" w:themeColor="text1"/>
                <w:sz w:val="18"/>
                <w:szCs w:val="18"/>
                <w:lang w:val="nl-NL"/>
              </w:rPr>
              <w:t>Eis</w:t>
            </w:r>
          </w:p>
        </w:tc>
        <w:tc>
          <w:tcPr>
            <w:tcW w:w="7000" w:type="dxa"/>
            <w:shd w:val="clear" w:color="auto" w:fill="F2F2F2" w:themeFill="background1" w:themeFillShade="F2"/>
            <w:vAlign w:val="center"/>
          </w:tcPr>
          <w:p w14:paraId="781F6081" w14:textId="4809E9CD" w:rsidR="0047740D" w:rsidRPr="004B2CD3" w:rsidRDefault="00044E33" w:rsidP="004B2CD3">
            <w:pPr>
              <w:pStyle w:val="TableParagraph"/>
              <w:spacing w:before="3" w:line="276" w:lineRule="auto"/>
              <w:ind w:right="85"/>
              <w:rPr>
                <w:rFonts w:ascii="Arial" w:hAnsi="Arial" w:cs="Arial"/>
                <w:color w:val="000000" w:themeColor="text1"/>
                <w:sz w:val="18"/>
                <w:szCs w:val="18"/>
                <w:lang w:val="nl-NL"/>
              </w:rPr>
            </w:pPr>
            <w:r w:rsidRPr="004B2CD3">
              <w:rPr>
                <w:rFonts w:ascii="Arial" w:hAnsi="Arial" w:cs="Arial"/>
                <w:color w:val="000000" w:themeColor="text1"/>
                <w:sz w:val="18"/>
                <w:szCs w:val="18"/>
                <w:lang w:val="nl-NL"/>
              </w:rPr>
              <w:t>Aan een</w:t>
            </w:r>
            <w:r w:rsidR="0FE5929B" w:rsidRPr="004B2CD3">
              <w:rPr>
                <w:rFonts w:ascii="Arial" w:hAnsi="Arial" w:cs="Arial"/>
                <w:color w:val="000000" w:themeColor="text1"/>
                <w:sz w:val="18"/>
                <w:szCs w:val="18"/>
                <w:lang w:val="nl-NL"/>
              </w:rPr>
              <w:t xml:space="preserve"> activiteit</w:t>
            </w:r>
            <w:r w:rsidRPr="004B2CD3">
              <w:rPr>
                <w:rFonts w:ascii="Arial" w:hAnsi="Arial" w:cs="Arial"/>
                <w:color w:val="000000" w:themeColor="text1"/>
                <w:sz w:val="18"/>
                <w:szCs w:val="18"/>
                <w:lang w:val="nl-NL"/>
              </w:rPr>
              <w:t xml:space="preserve"> </w:t>
            </w:r>
            <w:r w:rsidR="004B2CD3">
              <w:rPr>
                <w:rFonts w:ascii="Arial" w:hAnsi="Arial" w:cs="Arial"/>
                <w:color w:val="000000" w:themeColor="text1"/>
                <w:sz w:val="18"/>
                <w:szCs w:val="18"/>
                <w:lang w:val="nl-NL"/>
              </w:rPr>
              <w:t>dient</w:t>
            </w:r>
            <w:r w:rsidRPr="004B2CD3">
              <w:rPr>
                <w:rFonts w:ascii="Arial" w:hAnsi="Arial" w:cs="Arial"/>
                <w:color w:val="000000" w:themeColor="text1"/>
                <w:sz w:val="18"/>
                <w:szCs w:val="18"/>
                <w:lang w:val="nl-NL"/>
              </w:rPr>
              <w:t xml:space="preserve"> een </w:t>
            </w:r>
            <w:proofErr w:type="spellStart"/>
            <w:r w:rsidRPr="004B2CD3">
              <w:rPr>
                <w:rFonts w:ascii="Arial" w:hAnsi="Arial" w:cs="Arial"/>
                <w:color w:val="000000" w:themeColor="text1"/>
                <w:sz w:val="18"/>
                <w:szCs w:val="18"/>
                <w:lang w:val="nl-NL"/>
              </w:rPr>
              <w:t>BTW-code</w:t>
            </w:r>
            <w:proofErr w:type="spellEnd"/>
            <w:r w:rsidRPr="004B2CD3">
              <w:rPr>
                <w:rFonts w:ascii="Arial" w:hAnsi="Arial" w:cs="Arial"/>
                <w:color w:val="000000" w:themeColor="text1"/>
                <w:sz w:val="18"/>
                <w:szCs w:val="18"/>
                <w:lang w:val="nl-NL"/>
              </w:rPr>
              <w:t xml:space="preserve"> </w:t>
            </w:r>
            <w:r w:rsidR="004B2CD3">
              <w:rPr>
                <w:rFonts w:ascii="Arial" w:hAnsi="Arial" w:cs="Arial"/>
                <w:color w:val="000000" w:themeColor="text1"/>
                <w:sz w:val="18"/>
                <w:szCs w:val="18"/>
                <w:lang w:val="nl-NL"/>
              </w:rPr>
              <w:t>gekoppeld te kunnen worden</w:t>
            </w:r>
            <w:r w:rsidRPr="004B2CD3">
              <w:rPr>
                <w:rFonts w:ascii="Arial" w:hAnsi="Arial" w:cs="Arial"/>
                <w:color w:val="000000" w:themeColor="text1"/>
                <w:sz w:val="18"/>
                <w:szCs w:val="18"/>
                <w:lang w:val="nl-NL"/>
              </w:rPr>
              <w:t>.</w:t>
            </w:r>
          </w:p>
        </w:tc>
        <w:tc>
          <w:tcPr>
            <w:tcW w:w="1750" w:type="dxa"/>
            <w:shd w:val="clear" w:color="auto" w:fill="F2F2F2" w:themeFill="background1" w:themeFillShade="F2"/>
            <w:vAlign w:val="center"/>
          </w:tcPr>
          <w:p w14:paraId="66C63E34" w14:textId="77777777" w:rsidR="0047740D" w:rsidRPr="004B2CD3" w:rsidRDefault="0047740D" w:rsidP="004B2CD3">
            <w:pPr>
              <w:pStyle w:val="TableParagraph"/>
              <w:spacing w:before="3" w:line="276" w:lineRule="auto"/>
              <w:ind w:right="85"/>
              <w:rPr>
                <w:rFonts w:ascii="Arial" w:hAnsi="Arial" w:cs="Arial"/>
                <w:b/>
                <w:bCs/>
                <w:color w:val="000000" w:themeColor="text1"/>
                <w:sz w:val="18"/>
                <w:szCs w:val="18"/>
                <w:lang w:val="nl-NL"/>
              </w:rPr>
            </w:pPr>
          </w:p>
        </w:tc>
        <w:tc>
          <w:tcPr>
            <w:tcW w:w="4667" w:type="dxa"/>
            <w:shd w:val="clear" w:color="auto" w:fill="F2F2F2" w:themeFill="background1" w:themeFillShade="F2"/>
            <w:vAlign w:val="center"/>
          </w:tcPr>
          <w:p w14:paraId="5E4D4F25" w14:textId="77777777" w:rsidR="0047740D" w:rsidRPr="004B2CD3" w:rsidRDefault="0047740D" w:rsidP="004B2CD3">
            <w:pPr>
              <w:pStyle w:val="TableParagraph"/>
              <w:spacing w:before="3" w:line="276" w:lineRule="auto"/>
              <w:ind w:right="85"/>
              <w:rPr>
                <w:rFonts w:ascii="Arial" w:hAnsi="Arial" w:cs="Arial"/>
                <w:b/>
                <w:bCs/>
                <w:color w:val="000000" w:themeColor="text1"/>
                <w:sz w:val="18"/>
                <w:szCs w:val="18"/>
                <w:lang w:val="nl-NL"/>
              </w:rPr>
            </w:pPr>
          </w:p>
        </w:tc>
      </w:tr>
      <w:tr w:rsidR="0047740D" w:rsidRPr="004B2CD3" w14:paraId="39A28A78" w14:textId="77777777" w:rsidTr="004B2CD3">
        <w:trPr>
          <w:trHeight w:val="567"/>
        </w:trPr>
        <w:tc>
          <w:tcPr>
            <w:tcW w:w="584" w:type="dxa"/>
            <w:shd w:val="clear" w:color="auto" w:fill="F2F2F2" w:themeFill="background1" w:themeFillShade="F2"/>
            <w:vAlign w:val="center"/>
          </w:tcPr>
          <w:p w14:paraId="0B974925" w14:textId="4CB21D92" w:rsidR="0047740D" w:rsidRPr="004B2CD3" w:rsidRDefault="0047740D" w:rsidP="004B2CD3">
            <w:pPr>
              <w:pStyle w:val="TableParagraph"/>
              <w:spacing w:before="3" w:line="276" w:lineRule="auto"/>
              <w:ind w:right="85"/>
              <w:rPr>
                <w:rFonts w:ascii="Arial" w:hAnsi="Arial" w:cs="Arial"/>
                <w:color w:val="000000" w:themeColor="text1"/>
                <w:sz w:val="18"/>
                <w:szCs w:val="18"/>
              </w:rPr>
            </w:pPr>
            <w:r w:rsidRPr="004B2CD3">
              <w:rPr>
                <w:rFonts w:ascii="Arial" w:hAnsi="Arial" w:cs="Arial"/>
                <w:color w:val="000000" w:themeColor="text1"/>
                <w:sz w:val="18"/>
                <w:szCs w:val="18"/>
              </w:rPr>
              <w:t>2</w:t>
            </w:r>
          </w:p>
        </w:tc>
        <w:tc>
          <w:tcPr>
            <w:tcW w:w="1016" w:type="dxa"/>
            <w:shd w:val="clear" w:color="auto" w:fill="F2F2F2" w:themeFill="background1" w:themeFillShade="F2"/>
            <w:vAlign w:val="center"/>
          </w:tcPr>
          <w:p w14:paraId="2B5C5107" w14:textId="35940BD9" w:rsidR="0047740D" w:rsidRPr="004B2CD3" w:rsidRDefault="0047740D" w:rsidP="004B2CD3">
            <w:pPr>
              <w:pStyle w:val="TableParagraph"/>
              <w:spacing w:before="3" w:line="276" w:lineRule="auto"/>
              <w:ind w:right="85"/>
              <w:rPr>
                <w:rFonts w:ascii="Arial" w:hAnsi="Arial" w:cs="Arial"/>
                <w:color w:val="000000" w:themeColor="text1"/>
                <w:sz w:val="18"/>
                <w:szCs w:val="18"/>
              </w:rPr>
            </w:pPr>
            <w:r w:rsidRPr="004B2CD3">
              <w:rPr>
                <w:rFonts w:ascii="Arial" w:hAnsi="Arial" w:cs="Arial"/>
                <w:color w:val="000000" w:themeColor="text1"/>
                <w:sz w:val="18"/>
                <w:szCs w:val="18"/>
                <w:lang w:val="nl-NL"/>
              </w:rPr>
              <w:t>Eis</w:t>
            </w:r>
          </w:p>
        </w:tc>
        <w:tc>
          <w:tcPr>
            <w:tcW w:w="7000" w:type="dxa"/>
            <w:shd w:val="clear" w:color="auto" w:fill="F2F2F2" w:themeFill="background1" w:themeFillShade="F2"/>
            <w:vAlign w:val="center"/>
          </w:tcPr>
          <w:p w14:paraId="0F9D4CB7" w14:textId="04647D1B" w:rsidR="0047740D" w:rsidRPr="004B2CD3" w:rsidRDefault="009A7DB1" w:rsidP="004B2CD3">
            <w:pPr>
              <w:pStyle w:val="TableParagraph"/>
              <w:spacing w:before="3" w:line="276" w:lineRule="auto"/>
              <w:ind w:right="85"/>
              <w:rPr>
                <w:rFonts w:ascii="Arial" w:hAnsi="Arial" w:cs="Arial"/>
                <w:color w:val="000000" w:themeColor="text1"/>
                <w:sz w:val="18"/>
                <w:szCs w:val="18"/>
                <w:lang w:val="nl-NL"/>
              </w:rPr>
            </w:pPr>
            <w:r>
              <w:rPr>
                <w:rFonts w:ascii="Arial" w:hAnsi="Arial" w:cs="Arial"/>
                <w:color w:val="000000" w:themeColor="text1"/>
                <w:sz w:val="18"/>
                <w:szCs w:val="18"/>
                <w:lang w:val="nl-NL"/>
              </w:rPr>
              <w:t>Het systeem</w:t>
            </w:r>
            <w:r w:rsidR="004B2CD3">
              <w:rPr>
                <w:rFonts w:ascii="Arial" w:hAnsi="Arial" w:cs="Arial"/>
                <w:color w:val="000000" w:themeColor="text1"/>
                <w:sz w:val="18"/>
                <w:szCs w:val="18"/>
                <w:lang w:val="nl-NL"/>
              </w:rPr>
              <w:t xml:space="preserve"> voorziet in het g</w:t>
            </w:r>
            <w:r w:rsidR="16D477BB" w:rsidRPr="004B2CD3">
              <w:rPr>
                <w:rFonts w:ascii="Arial" w:hAnsi="Arial" w:cs="Arial"/>
                <w:color w:val="000000" w:themeColor="text1"/>
                <w:sz w:val="18"/>
                <w:szCs w:val="18"/>
                <w:lang w:val="nl-NL"/>
              </w:rPr>
              <w:t xml:space="preserve">enereren van een controlelijst waar een </w:t>
            </w:r>
            <w:r w:rsidR="0047740D" w:rsidRPr="004B2CD3">
              <w:rPr>
                <w:rFonts w:ascii="Arial" w:hAnsi="Arial" w:cs="Arial"/>
                <w:color w:val="000000" w:themeColor="text1"/>
                <w:sz w:val="18"/>
                <w:szCs w:val="18"/>
                <w:lang w:val="nl-NL"/>
              </w:rPr>
              <w:t xml:space="preserve">BCF </w:t>
            </w:r>
            <w:r w:rsidR="7382815F" w:rsidRPr="004B2CD3">
              <w:rPr>
                <w:rFonts w:ascii="Arial" w:hAnsi="Arial" w:cs="Arial"/>
                <w:color w:val="000000" w:themeColor="text1"/>
                <w:sz w:val="18"/>
                <w:szCs w:val="18"/>
                <w:lang w:val="nl-NL"/>
              </w:rPr>
              <w:t>of</w:t>
            </w:r>
            <w:r w:rsidR="009120FD" w:rsidRPr="004B2CD3">
              <w:rPr>
                <w:rFonts w:ascii="Arial" w:hAnsi="Arial" w:cs="Arial"/>
                <w:color w:val="000000" w:themeColor="text1"/>
                <w:sz w:val="18"/>
                <w:szCs w:val="18"/>
                <w:lang w:val="nl-NL"/>
              </w:rPr>
              <w:t xml:space="preserve"> BTW (afzonderlijk!) </w:t>
            </w:r>
            <w:r w:rsidR="7B223890" w:rsidRPr="004B2CD3">
              <w:rPr>
                <w:rFonts w:ascii="Arial" w:hAnsi="Arial" w:cs="Arial"/>
                <w:color w:val="000000" w:themeColor="text1"/>
                <w:sz w:val="18"/>
                <w:szCs w:val="18"/>
                <w:lang w:val="nl-NL"/>
              </w:rPr>
              <w:t>activiteit aan is gekoppeld</w:t>
            </w:r>
            <w:r w:rsidR="095CF158" w:rsidRPr="004B2CD3">
              <w:rPr>
                <w:rFonts w:ascii="Arial" w:hAnsi="Arial" w:cs="Arial"/>
                <w:color w:val="000000" w:themeColor="text1"/>
                <w:sz w:val="18"/>
                <w:szCs w:val="18"/>
                <w:lang w:val="nl-NL"/>
              </w:rPr>
              <w:t>.</w:t>
            </w:r>
            <w:r w:rsidR="1C288DFD" w:rsidRPr="004B2CD3">
              <w:rPr>
                <w:rFonts w:ascii="Arial" w:hAnsi="Arial" w:cs="Arial"/>
                <w:color w:val="000000" w:themeColor="text1"/>
                <w:sz w:val="18"/>
                <w:szCs w:val="18"/>
                <w:lang w:val="nl-NL"/>
              </w:rPr>
              <w:t xml:space="preserve"> </w:t>
            </w:r>
          </w:p>
        </w:tc>
        <w:tc>
          <w:tcPr>
            <w:tcW w:w="1750" w:type="dxa"/>
            <w:shd w:val="clear" w:color="auto" w:fill="F2F2F2" w:themeFill="background1" w:themeFillShade="F2"/>
            <w:vAlign w:val="center"/>
          </w:tcPr>
          <w:p w14:paraId="2094D3C9" w14:textId="77777777" w:rsidR="0047740D" w:rsidRPr="004B2CD3" w:rsidRDefault="0047740D" w:rsidP="004B2CD3">
            <w:pPr>
              <w:pStyle w:val="TableParagraph"/>
              <w:spacing w:before="3" w:line="276" w:lineRule="auto"/>
              <w:ind w:right="85"/>
              <w:rPr>
                <w:rFonts w:ascii="Arial" w:hAnsi="Arial" w:cs="Arial"/>
                <w:b/>
                <w:color w:val="000000" w:themeColor="text1"/>
                <w:sz w:val="18"/>
                <w:szCs w:val="18"/>
                <w:lang w:val="nl-NL"/>
              </w:rPr>
            </w:pPr>
          </w:p>
        </w:tc>
        <w:tc>
          <w:tcPr>
            <w:tcW w:w="4667" w:type="dxa"/>
            <w:shd w:val="clear" w:color="auto" w:fill="F2F2F2" w:themeFill="background1" w:themeFillShade="F2"/>
            <w:vAlign w:val="center"/>
          </w:tcPr>
          <w:p w14:paraId="088D8E8E" w14:textId="13FA41BF" w:rsidR="0047740D" w:rsidRPr="004B2CD3" w:rsidRDefault="0047740D" w:rsidP="004B2CD3">
            <w:pPr>
              <w:pStyle w:val="TableParagraph"/>
              <w:spacing w:before="3" w:line="276" w:lineRule="auto"/>
              <w:ind w:right="85"/>
              <w:rPr>
                <w:rFonts w:ascii="Arial" w:hAnsi="Arial" w:cs="Arial"/>
                <w:color w:val="000000" w:themeColor="text1"/>
                <w:sz w:val="18"/>
                <w:szCs w:val="18"/>
                <w:lang w:val="nl-NL"/>
              </w:rPr>
            </w:pPr>
          </w:p>
        </w:tc>
      </w:tr>
      <w:tr w:rsidR="410C594E" w:rsidRPr="004B2CD3" w14:paraId="36E84A32" w14:textId="77777777" w:rsidTr="004B2CD3">
        <w:trPr>
          <w:trHeight w:val="300"/>
        </w:trPr>
        <w:tc>
          <w:tcPr>
            <w:tcW w:w="584" w:type="dxa"/>
            <w:shd w:val="clear" w:color="auto" w:fill="F2F2F2" w:themeFill="background1" w:themeFillShade="F2"/>
            <w:vAlign w:val="center"/>
          </w:tcPr>
          <w:p w14:paraId="3A73BB83" w14:textId="7DC1BEFE" w:rsidR="3CF6DC51" w:rsidRPr="004B2CD3" w:rsidRDefault="3CF6DC51" w:rsidP="004B2CD3">
            <w:pPr>
              <w:pStyle w:val="TableParagraph"/>
              <w:spacing w:line="276" w:lineRule="auto"/>
              <w:rPr>
                <w:rFonts w:ascii="Arial" w:hAnsi="Arial" w:cs="Arial"/>
                <w:color w:val="000000" w:themeColor="text1"/>
                <w:sz w:val="18"/>
                <w:szCs w:val="18"/>
              </w:rPr>
            </w:pPr>
            <w:r w:rsidRPr="004B2CD3">
              <w:rPr>
                <w:rFonts w:ascii="Arial" w:hAnsi="Arial" w:cs="Arial"/>
                <w:color w:val="000000" w:themeColor="text1"/>
                <w:sz w:val="18"/>
                <w:szCs w:val="18"/>
              </w:rPr>
              <w:t>3</w:t>
            </w:r>
          </w:p>
        </w:tc>
        <w:tc>
          <w:tcPr>
            <w:tcW w:w="1016" w:type="dxa"/>
            <w:shd w:val="clear" w:color="auto" w:fill="F2F2F2" w:themeFill="background1" w:themeFillShade="F2"/>
            <w:vAlign w:val="center"/>
          </w:tcPr>
          <w:p w14:paraId="42D9D4EE" w14:textId="50BA0AD2" w:rsidR="5C5BF664" w:rsidRPr="004B2CD3" w:rsidRDefault="002E5875" w:rsidP="004B2CD3">
            <w:pPr>
              <w:pStyle w:val="TableParagraph"/>
              <w:spacing w:line="276" w:lineRule="auto"/>
              <w:rPr>
                <w:rFonts w:ascii="Arial" w:hAnsi="Arial" w:cs="Arial"/>
                <w:color w:val="000000" w:themeColor="text1"/>
                <w:sz w:val="18"/>
                <w:szCs w:val="18"/>
                <w:lang w:val="nl-NL"/>
              </w:rPr>
            </w:pPr>
            <w:r w:rsidRPr="004B2CD3">
              <w:rPr>
                <w:rFonts w:ascii="Arial" w:hAnsi="Arial" w:cs="Arial"/>
                <w:color w:val="000000" w:themeColor="text1"/>
                <w:sz w:val="18"/>
                <w:szCs w:val="18"/>
                <w:lang w:val="nl-NL"/>
              </w:rPr>
              <w:t>Eis</w:t>
            </w:r>
          </w:p>
        </w:tc>
        <w:tc>
          <w:tcPr>
            <w:tcW w:w="7000" w:type="dxa"/>
            <w:shd w:val="clear" w:color="auto" w:fill="F2F2F2" w:themeFill="background1" w:themeFillShade="F2"/>
            <w:vAlign w:val="center"/>
          </w:tcPr>
          <w:p w14:paraId="3B49A3AD" w14:textId="549C1456" w:rsidR="5C5BF664" w:rsidRPr="004B2CD3" w:rsidRDefault="009A7DB1" w:rsidP="004B2CD3">
            <w:pPr>
              <w:pStyle w:val="TableParagraph"/>
              <w:spacing w:line="276" w:lineRule="auto"/>
              <w:ind w:left="91"/>
              <w:rPr>
                <w:rFonts w:ascii="Arial" w:hAnsi="Arial" w:cs="Arial"/>
                <w:color w:val="000000" w:themeColor="text1"/>
                <w:sz w:val="18"/>
                <w:szCs w:val="18"/>
                <w:lang w:val="nl-NL"/>
              </w:rPr>
            </w:pPr>
            <w:r>
              <w:rPr>
                <w:rFonts w:ascii="Arial" w:hAnsi="Arial" w:cs="Arial"/>
                <w:color w:val="000000" w:themeColor="text1"/>
                <w:sz w:val="18"/>
                <w:szCs w:val="18"/>
                <w:lang w:val="nl-NL"/>
              </w:rPr>
              <w:t>Het systeem</w:t>
            </w:r>
            <w:r w:rsidR="004B2CD3">
              <w:rPr>
                <w:rFonts w:ascii="Arial" w:hAnsi="Arial" w:cs="Arial"/>
                <w:color w:val="000000" w:themeColor="text1"/>
                <w:sz w:val="18"/>
                <w:szCs w:val="18"/>
                <w:lang w:val="nl-NL"/>
              </w:rPr>
              <w:t xml:space="preserve"> voorziet in de m</w:t>
            </w:r>
            <w:r w:rsidR="5C5BF664" w:rsidRPr="004B2CD3">
              <w:rPr>
                <w:rFonts w:ascii="Arial" w:hAnsi="Arial" w:cs="Arial"/>
                <w:color w:val="000000" w:themeColor="text1"/>
                <w:sz w:val="18"/>
                <w:szCs w:val="18"/>
                <w:lang w:val="nl-NL"/>
              </w:rPr>
              <w:t>ogelijkheid voor de btw/</w:t>
            </w:r>
            <w:proofErr w:type="spellStart"/>
            <w:r w:rsidR="5C5BF664" w:rsidRPr="004B2CD3">
              <w:rPr>
                <w:rFonts w:ascii="Arial" w:hAnsi="Arial" w:cs="Arial"/>
                <w:color w:val="000000" w:themeColor="text1"/>
                <w:sz w:val="18"/>
                <w:szCs w:val="18"/>
                <w:lang w:val="nl-NL"/>
              </w:rPr>
              <w:t>bcf</w:t>
            </w:r>
            <w:proofErr w:type="spellEnd"/>
            <w:r w:rsidR="5C5BF664" w:rsidRPr="004B2CD3">
              <w:rPr>
                <w:rFonts w:ascii="Arial" w:hAnsi="Arial" w:cs="Arial"/>
                <w:color w:val="000000" w:themeColor="text1"/>
                <w:sz w:val="18"/>
                <w:szCs w:val="18"/>
                <w:lang w:val="nl-NL"/>
              </w:rPr>
              <w:t xml:space="preserve"> specialist om in de controlelijst aan te geven of de boeking akkoord is bevonden (waarna de boeking niet meer in de controlelijst verschijnt)</w:t>
            </w:r>
            <w:r w:rsidR="002E5875" w:rsidRPr="004B2CD3">
              <w:rPr>
                <w:rFonts w:ascii="Arial" w:hAnsi="Arial" w:cs="Arial"/>
                <w:color w:val="000000" w:themeColor="text1"/>
                <w:sz w:val="18"/>
                <w:szCs w:val="18"/>
                <w:lang w:val="nl-NL"/>
              </w:rPr>
              <w:t>.</w:t>
            </w:r>
          </w:p>
        </w:tc>
        <w:tc>
          <w:tcPr>
            <w:tcW w:w="1750" w:type="dxa"/>
            <w:shd w:val="clear" w:color="auto" w:fill="F2F2F2" w:themeFill="background1" w:themeFillShade="F2"/>
            <w:vAlign w:val="center"/>
          </w:tcPr>
          <w:p w14:paraId="5991AC8B" w14:textId="45B7E926" w:rsidR="410C594E" w:rsidRPr="004B2CD3" w:rsidRDefault="410C594E" w:rsidP="004B2CD3">
            <w:pPr>
              <w:pStyle w:val="TableParagraph"/>
              <w:spacing w:line="276" w:lineRule="auto"/>
              <w:rPr>
                <w:rFonts w:ascii="Arial" w:hAnsi="Arial" w:cs="Arial"/>
                <w:b/>
                <w:bCs/>
                <w:color w:val="000000" w:themeColor="text1"/>
                <w:sz w:val="18"/>
                <w:szCs w:val="18"/>
                <w:lang w:val="nl-NL"/>
              </w:rPr>
            </w:pPr>
          </w:p>
        </w:tc>
        <w:tc>
          <w:tcPr>
            <w:tcW w:w="4667" w:type="dxa"/>
            <w:shd w:val="clear" w:color="auto" w:fill="F2F2F2" w:themeFill="background1" w:themeFillShade="F2"/>
            <w:vAlign w:val="center"/>
          </w:tcPr>
          <w:p w14:paraId="2069E337" w14:textId="7194185E" w:rsidR="410C594E" w:rsidRPr="004B2CD3" w:rsidRDefault="410C594E" w:rsidP="004B2CD3">
            <w:pPr>
              <w:pStyle w:val="TableParagraph"/>
              <w:spacing w:line="276" w:lineRule="auto"/>
              <w:rPr>
                <w:rFonts w:ascii="Arial" w:hAnsi="Arial" w:cs="Arial"/>
                <w:color w:val="000000" w:themeColor="text1"/>
                <w:sz w:val="18"/>
                <w:szCs w:val="18"/>
                <w:lang w:val="nl-NL"/>
              </w:rPr>
            </w:pPr>
          </w:p>
        </w:tc>
      </w:tr>
      <w:tr w:rsidR="0047740D" w:rsidRPr="004B2CD3" w14:paraId="749FEF92" w14:textId="77777777" w:rsidTr="004B2CD3">
        <w:trPr>
          <w:trHeight w:val="385"/>
        </w:trPr>
        <w:tc>
          <w:tcPr>
            <w:tcW w:w="584" w:type="dxa"/>
            <w:shd w:val="clear" w:color="auto" w:fill="F2F2F2" w:themeFill="background1" w:themeFillShade="F2"/>
            <w:vAlign w:val="center"/>
          </w:tcPr>
          <w:p w14:paraId="10F17905" w14:textId="12D8ED55" w:rsidR="0047740D" w:rsidRPr="004B2CD3" w:rsidRDefault="3CF6DC51" w:rsidP="004B2CD3">
            <w:pPr>
              <w:pStyle w:val="TableParagraph"/>
              <w:spacing w:before="3" w:line="276" w:lineRule="auto"/>
              <w:ind w:right="85"/>
              <w:rPr>
                <w:rFonts w:ascii="Arial" w:hAnsi="Arial" w:cs="Arial"/>
                <w:color w:val="000000" w:themeColor="text1"/>
                <w:sz w:val="18"/>
                <w:szCs w:val="18"/>
              </w:rPr>
            </w:pPr>
            <w:r w:rsidRPr="004B2CD3">
              <w:rPr>
                <w:rFonts w:ascii="Arial" w:hAnsi="Arial" w:cs="Arial"/>
                <w:color w:val="000000" w:themeColor="text1"/>
                <w:sz w:val="18"/>
                <w:szCs w:val="18"/>
              </w:rPr>
              <w:t>4</w:t>
            </w:r>
          </w:p>
        </w:tc>
        <w:tc>
          <w:tcPr>
            <w:tcW w:w="1016" w:type="dxa"/>
            <w:shd w:val="clear" w:color="auto" w:fill="F2F2F2" w:themeFill="background1" w:themeFillShade="F2"/>
            <w:vAlign w:val="center"/>
          </w:tcPr>
          <w:p w14:paraId="3B292F90" w14:textId="0E669868" w:rsidR="0047740D" w:rsidRPr="004B2CD3" w:rsidRDefault="0047740D" w:rsidP="004B2CD3">
            <w:pPr>
              <w:pStyle w:val="TableParagraph"/>
              <w:spacing w:before="3" w:line="276" w:lineRule="auto"/>
              <w:ind w:right="85"/>
              <w:rPr>
                <w:rFonts w:ascii="Arial" w:hAnsi="Arial" w:cs="Arial"/>
                <w:color w:val="000000" w:themeColor="text1"/>
                <w:sz w:val="18"/>
                <w:szCs w:val="18"/>
                <w:lang w:val="nl-NL"/>
              </w:rPr>
            </w:pPr>
            <w:r w:rsidRPr="004B2CD3">
              <w:rPr>
                <w:rFonts w:ascii="Arial" w:hAnsi="Arial" w:cs="Arial"/>
                <w:color w:val="000000" w:themeColor="text1"/>
                <w:sz w:val="18"/>
                <w:szCs w:val="18"/>
                <w:lang w:val="nl-NL"/>
              </w:rPr>
              <w:t>Eis</w:t>
            </w:r>
          </w:p>
        </w:tc>
        <w:tc>
          <w:tcPr>
            <w:tcW w:w="7000" w:type="dxa"/>
            <w:shd w:val="clear" w:color="auto" w:fill="F2F2F2" w:themeFill="background1" w:themeFillShade="F2"/>
            <w:vAlign w:val="center"/>
          </w:tcPr>
          <w:p w14:paraId="36126BCC" w14:textId="1D5DEF6E" w:rsidR="0047740D" w:rsidRPr="004B2CD3" w:rsidRDefault="00C7051E" w:rsidP="004B2CD3">
            <w:pPr>
              <w:pStyle w:val="TableParagraph"/>
              <w:spacing w:before="3" w:line="276" w:lineRule="auto"/>
              <w:ind w:right="85"/>
              <w:rPr>
                <w:rFonts w:ascii="Arial" w:hAnsi="Arial" w:cs="Arial"/>
                <w:color w:val="000000" w:themeColor="text1"/>
                <w:sz w:val="18"/>
                <w:szCs w:val="18"/>
                <w:lang w:val="nl-NL"/>
              </w:rPr>
            </w:pPr>
            <w:r w:rsidRPr="004B2CD3">
              <w:rPr>
                <w:rFonts w:ascii="Arial" w:hAnsi="Arial" w:cs="Arial"/>
                <w:color w:val="000000" w:themeColor="text1"/>
                <w:sz w:val="18"/>
                <w:szCs w:val="18"/>
                <w:lang w:val="nl-NL"/>
              </w:rPr>
              <w:t xml:space="preserve">Aangifte BTW en BCF afzonderlijk </w:t>
            </w:r>
            <w:r w:rsidR="080B158E" w:rsidRPr="004B2CD3">
              <w:rPr>
                <w:rFonts w:ascii="Arial" w:hAnsi="Arial" w:cs="Arial"/>
                <w:color w:val="000000" w:themeColor="text1"/>
                <w:sz w:val="18"/>
                <w:szCs w:val="18"/>
                <w:lang w:val="nl-NL"/>
              </w:rPr>
              <w:t>op te</w:t>
            </w:r>
            <w:r w:rsidRPr="004B2CD3">
              <w:rPr>
                <w:rFonts w:ascii="Arial" w:hAnsi="Arial" w:cs="Arial"/>
                <w:color w:val="000000" w:themeColor="text1"/>
                <w:sz w:val="18"/>
                <w:szCs w:val="18"/>
                <w:lang w:val="nl-NL"/>
              </w:rPr>
              <w:t xml:space="preserve"> kunnen vragen.</w:t>
            </w:r>
          </w:p>
        </w:tc>
        <w:tc>
          <w:tcPr>
            <w:tcW w:w="1750" w:type="dxa"/>
            <w:shd w:val="clear" w:color="auto" w:fill="F2F2F2" w:themeFill="background1" w:themeFillShade="F2"/>
            <w:vAlign w:val="center"/>
          </w:tcPr>
          <w:p w14:paraId="7BBE4BB2" w14:textId="77777777" w:rsidR="0047740D" w:rsidRPr="004B2CD3" w:rsidRDefault="0047740D" w:rsidP="004B2CD3">
            <w:pPr>
              <w:pStyle w:val="TableParagraph"/>
              <w:spacing w:before="3" w:line="276" w:lineRule="auto"/>
              <w:ind w:right="85"/>
              <w:rPr>
                <w:rFonts w:ascii="Arial" w:hAnsi="Arial" w:cs="Arial"/>
                <w:b/>
                <w:bCs/>
                <w:color w:val="000000" w:themeColor="text1"/>
                <w:sz w:val="18"/>
                <w:szCs w:val="18"/>
                <w:lang w:val="nl-NL"/>
              </w:rPr>
            </w:pPr>
          </w:p>
        </w:tc>
        <w:tc>
          <w:tcPr>
            <w:tcW w:w="4667" w:type="dxa"/>
            <w:shd w:val="clear" w:color="auto" w:fill="F2F2F2" w:themeFill="background1" w:themeFillShade="F2"/>
            <w:vAlign w:val="center"/>
          </w:tcPr>
          <w:p w14:paraId="4E6ADCA8" w14:textId="3212596C" w:rsidR="0047740D" w:rsidRPr="004B2CD3" w:rsidRDefault="0047740D" w:rsidP="004B2CD3">
            <w:pPr>
              <w:pStyle w:val="TableParagraph"/>
              <w:spacing w:before="3" w:line="276" w:lineRule="auto"/>
              <w:ind w:right="85"/>
              <w:rPr>
                <w:rFonts w:ascii="Arial" w:hAnsi="Arial" w:cs="Arial"/>
                <w:color w:val="000000" w:themeColor="text1"/>
                <w:sz w:val="18"/>
                <w:szCs w:val="18"/>
                <w:lang w:val="nl-NL"/>
              </w:rPr>
            </w:pPr>
          </w:p>
        </w:tc>
      </w:tr>
      <w:tr w:rsidR="0047740D" w:rsidRPr="004B2CD3" w14:paraId="4FA8B271" w14:textId="77777777" w:rsidTr="004B2CD3">
        <w:trPr>
          <w:trHeight w:val="567"/>
        </w:trPr>
        <w:tc>
          <w:tcPr>
            <w:tcW w:w="584" w:type="dxa"/>
            <w:shd w:val="clear" w:color="auto" w:fill="F2F2F2" w:themeFill="background1" w:themeFillShade="F2"/>
            <w:vAlign w:val="center"/>
          </w:tcPr>
          <w:p w14:paraId="40A3D8FE" w14:textId="469C16A0" w:rsidR="0047740D" w:rsidRPr="004B2CD3" w:rsidRDefault="30CE5AFA" w:rsidP="004B2CD3">
            <w:pPr>
              <w:pStyle w:val="TableParagraph"/>
              <w:spacing w:before="3" w:line="276" w:lineRule="auto"/>
              <w:ind w:right="85"/>
              <w:rPr>
                <w:rFonts w:ascii="Arial" w:hAnsi="Arial" w:cs="Arial"/>
                <w:color w:val="000000" w:themeColor="text1"/>
                <w:sz w:val="18"/>
                <w:szCs w:val="18"/>
              </w:rPr>
            </w:pPr>
            <w:r w:rsidRPr="004B2CD3">
              <w:rPr>
                <w:rFonts w:ascii="Arial" w:hAnsi="Arial" w:cs="Arial"/>
                <w:color w:val="000000" w:themeColor="text1"/>
                <w:sz w:val="18"/>
                <w:szCs w:val="18"/>
              </w:rPr>
              <w:t>5</w:t>
            </w:r>
          </w:p>
        </w:tc>
        <w:tc>
          <w:tcPr>
            <w:tcW w:w="1016" w:type="dxa"/>
            <w:shd w:val="clear" w:color="auto" w:fill="F2F2F2" w:themeFill="background1" w:themeFillShade="F2"/>
            <w:vAlign w:val="center"/>
          </w:tcPr>
          <w:p w14:paraId="053F5BBA" w14:textId="0E7BDB97" w:rsidR="0047740D" w:rsidRPr="004B2CD3" w:rsidRDefault="0047740D" w:rsidP="004B2CD3">
            <w:pPr>
              <w:pStyle w:val="TableParagraph"/>
              <w:spacing w:before="3" w:line="276" w:lineRule="auto"/>
              <w:ind w:right="85"/>
              <w:rPr>
                <w:rFonts w:ascii="Arial" w:hAnsi="Arial" w:cs="Arial"/>
                <w:color w:val="000000" w:themeColor="text1"/>
                <w:sz w:val="18"/>
                <w:szCs w:val="18"/>
              </w:rPr>
            </w:pPr>
            <w:r w:rsidRPr="004B2CD3">
              <w:rPr>
                <w:rFonts w:ascii="Arial" w:hAnsi="Arial" w:cs="Arial"/>
                <w:color w:val="000000" w:themeColor="text1"/>
                <w:sz w:val="18"/>
                <w:szCs w:val="18"/>
                <w:lang w:val="nl-NL"/>
              </w:rPr>
              <w:t>Eis</w:t>
            </w:r>
          </w:p>
        </w:tc>
        <w:tc>
          <w:tcPr>
            <w:tcW w:w="7000" w:type="dxa"/>
            <w:shd w:val="clear" w:color="auto" w:fill="F2F2F2" w:themeFill="background1" w:themeFillShade="F2"/>
            <w:vAlign w:val="center"/>
          </w:tcPr>
          <w:p w14:paraId="6AAEB287" w14:textId="3EB16C3D" w:rsidR="0047740D" w:rsidRPr="004B2CD3" w:rsidRDefault="0047740D" w:rsidP="004B2CD3">
            <w:pPr>
              <w:pStyle w:val="TableParagraph"/>
              <w:spacing w:before="3" w:line="276" w:lineRule="auto"/>
              <w:ind w:right="85"/>
              <w:rPr>
                <w:rFonts w:ascii="Arial" w:hAnsi="Arial" w:cs="Arial"/>
                <w:color w:val="000000" w:themeColor="text1"/>
                <w:sz w:val="18"/>
                <w:szCs w:val="18"/>
                <w:lang w:val="nl-NL"/>
              </w:rPr>
            </w:pPr>
            <w:r w:rsidRPr="004B2CD3">
              <w:rPr>
                <w:rFonts w:ascii="Arial" w:hAnsi="Arial" w:cs="Arial"/>
                <w:color w:val="000000" w:themeColor="text1"/>
                <w:sz w:val="18"/>
                <w:szCs w:val="18"/>
                <w:lang w:val="nl-NL"/>
              </w:rPr>
              <w:t xml:space="preserve">Voor alle soorten BTW, BCF in één keer de betreffende boekingsregels kunnen afletteren </w:t>
            </w:r>
            <w:r w:rsidR="00044E33" w:rsidRPr="004B2CD3">
              <w:rPr>
                <w:rFonts w:ascii="Arial" w:hAnsi="Arial" w:cs="Arial"/>
                <w:color w:val="000000" w:themeColor="text1"/>
                <w:sz w:val="18"/>
                <w:szCs w:val="18"/>
                <w:lang w:val="nl-NL"/>
              </w:rPr>
              <w:t>bij akkoord aangifte</w:t>
            </w:r>
            <w:r w:rsidR="357A3203" w:rsidRPr="004B2CD3">
              <w:rPr>
                <w:rFonts w:ascii="Arial" w:hAnsi="Arial" w:cs="Arial"/>
                <w:color w:val="000000" w:themeColor="text1"/>
                <w:sz w:val="18"/>
                <w:szCs w:val="18"/>
                <w:lang w:val="nl-NL"/>
              </w:rPr>
              <w:t xml:space="preserve"> en als de boeking is goedgekeurd</w:t>
            </w:r>
            <w:r w:rsidR="4B743CD6" w:rsidRPr="004B2CD3">
              <w:rPr>
                <w:rFonts w:ascii="Arial" w:hAnsi="Arial" w:cs="Arial"/>
                <w:color w:val="000000" w:themeColor="text1"/>
                <w:sz w:val="18"/>
                <w:szCs w:val="18"/>
                <w:lang w:val="nl-NL"/>
              </w:rPr>
              <w:t>.</w:t>
            </w:r>
            <w:r w:rsidR="00044E33" w:rsidRPr="004B2CD3">
              <w:rPr>
                <w:rFonts w:ascii="Arial" w:hAnsi="Arial" w:cs="Arial"/>
                <w:color w:val="000000" w:themeColor="text1"/>
                <w:sz w:val="18"/>
                <w:szCs w:val="18"/>
                <w:lang w:val="nl-NL"/>
              </w:rPr>
              <w:t xml:space="preserve"> De activiteiten moeten dus </w:t>
            </w:r>
            <w:proofErr w:type="spellStart"/>
            <w:r w:rsidR="00044E33" w:rsidRPr="004B2CD3">
              <w:rPr>
                <w:rFonts w:ascii="Arial" w:hAnsi="Arial" w:cs="Arial"/>
                <w:color w:val="000000" w:themeColor="text1"/>
                <w:sz w:val="18"/>
                <w:szCs w:val="18"/>
                <w:lang w:val="nl-NL"/>
              </w:rPr>
              <w:t>afletterbaar</w:t>
            </w:r>
            <w:proofErr w:type="spellEnd"/>
            <w:r w:rsidR="00044E33" w:rsidRPr="004B2CD3">
              <w:rPr>
                <w:rFonts w:ascii="Arial" w:hAnsi="Arial" w:cs="Arial"/>
                <w:color w:val="000000" w:themeColor="text1"/>
                <w:sz w:val="18"/>
                <w:szCs w:val="18"/>
                <w:lang w:val="nl-NL"/>
              </w:rPr>
              <w:t xml:space="preserve"> zijn</w:t>
            </w:r>
            <w:r w:rsidR="00044E33" w:rsidRPr="004B2CD3">
              <w:rPr>
                <w:rFonts w:ascii="Arial" w:hAnsi="Arial" w:cs="Arial"/>
                <w:b/>
                <w:color w:val="000000" w:themeColor="text1"/>
                <w:sz w:val="18"/>
                <w:szCs w:val="18"/>
                <w:lang w:val="nl-NL"/>
              </w:rPr>
              <w:t>.</w:t>
            </w:r>
            <w:r w:rsidR="0092757D" w:rsidRPr="004B2CD3">
              <w:rPr>
                <w:rFonts w:ascii="Arial" w:hAnsi="Arial" w:cs="Arial"/>
                <w:color w:val="000000" w:themeColor="text1"/>
                <w:sz w:val="18"/>
                <w:szCs w:val="18"/>
                <w:lang w:val="nl-NL"/>
              </w:rPr>
              <w:t xml:space="preserve"> </w:t>
            </w:r>
          </w:p>
        </w:tc>
        <w:tc>
          <w:tcPr>
            <w:tcW w:w="1750" w:type="dxa"/>
            <w:shd w:val="clear" w:color="auto" w:fill="F2F2F2" w:themeFill="background1" w:themeFillShade="F2"/>
            <w:vAlign w:val="center"/>
          </w:tcPr>
          <w:p w14:paraId="4B03DB94" w14:textId="77777777" w:rsidR="0047740D" w:rsidRPr="004B2CD3" w:rsidRDefault="0047740D" w:rsidP="004B2CD3">
            <w:pPr>
              <w:pStyle w:val="TableParagraph"/>
              <w:spacing w:before="3" w:line="276" w:lineRule="auto"/>
              <w:ind w:right="85"/>
              <w:rPr>
                <w:rFonts w:ascii="Arial" w:hAnsi="Arial" w:cs="Arial"/>
                <w:b/>
                <w:color w:val="000000" w:themeColor="text1"/>
                <w:sz w:val="18"/>
                <w:szCs w:val="18"/>
                <w:lang w:val="nl-NL"/>
              </w:rPr>
            </w:pPr>
          </w:p>
        </w:tc>
        <w:tc>
          <w:tcPr>
            <w:tcW w:w="4667" w:type="dxa"/>
            <w:shd w:val="clear" w:color="auto" w:fill="F2F2F2" w:themeFill="background1" w:themeFillShade="F2"/>
            <w:vAlign w:val="center"/>
          </w:tcPr>
          <w:p w14:paraId="6E0BA43D" w14:textId="5C9CB5C5" w:rsidR="0047740D" w:rsidRPr="004B2CD3" w:rsidRDefault="0047740D" w:rsidP="004B2CD3">
            <w:pPr>
              <w:pStyle w:val="TableParagraph"/>
              <w:spacing w:before="3" w:line="276" w:lineRule="auto"/>
              <w:ind w:right="85"/>
              <w:rPr>
                <w:rFonts w:ascii="Arial" w:hAnsi="Arial" w:cs="Arial"/>
                <w:b/>
                <w:color w:val="000000" w:themeColor="text1"/>
                <w:sz w:val="18"/>
                <w:szCs w:val="18"/>
                <w:lang w:val="nl-NL"/>
              </w:rPr>
            </w:pPr>
          </w:p>
        </w:tc>
      </w:tr>
      <w:tr w:rsidR="0047740D" w:rsidRPr="004B2CD3" w14:paraId="596FE5AD" w14:textId="77777777" w:rsidTr="004B2CD3">
        <w:trPr>
          <w:trHeight w:val="567"/>
        </w:trPr>
        <w:tc>
          <w:tcPr>
            <w:tcW w:w="584" w:type="dxa"/>
            <w:shd w:val="clear" w:color="auto" w:fill="F2F2F2" w:themeFill="background1" w:themeFillShade="F2"/>
            <w:vAlign w:val="center"/>
          </w:tcPr>
          <w:p w14:paraId="5104012C" w14:textId="02F63337" w:rsidR="0047740D" w:rsidRPr="004B2CD3" w:rsidRDefault="00463A42" w:rsidP="004B2CD3">
            <w:pPr>
              <w:pStyle w:val="TableParagraph"/>
              <w:spacing w:before="3" w:line="276" w:lineRule="auto"/>
              <w:ind w:right="85"/>
              <w:rPr>
                <w:rFonts w:ascii="Arial" w:hAnsi="Arial" w:cs="Arial"/>
                <w:color w:val="000000" w:themeColor="text1"/>
                <w:sz w:val="18"/>
                <w:szCs w:val="18"/>
              </w:rPr>
            </w:pPr>
            <w:r w:rsidRPr="004B2CD3">
              <w:rPr>
                <w:rFonts w:ascii="Arial" w:hAnsi="Arial" w:cs="Arial"/>
                <w:color w:val="000000" w:themeColor="text1"/>
                <w:sz w:val="18"/>
                <w:szCs w:val="18"/>
              </w:rPr>
              <w:t>6</w:t>
            </w:r>
          </w:p>
        </w:tc>
        <w:tc>
          <w:tcPr>
            <w:tcW w:w="1016" w:type="dxa"/>
            <w:shd w:val="clear" w:color="auto" w:fill="F2F2F2" w:themeFill="background1" w:themeFillShade="F2"/>
            <w:vAlign w:val="center"/>
          </w:tcPr>
          <w:p w14:paraId="6F0BCF4F" w14:textId="28DE68F6" w:rsidR="0047740D" w:rsidRPr="004B2CD3" w:rsidRDefault="00177DF2" w:rsidP="004B2CD3">
            <w:pPr>
              <w:pStyle w:val="TableParagraph"/>
              <w:spacing w:before="3" w:line="276" w:lineRule="auto"/>
              <w:ind w:right="85"/>
              <w:rPr>
                <w:rFonts w:ascii="Arial" w:hAnsi="Arial" w:cs="Arial"/>
                <w:color w:val="000000" w:themeColor="text1"/>
                <w:sz w:val="18"/>
                <w:szCs w:val="18"/>
                <w:lang w:val="nl-NL"/>
              </w:rPr>
            </w:pPr>
            <w:r w:rsidRPr="004B2CD3">
              <w:rPr>
                <w:rFonts w:ascii="Arial" w:hAnsi="Arial" w:cs="Arial"/>
                <w:color w:val="000000" w:themeColor="text1"/>
                <w:sz w:val="18"/>
                <w:szCs w:val="18"/>
                <w:lang w:val="nl-NL"/>
              </w:rPr>
              <w:t>Eis</w:t>
            </w:r>
          </w:p>
        </w:tc>
        <w:tc>
          <w:tcPr>
            <w:tcW w:w="7000" w:type="dxa"/>
            <w:shd w:val="clear" w:color="auto" w:fill="F2F2F2" w:themeFill="background1" w:themeFillShade="F2"/>
            <w:vAlign w:val="center"/>
          </w:tcPr>
          <w:p w14:paraId="331D0675" w14:textId="7EC16601" w:rsidR="0047740D" w:rsidRPr="004B2CD3" w:rsidRDefault="001F4737" w:rsidP="004B2CD3">
            <w:pPr>
              <w:pStyle w:val="TableParagraph"/>
              <w:spacing w:before="3" w:line="276" w:lineRule="auto"/>
              <w:ind w:right="85"/>
              <w:rPr>
                <w:rFonts w:ascii="Arial" w:hAnsi="Arial" w:cs="Arial"/>
                <w:color w:val="000000" w:themeColor="text1"/>
                <w:sz w:val="18"/>
                <w:szCs w:val="18"/>
                <w:lang w:val="nl-NL"/>
              </w:rPr>
            </w:pPr>
            <w:r>
              <w:rPr>
                <w:rFonts w:ascii="Arial" w:hAnsi="Arial" w:cs="Arial"/>
                <w:color w:val="000000" w:themeColor="text1"/>
                <w:sz w:val="18"/>
                <w:szCs w:val="18"/>
                <w:lang w:val="nl-NL"/>
              </w:rPr>
              <w:t>H</w:t>
            </w:r>
            <w:r w:rsidR="00177DF2" w:rsidRPr="004B2CD3">
              <w:rPr>
                <w:rFonts w:ascii="Arial" w:hAnsi="Arial" w:cs="Arial"/>
                <w:color w:val="000000" w:themeColor="text1"/>
                <w:sz w:val="18"/>
                <w:szCs w:val="18"/>
                <w:lang w:val="nl-NL"/>
              </w:rPr>
              <w:t xml:space="preserve">et relatiebeheer </w:t>
            </w:r>
            <w:r>
              <w:rPr>
                <w:rFonts w:ascii="Arial" w:hAnsi="Arial" w:cs="Arial"/>
                <w:color w:val="000000" w:themeColor="text1"/>
                <w:sz w:val="18"/>
                <w:szCs w:val="18"/>
                <w:lang w:val="nl-NL"/>
              </w:rPr>
              <w:t xml:space="preserve">dient vast te kunnen worden gelegd </w:t>
            </w:r>
            <w:r w:rsidR="00F12388">
              <w:rPr>
                <w:rFonts w:ascii="Arial" w:hAnsi="Arial" w:cs="Arial"/>
                <w:color w:val="000000" w:themeColor="text1"/>
                <w:sz w:val="18"/>
                <w:szCs w:val="18"/>
                <w:lang w:val="nl-NL"/>
              </w:rPr>
              <w:t xml:space="preserve">zodat het </w:t>
            </w:r>
            <w:r w:rsidR="00177DF2" w:rsidRPr="004B2CD3">
              <w:rPr>
                <w:rFonts w:ascii="Arial" w:hAnsi="Arial" w:cs="Arial"/>
                <w:color w:val="000000" w:themeColor="text1"/>
                <w:sz w:val="18"/>
                <w:szCs w:val="18"/>
                <w:lang w:val="nl-NL"/>
              </w:rPr>
              <w:t>intracommunautaire is.</w:t>
            </w:r>
          </w:p>
        </w:tc>
        <w:tc>
          <w:tcPr>
            <w:tcW w:w="1750" w:type="dxa"/>
            <w:shd w:val="clear" w:color="auto" w:fill="F2F2F2" w:themeFill="background1" w:themeFillShade="F2"/>
            <w:vAlign w:val="center"/>
          </w:tcPr>
          <w:p w14:paraId="7B8D7A9C" w14:textId="77777777" w:rsidR="0047740D" w:rsidRPr="004B2CD3" w:rsidRDefault="0047740D" w:rsidP="004B2CD3">
            <w:pPr>
              <w:pStyle w:val="TableParagraph"/>
              <w:spacing w:before="3" w:line="276" w:lineRule="auto"/>
              <w:ind w:right="85"/>
              <w:rPr>
                <w:rFonts w:ascii="Arial" w:hAnsi="Arial" w:cs="Arial"/>
                <w:b/>
                <w:color w:val="000000" w:themeColor="text1"/>
                <w:sz w:val="18"/>
                <w:szCs w:val="18"/>
                <w:lang w:val="nl-NL"/>
              </w:rPr>
            </w:pPr>
          </w:p>
        </w:tc>
        <w:tc>
          <w:tcPr>
            <w:tcW w:w="4667" w:type="dxa"/>
            <w:shd w:val="clear" w:color="auto" w:fill="F2F2F2" w:themeFill="background1" w:themeFillShade="F2"/>
            <w:vAlign w:val="center"/>
          </w:tcPr>
          <w:p w14:paraId="7DA5B724" w14:textId="77777777" w:rsidR="0047740D" w:rsidRPr="004B2CD3" w:rsidRDefault="0047740D" w:rsidP="004B2CD3">
            <w:pPr>
              <w:pStyle w:val="TableParagraph"/>
              <w:spacing w:before="3" w:line="276" w:lineRule="auto"/>
              <w:ind w:right="85"/>
              <w:rPr>
                <w:rFonts w:ascii="Arial" w:hAnsi="Arial" w:cs="Arial"/>
                <w:b/>
                <w:color w:val="000000" w:themeColor="text1"/>
                <w:sz w:val="18"/>
                <w:szCs w:val="18"/>
                <w:lang w:val="nl-NL"/>
              </w:rPr>
            </w:pPr>
          </w:p>
        </w:tc>
      </w:tr>
    </w:tbl>
    <w:p w14:paraId="1018469F" w14:textId="30D2E993" w:rsidR="005F4ECD" w:rsidRDefault="005F4ECD">
      <w:pPr>
        <w:spacing w:line="240" w:lineRule="auto"/>
      </w:pPr>
    </w:p>
    <w:p w14:paraId="0E657D51" w14:textId="4B5EE58B" w:rsidR="00967048" w:rsidRDefault="00CA231C" w:rsidP="00833A71">
      <w:pPr>
        <w:pStyle w:val="Heading1"/>
        <w:numPr>
          <w:ilvl w:val="0"/>
          <w:numId w:val="22"/>
        </w:numPr>
      </w:pPr>
      <w:bookmarkStart w:id="23" w:name="_Toc194607420"/>
      <w:r w:rsidRPr="00CA231C">
        <w:t xml:space="preserve">Financiële project </w:t>
      </w:r>
      <w:r w:rsidR="00393D18">
        <w:t>–</w:t>
      </w:r>
      <w:r w:rsidRPr="00CA231C">
        <w:t xml:space="preserve"> beheersing</w:t>
      </w:r>
      <w:bookmarkEnd w:id="23"/>
    </w:p>
    <w:p w14:paraId="73CD6703" w14:textId="77777777" w:rsidR="00393D18" w:rsidRDefault="00393D18" w:rsidP="00393D18"/>
    <w:p w14:paraId="4D854BFF" w14:textId="476FD463" w:rsidR="00393D18" w:rsidRPr="00393D18" w:rsidRDefault="00393D18" w:rsidP="00833A71">
      <w:pPr>
        <w:pStyle w:val="Heading2"/>
        <w:numPr>
          <w:ilvl w:val="1"/>
          <w:numId w:val="22"/>
        </w:numPr>
      </w:pPr>
      <w:bookmarkStart w:id="24" w:name="_Toc194607421"/>
      <w:r>
        <w:t>Algemeen</w:t>
      </w:r>
      <w:bookmarkEnd w:id="24"/>
    </w:p>
    <w:p w14:paraId="37A5B047" w14:textId="77777777" w:rsidR="00454322" w:rsidRPr="002B172F" w:rsidRDefault="00454322" w:rsidP="00454322"/>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016"/>
        <w:gridCol w:w="7000"/>
        <w:gridCol w:w="1750"/>
        <w:gridCol w:w="4667"/>
      </w:tblGrid>
      <w:tr w:rsidR="0047740D" w:rsidRPr="00F12388" w14:paraId="2A99D9EB" w14:textId="77777777" w:rsidTr="20BFAC00">
        <w:trPr>
          <w:trHeight w:val="834"/>
          <w:tblHeader/>
        </w:trPr>
        <w:tc>
          <w:tcPr>
            <w:tcW w:w="584" w:type="dxa"/>
            <w:shd w:val="clear" w:color="auto" w:fill="C00000"/>
            <w:vAlign w:val="center"/>
          </w:tcPr>
          <w:p w14:paraId="731CF726" w14:textId="15B309E6" w:rsidR="0047740D" w:rsidRPr="00F12388" w:rsidRDefault="0047740D" w:rsidP="00F12388">
            <w:pPr>
              <w:pStyle w:val="TableParagraph"/>
              <w:spacing w:before="3" w:line="276" w:lineRule="auto"/>
              <w:ind w:right="85"/>
              <w:rPr>
                <w:rFonts w:ascii="Arial" w:hAnsi="Arial" w:cs="Arial"/>
                <w:b/>
                <w:bCs/>
                <w:color w:val="FFFFFF" w:themeColor="background1"/>
                <w:sz w:val="18"/>
                <w:szCs w:val="18"/>
              </w:rPr>
            </w:pPr>
            <w:r w:rsidRPr="00F12388">
              <w:rPr>
                <w:rFonts w:ascii="Arial" w:hAnsi="Arial" w:cs="Arial"/>
                <w:b/>
                <w:bCs/>
                <w:color w:val="FFFFFF" w:themeColor="background1"/>
                <w:sz w:val="18"/>
                <w:szCs w:val="18"/>
              </w:rPr>
              <w:t>Nr</w:t>
            </w:r>
          </w:p>
        </w:tc>
        <w:tc>
          <w:tcPr>
            <w:tcW w:w="1016" w:type="dxa"/>
            <w:shd w:val="clear" w:color="auto" w:fill="C00000"/>
            <w:vAlign w:val="center"/>
          </w:tcPr>
          <w:p w14:paraId="5FEE0B87" w14:textId="46A99744" w:rsidR="0047740D" w:rsidRPr="00F12388" w:rsidRDefault="0047740D" w:rsidP="00F12388">
            <w:pPr>
              <w:pStyle w:val="TableParagraph"/>
              <w:spacing w:before="3" w:line="276" w:lineRule="auto"/>
              <w:ind w:right="85"/>
              <w:rPr>
                <w:rFonts w:ascii="Arial" w:hAnsi="Arial" w:cs="Arial"/>
                <w:b/>
                <w:bCs/>
                <w:color w:val="FFFFFF" w:themeColor="background1"/>
                <w:sz w:val="18"/>
                <w:szCs w:val="18"/>
                <w:lang w:val="nl-NL"/>
              </w:rPr>
            </w:pPr>
            <w:r w:rsidRPr="00F12388">
              <w:rPr>
                <w:rFonts w:ascii="Arial" w:hAnsi="Arial" w:cs="Arial"/>
                <w:b/>
                <w:bCs/>
                <w:color w:val="FFFFFF" w:themeColor="background1"/>
                <w:sz w:val="18"/>
                <w:szCs w:val="18"/>
                <w:lang w:val="nl-NL"/>
              </w:rPr>
              <w:t>Eis/Wens</w:t>
            </w:r>
          </w:p>
        </w:tc>
        <w:tc>
          <w:tcPr>
            <w:tcW w:w="7000" w:type="dxa"/>
            <w:shd w:val="clear" w:color="auto" w:fill="C00000"/>
            <w:vAlign w:val="center"/>
          </w:tcPr>
          <w:p w14:paraId="4A3D177A" w14:textId="77777777" w:rsidR="0047740D" w:rsidRPr="00F12388" w:rsidRDefault="0047740D" w:rsidP="00F12388">
            <w:pPr>
              <w:pStyle w:val="TableParagraph"/>
              <w:spacing w:before="3" w:line="276" w:lineRule="auto"/>
              <w:ind w:right="85"/>
              <w:rPr>
                <w:rFonts w:ascii="Arial" w:hAnsi="Arial" w:cs="Arial"/>
                <w:b/>
                <w:bCs/>
                <w:color w:val="FFFFFF" w:themeColor="background1"/>
                <w:sz w:val="18"/>
                <w:szCs w:val="18"/>
                <w:lang w:val="nl-NL"/>
              </w:rPr>
            </w:pPr>
            <w:r w:rsidRPr="00F12388">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1B21BF49" w14:textId="59D2FF4B" w:rsidR="00635C9B" w:rsidRPr="00F12388" w:rsidRDefault="009A7DB1" w:rsidP="00F12388">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F12388">
              <w:rPr>
                <w:rFonts w:ascii="Arial" w:hAnsi="Arial" w:cs="Arial"/>
                <w:b/>
                <w:bCs/>
                <w:color w:val="FFFFFF" w:themeColor="background1"/>
                <w:sz w:val="18"/>
                <w:szCs w:val="18"/>
                <w:lang w:val="nl-NL"/>
              </w:rPr>
              <w:t xml:space="preserve"> van Inschrijver voldoet hieraan</w:t>
            </w:r>
          </w:p>
          <w:p w14:paraId="2448DE13" w14:textId="78B412D5" w:rsidR="0047740D" w:rsidRPr="00F12388" w:rsidRDefault="00635C9B" w:rsidP="00F12388">
            <w:pPr>
              <w:pStyle w:val="TableParagraph"/>
              <w:spacing w:before="3" w:line="276" w:lineRule="auto"/>
              <w:ind w:right="85"/>
              <w:rPr>
                <w:rFonts w:ascii="Arial" w:hAnsi="Arial" w:cs="Arial"/>
                <w:b/>
                <w:bCs/>
                <w:color w:val="FFFFFF" w:themeColor="background1"/>
                <w:sz w:val="18"/>
                <w:szCs w:val="18"/>
                <w:lang w:val="nl-NL"/>
              </w:rPr>
            </w:pPr>
            <w:r w:rsidRPr="00F12388">
              <w:rPr>
                <w:rFonts w:ascii="Arial" w:hAnsi="Arial" w:cs="Arial"/>
                <w:b/>
                <w:bCs/>
                <w:color w:val="FFFFFF" w:themeColor="background1"/>
                <w:sz w:val="18"/>
                <w:szCs w:val="18"/>
                <w:lang w:val="nl-NL"/>
              </w:rPr>
              <w:t>(Ja / Nee)</w:t>
            </w:r>
          </w:p>
        </w:tc>
        <w:tc>
          <w:tcPr>
            <w:tcW w:w="4667" w:type="dxa"/>
            <w:shd w:val="clear" w:color="auto" w:fill="C00000"/>
            <w:vAlign w:val="center"/>
          </w:tcPr>
          <w:p w14:paraId="1A7C38C0" w14:textId="77777777" w:rsidR="0047740D" w:rsidRPr="00F12388" w:rsidRDefault="0047740D" w:rsidP="00F12388">
            <w:pPr>
              <w:pStyle w:val="TableParagraph"/>
              <w:spacing w:before="3" w:line="276" w:lineRule="auto"/>
              <w:ind w:right="85"/>
              <w:rPr>
                <w:rFonts w:ascii="Arial" w:hAnsi="Arial" w:cs="Arial"/>
                <w:b/>
                <w:bCs/>
                <w:color w:val="FFFFFF" w:themeColor="background1"/>
                <w:sz w:val="18"/>
                <w:szCs w:val="18"/>
                <w:lang w:val="nl-NL"/>
              </w:rPr>
            </w:pPr>
            <w:r w:rsidRPr="00F12388">
              <w:rPr>
                <w:rFonts w:ascii="Arial" w:hAnsi="Arial" w:cs="Arial"/>
                <w:b/>
                <w:bCs/>
                <w:color w:val="FFFFFF" w:themeColor="background1"/>
                <w:sz w:val="18"/>
                <w:szCs w:val="18"/>
                <w:lang w:val="nl-NL"/>
              </w:rPr>
              <w:t>Eventuele Opmerkingen</w:t>
            </w:r>
          </w:p>
        </w:tc>
      </w:tr>
      <w:tr w:rsidR="0047740D" w:rsidRPr="00F12388" w14:paraId="6F71FABD" w14:textId="77777777" w:rsidTr="20BFAC00">
        <w:trPr>
          <w:trHeight w:val="567"/>
        </w:trPr>
        <w:tc>
          <w:tcPr>
            <w:tcW w:w="584" w:type="dxa"/>
            <w:shd w:val="clear" w:color="auto" w:fill="F2F2F2" w:themeFill="background1" w:themeFillShade="F2"/>
            <w:vAlign w:val="center"/>
          </w:tcPr>
          <w:p w14:paraId="3E12BFC9" w14:textId="108F87C9" w:rsidR="0047740D" w:rsidRPr="00F12388" w:rsidRDefault="0047740D" w:rsidP="00F12388">
            <w:pPr>
              <w:pStyle w:val="TableParagraph"/>
              <w:spacing w:before="1" w:line="276" w:lineRule="auto"/>
              <w:rPr>
                <w:rFonts w:ascii="Arial" w:hAnsi="Arial" w:cs="Arial"/>
                <w:sz w:val="18"/>
                <w:szCs w:val="18"/>
              </w:rPr>
            </w:pPr>
            <w:r w:rsidRPr="00F12388">
              <w:rPr>
                <w:rFonts w:ascii="Arial" w:hAnsi="Arial" w:cs="Arial"/>
                <w:sz w:val="18"/>
                <w:szCs w:val="18"/>
              </w:rPr>
              <w:t>1</w:t>
            </w:r>
          </w:p>
        </w:tc>
        <w:tc>
          <w:tcPr>
            <w:tcW w:w="1016" w:type="dxa"/>
            <w:shd w:val="clear" w:color="auto" w:fill="F2F2F2" w:themeFill="background1" w:themeFillShade="F2"/>
            <w:vAlign w:val="center"/>
          </w:tcPr>
          <w:p w14:paraId="6B49E0BD" w14:textId="65B3CED5" w:rsidR="0047740D" w:rsidRPr="00F12388" w:rsidRDefault="0047740D" w:rsidP="00F12388">
            <w:pPr>
              <w:pStyle w:val="TableParagraph"/>
              <w:spacing w:before="1" w:line="276" w:lineRule="auto"/>
              <w:rPr>
                <w:rFonts w:ascii="Arial" w:hAnsi="Arial" w:cs="Arial"/>
                <w:sz w:val="18"/>
                <w:szCs w:val="18"/>
                <w:lang w:val="nl-NL"/>
              </w:rPr>
            </w:pPr>
            <w:r w:rsidRPr="00F12388">
              <w:rPr>
                <w:rFonts w:ascii="Arial" w:hAnsi="Arial" w:cs="Arial"/>
                <w:sz w:val="18"/>
                <w:szCs w:val="18"/>
              </w:rPr>
              <w:t>Eis</w:t>
            </w:r>
          </w:p>
        </w:tc>
        <w:tc>
          <w:tcPr>
            <w:tcW w:w="7000" w:type="dxa"/>
            <w:shd w:val="clear" w:color="auto" w:fill="F2F2F2" w:themeFill="background1" w:themeFillShade="F2"/>
            <w:vAlign w:val="center"/>
          </w:tcPr>
          <w:p w14:paraId="0C3FA0BC" w14:textId="48E4769E" w:rsidR="0047740D" w:rsidRPr="00F12388" w:rsidRDefault="0047740D" w:rsidP="00F12388">
            <w:pPr>
              <w:pStyle w:val="TableParagraph"/>
              <w:spacing w:before="1" w:line="276" w:lineRule="auto"/>
              <w:rPr>
                <w:rFonts w:ascii="Arial" w:hAnsi="Arial" w:cs="Arial"/>
                <w:sz w:val="18"/>
                <w:szCs w:val="18"/>
                <w:lang w:val="nl-NL"/>
              </w:rPr>
            </w:pPr>
            <w:r w:rsidRPr="00F12388">
              <w:rPr>
                <w:rFonts w:ascii="Arial" w:hAnsi="Arial" w:cs="Arial"/>
                <w:sz w:val="18"/>
                <w:szCs w:val="18"/>
                <w:lang w:val="nl-NL"/>
              </w:rPr>
              <w:t>De projectadministratie ondersteun</w:t>
            </w:r>
            <w:r w:rsidR="00119F69" w:rsidRPr="00F12388">
              <w:rPr>
                <w:rFonts w:ascii="Arial" w:hAnsi="Arial" w:cs="Arial"/>
                <w:sz w:val="18"/>
                <w:szCs w:val="18"/>
                <w:lang w:val="nl-NL"/>
              </w:rPr>
              <w:t>t</w:t>
            </w:r>
            <w:r w:rsidRPr="00F12388">
              <w:rPr>
                <w:rFonts w:ascii="Arial" w:hAnsi="Arial" w:cs="Arial"/>
                <w:sz w:val="18"/>
                <w:szCs w:val="18"/>
                <w:lang w:val="nl-NL"/>
              </w:rPr>
              <w:t xml:space="preserve"> begroten, plannen en vastleggen realisatie over meerdere jaren heen en tegelijk binnen een jaar naar verschillende management perioden.</w:t>
            </w:r>
          </w:p>
        </w:tc>
        <w:tc>
          <w:tcPr>
            <w:tcW w:w="1750" w:type="dxa"/>
            <w:shd w:val="clear" w:color="auto" w:fill="F2F2F2" w:themeFill="background1" w:themeFillShade="F2"/>
            <w:vAlign w:val="center"/>
          </w:tcPr>
          <w:p w14:paraId="0005F955" w14:textId="77777777" w:rsidR="0047740D" w:rsidRPr="00F12388" w:rsidRDefault="0047740D" w:rsidP="00F12388">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03AEBBA" w14:textId="77777777" w:rsidR="0047740D" w:rsidRPr="00F12388" w:rsidRDefault="0047740D" w:rsidP="00F12388">
            <w:pPr>
              <w:pStyle w:val="TableParagraph"/>
              <w:spacing w:before="1" w:line="276" w:lineRule="auto"/>
              <w:rPr>
                <w:rFonts w:ascii="Arial" w:hAnsi="Arial" w:cs="Arial"/>
                <w:sz w:val="18"/>
                <w:szCs w:val="18"/>
                <w:lang w:val="nl-NL"/>
              </w:rPr>
            </w:pPr>
          </w:p>
        </w:tc>
      </w:tr>
      <w:tr w:rsidR="0047740D" w:rsidRPr="00F12388" w14:paraId="1C8F3663" w14:textId="77777777" w:rsidTr="20BFAC00">
        <w:trPr>
          <w:trHeight w:val="567"/>
        </w:trPr>
        <w:tc>
          <w:tcPr>
            <w:tcW w:w="584" w:type="dxa"/>
            <w:shd w:val="clear" w:color="auto" w:fill="F2F2F2" w:themeFill="background1" w:themeFillShade="F2"/>
            <w:vAlign w:val="center"/>
          </w:tcPr>
          <w:p w14:paraId="7D68BB75" w14:textId="78DEF6FE" w:rsidR="0047740D" w:rsidRPr="00F12388" w:rsidRDefault="004C046C" w:rsidP="00F12388">
            <w:pPr>
              <w:pStyle w:val="TableParagraph"/>
              <w:spacing w:before="1" w:line="276" w:lineRule="auto"/>
              <w:rPr>
                <w:rFonts w:ascii="Arial" w:hAnsi="Arial" w:cs="Arial"/>
                <w:sz w:val="18"/>
                <w:szCs w:val="18"/>
              </w:rPr>
            </w:pPr>
            <w:r>
              <w:rPr>
                <w:rFonts w:ascii="Arial" w:hAnsi="Arial" w:cs="Arial"/>
                <w:sz w:val="18"/>
                <w:szCs w:val="18"/>
              </w:rPr>
              <w:t>2</w:t>
            </w:r>
          </w:p>
        </w:tc>
        <w:tc>
          <w:tcPr>
            <w:tcW w:w="1016" w:type="dxa"/>
            <w:shd w:val="clear" w:color="auto" w:fill="F2F2F2" w:themeFill="background1" w:themeFillShade="F2"/>
            <w:vAlign w:val="center"/>
          </w:tcPr>
          <w:p w14:paraId="55FD05A8" w14:textId="089A0601" w:rsidR="0047740D" w:rsidRPr="00F12388" w:rsidRDefault="00005AC3" w:rsidP="00F12388">
            <w:pPr>
              <w:pStyle w:val="TableParagraph"/>
              <w:spacing w:before="1" w:line="276" w:lineRule="auto"/>
              <w:rPr>
                <w:rFonts w:ascii="Arial" w:hAnsi="Arial" w:cs="Arial"/>
                <w:sz w:val="18"/>
                <w:szCs w:val="18"/>
              </w:rPr>
            </w:pPr>
            <w:r>
              <w:rPr>
                <w:rFonts w:ascii="Arial" w:hAnsi="Arial" w:cs="Arial"/>
                <w:sz w:val="18"/>
                <w:szCs w:val="18"/>
              </w:rPr>
              <w:t>Eis</w:t>
            </w:r>
          </w:p>
        </w:tc>
        <w:tc>
          <w:tcPr>
            <w:tcW w:w="7000" w:type="dxa"/>
            <w:shd w:val="clear" w:color="auto" w:fill="F2F2F2" w:themeFill="background1" w:themeFillShade="F2"/>
            <w:vAlign w:val="center"/>
          </w:tcPr>
          <w:p w14:paraId="66CEF3BE" w14:textId="14D71EC8" w:rsidR="0047740D" w:rsidRPr="00F12388" w:rsidRDefault="009A7DB1" w:rsidP="00F12388">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97279F">
              <w:rPr>
                <w:rFonts w:ascii="Arial" w:hAnsi="Arial" w:cs="Arial"/>
                <w:sz w:val="18"/>
                <w:szCs w:val="18"/>
                <w:lang w:val="nl-NL"/>
              </w:rPr>
              <w:t xml:space="preserve"> voorziet in de </w:t>
            </w:r>
            <w:r w:rsidR="0047740D" w:rsidRPr="00F12388">
              <w:rPr>
                <w:rFonts w:ascii="Arial" w:hAnsi="Arial" w:cs="Arial"/>
                <w:sz w:val="18"/>
                <w:szCs w:val="18"/>
                <w:lang w:val="nl-NL"/>
              </w:rPr>
              <w:t xml:space="preserve">mogelijkheid om projecten te relateren aan één of meerdere budgetten/producten en </w:t>
            </w:r>
          </w:p>
        </w:tc>
        <w:tc>
          <w:tcPr>
            <w:tcW w:w="1750" w:type="dxa"/>
            <w:shd w:val="clear" w:color="auto" w:fill="F2F2F2" w:themeFill="background1" w:themeFillShade="F2"/>
            <w:vAlign w:val="center"/>
          </w:tcPr>
          <w:p w14:paraId="2C69A793" w14:textId="77777777" w:rsidR="0047740D" w:rsidRPr="00F12388" w:rsidRDefault="0047740D" w:rsidP="00F12388">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C4E8D4A" w14:textId="77777777" w:rsidR="0047740D" w:rsidRPr="00F12388" w:rsidRDefault="0047740D" w:rsidP="00F12388">
            <w:pPr>
              <w:pStyle w:val="TableParagraph"/>
              <w:spacing w:before="1" w:line="276" w:lineRule="auto"/>
              <w:rPr>
                <w:rFonts w:ascii="Arial" w:hAnsi="Arial" w:cs="Arial"/>
                <w:sz w:val="18"/>
                <w:szCs w:val="18"/>
                <w:lang w:val="nl-NL"/>
              </w:rPr>
            </w:pPr>
          </w:p>
        </w:tc>
      </w:tr>
      <w:tr w:rsidR="00005AC3" w:rsidRPr="00F12388" w14:paraId="767F62AA" w14:textId="77777777" w:rsidTr="20BFAC00">
        <w:trPr>
          <w:trHeight w:val="567"/>
        </w:trPr>
        <w:tc>
          <w:tcPr>
            <w:tcW w:w="584" w:type="dxa"/>
            <w:shd w:val="clear" w:color="auto" w:fill="F2F2F2" w:themeFill="background1" w:themeFillShade="F2"/>
            <w:vAlign w:val="center"/>
          </w:tcPr>
          <w:p w14:paraId="137734C7" w14:textId="45AA3005" w:rsidR="00005AC3" w:rsidRDefault="00005AC3" w:rsidP="00F12388">
            <w:pPr>
              <w:pStyle w:val="TableParagraph"/>
              <w:spacing w:before="1" w:line="276" w:lineRule="auto"/>
              <w:rPr>
                <w:rFonts w:ascii="Arial" w:hAnsi="Arial" w:cs="Arial"/>
                <w:sz w:val="18"/>
                <w:szCs w:val="18"/>
              </w:rPr>
            </w:pPr>
            <w:r>
              <w:rPr>
                <w:rFonts w:ascii="Arial" w:hAnsi="Arial" w:cs="Arial"/>
                <w:sz w:val="18"/>
                <w:szCs w:val="18"/>
              </w:rPr>
              <w:t>3</w:t>
            </w:r>
          </w:p>
        </w:tc>
        <w:tc>
          <w:tcPr>
            <w:tcW w:w="1016" w:type="dxa"/>
            <w:shd w:val="clear" w:color="auto" w:fill="F2F2F2" w:themeFill="background1" w:themeFillShade="F2"/>
            <w:vAlign w:val="center"/>
          </w:tcPr>
          <w:p w14:paraId="5F308292" w14:textId="40BAEE94" w:rsidR="00005AC3" w:rsidRPr="00F12388" w:rsidRDefault="00D94433" w:rsidP="00F12388">
            <w:pPr>
              <w:pStyle w:val="TableParagraph"/>
              <w:spacing w:before="1" w:line="276" w:lineRule="auto"/>
              <w:rPr>
                <w:rFonts w:ascii="Arial" w:hAnsi="Arial" w:cs="Arial"/>
                <w:sz w:val="18"/>
                <w:szCs w:val="18"/>
              </w:rPr>
            </w:pPr>
            <w:r>
              <w:rPr>
                <w:rFonts w:ascii="Arial" w:hAnsi="Arial" w:cs="Arial"/>
                <w:sz w:val="18"/>
                <w:szCs w:val="18"/>
              </w:rPr>
              <w:t>Wens</w:t>
            </w:r>
          </w:p>
        </w:tc>
        <w:tc>
          <w:tcPr>
            <w:tcW w:w="7000" w:type="dxa"/>
            <w:shd w:val="clear" w:color="auto" w:fill="F2F2F2" w:themeFill="background1" w:themeFillShade="F2"/>
            <w:vAlign w:val="center"/>
          </w:tcPr>
          <w:p w14:paraId="630DF16E" w14:textId="54C4733C" w:rsidR="00005AC3" w:rsidRPr="00005AC3" w:rsidRDefault="00D94433" w:rsidP="00F12388">
            <w:pPr>
              <w:pStyle w:val="TableParagraph"/>
              <w:spacing w:before="1" w:line="276" w:lineRule="auto"/>
              <w:rPr>
                <w:rFonts w:ascii="Arial" w:hAnsi="Arial" w:cs="Arial"/>
                <w:sz w:val="18"/>
                <w:szCs w:val="18"/>
                <w:lang w:val="nl-NL"/>
              </w:rPr>
            </w:pPr>
            <w:r w:rsidRPr="00B45BD6">
              <w:rPr>
                <w:rFonts w:ascii="Arial" w:hAnsi="Arial" w:cs="Arial"/>
                <w:sz w:val="18"/>
                <w:szCs w:val="18"/>
                <w:lang w:val="nl-NL"/>
              </w:rPr>
              <w:t>(Project)kosten kunnen op basis van een verdeelsleutel worden toegerekend.</w:t>
            </w:r>
          </w:p>
        </w:tc>
        <w:tc>
          <w:tcPr>
            <w:tcW w:w="1750" w:type="dxa"/>
            <w:shd w:val="clear" w:color="auto" w:fill="F2F2F2" w:themeFill="background1" w:themeFillShade="F2"/>
            <w:vAlign w:val="center"/>
          </w:tcPr>
          <w:p w14:paraId="28F3F35C" w14:textId="77777777" w:rsidR="00005AC3" w:rsidRPr="00005AC3" w:rsidRDefault="00005AC3" w:rsidP="00F12388">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1CBE791" w14:textId="77777777" w:rsidR="00005AC3" w:rsidRPr="00005AC3" w:rsidRDefault="00005AC3" w:rsidP="00F12388">
            <w:pPr>
              <w:pStyle w:val="TableParagraph"/>
              <w:spacing w:before="1" w:line="276" w:lineRule="auto"/>
              <w:rPr>
                <w:rFonts w:ascii="Arial" w:hAnsi="Arial" w:cs="Arial"/>
                <w:sz w:val="18"/>
                <w:szCs w:val="18"/>
                <w:lang w:val="nl-NL"/>
              </w:rPr>
            </w:pPr>
          </w:p>
        </w:tc>
      </w:tr>
      <w:tr w:rsidR="0047740D" w:rsidRPr="00F12388" w14:paraId="629FA2A0" w14:textId="77777777" w:rsidTr="20BFAC00">
        <w:trPr>
          <w:trHeight w:val="567"/>
        </w:trPr>
        <w:tc>
          <w:tcPr>
            <w:tcW w:w="584" w:type="dxa"/>
            <w:shd w:val="clear" w:color="auto" w:fill="F2F2F2" w:themeFill="background1" w:themeFillShade="F2"/>
            <w:vAlign w:val="center"/>
          </w:tcPr>
          <w:p w14:paraId="30C90F7C" w14:textId="27ECCE66" w:rsidR="0047740D" w:rsidRPr="00F12388" w:rsidRDefault="00005AC3" w:rsidP="00F12388">
            <w:pPr>
              <w:pStyle w:val="TableParagraph"/>
              <w:spacing w:before="1" w:line="276" w:lineRule="auto"/>
              <w:rPr>
                <w:rFonts w:ascii="Arial" w:hAnsi="Arial" w:cs="Arial"/>
                <w:sz w:val="18"/>
                <w:szCs w:val="18"/>
              </w:rPr>
            </w:pPr>
            <w:r>
              <w:rPr>
                <w:rFonts w:ascii="Arial" w:hAnsi="Arial" w:cs="Arial"/>
                <w:sz w:val="18"/>
                <w:szCs w:val="18"/>
              </w:rPr>
              <w:t>4</w:t>
            </w:r>
          </w:p>
        </w:tc>
        <w:tc>
          <w:tcPr>
            <w:tcW w:w="1016" w:type="dxa"/>
            <w:shd w:val="clear" w:color="auto" w:fill="F2F2F2" w:themeFill="background1" w:themeFillShade="F2"/>
            <w:vAlign w:val="center"/>
          </w:tcPr>
          <w:p w14:paraId="10CC7C69" w14:textId="74F331C4" w:rsidR="0047740D" w:rsidRPr="00F12388" w:rsidRDefault="0047740D" w:rsidP="00F12388">
            <w:pPr>
              <w:pStyle w:val="TableParagraph"/>
              <w:spacing w:before="1" w:line="276" w:lineRule="auto"/>
              <w:rPr>
                <w:rFonts w:ascii="Arial" w:hAnsi="Arial" w:cs="Arial"/>
                <w:sz w:val="18"/>
                <w:szCs w:val="18"/>
              </w:rPr>
            </w:pPr>
            <w:r w:rsidRPr="00F12388">
              <w:rPr>
                <w:rFonts w:ascii="Arial" w:hAnsi="Arial" w:cs="Arial"/>
                <w:sz w:val="18"/>
                <w:szCs w:val="18"/>
              </w:rPr>
              <w:t>Eis</w:t>
            </w:r>
          </w:p>
        </w:tc>
        <w:tc>
          <w:tcPr>
            <w:tcW w:w="7000" w:type="dxa"/>
            <w:shd w:val="clear" w:color="auto" w:fill="F2F2F2" w:themeFill="background1" w:themeFillShade="F2"/>
            <w:vAlign w:val="center"/>
          </w:tcPr>
          <w:p w14:paraId="0FCD8F2E" w14:textId="01A308F0" w:rsidR="0047740D" w:rsidRPr="00F12388" w:rsidRDefault="0047740D" w:rsidP="00F12388">
            <w:pPr>
              <w:pStyle w:val="TableParagraph"/>
              <w:spacing w:before="1" w:line="276" w:lineRule="auto"/>
              <w:rPr>
                <w:rFonts w:ascii="Arial" w:hAnsi="Arial" w:cs="Arial"/>
                <w:sz w:val="18"/>
                <w:szCs w:val="18"/>
                <w:lang w:val="nl-NL"/>
              </w:rPr>
            </w:pPr>
            <w:r w:rsidRPr="00F12388">
              <w:rPr>
                <w:rFonts w:ascii="Arial" w:hAnsi="Arial" w:cs="Arial"/>
                <w:sz w:val="18"/>
                <w:szCs w:val="18"/>
                <w:lang w:val="nl-NL"/>
              </w:rPr>
              <w:t>Beschikbaarheid van budgetoverzichten per project waarbij onderscheid wordt gemaakt in: budget, reservering, verplichting, kosten</w:t>
            </w:r>
            <w:r w:rsidR="00964987" w:rsidRPr="00F12388">
              <w:rPr>
                <w:rFonts w:ascii="Arial" w:hAnsi="Arial" w:cs="Arial"/>
                <w:sz w:val="18"/>
                <w:szCs w:val="18"/>
                <w:lang w:val="nl-NL"/>
              </w:rPr>
              <w:t>, baten (subsidies/bijdragen derden), resultaat.</w:t>
            </w:r>
          </w:p>
        </w:tc>
        <w:tc>
          <w:tcPr>
            <w:tcW w:w="1750" w:type="dxa"/>
            <w:shd w:val="clear" w:color="auto" w:fill="F2F2F2" w:themeFill="background1" w:themeFillShade="F2"/>
            <w:vAlign w:val="center"/>
          </w:tcPr>
          <w:p w14:paraId="5BFA92AE" w14:textId="77777777" w:rsidR="0047740D" w:rsidRPr="00F12388" w:rsidRDefault="0047740D" w:rsidP="00F12388">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6D9F52D" w14:textId="414484C5" w:rsidR="0047740D" w:rsidRPr="00F12388" w:rsidRDefault="0047740D" w:rsidP="00F12388">
            <w:pPr>
              <w:pStyle w:val="TableParagraph"/>
              <w:spacing w:before="1" w:line="276" w:lineRule="auto"/>
              <w:rPr>
                <w:rFonts w:ascii="Arial" w:hAnsi="Arial" w:cs="Arial"/>
                <w:sz w:val="18"/>
                <w:szCs w:val="18"/>
                <w:lang w:val="nl-NL"/>
              </w:rPr>
            </w:pPr>
          </w:p>
        </w:tc>
      </w:tr>
      <w:tr w:rsidR="0047740D" w:rsidRPr="00F12388" w14:paraId="683F4516" w14:textId="77777777" w:rsidTr="6257F1CE">
        <w:trPr>
          <w:trHeight w:val="750"/>
        </w:trPr>
        <w:tc>
          <w:tcPr>
            <w:tcW w:w="584" w:type="dxa"/>
            <w:shd w:val="clear" w:color="auto" w:fill="F2F2F2" w:themeFill="background1" w:themeFillShade="F2"/>
            <w:vAlign w:val="center"/>
          </w:tcPr>
          <w:p w14:paraId="6B36FB5F" w14:textId="17212028" w:rsidR="0047740D" w:rsidRPr="00F12388" w:rsidRDefault="001915DA" w:rsidP="00F12388">
            <w:pPr>
              <w:pStyle w:val="TableParagraph"/>
              <w:spacing w:before="1" w:line="276" w:lineRule="auto"/>
              <w:rPr>
                <w:rFonts w:ascii="Arial" w:hAnsi="Arial" w:cs="Arial"/>
                <w:sz w:val="18"/>
                <w:szCs w:val="18"/>
              </w:rPr>
            </w:pPr>
            <w:r>
              <w:rPr>
                <w:rFonts w:ascii="Arial" w:hAnsi="Arial" w:cs="Arial"/>
                <w:sz w:val="18"/>
                <w:szCs w:val="18"/>
              </w:rPr>
              <w:t>5</w:t>
            </w:r>
          </w:p>
        </w:tc>
        <w:tc>
          <w:tcPr>
            <w:tcW w:w="1016" w:type="dxa"/>
            <w:shd w:val="clear" w:color="auto" w:fill="F2F2F2" w:themeFill="background1" w:themeFillShade="F2"/>
            <w:vAlign w:val="center"/>
          </w:tcPr>
          <w:p w14:paraId="5090F4A7" w14:textId="78E99A8C" w:rsidR="0047740D" w:rsidRPr="00F12388" w:rsidRDefault="00702BF2" w:rsidP="00F12388">
            <w:pPr>
              <w:pStyle w:val="TableParagraph"/>
              <w:spacing w:before="1" w:line="276" w:lineRule="auto"/>
              <w:rPr>
                <w:rFonts w:ascii="Arial" w:hAnsi="Arial" w:cs="Arial"/>
                <w:sz w:val="18"/>
                <w:szCs w:val="18"/>
              </w:rPr>
            </w:pPr>
            <w:r>
              <w:rPr>
                <w:rFonts w:ascii="Arial" w:hAnsi="Arial" w:cs="Arial"/>
                <w:sz w:val="18"/>
                <w:szCs w:val="18"/>
              </w:rPr>
              <w:t>Eis</w:t>
            </w:r>
          </w:p>
        </w:tc>
        <w:tc>
          <w:tcPr>
            <w:tcW w:w="7000" w:type="dxa"/>
            <w:shd w:val="clear" w:color="auto" w:fill="F2F2F2" w:themeFill="background1" w:themeFillShade="F2"/>
            <w:vAlign w:val="center"/>
          </w:tcPr>
          <w:p w14:paraId="64069165" w14:textId="408F16CB" w:rsidR="0047740D" w:rsidRPr="00F12388" w:rsidRDefault="0047740D" w:rsidP="00A2312B">
            <w:pPr>
              <w:pStyle w:val="TableParagraph"/>
              <w:spacing w:before="1" w:line="276" w:lineRule="auto"/>
              <w:ind w:right="236"/>
              <w:rPr>
                <w:rFonts w:ascii="Arial" w:hAnsi="Arial" w:cs="Arial"/>
                <w:sz w:val="18"/>
                <w:szCs w:val="18"/>
                <w:lang w:val="nl-NL"/>
              </w:rPr>
            </w:pPr>
            <w:r w:rsidRPr="00F12388">
              <w:rPr>
                <w:rFonts w:ascii="Arial" w:hAnsi="Arial" w:cs="Arial"/>
                <w:sz w:val="18"/>
                <w:szCs w:val="18"/>
                <w:lang w:val="nl-NL"/>
              </w:rPr>
              <w:t xml:space="preserve">Urenverantwoording dient onder andere gericht op projecten en daarbinnen flexibel op diverse niveaus (project, onderdeel, </w:t>
            </w:r>
            <w:proofErr w:type="spellStart"/>
            <w:r w:rsidRPr="00F12388">
              <w:rPr>
                <w:rFonts w:ascii="Arial" w:hAnsi="Arial" w:cs="Arial"/>
                <w:sz w:val="18"/>
                <w:szCs w:val="18"/>
                <w:lang w:val="nl-NL"/>
              </w:rPr>
              <w:t>sub-onderdeel</w:t>
            </w:r>
            <w:proofErr w:type="spellEnd"/>
            <w:r w:rsidRPr="00F12388">
              <w:rPr>
                <w:rFonts w:ascii="Arial" w:hAnsi="Arial" w:cs="Arial"/>
                <w:sz w:val="18"/>
                <w:szCs w:val="18"/>
                <w:lang w:val="nl-NL"/>
              </w:rPr>
              <w:t>, activiteit) te kunnen plaatsvinden.</w:t>
            </w:r>
          </w:p>
        </w:tc>
        <w:tc>
          <w:tcPr>
            <w:tcW w:w="1750" w:type="dxa"/>
            <w:shd w:val="clear" w:color="auto" w:fill="F2F2F2" w:themeFill="background1" w:themeFillShade="F2"/>
            <w:vAlign w:val="center"/>
          </w:tcPr>
          <w:p w14:paraId="6B04AAA7" w14:textId="77777777" w:rsidR="0047740D" w:rsidRPr="00F12388" w:rsidRDefault="0047740D" w:rsidP="00F12388">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2D13B624" w14:textId="77777777" w:rsidR="0047740D" w:rsidRPr="00F12388" w:rsidRDefault="0047740D" w:rsidP="00F12388">
            <w:pPr>
              <w:pStyle w:val="TableParagraph"/>
              <w:spacing w:before="1" w:line="276" w:lineRule="auto"/>
              <w:rPr>
                <w:rFonts w:ascii="Arial" w:hAnsi="Arial" w:cs="Arial"/>
                <w:sz w:val="18"/>
                <w:szCs w:val="18"/>
                <w:lang w:val="nl-NL"/>
              </w:rPr>
            </w:pPr>
          </w:p>
        </w:tc>
      </w:tr>
    </w:tbl>
    <w:p w14:paraId="45E8E6B5" w14:textId="1CD4F8FA" w:rsidR="001320C8" w:rsidRDefault="001320C8" w:rsidP="00723711"/>
    <w:p w14:paraId="31604452" w14:textId="77777777" w:rsidR="001320C8" w:rsidRDefault="001320C8">
      <w:pPr>
        <w:spacing w:line="240" w:lineRule="auto"/>
      </w:pPr>
      <w:r>
        <w:br w:type="page"/>
      </w:r>
    </w:p>
    <w:p w14:paraId="62C1B04C" w14:textId="6032FA6D" w:rsidR="0025185D" w:rsidRPr="00833A71" w:rsidRDefault="0025185D" w:rsidP="00833A71">
      <w:pPr>
        <w:pStyle w:val="Heading1"/>
        <w:numPr>
          <w:ilvl w:val="0"/>
          <w:numId w:val="22"/>
        </w:numPr>
      </w:pPr>
      <w:bookmarkStart w:id="25" w:name="_Toc194607422"/>
      <w:r w:rsidRPr="00833A71">
        <w:t>Financieel plan tot verantwoording</w:t>
      </w:r>
      <w:bookmarkEnd w:id="25"/>
    </w:p>
    <w:p w14:paraId="665854F5" w14:textId="77777777" w:rsidR="00A2312B" w:rsidRPr="00833A71" w:rsidRDefault="00A2312B" w:rsidP="00A2312B"/>
    <w:p w14:paraId="3B954FD7" w14:textId="77777777" w:rsidR="0025185D" w:rsidRPr="00833A71" w:rsidRDefault="0025185D" w:rsidP="00833A71">
      <w:pPr>
        <w:pStyle w:val="Heading2"/>
        <w:numPr>
          <w:ilvl w:val="1"/>
          <w:numId w:val="22"/>
        </w:numPr>
      </w:pPr>
      <w:bookmarkStart w:id="26" w:name="_Toc194607423"/>
      <w:r w:rsidRPr="00833A71">
        <w:t>Algemeen</w:t>
      </w:r>
      <w:bookmarkEnd w:id="26"/>
    </w:p>
    <w:p w14:paraId="6A24CB16" w14:textId="77777777" w:rsidR="0025185D" w:rsidRPr="002B172F" w:rsidRDefault="0025185D" w:rsidP="0025185D"/>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016"/>
        <w:gridCol w:w="7000"/>
        <w:gridCol w:w="1750"/>
        <w:gridCol w:w="4667"/>
      </w:tblGrid>
      <w:tr w:rsidR="0047740D" w:rsidRPr="00CE03A2" w14:paraId="7FCE708A" w14:textId="77777777" w:rsidTr="20BFAC00">
        <w:trPr>
          <w:cantSplit/>
          <w:trHeight w:val="834"/>
          <w:tblHeader/>
        </w:trPr>
        <w:tc>
          <w:tcPr>
            <w:tcW w:w="584" w:type="dxa"/>
            <w:shd w:val="clear" w:color="auto" w:fill="C00000"/>
            <w:vAlign w:val="center"/>
          </w:tcPr>
          <w:p w14:paraId="6EA7A44D" w14:textId="7406F107" w:rsidR="0047740D" w:rsidRPr="00CE03A2" w:rsidRDefault="0047740D" w:rsidP="00CE03A2">
            <w:pPr>
              <w:pStyle w:val="TableParagraph"/>
              <w:spacing w:before="3" w:line="276" w:lineRule="auto"/>
              <w:ind w:right="85"/>
              <w:rPr>
                <w:rFonts w:ascii="Arial" w:hAnsi="Arial" w:cs="Arial"/>
                <w:b/>
                <w:bCs/>
                <w:color w:val="FFFFFF" w:themeColor="background1"/>
                <w:sz w:val="18"/>
                <w:szCs w:val="18"/>
              </w:rPr>
            </w:pPr>
            <w:r w:rsidRPr="00CE03A2">
              <w:rPr>
                <w:rFonts w:ascii="Arial" w:hAnsi="Arial" w:cs="Arial"/>
                <w:b/>
                <w:bCs/>
                <w:color w:val="FFFFFF" w:themeColor="background1"/>
                <w:sz w:val="18"/>
                <w:szCs w:val="18"/>
              </w:rPr>
              <w:t>Nr</w:t>
            </w:r>
          </w:p>
        </w:tc>
        <w:tc>
          <w:tcPr>
            <w:tcW w:w="1016" w:type="dxa"/>
            <w:shd w:val="clear" w:color="auto" w:fill="C00000"/>
            <w:vAlign w:val="center"/>
          </w:tcPr>
          <w:p w14:paraId="208FFEFC" w14:textId="572CD9AD" w:rsidR="0047740D" w:rsidRPr="00CE03A2" w:rsidRDefault="0047740D" w:rsidP="00CE03A2">
            <w:pPr>
              <w:pStyle w:val="TableParagraph"/>
              <w:spacing w:before="3" w:line="276" w:lineRule="auto"/>
              <w:ind w:right="85"/>
              <w:rPr>
                <w:rFonts w:ascii="Arial" w:hAnsi="Arial" w:cs="Arial"/>
                <w:b/>
                <w:bCs/>
                <w:color w:val="FFFFFF" w:themeColor="background1"/>
                <w:sz w:val="18"/>
                <w:szCs w:val="18"/>
                <w:lang w:val="nl-NL"/>
              </w:rPr>
            </w:pPr>
            <w:r w:rsidRPr="00CE03A2">
              <w:rPr>
                <w:rFonts w:ascii="Arial" w:hAnsi="Arial" w:cs="Arial"/>
                <w:b/>
                <w:bCs/>
                <w:color w:val="FFFFFF" w:themeColor="background1"/>
                <w:sz w:val="18"/>
                <w:szCs w:val="18"/>
                <w:lang w:val="nl-NL"/>
              </w:rPr>
              <w:t>Eis/Wens</w:t>
            </w:r>
          </w:p>
        </w:tc>
        <w:tc>
          <w:tcPr>
            <w:tcW w:w="7000" w:type="dxa"/>
            <w:shd w:val="clear" w:color="auto" w:fill="C00000"/>
            <w:vAlign w:val="center"/>
          </w:tcPr>
          <w:p w14:paraId="4F35C3EA" w14:textId="77777777" w:rsidR="0047740D" w:rsidRPr="00CE03A2" w:rsidRDefault="0047740D" w:rsidP="00CE03A2">
            <w:pPr>
              <w:pStyle w:val="TableParagraph"/>
              <w:spacing w:before="3" w:line="276" w:lineRule="auto"/>
              <w:ind w:right="85"/>
              <w:rPr>
                <w:rFonts w:ascii="Arial" w:hAnsi="Arial" w:cs="Arial"/>
                <w:b/>
                <w:bCs/>
                <w:color w:val="FFFFFF" w:themeColor="background1"/>
                <w:sz w:val="18"/>
                <w:szCs w:val="18"/>
                <w:lang w:val="nl-NL"/>
              </w:rPr>
            </w:pPr>
            <w:r w:rsidRPr="00CE03A2">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78C38A2E" w14:textId="604C26D5" w:rsidR="00635C9B" w:rsidRPr="00CE03A2" w:rsidRDefault="009A7DB1" w:rsidP="00CE03A2">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CE03A2">
              <w:rPr>
                <w:rFonts w:ascii="Arial" w:hAnsi="Arial" w:cs="Arial"/>
                <w:b/>
                <w:bCs/>
                <w:color w:val="FFFFFF" w:themeColor="background1"/>
                <w:sz w:val="18"/>
                <w:szCs w:val="18"/>
                <w:lang w:val="nl-NL"/>
              </w:rPr>
              <w:t xml:space="preserve"> van Inschrijver voldoet hieraan</w:t>
            </w:r>
          </w:p>
          <w:p w14:paraId="7A5B7286" w14:textId="0098FE4D" w:rsidR="0047740D" w:rsidRPr="00CE03A2" w:rsidRDefault="00635C9B" w:rsidP="00CE03A2">
            <w:pPr>
              <w:pStyle w:val="TableParagraph"/>
              <w:spacing w:before="3" w:line="276" w:lineRule="auto"/>
              <w:ind w:right="85"/>
              <w:rPr>
                <w:rFonts w:ascii="Arial" w:hAnsi="Arial" w:cs="Arial"/>
                <w:b/>
                <w:bCs/>
                <w:color w:val="FFFFFF" w:themeColor="background1"/>
                <w:sz w:val="18"/>
                <w:szCs w:val="18"/>
                <w:lang w:val="nl-NL"/>
              </w:rPr>
            </w:pPr>
            <w:r w:rsidRPr="00CE03A2">
              <w:rPr>
                <w:rFonts w:ascii="Arial" w:hAnsi="Arial" w:cs="Arial"/>
                <w:b/>
                <w:bCs/>
                <w:color w:val="FFFFFF" w:themeColor="background1"/>
                <w:sz w:val="18"/>
                <w:szCs w:val="18"/>
                <w:lang w:val="nl-NL"/>
              </w:rPr>
              <w:t>(Ja / Nee)</w:t>
            </w:r>
          </w:p>
        </w:tc>
        <w:tc>
          <w:tcPr>
            <w:tcW w:w="4667" w:type="dxa"/>
            <w:shd w:val="clear" w:color="auto" w:fill="C00000"/>
            <w:vAlign w:val="center"/>
          </w:tcPr>
          <w:p w14:paraId="21456F60" w14:textId="77777777" w:rsidR="0047740D" w:rsidRPr="00CE03A2" w:rsidRDefault="0047740D" w:rsidP="00CE03A2">
            <w:pPr>
              <w:pStyle w:val="TableParagraph"/>
              <w:spacing w:before="3" w:line="276" w:lineRule="auto"/>
              <w:ind w:right="85"/>
              <w:rPr>
                <w:rFonts w:ascii="Arial" w:hAnsi="Arial" w:cs="Arial"/>
                <w:b/>
                <w:bCs/>
                <w:color w:val="FFFFFF" w:themeColor="background1"/>
                <w:sz w:val="18"/>
                <w:szCs w:val="18"/>
                <w:lang w:val="nl-NL"/>
              </w:rPr>
            </w:pPr>
            <w:r w:rsidRPr="00CE03A2">
              <w:rPr>
                <w:rFonts w:ascii="Arial" w:hAnsi="Arial" w:cs="Arial"/>
                <w:b/>
                <w:bCs/>
                <w:color w:val="FFFFFF" w:themeColor="background1"/>
                <w:sz w:val="18"/>
                <w:szCs w:val="18"/>
                <w:lang w:val="nl-NL"/>
              </w:rPr>
              <w:t>Eventuele Opmerkingen</w:t>
            </w:r>
          </w:p>
        </w:tc>
      </w:tr>
      <w:tr w:rsidR="0047740D" w:rsidRPr="00CE03A2" w14:paraId="66EF4CBF" w14:textId="77777777" w:rsidTr="20BFAC00">
        <w:trPr>
          <w:cantSplit/>
          <w:trHeight w:val="567"/>
        </w:trPr>
        <w:tc>
          <w:tcPr>
            <w:tcW w:w="584" w:type="dxa"/>
            <w:shd w:val="clear" w:color="auto" w:fill="F2F2F2" w:themeFill="background1" w:themeFillShade="F2"/>
            <w:vAlign w:val="center"/>
          </w:tcPr>
          <w:p w14:paraId="1D5562B7" w14:textId="49599A6B" w:rsidR="0047740D" w:rsidRPr="00CE03A2" w:rsidRDefault="0047740D" w:rsidP="00CE03A2">
            <w:pPr>
              <w:pStyle w:val="TableParagraph"/>
              <w:spacing w:before="1" w:line="276" w:lineRule="auto"/>
              <w:rPr>
                <w:rFonts w:ascii="Arial" w:hAnsi="Arial" w:cs="Arial"/>
                <w:sz w:val="18"/>
                <w:szCs w:val="18"/>
              </w:rPr>
            </w:pPr>
            <w:r w:rsidRPr="00CE03A2">
              <w:rPr>
                <w:rFonts w:ascii="Arial" w:hAnsi="Arial" w:cs="Arial"/>
                <w:sz w:val="18"/>
                <w:szCs w:val="18"/>
              </w:rPr>
              <w:t>1</w:t>
            </w:r>
          </w:p>
        </w:tc>
        <w:tc>
          <w:tcPr>
            <w:tcW w:w="1016" w:type="dxa"/>
            <w:shd w:val="clear" w:color="auto" w:fill="F2F2F2" w:themeFill="background1" w:themeFillShade="F2"/>
            <w:vAlign w:val="center"/>
          </w:tcPr>
          <w:p w14:paraId="2DC066F4" w14:textId="7E6FAD39" w:rsidR="0047740D" w:rsidRPr="00CE03A2" w:rsidRDefault="0047740D" w:rsidP="00CE03A2">
            <w:pPr>
              <w:pStyle w:val="TableParagraph"/>
              <w:spacing w:before="1" w:line="276" w:lineRule="auto"/>
              <w:rPr>
                <w:rFonts w:ascii="Arial" w:hAnsi="Arial" w:cs="Arial"/>
                <w:sz w:val="18"/>
                <w:szCs w:val="18"/>
                <w:lang w:val="nl-NL"/>
              </w:rPr>
            </w:pPr>
            <w:r w:rsidRPr="00CE03A2">
              <w:rPr>
                <w:rFonts w:ascii="Arial" w:hAnsi="Arial" w:cs="Arial"/>
                <w:sz w:val="18"/>
                <w:szCs w:val="18"/>
              </w:rPr>
              <w:t>Eis</w:t>
            </w:r>
          </w:p>
        </w:tc>
        <w:tc>
          <w:tcPr>
            <w:tcW w:w="7000" w:type="dxa"/>
            <w:shd w:val="clear" w:color="auto" w:fill="F2F2F2" w:themeFill="background1" w:themeFillShade="F2"/>
            <w:vAlign w:val="center"/>
          </w:tcPr>
          <w:p w14:paraId="493A6C31" w14:textId="7BE42503" w:rsidR="0047740D" w:rsidRPr="00CE03A2" w:rsidRDefault="0047740D" w:rsidP="00CE03A2">
            <w:pPr>
              <w:pStyle w:val="TableParagraph"/>
              <w:spacing w:before="1" w:line="276" w:lineRule="auto"/>
              <w:rPr>
                <w:rFonts w:ascii="Arial" w:hAnsi="Arial" w:cs="Arial"/>
                <w:sz w:val="18"/>
                <w:szCs w:val="18"/>
                <w:lang w:val="nl-NL"/>
              </w:rPr>
            </w:pPr>
            <w:r w:rsidRPr="00CE03A2">
              <w:rPr>
                <w:rFonts w:ascii="Arial" w:hAnsi="Arial" w:cs="Arial"/>
                <w:sz w:val="18"/>
                <w:szCs w:val="18"/>
                <w:lang w:val="nl-NL"/>
              </w:rPr>
              <w:t xml:space="preserve">Begroten, plannen en vastleggen realisatie dient te worden ondersteund over 10 jaar en tegelijk binnen een jaar naar verschillende boekjaar. </w:t>
            </w:r>
          </w:p>
        </w:tc>
        <w:tc>
          <w:tcPr>
            <w:tcW w:w="1750" w:type="dxa"/>
            <w:shd w:val="clear" w:color="auto" w:fill="F2F2F2" w:themeFill="background1" w:themeFillShade="F2"/>
            <w:vAlign w:val="center"/>
          </w:tcPr>
          <w:p w14:paraId="61556D90" w14:textId="77777777" w:rsidR="0047740D" w:rsidRPr="00CE03A2" w:rsidRDefault="0047740D" w:rsidP="00CE03A2">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25591E62" w14:textId="77777777" w:rsidR="0047740D" w:rsidRPr="00CE03A2" w:rsidRDefault="0047740D" w:rsidP="00CE03A2">
            <w:pPr>
              <w:pStyle w:val="TableParagraph"/>
              <w:spacing w:before="1" w:line="276" w:lineRule="auto"/>
              <w:rPr>
                <w:rFonts w:ascii="Arial" w:hAnsi="Arial" w:cs="Arial"/>
                <w:sz w:val="18"/>
                <w:szCs w:val="18"/>
                <w:lang w:val="nl-NL"/>
              </w:rPr>
            </w:pPr>
          </w:p>
        </w:tc>
      </w:tr>
      <w:tr w:rsidR="0047740D" w:rsidRPr="00CE03A2" w14:paraId="6A86CD6F" w14:textId="77777777" w:rsidTr="20BFAC00">
        <w:trPr>
          <w:cantSplit/>
          <w:trHeight w:val="567"/>
        </w:trPr>
        <w:tc>
          <w:tcPr>
            <w:tcW w:w="584" w:type="dxa"/>
            <w:shd w:val="clear" w:color="auto" w:fill="F2F2F2" w:themeFill="background1" w:themeFillShade="F2"/>
            <w:vAlign w:val="center"/>
          </w:tcPr>
          <w:p w14:paraId="361A07EE" w14:textId="63123BA9" w:rsidR="0047740D" w:rsidRPr="00CE03A2" w:rsidRDefault="003459C9" w:rsidP="00CE03A2">
            <w:pPr>
              <w:pStyle w:val="TableParagraph"/>
              <w:spacing w:before="1" w:line="276" w:lineRule="auto"/>
              <w:rPr>
                <w:rFonts w:ascii="Arial" w:hAnsi="Arial" w:cs="Arial"/>
                <w:sz w:val="18"/>
                <w:szCs w:val="18"/>
              </w:rPr>
            </w:pPr>
            <w:r>
              <w:rPr>
                <w:rFonts w:ascii="Arial" w:hAnsi="Arial" w:cs="Arial"/>
                <w:sz w:val="18"/>
                <w:szCs w:val="18"/>
              </w:rPr>
              <w:t>2</w:t>
            </w:r>
          </w:p>
        </w:tc>
        <w:tc>
          <w:tcPr>
            <w:tcW w:w="1016" w:type="dxa"/>
            <w:shd w:val="clear" w:color="auto" w:fill="F2F2F2" w:themeFill="background1" w:themeFillShade="F2"/>
            <w:vAlign w:val="center"/>
          </w:tcPr>
          <w:p w14:paraId="6E72E9BE" w14:textId="38A1E6A5" w:rsidR="0047740D" w:rsidRPr="00CE03A2" w:rsidRDefault="0047740D" w:rsidP="00CE03A2">
            <w:pPr>
              <w:pStyle w:val="TableParagraph"/>
              <w:spacing w:before="1" w:line="276" w:lineRule="auto"/>
              <w:rPr>
                <w:rFonts w:ascii="Arial" w:hAnsi="Arial" w:cs="Arial"/>
                <w:sz w:val="18"/>
                <w:szCs w:val="18"/>
              </w:rPr>
            </w:pPr>
            <w:r w:rsidRPr="00CE03A2">
              <w:rPr>
                <w:rFonts w:ascii="Arial" w:hAnsi="Arial" w:cs="Arial"/>
                <w:sz w:val="18"/>
                <w:szCs w:val="18"/>
              </w:rPr>
              <w:t>Eis</w:t>
            </w:r>
          </w:p>
        </w:tc>
        <w:tc>
          <w:tcPr>
            <w:tcW w:w="7000" w:type="dxa"/>
            <w:shd w:val="clear" w:color="auto" w:fill="F2F2F2" w:themeFill="background1" w:themeFillShade="F2"/>
            <w:vAlign w:val="center"/>
          </w:tcPr>
          <w:p w14:paraId="497E1E86" w14:textId="6743BA2C" w:rsidR="0047740D" w:rsidRPr="00CE03A2" w:rsidRDefault="0047740D" w:rsidP="00CE03A2">
            <w:pPr>
              <w:pStyle w:val="TableParagraph"/>
              <w:spacing w:before="1" w:line="276" w:lineRule="auto"/>
              <w:rPr>
                <w:rFonts w:ascii="Arial" w:hAnsi="Arial" w:cs="Arial"/>
                <w:sz w:val="18"/>
                <w:szCs w:val="18"/>
                <w:lang w:val="nl-NL"/>
              </w:rPr>
            </w:pPr>
            <w:r w:rsidRPr="00CE03A2">
              <w:rPr>
                <w:rFonts w:ascii="Arial" w:hAnsi="Arial" w:cs="Arial"/>
                <w:sz w:val="18"/>
                <w:szCs w:val="18"/>
                <w:lang w:val="nl-NL"/>
              </w:rPr>
              <w:t xml:space="preserve">Begroten, plannen en vastleggen van de realisatie dient plaats te kunnen vinden op ieder gewenst niveau (programma, productgroep, product, project, activiteit, </w:t>
            </w:r>
            <w:proofErr w:type="spellStart"/>
            <w:r w:rsidRPr="00CE03A2">
              <w:rPr>
                <w:rFonts w:ascii="Arial" w:hAnsi="Arial" w:cs="Arial"/>
                <w:sz w:val="18"/>
                <w:szCs w:val="18"/>
                <w:lang w:val="nl-NL"/>
              </w:rPr>
              <w:t>etc</w:t>
            </w:r>
            <w:proofErr w:type="spellEnd"/>
            <w:r w:rsidRPr="00CE03A2">
              <w:rPr>
                <w:rFonts w:ascii="Arial" w:hAnsi="Arial" w:cs="Arial"/>
                <w:sz w:val="18"/>
                <w:szCs w:val="18"/>
                <w:lang w:val="nl-NL"/>
              </w:rPr>
              <w:t>).</w:t>
            </w:r>
          </w:p>
        </w:tc>
        <w:tc>
          <w:tcPr>
            <w:tcW w:w="1750" w:type="dxa"/>
            <w:shd w:val="clear" w:color="auto" w:fill="F2F2F2" w:themeFill="background1" w:themeFillShade="F2"/>
            <w:vAlign w:val="center"/>
          </w:tcPr>
          <w:p w14:paraId="0665E84E" w14:textId="77777777" w:rsidR="0047740D" w:rsidRPr="00CE03A2" w:rsidRDefault="0047740D" w:rsidP="00CE03A2">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0E8DA1D9" w14:textId="77777777" w:rsidR="0047740D" w:rsidRPr="00CE03A2" w:rsidRDefault="0047740D" w:rsidP="00CE03A2">
            <w:pPr>
              <w:pStyle w:val="TableParagraph"/>
              <w:spacing w:before="1" w:line="276" w:lineRule="auto"/>
              <w:rPr>
                <w:rFonts w:ascii="Arial" w:hAnsi="Arial" w:cs="Arial"/>
                <w:sz w:val="18"/>
                <w:szCs w:val="18"/>
                <w:lang w:val="nl-NL"/>
              </w:rPr>
            </w:pPr>
          </w:p>
        </w:tc>
      </w:tr>
      <w:tr w:rsidR="0047740D" w:rsidRPr="00CE03A2" w14:paraId="448FBAD5" w14:textId="77777777" w:rsidTr="20BFAC00">
        <w:trPr>
          <w:cantSplit/>
          <w:trHeight w:val="567"/>
        </w:trPr>
        <w:tc>
          <w:tcPr>
            <w:tcW w:w="584" w:type="dxa"/>
            <w:shd w:val="clear" w:color="auto" w:fill="F2F2F2" w:themeFill="background1" w:themeFillShade="F2"/>
            <w:vAlign w:val="center"/>
          </w:tcPr>
          <w:p w14:paraId="3D7F1CAD" w14:textId="29060B74" w:rsidR="0047740D" w:rsidRPr="00CE03A2" w:rsidRDefault="003459C9" w:rsidP="00CE03A2">
            <w:pPr>
              <w:pStyle w:val="TableParagraph"/>
              <w:spacing w:before="1" w:line="276" w:lineRule="auto"/>
              <w:rPr>
                <w:rFonts w:ascii="Arial" w:hAnsi="Arial" w:cs="Arial"/>
                <w:sz w:val="18"/>
                <w:szCs w:val="18"/>
              </w:rPr>
            </w:pPr>
            <w:r>
              <w:rPr>
                <w:rFonts w:ascii="Arial" w:hAnsi="Arial" w:cs="Arial"/>
                <w:sz w:val="18"/>
                <w:szCs w:val="18"/>
              </w:rPr>
              <w:t>3</w:t>
            </w:r>
          </w:p>
        </w:tc>
        <w:tc>
          <w:tcPr>
            <w:tcW w:w="1016" w:type="dxa"/>
            <w:shd w:val="clear" w:color="auto" w:fill="F2F2F2" w:themeFill="background1" w:themeFillShade="F2"/>
            <w:vAlign w:val="center"/>
          </w:tcPr>
          <w:p w14:paraId="5083FFBA" w14:textId="15140E8E" w:rsidR="0047740D" w:rsidRPr="00CE03A2" w:rsidRDefault="0047740D" w:rsidP="00CE03A2">
            <w:pPr>
              <w:pStyle w:val="TableParagraph"/>
              <w:spacing w:before="1" w:line="276" w:lineRule="auto"/>
              <w:rPr>
                <w:rFonts w:ascii="Arial" w:hAnsi="Arial" w:cs="Arial"/>
                <w:sz w:val="18"/>
                <w:szCs w:val="18"/>
              </w:rPr>
            </w:pPr>
            <w:r w:rsidRPr="00CE03A2">
              <w:rPr>
                <w:rFonts w:ascii="Arial" w:hAnsi="Arial" w:cs="Arial"/>
                <w:sz w:val="18"/>
                <w:szCs w:val="18"/>
              </w:rPr>
              <w:t>Eis</w:t>
            </w:r>
          </w:p>
        </w:tc>
        <w:tc>
          <w:tcPr>
            <w:tcW w:w="7000" w:type="dxa"/>
            <w:shd w:val="clear" w:color="auto" w:fill="F2F2F2" w:themeFill="background1" w:themeFillShade="F2"/>
            <w:vAlign w:val="center"/>
          </w:tcPr>
          <w:p w14:paraId="72F66BB1" w14:textId="31392807" w:rsidR="0047740D" w:rsidRPr="00CE03A2" w:rsidRDefault="0047740D" w:rsidP="00CE03A2">
            <w:pPr>
              <w:pStyle w:val="TableParagraph"/>
              <w:spacing w:before="1" w:line="276" w:lineRule="auto"/>
              <w:rPr>
                <w:rFonts w:ascii="Arial" w:hAnsi="Arial" w:cs="Arial"/>
                <w:sz w:val="18"/>
                <w:szCs w:val="18"/>
                <w:lang w:val="nl-NL"/>
              </w:rPr>
            </w:pPr>
            <w:r w:rsidRPr="00CE03A2">
              <w:rPr>
                <w:rFonts w:ascii="Arial" w:hAnsi="Arial" w:cs="Arial"/>
                <w:sz w:val="18"/>
                <w:szCs w:val="18"/>
                <w:lang w:val="nl-NL"/>
              </w:rPr>
              <w:t>Het systeem moet het genereren en opmaken van begrotingsoverzichten, budgetoverzichten en de jaarrekening ondersteunen.</w:t>
            </w:r>
          </w:p>
        </w:tc>
        <w:tc>
          <w:tcPr>
            <w:tcW w:w="1750" w:type="dxa"/>
            <w:shd w:val="clear" w:color="auto" w:fill="F2F2F2" w:themeFill="background1" w:themeFillShade="F2"/>
            <w:vAlign w:val="center"/>
          </w:tcPr>
          <w:p w14:paraId="728E5F6E" w14:textId="77777777" w:rsidR="0047740D" w:rsidRPr="00CE03A2" w:rsidRDefault="0047740D" w:rsidP="00CE03A2">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5AF00229" w14:textId="77777777" w:rsidR="0047740D" w:rsidRPr="00CE03A2" w:rsidRDefault="0047740D" w:rsidP="00CE03A2">
            <w:pPr>
              <w:pStyle w:val="TableParagraph"/>
              <w:spacing w:before="1" w:line="276" w:lineRule="auto"/>
              <w:rPr>
                <w:rFonts w:ascii="Arial" w:hAnsi="Arial" w:cs="Arial"/>
                <w:sz w:val="18"/>
                <w:szCs w:val="18"/>
                <w:lang w:val="nl-NL"/>
              </w:rPr>
            </w:pPr>
          </w:p>
        </w:tc>
      </w:tr>
      <w:tr w:rsidR="0047740D" w:rsidRPr="00CE03A2" w14:paraId="190B5C6F" w14:textId="77777777" w:rsidTr="20BFAC00">
        <w:trPr>
          <w:cantSplit/>
          <w:trHeight w:val="567"/>
        </w:trPr>
        <w:tc>
          <w:tcPr>
            <w:tcW w:w="584" w:type="dxa"/>
            <w:shd w:val="clear" w:color="auto" w:fill="F2F2F2" w:themeFill="background1" w:themeFillShade="F2"/>
            <w:vAlign w:val="center"/>
          </w:tcPr>
          <w:p w14:paraId="225112F5" w14:textId="1ED57BCA" w:rsidR="0047740D" w:rsidRPr="00CE03A2" w:rsidRDefault="003459C9" w:rsidP="00CE03A2">
            <w:pPr>
              <w:pStyle w:val="TableParagraph"/>
              <w:spacing w:before="1" w:line="276" w:lineRule="auto"/>
              <w:rPr>
                <w:rFonts w:ascii="Arial" w:hAnsi="Arial" w:cs="Arial"/>
                <w:sz w:val="18"/>
                <w:szCs w:val="18"/>
              </w:rPr>
            </w:pPr>
            <w:r>
              <w:rPr>
                <w:rFonts w:ascii="Arial" w:hAnsi="Arial" w:cs="Arial"/>
                <w:sz w:val="18"/>
                <w:szCs w:val="18"/>
              </w:rPr>
              <w:t>4</w:t>
            </w:r>
          </w:p>
        </w:tc>
        <w:tc>
          <w:tcPr>
            <w:tcW w:w="1016" w:type="dxa"/>
            <w:shd w:val="clear" w:color="auto" w:fill="F2F2F2" w:themeFill="background1" w:themeFillShade="F2"/>
            <w:vAlign w:val="center"/>
          </w:tcPr>
          <w:p w14:paraId="58FF5259" w14:textId="1E61A058" w:rsidR="0047740D" w:rsidRPr="00CE03A2" w:rsidRDefault="0047740D" w:rsidP="00CE03A2">
            <w:pPr>
              <w:pStyle w:val="TableParagraph"/>
              <w:spacing w:before="1" w:line="276" w:lineRule="auto"/>
              <w:rPr>
                <w:rFonts w:ascii="Arial" w:hAnsi="Arial" w:cs="Arial"/>
                <w:sz w:val="18"/>
                <w:szCs w:val="18"/>
              </w:rPr>
            </w:pPr>
            <w:r w:rsidRPr="00CE03A2">
              <w:rPr>
                <w:rFonts w:ascii="Arial" w:hAnsi="Arial" w:cs="Arial"/>
                <w:sz w:val="18"/>
                <w:szCs w:val="18"/>
              </w:rPr>
              <w:t>Eis</w:t>
            </w:r>
          </w:p>
        </w:tc>
        <w:tc>
          <w:tcPr>
            <w:tcW w:w="7000" w:type="dxa"/>
            <w:shd w:val="clear" w:color="auto" w:fill="F2F2F2" w:themeFill="background1" w:themeFillShade="F2"/>
            <w:vAlign w:val="center"/>
          </w:tcPr>
          <w:p w14:paraId="5606F96C" w14:textId="2FA8F7CB" w:rsidR="0047740D" w:rsidRPr="00CE03A2" w:rsidRDefault="0047740D" w:rsidP="00CE03A2">
            <w:pPr>
              <w:pStyle w:val="TableParagraph"/>
              <w:spacing w:before="1" w:line="276" w:lineRule="auto"/>
              <w:rPr>
                <w:rFonts w:ascii="Arial" w:hAnsi="Arial" w:cs="Arial"/>
                <w:sz w:val="18"/>
                <w:szCs w:val="18"/>
                <w:lang w:val="nl-NL"/>
              </w:rPr>
            </w:pPr>
            <w:r w:rsidRPr="20BFAC00">
              <w:rPr>
                <w:rFonts w:ascii="Arial" w:hAnsi="Arial" w:cs="Arial"/>
                <w:sz w:val="18"/>
                <w:szCs w:val="18"/>
                <w:lang w:val="nl-NL"/>
              </w:rPr>
              <w:t>Het systeem moet inzicht verschaffen in begroting en realisatie zowel in de toekomst (4 jaar vooruit t.o.v. het huidige jaar) als in het verleden (4 jaar terug t.o.v. het huidige jaar).</w:t>
            </w:r>
          </w:p>
        </w:tc>
        <w:tc>
          <w:tcPr>
            <w:tcW w:w="1750" w:type="dxa"/>
            <w:shd w:val="clear" w:color="auto" w:fill="F2F2F2" w:themeFill="background1" w:themeFillShade="F2"/>
            <w:vAlign w:val="center"/>
          </w:tcPr>
          <w:p w14:paraId="649B7CF3" w14:textId="77777777" w:rsidR="0047740D" w:rsidRPr="00CE03A2" w:rsidRDefault="0047740D" w:rsidP="00CE03A2">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C155284" w14:textId="77777777" w:rsidR="0047740D" w:rsidRPr="00CE03A2" w:rsidRDefault="0047740D" w:rsidP="00CE03A2">
            <w:pPr>
              <w:pStyle w:val="TableParagraph"/>
              <w:spacing w:before="1" w:line="276" w:lineRule="auto"/>
              <w:rPr>
                <w:rFonts w:ascii="Arial" w:hAnsi="Arial" w:cs="Arial"/>
                <w:sz w:val="18"/>
                <w:szCs w:val="18"/>
                <w:lang w:val="nl-NL"/>
              </w:rPr>
            </w:pPr>
          </w:p>
        </w:tc>
      </w:tr>
      <w:tr w:rsidR="0047740D" w:rsidRPr="00CE03A2" w14:paraId="452E4045" w14:textId="77777777" w:rsidTr="20BFAC00">
        <w:trPr>
          <w:cantSplit/>
          <w:trHeight w:val="567"/>
        </w:trPr>
        <w:tc>
          <w:tcPr>
            <w:tcW w:w="584" w:type="dxa"/>
            <w:shd w:val="clear" w:color="auto" w:fill="F2F2F2" w:themeFill="background1" w:themeFillShade="F2"/>
            <w:vAlign w:val="center"/>
          </w:tcPr>
          <w:p w14:paraId="70292226" w14:textId="112EDC78" w:rsidR="0047740D" w:rsidRPr="00CE03A2" w:rsidRDefault="003459C9" w:rsidP="00CE03A2">
            <w:pPr>
              <w:pStyle w:val="TableParagraph"/>
              <w:spacing w:before="1" w:line="276" w:lineRule="auto"/>
              <w:rPr>
                <w:rFonts w:ascii="Arial" w:hAnsi="Arial" w:cs="Arial"/>
                <w:sz w:val="18"/>
                <w:szCs w:val="18"/>
              </w:rPr>
            </w:pPr>
            <w:r>
              <w:rPr>
                <w:rFonts w:ascii="Arial" w:hAnsi="Arial" w:cs="Arial"/>
                <w:sz w:val="18"/>
                <w:szCs w:val="18"/>
              </w:rPr>
              <w:t>5</w:t>
            </w:r>
          </w:p>
        </w:tc>
        <w:tc>
          <w:tcPr>
            <w:tcW w:w="1016" w:type="dxa"/>
            <w:shd w:val="clear" w:color="auto" w:fill="F2F2F2" w:themeFill="background1" w:themeFillShade="F2"/>
            <w:vAlign w:val="center"/>
          </w:tcPr>
          <w:p w14:paraId="63E5D6EE" w14:textId="261E36CD" w:rsidR="0047740D" w:rsidRPr="00CE03A2" w:rsidRDefault="0047740D" w:rsidP="00CE03A2">
            <w:pPr>
              <w:pStyle w:val="TableParagraph"/>
              <w:spacing w:before="1" w:line="276" w:lineRule="auto"/>
              <w:rPr>
                <w:rFonts w:ascii="Arial" w:hAnsi="Arial" w:cs="Arial"/>
                <w:sz w:val="18"/>
                <w:szCs w:val="18"/>
              </w:rPr>
            </w:pPr>
            <w:r w:rsidRPr="00CE03A2">
              <w:rPr>
                <w:rFonts w:ascii="Arial" w:hAnsi="Arial" w:cs="Arial"/>
                <w:sz w:val="18"/>
                <w:szCs w:val="18"/>
              </w:rPr>
              <w:t>Eis</w:t>
            </w:r>
          </w:p>
        </w:tc>
        <w:tc>
          <w:tcPr>
            <w:tcW w:w="7000" w:type="dxa"/>
            <w:shd w:val="clear" w:color="auto" w:fill="F2F2F2" w:themeFill="background1" w:themeFillShade="F2"/>
            <w:vAlign w:val="center"/>
          </w:tcPr>
          <w:p w14:paraId="037342AE" w14:textId="310FD199" w:rsidR="0047740D" w:rsidRPr="00CE03A2" w:rsidRDefault="0047740D" w:rsidP="00CE03A2">
            <w:pPr>
              <w:pStyle w:val="TableParagraph"/>
              <w:spacing w:before="1" w:line="276" w:lineRule="auto"/>
              <w:rPr>
                <w:rFonts w:ascii="Arial" w:hAnsi="Arial" w:cs="Arial"/>
                <w:sz w:val="18"/>
                <w:szCs w:val="18"/>
                <w:lang w:val="nl-NL"/>
              </w:rPr>
            </w:pPr>
            <w:r w:rsidRPr="00CE03A2">
              <w:rPr>
                <w:rFonts w:ascii="Arial" w:hAnsi="Arial" w:cs="Arial"/>
                <w:sz w:val="18"/>
                <w:szCs w:val="18"/>
                <w:lang w:val="nl-NL"/>
              </w:rPr>
              <w:t xml:space="preserve">Het systeem moet de vastgelegde gegevens vanuit verschillende invalshoeken (dimensies) kunnen ontsluiten en presenteren, waarbij ook de extra kenmerken c.q. attributen als selectieveld kunnen worden gebruikt, alsmede het rapportagemoment (datum) </w:t>
            </w:r>
            <w:r w:rsidR="07300B48" w:rsidRPr="00CE03A2">
              <w:rPr>
                <w:rFonts w:ascii="Arial" w:hAnsi="Arial" w:cs="Arial"/>
                <w:sz w:val="18"/>
                <w:szCs w:val="18"/>
                <w:lang w:val="nl-NL"/>
              </w:rPr>
              <w:t xml:space="preserve">dat </w:t>
            </w:r>
            <w:r w:rsidRPr="00CE03A2">
              <w:rPr>
                <w:rFonts w:ascii="Arial" w:hAnsi="Arial" w:cs="Arial"/>
                <w:sz w:val="18"/>
                <w:szCs w:val="18"/>
                <w:lang w:val="nl-NL"/>
              </w:rPr>
              <w:t>bepalend is voor de te presenteren gegevens. Deze informatie moet in vast format te exporteren zijn naar een tekstverwerkende omgeving, waardoor nog aanvullende teksten ten behoeve van managementrapportages kunnen worden toegevoegd.</w:t>
            </w:r>
          </w:p>
        </w:tc>
        <w:tc>
          <w:tcPr>
            <w:tcW w:w="1750" w:type="dxa"/>
            <w:shd w:val="clear" w:color="auto" w:fill="F2F2F2" w:themeFill="background1" w:themeFillShade="F2"/>
            <w:vAlign w:val="center"/>
          </w:tcPr>
          <w:p w14:paraId="77D1B4FF" w14:textId="77777777" w:rsidR="0047740D" w:rsidRPr="00CE03A2" w:rsidRDefault="0047740D" w:rsidP="00CE03A2">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431985C9" w14:textId="77777777" w:rsidR="0047740D" w:rsidRPr="00CE03A2" w:rsidRDefault="0047740D" w:rsidP="00CE03A2">
            <w:pPr>
              <w:pStyle w:val="TableParagraph"/>
              <w:spacing w:before="1" w:line="276" w:lineRule="auto"/>
              <w:rPr>
                <w:rFonts w:ascii="Arial" w:hAnsi="Arial" w:cs="Arial"/>
                <w:sz w:val="18"/>
                <w:szCs w:val="18"/>
                <w:lang w:val="nl-NL"/>
              </w:rPr>
            </w:pPr>
          </w:p>
        </w:tc>
      </w:tr>
    </w:tbl>
    <w:p w14:paraId="36049C10" w14:textId="6B74C9EC" w:rsidR="008D2E5C" w:rsidRDefault="008D2E5C" w:rsidP="00181C60"/>
    <w:p w14:paraId="7A7364F5" w14:textId="77777777" w:rsidR="008D2E5C" w:rsidRDefault="008D2E5C">
      <w:pPr>
        <w:spacing w:line="240" w:lineRule="auto"/>
      </w:pPr>
      <w:r>
        <w:br w:type="page"/>
      </w:r>
    </w:p>
    <w:p w14:paraId="45F07D52" w14:textId="7D7A5CE6" w:rsidR="00181C60" w:rsidRDefault="00A067C5" w:rsidP="00833A71">
      <w:pPr>
        <w:pStyle w:val="Heading2"/>
        <w:numPr>
          <w:ilvl w:val="1"/>
          <w:numId w:val="22"/>
        </w:numPr>
      </w:pPr>
      <w:bookmarkStart w:id="27" w:name="_Toc194607424"/>
      <w:r w:rsidRPr="00A067C5">
        <w:t>Opstellen P&amp;C document</w:t>
      </w:r>
      <w:bookmarkEnd w:id="27"/>
    </w:p>
    <w:p w14:paraId="6A1F26C6" w14:textId="77777777" w:rsidR="008D2E5C" w:rsidRPr="008D2E5C" w:rsidRDefault="008D2E5C" w:rsidP="008D2E5C"/>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016"/>
        <w:gridCol w:w="7000"/>
        <w:gridCol w:w="1750"/>
        <w:gridCol w:w="4667"/>
      </w:tblGrid>
      <w:tr w:rsidR="0047740D" w:rsidRPr="00BF1C06" w14:paraId="5B7712B9" w14:textId="77777777" w:rsidTr="20BFAC00">
        <w:trPr>
          <w:trHeight w:val="834"/>
          <w:tblHeader/>
        </w:trPr>
        <w:tc>
          <w:tcPr>
            <w:tcW w:w="584" w:type="dxa"/>
            <w:shd w:val="clear" w:color="auto" w:fill="C00000"/>
            <w:vAlign w:val="center"/>
          </w:tcPr>
          <w:p w14:paraId="0E440600" w14:textId="318146F8" w:rsidR="0047740D" w:rsidRPr="00BF1C06" w:rsidRDefault="0047740D" w:rsidP="00544D7A">
            <w:pPr>
              <w:pStyle w:val="TableParagraph"/>
              <w:spacing w:before="3" w:line="276" w:lineRule="auto"/>
              <w:ind w:right="85"/>
              <w:rPr>
                <w:rFonts w:ascii="Arial" w:hAnsi="Arial" w:cs="Arial"/>
                <w:b/>
                <w:bCs/>
                <w:color w:val="FFFFFF" w:themeColor="background1"/>
                <w:sz w:val="18"/>
                <w:szCs w:val="18"/>
              </w:rPr>
            </w:pPr>
            <w:r w:rsidRPr="00BF1C06">
              <w:rPr>
                <w:rFonts w:ascii="Arial" w:hAnsi="Arial" w:cs="Arial"/>
                <w:b/>
                <w:bCs/>
                <w:color w:val="FFFFFF" w:themeColor="background1"/>
                <w:sz w:val="18"/>
                <w:szCs w:val="18"/>
              </w:rPr>
              <w:t>Nr</w:t>
            </w:r>
          </w:p>
        </w:tc>
        <w:tc>
          <w:tcPr>
            <w:tcW w:w="1016" w:type="dxa"/>
            <w:shd w:val="clear" w:color="auto" w:fill="C00000"/>
            <w:vAlign w:val="center"/>
          </w:tcPr>
          <w:p w14:paraId="5011083C" w14:textId="4ACF502F" w:rsidR="0047740D" w:rsidRPr="00BF1C06" w:rsidRDefault="0047740D" w:rsidP="00544D7A">
            <w:pPr>
              <w:pStyle w:val="TableParagraph"/>
              <w:spacing w:before="3" w:line="276" w:lineRule="auto"/>
              <w:ind w:right="85"/>
              <w:rPr>
                <w:rFonts w:ascii="Arial" w:hAnsi="Arial" w:cs="Arial"/>
                <w:b/>
                <w:bCs/>
                <w:color w:val="FFFFFF" w:themeColor="background1"/>
                <w:sz w:val="18"/>
                <w:szCs w:val="18"/>
                <w:lang w:val="nl-NL"/>
              </w:rPr>
            </w:pPr>
            <w:r w:rsidRPr="00BF1C06">
              <w:rPr>
                <w:rFonts w:ascii="Arial" w:hAnsi="Arial" w:cs="Arial"/>
                <w:b/>
                <w:bCs/>
                <w:color w:val="FFFFFF" w:themeColor="background1"/>
                <w:sz w:val="18"/>
                <w:szCs w:val="18"/>
                <w:lang w:val="nl-NL"/>
              </w:rPr>
              <w:t>Eis/Wens</w:t>
            </w:r>
          </w:p>
        </w:tc>
        <w:tc>
          <w:tcPr>
            <w:tcW w:w="7000" w:type="dxa"/>
            <w:shd w:val="clear" w:color="auto" w:fill="C00000"/>
            <w:vAlign w:val="center"/>
          </w:tcPr>
          <w:p w14:paraId="3875C03C" w14:textId="77777777" w:rsidR="0047740D" w:rsidRPr="00BF1C06" w:rsidRDefault="0047740D" w:rsidP="00544D7A">
            <w:pPr>
              <w:pStyle w:val="TableParagraph"/>
              <w:spacing w:before="3" w:line="276" w:lineRule="auto"/>
              <w:ind w:right="85"/>
              <w:rPr>
                <w:rFonts w:ascii="Arial" w:hAnsi="Arial" w:cs="Arial"/>
                <w:b/>
                <w:bCs/>
                <w:color w:val="FFFFFF" w:themeColor="background1"/>
                <w:sz w:val="18"/>
                <w:szCs w:val="18"/>
                <w:lang w:val="nl-NL"/>
              </w:rPr>
            </w:pPr>
            <w:r w:rsidRPr="00BF1C06">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78C3968F" w14:textId="4D9C9AF2" w:rsidR="00635C9B" w:rsidRPr="00BF1C06" w:rsidRDefault="009A7DB1" w:rsidP="00544D7A">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BF1C06">
              <w:rPr>
                <w:rFonts w:ascii="Arial" w:hAnsi="Arial" w:cs="Arial"/>
                <w:b/>
                <w:bCs/>
                <w:color w:val="FFFFFF" w:themeColor="background1"/>
                <w:sz w:val="18"/>
                <w:szCs w:val="18"/>
                <w:lang w:val="nl-NL"/>
              </w:rPr>
              <w:t xml:space="preserve"> van Inschrijver voldoet hieraan</w:t>
            </w:r>
          </w:p>
          <w:p w14:paraId="3493A9FB" w14:textId="0273F36C" w:rsidR="0047740D" w:rsidRPr="00BF1C06" w:rsidRDefault="00635C9B" w:rsidP="00544D7A">
            <w:pPr>
              <w:pStyle w:val="TableParagraph"/>
              <w:spacing w:before="3" w:line="276" w:lineRule="auto"/>
              <w:ind w:right="85"/>
              <w:rPr>
                <w:rFonts w:ascii="Arial" w:hAnsi="Arial" w:cs="Arial"/>
                <w:b/>
                <w:bCs/>
                <w:color w:val="FFFFFF" w:themeColor="background1"/>
                <w:sz w:val="18"/>
                <w:szCs w:val="18"/>
                <w:lang w:val="nl-NL"/>
              </w:rPr>
            </w:pPr>
            <w:r w:rsidRPr="00BF1C06">
              <w:rPr>
                <w:rFonts w:ascii="Arial" w:hAnsi="Arial" w:cs="Arial"/>
                <w:b/>
                <w:bCs/>
                <w:color w:val="FFFFFF" w:themeColor="background1"/>
                <w:sz w:val="18"/>
                <w:szCs w:val="18"/>
                <w:lang w:val="nl-NL"/>
              </w:rPr>
              <w:t>(Ja / Nee)</w:t>
            </w:r>
          </w:p>
        </w:tc>
        <w:tc>
          <w:tcPr>
            <w:tcW w:w="4667" w:type="dxa"/>
            <w:shd w:val="clear" w:color="auto" w:fill="C00000"/>
            <w:vAlign w:val="center"/>
          </w:tcPr>
          <w:p w14:paraId="1FECD368" w14:textId="77777777" w:rsidR="0047740D" w:rsidRPr="00BF1C06" w:rsidRDefault="0047740D" w:rsidP="00544D7A">
            <w:pPr>
              <w:pStyle w:val="TableParagraph"/>
              <w:spacing w:before="3" w:line="276" w:lineRule="auto"/>
              <w:ind w:right="85"/>
              <w:rPr>
                <w:rFonts w:ascii="Arial" w:hAnsi="Arial" w:cs="Arial"/>
                <w:b/>
                <w:bCs/>
                <w:color w:val="FFFFFF" w:themeColor="background1"/>
                <w:sz w:val="18"/>
                <w:szCs w:val="18"/>
                <w:lang w:val="nl-NL"/>
              </w:rPr>
            </w:pPr>
            <w:r w:rsidRPr="00BF1C06">
              <w:rPr>
                <w:rFonts w:ascii="Arial" w:hAnsi="Arial" w:cs="Arial"/>
                <w:b/>
                <w:bCs/>
                <w:color w:val="FFFFFF" w:themeColor="background1"/>
                <w:sz w:val="18"/>
                <w:szCs w:val="18"/>
                <w:lang w:val="nl-NL"/>
              </w:rPr>
              <w:t>Eventuele Opmerkingen</w:t>
            </w:r>
          </w:p>
        </w:tc>
      </w:tr>
      <w:tr w:rsidR="0047740D" w:rsidRPr="00BF1C06" w14:paraId="0CF78B5F" w14:textId="77777777" w:rsidTr="20BFAC00">
        <w:trPr>
          <w:trHeight w:val="400"/>
        </w:trPr>
        <w:tc>
          <w:tcPr>
            <w:tcW w:w="584" w:type="dxa"/>
            <w:shd w:val="clear" w:color="auto" w:fill="F2F2F2" w:themeFill="background1" w:themeFillShade="F2"/>
            <w:vAlign w:val="center"/>
          </w:tcPr>
          <w:p w14:paraId="06D937DF" w14:textId="478C7275" w:rsidR="0047740D" w:rsidRPr="00BF1C06" w:rsidRDefault="0047740D" w:rsidP="00544D7A">
            <w:pPr>
              <w:pStyle w:val="TableParagraph"/>
              <w:spacing w:before="1" w:line="276" w:lineRule="auto"/>
              <w:rPr>
                <w:rFonts w:ascii="Arial" w:hAnsi="Arial" w:cs="Arial"/>
                <w:sz w:val="18"/>
                <w:szCs w:val="18"/>
              </w:rPr>
            </w:pPr>
            <w:r w:rsidRPr="00BF1C06">
              <w:rPr>
                <w:rFonts w:ascii="Arial" w:hAnsi="Arial" w:cs="Arial"/>
                <w:sz w:val="18"/>
                <w:szCs w:val="18"/>
              </w:rPr>
              <w:t>1</w:t>
            </w:r>
          </w:p>
        </w:tc>
        <w:tc>
          <w:tcPr>
            <w:tcW w:w="1016" w:type="dxa"/>
            <w:shd w:val="clear" w:color="auto" w:fill="F2F2F2" w:themeFill="background1" w:themeFillShade="F2"/>
            <w:vAlign w:val="center"/>
          </w:tcPr>
          <w:p w14:paraId="02162A2A" w14:textId="79AD4266" w:rsidR="0047740D" w:rsidRPr="00BF1C06" w:rsidRDefault="0047740D" w:rsidP="00544D7A">
            <w:pPr>
              <w:pStyle w:val="TableParagraph"/>
              <w:spacing w:before="1" w:line="276" w:lineRule="auto"/>
              <w:rPr>
                <w:rFonts w:ascii="Arial" w:hAnsi="Arial" w:cs="Arial"/>
                <w:sz w:val="18"/>
                <w:szCs w:val="18"/>
                <w:lang w:val="nl-NL"/>
              </w:rPr>
            </w:pPr>
            <w:r w:rsidRPr="00BF1C06">
              <w:rPr>
                <w:rFonts w:ascii="Arial" w:hAnsi="Arial" w:cs="Arial"/>
                <w:sz w:val="18"/>
                <w:szCs w:val="18"/>
              </w:rPr>
              <w:t>Eis</w:t>
            </w:r>
          </w:p>
        </w:tc>
        <w:tc>
          <w:tcPr>
            <w:tcW w:w="7000" w:type="dxa"/>
            <w:shd w:val="clear" w:color="auto" w:fill="F2F2F2" w:themeFill="background1" w:themeFillShade="F2"/>
            <w:vAlign w:val="center"/>
          </w:tcPr>
          <w:p w14:paraId="275C3067" w14:textId="48A5EA0A" w:rsidR="0047740D" w:rsidRPr="00BF1C06" w:rsidRDefault="0047740D" w:rsidP="00544D7A">
            <w:pPr>
              <w:pStyle w:val="TableParagraph"/>
              <w:spacing w:before="1" w:line="276" w:lineRule="auto"/>
              <w:rPr>
                <w:rFonts w:ascii="Arial" w:hAnsi="Arial" w:cs="Arial"/>
                <w:sz w:val="18"/>
                <w:szCs w:val="18"/>
                <w:lang w:val="nl-NL"/>
              </w:rPr>
            </w:pPr>
            <w:r w:rsidRPr="00BF1C06">
              <w:rPr>
                <w:rFonts w:ascii="Arial" w:hAnsi="Arial" w:cs="Arial"/>
                <w:sz w:val="18"/>
                <w:szCs w:val="18"/>
                <w:lang w:val="nl-NL"/>
              </w:rPr>
              <w:t>Koppeling naar extern verslaggevingssysteem (nu Pepperflow).</w:t>
            </w:r>
            <w:r w:rsidR="00544D7A" w:rsidRPr="00BF1C06">
              <w:rPr>
                <w:rFonts w:ascii="Arial" w:hAnsi="Arial" w:cs="Arial"/>
                <w:sz w:val="18"/>
                <w:szCs w:val="18"/>
                <w:lang w:val="nl-NL"/>
              </w:rPr>
              <w:t xml:space="preserve"> Zie tevens bijlage </w:t>
            </w:r>
            <w:r w:rsidR="006309F1" w:rsidRPr="00BF1C06">
              <w:rPr>
                <w:rFonts w:ascii="Arial" w:hAnsi="Arial" w:cs="Arial"/>
                <w:sz w:val="18"/>
                <w:szCs w:val="18"/>
                <w:lang w:val="nl-NL"/>
              </w:rPr>
              <w:t>6.</w:t>
            </w:r>
          </w:p>
        </w:tc>
        <w:tc>
          <w:tcPr>
            <w:tcW w:w="1750" w:type="dxa"/>
            <w:shd w:val="clear" w:color="auto" w:fill="F2F2F2" w:themeFill="background1" w:themeFillShade="F2"/>
            <w:vAlign w:val="center"/>
          </w:tcPr>
          <w:p w14:paraId="16B99A2B" w14:textId="77777777" w:rsidR="0047740D" w:rsidRPr="00BF1C06" w:rsidRDefault="0047740D" w:rsidP="00544D7A">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95C1752" w14:textId="77777777" w:rsidR="0047740D" w:rsidRPr="00BF1C06" w:rsidRDefault="0047740D" w:rsidP="00544D7A">
            <w:pPr>
              <w:pStyle w:val="TableParagraph"/>
              <w:spacing w:before="1" w:line="276" w:lineRule="auto"/>
              <w:rPr>
                <w:rFonts w:ascii="Arial" w:hAnsi="Arial" w:cs="Arial"/>
                <w:sz w:val="18"/>
                <w:szCs w:val="18"/>
                <w:lang w:val="nl-NL"/>
              </w:rPr>
            </w:pPr>
          </w:p>
        </w:tc>
      </w:tr>
      <w:tr w:rsidR="0047740D" w:rsidRPr="00BF1C06" w14:paraId="584DD03A" w14:textId="77777777" w:rsidTr="20BFAC00">
        <w:trPr>
          <w:trHeight w:val="567"/>
        </w:trPr>
        <w:tc>
          <w:tcPr>
            <w:tcW w:w="584" w:type="dxa"/>
            <w:shd w:val="clear" w:color="auto" w:fill="F2F2F2" w:themeFill="background1" w:themeFillShade="F2"/>
            <w:vAlign w:val="center"/>
          </w:tcPr>
          <w:p w14:paraId="6ED035B2" w14:textId="720FCE97" w:rsidR="0047740D" w:rsidRPr="00BF1C06" w:rsidRDefault="0047740D" w:rsidP="00544D7A">
            <w:pPr>
              <w:pStyle w:val="TableParagraph"/>
              <w:spacing w:before="1" w:line="276" w:lineRule="auto"/>
              <w:rPr>
                <w:rFonts w:ascii="Arial" w:hAnsi="Arial" w:cs="Arial"/>
                <w:sz w:val="18"/>
                <w:szCs w:val="18"/>
              </w:rPr>
            </w:pPr>
            <w:r w:rsidRPr="00BF1C06">
              <w:rPr>
                <w:rFonts w:ascii="Arial" w:hAnsi="Arial" w:cs="Arial"/>
                <w:sz w:val="18"/>
                <w:szCs w:val="18"/>
              </w:rPr>
              <w:t>2</w:t>
            </w:r>
          </w:p>
        </w:tc>
        <w:tc>
          <w:tcPr>
            <w:tcW w:w="1016" w:type="dxa"/>
            <w:shd w:val="clear" w:color="auto" w:fill="F2F2F2" w:themeFill="background1" w:themeFillShade="F2"/>
            <w:vAlign w:val="center"/>
          </w:tcPr>
          <w:p w14:paraId="0FAA622E" w14:textId="3553E6F6" w:rsidR="0047740D" w:rsidRPr="00BF1C06" w:rsidRDefault="0047740D" w:rsidP="00544D7A">
            <w:pPr>
              <w:pStyle w:val="TableParagraph"/>
              <w:spacing w:before="1" w:line="276" w:lineRule="auto"/>
              <w:rPr>
                <w:rFonts w:ascii="Arial" w:hAnsi="Arial" w:cs="Arial"/>
                <w:sz w:val="18"/>
                <w:szCs w:val="18"/>
              </w:rPr>
            </w:pPr>
            <w:r w:rsidRPr="00BF1C06">
              <w:rPr>
                <w:rFonts w:ascii="Arial" w:hAnsi="Arial" w:cs="Arial"/>
                <w:sz w:val="18"/>
                <w:szCs w:val="18"/>
              </w:rPr>
              <w:t>Eis</w:t>
            </w:r>
          </w:p>
        </w:tc>
        <w:tc>
          <w:tcPr>
            <w:tcW w:w="7000" w:type="dxa"/>
            <w:shd w:val="clear" w:color="auto" w:fill="F2F2F2" w:themeFill="background1" w:themeFillShade="F2"/>
            <w:vAlign w:val="center"/>
          </w:tcPr>
          <w:p w14:paraId="0D50BF38" w14:textId="3B82DEF0" w:rsidR="0047740D" w:rsidRPr="00BF1C06" w:rsidRDefault="009A7DB1" w:rsidP="00544D7A">
            <w:pPr>
              <w:pStyle w:val="TableParagraph"/>
              <w:spacing w:before="1" w:line="276" w:lineRule="auto"/>
              <w:rPr>
                <w:rFonts w:ascii="Arial" w:hAnsi="Arial" w:cs="Arial"/>
                <w:sz w:val="18"/>
                <w:szCs w:val="18"/>
                <w:lang w:val="nl-NL"/>
              </w:rPr>
            </w:pPr>
            <w:r w:rsidRPr="20BFAC00">
              <w:rPr>
                <w:rFonts w:ascii="Arial" w:hAnsi="Arial" w:cs="Arial"/>
                <w:sz w:val="18"/>
                <w:szCs w:val="18"/>
                <w:lang w:val="nl-NL"/>
              </w:rPr>
              <w:t>Het systeem</w:t>
            </w:r>
            <w:r w:rsidR="2AAFE0C6" w:rsidRPr="20BFAC00">
              <w:rPr>
                <w:rFonts w:ascii="Arial" w:hAnsi="Arial" w:cs="Arial"/>
                <w:sz w:val="18"/>
                <w:szCs w:val="18"/>
                <w:lang w:val="nl-NL"/>
              </w:rPr>
              <w:t xml:space="preserve"> voorziet in h</w:t>
            </w:r>
            <w:r w:rsidR="0047740D" w:rsidRPr="20BFAC00">
              <w:rPr>
                <w:rFonts w:ascii="Arial" w:hAnsi="Arial" w:cs="Arial"/>
                <w:sz w:val="18"/>
                <w:szCs w:val="18"/>
                <w:lang w:val="nl-NL"/>
              </w:rPr>
              <w:t>et geautomatiseerd kunnen verwerken van goedgekeurde budgetwijzigingen (toekomstige ontwikkeling voorzien in Pepperflow).</w:t>
            </w:r>
          </w:p>
        </w:tc>
        <w:tc>
          <w:tcPr>
            <w:tcW w:w="1750" w:type="dxa"/>
            <w:shd w:val="clear" w:color="auto" w:fill="F2F2F2" w:themeFill="background1" w:themeFillShade="F2"/>
            <w:vAlign w:val="center"/>
          </w:tcPr>
          <w:p w14:paraId="6DC47BDE" w14:textId="77777777" w:rsidR="0047740D" w:rsidRPr="00BF1C06" w:rsidRDefault="0047740D" w:rsidP="00544D7A">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25D0DA27" w14:textId="77777777" w:rsidR="0047740D" w:rsidRPr="00BF1C06" w:rsidRDefault="0047740D" w:rsidP="00544D7A">
            <w:pPr>
              <w:pStyle w:val="TableParagraph"/>
              <w:spacing w:before="1" w:line="276" w:lineRule="auto"/>
              <w:rPr>
                <w:rFonts w:ascii="Arial" w:hAnsi="Arial" w:cs="Arial"/>
                <w:sz w:val="18"/>
                <w:szCs w:val="18"/>
                <w:lang w:val="nl-NL"/>
              </w:rPr>
            </w:pPr>
          </w:p>
        </w:tc>
      </w:tr>
    </w:tbl>
    <w:p w14:paraId="7DA852CE" w14:textId="77777777" w:rsidR="00A067C5" w:rsidRDefault="00A067C5" w:rsidP="00A067C5">
      <w:pPr>
        <w:rPr>
          <w:highlight w:val="lightGray"/>
        </w:rPr>
      </w:pPr>
    </w:p>
    <w:p w14:paraId="538F8854" w14:textId="4D1CA5BB" w:rsidR="006D230E" w:rsidRDefault="006D230E" w:rsidP="00A9F840">
      <w:pPr>
        <w:pStyle w:val="Heading2"/>
      </w:pPr>
      <w:bookmarkStart w:id="28" w:name="_Toc194607425"/>
      <w:r w:rsidRPr="006D230E">
        <w:t>Rechten en verplichtingen</w:t>
      </w:r>
      <w:bookmarkEnd w:id="28"/>
    </w:p>
    <w:p w14:paraId="3A324D26" w14:textId="77777777" w:rsidR="006D230E" w:rsidRPr="006D230E" w:rsidRDefault="006D230E" w:rsidP="006D230E">
      <w:pPr>
        <w:rPr>
          <w:highlight w:val="lightGray"/>
        </w:rPr>
      </w:pPr>
    </w:p>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016"/>
        <w:gridCol w:w="7000"/>
        <w:gridCol w:w="1750"/>
        <w:gridCol w:w="4667"/>
      </w:tblGrid>
      <w:tr w:rsidR="0047740D" w:rsidRPr="006309F1" w14:paraId="03AA042A" w14:textId="77777777" w:rsidTr="00335177">
        <w:trPr>
          <w:trHeight w:val="834"/>
          <w:tblHeader/>
        </w:trPr>
        <w:tc>
          <w:tcPr>
            <w:tcW w:w="584" w:type="dxa"/>
            <w:shd w:val="clear" w:color="auto" w:fill="C00000"/>
            <w:vAlign w:val="center"/>
          </w:tcPr>
          <w:p w14:paraId="25215C52" w14:textId="785C0396" w:rsidR="0047740D" w:rsidRPr="006309F1" w:rsidRDefault="0047740D" w:rsidP="00335177">
            <w:pPr>
              <w:pStyle w:val="TableParagraph"/>
              <w:spacing w:before="3" w:line="276" w:lineRule="auto"/>
              <w:ind w:right="85"/>
              <w:rPr>
                <w:rFonts w:ascii="Arial" w:hAnsi="Arial" w:cs="Arial"/>
                <w:b/>
                <w:bCs/>
                <w:color w:val="FFFFFF" w:themeColor="background1"/>
                <w:sz w:val="18"/>
                <w:szCs w:val="18"/>
              </w:rPr>
            </w:pPr>
            <w:r w:rsidRPr="006309F1">
              <w:rPr>
                <w:rFonts w:ascii="Arial" w:hAnsi="Arial" w:cs="Arial"/>
                <w:b/>
                <w:bCs/>
                <w:color w:val="FFFFFF" w:themeColor="background1"/>
                <w:sz w:val="18"/>
                <w:szCs w:val="18"/>
              </w:rPr>
              <w:t>Nr</w:t>
            </w:r>
          </w:p>
        </w:tc>
        <w:tc>
          <w:tcPr>
            <w:tcW w:w="1016" w:type="dxa"/>
            <w:shd w:val="clear" w:color="auto" w:fill="C00000"/>
            <w:vAlign w:val="center"/>
          </w:tcPr>
          <w:p w14:paraId="446DCE04" w14:textId="5B8C0179" w:rsidR="0047740D" w:rsidRPr="006309F1" w:rsidRDefault="0047740D" w:rsidP="00335177">
            <w:pPr>
              <w:pStyle w:val="TableParagraph"/>
              <w:spacing w:before="3" w:line="276" w:lineRule="auto"/>
              <w:ind w:right="85"/>
              <w:rPr>
                <w:rFonts w:ascii="Arial" w:hAnsi="Arial" w:cs="Arial"/>
                <w:b/>
                <w:bCs/>
                <w:color w:val="FFFFFF" w:themeColor="background1"/>
                <w:sz w:val="18"/>
                <w:szCs w:val="18"/>
                <w:lang w:val="nl-NL"/>
              </w:rPr>
            </w:pPr>
            <w:r w:rsidRPr="006309F1">
              <w:rPr>
                <w:rFonts w:ascii="Arial" w:hAnsi="Arial" w:cs="Arial"/>
                <w:b/>
                <w:bCs/>
                <w:color w:val="FFFFFF" w:themeColor="background1"/>
                <w:sz w:val="18"/>
                <w:szCs w:val="18"/>
                <w:lang w:val="nl-NL"/>
              </w:rPr>
              <w:t>Eis/Wens</w:t>
            </w:r>
          </w:p>
        </w:tc>
        <w:tc>
          <w:tcPr>
            <w:tcW w:w="7000" w:type="dxa"/>
            <w:shd w:val="clear" w:color="auto" w:fill="C00000"/>
            <w:vAlign w:val="center"/>
          </w:tcPr>
          <w:p w14:paraId="43853E94" w14:textId="77777777" w:rsidR="0047740D" w:rsidRPr="006309F1" w:rsidRDefault="0047740D" w:rsidP="00335177">
            <w:pPr>
              <w:pStyle w:val="TableParagraph"/>
              <w:spacing w:before="3" w:line="276" w:lineRule="auto"/>
              <w:ind w:right="85"/>
              <w:rPr>
                <w:rFonts w:ascii="Arial" w:hAnsi="Arial" w:cs="Arial"/>
                <w:b/>
                <w:bCs/>
                <w:color w:val="FFFFFF" w:themeColor="background1"/>
                <w:sz w:val="18"/>
                <w:szCs w:val="18"/>
                <w:lang w:val="nl-NL"/>
              </w:rPr>
            </w:pPr>
            <w:r w:rsidRPr="006309F1">
              <w:rPr>
                <w:rFonts w:ascii="Arial" w:hAnsi="Arial" w:cs="Arial"/>
                <w:b/>
                <w:bCs/>
                <w:color w:val="FFFFFF" w:themeColor="background1"/>
                <w:sz w:val="18"/>
                <w:szCs w:val="18"/>
                <w:lang w:val="nl-NL"/>
              </w:rPr>
              <w:t xml:space="preserve">Omschrijving </w:t>
            </w:r>
          </w:p>
        </w:tc>
        <w:tc>
          <w:tcPr>
            <w:tcW w:w="1750" w:type="dxa"/>
            <w:shd w:val="clear" w:color="auto" w:fill="C00000"/>
            <w:vAlign w:val="center"/>
          </w:tcPr>
          <w:p w14:paraId="0BBFDEA1" w14:textId="35678E5A" w:rsidR="00635C9B" w:rsidRPr="006309F1" w:rsidRDefault="009A7DB1" w:rsidP="00335177">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6309F1">
              <w:rPr>
                <w:rFonts w:ascii="Arial" w:hAnsi="Arial" w:cs="Arial"/>
                <w:b/>
                <w:bCs/>
                <w:color w:val="FFFFFF" w:themeColor="background1"/>
                <w:sz w:val="18"/>
                <w:szCs w:val="18"/>
                <w:lang w:val="nl-NL"/>
              </w:rPr>
              <w:t xml:space="preserve"> van Inschrijver voldoet hieraan</w:t>
            </w:r>
          </w:p>
          <w:p w14:paraId="4D375165" w14:textId="5ACC8F78" w:rsidR="0047740D" w:rsidRPr="006309F1" w:rsidRDefault="00635C9B" w:rsidP="00335177">
            <w:pPr>
              <w:pStyle w:val="TableParagraph"/>
              <w:spacing w:before="3" w:line="276" w:lineRule="auto"/>
              <w:ind w:right="85"/>
              <w:rPr>
                <w:rFonts w:ascii="Arial" w:hAnsi="Arial" w:cs="Arial"/>
                <w:b/>
                <w:bCs/>
                <w:color w:val="FFFFFF" w:themeColor="background1"/>
                <w:sz w:val="18"/>
                <w:szCs w:val="18"/>
                <w:lang w:val="nl-NL"/>
              </w:rPr>
            </w:pPr>
            <w:r w:rsidRPr="006309F1">
              <w:rPr>
                <w:rFonts w:ascii="Arial" w:hAnsi="Arial" w:cs="Arial"/>
                <w:b/>
                <w:bCs/>
                <w:color w:val="FFFFFF" w:themeColor="background1"/>
                <w:sz w:val="18"/>
                <w:szCs w:val="18"/>
                <w:lang w:val="nl-NL"/>
              </w:rPr>
              <w:t>(Ja / Nee)</w:t>
            </w:r>
          </w:p>
        </w:tc>
        <w:tc>
          <w:tcPr>
            <w:tcW w:w="4667" w:type="dxa"/>
            <w:shd w:val="clear" w:color="auto" w:fill="C00000"/>
            <w:vAlign w:val="center"/>
          </w:tcPr>
          <w:p w14:paraId="5E3A7511" w14:textId="77777777" w:rsidR="0047740D" w:rsidRPr="006309F1" w:rsidRDefault="0047740D" w:rsidP="00335177">
            <w:pPr>
              <w:pStyle w:val="TableParagraph"/>
              <w:spacing w:before="3" w:line="276" w:lineRule="auto"/>
              <w:ind w:right="85"/>
              <w:rPr>
                <w:rFonts w:ascii="Arial" w:hAnsi="Arial" w:cs="Arial"/>
                <w:b/>
                <w:bCs/>
                <w:color w:val="FFFFFF" w:themeColor="background1"/>
                <w:sz w:val="18"/>
                <w:szCs w:val="18"/>
                <w:lang w:val="nl-NL"/>
              </w:rPr>
            </w:pPr>
            <w:r w:rsidRPr="006309F1">
              <w:rPr>
                <w:rFonts w:ascii="Arial" w:hAnsi="Arial" w:cs="Arial"/>
                <w:b/>
                <w:bCs/>
                <w:color w:val="FFFFFF" w:themeColor="background1"/>
                <w:sz w:val="18"/>
                <w:szCs w:val="18"/>
                <w:lang w:val="nl-NL"/>
              </w:rPr>
              <w:t>Eventuele Opmerkingen</w:t>
            </w:r>
          </w:p>
        </w:tc>
      </w:tr>
      <w:tr w:rsidR="0047740D" w:rsidRPr="006309F1" w14:paraId="13696E51" w14:textId="77777777" w:rsidTr="00335177">
        <w:trPr>
          <w:trHeight w:val="567"/>
        </w:trPr>
        <w:tc>
          <w:tcPr>
            <w:tcW w:w="584" w:type="dxa"/>
            <w:shd w:val="clear" w:color="auto" w:fill="F2F2F2" w:themeFill="background1" w:themeFillShade="F2"/>
            <w:vAlign w:val="center"/>
          </w:tcPr>
          <w:p w14:paraId="324F6B97" w14:textId="7D027BE3" w:rsidR="0047740D" w:rsidRPr="006309F1" w:rsidRDefault="0047740D" w:rsidP="00335177">
            <w:pPr>
              <w:pStyle w:val="TableParagraph"/>
              <w:spacing w:before="1" w:line="276" w:lineRule="auto"/>
              <w:rPr>
                <w:rFonts w:ascii="Arial" w:hAnsi="Arial" w:cs="Arial"/>
                <w:sz w:val="18"/>
                <w:szCs w:val="18"/>
              </w:rPr>
            </w:pPr>
            <w:r w:rsidRPr="006309F1">
              <w:rPr>
                <w:rFonts w:ascii="Arial" w:hAnsi="Arial" w:cs="Arial"/>
                <w:sz w:val="18"/>
                <w:szCs w:val="18"/>
              </w:rPr>
              <w:t>1</w:t>
            </w:r>
          </w:p>
        </w:tc>
        <w:tc>
          <w:tcPr>
            <w:tcW w:w="1016" w:type="dxa"/>
            <w:shd w:val="clear" w:color="auto" w:fill="F2F2F2" w:themeFill="background1" w:themeFillShade="F2"/>
            <w:vAlign w:val="center"/>
          </w:tcPr>
          <w:p w14:paraId="2C6E83D2" w14:textId="785A111D" w:rsidR="0047740D" w:rsidRPr="006309F1" w:rsidRDefault="0047740D" w:rsidP="00335177">
            <w:pPr>
              <w:pStyle w:val="TableParagraph"/>
              <w:spacing w:before="1" w:line="276" w:lineRule="auto"/>
              <w:rPr>
                <w:rFonts w:ascii="Arial" w:hAnsi="Arial" w:cs="Arial"/>
                <w:sz w:val="18"/>
                <w:szCs w:val="18"/>
                <w:lang w:val="nl-NL"/>
              </w:rPr>
            </w:pPr>
            <w:r w:rsidRPr="006309F1">
              <w:rPr>
                <w:rFonts w:ascii="Arial" w:hAnsi="Arial" w:cs="Arial"/>
                <w:sz w:val="18"/>
                <w:szCs w:val="18"/>
              </w:rPr>
              <w:t>Eis</w:t>
            </w:r>
          </w:p>
        </w:tc>
        <w:tc>
          <w:tcPr>
            <w:tcW w:w="7000" w:type="dxa"/>
            <w:shd w:val="clear" w:color="auto" w:fill="F2F2F2" w:themeFill="background1" w:themeFillShade="F2"/>
            <w:vAlign w:val="center"/>
          </w:tcPr>
          <w:p w14:paraId="26C3CA7C" w14:textId="306757C5" w:rsidR="0047740D" w:rsidRPr="006309F1" w:rsidRDefault="009A7DB1" w:rsidP="00335177">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6309F1">
              <w:rPr>
                <w:rFonts w:ascii="Arial" w:hAnsi="Arial" w:cs="Arial"/>
                <w:sz w:val="18"/>
                <w:szCs w:val="18"/>
                <w:lang w:val="nl-NL"/>
              </w:rPr>
              <w:t xml:space="preserve"> voorziet in de mogelijkheid e</w:t>
            </w:r>
            <w:r w:rsidR="0047740D" w:rsidRPr="006309F1">
              <w:rPr>
                <w:rFonts w:ascii="Arial" w:hAnsi="Arial" w:cs="Arial"/>
                <w:sz w:val="18"/>
                <w:szCs w:val="18"/>
                <w:lang w:val="nl-NL"/>
              </w:rPr>
              <w:t xml:space="preserve">en inkooporder </w:t>
            </w:r>
            <w:r w:rsidR="006309F1">
              <w:rPr>
                <w:rFonts w:ascii="Arial" w:hAnsi="Arial" w:cs="Arial"/>
                <w:sz w:val="18"/>
                <w:szCs w:val="18"/>
                <w:lang w:val="nl-NL"/>
              </w:rPr>
              <w:t>te</w:t>
            </w:r>
            <w:r w:rsidR="0047740D" w:rsidRPr="006309F1">
              <w:rPr>
                <w:rFonts w:ascii="Arial" w:hAnsi="Arial" w:cs="Arial"/>
                <w:sz w:val="18"/>
                <w:szCs w:val="18"/>
                <w:lang w:val="nl-NL"/>
              </w:rPr>
              <w:t xml:space="preserve"> vertalen naar een verplichting in het financieel systeem en deze ook kunnen verdelen over meerdere </w:t>
            </w:r>
            <w:r w:rsidR="00023700" w:rsidRPr="006309F1">
              <w:rPr>
                <w:rFonts w:ascii="Arial" w:hAnsi="Arial" w:cs="Arial"/>
                <w:sz w:val="18"/>
                <w:szCs w:val="18"/>
                <w:lang w:val="nl-NL"/>
              </w:rPr>
              <w:t>boekings</w:t>
            </w:r>
            <w:r w:rsidR="0047740D" w:rsidRPr="006309F1">
              <w:rPr>
                <w:rFonts w:ascii="Arial" w:hAnsi="Arial" w:cs="Arial"/>
                <w:sz w:val="18"/>
                <w:szCs w:val="18"/>
                <w:lang w:val="nl-NL"/>
              </w:rPr>
              <w:t>jaren.</w:t>
            </w:r>
          </w:p>
        </w:tc>
        <w:tc>
          <w:tcPr>
            <w:tcW w:w="1750" w:type="dxa"/>
            <w:shd w:val="clear" w:color="auto" w:fill="F2F2F2" w:themeFill="background1" w:themeFillShade="F2"/>
            <w:vAlign w:val="center"/>
          </w:tcPr>
          <w:p w14:paraId="403BBD8E" w14:textId="77777777" w:rsidR="0047740D" w:rsidRPr="006309F1" w:rsidRDefault="0047740D" w:rsidP="00335177">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4EE3C781" w14:textId="77777777" w:rsidR="0047740D" w:rsidRPr="006309F1" w:rsidRDefault="0047740D" w:rsidP="00335177">
            <w:pPr>
              <w:pStyle w:val="TableParagraph"/>
              <w:spacing w:before="1" w:line="276" w:lineRule="auto"/>
              <w:rPr>
                <w:rFonts w:ascii="Arial" w:hAnsi="Arial" w:cs="Arial"/>
                <w:sz w:val="18"/>
                <w:szCs w:val="18"/>
                <w:lang w:val="nl-NL"/>
              </w:rPr>
            </w:pPr>
          </w:p>
        </w:tc>
      </w:tr>
      <w:tr w:rsidR="0047740D" w:rsidRPr="006309F1" w14:paraId="3B0216DE" w14:textId="77777777" w:rsidTr="00335177">
        <w:trPr>
          <w:trHeight w:val="567"/>
        </w:trPr>
        <w:tc>
          <w:tcPr>
            <w:tcW w:w="584" w:type="dxa"/>
            <w:shd w:val="clear" w:color="auto" w:fill="F2F2F2" w:themeFill="background1" w:themeFillShade="F2"/>
            <w:vAlign w:val="center"/>
          </w:tcPr>
          <w:p w14:paraId="7D828D9F" w14:textId="6357B0F8" w:rsidR="0047740D" w:rsidRPr="006309F1" w:rsidRDefault="0047740D" w:rsidP="00335177">
            <w:pPr>
              <w:pStyle w:val="TableParagraph"/>
              <w:spacing w:before="1" w:line="276" w:lineRule="auto"/>
              <w:rPr>
                <w:rFonts w:ascii="Arial" w:hAnsi="Arial" w:cs="Arial"/>
                <w:sz w:val="18"/>
                <w:szCs w:val="18"/>
              </w:rPr>
            </w:pPr>
            <w:r w:rsidRPr="006309F1">
              <w:rPr>
                <w:rFonts w:ascii="Arial" w:hAnsi="Arial" w:cs="Arial"/>
                <w:sz w:val="18"/>
                <w:szCs w:val="18"/>
              </w:rPr>
              <w:t>2</w:t>
            </w:r>
          </w:p>
        </w:tc>
        <w:tc>
          <w:tcPr>
            <w:tcW w:w="1016" w:type="dxa"/>
            <w:shd w:val="clear" w:color="auto" w:fill="F2F2F2" w:themeFill="background1" w:themeFillShade="F2"/>
            <w:vAlign w:val="center"/>
          </w:tcPr>
          <w:p w14:paraId="4EB9D3B8" w14:textId="6680FD4E" w:rsidR="0047740D" w:rsidRPr="006309F1" w:rsidRDefault="0047740D" w:rsidP="00335177">
            <w:pPr>
              <w:pStyle w:val="TableParagraph"/>
              <w:spacing w:before="1" w:line="276" w:lineRule="auto"/>
              <w:rPr>
                <w:rFonts w:ascii="Arial" w:hAnsi="Arial" w:cs="Arial"/>
                <w:sz w:val="18"/>
                <w:szCs w:val="18"/>
              </w:rPr>
            </w:pPr>
            <w:r w:rsidRPr="006309F1">
              <w:rPr>
                <w:rFonts w:ascii="Arial" w:hAnsi="Arial" w:cs="Arial"/>
                <w:sz w:val="18"/>
                <w:szCs w:val="18"/>
              </w:rPr>
              <w:t>Eis</w:t>
            </w:r>
          </w:p>
        </w:tc>
        <w:tc>
          <w:tcPr>
            <w:tcW w:w="7000" w:type="dxa"/>
            <w:shd w:val="clear" w:color="auto" w:fill="F2F2F2" w:themeFill="background1" w:themeFillShade="F2"/>
            <w:vAlign w:val="center"/>
          </w:tcPr>
          <w:p w14:paraId="49FC1FD2" w14:textId="04335217" w:rsidR="0047740D" w:rsidRPr="006309F1" w:rsidRDefault="0047740D" w:rsidP="00335177">
            <w:pPr>
              <w:pStyle w:val="TableParagraph"/>
              <w:spacing w:before="1" w:line="276" w:lineRule="auto"/>
              <w:rPr>
                <w:rFonts w:ascii="Arial" w:hAnsi="Arial" w:cs="Arial"/>
                <w:sz w:val="18"/>
                <w:szCs w:val="18"/>
                <w:lang w:val="nl-NL"/>
              </w:rPr>
            </w:pPr>
            <w:r w:rsidRPr="008B6CC7">
              <w:rPr>
                <w:rFonts w:ascii="Arial" w:hAnsi="Arial" w:cs="Arial"/>
                <w:sz w:val="18"/>
                <w:szCs w:val="18"/>
                <w:lang w:val="nl-NL"/>
              </w:rPr>
              <w:t xml:space="preserve">De order achteraf nog kunnen muteren op gebied van administratieve attributen </w:t>
            </w:r>
            <w:r w:rsidR="27C0AFAC" w:rsidRPr="008B6CC7">
              <w:rPr>
                <w:rFonts w:ascii="Arial" w:hAnsi="Arial" w:cs="Arial"/>
                <w:sz w:val="18"/>
                <w:szCs w:val="18"/>
                <w:lang w:val="nl-NL"/>
              </w:rPr>
              <w:t>met een interne goedkeurings-workflow</w:t>
            </w:r>
            <w:r w:rsidR="7CC2616F" w:rsidRPr="008B6CC7">
              <w:rPr>
                <w:rFonts w:ascii="Arial" w:hAnsi="Arial" w:cs="Arial"/>
                <w:sz w:val="18"/>
                <w:szCs w:val="18"/>
                <w:lang w:val="nl-NL"/>
              </w:rPr>
              <w:t xml:space="preserve"> </w:t>
            </w:r>
            <w:r w:rsidRPr="008B6CC7">
              <w:rPr>
                <w:rFonts w:ascii="Arial" w:hAnsi="Arial" w:cs="Arial"/>
                <w:sz w:val="18"/>
                <w:szCs w:val="18"/>
                <w:lang w:val="nl-NL"/>
              </w:rPr>
              <w:t>(kostenplaats of andere financieel attribuut).</w:t>
            </w:r>
          </w:p>
        </w:tc>
        <w:tc>
          <w:tcPr>
            <w:tcW w:w="1750" w:type="dxa"/>
            <w:shd w:val="clear" w:color="auto" w:fill="F2F2F2" w:themeFill="background1" w:themeFillShade="F2"/>
            <w:vAlign w:val="center"/>
          </w:tcPr>
          <w:p w14:paraId="685D9D4B" w14:textId="77777777" w:rsidR="0047740D" w:rsidRPr="006309F1" w:rsidRDefault="0047740D" w:rsidP="00335177">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A683690" w14:textId="77777777" w:rsidR="0047740D" w:rsidRPr="006309F1" w:rsidRDefault="0047740D" w:rsidP="00335177">
            <w:pPr>
              <w:pStyle w:val="TableParagraph"/>
              <w:spacing w:before="1" w:line="276" w:lineRule="auto"/>
              <w:rPr>
                <w:rFonts w:ascii="Arial" w:hAnsi="Arial" w:cs="Arial"/>
                <w:sz w:val="18"/>
                <w:szCs w:val="18"/>
                <w:lang w:val="nl-NL"/>
              </w:rPr>
            </w:pPr>
          </w:p>
        </w:tc>
      </w:tr>
      <w:tr w:rsidR="0047740D" w:rsidRPr="006309F1" w14:paraId="4FFFFE24" w14:textId="77777777" w:rsidTr="00335177">
        <w:trPr>
          <w:trHeight w:val="567"/>
        </w:trPr>
        <w:tc>
          <w:tcPr>
            <w:tcW w:w="584" w:type="dxa"/>
            <w:shd w:val="clear" w:color="auto" w:fill="F2F2F2" w:themeFill="background1" w:themeFillShade="F2"/>
            <w:vAlign w:val="center"/>
          </w:tcPr>
          <w:p w14:paraId="7F15CA82" w14:textId="325E68FC" w:rsidR="0047740D" w:rsidRPr="006309F1" w:rsidRDefault="005C5BBC" w:rsidP="00335177">
            <w:pPr>
              <w:pStyle w:val="TableParagraph"/>
              <w:spacing w:before="1" w:line="276" w:lineRule="auto"/>
              <w:rPr>
                <w:rFonts w:ascii="Arial" w:hAnsi="Arial" w:cs="Arial"/>
                <w:sz w:val="18"/>
                <w:szCs w:val="18"/>
              </w:rPr>
            </w:pPr>
            <w:r w:rsidRPr="006309F1">
              <w:rPr>
                <w:rFonts w:ascii="Arial" w:hAnsi="Arial" w:cs="Arial"/>
                <w:sz w:val="18"/>
                <w:szCs w:val="18"/>
              </w:rPr>
              <w:t>3</w:t>
            </w:r>
          </w:p>
        </w:tc>
        <w:tc>
          <w:tcPr>
            <w:tcW w:w="1016" w:type="dxa"/>
            <w:shd w:val="clear" w:color="auto" w:fill="F2F2F2" w:themeFill="background1" w:themeFillShade="F2"/>
            <w:vAlign w:val="center"/>
          </w:tcPr>
          <w:p w14:paraId="5008E3CC" w14:textId="67D8071E" w:rsidR="0047740D" w:rsidRPr="006309F1" w:rsidRDefault="009176A8" w:rsidP="00335177">
            <w:pPr>
              <w:pStyle w:val="TableParagraph"/>
              <w:spacing w:before="1" w:line="276" w:lineRule="auto"/>
              <w:rPr>
                <w:rFonts w:ascii="Arial" w:hAnsi="Arial" w:cs="Arial"/>
                <w:sz w:val="18"/>
                <w:szCs w:val="18"/>
              </w:rPr>
            </w:pPr>
            <w:r>
              <w:rPr>
                <w:rFonts w:ascii="Arial" w:hAnsi="Arial" w:cs="Arial"/>
                <w:sz w:val="18"/>
                <w:szCs w:val="18"/>
              </w:rPr>
              <w:t>Eis</w:t>
            </w:r>
          </w:p>
        </w:tc>
        <w:tc>
          <w:tcPr>
            <w:tcW w:w="7000" w:type="dxa"/>
            <w:shd w:val="clear" w:color="auto" w:fill="F2F2F2" w:themeFill="background1" w:themeFillShade="F2"/>
            <w:vAlign w:val="center"/>
          </w:tcPr>
          <w:p w14:paraId="0017DC5C" w14:textId="78863E9F" w:rsidR="0047740D" w:rsidRPr="006309F1" w:rsidRDefault="009A7DB1" w:rsidP="00335177">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1C60A2">
              <w:rPr>
                <w:rFonts w:ascii="Arial" w:hAnsi="Arial" w:cs="Arial"/>
                <w:sz w:val="18"/>
                <w:szCs w:val="18"/>
                <w:lang w:val="nl-NL"/>
              </w:rPr>
              <w:t xml:space="preserve"> voorziet in de mogelijkheid voor het e</w:t>
            </w:r>
            <w:r w:rsidR="00D70515" w:rsidRPr="006309F1">
              <w:rPr>
                <w:rFonts w:ascii="Arial" w:hAnsi="Arial" w:cs="Arial"/>
                <w:sz w:val="18"/>
                <w:szCs w:val="18"/>
                <w:lang w:val="nl-NL"/>
              </w:rPr>
              <w:t>envoudig kunnen b</w:t>
            </w:r>
            <w:r w:rsidR="0047740D" w:rsidRPr="006309F1">
              <w:rPr>
                <w:rFonts w:ascii="Arial" w:hAnsi="Arial" w:cs="Arial"/>
                <w:sz w:val="18"/>
                <w:szCs w:val="18"/>
                <w:lang w:val="nl-NL"/>
              </w:rPr>
              <w:t>oeken</w:t>
            </w:r>
            <w:r w:rsidR="00D70515" w:rsidRPr="006309F1">
              <w:rPr>
                <w:rFonts w:ascii="Arial" w:hAnsi="Arial" w:cs="Arial"/>
                <w:sz w:val="18"/>
                <w:szCs w:val="18"/>
                <w:lang w:val="nl-NL"/>
              </w:rPr>
              <w:t>,</w:t>
            </w:r>
            <w:r w:rsidR="0047740D" w:rsidRPr="006309F1">
              <w:rPr>
                <w:rFonts w:ascii="Arial" w:hAnsi="Arial" w:cs="Arial"/>
                <w:sz w:val="18"/>
                <w:szCs w:val="18"/>
                <w:lang w:val="nl-NL"/>
              </w:rPr>
              <w:t xml:space="preserve"> </w:t>
            </w:r>
            <w:r w:rsidR="00D70515" w:rsidRPr="006309F1">
              <w:rPr>
                <w:rFonts w:ascii="Arial" w:hAnsi="Arial" w:cs="Arial"/>
                <w:sz w:val="18"/>
                <w:szCs w:val="18"/>
                <w:lang w:val="nl-NL"/>
              </w:rPr>
              <w:t xml:space="preserve">op transitorische posten, van </w:t>
            </w:r>
            <w:r w:rsidR="0047740D" w:rsidRPr="006309F1">
              <w:rPr>
                <w:rFonts w:ascii="Arial" w:hAnsi="Arial" w:cs="Arial"/>
                <w:sz w:val="18"/>
                <w:szCs w:val="18"/>
                <w:lang w:val="nl-NL"/>
              </w:rPr>
              <w:t>facturen</w:t>
            </w:r>
            <w:r w:rsidR="00062914" w:rsidRPr="006309F1">
              <w:rPr>
                <w:rFonts w:ascii="Arial" w:hAnsi="Arial" w:cs="Arial"/>
                <w:sz w:val="18"/>
                <w:szCs w:val="18"/>
                <w:lang w:val="nl-NL"/>
              </w:rPr>
              <w:t xml:space="preserve">, </w:t>
            </w:r>
            <w:r w:rsidR="0047740D" w:rsidRPr="006309F1">
              <w:rPr>
                <w:rFonts w:ascii="Arial" w:hAnsi="Arial" w:cs="Arial"/>
                <w:sz w:val="18"/>
                <w:szCs w:val="18"/>
                <w:lang w:val="nl-NL"/>
              </w:rPr>
              <w:t>op basis van inkoopor</w:t>
            </w:r>
            <w:r w:rsidR="00EE71AB" w:rsidRPr="006309F1">
              <w:rPr>
                <w:rFonts w:ascii="Arial" w:hAnsi="Arial" w:cs="Arial"/>
                <w:sz w:val="18"/>
                <w:szCs w:val="18"/>
                <w:lang w:val="nl-NL"/>
              </w:rPr>
              <w:t>d</w:t>
            </w:r>
            <w:r w:rsidR="0047740D" w:rsidRPr="006309F1">
              <w:rPr>
                <w:rFonts w:ascii="Arial" w:hAnsi="Arial" w:cs="Arial"/>
                <w:sz w:val="18"/>
                <w:szCs w:val="18"/>
                <w:lang w:val="nl-NL"/>
              </w:rPr>
              <w:t>er</w:t>
            </w:r>
            <w:r w:rsidR="00D70515" w:rsidRPr="006309F1">
              <w:rPr>
                <w:rFonts w:ascii="Arial" w:hAnsi="Arial" w:cs="Arial"/>
                <w:sz w:val="18"/>
                <w:szCs w:val="18"/>
                <w:lang w:val="nl-NL"/>
              </w:rPr>
              <w:t xml:space="preserve"> (zodat het in het juiste boekingsjaar en met juiste boekingscodes</w:t>
            </w:r>
            <w:r w:rsidR="001D4D8E" w:rsidRPr="006309F1">
              <w:rPr>
                <w:rFonts w:ascii="Arial" w:hAnsi="Arial" w:cs="Arial"/>
                <w:sz w:val="18"/>
                <w:szCs w:val="18"/>
                <w:lang w:val="nl-NL"/>
              </w:rPr>
              <w:t xml:space="preserve"> komt).</w:t>
            </w:r>
          </w:p>
        </w:tc>
        <w:tc>
          <w:tcPr>
            <w:tcW w:w="1750" w:type="dxa"/>
            <w:shd w:val="clear" w:color="auto" w:fill="F2F2F2" w:themeFill="background1" w:themeFillShade="F2"/>
            <w:vAlign w:val="center"/>
          </w:tcPr>
          <w:p w14:paraId="2E6D6155" w14:textId="77777777" w:rsidR="0047740D" w:rsidRPr="006309F1" w:rsidRDefault="0047740D" w:rsidP="00335177">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53BBE4A" w14:textId="77777777" w:rsidR="0047740D" w:rsidRPr="006309F1" w:rsidRDefault="0047740D" w:rsidP="00335177">
            <w:pPr>
              <w:pStyle w:val="TableParagraph"/>
              <w:spacing w:before="1" w:line="276" w:lineRule="auto"/>
              <w:rPr>
                <w:rFonts w:ascii="Arial" w:hAnsi="Arial" w:cs="Arial"/>
                <w:sz w:val="18"/>
                <w:szCs w:val="18"/>
                <w:lang w:val="nl-NL"/>
              </w:rPr>
            </w:pPr>
          </w:p>
        </w:tc>
      </w:tr>
      <w:tr w:rsidR="0047740D" w:rsidRPr="006309F1" w14:paraId="34B0FB0E" w14:textId="77777777" w:rsidTr="00335177">
        <w:trPr>
          <w:trHeight w:val="567"/>
        </w:trPr>
        <w:tc>
          <w:tcPr>
            <w:tcW w:w="584" w:type="dxa"/>
            <w:shd w:val="clear" w:color="auto" w:fill="F2F2F2" w:themeFill="background1" w:themeFillShade="F2"/>
            <w:vAlign w:val="center"/>
          </w:tcPr>
          <w:p w14:paraId="131C82ED" w14:textId="57D3CBB4" w:rsidR="0047740D" w:rsidRPr="006309F1" w:rsidRDefault="005C5BBC" w:rsidP="00335177">
            <w:pPr>
              <w:pStyle w:val="TableParagraph"/>
              <w:spacing w:before="1" w:line="276" w:lineRule="auto"/>
              <w:rPr>
                <w:rFonts w:ascii="Arial" w:hAnsi="Arial" w:cs="Arial"/>
                <w:sz w:val="18"/>
                <w:szCs w:val="18"/>
              </w:rPr>
            </w:pPr>
            <w:r w:rsidRPr="006309F1">
              <w:rPr>
                <w:rFonts w:ascii="Arial" w:hAnsi="Arial" w:cs="Arial"/>
                <w:sz w:val="18"/>
                <w:szCs w:val="18"/>
              </w:rPr>
              <w:t>4</w:t>
            </w:r>
          </w:p>
        </w:tc>
        <w:tc>
          <w:tcPr>
            <w:tcW w:w="1016" w:type="dxa"/>
            <w:shd w:val="clear" w:color="auto" w:fill="F2F2F2" w:themeFill="background1" w:themeFillShade="F2"/>
            <w:vAlign w:val="center"/>
          </w:tcPr>
          <w:p w14:paraId="10CFF9E3" w14:textId="4DA37717" w:rsidR="0047740D" w:rsidRPr="006309F1" w:rsidRDefault="0047740D" w:rsidP="00335177">
            <w:pPr>
              <w:pStyle w:val="TableParagraph"/>
              <w:spacing w:before="1" w:line="276" w:lineRule="auto"/>
              <w:rPr>
                <w:rFonts w:ascii="Arial" w:hAnsi="Arial" w:cs="Arial"/>
                <w:sz w:val="18"/>
                <w:szCs w:val="18"/>
              </w:rPr>
            </w:pPr>
            <w:r w:rsidRPr="006309F1">
              <w:rPr>
                <w:rFonts w:ascii="Arial" w:hAnsi="Arial" w:cs="Arial"/>
                <w:sz w:val="18"/>
                <w:szCs w:val="18"/>
              </w:rPr>
              <w:t>Eis</w:t>
            </w:r>
          </w:p>
        </w:tc>
        <w:tc>
          <w:tcPr>
            <w:tcW w:w="7000" w:type="dxa"/>
            <w:shd w:val="clear" w:color="auto" w:fill="F2F2F2" w:themeFill="background1" w:themeFillShade="F2"/>
            <w:vAlign w:val="center"/>
          </w:tcPr>
          <w:p w14:paraId="15B2297F" w14:textId="7669D48A" w:rsidR="0047740D" w:rsidRPr="006309F1" w:rsidRDefault="00695BBA" w:rsidP="00335177">
            <w:pPr>
              <w:pStyle w:val="TableParagraph"/>
              <w:spacing w:before="1" w:line="276" w:lineRule="auto"/>
              <w:rPr>
                <w:rFonts w:ascii="Arial" w:hAnsi="Arial" w:cs="Arial"/>
                <w:sz w:val="18"/>
                <w:szCs w:val="18"/>
                <w:lang w:val="nl-NL"/>
              </w:rPr>
            </w:pPr>
            <w:r>
              <w:rPr>
                <w:rFonts w:ascii="Arial" w:hAnsi="Arial" w:cs="Arial"/>
                <w:sz w:val="18"/>
                <w:szCs w:val="18"/>
                <w:lang w:val="nl-NL"/>
              </w:rPr>
              <w:t xml:space="preserve">In </w:t>
            </w:r>
            <w:r w:rsidR="6B0F7BE9" w:rsidRPr="00A9F840">
              <w:rPr>
                <w:rFonts w:ascii="Arial" w:hAnsi="Arial" w:cs="Arial"/>
                <w:sz w:val="18"/>
                <w:szCs w:val="18"/>
                <w:lang w:val="nl-NL"/>
              </w:rPr>
              <w:t>h</w:t>
            </w:r>
            <w:r w:rsidR="009A7DB1" w:rsidRPr="00A9F840">
              <w:rPr>
                <w:rFonts w:ascii="Arial" w:hAnsi="Arial" w:cs="Arial"/>
                <w:sz w:val="18"/>
                <w:szCs w:val="18"/>
                <w:lang w:val="nl-NL"/>
              </w:rPr>
              <w:t>et</w:t>
            </w:r>
            <w:r w:rsidR="009A7DB1">
              <w:rPr>
                <w:rFonts w:ascii="Arial" w:hAnsi="Arial" w:cs="Arial"/>
                <w:sz w:val="18"/>
                <w:szCs w:val="18"/>
                <w:lang w:val="nl-NL"/>
              </w:rPr>
              <w:t xml:space="preserve"> systeem</w:t>
            </w:r>
            <w:r>
              <w:rPr>
                <w:rFonts w:ascii="Arial" w:hAnsi="Arial" w:cs="Arial"/>
                <w:sz w:val="18"/>
                <w:szCs w:val="18"/>
                <w:lang w:val="nl-NL"/>
              </w:rPr>
              <w:t xml:space="preserve"> is</w:t>
            </w:r>
            <w:r w:rsidR="708FF125" w:rsidRPr="00A9F840">
              <w:rPr>
                <w:rFonts w:ascii="Arial" w:hAnsi="Arial" w:cs="Arial"/>
                <w:sz w:val="18"/>
                <w:szCs w:val="18"/>
                <w:lang w:val="nl-NL"/>
              </w:rPr>
              <w:t xml:space="preserve"> een</w:t>
            </w:r>
            <w:r>
              <w:rPr>
                <w:rFonts w:ascii="Arial" w:hAnsi="Arial" w:cs="Arial"/>
                <w:sz w:val="18"/>
                <w:szCs w:val="18"/>
                <w:lang w:val="nl-NL"/>
              </w:rPr>
              <w:t xml:space="preserve"> e</w:t>
            </w:r>
            <w:r w:rsidR="0047740D" w:rsidRPr="006309F1">
              <w:rPr>
                <w:rFonts w:ascii="Arial" w:hAnsi="Arial" w:cs="Arial"/>
                <w:sz w:val="18"/>
                <w:szCs w:val="18"/>
                <w:lang w:val="nl-NL"/>
              </w:rPr>
              <w:t>envoudig proces voor eindgebruikers om openstaande verplichtingen in af te sluiten boekingsjaar af te sluiten of over te hevelen naar nieuw boekingsjaar.</w:t>
            </w:r>
          </w:p>
        </w:tc>
        <w:tc>
          <w:tcPr>
            <w:tcW w:w="1750" w:type="dxa"/>
            <w:shd w:val="clear" w:color="auto" w:fill="F2F2F2" w:themeFill="background1" w:themeFillShade="F2"/>
            <w:vAlign w:val="center"/>
          </w:tcPr>
          <w:p w14:paraId="6EEEB12B" w14:textId="77777777" w:rsidR="0047740D" w:rsidRPr="006309F1" w:rsidRDefault="0047740D" w:rsidP="00335177">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560FBC20" w14:textId="77777777" w:rsidR="0047740D" w:rsidRPr="006309F1" w:rsidRDefault="0047740D" w:rsidP="00335177">
            <w:pPr>
              <w:pStyle w:val="TableParagraph"/>
              <w:spacing w:before="1" w:line="276" w:lineRule="auto"/>
              <w:rPr>
                <w:rFonts w:ascii="Arial" w:hAnsi="Arial" w:cs="Arial"/>
                <w:sz w:val="18"/>
                <w:szCs w:val="18"/>
                <w:lang w:val="nl-NL"/>
              </w:rPr>
            </w:pPr>
          </w:p>
        </w:tc>
      </w:tr>
      <w:tr w:rsidR="0047740D" w:rsidRPr="006309F1" w14:paraId="5E2620A2" w14:textId="77777777" w:rsidTr="00335177">
        <w:trPr>
          <w:trHeight w:val="567"/>
        </w:trPr>
        <w:tc>
          <w:tcPr>
            <w:tcW w:w="584" w:type="dxa"/>
            <w:shd w:val="clear" w:color="auto" w:fill="F2F2F2" w:themeFill="background1" w:themeFillShade="F2"/>
            <w:vAlign w:val="center"/>
          </w:tcPr>
          <w:p w14:paraId="6A73D87C" w14:textId="2A78A28E" w:rsidR="0047740D" w:rsidRPr="006309F1" w:rsidRDefault="005C5BBC" w:rsidP="00335177">
            <w:pPr>
              <w:pStyle w:val="TableParagraph"/>
              <w:spacing w:before="1" w:line="276" w:lineRule="auto"/>
              <w:rPr>
                <w:rFonts w:ascii="Arial" w:hAnsi="Arial" w:cs="Arial"/>
                <w:sz w:val="18"/>
                <w:szCs w:val="18"/>
              </w:rPr>
            </w:pPr>
            <w:r w:rsidRPr="006309F1">
              <w:rPr>
                <w:rFonts w:ascii="Arial" w:hAnsi="Arial" w:cs="Arial"/>
                <w:sz w:val="18"/>
                <w:szCs w:val="18"/>
              </w:rPr>
              <w:t>5</w:t>
            </w:r>
          </w:p>
        </w:tc>
        <w:tc>
          <w:tcPr>
            <w:tcW w:w="1016" w:type="dxa"/>
            <w:shd w:val="clear" w:color="auto" w:fill="F2F2F2" w:themeFill="background1" w:themeFillShade="F2"/>
            <w:vAlign w:val="center"/>
          </w:tcPr>
          <w:p w14:paraId="1F825833" w14:textId="09931406" w:rsidR="0047740D" w:rsidRPr="006309F1" w:rsidRDefault="0047740D" w:rsidP="00335177">
            <w:pPr>
              <w:pStyle w:val="TableParagraph"/>
              <w:spacing w:before="1" w:line="276" w:lineRule="auto"/>
              <w:rPr>
                <w:rFonts w:ascii="Arial" w:hAnsi="Arial" w:cs="Arial"/>
                <w:sz w:val="18"/>
                <w:szCs w:val="18"/>
              </w:rPr>
            </w:pPr>
            <w:r w:rsidRPr="006309F1">
              <w:rPr>
                <w:rFonts w:ascii="Arial" w:hAnsi="Arial" w:cs="Arial"/>
                <w:sz w:val="18"/>
                <w:szCs w:val="18"/>
              </w:rPr>
              <w:t>Eis</w:t>
            </w:r>
          </w:p>
        </w:tc>
        <w:tc>
          <w:tcPr>
            <w:tcW w:w="7000" w:type="dxa"/>
            <w:shd w:val="clear" w:color="auto" w:fill="F2F2F2" w:themeFill="background1" w:themeFillShade="F2"/>
            <w:vAlign w:val="center"/>
          </w:tcPr>
          <w:p w14:paraId="667E60A3" w14:textId="775AFDAC" w:rsidR="0047740D" w:rsidRPr="006309F1" w:rsidRDefault="00695BBA" w:rsidP="00335177">
            <w:pPr>
              <w:pStyle w:val="TableParagraph"/>
              <w:spacing w:before="1" w:line="276" w:lineRule="auto"/>
              <w:rPr>
                <w:rFonts w:ascii="Arial" w:hAnsi="Arial" w:cs="Arial"/>
                <w:sz w:val="18"/>
                <w:szCs w:val="18"/>
                <w:lang w:val="nl-NL"/>
              </w:rPr>
            </w:pPr>
            <w:r>
              <w:rPr>
                <w:rFonts w:ascii="Arial" w:hAnsi="Arial" w:cs="Arial"/>
                <w:sz w:val="18"/>
                <w:szCs w:val="18"/>
                <w:lang w:val="nl-NL"/>
              </w:rPr>
              <w:t>Een b</w:t>
            </w:r>
            <w:r w:rsidR="0047740D" w:rsidRPr="006309F1">
              <w:rPr>
                <w:rFonts w:ascii="Arial" w:hAnsi="Arial" w:cs="Arial"/>
                <w:sz w:val="18"/>
                <w:szCs w:val="18"/>
                <w:lang w:val="nl-NL"/>
              </w:rPr>
              <w:t xml:space="preserve">oekingsjaar in order </w:t>
            </w:r>
            <w:r w:rsidR="00B15D56" w:rsidRPr="006309F1">
              <w:rPr>
                <w:rFonts w:ascii="Arial" w:hAnsi="Arial" w:cs="Arial"/>
                <w:sz w:val="18"/>
                <w:szCs w:val="18"/>
                <w:lang w:val="nl-NL"/>
              </w:rPr>
              <w:t xml:space="preserve">of orderregels </w:t>
            </w:r>
            <w:r w:rsidR="0047740D" w:rsidRPr="006309F1">
              <w:rPr>
                <w:rFonts w:ascii="Arial" w:hAnsi="Arial" w:cs="Arial"/>
                <w:sz w:val="18"/>
                <w:szCs w:val="18"/>
                <w:lang w:val="nl-NL"/>
              </w:rPr>
              <w:t>moet bepalend zijn voor weergave van verplichting in budgetrapportage van betreffend jaar.</w:t>
            </w:r>
          </w:p>
        </w:tc>
        <w:tc>
          <w:tcPr>
            <w:tcW w:w="1750" w:type="dxa"/>
            <w:shd w:val="clear" w:color="auto" w:fill="F2F2F2" w:themeFill="background1" w:themeFillShade="F2"/>
            <w:vAlign w:val="center"/>
          </w:tcPr>
          <w:p w14:paraId="194E2B54" w14:textId="77777777" w:rsidR="0047740D" w:rsidRPr="006309F1" w:rsidRDefault="0047740D" w:rsidP="00335177">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6E0EE62" w14:textId="77777777" w:rsidR="0047740D" w:rsidRPr="006309F1" w:rsidRDefault="0047740D" w:rsidP="00335177">
            <w:pPr>
              <w:pStyle w:val="TableParagraph"/>
              <w:spacing w:before="1" w:line="276" w:lineRule="auto"/>
              <w:rPr>
                <w:rFonts w:ascii="Arial" w:hAnsi="Arial" w:cs="Arial"/>
                <w:sz w:val="18"/>
                <w:szCs w:val="18"/>
                <w:lang w:val="nl-NL"/>
              </w:rPr>
            </w:pPr>
          </w:p>
        </w:tc>
      </w:tr>
      <w:tr w:rsidR="00803EA8" w:rsidRPr="006309F1" w14:paraId="7A5F597A" w14:textId="77777777" w:rsidTr="00335177">
        <w:trPr>
          <w:trHeight w:val="567"/>
        </w:trPr>
        <w:tc>
          <w:tcPr>
            <w:tcW w:w="584" w:type="dxa"/>
            <w:shd w:val="clear" w:color="auto" w:fill="F2F2F2" w:themeFill="background1" w:themeFillShade="F2"/>
            <w:vAlign w:val="center"/>
          </w:tcPr>
          <w:p w14:paraId="6D300335" w14:textId="663F7088" w:rsidR="00803EA8" w:rsidRPr="00A2312B" w:rsidRDefault="00695BBA" w:rsidP="00335177">
            <w:pPr>
              <w:pStyle w:val="TableParagraph"/>
              <w:spacing w:before="1" w:line="276" w:lineRule="auto"/>
              <w:rPr>
                <w:rFonts w:ascii="Arial" w:hAnsi="Arial" w:cs="Arial"/>
                <w:sz w:val="18"/>
                <w:szCs w:val="18"/>
                <w:lang w:val="nl-NL"/>
              </w:rPr>
            </w:pPr>
            <w:r>
              <w:rPr>
                <w:rFonts w:ascii="Arial" w:hAnsi="Arial" w:cs="Arial"/>
                <w:sz w:val="18"/>
                <w:szCs w:val="18"/>
                <w:lang w:val="nl-NL"/>
              </w:rPr>
              <w:t>6</w:t>
            </w:r>
          </w:p>
        </w:tc>
        <w:tc>
          <w:tcPr>
            <w:tcW w:w="1016" w:type="dxa"/>
            <w:shd w:val="clear" w:color="auto" w:fill="F2F2F2" w:themeFill="background1" w:themeFillShade="F2"/>
            <w:vAlign w:val="center"/>
          </w:tcPr>
          <w:p w14:paraId="65F7FA25" w14:textId="0FF031D3" w:rsidR="00803EA8" w:rsidRPr="006309F1" w:rsidRDefault="00803EA8" w:rsidP="00335177">
            <w:pPr>
              <w:pStyle w:val="TableParagraph"/>
              <w:spacing w:before="1" w:line="276" w:lineRule="auto"/>
              <w:rPr>
                <w:rFonts w:ascii="Arial" w:hAnsi="Arial" w:cs="Arial"/>
                <w:sz w:val="18"/>
                <w:szCs w:val="18"/>
              </w:rPr>
            </w:pPr>
            <w:r w:rsidRPr="006309F1">
              <w:rPr>
                <w:rFonts w:ascii="Arial" w:hAnsi="Arial" w:cs="Arial"/>
                <w:sz w:val="18"/>
                <w:szCs w:val="18"/>
              </w:rPr>
              <w:t>Eis</w:t>
            </w:r>
          </w:p>
        </w:tc>
        <w:tc>
          <w:tcPr>
            <w:tcW w:w="7000" w:type="dxa"/>
            <w:shd w:val="clear" w:color="auto" w:fill="F2F2F2" w:themeFill="background1" w:themeFillShade="F2"/>
            <w:vAlign w:val="center"/>
          </w:tcPr>
          <w:p w14:paraId="75443AE0" w14:textId="0CB43097" w:rsidR="00803EA8" w:rsidRPr="006309F1" w:rsidRDefault="00803EA8" w:rsidP="00335177">
            <w:pPr>
              <w:pStyle w:val="TableParagraph"/>
              <w:spacing w:before="1" w:line="276" w:lineRule="auto"/>
              <w:rPr>
                <w:rFonts w:ascii="Arial" w:hAnsi="Arial" w:cs="Arial"/>
                <w:sz w:val="18"/>
                <w:szCs w:val="18"/>
                <w:lang w:val="nl-NL"/>
              </w:rPr>
            </w:pPr>
            <w:r w:rsidRPr="006309F1">
              <w:rPr>
                <w:rFonts w:ascii="Arial" w:hAnsi="Arial" w:cs="Arial"/>
                <w:sz w:val="18"/>
                <w:szCs w:val="18"/>
                <w:lang w:val="nl-NL"/>
              </w:rPr>
              <w:t>Rapportage per afdeling / budgethouder / besteller van openstaande orders (ordernummer, omschrijving, relatie, orderbedrag, realisatie en restantbedrag)</w:t>
            </w:r>
          </w:p>
        </w:tc>
        <w:tc>
          <w:tcPr>
            <w:tcW w:w="1750" w:type="dxa"/>
            <w:shd w:val="clear" w:color="auto" w:fill="F2F2F2" w:themeFill="background1" w:themeFillShade="F2"/>
            <w:vAlign w:val="center"/>
          </w:tcPr>
          <w:p w14:paraId="5593909F" w14:textId="77777777" w:rsidR="00803EA8" w:rsidRPr="006309F1" w:rsidRDefault="00803EA8" w:rsidP="00335177">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91FF74F" w14:textId="77777777" w:rsidR="00803EA8" w:rsidRPr="006309F1" w:rsidRDefault="00803EA8" w:rsidP="00335177">
            <w:pPr>
              <w:pStyle w:val="TableParagraph"/>
              <w:spacing w:before="1" w:line="276" w:lineRule="auto"/>
              <w:rPr>
                <w:rFonts w:ascii="Arial" w:hAnsi="Arial" w:cs="Arial"/>
                <w:sz w:val="18"/>
                <w:szCs w:val="18"/>
                <w:lang w:val="nl-NL"/>
              </w:rPr>
            </w:pPr>
          </w:p>
        </w:tc>
      </w:tr>
      <w:tr w:rsidR="00C525AA" w:rsidRPr="006309F1" w14:paraId="4860D428" w14:textId="77777777" w:rsidTr="00335177">
        <w:trPr>
          <w:trHeight w:val="567"/>
        </w:trPr>
        <w:tc>
          <w:tcPr>
            <w:tcW w:w="584" w:type="dxa"/>
            <w:shd w:val="clear" w:color="auto" w:fill="F2F2F2" w:themeFill="background1" w:themeFillShade="F2"/>
            <w:vAlign w:val="center"/>
          </w:tcPr>
          <w:p w14:paraId="0537545B" w14:textId="19863079" w:rsidR="00C525AA" w:rsidRPr="006309F1" w:rsidRDefault="00695BBA" w:rsidP="00335177">
            <w:pPr>
              <w:pStyle w:val="TableParagraph"/>
              <w:spacing w:before="1" w:line="276" w:lineRule="auto"/>
              <w:rPr>
                <w:rFonts w:ascii="Arial" w:hAnsi="Arial" w:cs="Arial"/>
                <w:sz w:val="18"/>
                <w:szCs w:val="18"/>
              </w:rPr>
            </w:pPr>
            <w:r>
              <w:rPr>
                <w:rFonts w:ascii="Arial" w:hAnsi="Arial" w:cs="Arial"/>
                <w:sz w:val="18"/>
                <w:szCs w:val="18"/>
              </w:rPr>
              <w:t>7</w:t>
            </w:r>
          </w:p>
        </w:tc>
        <w:tc>
          <w:tcPr>
            <w:tcW w:w="1016" w:type="dxa"/>
            <w:shd w:val="clear" w:color="auto" w:fill="F2F2F2" w:themeFill="background1" w:themeFillShade="F2"/>
            <w:vAlign w:val="center"/>
          </w:tcPr>
          <w:p w14:paraId="36ABDEBB" w14:textId="458C64F4" w:rsidR="00C525AA" w:rsidRPr="006309F1" w:rsidRDefault="00C525AA" w:rsidP="00335177">
            <w:pPr>
              <w:pStyle w:val="TableParagraph"/>
              <w:spacing w:before="1" w:line="276" w:lineRule="auto"/>
              <w:rPr>
                <w:rFonts w:ascii="Arial" w:hAnsi="Arial" w:cs="Arial"/>
                <w:sz w:val="18"/>
                <w:szCs w:val="18"/>
              </w:rPr>
            </w:pPr>
            <w:r w:rsidRPr="006309F1">
              <w:rPr>
                <w:rFonts w:ascii="Arial" w:hAnsi="Arial" w:cs="Arial"/>
                <w:sz w:val="18"/>
                <w:szCs w:val="18"/>
              </w:rPr>
              <w:t>Eis</w:t>
            </w:r>
          </w:p>
        </w:tc>
        <w:tc>
          <w:tcPr>
            <w:tcW w:w="7000" w:type="dxa"/>
            <w:shd w:val="clear" w:color="auto" w:fill="F2F2F2" w:themeFill="background1" w:themeFillShade="F2"/>
            <w:vAlign w:val="center"/>
          </w:tcPr>
          <w:p w14:paraId="7A8C8432" w14:textId="51A1E229" w:rsidR="00C525AA" w:rsidRPr="00695BBA" w:rsidRDefault="00C525AA" w:rsidP="00335177">
            <w:pPr>
              <w:pStyle w:val="TableParagraph"/>
              <w:spacing w:before="1" w:line="276" w:lineRule="auto"/>
              <w:rPr>
                <w:rFonts w:ascii="Arial" w:hAnsi="Arial" w:cs="Arial"/>
                <w:sz w:val="18"/>
                <w:szCs w:val="18"/>
                <w:lang w:val="nl-NL"/>
              </w:rPr>
            </w:pPr>
            <w:r w:rsidRPr="006309F1">
              <w:rPr>
                <w:rFonts w:ascii="Arial" w:hAnsi="Arial" w:cs="Arial"/>
                <w:sz w:val="18"/>
                <w:szCs w:val="18"/>
                <w:lang w:val="nl-NL"/>
              </w:rPr>
              <w:t xml:space="preserve">Een toekomstige contractverplichting moet </w:t>
            </w:r>
            <w:r w:rsidR="00695BBA">
              <w:rPr>
                <w:rFonts w:ascii="Arial" w:hAnsi="Arial" w:cs="Arial"/>
                <w:sz w:val="18"/>
                <w:szCs w:val="18"/>
                <w:lang w:val="nl-NL"/>
              </w:rPr>
              <w:t xml:space="preserve">automatisch </w:t>
            </w:r>
            <w:r w:rsidRPr="006309F1">
              <w:rPr>
                <w:rFonts w:ascii="Arial" w:hAnsi="Arial" w:cs="Arial"/>
                <w:sz w:val="18"/>
                <w:szCs w:val="18"/>
                <w:lang w:val="nl-NL"/>
              </w:rPr>
              <w:t>leiden tot een ad</w:t>
            </w:r>
            <w:r w:rsidR="00110B80" w:rsidRPr="006309F1">
              <w:rPr>
                <w:rFonts w:ascii="Arial" w:hAnsi="Arial" w:cs="Arial"/>
                <w:sz w:val="18"/>
                <w:szCs w:val="18"/>
                <w:lang w:val="nl-NL"/>
              </w:rPr>
              <w:t>ministratieve verplichting in het boekingsjaar waarop de contractverplichting betrekking heeft</w:t>
            </w:r>
            <w:r w:rsidR="00695BBA">
              <w:rPr>
                <w:rFonts w:ascii="Arial" w:hAnsi="Arial" w:cs="Arial"/>
                <w:sz w:val="18"/>
                <w:szCs w:val="18"/>
                <w:lang w:val="nl-NL"/>
              </w:rPr>
              <w:t>.</w:t>
            </w:r>
          </w:p>
        </w:tc>
        <w:tc>
          <w:tcPr>
            <w:tcW w:w="1750" w:type="dxa"/>
            <w:shd w:val="clear" w:color="auto" w:fill="F2F2F2" w:themeFill="background1" w:themeFillShade="F2"/>
            <w:vAlign w:val="center"/>
          </w:tcPr>
          <w:p w14:paraId="7BB87150" w14:textId="77777777" w:rsidR="00C525AA" w:rsidRPr="00695BBA" w:rsidRDefault="00C525AA" w:rsidP="00335177">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DE013B4" w14:textId="77777777" w:rsidR="00C525AA" w:rsidRPr="00695BBA" w:rsidRDefault="00C525AA" w:rsidP="00335177">
            <w:pPr>
              <w:pStyle w:val="TableParagraph"/>
              <w:spacing w:before="1" w:line="276" w:lineRule="auto"/>
              <w:rPr>
                <w:rFonts w:ascii="Arial" w:hAnsi="Arial" w:cs="Arial"/>
                <w:sz w:val="18"/>
                <w:szCs w:val="18"/>
                <w:lang w:val="nl-NL"/>
              </w:rPr>
            </w:pPr>
          </w:p>
        </w:tc>
      </w:tr>
      <w:tr w:rsidR="00110B80" w:rsidRPr="006309F1" w14:paraId="3B28C66E" w14:textId="77777777" w:rsidTr="00335177">
        <w:trPr>
          <w:trHeight w:val="567"/>
        </w:trPr>
        <w:tc>
          <w:tcPr>
            <w:tcW w:w="584" w:type="dxa"/>
            <w:shd w:val="clear" w:color="auto" w:fill="F2F2F2" w:themeFill="background1" w:themeFillShade="F2"/>
            <w:vAlign w:val="center"/>
          </w:tcPr>
          <w:p w14:paraId="17C8EBC8" w14:textId="3D539C12" w:rsidR="00110B80" w:rsidRPr="006309F1" w:rsidRDefault="00695BBA" w:rsidP="00335177">
            <w:pPr>
              <w:pStyle w:val="TableParagraph"/>
              <w:spacing w:before="1" w:line="276" w:lineRule="auto"/>
              <w:rPr>
                <w:rFonts w:ascii="Arial" w:hAnsi="Arial" w:cs="Arial"/>
                <w:sz w:val="18"/>
                <w:szCs w:val="18"/>
              </w:rPr>
            </w:pPr>
            <w:r>
              <w:rPr>
                <w:rFonts w:ascii="Arial" w:hAnsi="Arial" w:cs="Arial"/>
                <w:sz w:val="18"/>
                <w:szCs w:val="18"/>
              </w:rPr>
              <w:t>8</w:t>
            </w:r>
          </w:p>
        </w:tc>
        <w:tc>
          <w:tcPr>
            <w:tcW w:w="1016" w:type="dxa"/>
            <w:shd w:val="clear" w:color="auto" w:fill="F2F2F2" w:themeFill="background1" w:themeFillShade="F2"/>
            <w:vAlign w:val="center"/>
          </w:tcPr>
          <w:p w14:paraId="120A0E95" w14:textId="1DA6AD5B" w:rsidR="00110B80" w:rsidRPr="006309F1" w:rsidRDefault="00110B80" w:rsidP="00335177">
            <w:pPr>
              <w:pStyle w:val="TableParagraph"/>
              <w:spacing w:before="1" w:line="276" w:lineRule="auto"/>
              <w:rPr>
                <w:rFonts w:ascii="Arial" w:hAnsi="Arial" w:cs="Arial"/>
                <w:sz w:val="18"/>
                <w:szCs w:val="18"/>
              </w:rPr>
            </w:pPr>
            <w:r w:rsidRPr="006309F1">
              <w:rPr>
                <w:rFonts w:ascii="Arial" w:hAnsi="Arial" w:cs="Arial"/>
                <w:sz w:val="18"/>
                <w:szCs w:val="18"/>
              </w:rPr>
              <w:t>Eis</w:t>
            </w:r>
          </w:p>
        </w:tc>
        <w:tc>
          <w:tcPr>
            <w:tcW w:w="7000" w:type="dxa"/>
            <w:shd w:val="clear" w:color="auto" w:fill="F2F2F2" w:themeFill="background1" w:themeFillShade="F2"/>
            <w:vAlign w:val="center"/>
          </w:tcPr>
          <w:p w14:paraId="26DE2314" w14:textId="35E304BD" w:rsidR="00110B80" w:rsidRPr="00695BBA" w:rsidRDefault="00C90FBD" w:rsidP="00335177">
            <w:pPr>
              <w:pStyle w:val="TableParagraph"/>
              <w:spacing w:before="1" w:line="276" w:lineRule="auto"/>
              <w:rPr>
                <w:rFonts w:ascii="Arial" w:hAnsi="Arial" w:cs="Arial"/>
                <w:sz w:val="18"/>
                <w:szCs w:val="18"/>
                <w:lang w:val="nl-NL"/>
              </w:rPr>
            </w:pPr>
            <w:r w:rsidRPr="006309F1">
              <w:rPr>
                <w:rFonts w:ascii="Arial" w:hAnsi="Arial" w:cs="Arial"/>
                <w:sz w:val="18"/>
                <w:szCs w:val="18"/>
                <w:lang w:val="nl-NL"/>
              </w:rPr>
              <w:t xml:space="preserve">Een verplichting moet rechtstreeks in de financiële module aangelegd kunnen worden, </w:t>
            </w:r>
            <w:r w:rsidR="00AF4D6F" w:rsidRPr="006309F1">
              <w:rPr>
                <w:rFonts w:ascii="Arial" w:hAnsi="Arial" w:cs="Arial"/>
                <w:sz w:val="18"/>
                <w:szCs w:val="18"/>
                <w:lang w:val="nl-NL"/>
              </w:rPr>
              <w:t>zonder order en/of contractverplichting</w:t>
            </w:r>
          </w:p>
        </w:tc>
        <w:tc>
          <w:tcPr>
            <w:tcW w:w="1750" w:type="dxa"/>
            <w:shd w:val="clear" w:color="auto" w:fill="F2F2F2" w:themeFill="background1" w:themeFillShade="F2"/>
            <w:vAlign w:val="center"/>
          </w:tcPr>
          <w:p w14:paraId="32F46B8A" w14:textId="77777777" w:rsidR="00110B80" w:rsidRPr="00695BBA" w:rsidRDefault="00110B80" w:rsidP="00335177">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65CE6C97" w14:textId="77777777" w:rsidR="00110B80" w:rsidRPr="00695BBA" w:rsidRDefault="00110B80" w:rsidP="00335177">
            <w:pPr>
              <w:pStyle w:val="TableParagraph"/>
              <w:spacing w:before="1" w:line="276" w:lineRule="auto"/>
              <w:rPr>
                <w:rFonts w:ascii="Arial" w:hAnsi="Arial" w:cs="Arial"/>
                <w:sz w:val="18"/>
                <w:szCs w:val="18"/>
                <w:lang w:val="nl-NL"/>
              </w:rPr>
            </w:pPr>
          </w:p>
        </w:tc>
      </w:tr>
      <w:tr w:rsidR="00B370C0" w:rsidRPr="006309F1" w14:paraId="041EFE74" w14:textId="77777777" w:rsidTr="00335177">
        <w:trPr>
          <w:trHeight w:val="567"/>
        </w:trPr>
        <w:tc>
          <w:tcPr>
            <w:tcW w:w="584" w:type="dxa"/>
            <w:shd w:val="clear" w:color="auto" w:fill="F2F2F2" w:themeFill="background1" w:themeFillShade="F2"/>
            <w:vAlign w:val="center"/>
          </w:tcPr>
          <w:p w14:paraId="22E0B139" w14:textId="375C1D92" w:rsidR="00B370C0" w:rsidRPr="006309F1" w:rsidRDefault="00695BBA" w:rsidP="00335177">
            <w:pPr>
              <w:pStyle w:val="TableParagraph"/>
              <w:spacing w:before="1" w:line="276" w:lineRule="auto"/>
              <w:rPr>
                <w:rFonts w:ascii="Arial" w:hAnsi="Arial" w:cs="Arial"/>
                <w:sz w:val="18"/>
                <w:szCs w:val="18"/>
              </w:rPr>
            </w:pPr>
            <w:r>
              <w:rPr>
                <w:rFonts w:ascii="Arial" w:hAnsi="Arial" w:cs="Arial"/>
                <w:sz w:val="18"/>
                <w:szCs w:val="18"/>
              </w:rPr>
              <w:t>9</w:t>
            </w:r>
          </w:p>
        </w:tc>
        <w:tc>
          <w:tcPr>
            <w:tcW w:w="1016" w:type="dxa"/>
            <w:shd w:val="clear" w:color="auto" w:fill="F2F2F2" w:themeFill="background1" w:themeFillShade="F2"/>
            <w:vAlign w:val="center"/>
          </w:tcPr>
          <w:p w14:paraId="20FB9AB2" w14:textId="2E59FE28" w:rsidR="00B370C0" w:rsidRPr="006309F1" w:rsidRDefault="00B370C0" w:rsidP="00335177">
            <w:pPr>
              <w:pStyle w:val="TableParagraph"/>
              <w:spacing w:before="1" w:line="276" w:lineRule="auto"/>
              <w:rPr>
                <w:rFonts w:ascii="Arial" w:hAnsi="Arial" w:cs="Arial"/>
                <w:sz w:val="18"/>
                <w:szCs w:val="18"/>
              </w:rPr>
            </w:pPr>
            <w:r w:rsidRPr="006309F1">
              <w:rPr>
                <w:rFonts w:ascii="Arial" w:hAnsi="Arial" w:cs="Arial"/>
                <w:sz w:val="18"/>
                <w:szCs w:val="18"/>
              </w:rPr>
              <w:t>Eis</w:t>
            </w:r>
          </w:p>
        </w:tc>
        <w:tc>
          <w:tcPr>
            <w:tcW w:w="7000" w:type="dxa"/>
            <w:shd w:val="clear" w:color="auto" w:fill="F2F2F2" w:themeFill="background1" w:themeFillShade="F2"/>
            <w:vAlign w:val="center"/>
          </w:tcPr>
          <w:p w14:paraId="6F6A60F9" w14:textId="213525DD" w:rsidR="00B370C0" w:rsidRPr="00695BBA" w:rsidRDefault="00B370C0" w:rsidP="00335177">
            <w:pPr>
              <w:pStyle w:val="TableParagraph"/>
              <w:spacing w:before="1" w:line="276" w:lineRule="auto"/>
              <w:rPr>
                <w:rFonts w:ascii="Arial" w:hAnsi="Arial" w:cs="Arial"/>
                <w:sz w:val="18"/>
                <w:szCs w:val="18"/>
                <w:lang w:val="nl-NL"/>
              </w:rPr>
            </w:pPr>
            <w:r w:rsidRPr="006309F1">
              <w:rPr>
                <w:rFonts w:ascii="Arial" w:hAnsi="Arial" w:cs="Arial"/>
                <w:sz w:val="18"/>
                <w:szCs w:val="18"/>
                <w:lang w:val="nl-NL"/>
              </w:rPr>
              <w:t xml:space="preserve">Een </w:t>
            </w:r>
            <w:r w:rsidR="007616DC" w:rsidRPr="006309F1">
              <w:rPr>
                <w:rFonts w:ascii="Arial" w:hAnsi="Arial" w:cs="Arial"/>
                <w:sz w:val="18"/>
                <w:szCs w:val="18"/>
                <w:lang w:val="nl-NL"/>
              </w:rPr>
              <w:t xml:space="preserve">inkoop gerelateerde </w:t>
            </w:r>
            <w:r w:rsidRPr="006309F1">
              <w:rPr>
                <w:rFonts w:ascii="Arial" w:hAnsi="Arial" w:cs="Arial"/>
                <w:sz w:val="18"/>
                <w:szCs w:val="18"/>
                <w:lang w:val="nl-NL"/>
              </w:rPr>
              <w:t xml:space="preserve">verplichting moet afgesloten kunnen worden op basis van ‘laatste levering’ </w:t>
            </w:r>
            <w:r w:rsidR="007616DC" w:rsidRPr="006309F1">
              <w:rPr>
                <w:rFonts w:ascii="Arial" w:hAnsi="Arial" w:cs="Arial"/>
                <w:sz w:val="18"/>
                <w:szCs w:val="18"/>
                <w:lang w:val="nl-NL"/>
              </w:rPr>
              <w:t xml:space="preserve">of ‘geen levering’ </w:t>
            </w:r>
          </w:p>
        </w:tc>
        <w:tc>
          <w:tcPr>
            <w:tcW w:w="1750" w:type="dxa"/>
            <w:shd w:val="clear" w:color="auto" w:fill="F2F2F2" w:themeFill="background1" w:themeFillShade="F2"/>
            <w:vAlign w:val="center"/>
          </w:tcPr>
          <w:p w14:paraId="5F172724" w14:textId="77777777" w:rsidR="00B370C0" w:rsidRPr="00695BBA" w:rsidRDefault="00B370C0" w:rsidP="00335177">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1645857E" w14:textId="77777777" w:rsidR="00B370C0" w:rsidRPr="00695BBA" w:rsidRDefault="00B370C0" w:rsidP="00335177">
            <w:pPr>
              <w:pStyle w:val="TableParagraph"/>
              <w:spacing w:before="1" w:line="276" w:lineRule="auto"/>
              <w:rPr>
                <w:rFonts w:ascii="Arial" w:hAnsi="Arial" w:cs="Arial"/>
                <w:sz w:val="18"/>
                <w:szCs w:val="18"/>
                <w:lang w:val="nl-NL"/>
              </w:rPr>
            </w:pPr>
          </w:p>
        </w:tc>
      </w:tr>
      <w:tr w:rsidR="00914361" w:rsidRPr="006309F1" w14:paraId="2353C232" w14:textId="77777777" w:rsidTr="00335177">
        <w:trPr>
          <w:trHeight w:val="567"/>
        </w:trPr>
        <w:tc>
          <w:tcPr>
            <w:tcW w:w="584" w:type="dxa"/>
            <w:shd w:val="clear" w:color="auto" w:fill="F2F2F2" w:themeFill="background1" w:themeFillShade="F2"/>
            <w:vAlign w:val="center"/>
          </w:tcPr>
          <w:p w14:paraId="198B4AAE" w14:textId="1F732766" w:rsidR="00914361" w:rsidRPr="006309F1" w:rsidRDefault="00695BBA" w:rsidP="00335177">
            <w:pPr>
              <w:pStyle w:val="TableParagraph"/>
              <w:spacing w:before="1" w:line="276" w:lineRule="auto"/>
              <w:rPr>
                <w:rFonts w:ascii="Arial" w:hAnsi="Arial" w:cs="Arial"/>
                <w:sz w:val="18"/>
                <w:szCs w:val="18"/>
              </w:rPr>
            </w:pPr>
            <w:r>
              <w:rPr>
                <w:rFonts w:ascii="Arial" w:hAnsi="Arial" w:cs="Arial"/>
                <w:sz w:val="18"/>
                <w:szCs w:val="18"/>
              </w:rPr>
              <w:t>10</w:t>
            </w:r>
          </w:p>
        </w:tc>
        <w:tc>
          <w:tcPr>
            <w:tcW w:w="1016" w:type="dxa"/>
            <w:shd w:val="clear" w:color="auto" w:fill="F2F2F2" w:themeFill="background1" w:themeFillShade="F2"/>
            <w:vAlign w:val="center"/>
          </w:tcPr>
          <w:p w14:paraId="0FBCAB16" w14:textId="65EDF3F6" w:rsidR="00914361" w:rsidRPr="006309F1" w:rsidRDefault="00C43665" w:rsidP="00335177">
            <w:pPr>
              <w:pStyle w:val="TableParagraph"/>
              <w:spacing w:before="1" w:line="276" w:lineRule="auto"/>
              <w:rPr>
                <w:rFonts w:ascii="Arial" w:hAnsi="Arial" w:cs="Arial"/>
                <w:sz w:val="18"/>
                <w:szCs w:val="18"/>
              </w:rPr>
            </w:pPr>
            <w:r w:rsidRPr="006309F1">
              <w:rPr>
                <w:rFonts w:ascii="Arial" w:hAnsi="Arial" w:cs="Arial"/>
                <w:sz w:val="18"/>
                <w:szCs w:val="18"/>
              </w:rPr>
              <w:t>Eis</w:t>
            </w:r>
          </w:p>
        </w:tc>
        <w:tc>
          <w:tcPr>
            <w:tcW w:w="7000" w:type="dxa"/>
            <w:shd w:val="clear" w:color="auto" w:fill="F2F2F2" w:themeFill="background1" w:themeFillShade="F2"/>
            <w:vAlign w:val="center"/>
          </w:tcPr>
          <w:p w14:paraId="53FC3578" w14:textId="60FEFEEE" w:rsidR="00914361" w:rsidRPr="00695BBA" w:rsidRDefault="00C43665" w:rsidP="00335177">
            <w:pPr>
              <w:pStyle w:val="TableParagraph"/>
              <w:spacing w:before="1" w:line="276" w:lineRule="auto"/>
              <w:rPr>
                <w:rFonts w:ascii="Arial" w:hAnsi="Arial" w:cs="Arial"/>
                <w:sz w:val="18"/>
                <w:szCs w:val="18"/>
                <w:lang w:val="nl-NL"/>
              </w:rPr>
            </w:pPr>
            <w:r w:rsidRPr="006309F1">
              <w:rPr>
                <w:rFonts w:ascii="Arial" w:hAnsi="Arial" w:cs="Arial"/>
                <w:sz w:val="18"/>
                <w:szCs w:val="18"/>
                <w:lang w:val="nl-NL"/>
              </w:rPr>
              <w:t xml:space="preserve">Een administratieve verplichting moet </w:t>
            </w:r>
            <w:r w:rsidR="000D4C86" w:rsidRPr="006309F1">
              <w:rPr>
                <w:rFonts w:ascii="Arial" w:hAnsi="Arial" w:cs="Arial"/>
                <w:sz w:val="18"/>
                <w:szCs w:val="18"/>
                <w:lang w:val="nl-NL"/>
              </w:rPr>
              <w:t>handmatig afgeboekt en/of afgesloten kunnen worden</w:t>
            </w:r>
          </w:p>
        </w:tc>
        <w:tc>
          <w:tcPr>
            <w:tcW w:w="1750" w:type="dxa"/>
            <w:shd w:val="clear" w:color="auto" w:fill="F2F2F2" w:themeFill="background1" w:themeFillShade="F2"/>
            <w:vAlign w:val="center"/>
          </w:tcPr>
          <w:p w14:paraId="0D9C2B91" w14:textId="77777777" w:rsidR="00914361" w:rsidRPr="00695BBA" w:rsidRDefault="00914361" w:rsidP="00335177">
            <w:pPr>
              <w:pStyle w:val="TableParagraph"/>
              <w:spacing w:before="1" w:line="276" w:lineRule="auto"/>
              <w:rPr>
                <w:rFonts w:ascii="Arial" w:hAnsi="Arial" w:cs="Arial"/>
                <w:sz w:val="18"/>
                <w:szCs w:val="18"/>
                <w:lang w:val="nl-NL"/>
              </w:rPr>
            </w:pPr>
          </w:p>
        </w:tc>
        <w:tc>
          <w:tcPr>
            <w:tcW w:w="4667" w:type="dxa"/>
            <w:shd w:val="clear" w:color="auto" w:fill="F2F2F2" w:themeFill="background1" w:themeFillShade="F2"/>
            <w:vAlign w:val="center"/>
          </w:tcPr>
          <w:p w14:paraId="3B400D87" w14:textId="77777777" w:rsidR="00914361" w:rsidRPr="00695BBA" w:rsidRDefault="00914361" w:rsidP="00335177">
            <w:pPr>
              <w:pStyle w:val="TableParagraph"/>
              <w:spacing w:before="1" w:line="276" w:lineRule="auto"/>
              <w:rPr>
                <w:rFonts w:ascii="Arial" w:hAnsi="Arial" w:cs="Arial"/>
                <w:sz w:val="18"/>
                <w:szCs w:val="18"/>
                <w:lang w:val="nl-NL"/>
              </w:rPr>
            </w:pPr>
          </w:p>
        </w:tc>
      </w:tr>
    </w:tbl>
    <w:p w14:paraId="5A341358" w14:textId="00DFF937" w:rsidR="008823EA" w:rsidRDefault="008823EA" w:rsidP="006D230E">
      <w:pPr>
        <w:rPr>
          <w:highlight w:val="lightGray"/>
        </w:rPr>
      </w:pPr>
    </w:p>
    <w:p w14:paraId="08115E7C" w14:textId="196A8EB7" w:rsidR="009F01E3" w:rsidRPr="00695BBA" w:rsidRDefault="009F01E3" w:rsidP="00833A71">
      <w:pPr>
        <w:pStyle w:val="Heading1"/>
        <w:numPr>
          <w:ilvl w:val="0"/>
          <w:numId w:val="22"/>
        </w:numPr>
      </w:pPr>
      <w:bookmarkStart w:id="29" w:name="_Toc194607426"/>
      <w:r w:rsidRPr="00695BBA">
        <w:t>Functioneel Beheer en ICT</w:t>
      </w:r>
      <w:bookmarkEnd w:id="29"/>
    </w:p>
    <w:p w14:paraId="48203B47" w14:textId="4F66580D" w:rsidR="009F01E3" w:rsidRPr="00695BBA" w:rsidRDefault="00FE24A1" w:rsidP="00833A71">
      <w:pPr>
        <w:pStyle w:val="Heading2"/>
        <w:numPr>
          <w:ilvl w:val="1"/>
          <w:numId w:val="22"/>
        </w:numPr>
      </w:pPr>
      <w:bookmarkStart w:id="30" w:name="_Toc194607427"/>
      <w:r w:rsidRPr="00695BBA">
        <w:t>Algemeen/ Functioneel beheer</w:t>
      </w:r>
      <w:bookmarkEnd w:id="30"/>
    </w:p>
    <w:p w14:paraId="62D94059" w14:textId="77777777" w:rsidR="009F01E3" w:rsidRPr="009F01E3" w:rsidRDefault="009F01E3" w:rsidP="009F01E3">
      <w:pPr>
        <w:rPr>
          <w:highlight w:val="lightGray"/>
        </w:rPr>
      </w:pPr>
    </w:p>
    <w:tbl>
      <w:tblPr>
        <w:tblStyle w:val="TableNormal1"/>
        <w:tblW w:w="1491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79"/>
        <w:gridCol w:w="1117"/>
        <w:gridCol w:w="7532"/>
        <w:gridCol w:w="1552"/>
        <w:gridCol w:w="4132"/>
      </w:tblGrid>
      <w:tr w:rsidR="0047740D" w:rsidRPr="00695BBA" w14:paraId="1433FFE2" w14:textId="77777777" w:rsidTr="00695BBA">
        <w:trPr>
          <w:cantSplit/>
          <w:trHeight w:val="834"/>
          <w:tblHeader/>
        </w:trPr>
        <w:tc>
          <w:tcPr>
            <w:tcW w:w="579" w:type="dxa"/>
            <w:shd w:val="clear" w:color="auto" w:fill="C00000"/>
            <w:vAlign w:val="center"/>
          </w:tcPr>
          <w:p w14:paraId="54436292" w14:textId="52892CF7" w:rsidR="0047740D" w:rsidRPr="00695BBA" w:rsidRDefault="0047740D" w:rsidP="00695BBA">
            <w:pPr>
              <w:pStyle w:val="TableParagraph"/>
              <w:spacing w:before="3" w:line="276" w:lineRule="auto"/>
              <w:ind w:right="85"/>
              <w:rPr>
                <w:rFonts w:ascii="Arial" w:hAnsi="Arial" w:cs="Arial"/>
                <w:b/>
                <w:bCs/>
                <w:color w:val="FFFFFF" w:themeColor="background1"/>
                <w:sz w:val="18"/>
                <w:szCs w:val="18"/>
              </w:rPr>
            </w:pPr>
            <w:r w:rsidRPr="00695BBA">
              <w:rPr>
                <w:rFonts w:ascii="Arial" w:hAnsi="Arial" w:cs="Arial"/>
                <w:b/>
                <w:bCs/>
                <w:color w:val="FFFFFF" w:themeColor="background1"/>
                <w:sz w:val="18"/>
                <w:szCs w:val="18"/>
              </w:rPr>
              <w:t>Nr</w:t>
            </w:r>
          </w:p>
        </w:tc>
        <w:tc>
          <w:tcPr>
            <w:tcW w:w="1117" w:type="dxa"/>
            <w:shd w:val="clear" w:color="auto" w:fill="C00000"/>
            <w:vAlign w:val="center"/>
          </w:tcPr>
          <w:p w14:paraId="4CBEB23A" w14:textId="61675561" w:rsidR="0047740D" w:rsidRPr="00695BBA" w:rsidRDefault="0047740D" w:rsidP="00695BBA">
            <w:pPr>
              <w:pStyle w:val="TableParagraph"/>
              <w:spacing w:before="3" w:line="276" w:lineRule="auto"/>
              <w:ind w:right="85"/>
              <w:rPr>
                <w:rFonts w:ascii="Arial" w:hAnsi="Arial" w:cs="Arial"/>
                <w:b/>
                <w:bCs/>
                <w:color w:val="FFFFFF" w:themeColor="background1"/>
                <w:sz w:val="18"/>
                <w:szCs w:val="18"/>
                <w:lang w:val="nl-NL"/>
              </w:rPr>
            </w:pPr>
            <w:r w:rsidRPr="00695BBA">
              <w:rPr>
                <w:rFonts w:ascii="Arial" w:hAnsi="Arial" w:cs="Arial"/>
                <w:b/>
                <w:bCs/>
                <w:color w:val="FFFFFF" w:themeColor="background1"/>
                <w:sz w:val="18"/>
                <w:szCs w:val="18"/>
                <w:lang w:val="nl-NL"/>
              </w:rPr>
              <w:t>Eis/Wens</w:t>
            </w:r>
          </w:p>
        </w:tc>
        <w:tc>
          <w:tcPr>
            <w:tcW w:w="7532" w:type="dxa"/>
            <w:shd w:val="clear" w:color="auto" w:fill="C00000"/>
            <w:vAlign w:val="center"/>
          </w:tcPr>
          <w:p w14:paraId="4AC8404C" w14:textId="77777777" w:rsidR="0047740D" w:rsidRPr="00695BBA" w:rsidRDefault="0047740D" w:rsidP="00695BBA">
            <w:pPr>
              <w:pStyle w:val="TableParagraph"/>
              <w:spacing w:before="3" w:line="276" w:lineRule="auto"/>
              <w:ind w:right="85"/>
              <w:rPr>
                <w:rFonts w:ascii="Arial" w:hAnsi="Arial" w:cs="Arial"/>
                <w:b/>
                <w:bCs/>
                <w:color w:val="FFFFFF" w:themeColor="background1"/>
                <w:sz w:val="18"/>
                <w:szCs w:val="18"/>
                <w:lang w:val="nl-NL"/>
              </w:rPr>
            </w:pPr>
            <w:r w:rsidRPr="00695BBA">
              <w:rPr>
                <w:rFonts w:ascii="Arial" w:hAnsi="Arial" w:cs="Arial"/>
                <w:b/>
                <w:bCs/>
                <w:color w:val="FFFFFF" w:themeColor="background1"/>
                <w:sz w:val="18"/>
                <w:szCs w:val="18"/>
                <w:lang w:val="nl-NL"/>
              </w:rPr>
              <w:t xml:space="preserve">Omschrijving </w:t>
            </w:r>
          </w:p>
        </w:tc>
        <w:tc>
          <w:tcPr>
            <w:tcW w:w="1552" w:type="dxa"/>
            <w:shd w:val="clear" w:color="auto" w:fill="C00000"/>
            <w:vAlign w:val="center"/>
          </w:tcPr>
          <w:p w14:paraId="176C449A" w14:textId="646A1CEB" w:rsidR="00635C9B" w:rsidRPr="00695BBA" w:rsidRDefault="009A7DB1" w:rsidP="00695BBA">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695BBA">
              <w:rPr>
                <w:rFonts w:ascii="Arial" w:hAnsi="Arial" w:cs="Arial"/>
                <w:b/>
                <w:bCs/>
                <w:color w:val="FFFFFF" w:themeColor="background1"/>
                <w:sz w:val="18"/>
                <w:szCs w:val="18"/>
                <w:lang w:val="nl-NL"/>
              </w:rPr>
              <w:t xml:space="preserve"> van Inschrijver voldoet hieraan</w:t>
            </w:r>
          </w:p>
          <w:p w14:paraId="5CBBFC32" w14:textId="2F9080BE" w:rsidR="0047740D" w:rsidRPr="00695BBA" w:rsidRDefault="00635C9B" w:rsidP="00695BBA">
            <w:pPr>
              <w:pStyle w:val="TableParagraph"/>
              <w:spacing w:before="3" w:line="276" w:lineRule="auto"/>
              <w:ind w:right="85"/>
              <w:rPr>
                <w:rFonts w:ascii="Arial" w:hAnsi="Arial" w:cs="Arial"/>
                <w:b/>
                <w:bCs/>
                <w:color w:val="FFFFFF" w:themeColor="background1"/>
                <w:sz w:val="18"/>
                <w:szCs w:val="18"/>
                <w:lang w:val="nl-NL"/>
              </w:rPr>
            </w:pPr>
            <w:r w:rsidRPr="00695BBA">
              <w:rPr>
                <w:rFonts w:ascii="Arial" w:hAnsi="Arial" w:cs="Arial"/>
                <w:b/>
                <w:bCs/>
                <w:color w:val="FFFFFF" w:themeColor="background1"/>
                <w:sz w:val="18"/>
                <w:szCs w:val="18"/>
                <w:lang w:val="nl-NL"/>
              </w:rPr>
              <w:t>(Ja / Nee)</w:t>
            </w:r>
          </w:p>
        </w:tc>
        <w:tc>
          <w:tcPr>
            <w:tcW w:w="4132" w:type="dxa"/>
            <w:shd w:val="clear" w:color="auto" w:fill="C00000"/>
            <w:vAlign w:val="center"/>
          </w:tcPr>
          <w:p w14:paraId="32C6EB0C" w14:textId="77777777" w:rsidR="0047740D" w:rsidRPr="00695BBA" w:rsidRDefault="0047740D" w:rsidP="00695BBA">
            <w:pPr>
              <w:pStyle w:val="TableParagraph"/>
              <w:spacing w:before="3" w:line="276" w:lineRule="auto"/>
              <w:ind w:right="85"/>
              <w:rPr>
                <w:rFonts w:ascii="Arial" w:hAnsi="Arial" w:cs="Arial"/>
                <w:b/>
                <w:bCs/>
                <w:color w:val="FFFFFF" w:themeColor="background1"/>
                <w:sz w:val="18"/>
                <w:szCs w:val="18"/>
                <w:lang w:val="nl-NL"/>
              </w:rPr>
            </w:pPr>
            <w:r w:rsidRPr="00695BBA">
              <w:rPr>
                <w:rFonts w:ascii="Arial" w:hAnsi="Arial" w:cs="Arial"/>
                <w:b/>
                <w:bCs/>
                <w:color w:val="FFFFFF" w:themeColor="background1"/>
                <w:sz w:val="18"/>
                <w:szCs w:val="18"/>
                <w:lang w:val="nl-NL"/>
              </w:rPr>
              <w:t>Eventuele Opmerkingen</w:t>
            </w:r>
          </w:p>
        </w:tc>
      </w:tr>
      <w:tr w:rsidR="0047740D" w:rsidRPr="00695BBA" w14:paraId="2CA3AADD" w14:textId="77777777" w:rsidTr="00695BBA">
        <w:trPr>
          <w:cantSplit/>
          <w:trHeight w:val="567"/>
        </w:trPr>
        <w:tc>
          <w:tcPr>
            <w:tcW w:w="579" w:type="dxa"/>
            <w:shd w:val="clear" w:color="auto" w:fill="F2F2F2" w:themeFill="background1" w:themeFillShade="F2"/>
            <w:vAlign w:val="center"/>
          </w:tcPr>
          <w:p w14:paraId="71D95634" w14:textId="738EE5C8"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1</w:t>
            </w:r>
          </w:p>
        </w:tc>
        <w:tc>
          <w:tcPr>
            <w:tcW w:w="1117" w:type="dxa"/>
            <w:shd w:val="clear" w:color="auto" w:fill="F2F2F2" w:themeFill="background1" w:themeFillShade="F2"/>
            <w:vAlign w:val="center"/>
          </w:tcPr>
          <w:p w14:paraId="29EC3062" w14:textId="537CB284" w:rsidR="0047740D" w:rsidRPr="00695BBA" w:rsidRDefault="0047740D" w:rsidP="00695BBA">
            <w:pPr>
              <w:pStyle w:val="TableParagraph"/>
              <w:spacing w:before="1" w:line="276" w:lineRule="auto"/>
              <w:rPr>
                <w:rFonts w:ascii="Arial" w:hAnsi="Arial" w:cs="Arial"/>
                <w:sz w:val="18"/>
                <w:szCs w:val="18"/>
                <w:lang w:val="nl-NL"/>
              </w:rPr>
            </w:pPr>
            <w:r w:rsidRPr="00695BBA">
              <w:rPr>
                <w:rFonts w:ascii="Arial" w:hAnsi="Arial" w:cs="Arial"/>
                <w:sz w:val="18"/>
                <w:szCs w:val="18"/>
              </w:rPr>
              <w:t>Eis</w:t>
            </w:r>
          </w:p>
        </w:tc>
        <w:tc>
          <w:tcPr>
            <w:tcW w:w="7532" w:type="dxa"/>
            <w:shd w:val="clear" w:color="auto" w:fill="F2F2F2" w:themeFill="background1" w:themeFillShade="F2"/>
            <w:vAlign w:val="center"/>
          </w:tcPr>
          <w:p w14:paraId="6508EAAE" w14:textId="39319F7C" w:rsidR="0047740D" w:rsidRPr="00695BBA" w:rsidRDefault="00937FF4" w:rsidP="00695BBA">
            <w:pPr>
              <w:pStyle w:val="TableParagraph"/>
              <w:spacing w:before="1" w:line="276" w:lineRule="auto"/>
              <w:rPr>
                <w:rFonts w:ascii="Arial" w:hAnsi="Arial" w:cs="Arial"/>
                <w:sz w:val="18"/>
                <w:szCs w:val="18"/>
                <w:lang w:val="nl-NL"/>
              </w:rPr>
            </w:pPr>
            <w:r>
              <w:rPr>
                <w:rFonts w:ascii="Arial" w:hAnsi="Arial" w:cs="Arial"/>
                <w:sz w:val="18"/>
                <w:szCs w:val="18"/>
                <w:lang w:val="nl-NL"/>
              </w:rPr>
              <w:t>Opdrachtnemer biedt e</w:t>
            </w:r>
            <w:r w:rsidR="0047740D" w:rsidRPr="00695BBA">
              <w:rPr>
                <w:rFonts w:ascii="Arial" w:hAnsi="Arial" w:cs="Arial"/>
                <w:sz w:val="18"/>
                <w:szCs w:val="18"/>
                <w:lang w:val="nl-NL"/>
              </w:rPr>
              <w:t xml:space="preserve">en cloud SaaS oplossing waarbij </w:t>
            </w:r>
            <w:r>
              <w:rPr>
                <w:rFonts w:ascii="Arial" w:hAnsi="Arial" w:cs="Arial"/>
                <w:sz w:val="18"/>
                <w:szCs w:val="18"/>
                <w:lang w:val="nl-NL"/>
              </w:rPr>
              <w:t>Opdrachtgever</w:t>
            </w:r>
            <w:r w:rsidR="0047740D" w:rsidRPr="00695BBA">
              <w:rPr>
                <w:rFonts w:ascii="Arial" w:hAnsi="Arial" w:cs="Arial"/>
                <w:sz w:val="18"/>
                <w:szCs w:val="18"/>
                <w:lang w:val="nl-NL"/>
              </w:rPr>
              <w:t xml:space="preserve"> wordt ontzorgd op het gebied van infrastructuurbeheer, schaalbaarheid, toegankelijkheid, beveiliging, compliance aan relevante wet-</w:t>
            </w:r>
            <w:r>
              <w:rPr>
                <w:rFonts w:ascii="Arial" w:hAnsi="Arial" w:cs="Arial"/>
                <w:sz w:val="18"/>
                <w:szCs w:val="18"/>
                <w:lang w:val="nl-NL"/>
              </w:rPr>
              <w:t xml:space="preserve"> </w:t>
            </w:r>
            <w:r w:rsidR="0047740D" w:rsidRPr="00695BBA">
              <w:rPr>
                <w:rFonts w:ascii="Arial" w:hAnsi="Arial" w:cs="Arial"/>
                <w:sz w:val="18"/>
                <w:szCs w:val="18"/>
                <w:lang w:val="nl-NL"/>
              </w:rPr>
              <w:t>en regelgeving, technische ondersteuning en onderhoud.</w:t>
            </w:r>
          </w:p>
        </w:tc>
        <w:tc>
          <w:tcPr>
            <w:tcW w:w="1552" w:type="dxa"/>
            <w:shd w:val="clear" w:color="auto" w:fill="F2F2F2" w:themeFill="background1" w:themeFillShade="F2"/>
            <w:vAlign w:val="center"/>
          </w:tcPr>
          <w:p w14:paraId="221FEF34" w14:textId="77777777" w:rsidR="0047740D" w:rsidRPr="00695BBA" w:rsidRDefault="0047740D" w:rsidP="00695BBA">
            <w:pPr>
              <w:pStyle w:val="TableParagraph"/>
              <w:spacing w:before="1" w:line="276" w:lineRule="auto"/>
              <w:rPr>
                <w:rFonts w:ascii="Arial" w:hAnsi="Arial" w:cs="Arial"/>
                <w:sz w:val="18"/>
                <w:szCs w:val="18"/>
                <w:lang w:val="nl-NL"/>
              </w:rPr>
            </w:pPr>
          </w:p>
        </w:tc>
        <w:tc>
          <w:tcPr>
            <w:tcW w:w="4132" w:type="dxa"/>
            <w:shd w:val="clear" w:color="auto" w:fill="F2F2F2" w:themeFill="background1" w:themeFillShade="F2"/>
            <w:vAlign w:val="center"/>
          </w:tcPr>
          <w:p w14:paraId="3E285723" w14:textId="77777777" w:rsidR="0047740D" w:rsidRPr="00695BBA" w:rsidRDefault="0047740D" w:rsidP="00695BBA">
            <w:pPr>
              <w:pStyle w:val="TableParagraph"/>
              <w:spacing w:before="1" w:line="276" w:lineRule="auto"/>
              <w:rPr>
                <w:rFonts w:ascii="Arial" w:hAnsi="Arial" w:cs="Arial"/>
                <w:sz w:val="18"/>
                <w:szCs w:val="18"/>
                <w:lang w:val="nl-NL"/>
              </w:rPr>
            </w:pPr>
          </w:p>
        </w:tc>
      </w:tr>
      <w:tr w:rsidR="0047740D" w:rsidRPr="00695BBA" w14:paraId="32F33D53" w14:textId="77777777" w:rsidTr="00695BBA">
        <w:trPr>
          <w:cantSplit/>
          <w:trHeight w:val="567"/>
        </w:trPr>
        <w:tc>
          <w:tcPr>
            <w:tcW w:w="579" w:type="dxa"/>
            <w:shd w:val="clear" w:color="auto" w:fill="F2F2F2" w:themeFill="background1" w:themeFillShade="F2"/>
            <w:vAlign w:val="center"/>
          </w:tcPr>
          <w:p w14:paraId="6EB5369B" w14:textId="4C1212A1"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2</w:t>
            </w:r>
          </w:p>
        </w:tc>
        <w:tc>
          <w:tcPr>
            <w:tcW w:w="1117" w:type="dxa"/>
            <w:shd w:val="clear" w:color="auto" w:fill="F2F2F2" w:themeFill="background1" w:themeFillShade="F2"/>
            <w:vAlign w:val="center"/>
          </w:tcPr>
          <w:p w14:paraId="1DDEAF43" w14:textId="1965BA9F"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 xml:space="preserve">Eis </w:t>
            </w:r>
          </w:p>
        </w:tc>
        <w:tc>
          <w:tcPr>
            <w:tcW w:w="7532" w:type="dxa"/>
            <w:shd w:val="clear" w:color="auto" w:fill="F2F2F2" w:themeFill="background1" w:themeFillShade="F2"/>
            <w:vAlign w:val="center"/>
          </w:tcPr>
          <w:p w14:paraId="02F6620E" w14:textId="21FA3D39" w:rsidR="0047740D" w:rsidRPr="00695BBA" w:rsidRDefault="0047740D" w:rsidP="00695BBA">
            <w:pPr>
              <w:pStyle w:val="TableParagraph"/>
              <w:spacing w:before="1" w:line="276" w:lineRule="auto"/>
              <w:rPr>
                <w:rFonts w:ascii="Arial" w:hAnsi="Arial" w:cs="Arial"/>
                <w:sz w:val="18"/>
                <w:szCs w:val="18"/>
                <w:lang w:val="nl-NL"/>
              </w:rPr>
            </w:pPr>
            <w:proofErr w:type="spellStart"/>
            <w:r w:rsidRPr="00695BBA">
              <w:rPr>
                <w:rFonts w:ascii="Arial" w:hAnsi="Arial" w:cs="Arial"/>
                <w:sz w:val="18"/>
                <w:szCs w:val="18"/>
                <w:lang w:val="nl-NL"/>
              </w:rPr>
              <w:t>Workflows</w:t>
            </w:r>
            <w:proofErr w:type="spellEnd"/>
            <w:r w:rsidRPr="00695BBA">
              <w:rPr>
                <w:rFonts w:ascii="Arial" w:hAnsi="Arial" w:cs="Arial"/>
                <w:sz w:val="18"/>
                <w:szCs w:val="18"/>
                <w:lang w:val="nl-NL"/>
              </w:rPr>
              <w:t xml:space="preserve">, taken en acties kunnen door de functioneel beheerder volledig zelf geconfigureerd en afgestemd worden voor de organisatie voor alle bedrijfsprocessen, inclusief bestel- en facturatieprocessen. </w:t>
            </w:r>
          </w:p>
        </w:tc>
        <w:tc>
          <w:tcPr>
            <w:tcW w:w="1552" w:type="dxa"/>
            <w:shd w:val="clear" w:color="auto" w:fill="F2F2F2" w:themeFill="background1" w:themeFillShade="F2"/>
            <w:vAlign w:val="center"/>
          </w:tcPr>
          <w:p w14:paraId="411C55DA" w14:textId="77777777" w:rsidR="0047740D" w:rsidRPr="00695BBA" w:rsidRDefault="0047740D" w:rsidP="00695BBA">
            <w:pPr>
              <w:pStyle w:val="TableParagraph"/>
              <w:spacing w:before="1" w:line="276" w:lineRule="auto"/>
              <w:rPr>
                <w:rFonts w:ascii="Arial" w:hAnsi="Arial" w:cs="Arial"/>
                <w:sz w:val="18"/>
                <w:szCs w:val="18"/>
                <w:lang w:val="nl-NL"/>
              </w:rPr>
            </w:pPr>
          </w:p>
        </w:tc>
        <w:tc>
          <w:tcPr>
            <w:tcW w:w="4132" w:type="dxa"/>
            <w:shd w:val="clear" w:color="auto" w:fill="F2F2F2" w:themeFill="background1" w:themeFillShade="F2"/>
            <w:vAlign w:val="center"/>
          </w:tcPr>
          <w:p w14:paraId="771670D3" w14:textId="77777777" w:rsidR="0047740D" w:rsidRPr="00695BBA" w:rsidRDefault="0047740D" w:rsidP="00695BBA">
            <w:pPr>
              <w:pStyle w:val="TableParagraph"/>
              <w:spacing w:before="1" w:line="276" w:lineRule="auto"/>
              <w:rPr>
                <w:rFonts w:ascii="Arial" w:hAnsi="Arial" w:cs="Arial"/>
                <w:sz w:val="18"/>
                <w:szCs w:val="18"/>
                <w:lang w:val="nl-NL"/>
              </w:rPr>
            </w:pPr>
          </w:p>
        </w:tc>
      </w:tr>
      <w:tr w:rsidR="0047740D" w:rsidRPr="00695BBA" w14:paraId="3EA53553" w14:textId="77777777" w:rsidTr="00695BBA">
        <w:trPr>
          <w:cantSplit/>
          <w:trHeight w:val="567"/>
        </w:trPr>
        <w:tc>
          <w:tcPr>
            <w:tcW w:w="579" w:type="dxa"/>
            <w:shd w:val="clear" w:color="auto" w:fill="F2F2F2" w:themeFill="background1" w:themeFillShade="F2"/>
            <w:vAlign w:val="center"/>
          </w:tcPr>
          <w:p w14:paraId="604C10ED" w14:textId="6C6196C2"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3</w:t>
            </w:r>
          </w:p>
        </w:tc>
        <w:tc>
          <w:tcPr>
            <w:tcW w:w="1117" w:type="dxa"/>
            <w:shd w:val="clear" w:color="auto" w:fill="F2F2F2" w:themeFill="background1" w:themeFillShade="F2"/>
            <w:vAlign w:val="center"/>
          </w:tcPr>
          <w:p w14:paraId="2984F7D9" w14:textId="3195F105"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Eis</w:t>
            </w:r>
          </w:p>
        </w:tc>
        <w:tc>
          <w:tcPr>
            <w:tcW w:w="7532" w:type="dxa"/>
            <w:shd w:val="clear" w:color="auto" w:fill="F2F2F2" w:themeFill="background1" w:themeFillShade="F2"/>
            <w:vAlign w:val="center"/>
          </w:tcPr>
          <w:p w14:paraId="6D25115A" w14:textId="316EA262" w:rsidR="0047740D" w:rsidRPr="00695BBA" w:rsidRDefault="009A7DB1" w:rsidP="00695BBA">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937FF4">
              <w:rPr>
                <w:rFonts w:ascii="Arial" w:hAnsi="Arial" w:cs="Arial"/>
                <w:sz w:val="18"/>
                <w:szCs w:val="18"/>
                <w:lang w:val="nl-NL"/>
              </w:rPr>
              <w:t xml:space="preserve"> biedt de m</w:t>
            </w:r>
            <w:r w:rsidR="0047740D" w:rsidRPr="00695BBA">
              <w:rPr>
                <w:rFonts w:ascii="Arial" w:hAnsi="Arial" w:cs="Arial"/>
                <w:sz w:val="18"/>
                <w:szCs w:val="18"/>
                <w:lang w:val="nl-NL"/>
              </w:rPr>
              <w:t>ogelijkheid om als functioneel beheerder zelfstandig OCI-koppelingen in te stellen</w:t>
            </w:r>
          </w:p>
        </w:tc>
        <w:tc>
          <w:tcPr>
            <w:tcW w:w="1552" w:type="dxa"/>
            <w:shd w:val="clear" w:color="auto" w:fill="F2F2F2" w:themeFill="background1" w:themeFillShade="F2"/>
            <w:vAlign w:val="center"/>
          </w:tcPr>
          <w:p w14:paraId="42179B83" w14:textId="77777777" w:rsidR="0047740D" w:rsidRPr="00695BBA" w:rsidRDefault="0047740D" w:rsidP="00695BBA">
            <w:pPr>
              <w:pStyle w:val="TableParagraph"/>
              <w:spacing w:before="1" w:line="276" w:lineRule="auto"/>
              <w:rPr>
                <w:rFonts w:ascii="Arial" w:hAnsi="Arial" w:cs="Arial"/>
                <w:sz w:val="18"/>
                <w:szCs w:val="18"/>
                <w:lang w:val="nl-NL"/>
              </w:rPr>
            </w:pPr>
          </w:p>
        </w:tc>
        <w:tc>
          <w:tcPr>
            <w:tcW w:w="4132" w:type="dxa"/>
            <w:shd w:val="clear" w:color="auto" w:fill="F2F2F2" w:themeFill="background1" w:themeFillShade="F2"/>
            <w:vAlign w:val="center"/>
          </w:tcPr>
          <w:p w14:paraId="1EB5C722" w14:textId="77777777" w:rsidR="0047740D" w:rsidRPr="00695BBA" w:rsidRDefault="0047740D" w:rsidP="00695BBA">
            <w:pPr>
              <w:pStyle w:val="TableParagraph"/>
              <w:spacing w:before="1" w:line="276" w:lineRule="auto"/>
              <w:rPr>
                <w:rFonts w:ascii="Arial" w:hAnsi="Arial" w:cs="Arial"/>
                <w:sz w:val="18"/>
                <w:szCs w:val="18"/>
                <w:lang w:val="nl-NL"/>
              </w:rPr>
            </w:pPr>
          </w:p>
        </w:tc>
      </w:tr>
      <w:tr w:rsidR="0047740D" w:rsidRPr="00695BBA" w14:paraId="4BC3825C" w14:textId="77777777" w:rsidTr="00695BBA">
        <w:trPr>
          <w:cantSplit/>
          <w:trHeight w:val="567"/>
        </w:trPr>
        <w:tc>
          <w:tcPr>
            <w:tcW w:w="579" w:type="dxa"/>
            <w:shd w:val="clear" w:color="auto" w:fill="F2F2F2" w:themeFill="background1" w:themeFillShade="F2"/>
            <w:vAlign w:val="center"/>
          </w:tcPr>
          <w:p w14:paraId="48D97CD8" w14:textId="76E17C5F"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4</w:t>
            </w:r>
          </w:p>
        </w:tc>
        <w:tc>
          <w:tcPr>
            <w:tcW w:w="1117" w:type="dxa"/>
            <w:shd w:val="clear" w:color="auto" w:fill="F2F2F2" w:themeFill="background1" w:themeFillShade="F2"/>
            <w:vAlign w:val="center"/>
          </w:tcPr>
          <w:p w14:paraId="5D93621C" w14:textId="35E26214"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Eis</w:t>
            </w:r>
          </w:p>
        </w:tc>
        <w:tc>
          <w:tcPr>
            <w:tcW w:w="7532" w:type="dxa"/>
            <w:shd w:val="clear" w:color="auto" w:fill="F2F2F2" w:themeFill="background1" w:themeFillShade="F2"/>
            <w:vAlign w:val="center"/>
          </w:tcPr>
          <w:p w14:paraId="7A27C3D4" w14:textId="64A12698" w:rsidR="0047740D" w:rsidRPr="00695BBA" w:rsidRDefault="009A7DB1" w:rsidP="00695BBA">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47740D" w:rsidRPr="00695BBA">
              <w:rPr>
                <w:rFonts w:ascii="Arial" w:hAnsi="Arial" w:cs="Arial"/>
                <w:sz w:val="18"/>
                <w:szCs w:val="18"/>
                <w:lang w:val="nl-NL"/>
              </w:rPr>
              <w:t xml:space="preserve"> moet bij storingen alle, geaccepteerde en opgeslagen, mutaties bewaren. De functioneel beheerder wordt in geval van storingen </w:t>
            </w:r>
            <w:proofErr w:type="spellStart"/>
            <w:r w:rsidR="0047740D" w:rsidRPr="00695BBA">
              <w:rPr>
                <w:rFonts w:ascii="Arial" w:hAnsi="Arial" w:cs="Arial"/>
                <w:sz w:val="18"/>
                <w:szCs w:val="18"/>
                <w:lang w:val="nl-NL"/>
              </w:rPr>
              <w:t>pro-actief</w:t>
            </w:r>
            <w:proofErr w:type="spellEnd"/>
            <w:r w:rsidR="0047740D" w:rsidRPr="00695BBA">
              <w:rPr>
                <w:rFonts w:ascii="Arial" w:hAnsi="Arial" w:cs="Arial"/>
                <w:sz w:val="18"/>
                <w:szCs w:val="18"/>
                <w:lang w:val="nl-NL"/>
              </w:rPr>
              <w:t xml:space="preserve"> geattendeerd. Verder is de statusinformatie voor de functioneel beheerder online beschikbaar.</w:t>
            </w:r>
          </w:p>
        </w:tc>
        <w:tc>
          <w:tcPr>
            <w:tcW w:w="1552" w:type="dxa"/>
            <w:shd w:val="clear" w:color="auto" w:fill="F2F2F2" w:themeFill="background1" w:themeFillShade="F2"/>
            <w:vAlign w:val="center"/>
          </w:tcPr>
          <w:p w14:paraId="62909F4A" w14:textId="77777777" w:rsidR="0047740D" w:rsidRPr="00695BBA" w:rsidRDefault="0047740D" w:rsidP="00695BBA">
            <w:pPr>
              <w:pStyle w:val="TableParagraph"/>
              <w:spacing w:before="1" w:line="276" w:lineRule="auto"/>
              <w:rPr>
                <w:rFonts w:ascii="Arial" w:hAnsi="Arial" w:cs="Arial"/>
                <w:sz w:val="18"/>
                <w:szCs w:val="18"/>
                <w:lang w:val="nl-NL"/>
              </w:rPr>
            </w:pPr>
          </w:p>
        </w:tc>
        <w:tc>
          <w:tcPr>
            <w:tcW w:w="4132" w:type="dxa"/>
            <w:shd w:val="clear" w:color="auto" w:fill="F2F2F2" w:themeFill="background1" w:themeFillShade="F2"/>
            <w:vAlign w:val="center"/>
          </w:tcPr>
          <w:p w14:paraId="613BBCB6" w14:textId="77777777" w:rsidR="0047740D" w:rsidRPr="00695BBA" w:rsidRDefault="0047740D" w:rsidP="00695BBA">
            <w:pPr>
              <w:pStyle w:val="TableParagraph"/>
              <w:spacing w:before="1" w:line="276" w:lineRule="auto"/>
              <w:rPr>
                <w:rFonts w:ascii="Arial" w:hAnsi="Arial" w:cs="Arial"/>
                <w:sz w:val="18"/>
                <w:szCs w:val="18"/>
                <w:lang w:val="nl-NL"/>
              </w:rPr>
            </w:pPr>
          </w:p>
        </w:tc>
      </w:tr>
      <w:tr w:rsidR="0047740D" w:rsidRPr="00695BBA" w14:paraId="693A5239" w14:textId="77777777" w:rsidTr="00695BBA">
        <w:trPr>
          <w:cantSplit/>
          <w:trHeight w:val="567"/>
        </w:trPr>
        <w:tc>
          <w:tcPr>
            <w:tcW w:w="579" w:type="dxa"/>
            <w:shd w:val="clear" w:color="auto" w:fill="F2F2F2" w:themeFill="background1" w:themeFillShade="F2"/>
            <w:vAlign w:val="center"/>
          </w:tcPr>
          <w:p w14:paraId="6DB882DC" w14:textId="436D37EE"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5</w:t>
            </w:r>
          </w:p>
        </w:tc>
        <w:tc>
          <w:tcPr>
            <w:tcW w:w="1117" w:type="dxa"/>
            <w:shd w:val="clear" w:color="auto" w:fill="F2F2F2" w:themeFill="background1" w:themeFillShade="F2"/>
            <w:vAlign w:val="center"/>
          </w:tcPr>
          <w:p w14:paraId="35CA9C3B" w14:textId="745B4D7C"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 xml:space="preserve">Eis </w:t>
            </w:r>
          </w:p>
        </w:tc>
        <w:tc>
          <w:tcPr>
            <w:tcW w:w="7532" w:type="dxa"/>
            <w:shd w:val="clear" w:color="auto" w:fill="F2F2F2" w:themeFill="background1" w:themeFillShade="F2"/>
            <w:vAlign w:val="center"/>
          </w:tcPr>
          <w:p w14:paraId="38D85ED9" w14:textId="6CB1F151" w:rsidR="0047740D" w:rsidRPr="00695BBA" w:rsidRDefault="0047740D" w:rsidP="00695BBA">
            <w:pPr>
              <w:pStyle w:val="TableParagraph"/>
              <w:spacing w:before="1" w:line="276" w:lineRule="auto"/>
              <w:rPr>
                <w:rFonts w:ascii="Arial" w:hAnsi="Arial" w:cs="Arial"/>
                <w:sz w:val="18"/>
                <w:szCs w:val="18"/>
                <w:lang w:val="nl-NL"/>
              </w:rPr>
            </w:pPr>
            <w:proofErr w:type="spellStart"/>
            <w:r w:rsidRPr="00695BBA">
              <w:rPr>
                <w:rFonts w:ascii="Arial" w:hAnsi="Arial" w:cs="Arial"/>
                <w:sz w:val="18"/>
                <w:szCs w:val="18"/>
                <w:lang w:val="nl-NL"/>
              </w:rPr>
              <w:t>Logging</w:t>
            </w:r>
            <w:proofErr w:type="spellEnd"/>
            <w:r w:rsidRPr="00695BBA">
              <w:rPr>
                <w:rFonts w:ascii="Arial" w:hAnsi="Arial" w:cs="Arial"/>
                <w:sz w:val="18"/>
                <w:szCs w:val="18"/>
                <w:lang w:val="nl-NL"/>
              </w:rPr>
              <w:t xml:space="preserve"> </w:t>
            </w:r>
            <w:r w:rsidR="00CF29DE">
              <w:rPr>
                <w:rFonts w:ascii="Arial" w:hAnsi="Arial" w:cs="Arial"/>
                <w:sz w:val="18"/>
                <w:szCs w:val="18"/>
                <w:lang w:val="nl-NL"/>
              </w:rPr>
              <w:t xml:space="preserve">vindt plaats </w:t>
            </w:r>
            <w:r w:rsidRPr="00695BBA">
              <w:rPr>
                <w:rFonts w:ascii="Arial" w:hAnsi="Arial" w:cs="Arial"/>
                <w:sz w:val="18"/>
                <w:szCs w:val="18"/>
                <w:lang w:val="nl-NL"/>
              </w:rPr>
              <w:t xml:space="preserve">van alle systeem- en gebruikershandelingen rond inkoop- en financieel gerelateerde transacties, </w:t>
            </w:r>
            <w:proofErr w:type="spellStart"/>
            <w:r w:rsidRPr="00695BBA">
              <w:rPr>
                <w:rFonts w:ascii="Arial" w:hAnsi="Arial" w:cs="Arial"/>
                <w:sz w:val="18"/>
                <w:szCs w:val="18"/>
                <w:lang w:val="nl-NL"/>
              </w:rPr>
              <w:t>workflows</w:t>
            </w:r>
            <w:proofErr w:type="spellEnd"/>
            <w:r w:rsidRPr="00695BBA">
              <w:rPr>
                <w:rFonts w:ascii="Arial" w:hAnsi="Arial" w:cs="Arial"/>
                <w:sz w:val="18"/>
                <w:szCs w:val="18"/>
                <w:lang w:val="nl-NL"/>
              </w:rPr>
              <w:t>, stamgegevens, autorisaties, generieke parameters en beveiligingsinstellingen.</w:t>
            </w:r>
          </w:p>
        </w:tc>
        <w:tc>
          <w:tcPr>
            <w:tcW w:w="1552" w:type="dxa"/>
            <w:shd w:val="clear" w:color="auto" w:fill="F2F2F2" w:themeFill="background1" w:themeFillShade="F2"/>
            <w:vAlign w:val="center"/>
          </w:tcPr>
          <w:p w14:paraId="5FBB7562" w14:textId="77777777" w:rsidR="0047740D" w:rsidRPr="00695BBA" w:rsidRDefault="0047740D" w:rsidP="00695BBA">
            <w:pPr>
              <w:pStyle w:val="TableParagraph"/>
              <w:spacing w:before="1" w:line="276" w:lineRule="auto"/>
              <w:rPr>
                <w:rFonts w:ascii="Arial" w:hAnsi="Arial" w:cs="Arial"/>
                <w:sz w:val="18"/>
                <w:szCs w:val="18"/>
                <w:lang w:val="nl-NL"/>
              </w:rPr>
            </w:pPr>
          </w:p>
        </w:tc>
        <w:tc>
          <w:tcPr>
            <w:tcW w:w="4132" w:type="dxa"/>
            <w:shd w:val="clear" w:color="auto" w:fill="F2F2F2" w:themeFill="background1" w:themeFillShade="F2"/>
            <w:vAlign w:val="center"/>
          </w:tcPr>
          <w:p w14:paraId="3593268A" w14:textId="77777777" w:rsidR="0047740D" w:rsidRPr="00695BBA" w:rsidRDefault="0047740D" w:rsidP="00695BBA">
            <w:pPr>
              <w:pStyle w:val="TableParagraph"/>
              <w:spacing w:before="1" w:line="276" w:lineRule="auto"/>
              <w:rPr>
                <w:rFonts w:ascii="Arial" w:hAnsi="Arial" w:cs="Arial"/>
                <w:sz w:val="18"/>
                <w:szCs w:val="18"/>
                <w:lang w:val="nl-NL"/>
              </w:rPr>
            </w:pPr>
          </w:p>
        </w:tc>
      </w:tr>
      <w:tr w:rsidR="0047740D" w:rsidRPr="00695BBA" w14:paraId="16693C5B" w14:textId="77777777" w:rsidTr="00695BBA">
        <w:trPr>
          <w:cantSplit/>
          <w:trHeight w:val="567"/>
        </w:trPr>
        <w:tc>
          <w:tcPr>
            <w:tcW w:w="579" w:type="dxa"/>
            <w:shd w:val="clear" w:color="auto" w:fill="F2F2F2" w:themeFill="background1" w:themeFillShade="F2"/>
            <w:vAlign w:val="center"/>
          </w:tcPr>
          <w:p w14:paraId="2A61166E" w14:textId="4B40F7EB"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7</w:t>
            </w:r>
          </w:p>
        </w:tc>
        <w:tc>
          <w:tcPr>
            <w:tcW w:w="1117" w:type="dxa"/>
            <w:shd w:val="clear" w:color="auto" w:fill="F2F2F2" w:themeFill="background1" w:themeFillShade="F2"/>
            <w:vAlign w:val="center"/>
          </w:tcPr>
          <w:p w14:paraId="2BC98703" w14:textId="6025EF7A"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Eis</w:t>
            </w:r>
          </w:p>
        </w:tc>
        <w:tc>
          <w:tcPr>
            <w:tcW w:w="7532" w:type="dxa"/>
            <w:shd w:val="clear" w:color="auto" w:fill="F2F2F2" w:themeFill="background1" w:themeFillShade="F2"/>
            <w:vAlign w:val="center"/>
          </w:tcPr>
          <w:p w14:paraId="6D4D5561" w14:textId="60E24ED2" w:rsidR="0047740D" w:rsidRPr="00695BBA" w:rsidRDefault="0047740D" w:rsidP="00695BBA">
            <w:pPr>
              <w:pStyle w:val="TableParagraph"/>
              <w:spacing w:before="1" w:line="276" w:lineRule="auto"/>
              <w:rPr>
                <w:rFonts w:ascii="Arial" w:hAnsi="Arial" w:cs="Arial"/>
                <w:sz w:val="18"/>
                <w:szCs w:val="18"/>
                <w:lang w:val="nl-NL"/>
              </w:rPr>
            </w:pPr>
            <w:r w:rsidRPr="00695BBA">
              <w:rPr>
                <w:rFonts w:ascii="Arial" w:hAnsi="Arial" w:cs="Arial"/>
                <w:sz w:val="18"/>
                <w:szCs w:val="18"/>
                <w:lang w:val="nl-NL"/>
              </w:rPr>
              <w:t xml:space="preserve">Het systeem is in te richten voor meerdere organisaties in separate </w:t>
            </w:r>
            <w:proofErr w:type="spellStart"/>
            <w:r w:rsidRPr="00695BBA">
              <w:rPr>
                <w:rFonts w:ascii="Arial" w:hAnsi="Arial" w:cs="Arial"/>
                <w:sz w:val="18"/>
                <w:szCs w:val="18"/>
                <w:lang w:val="nl-NL"/>
              </w:rPr>
              <w:t>tenants</w:t>
            </w:r>
            <w:proofErr w:type="spellEnd"/>
            <w:r w:rsidRPr="00695BBA">
              <w:rPr>
                <w:rFonts w:ascii="Arial" w:hAnsi="Arial" w:cs="Arial"/>
                <w:sz w:val="18"/>
                <w:szCs w:val="18"/>
                <w:lang w:val="nl-NL"/>
              </w:rPr>
              <w:t xml:space="preserve"> waarbij Opdrachtgever functionele beheer en -ondersteuningsdiensten levert aan 1 of meerdere organisaties met separate juridische identiteiten, top level internet domeinnamen en gebruikersaccounts (separate Active directories en MS </w:t>
            </w:r>
            <w:proofErr w:type="spellStart"/>
            <w:r w:rsidRPr="00695BBA">
              <w:rPr>
                <w:rFonts w:ascii="Arial" w:hAnsi="Arial" w:cs="Arial"/>
                <w:sz w:val="18"/>
                <w:szCs w:val="18"/>
                <w:lang w:val="nl-NL"/>
              </w:rPr>
              <w:t>Entra</w:t>
            </w:r>
            <w:proofErr w:type="spellEnd"/>
            <w:r w:rsidRPr="00695BBA">
              <w:rPr>
                <w:rFonts w:ascii="Arial" w:hAnsi="Arial" w:cs="Arial"/>
                <w:sz w:val="18"/>
                <w:szCs w:val="18"/>
                <w:lang w:val="nl-NL"/>
              </w:rPr>
              <w:t xml:space="preserve"> configuraties t.b.v. single </w:t>
            </w:r>
            <w:proofErr w:type="spellStart"/>
            <w:r w:rsidRPr="00695BBA">
              <w:rPr>
                <w:rFonts w:ascii="Arial" w:hAnsi="Arial" w:cs="Arial"/>
                <w:sz w:val="18"/>
                <w:szCs w:val="18"/>
                <w:lang w:val="nl-NL"/>
              </w:rPr>
              <w:t>sign</w:t>
            </w:r>
            <w:proofErr w:type="spellEnd"/>
            <w:r w:rsidRPr="00695BBA">
              <w:rPr>
                <w:rFonts w:ascii="Arial" w:hAnsi="Arial" w:cs="Arial"/>
                <w:sz w:val="18"/>
                <w:szCs w:val="18"/>
                <w:lang w:val="nl-NL"/>
              </w:rPr>
              <w:t xml:space="preserve">-on). Beheerders moeten eenvoudig kunnen switchen tussen de verschillende </w:t>
            </w:r>
            <w:proofErr w:type="spellStart"/>
            <w:r w:rsidRPr="00695BBA">
              <w:rPr>
                <w:rFonts w:ascii="Arial" w:hAnsi="Arial" w:cs="Arial"/>
                <w:sz w:val="18"/>
                <w:szCs w:val="18"/>
                <w:lang w:val="nl-NL"/>
              </w:rPr>
              <w:t>tenants</w:t>
            </w:r>
            <w:proofErr w:type="spellEnd"/>
            <w:r w:rsidRPr="00695BBA">
              <w:rPr>
                <w:rFonts w:ascii="Arial" w:hAnsi="Arial" w:cs="Arial"/>
                <w:sz w:val="18"/>
                <w:szCs w:val="18"/>
                <w:lang w:val="nl-NL"/>
              </w:rPr>
              <w:t>.</w:t>
            </w:r>
          </w:p>
        </w:tc>
        <w:tc>
          <w:tcPr>
            <w:tcW w:w="1552" w:type="dxa"/>
            <w:shd w:val="clear" w:color="auto" w:fill="F2F2F2" w:themeFill="background1" w:themeFillShade="F2"/>
            <w:vAlign w:val="center"/>
          </w:tcPr>
          <w:p w14:paraId="4AD15B88" w14:textId="77777777" w:rsidR="0047740D" w:rsidRPr="00695BBA" w:rsidRDefault="0047740D" w:rsidP="00695BBA">
            <w:pPr>
              <w:pStyle w:val="TableParagraph"/>
              <w:spacing w:before="1" w:line="276" w:lineRule="auto"/>
              <w:rPr>
                <w:rFonts w:ascii="Arial" w:hAnsi="Arial" w:cs="Arial"/>
                <w:sz w:val="18"/>
                <w:szCs w:val="18"/>
                <w:lang w:val="nl-NL"/>
              </w:rPr>
            </w:pPr>
          </w:p>
        </w:tc>
        <w:tc>
          <w:tcPr>
            <w:tcW w:w="4132" w:type="dxa"/>
            <w:shd w:val="clear" w:color="auto" w:fill="F2F2F2" w:themeFill="background1" w:themeFillShade="F2"/>
            <w:vAlign w:val="center"/>
          </w:tcPr>
          <w:p w14:paraId="5CB13C75" w14:textId="77777777" w:rsidR="0047740D" w:rsidRPr="00695BBA" w:rsidRDefault="0047740D" w:rsidP="00695BBA">
            <w:pPr>
              <w:pStyle w:val="TableParagraph"/>
              <w:spacing w:before="1" w:line="276" w:lineRule="auto"/>
              <w:rPr>
                <w:rFonts w:ascii="Arial" w:hAnsi="Arial" w:cs="Arial"/>
                <w:sz w:val="18"/>
                <w:szCs w:val="18"/>
                <w:lang w:val="nl-NL"/>
              </w:rPr>
            </w:pPr>
          </w:p>
        </w:tc>
      </w:tr>
      <w:tr w:rsidR="0047740D" w:rsidRPr="00695BBA" w14:paraId="1108B333" w14:textId="77777777" w:rsidTr="00695BBA">
        <w:trPr>
          <w:cantSplit/>
          <w:trHeight w:val="567"/>
        </w:trPr>
        <w:tc>
          <w:tcPr>
            <w:tcW w:w="579" w:type="dxa"/>
            <w:shd w:val="clear" w:color="auto" w:fill="F2F2F2" w:themeFill="background1" w:themeFillShade="F2"/>
            <w:vAlign w:val="center"/>
          </w:tcPr>
          <w:p w14:paraId="4CB57C01" w14:textId="1673DBA6"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8</w:t>
            </w:r>
          </w:p>
        </w:tc>
        <w:tc>
          <w:tcPr>
            <w:tcW w:w="1117" w:type="dxa"/>
            <w:shd w:val="clear" w:color="auto" w:fill="F2F2F2" w:themeFill="background1" w:themeFillShade="F2"/>
            <w:vAlign w:val="center"/>
          </w:tcPr>
          <w:p w14:paraId="6C76BCC6" w14:textId="2D70FEC6" w:rsidR="0047740D" w:rsidRPr="00695BBA" w:rsidRDefault="000D4537" w:rsidP="00695BBA">
            <w:pPr>
              <w:pStyle w:val="TableParagraph"/>
              <w:spacing w:before="1" w:line="276" w:lineRule="auto"/>
              <w:rPr>
                <w:rFonts w:ascii="Arial" w:hAnsi="Arial" w:cs="Arial"/>
                <w:sz w:val="18"/>
                <w:szCs w:val="18"/>
              </w:rPr>
            </w:pPr>
            <w:r w:rsidRPr="00695BBA">
              <w:rPr>
                <w:rFonts w:ascii="Arial" w:hAnsi="Arial" w:cs="Arial"/>
                <w:sz w:val="18"/>
                <w:szCs w:val="18"/>
              </w:rPr>
              <w:t>Eis</w:t>
            </w:r>
          </w:p>
        </w:tc>
        <w:tc>
          <w:tcPr>
            <w:tcW w:w="7532" w:type="dxa"/>
            <w:shd w:val="clear" w:color="auto" w:fill="F2F2F2" w:themeFill="background1" w:themeFillShade="F2"/>
            <w:vAlign w:val="center"/>
          </w:tcPr>
          <w:p w14:paraId="2234FC41" w14:textId="5726F8E0" w:rsidR="0047740D" w:rsidRPr="00695BBA" w:rsidRDefault="0047740D" w:rsidP="00695BBA">
            <w:pPr>
              <w:pStyle w:val="TableParagraph"/>
              <w:spacing w:before="1" w:line="276" w:lineRule="auto"/>
              <w:rPr>
                <w:rFonts w:ascii="Arial" w:hAnsi="Arial" w:cs="Arial"/>
                <w:sz w:val="18"/>
                <w:szCs w:val="18"/>
                <w:lang w:val="nl-NL"/>
              </w:rPr>
            </w:pPr>
            <w:r w:rsidRPr="00695BBA">
              <w:rPr>
                <w:rFonts w:ascii="Arial" w:hAnsi="Arial" w:cs="Arial"/>
                <w:sz w:val="18"/>
                <w:szCs w:val="18"/>
                <w:lang w:val="nl-NL"/>
              </w:rPr>
              <w:t xml:space="preserve">Mogelijkheid om meerdere vensters tegelijk open te kunnen zetten om gemakkelijker zaken op te zoeken en te wisselen tussen de vensters. </w:t>
            </w:r>
          </w:p>
        </w:tc>
        <w:tc>
          <w:tcPr>
            <w:tcW w:w="1552" w:type="dxa"/>
            <w:shd w:val="clear" w:color="auto" w:fill="F2F2F2" w:themeFill="background1" w:themeFillShade="F2"/>
            <w:vAlign w:val="center"/>
          </w:tcPr>
          <w:p w14:paraId="65BE1B0F" w14:textId="77777777" w:rsidR="0047740D" w:rsidRPr="00695BBA" w:rsidRDefault="0047740D" w:rsidP="00695BBA">
            <w:pPr>
              <w:pStyle w:val="TableParagraph"/>
              <w:spacing w:before="1" w:line="276" w:lineRule="auto"/>
              <w:rPr>
                <w:rFonts w:ascii="Arial" w:hAnsi="Arial" w:cs="Arial"/>
                <w:sz w:val="18"/>
                <w:szCs w:val="18"/>
                <w:lang w:val="nl-NL"/>
              </w:rPr>
            </w:pPr>
          </w:p>
        </w:tc>
        <w:tc>
          <w:tcPr>
            <w:tcW w:w="4132" w:type="dxa"/>
            <w:shd w:val="clear" w:color="auto" w:fill="F2F2F2" w:themeFill="background1" w:themeFillShade="F2"/>
            <w:vAlign w:val="center"/>
          </w:tcPr>
          <w:p w14:paraId="4920F94C" w14:textId="77777777" w:rsidR="0047740D" w:rsidRPr="00695BBA" w:rsidRDefault="0047740D" w:rsidP="00695BBA">
            <w:pPr>
              <w:pStyle w:val="TableParagraph"/>
              <w:spacing w:before="1" w:line="276" w:lineRule="auto"/>
              <w:rPr>
                <w:rFonts w:ascii="Arial" w:hAnsi="Arial" w:cs="Arial"/>
                <w:sz w:val="18"/>
                <w:szCs w:val="18"/>
                <w:lang w:val="nl-NL"/>
              </w:rPr>
            </w:pPr>
          </w:p>
        </w:tc>
      </w:tr>
      <w:tr w:rsidR="0047740D" w:rsidRPr="00695BBA" w14:paraId="782C459C" w14:textId="77777777" w:rsidTr="00695BBA">
        <w:trPr>
          <w:cantSplit/>
          <w:trHeight w:val="567"/>
        </w:trPr>
        <w:tc>
          <w:tcPr>
            <w:tcW w:w="579" w:type="dxa"/>
            <w:shd w:val="clear" w:color="auto" w:fill="F2F2F2" w:themeFill="background1" w:themeFillShade="F2"/>
            <w:vAlign w:val="center"/>
          </w:tcPr>
          <w:p w14:paraId="573F1972" w14:textId="75BE2AA5"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9</w:t>
            </w:r>
          </w:p>
        </w:tc>
        <w:tc>
          <w:tcPr>
            <w:tcW w:w="1117" w:type="dxa"/>
            <w:shd w:val="clear" w:color="auto" w:fill="F2F2F2" w:themeFill="background1" w:themeFillShade="F2"/>
            <w:vAlign w:val="center"/>
          </w:tcPr>
          <w:p w14:paraId="2BC62A37" w14:textId="143BDAA1"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Wens</w:t>
            </w:r>
          </w:p>
        </w:tc>
        <w:tc>
          <w:tcPr>
            <w:tcW w:w="7532" w:type="dxa"/>
            <w:shd w:val="clear" w:color="auto" w:fill="F2F2F2" w:themeFill="background1" w:themeFillShade="F2"/>
            <w:vAlign w:val="center"/>
          </w:tcPr>
          <w:p w14:paraId="6C4E3DA5" w14:textId="18754D5D" w:rsidR="0047740D" w:rsidRPr="00695BBA" w:rsidRDefault="009A7DB1" w:rsidP="00695BBA">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456055">
              <w:rPr>
                <w:rFonts w:ascii="Arial" w:hAnsi="Arial" w:cs="Arial"/>
                <w:sz w:val="18"/>
                <w:szCs w:val="18"/>
                <w:lang w:val="nl-NL"/>
              </w:rPr>
              <w:t xml:space="preserve"> voorziet in de mogelijkheid</w:t>
            </w:r>
            <w:r w:rsidR="00456055" w:rsidRPr="00695BBA">
              <w:rPr>
                <w:rFonts w:ascii="Arial" w:hAnsi="Arial" w:cs="Arial"/>
                <w:sz w:val="18"/>
                <w:szCs w:val="18"/>
                <w:lang w:val="nl-NL"/>
              </w:rPr>
              <w:t xml:space="preserve"> om wijzigingen in het </w:t>
            </w:r>
            <w:proofErr w:type="spellStart"/>
            <w:r w:rsidR="00456055" w:rsidRPr="00695BBA">
              <w:rPr>
                <w:rFonts w:ascii="Arial" w:hAnsi="Arial" w:cs="Arial"/>
                <w:sz w:val="18"/>
                <w:szCs w:val="18"/>
                <w:lang w:val="nl-NL"/>
              </w:rPr>
              <w:t>ontwikkelsysteem</w:t>
            </w:r>
            <w:proofErr w:type="spellEnd"/>
            <w:r w:rsidR="00456055" w:rsidRPr="00695BBA">
              <w:rPr>
                <w:rFonts w:ascii="Arial" w:hAnsi="Arial" w:cs="Arial"/>
                <w:sz w:val="18"/>
                <w:szCs w:val="18"/>
                <w:lang w:val="nl-NL"/>
              </w:rPr>
              <w:t xml:space="preserve"> via een geautomatiseerd transportmechanisme in de productieomgeving over te nemen</w:t>
            </w:r>
            <w:r w:rsidR="00456055">
              <w:rPr>
                <w:rFonts w:ascii="Arial" w:hAnsi="Arial" w:cs="Arial"/>
                <w:sz w:val="18"/>
                <w:szCs w:val="18"/>
                <w:lang w:val="nl-NL"/>
              </w:rPr>
              <w:t>.</w:t>
            </w:r>
          </w:p>
        </w:tc>
        <w:tc>
          <w:tcPr>
            <w:tcW w:w="1552" w:type="dxa"/>
            <w:shd w:val="clear" w:color="auto" w:fill="F2F2F2" w:themeFill="background1" w:themeFillShade="F2"/>
            <w:vAlign w:val="center"/>
          </w:tcPr>
          <w:p w14:paraId="109FCF97" w14:textId="77777777" w:rsidR="0047740D" w:rsidRPr="00695BBA" w:rsidRDefault="0047740D" w:rsidP="00695BBA">
            <w:pPr>
              <w:pStyle w:val="TableParagraph"/>
              <w:spacing w:before="1" w:line="276" w:lineRule="auto"/>
              <w:rPr>
                <w:rFonts w:ascii="Arial" w:hAnsi="Arial" w:cs="Arial"/>
                <w:sz w:val="18"/>
                <w:szCs w:val="18"/>
                <w:lang w:val="nl-NL"/>
              </w:rPr>
            </w:pPr>
          </w:p>
        </w:tc>
        <w:tc>
          <w:tcPr>
            <w:tcW w:w="4132" w:type="dxa"/>
            <w:shd w:val="clear" w:color="auto" w:fill="F2F2F2" w:themeFill="background1" w:themeFillShade="F2"/>
            <w:vAlign w:val="center"/>
          </w:tcPr>
          <w:p w14:paraId="5DEB9604" w14:textId="77777777" w:rsidR="0047740D" w:rsidRPr="00695BBA" w:rsidRDefault="0047740D" w:rsidP="00695BBA">
            <w:pPr>
              <w:pStyle w:val="TableParagraph"/>
              <w:spacing w:before="1" w:line="276" w:lineRule="auto"/>
              <w:rPr>
                <w:rFonts w:ascii="Arial" w:hAnsi="Arial" w:cs="Arial"/>
                <w:sz w:val="18"/>
                <w:szCs w:val="18"/>
                <w:lang w:val="nl-NL"/>
              </w:rPr>
            </w:pPr>
          </w:p>
        </w:tc>
      </w:tr>
      <w:tr w:rsidR="0047740D" w:rsidRPr="00695BBA" w14:paraId="2C18BB96" w14:textId="77777777" w:rsidTr="00695BBA">
        <w:trPr>
          <w:cantSplit/>
          <w:trHeight w:val="567"/>
        </w:trPr>
        <w:tc>
          <w:tcPr>
            <w:tcW w:w="579" w:type="dxa"/>
            <w:shd w:val="clear" w:color="auto" w:fill="F2F2F2" w:themeFill="background1" w:themeFillShade="F2"/>
            <w:vAlign w:val="center"/>
          </w:tcPr>
          <w:p w14:paraId="53E94A4A" w14:textId="3DE4F280"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10</w:t>
            </w:r>
          </w:p>
        </w:tc>
        <w:tc>
          <w:tcPr>
            <w:tcW w:w="1117" w:type="dxa"/>
            <w:shd w:val="clear" w:color="auto" w:fill="F2F2F2" w:themeFill="background1" w:themeFillShade="F2"/>
            <w:vAlign w:val="center"/>
          </w:tcPr>
          <w:p w14:paraId="569E3A88" w14:textId="1F27C625"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 xml:space="preserve">Eis </w:t>
            </w:r>
          </w:p>
        </w:tc>
        <w:tc>
          <w:tcPr>
            <w:tcW w:w="7532" w:type="dxa"/>
            <w:shd w:val="clear" w:color="auto" w:fill="F2F2F2" w:themeFill="background1" w:themeFillShade="F2"/>
            <w:vAlign w:val="center"/>
          </w:tcPr>
          <w:p w14:paraId="0F386706" w14:textId="5B1D2799" w:rsidR="0047740D" w:rsidRPr="00695BBA" w:rsidRDefault="0047740D" w:rsidP="00695BBA">
            <w:pPr>
              <w:pStyle w:val="TableParagraph"/>
              <w:spacing w:before="1" w:line="276" w:lineRule="auto"/>
              <w:rPr>
                <w:rFonts w:ascii="Arial" w:hAnsi="Arial" w:cs="Arial"/>
                <w:sz w:val="18"/>
                <w:szCs w:val="18"/>
                <w:lang w:val="nl-NL"/>
              </w:rPr>
            </w:pPr>
            <w:proofErr w:type="spellStart"/>
            <w:r w:rsidRPr="00695BBA">
              <w:rPr>
                <w:rFonts w:ascii="Arial" w:hAnsi="Arial" w:cs="Arial"/>
                <w:sz w:val="18"/>
                <w:szCs w:val="18"/>
              </w:rPr>
              <w:t>Uitgebreide</w:t>
            </w:r>
            <w:proofErr w:type="spellEnd"/>
            <w:r w:rsidRPr="00695BBA">
              <w:rPr>
                <w:rFonts w:ascii="Arial" w:hAnsi="Arial" w:cs="Arial"/>
                <w:sz w:val="18"/>
                <w:szCs w:val="18"/>
              </w:rPr>
              <w:t xml:space="preserve"> </w:t>
            </w:r>
            <w:proofErr w:type="spellStart"/>
            <w:r w:rsidRPr="00695BBA">
              <w:rPr>
                <w:rFonts w:ascii="Arial" w:hAnsi="Arial" w:cs="Arial"/>
                <w:sz w:val="18"/>
                <w:szCs w:val="18"/>
              </w:rPr>
              <w:t>ondersteuning</w:t>
            </w:r>
            <w:proofErr w:type="spellEnd"/>
            <w:r w:rsidRPr="00695BBA">
              <w:rPr>
                <w:rFonts w:ascii="Arial" w:hAnsi="Arial" w:cs="Arial"/>
                <w:sz w:val="18"/>
                <w:szCs w:val="18"/>
              </w:rPr>
              <w:t xml:space="preserve"> van </w:t>
            </w:r>
            <w:proofErr w:type="spellStart"/>
            <w:r w:rsidR="2068776C" w:rsidRPr="00695BBA">
              <w:rPr>
                <w:rFonts w:ascii="Arial" w:hAnsi="Arial" w:cs="Arial"/>
                <w:sz w:val="18"/>
                <w:szCs w:val="18"/>
              </w:rPr>
              <w:t>s</w:t>
            </w:r>
            <w:r w:rsidR="3AA02C74" w:rsidRPr="00695BBA">
              <w:rPr>
                <w:rFonts w:ascii="Arial" w:hAnsi="Arial" w:cs="Arial"/>
                <w:sz w:val="18"/>
                <w:szCs w:val="18"/>
              </w:rPr>
              <w:t>neltoetsen</w:t>
            </w:r>
            <w:proofErr w:type="spellEnd"/>
            <w:r w:rsidRPr="00695BBA">
              <w:rPr>
                <w:rFonts w:ascii="Arial" w:hAnsi="Arial" w:cs="Arial"/>
                <w:sz w:val="18"/>
                <w:szCs w:val="18"/>
              </w:rPr>
              <w:t xml:space="preserve"> </w:t>
            </w:r>
          </w:p>
        </w:tc>
        <w:tc>
          <w:tcPr>
            <w:tcW w:w="1552" w:type="dxa"/>
            <w:shd w:val="clear" w:color="auto" w:fill="F2F2F2" w:themeFill="background1" w:themeFillShade="F2"/>
            <w:vAlign w:val="center"/>
          </w:tcPr>
          <w:p w14:paraId="01D50F13" w14:textId="77777777" w:rsidR="0047740D" w:rsidRPr="00695BBA" w:rsidRDefault="0047740D" w:rsidP="00695BBA">
            <w:pPr>
              <w:pStyle w:val="TableParagraph"/>
              <w:spacing w:before="1" w:line="276" w:lineRule="auto"/>
              <w:rPr>
                <w:rFonts w:ascii="Arial" w:hAnsi="Arial" w:cs="Arial"/>
                <w:sz w:val="18"/>
                <w:szCs w:val="18"/>
                <w:lang w:val="nl-NL"/>
              </w:rPr>
            </w:pPr>
          </w:p>
        </w:tc>
        <w:tc>
          <w:tcPr>
            <w:tcW w:w="4132" w:type="dxa"/>
            <w:shd w:val="clear" w:color="auto" w:fill="F2F2F2" w:themeFill="background1" w:themeFillShade="F2"/>
            <w:vAlign w:val="center"/>
          </w:tcPr>
          <w:p w14:paraId="65B000BA" w14:textId="77777777" w:rsidR="0047740D" w:rsidRPr="00695BBA" w:rsidRDefault="0047740D" w:rsidP="00695BBA">
            <w:pPr>
              <w:pStyle w:val="TableParagraph"/>
              <w:spacing w:before="1" w:line="276" w:lineRule="auto"/>
              <w:rPr>
                <w:rFonts w:ascii="Arial" w:hAnsi="Arial" w:cs="Arial"/>
                <w:sz w:val="18"/>
                <w:szCs w:val="18"/>
                <w:lang w:val="nl-NL"/>
              </w:rPr>
            </w:pPr>
          </w:p>
        </w:tc>
      </w:tr>
      <w:tr w:rsidR="0047740D" w:rsidRPr="00695BBA" w14:paraId="3643428A" w14:textId="77777777" w:rsidTr="00695BBA">
        <w:trPr>
          <w:cantSplit/>
          <w:trHeight w:val="567"/>
        </w:trPr>
        <w:tc>
          <w:tcPr>
            <w:tcW w:w="579" w:type="dxa"/>
            <w:shd w:val="clear" w:color="auto" w:fill="F2F2F2" w:themeFill="background1" w:themeFillShade="F2"/>
            <w:vAlign w:val="center"/>
          </w:tcPr>
          <w:p w14:paraId="33EE5033" w14:textId="63CBEB9D"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11</w:t>
            </w:r>
          </w:p>
        </w:tc>
        <w:tc>
          <w:tcPr>
            <w:tcW w:w="1117" w:type="dxa"/>
            <w:shd w:val="clear" w:color="auto" w:fill="F2F2F2" w:themeFill="background1" w:themeFillShade="F2"/>
            <w:vAlign w:val="center"/>
          </w:tcPr>
          <w:p w14:paraId="3A320007" w14:textId="3B5E83AD" w:rsidR="0047740D" w:rsidRPr="00695BBA" w:rsidRDefault="0047740D" w:rsidP="00695BBA">
            <w:pPr>
              <w:pStyle w:val="TableParagraph"/>
              <w:spacing w:before="1" w:line="276" w:lineRule="auto"/>
              <w:rPr>
                <w:rFonts w:ascii="Arial" w:hAnsi="Arial" w:cs="Arial"/>
                <w:sz w:val="18"/>
                <w:szCs w:val="18"/>
              </w:rPr>
            </w:pPr>
            <w:r w:rsidRPr="00695BBA">
              <w:rPr>
                <w:rFonts w:ascii="Arial" w:hAnsi="Arial" w:cs="Arial"/>
                <w:sz w:val="18"/>
                <w:szCs w:val="18"/>
              </w:rPr>
              <w:t>Eis</w:t>
            </w:r>
          </w:p>
        </w:tc>
        <w:tc>
          <w:tcPr>
            <w:tcW w:w="7532" w:type="dxa"/>
            <w:shd w:val="clear" w:color="auto" w:fill="F2F2F2" w:themeFill="background1" w:themeFillShade="F2"/>
            <w:vAlign w:val="center"/>
          </w:tcPr>
          <w:p w14:paraId="2B37D154" w14:textId="0712E084" w:rsidR="0047740D" w:rsidRPr="00695BBA" w:rsidRDefault="0047740D" w:rsidP="00695BBA">
            <w:pPr>
              <w:pStyle w:val="TableParagraph"/>
              <w:spacing w:before="1" w:line="276" w:lineRule="auto"/>
              <w:rPr>
                <w:rFonts w:ascii="Arial" w:hAnsi="Arial" w:cs="Arial"/>
                <w:sz w:val="18"/>
                <w:szCs w:val="18"/>
                <w:lang w:val="nl-NL"/>
              </w:rPr>
            </w:pPr>
            <w:r w:rsidRPr="00695BBA">
              <w:rPr>
                <w:rFonts w:ascii="Arial" w:hAnsi="Arial" w:cs="Arial"/>
                <w:sz w:val="18"/>
                <w:szCs w:val="18"/>
                <w:lang w:val="nl-NL"/>
              </w:rPr>
              <w:t>Het functioneel beheer moet uitgevoerd worden door maximaal 2 FTE waarbij het grootste gedeelte van inrichting en beheer zelfstandig uitgevoerd kan worden door de Provincie Zeeland met een minimum aan ondersteuning door leverancier</w:t>
            </w:r>
          </w:p>
        </w:tc>
        <w:tc>
          <w:tcPr>
            <w:tcW w:w="1552" w:type="dxa"/>
            <w:shd w:val="clear" w:color="auto" w:fill="F2F2F2" w:themeFill="background1" w:themeFillShade="F2"/>
            <w:vAlign w:val="center"/>
          </w:tcPr>
          <w:p w14:paraId="1766539E" w14:textId="77777777" w:rsidR="0047740D" w:rsidRPr="00695BBA" w:rsidRDefault="0047740D" w:rsidP="00695BBA">
            <w:pPr>
              <w:pStyle w:val="TableParagraph"/>
              <w:spacing w:before="1" w:line="276" w:lineRule="auto"/>
              <w:rPr>
                <w:rFonts w:ascii="Arial" w:hAnsi="Arial" w:cs="Arial"/>
                <w:sz w:val="18"/>
                <w:szCs w:val="18"/>
                <w:lang w:val="nl-NL"/>
              </w:rPr>
            </w:pPr>
          </w:p>
        </w:tc>
        <w:tc>
          <w:tcPr>
            <w:tcW w:w="4132" w:type="dxa"/>
            <w:shd w:val="clear" w:color="auto" w:fill="F2F2F2" w:themeFill="background1" w:themeFillShade="F2"/>
            <w:vAlign w:val="center"/>
          </w:tcPr>
          <w:p w14:paraId="4BA28E8B" w14:textId="77777777" w:rsidR="0047740D" w:rsidRPr="00695BBA" w:rsidRDefault="0047740D" w:rsidP="00695BBA">
            <w:pPr>
              <w:pStyle w:val="TableParagraph"/>
              <w:spacing w:before="1" w:line="276" w:lineRule="auto"/>
              <w:rPr>
                <w:rFonts w:ascii="Arial" w:hAnsi="Arial" w:cs="Arial"/>
                <w:sz w:val="18"/>
                <w:szCs w:val="18"/>
                <w:lang w:val="nl-NL"/>
              </w:rPr>
            </w:pPr>
          </w:p>
        </w:tc>
      </w:tr>
    </w:tbl>
    <w:p w14:paraId="4326B40F" w14:textId="77777777" w:rsidR="00AA6918" w:rsidRDefault="00AA6918" w:rsidP="00207D22"/>
    <w:p w14:paraId="5F6AA85F" w14:textId="3035B8C7" w:rsidR="005D199D" w:rsidRDefault="005D199D">
      <w:pPr>
        <w:spacing w:line="240" w:lineRule="auto"/>
      </w:pPr>
      <w:r>
        <w:br w:type="page"/>
      </w:r>
    </w:p>
    <w:p w14:paraId="6F08E64C" w14:textId="2ADB8915" w:rsidR="00B53C26" w:rsidRDefault="002267F9" w:rsidP="00833A71">
      <w:pPr>
        <w:pStyle w:val="Heading2"/>
        <w:numPr>
          <w:ilvl w:val="1"/>
          <w:numId w:val="22"/>
        </w:numPr>
      </w:pPr>
      <w:bookmarkStart w:id="31" w:name="_Toc194607428"/>
      <w:r w:rsidRPr="002267F9">
        <w:t>Architectuur</w:t>
      </w:r>
      <w:bookmarkEnd w:id="31"/>
    </w:p>
    <w:p w14:paraId="4CFF5E7A" w14:textId="77777777" w:rsidR="002267F9" w:rsidRDefault="002267F9" w:rsidP="002267F9">
      <w:pPr>
        <w:rPr>
          <w:highlight w:val="lightGray"/>
        </w:rPr>
      </w:pPr>
    </w:p>
    <w:tbl>
      <w:tblPr>
        <w:tblStyle w:val="TableNormal1"/>
        <w:tblW w:w="152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93"/>
        <w:gridCol w:w="1103"/>
        <w:gridCol w:w="7168"/>
        <w:gridCol w:w="1754"/>
        <w:gridCol w:w="4650"/>
      </w:tblGrid>
      <w:tr w:rsidR="0047740D" w:rsidRPr="00915D13" w14:paraId="31722313" w14:textId="77777777" w:rsidTr="00915D13">
        <w:trPr>
          <w:cantSplit/>
          <w:trHeight w:val="834"/>
          <w:tblHeader/>
        </w:trPr>
        <w:tc>
          <w:tcPr>
            <w:tcW w:w="593" w:type="dxa"/>
            <w:shd w:val="clear" w:color="auto" w:fill="C00000"/>
            <w:vAlign w:val="center"/>
          </w:tcPr>
          <w:p w14:paraId="582A990B" w14:textId="39A07790" w:rsidR="0047740D" w:rsidRPr="00915D13" w:rsidRDefault="0047740D" w:rsidP="00D22DB6">
            <w:pPr>
              <w:pStyle w:val="TableParagraph"/>
              <w:spacing w:before="3" w:line="276" w:lineRule="auto"/>
              <w:ind w:right="85"/>
              <w:rPr>
                <w:rFonts w:ascii="Arial" w:hAnsi="Arial" w:cs="Arial"/>
                <w:b/>
                <w:bCs/>
                <w:color w:val="FFFFFF" w:themeColor="background1"/>
                <w:sz w:val="18"/>
                <w:szCs w:val="18"/>
              </w:rPr>
            </w:pPr>
            <w:r w:rsidRPr="00915D13">
              <w:rPr>
                <w:rFonts w:ascii="Arial" w:hAnsi="Arial" w:cs="Arial"/>
                <w:b/>
                <w:bCs/>
                <w:color w:val="FFFFFF" w:themeColor="background1"/>
                <w:sz w:val="18"/>
                <w:szCs w:val="18"/>
              </w:rPr>
              <w:t>Nr</w:t>
            </w:r>
          </w:p>
        </w:tc>
        <w:tc>
          <w:tcPr>
            <w:tcW w:w="1103" w:type="dxa"/>
            <w:shd w:val="clear" w:color="auto" w:fill="C00000"/>
            <w:vAlign w:val="center"/>
          </w:tcPr>
          <w:p w14:paraId="7508500D" w14:textId="6DCFCE4F" w:rsidR="0047740D" w:rsidRPr="00915D13" w:rsidRDefault="0047740D" w:rsidP="00D22DB6">
            <w:pPr>
              <w:pStyle w:val="TableParagraph"/>
              <w:spacing w:before="3" w:line="276" w:lineRule="auto"/>
              <w:ind w:right="85"/>
              <w:rPr>
                <w:rFonts w:ascii="Arial" w:hAnsi="Arial" w:cs="Arial"/>
                <w:b/>
                <w:bCs/>
                <w:color w:val="FFFFFF" w:themeColor="background1"/>
                <w:sz w:val="18"/>
                <w:szCs w:val="18"/>
                <w:lang w:val="nl-NL"/>
              </w:rPr>
            </w:pPr>
            <w:r w:rsidRPr="00915D13">
              <w:rPr>
                <w:rFonts w:ascii="Arial" w:hAnsi="Arial" w:cs="Arial"/>
                <w:b/>
                <w:bCs/>
                <w:color w:val="FFFFFF" w:themeColor="background1"/>
                <w:sz w:val="18"/>
                <w:szCs w:val="18"/>
                <w:lang w:val="nl-NL"/>
              </w:rPr>
              <w:t>Eis/Wens</w:t>
            </w:r>
          </w:p>
        </w:tc>
        <w:tc>
          <w:tcPr>
            <w:tcW w:w="7168" w:type="dxa"/>
            <w:shd w:val="clear" w:color="auto" w:fill="C00000"/>
            <w:vAlign w:val="center"/>
          </w:tcPr>
          <w:p w14:paraId="5AF3E7A6" w14:textId="77777777" w:rsidR="0047740D" w:rsidRPr="00915D13" w:rsidRDefault="0047740D" w:rsidP="00D22DB6">
            <w:pPr>
              <w:pStyle w:val="TableParagraph"/>
              <w:spacing w:before="3" w:line="276" w:lineRule="auto"/>
              <w:ind w:right="85"/>
              <w:rPr>
                <w:rFonts w:ascii="Arial" w:hAnsi="Arial" w:cs="Arial"/>
                <w:b/>
                <w:bCs/>
                <w:color w:val="FFFFFF" w:themeColor="background1"/>
                <w:sz w:val="18"/>
                <w:szCs w:val="18"/>
                <w:lang w:val="nl-NL"/>
              </w:rPr>
            </w:pPr>
            <w:r w:rsidRPr="00915D13">
              <w:rPr>
                <w:rFonts w:ascii="Arial" w:hAnsi="Arial" w:cs="Arial"/>
                <w:b/>
                <w:bCs/>
                <w:color w:val="FFFFFF" w:themeColor="background1"/>
                <w:sz w:val="18"/>
                <w:szCs w:val="18"/>
                <w:lang w:val="nl-NL"/>
              </w:rPr>
              <w:t xml:space="preserve">Omschrijving </w:t>
            </w:r>
          </w:p>
        </w:tc>
        <w:tc>
          <w:tcPr>
            <w:tcW w:w="1754" w:type="dxa"/>
            <w:shd w:val="clear" w:color="auto" w:fill="C00000"/>
            <w:vAlign w:val="center"/>
          </w:tcPr>
          <w:p w14:paraId="310D4112" w14:textId="29614295" w:rsidR="00635C9B" w:rsidRPr="00915D13" w:rsidRDefault="009A7DB1" w:rsidP="00D22DB6">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915D13">
              <w:rPr>
                <w:rFonts w:ascii="Arial" w:hAnsi="Arial" w:cs="Arial"/>
                <w:b/>
                <w:bCs/>
                <w:color w:val="FFFFFF" w:themeColor="background1"/>
                <w:sz w:val="18"/>
                <w:szCs w:val="18"/>
                <w:lang w:val="nl-NL"/>
              </w:rPr>
              <w:t xml:space="preserve"> van Inschrijver voldoet hieraan</w:t>
            </w:r>
          </w:p>
          <w:p w14:paraId="694B219F" w14:textId="64861658" w:rsidR="0047740D" w:rsidRPr="00915D13" w:rsidRDefault="00635C9B" w:rsidP="00D22DB6">
            <w:pPr>
              <w:pStyle w:val="TableParagraph"/>
              <w:spacing w:before="3" w:line="276" w:lineRule="auto"/>
              <w:ind w:right="85"/>
              <w:rPr>
                <w:rFonts w:ascii="Arial" w:hAnsi="Arial" w:cs="Arial"/>
                <w:b/>
                <w:bCs/>
                <w:color w:val="FFFFFF" w:themeColor="background1"/>
                <w:sz w:val="18"/>
                <w:szCs w:val="18"/>
                <w:lang w:val="nl-NL"/>
              </w:rPr>
            </w:pPr>
            <w:r w:rsidRPr="00915D13">
              <w:rPr>
                <w:rFonts w:ascii="Arial" w:hAnsi="Arial" w:cs="Arial"/>
                <w:b/>
                <w:bCs/>
                <w:color w:val="FFFFFF" w:themeColor="background1"/>
                <w:sz w:val="18"/>
                <w:szCs w:val="18"/>
                <w:lang w:val="nl-NL"/>
              </w:rPr>
              <w:t>(Ja / Nee)</w:t>
            </w:r>
          </w:p>
        </w:tc>
        <w:tc>
          <w:tcPr>
            <w:tcW w:w="4650" w:type="dxa"/>
            <w:shd w:val="clear" w:color="auto" w:fill="C00000"/>
            <w:vAlign w:val="center"/>
          </w:tcPr>
          <w:p w14:paraId="0255D251" w14:textId="77777777" w:rsidR="0047740D" w:rsidRPr="00915D13" w:rsidRDefault="0047740D" w:rsidP="00D22DB6">
            <w:pPr>
              <w:pStyle w:val="TableParagraph"/>
              <w:spacing w:before="3" w:line="276" w:lineRule="auto"/>
              <w:ind w:right="85"/>
              <w:rPr>
                <w:rFonts w:ascii="Arial" w:hAnsi="Arial" w:cs="Arial"/>
                <w:b/>
                <w:bCs/>
                <w:color w:val="FFFFFF" w:themeColor="background1"/>
                <w:sz w:val="18"/>
                <w:szCs w:val="18"/>
                <w:lang w:val="nl-NL"/>
              </w:rPr>
            </w:pPr>
            <w:r w:rsidRPr="00915D13">
              <w:rPr>
                <w:rFonts w:ascii="Arial" w:hAnsi="Arial" w:cs="Arial"/>
                <w:b/>
                <w:bCs/>
                <w:color w:val="FFFFFF" w:themeColor="background1"/>
                <w:sz w:val="18"/>
                <w:szCs w:val="18"/>
                <w:lang w:val="nl-NL"/>
              </w:rPr>
              <w:t>Eventuele Opmerkingen</w:t>
            </w:r>
          </w:p>
        </w:tc>
      </w:tr>
      <w:tr w:rsidR="0047740D" w:rsidRPr="00915D13" w14:paraId="23BF2991" w14:textId="77777777" w:rsidTr="00915D13">
        <w:trPr>
          <w:cantSplit/>
          <w:trHeight w:val="567"/>
        </w:trPr>
        <w:tc>
          <w:tcPr>
            <w:tcW w:w="593" w:type="dxa"/>
            <w:shd w:val="clear" w:color="auto" w:fill="F2F2F2" w:themeFill="background1" w:themeFillShade="F2"/>
            <w:vAlign w:val="center"/>
          </w:tcPr>
          <w:p w14:paraId="293BD7BA" w14:textId="5C179C7D"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1</w:t>
            </w:r>
          </w:p>
        </w:tc>
        <w:tc>
          <w:tcPr>
            <w:tcW w:w="1103" w:type="dxa"/>
            <w:shd w:val="clear" w:color="auto" w:fill="F2F2F2" w:themeFill="background1" w:themeFillShade="F2"/>
            <w:vAlign w:val="center"/>
          </w:tcPr>
          <w:p w14:paraId="02B86BD9" w14:textId="2F09E250"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rPr>
              <w:t xml:space="preserve">Eis </w:t>
            </w:r>
          </w:p>
        </w:tc>
        <w:tc>
          <w:tcPr>
            <w:tcW w:w="7168" w:type="dxa"/>
            <w:shd w:val="clear" w:color="auto" w:fill="F2F2F2" w:themeFill="background1" w:themeFillShade="F2"/>
            <w:vAlign w:val="center"/>
          </w:tcPr>
          <w:p w14:paraId="780E0313" w14:textId="35BBC96D" w:rsidR="0047740D" w:rsidRPr="00915D13" w:rsidRDefault="009A7DB1" w:rsidP="00D22DB6">
            <w:pPr>
              <w:pStyle w:val="TableParagraph"/>
              <w:spacing w:before="1" w:line="276" w:lineRule="auto"/>
              <w:rPr>
                <w:rFonts w:ascii="Arial" w:hAnsi="Arial" w:cs="Arial"/>
                <w:sz w:val="18"/>
                <w:szCs w:val="18"/>
                <w:lang w:val="nl-NL"/>
              </w:rPr>
            </w:pPr>
            <w:r>
              <w:rPr>
                <w:rFonts w:ascii="Arial" w:hAnsi="Arial" w:cs="Arial"/>
                <w:sz w:val="18"/>
                <w:szCs w:val="18"/>
                <w:lang w:val="nl-NL"/>
              </w:rPr>
              <w:t>Het systeem</w:t>
            </w:r>
            <w:r w:rsidR="0047740D" w:rsidRPr="00915D13">
              <w:rPr>
                <w:rFonts w:ascii="Arial" w:hAnsi="Arial" w:cs="Arial"/>
                <w:sz w:val="18"/>
                <w:szCs w:val="18"/>
                <w:lang w:val="nl-NL"/>
              </w:rPr>
              <w:t xml:space="preserve"> voldoet aan de architectuurprincipes en aanvullende architectuureisen van Provincie Zeeland (zie invulformulier architectuurtoets). De belangrijkste eisen zijn hieronder uitgewerkt.</w:t>
            </w:r>
          </w:p>
        </w:tc>
        <w:tc>
          <w:tcPr>
            <w:tcW w:w="1754" w:type="dxa"/>
            <w:shd w:val="clear" w:color="auto" w:fill="F2F2F2" w:themeFill="background1" w:themeFillShade="F2"/>
            <w:vAlign w:val="center"/>
          </w:tcPr>
          <w:p w14:paraId="4C98E64A"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20C79581"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6105E744" w14:textId="77777777" w:rsidTr="00915D13">
        <w:trPr>
          <w:cantSplit/>
          <w:trHeight w:val="567"/>
        </w:trPr>
        <w:tc>
          <w:tcPr>
            <w:tcW w:w="593" w:type="dxa"/>
            <w:shd w:val="clear" w:color="auto" w:fill="F2F2F2" w:themeFill="background1" w:themeFillShade="F2"/>
            <w:vAlign w:val="center"/>
          </w:tcPr>
          <w:p w14:paraId="6D792040" w14:textId="10DB44B3"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2</w:t>
            </w:r>
          </w:p>
        </w:tc>
        <w:tc>
          <w:tcPr>
            <w:tcW w:w="1103" w:type="dxa"/>
            <w:shd w:val="clear" w:color="auto" w:fill="F2F2F2" w:themeFill="background1" w:themeFillShade="F2"/>
            <w:vAlign w:val="center"/>
          </w:tcPr>
          <w:p w14:paraId="77AA5FE3" w14:textId="06C92410"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Eis</w:t>
            </w:r>
          </w:p>
        </w:tc>
        <w:tc>
          <w:tcPr>
            <w:tcW w:w="7168" w:type="dxa"/>
            <w:shd w:val="clear" w:color="auto" w:fill="F2F2F2" w:themeFill="background1" w:themeFillShade="F2"/>
            <w:vAlign w:val="center"/>
          </w:tcPr>
          <w:p w14:paraId="5E2D7ADA" w14:textId="6F50D04D"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De leverancier van het systeem is een robuuste organisatie, beschikt over veel actuele kennis en ruime ervaring in de publieke sector, is innovatief en heeft aandacht voor (wijzigingen in) algemene en overheids-specifieke wetgeving.</w:t>
            </w:r>
          </w:p>
        </w:tc>
        <w:tc>
          <w:tcPr>
            <w:tcW w:w="1754" w:type="dxa"/>
            <w:shd w:val="clear" w:color="auto" w:fill="F2F2F2" w:themeFill="background1" w:themeFillShade="F2"/>
            <w:vAlign w:val="center"/>
          </w:tcPr>
          <w:p w14:paraId="11CEF2E9"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4B4995D5"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19365DAA" w14:textId="77777777" w:rsidTr="00915D13">
        <w:trPr>
          <w:cantSplit/>
          <w:trHeight w:val="567"/>
        </w:trPr>
        <w:tc>
          <w:tcPr>
            <w:tcW w:w="593" w:type="dxa"/>
            <w:shd w:val="clear" w:color="auto" w:fill="F2F2F2" w:themeFill="background1" w:themeFillShade="F2"/>
            <w:vAlign w:val="center"/>
          </w:tcPr>
          <w:p w14:paraId="7E68ABE7" w14:textId="46E73FF9"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3</w:t>
            </w:r>
          </w:p>
        </w:tc>
        <w:tc>
          <w:tcPr>
            <w:tcW w:w="1103" w:type="dxa"/>
            <w:shd w:val="clear" w:color="auto" w:fill="F2F2F2" w:themeFill="background1" w:themeFillShade="F2"/>
            <w:vAlign w:val="center"/>
          </w:tcPr>
          <w:p w14:paraId="04738D71" w14:textId="330C6AC4"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Eis</w:t>
            </w:r>
          </w:p>
        </w:tc>
        <w:tc>
          <w:tcPr>
            <w:tcW w:w="7168" w:type="dxa"/>
            <w:shd w:val="clear" w:color="auto" w:fill="F2F2F2" w:themeFill="background1" w:themeFillShade="F2"/>
            <w:vAlign w:val="center"/>
          </w:tcPr>
          <w:p w14:paraId="6005E198" w14:textId="7D3E0817"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De leverancier van het systeem beschikt over meerjarige aantoonbare kennis en ervaring op het gebied van automatisering van functionaliteit op het gebied van inkoop en financiën in productieomgevingen binnen de overheid.</w:t>
            </w:r>
          </w:p>
        </w:tc>
        <w:tc>
          <w:tcPr>
            <w:tcW w:w="1754" w:type="dxa"/>
            <w:shd w:val="clear" w:color="auto" w:fill="F2F2F2" w:themeFill="background1" w:themeFillShade="F2"/>
            <w:vAlign w:val="center"/>
          </w:tcPr>
          <w:p w14:paraId="5CAC713D"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5E811603"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2C8ADF8A" w14:textId="77777777" w:rsidTr="00915D13">
        <w:trPr>
          <w:cantSplit/>
          <w:trHeight w:val="567"/>
        </w:trPr>
        <w:tc>
          <w:tcPr>
            <w:tcW w:w="593" w:type="dxa"/>
            <w:shd w:val="clear" w:color="auto" w:fill="F2F2F2" w:themeFill="background1" w:themeFillShade="F2"/>
            <w:vAlign w:val="center"/>
          </w:tcPr>
          <w:p w14:paraId="2B0C7F25" w14:textId="308E0F18"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4</w:t>
            </w:r>
          </w:p>
        </w:tc>
        <w:tc>
          <w:tcPr>
            <w:tcW w:w="1103" w:type="dxa"/>
            <w:shd w:val="clear" w:color="auto" w:fill="F2F2F2" w:themeFill="background1" w:themeFillShade="F2"/>
            <w:vAlign w:val="center"/>
          </w:tcPr>
          <w:p w14:paraId="3A860235" w14:textId="343331DB"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Eis</w:t>
            </w:r>
          </w:p>
        </w:tc>
        <w:tc>
          <w:tcPr>
            <w:tcW w:w="7168" w:type="dxa"/>
            <w:shd w:val="clear" w:color="auto" w:fill="F2F2F2" w:themeFill="background1" w:themeFillShade="F2"/>
            <w:vAlign w:val="center"/>
          </w:tcPr>
          <w:p w14:paraId="420F7150" w14:textId="07065552"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 xml:space="preserve">Services en koppelingen zijn functioneel en technisch beschreven, centraal vastgelegd in een </w:t>
            </w:r>
            <w:proofErr w:type="spellStart"/>
            <w:r w:rsidRPr="00915D13">
              <w:rPr>
                <w:rFonts w:ascii="Arial" w:hAnsi="Arial" w:cs="Arial"/>
                <w:sz w:val="18"/>
                <w:szCs w:val="18"/>
                <w:lang w:val="nl-NL"/>
              </w:rPr>
              <w:t>repository</w:t>
            </w:r>
            <w:proofErr w:type="spellEnd"/>
            <w:r w:rsidRPr="00915D13">
              <w:rPr>
                <w:rFonts w:ascii="Arial" w:hAnsi="Arial" w:cs="Arial"/>
                <w:sz w:val="18"/>
                <w:szCs w:val="18"/>
                <w:lang w:val="nl-NL"/>
              </w:rPr>
              <w:t xml:space="preserve"> en online beschikbaar voor de functioneel beheerder.</w:t>
            </w:r>
          </w:p>
        </w:tc>
        <w:tc>
          <w:tcPr>
            <w:tcW w:w="1754" w:type="dxa"/>
            <w:shd w:val="clear" w:color="auto" w:fill="F2F2F2" w:themeFill="background1" w:themeFillShade="F2"/>
            <w:vAlign w:val="center"/>
          </w:tcPr>
          <w:p w14:paraId="657ADD88"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35919195"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1FA4BDE5" w14:textId="77777777" w:rsidTr="00915D13">
        <w:trPr>
          <w:cantSplit/>
          <w:trHeight w:val="567"/>
        </w:trPr>
        <w:tc>
          <w:tcPr>
            <w:tcW w:w="593" w:type="dxa"/>
            <w:shd w:val="clear" w:color="auto" w:fill="F2F2F2" w:themeFill="background1" w:themeFillShade="F2"/>
            <w:vAlign w:val="center"/>
          </w:tcPr>
          <w:p w14:paraId="6E3F5B54" w14:textId="54E5EB2D"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5</w:t>
            </w:r>
          </w:p>
        </w:tc>
        <w:tc>
          <w:tcPr>
            <w:tcW w:w="1103" w:type="dxa"/>
            <w:shd w:val="clear" w:color="auto" w:fill="F2F2F2" w:themeFill="background1" w:themeFillShade="F2"/>
            <w:vAlign w:val="center"/>
          </w:tcPr>
          <w:p w14:paraId="66AE85E0" w14:textId="186177D8"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Eis</w:t>
            </w:r>
          </w:p>
        </w:tc>
        <w:tc>
          <w:tcPr>
            <w:tcW w:w="7168" w:type="dxa"/>
            <w:shd w:val="clear" w:color="auto" w:fill="F2F2F2" w:themeFill="background1" w:themeFillShade="F2"/>
            <w:vAlign w:val="center"/>
          </w:tcPr>
          <w:p w14:paraId="5052CCEC" w14:textId="5D0DF8D9"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De basisfunctionaliteit en de technologie heeft zich in de praktijk bewezen bij organisaties van vergelijkbare aard en omvang.</w:t>
            </w:r>
          </w:p>
        </w:tc>
        <w:tc>
          <w:tcPr>
            <w:tcW w:w="1754" w:type="dxa"/>
            <w:shd w:val="clear" w:color="auto" w:fill="F2F2F2" w:themeFill="background1" w:themeFillShade="F2"/>
            <w:vAlign w:val="center"/>
          </w:tcPr>
          <w:p w14:paraId="138C5ED1"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0B1E2CAE"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11ECB7EF" w14:textId="77777777" w:rsidTr="00A46D17">
        <w:trPr>
          <w:cantSplit/>
          <w:trHeight w:val="333"/>
        </w:trPr>
        <w:tc>
          <w:tcPr>
            <w:tcW w:w="593" w:type="dxa"/>
            <w:shd w:val="clear" w:color="auto" w:fill="F2F2F2" w:themeFill="background1" w:themeFillShade="F2"/>
            <w:vAlign w:val="center"/>
          </w:tcPr>
          <w:p w14:paraId="3665D90C" w14:textId="137C06ED"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6</w:t>
            </w:r>
          </w:p>
        </w:tc>
        <w:tc>
          <w:tcPr>
            <w:tcW w:w="1103" w:type="dxa"/>
            <w:shd w:val="clear" w:color="auto" w:fill="F2F2F2" w:themeFill="background1" w:themeFillShade="F2"/>
            <w:vAlign w:val="center"/>
          </w:tcPr>
          <w:p w14:paraId="0E15B3E4" w14:textId="2E3EB300"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Eis</w:t>
            </w:r>
          </w:p>
        </w:tc>
        <w:tc>
          <w:tcPr>
            <w:tcW w:w="7168" w:type="dxa"/>
            <w:shd w:val="clear" w:color="auto" w:fill="F2F2F2" w:themeFill="background1" w:themeFillShade="F2"/>
            <w:vAlign w:val="center"/>
          </w:tcPr>
          <w:p w14:paraId="71A2E00E" w14:textId="2054A2C2"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Behoud van authenticiteit bij versiebeheer is geregeld.</w:t>
            </w:r>
          </w:p>
        </w:tc>
        <w:tc>
          <w:tcPr>
            <w:tcW w:w="1754" w:type="dxa"/>
            <w:shd w:val="clear" w:color="auto" w:fill="F2F2F2" w:themeFill="background1" w:themeFillShade="F2"/>
            <w:vAlign w:val="center"/>
          </w:tcPr>
          <w:p w14:paraId="107A7C10"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45F638C5"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57ADF4A1" w14:textId="77777777" w:rsidTr="00915D13">
        <w:trPr>
          <w:cantSplit/>
          <w:trHeight w:val="567"/>
        </w:trPr>
        <w:tc>
          <w:tcPr>
            <w:tcW w:w="593" w:type="dxa"/>
            <w:shd w:val="clear" w:color="auto" w:fill="F2F2F2" w:themeFill="background1" w:themeFillShade="F2"/>
            <w:vAlign w:val="center"/>
          </w:tcPr>
          <w:p w14:paraId="0402C0B9" w14:textId="182262F4"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7</w:t>
            </w:r>
          </w:p>
        </w:tc>
        <w:tc>
          <w:tcPr>
            <w:tcW w:w="1103" w:type="dxa"/>
            <w:shd w:val="clear" w:color="auto" w:fill="F2F2F2" w:themeFill="background1" w:themeFillShade="F2"/>
            <w:vAlign w:val="center"/>
          </w:tcPr>
          <w:p w14:paraId="4159018C" w14:textId="0C0702CA"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Eis</w:t>
            </w:r>
          </w:p>
        </w:tc>
        <w:tc>
          <w:tcPr>
            <w:tcW w:w="7168" w:type="dxa"/>
            <w:shd w:val="clear" w:color="auto" w:fill="F2F2F2" w:themeFill="background1" w:themeFillShade="F2"/>
            <w:vAlign w:val="center"/>
          </w:tcPr>
          <w:p w14:paraId="0E9D3AC5" w14:textId="6502C114"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Voor het uitwisselen van data wordt gebruik gemaakt van unieke kenmerken.</w:t>
            </w:r>
            <w:r w:rsidR="002F6FD9" w:rsidRPr="00915D13">
              <w:rPr>
                <w:rFonts w:ascii="Arial" w:hAnsi="Arial" w:cs="Arial"/>
                <w:sz w:val="18"/>
                <w:szCs w:val="18"/>
                <w:lang w:val="nl-NL"/>
              </w:rPr>
              <w:t xml:space="preserve"> </w:t>
            </w:r>
            <w:r w:rsidR="002F6FD9" w:rsidRPr="00915D13">
              <w:rPr>
                <w:rFonts w:ascii="Arial" w:hAnsi="Arial" w:cs="Arial"/>
                <w:sz w:val="18"/>
                <w:szCs w:val="18"/>
                <w:lang w:val="nl-NL"/>
              </w:rPr>
              <w:br/>
            </w:r>
            <w:r w:rsidR="002F6FD9" w:rsidRPr="00915D13">
              <w:rPr>
                <w:rFonts w:ascii="Arial" w:hAnsi="Arial" w:cs="Arial"/>
                <w:i/>
                <w:iCs/>
                <w:sz w:val="18"/>
                <w:szCs w:val="18"/>
                <w:lang w:val="nl-NL"/>
              </w:rPr>
              <w:t xml:space="preserve">Met unieke kenmerken wordt bedoeld: Unieke </w:t>
            </w:r>
            <w:proofErr w:type="spellStart"/>
            <w:r w:rsidR="002F6FD9" w:rsidRPr="00915D13">
              <w:rPr>
                <w:rFonts w:ascii="Arial" w:hAnsi="Arial" w:cs="Arial"/>
                <w:i/>
                <w:iCs/>
                <w:sz w:val="18"/>
                <w:szCs w:val="18"/>
                <w:lang w:val="nl-NL"/>
              </w:rPr>
              <w:t>ID's</w:t>
            </w:r>
            <w:proofErr w:type="spellEnd"/>
            <w:r w:rsidR="002F6FD9" w:rsidRPr="00915D13">
              <w:rPr>
                <w:rFonts w:ascii="Arial" w:hAnsi="Arial" w:cs="Arial"/>
                <w:i/>
                <w:iCs/>
                <w:sz w:val="18"/>
                <w:szCs w:val="18"/>
                <w:lang w:val="nl-NL"/>
              </w:rPr>
              <w:t>, functioneel herkenbare en begrijpelijke sleutels van data t.b.v. data-uitwisseling met andere systemen.</w:t>
            </w:r>
          </w:p>
        </w:tc>
        <w:tc>
          <w:tcPr>
            <w:tcW w:w="1754" w:type="dxa"/>
            <w:shd w:val="clear" w:color="auto" w:fill="F2F2F2" w:themeFill="background1" w:themeFillShade="F2"/>
            <w:vAlign w:val="center"/>
          </w:tcPr>
          <w:p w14:paraId="40E4420D"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0FC6C631"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4F785D44" w14:textId="77777777" w:rsidTr="00915D13">
        <w:trPr>
          <w:cantSplit/>
          <w:trHeight w:val="567"/>
        </w:trPr>
        <w:tc>
          <w:tcPr>
            <w:tcW w:w="593" w:type="dxa"/>
            <w:shd w:val="clear" w:color="auto" w:fill="F2F2F2" w:themeFill="background1" w:themeFillShade="F2"/>
            <w:vAlign w:val="center"/>
          </w:tcPr>
          <w:p w14:paraId="30403B50" w14:textId="7A3AEE99"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8</w:t>
            </w:r>
          </w:p>
        </w:tc>
        <w:tc>
          <w:tcPr>
            <w:tcW w:w="1103" w:type="dxa"/>
            <w:shd w:val="clear" w:color="auto" w:fill="F2F2F2" w:themeFill="background1" w:themeFillShade="F2"/>
            <w:vAlign w:val="center"/>
          </w:tcPr>
          <w:p w14:paraId="37D69690" w14:textId="23708F90"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Eis</w:t>
            </w:r>
          </w:p>
        </w:tc>
        <w:tc>
          <w:tcPr>
            <w:tcW w:w="7168" w:type="dxa"/>
            <w:shd w:val="clear" w:color="auto" w:fill="F2F2F2" w:themeFill="background1" w:themeFillShade="F2"/>
            <w:vAlign w:val="center"/>
          </w:tcPr>
          <w:p w14:paraId="3E5AD945" w14:textId="133FCD1B"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 xml:space="preserve">In </w:t>
            </w:r>
            <w:r w:rsidR="009A7DB1">
              <w:rPr>
                <w:rFonts w:ascii="Arial" w:hAnsi="Arial" w:cs="Arial"/>
                <w:sz w:val="18"/>
                <w:szCs w:val="18"/>
                <w:lang w:val="nl-NL"/>
              </w:rPr>
              <w:t>Het systeem</w:t>
            </w:r>
            <w:r w:rsidRPr="00915D13">
              <w:rPr>
                <w:rFonts w:ascii="Arial" w:hAnsi="Arial" w:cs="Arial"/>
                <w:sz w:val="18"/>
                <w:szCs w:val="18"/>
                <w:lang w:val="nl-NL"/>
              </w:rPr>
              <w:t xml:space="preserve"> wordt een audit </w:t>
            </w:r>
            <w:proofErr w:type="spellStart"/>
            <w:r w:rsidRPr="00915D13">
              <w:rPr>
                <w:rFonts w:ascii="Arial" w:hAnsi="Arial" w:cs="Arial"/>
                <w:sz w:val="18"/>
                <w:szCs w:val="18"/>
                <w:lang w:val="nl-NL"/>
              </w:rPr>
              <w:t>trail</w:t>
            </w:r>
            <w:proofErr w:type="spellEnd"/>
            <w:r w:rsidRPr="00915D13">
              <w:rPr>
                <w:rFonts w:ascii="Arial" w:hAnsi="Arial" w:cs="Arial"/>
                <w:sz w:val="18"/>
                <w:szCs w:val="18"/>
                <w:lang w:val="nl-NL"/>
              </w:rPr>
              <w:t xml:space="preserve"> bijgehouden van de datamutaties.</w:t>
            </w:r>
            <w:r w:rsidR="00C925EE" w:rsidRPr="00915D13">
              <w:rPr>
                <w:rFonts w:ascii="Arial" w:hAnsi="Arial" w:cs="Arial"/>
                <w:sz w:val="18"/>
                <w:szCs w:val="18"/>
                <w:lang w:val="nl-NL"/>
              </w:rPr>
              <w:t xml:space="preserve"> Waaronder: wat de opdracht was om de boeking te maken, van wie kwam de opdracht, wie heeft bepaald ten gunste van welke begrotingspost </w:t>
            </w:r>
            <w:r w:rsidR="006422DB" w:rsidRPr="00915D13">
              <w:rPr>
                <w:rFonts w:ascii="Arial" w:hAnsi="Arial" w:cs="Arial"/>
                <w:sz w:val="18"/>
                <w:szCs w:val="18"/>
                <w:lang w:val="nl-NL"/>
              </w:rPr>
              <w:t>te boeken.</w:t>
            </w:r>
          </w:p>
        </w:tc>
        <w:tc>
          <w:tcPr>
            <w:tcW w:w="1754" w:type="dxa"/>
            <w:shd w:val="clear" w:color="auto" w:fill="F2F2F2" w:themeFill="background1" w:themeFillShade="F2"/>
            <w:vAlign w:val="center"/>
          </w:tcPr>
          <w:p w14:paraId="3E4E066E"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5259860C"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79AD45DD" w14:textId="77777777" w:rsidTr="00915D13">
        <w:trPr>
          <w:cantSplit/>
          <w:trHeight w:val="567"/>
        </w:trPr>
        <w:tc>
          <w:tcPr>
            <w:tcW w:w="593" w:type="dxa"/>
            <w:shd w:val="clear" w:color="auto" w:fill="F2F2F2" w:themeFill="background1" w:themeFillShade="F2"/>
            <w:vAlign w:val="center"/>
          </w:tcPr>
          <w:p w14:paraId="39117745" w14:textId="41E05A1E"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9</w:t>
            </w:r>
          </w:p>
        </w:tc>
        <w:tc>
          <w:tcPr>
            <w:tcW w:w="1103" w:type="dxa"/>
            <w:shd w:val="clear" w:color="auto" w:fill="F2F2F2" w:themeFill="background1" w:themeFillShade="F2"/>
            <w:vAlign w:val="center"/>
          </w:tcPr>
          <w:p w14:paraId="339712E7" w14:textId="78F062F6"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Eis</w:t>
            </w:r>
          </w:p>
        </w:tc>
        <w:tc>
          <w:tcPr>
            <w:tcW w:w="7168" w:type="dxa"/>
            <w:shd w:val="clear" w:color="auto" w:fill="F2F2F2" w:themeFill="background1" w:themeFillShade="F2"/>
            <w:vAlign w:val="center"/>
          </w:tcPr>
          <w:p w14:paraId="45BCFC5D" w14:textId="35941A6A"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Applicaties beschikken over een volledige Nederlandstalige interface, helpfunctie en documentatie.</w:t>
            </w:r>
            <w:r w:rsidR="00EA420E" w:rsidRPr="00915D13">
              <w:rPr>
                <w:rFonts w:ascii="Arial" w:hAnsi="Arial" w:cs="Arial"/>
                <w:sz w:val="18"/>
                <w:szCs w:val="18"/>
                <w:lang w:val="nl-NL"/>
              </w:rPr>
              <w:t xml:space="preserve"> </w:t>
            </w:r>
            <w:r w:rsidR="00EA420E" w:rsidRPr="007B61C4">
              <w:rPr>
                <w:rFonts w:ascii="Arial" w:eastAsia="Arial" w:hAnsi="Arial" w:cs="Arial"/>
                <w:sz w:val="18"/>
                <w:szCs w:val="18"/>
                <w:lang w:val="nl-NL" w:eastAsia="nl-NL"/>
              </w:rPr>
              <w:t>Alleen specialistische, IT-technische documentatie is in het Engels opgesteld. Deze Engelstalige documentatie is niet bedoeld of nodig voor reguliere eindgebruikers.</w:t>
            </w:r>
          </w:p>
        </w:tc>
        <w:tc>
          <w:tcPr>
            <w:tcW w:w="1754" w:type="dxa"/>
            <w:shd w:val="clear" w:color="auto" w:fill="F2F2F2" w:themeFill="background1" w:themeFillShade="F2"/>
            <w:vAlign w:val="center"/>
          </w:tcPr>
          <w:p w14:paraId="7E2A4A75"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37776011"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216402EC" w14:textId="77777777" w:rsidTr="00915D13">
        <w:trPr>
          <w:cantSplit/>
          <w:trHeight w:val="567"/>
        </w:trPr>
        <w:tc>
          <w:tcPr>
            <w:tcW w:w="593" w:type="dxa"/>
            <w:shd w:val="clear" w:color="auto" w:fill="F2F2F2" w:themeFill="background1" w:themeFillShade="F2"/>
            <w:vAlign w:val="center"/>
          </w:tcPr>
          <w:p w14:paraId="12C15D5D" w14:textId="072FAE8A"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10</w:t>
            </w:r>
          </w:p>
        </w:tc>
        <w:tc>
          <w:tcPr>
            <w:tcW w:w="1103" w:type="dxa"/>
            <w:shd w:val="clear" w:color="auto" w:fill="F2F2F2" w:themeFill="background1" w:themeFillShade="F2"/>
            <w:vAlign w:val="center"/>
          </w:tcPr>
          <w:p w14:paraId="4C1C30F8" w14:textId="5F59CAAE"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Eis</w:t>
            </w:r>
          </w:p>
        </w:tc>
        <w:tc>
          <w:tcPr>
            <w:tcW w:w="7168" w:type="dxa"/>
            <w:shd w:val="clear" w:color="auto" w:fill="F2F2F2" w:themeFill="background1" w:themeFillShade="F2"/>
            <w:vAlign w:val="center"/>
          </w:tcPr>
          <w:p w14:paraId="708F7E32" w14:textId="59286A29"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 xml:space="preserve">Voor wettelijk verplichte data streven we naar een geautomatiseerde beschikbaarheid van minimaal 99,5% op elk moment (24*7), voor de overige data geldt dit tijdens werktijden (6.00 – 23.59 uur). De aaneengesloten </w:t>
            </w:r>
            <w:proofErr w:type="spellStart"/>
            <w:r w:rsidRPr="00915D13">
              <w:rPr>
                <w:rFonts w:ascii="Arial" w:hAnsi="Arial" w:cs="Arial"/>
                <w:sz w:val="18"/>
                <w:szCs w:val="18"/>
                <w:lang w:val="nl-NL"/>
              </w:rPr>
              <w:t>uitvalsduur</w:t>
            </w:r>
            <w:proofErr w:type="spellEnd"/>
            <w:r w:rsidRPr="00915D13">
              <w:rPr>
                <w:rFonts w:ascii="Arial" w:hAnsi="Arial" w:cs="Arial"/>
                <w:sz w:val="18"/>
                <w:szCs w:val="18"/>
                <w:lang w:val="nl-NL"/>
              </w:rPr>
              <w:t xml:space="preserve"> is maximaal 2 uur.</w:t>
            </w:r>
            <w:r w:rsidR="00754FB8" w:rsidRPr="00915D13">
              <w:rPr>
                <w:rFonts w:ascii="Arial" w:hAnsi="Arial" w:cs="Arial"/>
                <w:sz w:val="18"/>
                <w:szCs w:val="18"/>
                <w:lang w:val="nl-NL"/>
              </w:rPr>
              <w:br/>
            </w:r>
            <w:r w:rsidR="00754FB8" w:rsidRPr="00915D13">
              <w:rPr>
                <w:rFonts w:ascii="Arial" w:hAnsi="Arial" w:cs="Arial"/>
                <w:i/>
                <w:iCs/>
                <w:sz w:val="18"/>
                <w:szCs w:val="18"/>
                <w:lang w:val="nl-NL"/>
              </w:rPr>
              <w:t xml:space="preserve">Met </w:t>
            </w:r>
            <w:proofErr w:type="spellStart"/>
            <w:r w:rsidR="00754FB8" w:rsidRPr="00915D13">
              <w:rPr>
                <w:rFonts w:ascii="Arial" w:hAnsi="Arial" w:cs="Arial"/>
                <w:i/>
                <w:iCs/>
                <w:sz w:val="18"/>
                <w:szCs w:val="18"/>
                <w:lang w:val="nl-NL"/>
              </w:rPr>
              <w:t>uitvalsduur</w:t>
            </w:r>
            <w:proofErr w:type="spellEnd"/>
            <w:r w:rsidR="00754FB8" w:rsidRPr="00915D13">
              <w:rPr>
                <w:rFonts w:ascii="Arial" w:hAnsi="Arial" w:cs="Arial"/>
                <w:i/>
                <w:iCs/>
                <w:sz w:val="18"/>
                <w:szCs w:val="18"/>
                <w:lang w:val="nl-NL"/>
              </w:rPr>
              <w:t xml:space="preserve"> wordt bedoeld: een periode </w:t>
            </w:r>
            <w:r w:rsidR="00FC78C6" w:rsidRPr="00915D13">
              <w:rPr>
                <w:rFonts w:ascii="Arial" w:hAnsi="Arial" w:cs="Arial"/>
                <w:i/>
                <w:iCs/>
                <w:sz w:val="18"/>
                <w:szCs w:val="18"/>
                <w:lang w:val="nl-NL"/>
              </w:rPr>
              <w:t>w</w:t>
            </w:r>
            <w:r w:rsidR="00754FB8" w:rsidRPr="00915D13">
              <w:rPr>
                <w:rFonts w:ascii="Arial" w:hAnsi="Arial" w:cs="Arial"/>
                <w:i/>
                <w:iCs/>
                <w:sz w:val="18"/>
                <w:szCs w:val="18"/>
                <w:lang w:val="nl-NL"/>
              </w:rPr>
              <w:t>aarin het systeem volledig buiten werking is zonder enige onderbreking van de storing.</w:t>
            </w:r>
          </w:p>
        </w:tc>
        <w:tc>
          <w:tcPr>
            <w:tcW w:w="1754" w:type="dxa"/>
            <w:shd w:val="clear" w:color="auto" w:fill="F2F2F2" w:themeFill="background1" w:themeFillShade="F2"/>
            <w:vAlign w:val="center"/>
          </w:tcPr>
          <w:p w14:paraId="4BE937C7"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4D0DB19F"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7A9771A6" w14:textId="77777777" w:rsidTr="00A46D17">
        <w:trPr>
          <w:cantSplit/>
          <w:trHeight w:val="379"/>
        </w:trPr>
        <w:tc>
          <w:tcPr>
            <w:tcW w:w="593" w:type="dxa"/>
            <w:shd w:val="clear" w:color="auto" w:fill="F2F2F2" w:themeFill="background1" w:themeFillShade="F2"/>
            <w:vAlign w:val="center"/>
          </w:tcPr>
          <w:p w14:paraId="4914C2CA" w14:textId="15D7BE9A"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11</w:t>
            </w:r>
          </w:p>
        </w:tc>
        <w:tc>
          <w:tcPr>
            <w:tcW w:w="1103" w:type="dxa"/>
            <w:shd w:val="clear" w:color="auto" w:fill="F2F2F2" w:themeFill="background1" w:themeFillShade="F2"/>
            <w:vAlign w:val="center"/>
          </w:tcPr>
          <w:p w14:paraId="47334E46" w14:textId="735CC594"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Eis</w:t>
            </w:r>
          </w:p>
        </w:tc>
        <w:tc>
          <w:tcPr>
            <w:tcW w:w="7168" w:type="dxa"/>
            <w:shd w:val="clear" w:color="auto" w:fill="F2F2F2" w:themeFill="background1" w:themeFillShade="F2"/>
            <w:vAlign w:val="center"/>
          </w:tcPr>
          <w:p w14:paraId="164E9FDC" w14:textId="146250B3"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De applicatie moet bij storingen alle, geaccepteerde en opgeslagen, mutaties bewaren.</w:t>
            </w:r>
          </w:p>
        </w:tc>
        <w:tc>
          <w:tcPr>
            <w:tcW w:w="1754" w:type="dxa"/>
            <w:shd w:val="clear" w:color="auto" w:fill="F2F2F2" w:themeFill="background1" w:themeFillShade="F2"/>
            <w:vAlign w:val="center"/>
          </w:tcPr>
          <w:p w14:paraId="615778E3"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73C57E9E"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03593EE9" w14:textId="77777777" w:rsidTr="00915D13">
        <w:trPr>
          <w:cantSplit/>
          <w:trHeight w:val="567"/>
        </w:trPr>
        <w:tc>
          <w:tcPr>
            <w:tcW w:w="593" w:type="dxa"/>
            <w:shd w:val="clear" w:color="auto" w:fill="F2F2F2" w:themeFill="background1" w:themeFillShade="F2"/>
            <w:vAlign w:val="center"/>
          </w:tcPr>
          <w:p w14:paraId="16BD8765" w14:textId="7A94C8C2"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12</w:t>
            </w:r>
          </w:p>
        </w:tc>
        <w:tc>
          <w:tcPr>
            <w:tcW w:w="1103" w:type="dxa"/>
            <w:shd w:val="clear" w:color="auto" w:fill="F2F2F2" w:themeFill="background1" w:themeFillShade="F2"/>
            <w:vAlign w:val="center"/>
          </w:tcPr>
          <w:p w14:paraId="5A97F6AA" w14:textId="03EF8492"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Eis</w:t>
            </w:r>
          </w:p>
        </w:tc>
        <w:tc>
          <w:tcPr>
            <w:tcW w:w="7168" w:type="dxa"/>
            <w:shd w:val="clear" w:color="auto" w:fill="F2F2F2" w:themeFill="background1" w:themeFillShade="F2"/>
            <w:vAlign w:val="center"/>
          </w:tcPr>
          <w:p w14:paraId="12DECA7A" w14:textId="70288E37"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Voor productie-omgevingen wordt uitsluitend gebruik gemaakt van officiële softwarereleases.</w:t>
            </w:r>
          </w:p>
        </w:tc>
        <w:tc>
          <w:tcPr>
            <w:tcW w:w="1754" w:type="dxa"/>
            <w:shd w:val="clear" w:color="auto" w:fill="F2F2F2" w:themeFill="background1" w:themeFillShade="F2"/>
            <w:vAlign w:val="center"/>
          </w:tcPr>
          <w:p w14:paraId="080A6152"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114446B5"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549973BF" w14:textId="77777777" w:rsidTr="00915D13">
        <w:trPr>
          <w:cantSplit/>
          <w:trHeight w:val="567"/>
        </w:trPr>
        <w:tc>
          <w:tcPr>
            <w:tcW w:w="593" w:type="dxa"/>
            <w:shd w:val="clear" w:color="auto" w:fill="F2F2F2" w:themeFill="background1" w:themeFillShade="F2"/>
            <w:vAlign w:val="center"/>
          </w:tcPr>
          <w:p w14:paraId="4216FFAC" w14:textId="078BABD7"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13</w:t>
            </w:r>
          </w:p>
        </w:tc>
        <w:tc>
          <w:tcPr>
            <w:tcW w:w="1103" w:type="dxa"/>
            <w:shd w:val="clear" w:color="auto" w:fill="F2F2F2" w:themeFill="background1" w:themeFillShade="F2"/>
            <w:vAlign w:val="center"/>
          </w:tcPr>
          <w:p w14:paraId="0F9C9288" w14:textId="5DDB5349"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Eis</w:t>
            </w:r>
          </w:p>
        </w:tc>
        <w:tc>
          <w:tcPr>
            <w:tcW w:w="7168" w:type="dxa"/>
            <w:shd w:val="clear" w:color="auto" w:fill="F2F2F2" w:themeFill="background1" w:themeFillShade="F2"/>
            <w:vAlign w:val="center"/>
          </w:tcPr>
          <w:p w14:paraId="04AE1239" w14:textId="0AC6EB2C"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Naast de productieomgeving is een aparte acceptatieomgeving ingericht die functioneel zoveel mogelijk identiek is aan de productieomgeving. De opzet, het beheer en onderhoud van deze acceptatie-omgeving valt volledig binnen het bestek.</w:t>
            </w:r>
          </w:p>
        </w:tc>
        <w:tc>
          <w:tcPr>
            <w:tcW w:w="1754" w:type="dxa"/>
            <w:shd w:val="clear" w:color="auto" w:fill="F2F2F2" w:themeFill="background1" w:themeFillShade="F2"/>
            <w:vAlign w:val="center"/>
          </w:tcPr>
          <w:p w14:paraId="24FDCBA2"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3779BECC"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1EBE2B76" w14:textId="77777777" w:rsidTr="00915D13">
        <w:trPr>
          <w:cantSplit/>
          <w:trHeight w:val="567"/>
        </w:trPr>
        <w:tc>
          <w:tcPr>
            <w:tcW w:w="593" w:type="dxa"/>
            <w:shd w:val="clear" w:color="auto" w:fill="F2F2F2" w:themeFill="background1" w:themeFillShade="F2"/>
            <w:vAlign w:val="center"/>
          </w:tcPr>
          <w:p w14:paraId="3BAC0E49" w14:textId="43DA2C54"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14</w:t>
            </w:r>
          </w:p>
        </w:tc>
        <w:tc>
          <w:tcPr>
            <w:tcW w:w="1103" w:type="dxa"/>
            <w:shd w:val="clear" w:color="auto" w:fill="F2F2F2" w:themeFill="background1" w:themeFillShade="F2"/>
            <w:vAlign w:val="center"/>
          </w:tcPr>
          <w:p w14:paraId="5A355519" w14:textId="41F3A920"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Wens</w:t>
            </w:r>
          </w:p>
        </w:tc>
        <w:tc>
          <w:tcPr>
            <w:tcW w:w="7168" w:type="dxa"/>
            <w:shd w:val="clear" w:color="auto" w:fill="F2F2F2" w:themeFill="background1" w:themeFillShade="F2"/>
            <w:vAlign w:val="center"/>
          </w:tcPr>
          <w:p w14:paraId="4B0E90EC" w14:textId="2E2CF212"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Het is mogelijk om incidenteel op afroep van Opdrachtgever een geactualiseerde kopie te krijgen van de gegevens in de acceptatieomgeving op basis van de gegevens in de productieomgeving</w:t>
            </w:r>
            <w:r w:rsidR="0013522A">
              <w:rPr>
                <w:rFonts w:ascii="Arial" w:hAnsi="Arial" w:cs="Arial"/>
                <w:sz w:val="18"/>
                <w:szCs w:val="18"/>
                <w:lang w:val="nl-NL"/>
              </w:rPr>
              <w:t>.</w:t>
            </w:r>
          </w:p>
        </w:tc>
        <w:tc>
          <w:tcPr>
            <w:tcW w:w="1754" w:type="dxa"/>
            <w:shd w:val="clear" w:color="auto" w:fill="F2F2F2" w:themeFill="background1" w:themeFillShade="F2"/>
            <w:vAlign w:val="center"/>
          </w:tcPr>
          <w:p w14:paraId="08DA9CB5"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45BA7F9B"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72A322FA" w14:textId="77777777" w:rsidTr="00915D13">
        <w:trPr>
          <w:cantSplit/>
          <w:trHeight w:val="567"/>
        </w:trPr>
        <w:tc>
          <w:tcPr>
            <w:tcW w:w="593" w:type="dxa"/>
            <w:shd w:val="clear" w:color="auto" w:fill="F2F2F2" w:themeFill="background1" w:themeFillShade="F2"/>
            <w:vAlign w:val="center"/>
          </w:tcPr>
          <w:p w14:paraId="1469A2AC" w14:textId="654DE169"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15</w:t>
            </w:r>
          </w:p>
        </w:tc>
        <w:tc>
          <w:tcPr>
            <w:tcW w:w="1103" w:type="dxa"/>
            <w:shd w:val="clear" w:color="auto" w:fill="F2F2F2" w:themeFill="background1" w:themeFillShade="F2"/>
            <w:vAlign w:val="center"/>
          </w:tcPr>
          <w:p w14:paraId="4ED92CCC" w14:textId="44FF6244"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Eis</w:t>
            </w:r>
          </w:p>
        </w:tc>
        <w:tc>
          <w:tcPr>
            <w:tcW w:w="7168" w:type="dxa"/>
            <w:shd w:val="clear" w:color="auto" w:fill="F2F2F2" w:themeFill="background1" w:themeFillShade="F2"/>
            <w:vAlign w:val="center"/>
          </w:tcPr>
          <w:p w14:paraId="7C987C8D" w14:textId="7394722F"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De performance en de schaalbaarheid van het systeem is zodanig dat de reguliere bedrijfsactiviteiten niet worden belemmerd.</w:t>
            </w:r>
          </w:p>
        </w:tc>
        <w:tc>
          <w:tcPr>
            <w:tcW w:w="1754" w:type="dxa"/>
            <w:shd w:val="clear" w:color="auto" w:fill="F2F2F2" w:themeFill="background1" w:themeFillShade="F2"/>
            <w:vAlign w:val="center"/>
          </w:tcPr>
          <w:p w14:paraId="00EF2364"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712D51AC"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25A5B9B4" w14:textId="77777777" w:rsidTr="00915D13">
        <w:trPr>
          <w:cantSplit/>
          <w:trHeight w:val="567"/>
        </w:trPr>
        <w:tc>
          <w:tcPr>
            <w:tcW w:w="593" w:type="dxa"/>
            <w:shd w:val="clear" w:color="auto" w:fill="F2F2F2" w:themeFill="background1" w:themeFillShade="F2"/>
            <w:vAlign w:val="center"/>
          </w:tcPr>
          <w:p w14:paraId="04F288F5" w14:textId="1FD20739"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16</w:t>
            </w:r>
          </w:p>
        </w:tc>
        <w:tc>
          <w:tcPr>
            <w:tcW w:w="1103" w:type="dxa"/>
            <w:shd w:val="clear" w:color="auto" w:fill="F2F2F2" w:themeFill="background1" w:themeFillShade="F2"/>
            <w:vAlign w:val="center"/>
          </w:tcPr>
          <w:p w14:paraId="0F69AB06" w14:textId="14E73540"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Eis</w:t>
            </w:r>
          </w:p>
        </w:tc>
        <w:tc>
          <w:tcPr>
            <w:tcW w:w="7168" w:type="dxa"/>
            <w:shd w:val="clear" w:color="auto" w:fill="F2F2F2" w:themeFill="background1" w:themeFillShade="F2"/>
            <w:vAlign w:val="center"/>
          </w:tcPr>
          <w:p w14:paraId="1CF8613B" w14:textId="77777777"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 xml:space="preserve">Voor wat betreft ondersteunende software worden de volgende versies/richtlijnen gehanteerd:  </w:t>
            </w:r>
          </w:p>
          <w:p w14:paraId="7FB6E13B" w14:textId="77777777"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 Microsoft .Net Framework alle officiële versies tot en met versiedatum 1 jaar geleden;</w:t>
            </w:r>
          </w:p>
          <w:p w14:paraId="25EB9B9B" w14:textId="77777777"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 xml:space="preserve">* Java client software is niet toegestaan i.v.m. issues t.a.v. beveiliging en certificaten; </w:t>
            </w:r>
          </w:p>
          <w:p w14:paraId="5ABD56DC" w14:textId="684A2FA5"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 xml:space="preserve">* E-mail: Exchange </w:t>
            </w:r>
            <w:r w:rsidR="007B61C4">
              <w:rPr>
                <w:rFonts w:ascii="Arial" w:hAnsi="Arial" w:cs="Arial"/>
                <w:sz w:val="18"/>
                <w:szCs w:val="18"/>
                <w:lang w:val="nl-NL"/>
              </w:rPr>
              <w:t xml:space="preserve">Server </w:t>
            </w:r>
            <w:r w:rsidRPr="00915D13">
              <w:rPr>
                <w:rFonts w:ascii="Arial" w:hAnsi="Arial" w:cs="Arial"/>
                <w:sz w:val="18"/>
                <w:szCs w:val="18"/>
                <w:lang w:val="nl-NL"/>
              </w:rPr>
              <w:t xml:space="preserve">2019 on Premise; </w:t>
            </w:r>
          </w:p>
          <w:p w14:paraId="2CBA0FB0" w14:textId="77777777"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 xml:space="preserve">* Office </w:t>
            </w:r>
            <w:proofErr w:type="spellStart"/>
            <w:r w:rsidRPr="00915D13">
              <w:rPr>
                <w:rFonts w:ascii="Arial" w:hAnsi="Arial" w:cs="Arial"/>
                <w:sz w:val="18"/>
                <w:szCs w:val="18"/>
              </w:rPr>
              <w:t>omgeving</w:t>
            </w:r>
            <w:proofErr w:type="spellEnd"/>
            <w:r w:rsidRPr="00915D13">
              <w:rPr>
                <w:rFonts w:ascii="Arial" w:hAnsi="Arial" w:cs="Arial"/>
                <w:sz w:val="18"/>
                <w:szCs w:val="18"/>
              </w:rPr>
              <w:t>: MS Office 365 E3 64 bits.</w:t>
            </w:r>
          </w:p>
          <w:p w14:paraId="78F89DA3" w14:textId="77777777" w:rsidR="0047740D" w:rsidRPr="00915D13" w:rsidRDefault="0047740D" w:rsidP="00D22DB6">
            <w:pPr>
              <w:pStyle w:val="TableParagraph"/>
              <w:spacing w:before="1" w:line="276" w:lineRule="auto"/>
              <w:rPr>
                <w:rFonts w:ascii="Arial" w:hAnsi="Arial" w:cs="Arial"/>
                <w:sz w:val="18"/>
                <w:szCs w:val="18"/>
              </w:rPr>
            </w:pPr>
          </w:p>
          <w:p w14:paraId="63D2B3C9" w14:textId="74C47A16"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Deze versies worden door het nieuwe systeem volledig ondersteund, inclusief koppelvlakken.</w:t>
            </w:r>
          </w:p>
        </w:tc>
        <w:tc>
          <w:tcPr>
            <w:tcW w:w="1754" w:type="dxa"/>
            <w:shd w:val="clear" w:color="auto" w:fill="F2F2F2" w:themeFill="background1" w:themeFillShade="F2"/>
            <w:vAlign w:val="center"/>
          </w:tcPr>
          <w:p w14:paraId="2547FF1C"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5612ADE3" w14:textId="77777777" w:rsidR="0047740D" w:rsidRPr="00915D13" w:rsidRDefault="0047740D" w:rsidP="00D22DB6">
            <w:pPr>
              <w:pStyle w:val="TableParagraph"/>
              <w:spacing w:before="1" w:line="276" w:lineRule="auto"/>
              <w:rPr>
                <w:rFonts w:ascii="Arial" w:hAnsi="Arial" w:cs="Arial"/>
                <w:sz w:val="18"/>
                <w:szCs w:val="18"/>
                <w:lang w:val="nl-NL"/>
              </w:rPr>
            </w:pPr>
          </w:p>
        </w:tc>
      </w:tr>
      <w:tr w:rsidR="0047740D" w:rsidRPr="00915D13" w14:paraId="6CA17D69" w14:textId="77777777" w:rsidTr="00915D13">
        <w:trPr>
          <w:cantSplit/>
          <w:trHeight w:val="567"/>
        </w:trPr>
        <w:tc>
          <w:tcPr>
            <w:tcW w:w="593" w:type="dxa"/>
            <w:shd w:val="clear" w:color="auto" w:fill="F2F2F2" w:themeFill="background1" w:themeFillShade="F2"/>
            <w:vAlign w:val="center"/>
          </w:tcPr>
          <w:p w14:paraId="0F9116E6" w14:textId="5FCF4230" w:rsidR="0047740D" w:rsidRPr="00915D13" w:rsidRDefault="0047740D" w:rsidP="00D22DB6">
            <w:pPr>
              <w:pStyle w:val="TableParagraph"/>
              <w:spacing w:before="1" w:line="276" w:lineRule="auto"/>
              <w:rPr>
                <w:rFonts w:ascii="Arial" w:hAnsi="Arial" w:cs="Arial"/>
                <w:sz w:val="18"/>
                <w:szCs w:val="18"/>
              </w:rPr>
            </w:pPr>
            <w:r w:rsidRPr="00915D13">
              <w:rPr>
                <w:rFonts w:ascii="Arial" w:hAnsi="Arial" w:cs="Arial"/>
                <w:sz w:val="18"/>
                <w:szCs w:val="18"/>
              </w:rPr>
              <w:t>17</w:t>
            </w:r>
          </w:p>
        </w:tc>
        <w:tc>
          <w:tcPr>
            <w:tcW w:w="1103" w:type="dxa"/>
            <w:shd w:val="clear" w:color="auto" w:fill="F2F2F2" w:themeFill="background1" w:themeFillShade="F2"/>
            <w:vAlign w:val="center"/>
          </w:tcPr>
          <w:p w14:paraId="07480FBA" w14:textId="5459AEBB" w:rsidR="0047740D" w:rsidRPr="00915D13" w:rsidRDefault="0047740D" w:rsidP="00D22DB6">
            <w:pPr>
              <w:pStyle w:val="TableParagraph"/>
              <w:spacing w:before="1" w:line="276" w:lineRule="auto"/>
              <w:rPr>
                <w:rFonts w:ascii="Arial" w:hAnsi="Arial" w:cs="Arial"/>
                <w:sz w:val="18"/>
                <w:szCs w:val="18"/>
                <w:lang w:val="nl-NL"/>
              </w:rPr>
            </w:pPr>
            <w:r w:rsidRPr="00915D13">
              <w:rPr>
                <w:rFonts w:ascii="Arial" w:hAnsi="Arial" w:cs="Arial"/>
                <w:sz w:val="18"/>
                <w:szCs w:val="18"/>
                <w:lang w:val="nl-NL"/>
              </w:rPr>
              <w:t>Eis</w:t>
            </w:r>
          </w:p>
        </w:tc>
        <w:tc>
          <w:tcPr>
            <w:tcW w:w="7168" w:type="dxa"/>
            <w:shd w:val="clear" w:color="auto" w:fill="F2F2F2" w:themeFill="background1" w:themeFillShade="F2"/>
            <w:vAlign w:val="center"/>
          </w:tcPr>
          <w:tbl>
            <w:tblPr>
              <w:tblW w:w="0" w:type="auto"/>
              <w:tblLayout w:type="fixed"/>
              <w:tblLook w:val="06A0" w:firstRow="1" w:lastRow="0" w:firstColumn="1" w:lastColumn="0" w:noHBand="1" w:noVBand="1"/>
            </w:tblPr>
            <w:tblGrid>
              <w:gridCol w:w="6804"/>
            </w:tblGrid>
            <w:tr w:rsidR="0047740D" w:rsidRPr="00915D13" w14:paraId="5729AA6D" w14:textId="77777777">
              <w:trPr>
                <w:trHeight w:val="300"/>
              </w:trPr>
              <w:tc>
                <w:tcPr>
                  <w:tcW w:w="6804" w:type="dxa"/>
                  <w:tcBorders>
                    <w:top w:val="nil"/>
                    <w:left w:val="nil"/>
                    <w:bottom w:val="nil"/>
                    <w:right w:val="nil"/>
                  </w:tcBorders>
                  <w:vAlign w:val="center"/>
                </w:tcPr>
                <w:p w14:paraId="6413657F" w14:textId="77777777" w:rsidR="0047740D" w:rsidRPr="00915D13" w:rsidRDefault="0047740D" w:rsidP="00D22DB6">
                  <w:pPr>
                    <w:spacing w:line="276" w:lineRule="auto"/>
                    <w:rPr>
                      <w:rFonts w:eastAsia="Calibri"/>
                      <w:color w:val="000000" w:themeColor="text1"/>
                      <w:szCs w:val="18"/>
                    </w:rPr>
                  </w:pPr>
                  <w:r w:rsidRPr="00915D13">
                    <w:rPr>
                      <w:rFonts w:eastAsia="Calibri"/>
                      <w:color w:val="000000" w:themeColor="text1"/>
                      <w:szCs w:val="18"/>
                    </w:rPr>
                    <w:t>Het moet mogelijk zijn een export te maken van informatieobjecten en gekoppelde bestanden op basis van opgegeven zoekcriteria, ten behoeve van bijvoorbeeld overbrenging naar een E-depot of een andere applicatie</w:t>
                  </w:r>
                </w:p>
              </w:tc>
            </w:tr>
          </w:tbl>
          <w:p w14:paraId="72901926" w14:textId="53CA9990" w:rsidR="0047740D" w:rsidRPr="00915D13" w:rsidRDefault="0047740D" w:rsidP="00D22DB6">
            <w:pPr>
              <w:pStyle w:val="TableParagraph"/>
              <w:spacing w:before="1" w:line="276" w:lineRule="auto"/>
              <w:rPr>
                <w:rFonts w:ascii="Arial" w:hAnsi="Arial" w:cs="Arial"/>
                <w:sz w:val="18"/>
                <w:szCs w:val="18"/>
                <w:lang w:val="nl-NL"/>
              </w:rPr>
            </w:pPr>
          </w:p>
        </w:tc>
        <w:tc>
          <w:tcPr>
            <w:tcW w:w="1754" w:type="dxa"/>
            <w:shd w:val="clear" w:color="auto" w:fill="F2F2F2" w:themeFill="background1" w:themeFillShade="F2"/>
            <w:vAlign w:val="center"/>
          </w:tcPr>
          <w:p w14:paraId="1D21CB0E" w14:textId="77777777" w:rsidR="0047740D" w:rsidRPr="00915D13" w:rsidRDefault="0047740D" w:rsidP="00D22DB6">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3477A27E" w14:textId="77777777" w:rsidR="0047740D" w:rsidRPr="00915D13" w:rsidRDefault="0047740D" w:rsidP="00D22DB6">
            <w:pPr>
              <w:pStyle w:val="TableParagraph"/>
              <w:spacing w:before="1" w:line="276" w:lineRule="auto"/>
              <w:rPr>
                <w:rFonts w:ascii="Arial" w:hAnsi="Arial" w:cs="Arial"/>
                <w:sz w:val="18"/>
                <w:szCs w:val="18"/>
                <w:lang w:val="nl-NL"/>
              </w:rPr>
            </w:pPr>
          </w:p>
        </w:tc>
      </w:tr>
    </w:tbl>
    <w:p w14:paraId="4094E888" w14:textId="0FF8D4C2" w:rsidR="00532AEB" w:rsidRDefault="00532AEB">
      <w:pPr>
        <w:spacing w:line="240" w:lineRule="auto"/>
        <w:rPr>
          <w:b/>
          <w:i/>
          <w:color w:val="004B95"/>
          <w:sz w:val="20"/>
          <w:szCs w:val="20"/>
        </w:rPr>
      </w:pPr>
    </w:p>
    <w:p w14:paraId="4D9E9D27" w14:textId="42F80998" w:rsidR="000D3263" w:rsidRDefault="00BA43B2" w:rsidP="00833A71">
      <w:pPr>
        <w:pStyle w:val="Heading2"/>
        <w:numPr>
          <w:ilvl w:val="1"/>
          <w:numId w:val="22"/>
        </w:numPr>
      </w:pPr>
      <w:bookmarkStart w:id="32" w:name="_Toc194607429"/>
      <w:r w:rsidRPr="00BA43B2">
        <w:t>Autorisatie en authenticatie</w:t>
      </w:r>
      <w:bookmarkEnd w:id="32"/>
    </w:p>
    <w:p w14:paraId="1DDFE8AF" w14:textId="77777777" w:rsidR="00BA43B2" w:rsidRDefault="00BA43B2" w:rsidP="00BA43B2">
      <w:pPr>
        <w:rPr>
          <w:highlight w:val="lightGray"/>
        </w:rPr>
      </w:pPr>
    </w:p>
    <w:tbl>
      <w:tblPr>
        <w:tblStyle w:val="TableNormal1"/>
        <w:tblW w:w="152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93"/>
        <w:gridCol w:w="1103"/>
        <w:gridCol w:w="7168"/>
        <w:gridCol w:w="1754"/>
        <w:gridCol w:w="4650"/>
      </w:tblGrid>
      <w:tr w:rsidR="00415B1B" w:rsidRPr="00B610E9" w14:paraId="46C2F5C0" w14:textId="77777777" w:rsidTr="00B610E9">
        <w:trPr>
          <w:trHeight w:val="834"/>
          <w:tblHeader/>
        </w:trPr>
        <w:tc>
          <w:tcPr>
            <w:tcW w:w="593" w:type="dxa"/>
            <w:shd w:val="clear" w:color="auto" w:fill="C00000"/>
            <w:vAlign w:val="center"/>
          </w:tcPr>
          <w:p w14:paraId="7E2101E3" w14:textId="7D8A8435" w:rsidR="00415B1B" w:rsidRPr="00B610E9" w:rsidRDefault="00415B1B" w:rsidP="00B610E9">
            <w:pPr>
              <w:pStyle w:val="TableParagraph"/>
              <w:spacing w:before="3" w:line="276" w:lineRule="auto"/>
              <w:ind w:right="85"/>
              <w:rPr>
                <w:rFonts w:ascii="Arial" w:hAnsi="Arial" w:cs="Arial"/>
                <w:b/>
                <w:bCs/>
                <w:color w:val="FFFFFF" w:themeColor="background1"/>
                <w:sz w:val="18"/>
                <w:szCs w:val="18"/>
              </w:rPr>
            </w:pPr>
            <w:r w:rsidRPr="00B610E9">
              <w:rPr>
                <w:rFonts w:ascii="Arial" w:hAnsi="Arial" w:cs="Arial"/>
                <w:b/>
                <w:bCs/>
                <w:color w:val="FFFFFF" w:themeColor="background1"/>
                <w:sz w:val="18"/>
                <w:szCs w:val="18"/>
              </w:rPr>
              <w:t>Nr</w:t>
            </w:r>
          </w:p>
        </w:tc>
        <w:tc>
          <w:tcPr>
            <w:tcW w:w="1103" w:type="dxa"/>
            <w:shd w:val="clear" w:color="auto" w:fill="C00000"/>
            <w:vAlign w:val="center"/>
          </w:tcPr>
          <w:p w14:paraId="0B90FCF1" w14:textId="7EDCF7F2" w:rsidR="00415B1B" w:rsidRPr="00B610E9" w:rsidRDefault="00415B1B" w:rsidP="00B610E9">
            <w:pPr>
              <w:pStyle w:val="TableParagraph"/>
              <w:spacing w:before="3" w:line="276" w:lineRule="auto"/>
              <w:ind w:right="85"/>
              <w:rPr>
                <w:rFonts w:ascii="Arial" w:hAnsi="Arial" w:cs="Arial"/>
                <w:b/>
                <w:bCs/>
                <w:color w:val="FFFFFF" w:themeColor="background1"/>
                <w:sz w:val="18"/>
                <w:szCs w:val="18"/>
                <w:lang w:val="nl-NL"/>
              </w:rPr>
            </w:pPr>
            <w:r w:rsidRPr="00B610E9">
              <w:rPr>
                <w:rFonts w:ascii="Arial" w:hAnsi="Arial" w:cs="Arial"/>
                <w:b/>
                <w:bCs/>
                <w:color w:val="FFFFFF" w:themeColor="background1"/>
                <w:sz w:val="18"/>
                <w:szCs w:val="18"/>
                <w:lang w:val="nl-NL"/>
              </w:rPr>
              <w:t>Eis/Wens</w:t>
            </w:r>
          </w:p>
        </w:tc>
        <w:tc>
          <w:tcPr>
            <w:tcW w:w="7168" w:type="dxa"/>
            <w:shd w:val="clear" w:color="auto" w:fill="C00000"/>
            <w:vAlign w:val="center"/>
          </w:tcPr>
          <w:p w14:paraId="544458D4" w14:textId="77777777" w:rsidR="00415B1B" w:rsidRPr="00B610E9" w:rsidRDefault="00415B1B" w:rsidP="00B610E9">
            <w:pPr>
              <w:pStyle w:val="TableParagraph"/>
              <w:spacing w:before="3" w:line="276" w:lineRule="auto"/>
              <w:ind w:right="85"/>
              <w:rPr>
                <w:rFonts w:ascii="Arial" w:hAnsi="Arial" w:cs="Arial"/>
                <w:b/>
                <w:bCs/>
                <w:color w:val="FFFFFF" w:themeColor="background1"/>
                <w:sz w:val="18"/>
                <w:szCs w:val="18"/>
                <w:lang w:val="nl-NL"/>
              </w:rPr>
            </w:pPr>
            <w:r w:rsidRPr="00B610E9">
              <w:rPr>
                <w:rFonts w:ascii="Arial" w:hAnsi="Arial" w:cs="Arial"/>
                <w:b/>
                <w:bCs/>
                <w:color w:val="FFFFFF" w:themeColor="background1"/>
                <w:sz w:val="18"/>
                <w:szCs w:val="18"/>
                <w:lang w:val="nl-NL"/>
              </w:rPr>
              <w:t xml:space="preserve">Omschrijving </w:t>
            </w:r>
          </w:p>
        </w:tc>
        <w:tc>
          <w:tcPr>
            <w:tcW w:w="1754" w:type="dxa"/>
            <w:shd w:val="clear" w:color="auto" w:fill="C00000"/>
            <w:vAlign w:val="center"/>
          </w:tcPr>
          <w:p w14:paraId="0D8C6E2B" w14:textId="1851190B" w:rsidR="00635C9B" w:rsidRPr="00B610E9" w:rsidRDefault="009A7DB1" w:rsidP="00B610E9">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B610E9">
              <w:rPr>
                <w:rFonts w:ascii="Arial" w:hAnsi="Arial" w:cs="Arial"/>
                <w:b/>
                <w:bCs/>
                <w:color w:val="FFFFFF" w:themeColor="background1"/>
                <w:sz w:val="18"/>
                <w:szCs w:val="18"/>
                <w:lang w:val="nl-NL"/>
              </w:rPr>
              <w:t xml:space="preserve"> van Inschrijver voldoet hieraan</w:t>
            </w:r>
          </w:p>
          <w:p w14:paraId="6401987E" w14:textId="5F6B1DA5" w:rsidR="00415B1B" w:rsidRPr="00B610E9" w:rsidRDefault="00635C9B" w:rsidP="00B610E9">
            <w:pPr>
              <w:pStyle w:val="TableParagraph"/>
              <w:spacing w:before="3" w:line="276" w:lineRule="auto"/>
              <w:ind w:right="85"/>
              <w:rPr>
                <w:rFonts w:ascii="Arial" w:hAnsi="Arial" w:cs="Arial"/>
                <w:b/>
                <w:bCs/>
                <w:color w:val="FFFFFF" w:themeColor="background1"/>
                <w:sz w:val="18"/>
                <w:szCs w:val="18"/>
                <w:lang w:val="nl-NL"/>
              </w:rPr>
            </w:pPr>
            <w:r w:rsidRPr="00B610E9">
              <w:rPr>
                <w:rFonts w:ascii="Arial" w:hAnsi="Arial" w:cs="Arial"/>
                <w:b/>
                <w:bCs/>
                <w:color w:val="FFFFFF" w:themeColor="background1"/>
                <w:sz w:val="18"/>
                <w:szCs w:val="18"/>
                <w:lang w:val="nl-NL"/>
              </w:rPr>
              <w:t>(Ja / Nee)</w:t>
            </w:r>
          </w:p>
        </w:tc>
        <w:tc>
          <w:tcPr>
            <w:tcW w:w="4650" w:type="dxa"/>
            <w:shd w:val="clear" w:color="auto" w:fill="C00000"/>
            <w:vAlign w:val="center"/>
          </w:tcPr>
          <w:p w14:paraId="2C43F962" w14:textId="77777777" w:rsidR="00415B1B" w:rsidRPr="00B610E9" w:rsidRDefault="00415B1B" w:rsidP="00B610E9">
            <w:pPr>
              <w:pStyle w:val="TableParagraph"/>
              <w:spacing w:before="3" w:line="276" w:lineRule="auto"/>
              <w:ind w:right="85"/>
              <w:rPr>
                <w:rFonts w:ascii="Arial" w:hAnsi="Arial" w:cs="Arial"/>
                <w:b/>
                <w:bCs/>
                <w:color w:val="FFFFFF" w:themeColor="background1"/>
                <w:sz w:val="18"/>
                <w:szCs w:val="18"/>
                <w:lang w:val="nl-NL"/>
              </w:rPr>
            </w:pPr>
            <w:r w:rsidRPr="00B610E9">
              <w:rPr>
                <w:rFonts w:ascii="Arial" w:hAnsi="Arial" w:cs="Arial"/>
                <w:b/>
                <w:bCs/>
                <w:color w:val="FFFFFF" w:themeColor="background1"/>
                <w:sz w:val="18"/>
                <w:szCs w:val="18"/>
                <w:lang w:val="nl-NL"/>
              </w:rPr>
              <w:t>Eventuele Opmerkingen</w:t>
            </w:r>
          </w:p>
        </w:tc>
      </w:tr>
      <w:tr w:rsidR="00415B1B" w:rsidRPr="00B610E9" w14:paraId="66342E78" w14:textId="77777777" w:rsidTr="00B610E9">
        <w:trPr>
          <w:trHeight w:val="567"/>
        </w:trPr>
        <w:tc>
          <w:tcPr>
            <w:tcW w:w="593" w:type="dxa"/>
            <w:shd w:val="clear" w:color="auto" w:fill="F2F2F2" w:themeFill="background1" w:themeFillShade="F2"/>
            <w:vAlign w:val="center"/>
          </w:tcPr>
          <w:p w14:paraId="062F32BD" w14:textId="45FED379" w:rsidR="00415B1B" w:rsidRPr="00B610E9" w:rsidRDefault="00415B1B" w:rsidP="00B610E9">
            <w:pPr>
              <w:pStyle w:val="TableParagraph"/>
              <w:spacing w:before="1" w:line="276" w:lineRule="auto"/>
              <w:rPr>
                <w:rFonts w:ascii="Arial" w:hAnsi="Arial" w:cs="Arial"/>
                <w:sz w:val="18"/>
                <w:szCs w:val="18"/>
              </w:rPr>
            </w:pPr>
            <w:r w:rsidRPr="00B610E9">
              <w:rPr>
                <w:rFonts w:ascii="Arial" w:hAnsi="Arial" w:cs="Arial"/>
                <w:sz w:val="18"/>
                <w:szCs w:val="18"/>
              </w:rPr>
              <w:t>1</w:t>
            </w:r>
          </w:p>
        </w:tc>
        <w:tc>
          <w:tcPr>
            <w:tcW w:w="1103" w:type="dxa"/>
            <w:shd w:val="clear" w:color="auto" w:fill="F2F2F2" w:themeFill="background1" w:themeFillShade="F2"/>
            <w:vAlign w:val="center"/>
          </w:tcPr>
          <w:p w14:paraId="405A95BA" w14:textId="3BE61E8F" w:rsidR="00415B1B" w:rsidRPr="00B610E9" w:rsidRDefault="00415B1B" w:rsidP="00B610E9">
            <w:pPr>
              <w:pStyle w:val="TableParagraph"/>
              <w:spacing w:before="1" w:line="276" w:lineRule="auto"/>
              <w:rPr>
                <w:rFonts w:ascii="Arial" w:hAnsi="Arial" w:cs="Arial"/>
                <w:sz w:val="18"/>
                <w:szCs w:val="18"/>
                <w:lang w:val="nl-NL"/>
              </w:rPr>
            </w:pPr>
            <w:r w:rsidRPr="00B610E9">
              <w:rPr>
                <w:rFonts w:ascii="Arial" w:hAnsi="Arial" w:cs="Arial"/>
                <w:sz w:val="18"/>
                <w:szCs w:val="18"/>
              </w:rPr>
              <w:t>Eis</w:t>
            </w:r>
          </w:p>
        </w:tc>
        <w:tc>
          <w:tcPr>
            <w:tcW w:w="7168" w:type="dxa"/>
            <w:shd w:val="clear" w:color="auto" w:fill="F2F2F2" w:themeFill="background1" w:themeFillShade="F2"/>
            <w:vAlign w:val="center"/>
          </w:tcPr>
          <w:p w14:paraId="6E2EC547" w14:textId="217993DD" w:rsidR="00415B1B" w:rsidRPr="00B610E9" w:rsidRDefault="00415B1B" w:rsidP="00B610E9">
            <w:pPr>
              <w:pStyle w:val="TableParagraph"/>
              <w:spacing w:before="1" w:line="276" w:lineRule="auto"/>
              <w:rPr>
                <w:rFonts w:ascii="Arial" w:hAnsi="Arial" w:cs="Arial"/>
                <w:sz w:val="18"/>
                <w:szCs w:val="18"/>
                <w:lang w:val="nl-NL"/>
              </w:rPr>
            </w:pPr>
            <w:r w:rsidRPr="00B610E9">
              <w:rPr>
                <w:rFonts w:ascii="Arial" w:hAnsi="Arial" w:cs="Arial"/>
                <w:sz w:val="18"/>
                <w:szCs w:val="18"/>
                <w:lang w:val="nl-NL"/>
              </w:rPr>
              <w:t xml:space="preserve">Toegang tot applicaties verloopt via Single </w:t>
            </w:r>
            <w:proofErr w:type="spellStart"/>
            <w:r w:rsidRPr="00B610E9">
              <w:rPr>
                <w:rFonts w:ascii="Arial" w:hAnsi="Arial" w:cs="Arial"/>
                <w:sz w:val="18"/>
                <w:szCs w:val="18"/>
                <w:lang w:val="nl-NL"/>
              </w:rPr>
              <w:t>Sign</w:t>
            </w:r>
            <w:proofErr w:type="spellEnd"/>
            <w:r w:rsidRPr="00B610E9">
              <w:rPr>
                <w:rFonts w:ascii="Arial" w:hAnsi="Arial" w:cs="Arial"/>
                <w:sz w:val="18"/>
                <w:szCs w:val="18"/>
                <w:lang w:val="nl-NL"/>
              </w:rPr>
              <w:t xml:space="preserve"> On op basis van het provinciale gebruikersaccount uit Active Directory en/of </w:t>
            </w:r>
            <w:proofErr w:type="spellStart"/>
            <w:r w:rsidRPr="00B610E9">
              <w:rPr>
                <w:rFonts w:ascii="Arial" w:hAnsi="Arial" w:cs="Arial"/>
                <w:sz w:val="18"/>
                <w:szCs w:val="18"/>
                <w:lang w:val="nl-NL"/>
              </w:rPr>
              <w:t>Entra</w:t>
            </w:r>
            <w:proofErr w:type="spellEnd"/>
            <w:r w:rsidRPr="00B610E9">
              <w:rPr>
                <w:rFonts w:ascii="Arial" w:hAnsi="Arial" w:cs="Arial"/>
                <w:sz w:val="18"/>
                <w:szCs w:val="18"/>
                <w:lang w:val="nl-NL"/>
              </w:rPr>
              <w:t xml:space="preserve"> ID Provincie Zeeland.</w:t>
            </w:r>
          </w:p>
        </w:tc>
        <w:tc>
          <w:tcPr>
            <w:tcW w:w="1754" w:type="dxa"/>
            <w:shd w:val="clear" w:color="auto" w:fill="F2F2F2" w:themeFill="background1" w:themeFillShade="F2"/>
            <w:vAlign w:val="center"/>
          </w:tcPr>
          <w:p w14:paraId="1353244A" w14:textId="77777777" w:rsidR="00415B1B" w:rsidRPr="00B610E9" w:rsidRDefault="00415B1B" w:rsidP="00B610E9">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77A3E925" w14:textId="77777777" w:rsidR="00415B1B" w:rsidRPr="00B610E9" w:rsidRDefault="00415B1B" w:rsidP="00B610E9">
            <w:pPr>
              <w:pStyle w:val="TableParagraph"/>
              <w:spacing w:before="1" w:line="276" w:lineRule="auto"/>
              <w:rPr>
                <w:rFonts w:ascii="Arial" w:hAnsi="Arial" w:cs="Arial"/>
                <w:sz w:val="18"/>
                <w:szCs w:val="18"/>
                <w:lang w:val="nl-NL"/>
              </w:rPr>
            </w:pPr>
          </w:p>
        </w:tc>
      </w:tr>
      <w:tr w:rsidR="00415B1B" w:rsidRPr="00B610E9" w14:paraId="7AC51823" w14:textId="77777777" w:rsidTr="00B610E9">
        <w:trPr>
          <w:trHeight w:val="567"/>
        </w:trPr>
        <w:tc>
          <w:tcPr>
            <w:tcW w:w="593" w:type="dxa"/>
            <w:shd w:val="clear" w:color="auto" w:fill="F2F2F2" w:themeFill="background1" w:themeFillShade="F2"/>
            <w:vAlign w:val="center"/>
          </w:tcPr>
          <w:p w14:paraId="6BFC7CF7" w14:textId="5C03AA4A" w:rsidR="00415B1B" w:rsidRPr="00B610E9" w:rsidRDefault="00415B1B" w:rsidP="00B610E9">
            <w:pPr>
              <w:pStyle w:val="TableParagraph"/>
              <w:spacing w:before="1" w:line="276" w:lineRule="auto"/>
              <w:rPr>
                <w:rFonts w:ascii="Arial" w:hAnsi="Arial" w:cs="Arial"/>
                <w:sz w:val="18"/>
                <w:szCs w:val="18"/>
              </w:rPr>
            </w:pPr>
            <w:r w:rsidRPr="00B610E9">
              <w:rPr>
                <w:rFonts w:ascii="Arial" w:hAnsi="Arial" w:cs="Arial"/>
                <w:sz w:val="18"/>
                <w:szCs w:val="18"/>
              </w:rPr>
              <w:t>2</w:t>
            </w:r>
          </w:p>
        </w:tc>
        <w:tc>
          <w:tcPr>
            <w:tcW w:w="1103" w:type="dxa"/>
            <w:shd w:val="clear" w:color="auto" w:fill="F2F2F2" w:themeFill="background1" w:themeFillShade="F2"/>
            <w:vAlign w:val="center"/>
          </w:tcPr>
          <w:p w14:paraId="7AE79F83" w14:textId="60099DED" w:rsidR="00415B1B" w:rsidRPr="00B610E9" w:rsidRDefault="00415B1B" w:rsidP="00B610E9">
            <w:pPr>
              <w:pStyle w:val="TableParagraph"/>
              <w:spacing w:before="1" w:line="276" w:lineRule="auto"/>
              <w:rPr>
                <w:rFonts w:ascii="Arial" w:hAnsi="Arial" w:cs="Arial"/>
                <w:sz w:val="18"/>
                <w:szCs w:val="18"/>
              </w:rPr>
            </w:pPr>
            <w:r w:rsidRPr="00B610E9">
              <w:rPr>
                <w:rFonts w:ascii="Arial" w:hAnsi="Arial" w:cs="Arial"/>
                <w:sz w:val="18"/>
                <w:szCs w:val="18"/>
              </w:rPr>
              <w:t>Eis</w:t>
            </w:r>
          </w:p>
        </w:tc>
        <w:tc>
          <w:tcPr>
            <w:tcW w:w="7168" w:type="dxa"/>
            <w:shd w:val="clear" w:color="auto" w:fill="F2F2F2" w:themeFill="background1" w:themeFillShade="F2"/>
            <w:vAlign w:val="center"/>
          </w:tcPr>
          <w:p w14:paraId="22DF5057" w14:textId="71A685EF" w:rsidR="00415B1B" w:rsidRPr="00B610E9" w:rsidRDefault="00415B1B" w:rsidP="00B610E9">
            <w:pPr>
              <w:pStyle w:val="TableParagraph"/>
              <w:spacing w:before="1" w:line="276" w:lineRule="auto"/>
              <w:rPr>
                <w:rFonts w:ascii="Arial" w:hAnsi="Arial" w:cs="Arial"/>
                <w:sz w:val="18"/>
                <w:szCs w:val="18"/>
                <w:lang w:val="nl-NL"/>
              </w:rPr>
            </w:pPr>
            <w:r w:rsidRPr="00B610E9">
              <w:rPr>
                <w:rFonts w:ascii="Arial" w:hAnsi="Arial" w:cs="Arial"/>
                <w:sz w:val="18"/>
                <w:szCs w:val="18"/>
                <w:lang w:val="nl-NL"/>
              </w:rPr>
              <w:t>Het identificeren, authentiseren en autoriseren van gebruikers verloopt via het generieke IAM (</w:t>
            </w:r>
            <w:proofErr w:type="spellStart"/>
            <w:r w:rsidRPr="00B610E9">
              <w:rPr>
                <w:rFonts w:ascii="Arial" w:hAnsi="Arial" w:cs="Arial"/>
                <w:sz w:val="18"/>
                <w:szCs w:val="18"/>
                <w:lang w:val="nl-NL"/>
              </w:rPr>
              <w:t>HelloID</w:t>
            </w:r>
            <w:proofErr w:type="spellEnd"/>
            <w:r w:rsidRPr="00B610E9">
              <w:rPr>
                <w:rFonts w:ascii="Arial" w:hAnsi="Arial" w:cs="Arial"/>
                <w:sz w:val="18"/>
                <w:szCs w:val="18"/>
                <w:lang w:val="nl-NL"/>
              </w:rPr>
              <w:t>) proces van de Provincie.</w:t>
            </w:r>
          </w:p>
        </w:tc>
        <w:tc>
          <w:tcPr>
            <w:tcW w:w="1754" w:type="dxa"/>
            <w:shd w:val="clear" w:color="auto" w:fill="F2F2F2" w:themeFill="background1" w:themeFillShade="F2"/>
            <w:vAlign w:val="center"/>
          </w:tcPr>
          <w:p w14:paraId="6C19D4DF" w14:textId="77777777" w:rsidR="00415B1B" w:rsidRPr="00B610E9" w:rsidRDefault="00415B1B" w:rsidP="00B610E9">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360862DA" w14:textId="77777777" w:rsidR="00415B1B" w:rsidRPr="00B610E9" w:rsidRDefault="00415B1B" w:rsidP="00B610E9">
            <w:pPr>
              <w:pStyle w:val="TableParagraph"/>
              <w:spacing w:before="1" w:line="276" w:lineRule="auto"/>
              <w:rPr>
                <w:rFonts w:ascii="Arial" w:hAnsi="Arial" w:cs="Arial"/>
                <w:sz w:val="18"/>
                <w:szCs w:val="18"/>
                <w:lang w:val="nl-NL"/>
              </w:rPr>
            </w:pPr>
          </w:p>
        </w:tc>
      </w:tr>
      <w:tr w:rsidR="00415B1B" w:rsidRPr="00B610E9" w14:paraId="19E42B1D" w14:textId="77777777" w:rsidTr="00B610E9">
        <w:trPr>
          <w:trHeight w:val="567"/>
        </w:trPr>
        <w:tc>
          <w:tcPr>
            <w:tcW w:w="593" w:type="dxa"/>
            <w:shd w:val="clear" w:color="auto" w:fill="F2F2F2" w:themeFill="background1" w:themeFillShade="F2"/>
            <w:vAlign w:val="center"/>
          </w:tcPr>
          <w:p w14:paraId="49863F1F" w14:textId="13A8B0DA" w:rsidR="00415B1B" w:rsidRPr="00B610E9" w:rsidRDefault="00415B1B" w:rsidP="00B610E9">
            <w:pPr>
              <w:pStyle w:val="TableParagraph"/>
              <w:spacing w:before="1" w:line="276" w:lineRule="auto"/>
              <w:rPr>
                <w:rFonts w:ascii="Arial" w:hAnsi="Arial" w:cs="Arial"/>
                <w:sz w:val="18"/>
                <w:szCs w:val="18"/>
              </w:rPr>
            </w:pPr>
            <w:r w:rsidRPr="00B610E9">
              <w:rPr>
                <w:rFonts w:ascii="Arial" w:hAnsi="Arial" w:cs="Arial"/>
                <w:sz w:val="18"/>
                <w:szCs w:val="18"/>
              </w:rPr>
              <w:t>3</w:t>
            </w:r>
          </w:p>
        </w:tc>
        <w:tc>
          <w:tcPr>
            <w:tcW w:w="1103" w:type="dxa"/>
            <w:shd w:val="clear" w:color="auto" w:fill="F2F2F2" w:themeFill="background1" w:themeFillShade="F2"/>
            <w:vAlign w:val="center"/>
          </w:tcPr>
          <w:p w14:paraId="763BF9D6" w14:textId="03FAD9E8" w:rsidR="00415B1B" w:rsidRPr="00B610E9" w:rsidRDefault="00415B1B" w:rsidP="00B610E9">
            <w:pPr>
              <w:pStyle w:val="TableParagraph"/>
              <w:spacing w:before="1" w:line="276" w:lineRule="auto"/>
              <w:rPr>
                <w:rFonts w:ascii="Arial" w:hAnsi="Arial" w:cs="Arial"/>
                <w:sz w:val="18"/>
                <w:szCs w:val="18"/>
              </w:rPr>
            </w:pPr>
            <w:r w:rsidRPr="00B610E9">
              <w:rPr>
                <w:rFonts w:ascii="Arial" w:hAnsi="Arial" w:cs="Arial"/>
                <w:sz w:val="18"/>
                <w:szCs w:val="18"/>
              </w:rPr>
              <w:t xml:space="preserve">Eis </w:t>
            </w:r>
          </w:p>
        </w:tc>
        <w:tc>
          <w:tcPr>
            <w:tcW w:w="7168" w:type="dxa"/>
            <w:shd w:val="clear" w:color="auto" w:fill="F2F2F2" w:themeFill="background1" w:themeFillShade="F2"/>
            <w:vAlign w:val="center"/>
          </w:tcPr>
          <w:p w14:paraId="75EC8225" w14:textId="1F960235" w:rsidR="00415B1B" w:rsidRPr="00B610E9" w:rsidRDefault="00415B1B" w:rsidP="00B610E9">
            <w:pPr>
              <w:pStyle w:val="TableParagraph"/>
              <w:spacing w:before="1" w:line="276" w:lineRule="auto"/>
              <w:rPr>
                <w:rFonts w:ascii="Arial" w:hAnsi="Arial" w:cs="Arial"/>
                <w:sz w:val="18"/>
                <w:szCs w:val="18"/>
                <w:lang w:val="nl-NL"/>
              </w:rPr>
            </w:pPr>
            <w:r w:rsidRPr="00B610E9">
              <w:rPr>
                <w:rFonts w:ascii="Arial" w:hAnsi="Arial" w:cs="Arial"/>
                <w:sz w:val="18"/>
                <w:szCs w:val="18"/>
                <w:lang w:val="nl-NL"/>
              </w:rPr>
              <w:t>Autorisatie is per proces per rol voor de verschillende functionaliteiten (menu-opties, tabbladen en acties) flexibel in te richten.</w:t>
            </w:r>
          </w:p>
        </w:tc>
        <w:tc>
          <w:tcPr>
            <w:tcW w:w="1754" w:type="dxa"/>
            <w:shd w:val="clear" w:color="auto" w:fill="F2F2F2" w:themeFill="background1" w:themeFillShade="F2"/>
            <w:vAlign w:val="center"/>
          </w:tcPr>
          <w:p w14:paraId="0D49CBF1" w14:textId="77777777" w:rsidR="00415B1B" w:rsidRPr="00B610E9" w:rsidRDefault="00415B1B" w:rsidP="00B610E9">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632191D3" w14:textId="77777777" w:rsidR="00415B1B" w:rsidRPr="00B610E9" w:rsidRDefault="00415B1B" w:rsidP="00B610E9">
            <w:pPr>
              <w:pStyle w:val="TableParagraph"/>
              <w:spacing w:before="1" w:line="276" w:lineRule="auto"/>
              <w:rPr>
                <w:rFonts w:ascii="Arial" w:hAnsi="Arial" w:cs="Arial"/>
                <w:sz w:val="18"/>
                <w:szCs w:val="18"/>
                <w:lang w:val="nl-NL"/>
              </w:rPr>
            </w:pPr>
          </w:p>
        </w:tc>
      </w:tr>
      <w:tr w:rsidR="00415B1B" w:rsidRPr="00B610E9" w14:paraId="10B4CCA4" w14:textId="77777777" w:rsidTr="00B610E9">
        <w:trPr>
          <w:trHeight w:val="567"/>
        </w:trPr>
        <w:tc>
          <w:tcPr>
            <w:tcW w:w="593" w:type="dxa"/>
            <w:shd w:val="clear" w:color="auto" w:fill="F2F2F2" w:themeFill="background1" w:themeFillShade="F2"/>
            <w:vAlign w:val="center"/>
          </w:tcPr>
          <w:p w14:paraId="22C1E9ED" w14:textId="4995581D" w:rsidR="00415B1B" w:rsidRPr="00B610E9" w:rsidRDefault="00415B1B" w:rsidP="00B610E9">
            <w:pPr>
              <w:pStyle w:val="TableParagraph"/>
              <w:spacing w:before="1" w:line="276" w:lineRule="auto"/>
              <w:rPr>
                <w:rFonts w:ascii="Arial" w:hAnsi="Arial" w:cs="Arial"/>
                <w:sz w:val="18"/>
                <w:szCs w:val="18"/>
              </w:rPr>
            </w:pPr>
            <w:r w:rsidRPr="00B610E9">
              <w:rPr>
                <w:rFonts w:ascii="Arial" w:hAnsi="Arial" w:cs="Arial"/>
                <w:sz w:val="18"/>
                <w:szCs w:val="18"/>
              </w:rPr>
              <w:t>4</w:t>
            </w:r>
          </w:p>
        </w:tc>
        <w:tc>
          <w:tcPr>
            <w:tcW w:w="1103" w:type="dxa"/>
            <w:shd w:val="clear" w:color="auto" w:fill="F2F2F2" w:themeFill="background1" w:themeFillShade="F2"/>
            <w:vAlign w:val="center"/>
          </w:tcPr>
          <w:p w14:paraId="6156BABE" w14:textId="3569467D" w:rsidR="00415B1B" w:rsidRPr="00B610E9" w:rsidRDefault="00415B1B" w:rsidP="00B610E9">
            <w:pPr>
              <w:pStyle w:val="TableParagraph"/>
              <w:spacing w:before="1" w:line="276" w:lineRule="auto"/>
              <w:rPr>
                <w:rFonts w:ascii="Arial" w:hAnsi="Arial" w:cs="Arial"/>
                <w:sz w:val="18"/>
                <w:szCs w:val="18"/>
              </w:rPr>
            </w:pPr>
            <w:r w:rsidRPr="00B610E9">
              <w:rPr>
                <w:rFonts w:ascii="Arial" w:hAnsi="Arial" w:cs="Arial"/>
                <w:sz w:val="18"/>
                <w:szCs w:val="18"/>
              </w:rPr>
              <w:t xml:space="preserve">Eis </w:t>
            </w:r>
          </w:p>
        </w:tc>
        <w:tc>
          <w:tcPr>
            <w:tcW w:w="7168" w:type="dxa"/>
            <w:shd w:val="clear" w:color="auto" w:fill="F2F2F2" w:themeFill="background1" w:themeFillShade="F2"/>
            <w:vAlign w:val="center"/>
          </w:tcPr>
          <w:p w14:paraId="5747089A" w14:textId="02FB84B1" w:rsidR="00415B1B" w:rsidRPr="00B610E9" w:rsidRDefault="2F17512E" w:rsidP="00B610E9">
            <w:pPr>
              <w:pStyle w:val="TableParagraph"/>
              <w:spacing w:before="1" w:line="276" w:lineRule="auto"/>
              <w:rPr>
                <w:rFonts w:ascii="Arial" w:hAnsi="Arial" w:cs="Arial"/>
                <w:sz w:val="18"/>
                <w:szCs w:val="18"/>
                <w:lang w:val="nl-NL"/>
              </w:rPr>
            </w:pPr>
            <w:r w:rsidRPr="00B610E9">
              <w:rPr>
                <w:rFonts w:ascii="Arial" w:hAnsi="Arial" w:cs="Arial"/>
                <w:sz w:val="18"/>
                <w:szCs w:val="18"/>
                <w:lang w:val="nl-NL"/>
              </w:rPr>
              <w:t>O</w:t>
            </w:r>
            <w:r w:rsidR="3F59781C" w:rsidRPr="00B610E9">
              <w:rPr>
                <w:rFonts w:ascii="Arial" w:hAnsi="Arial" w:cs="Arial"/>
                <w:sz w:val="18"/>
                <w:szCs w:val="18"/>
                <w:lang w:val="nl-NL"/>
              </w:rPr>
              <w:t>rgani</w:t>
            </w:r>
            <w:r w:rsidR="764D72F6" w:rsidRPr="00B610E9">
              <w:rPr>
                <w:rFonts w:ascii="Arial" w:hAnsi="Arial" w:cs="Arial"/>
                <w:sz w:val="18"/>
                <w:szCs w:val="18"/>
                <w:lang w:val="nl-NL"/>
              </w:rPr>
              <w:t>satorische</w:t>
            </w:r>
            <w:r w:rsidR="00415B1B" w:rsidRPr="00B610E9">
              <w:rPr>
                <w:rFonts w:ascii="Arial" w:hAnsi="Arial" w:cs="Arial"/>
                <w:sz w:val="18"/>
                <w:szCs w:val="18"/>
                <w:lang w:val="nl-NL"/>
              </w:rPr>
              <w:t xml:space="preserve"> autorisatie moet in te richten zijn op basis van organisatie</w:t>
            </w:r>
            <w:r w:rsidR="008738CD" w:rsidRPr="00B610E9">
              <w:rPr>
                <w:rFonts w:ascii="Arial" w:hAnsi="Arial" w:cs="Arial"/>
                <w:sz w:val="18"/>
                <w:szCs w:val="18"/>
                <w:lang w:val="nl-NL"/>
              </w:rPr>
              <w:t>-</w:t>
            </w:r>
            <w:r w:rsidR="00415B1B" w:rsidRPr="00B610E9">
              <w:rPr>
                <w:rFonts w:ascii="Arial" w:hAnsi="Arial" w:cs="Arial"/>
                <w:sz w:val="18"/>
                <w:szCs w:val="18"/>
                <w:lang w:val="nl-NL"/>
              </w:rPr>
              <w:t>eenheden en/of kostenplaatsen.</w:t>
            </w:r>
            <w:r w:rsidR="008A1632" w:rsidRPr="000D2B7F">
              <w:rPr>
                <w:rFonts w:ascii="Arial" w:hAnsi="Arial" w:cs="Arial"/>
                <w:sz w:val="18"/>
                <w:szCs w:val="18"/>
                <w:lang w:val="nl-NL"/>
              </w:rPr>
              <w:br/>
            </w:r>
            <w:r w:rsidR="00B31A4C" w:rsidRPr="00B610E9">
              <w:rPr>
                <w:rFonts w:ascii="Arial" w:hAnsi="Arial" w:cs="Arial"/>
                <w:i/>
                <w:iCs/>
                <w:sz w:val="18"/>
                <w:szCs w:val="18"/>
                <w:lang w:val="nl-NL"/>
              </w:rPr>
              <w:t>De organisatie van Provincie Zeeland kent organisatie-eenheden zoals bijvoorbeeld directie, programma's, afdelingen, teams, units.</w:t>
            </w:r>
          </w:p>
        </w:tc>
        <w:tc>
          <w:tcPr>
            <w:tcW w:w="1754" w:type="dxa"/>
            <w:shd w:val="clear" w:color="auto" w:fill="F2F2F2" w:themeFill="background1" w:themeFillShade="F2"/>
            <w:vAlign w:val="center"/>
          </w:tcPr>
          <w:p w14:paraId="5B21E644" w14:textId="77777777" w:rsidR="00415B1B" w:rsidRPr="00B610E9" w:rsidRDefault="00415B1B" w:rsidP="00B610E9">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3E8BB53D" w14:textId="77777777" w:rsidR="00415B1B" w:rsidRPr="00B610E9" w:rsidRDefault="00415B1B" w:rsidP="00B610E9">
            <w:pPr>
              <w:pStyle w:val="TableParagraph"/>
              <w:spacing w:before="1" w:line="276" w:lineRule="auto"/>
              <w:rPr>
                <w:rFonts w:ascii="Arial" w:hAnsi="Arial" w:cs="Arial"/>
                <w:sz w:val="18"/>
                <w:szCs w:val="18"/>
                <w:lang w:val="nl-NL"/>
              </w:rPr>
            </w:pPr>
          </w:p>
        </w:tc>
      </w:tr>
      <w:tr w:rsidR="00415B1B" w:rsidRPr="00B610E9" w14:paraId="5F1AD146" w14:textId="77777777" w:rsidTr="00B610E9">
        <w:trPr>
          <w:trHeight w:val="567"/>
        </w:trPr>
        <w:tc>
          <w:tcPr>
            <w:tcW w:w="593" w:type="dxa"/>
            <w:shd w:val="clear" w:color="auto" w:fill="F2F2F2" w:themeFill="background1" w:themeFillShade="F2"/>
            <w:vAlign w:val="center"/>
          </w:tcPr>
          <w:p w14:paraId="57AB5B60" w14:textId="01621DDE" w:rsidR="00415B1B" w:rsidRPr="00B610E9" w:rsidRDefault="00415B1B" w:rsidP="00B610E9">
            <w:pPr>
              <w:pStyle w:val="TableParagraph"/>
              <w:spacing w:before="1" w:line="276" w:lineRule="auto"/>
              <w:rPr>
                <w:rFonts w:ascii="Arial" w:hAnsi="Arial" w:cs="Arial"/>
                <w:sz w:val="18"/>
                <w:szCs w:val="18"/>
              </w:rPr>
            </w:pPr>
            <w:r w:rsidRPr="00B610E9">
              <w:rPr>
                <w:rFonts w:ascii="Arial" w:hAnsi="Arial" w:cs="Arial"/>
                <w:sz w:val="18"/>
                <w:szCs w:val="18"/>
              </w:rPr>
              <w:t>5</w:t>
            </w:r>
          </w:p>
        </w:tc>
        <w:tc>
          <w:tcPr>
            <w:tcW w:w="1103" w:type="dxa"/>
            <w:shd w:val="clear" w:color="auto" w:fill="F2F2F2" w:themeFill="background1" w:themeFillShade="F2"/>
            <w:vAlign w:val="center"/>
          </w:tcPr>
          <w:p w14:paraId="031B5D23" w14:textId="697F6750" w:rsidR="00415B1B" w:rsidRPr="00B610E9" w:rsidRDefault="00415B1B" w:rsidP="00B610E9">
            <w:pPr>
              <w:pStyle w:val="TableParagraph"/>
              <w:spacing w:before="1" w:line="276" w:lineRule="auto"/>
              <w:rPr>
                <w:rFonts w:ascii="Arial" w:hAnsi="Arial" w:cs="Arial"/>
                <w:sz w:val="18"/>
                <w:szCs w:val="18"/>
              </w:rPr>
            </w:pPr>
            <w:r w:rsidRPr="00B610E9">
              <w:rPr>
                <w:rFonts w:ascii="Arial" w:hAnsi="Arial" w:cs="Arial"/>
                <w:sz w:val="18"/>
                <w:szCs w:val="18"/>
              </w:rPr>
              <w:t>Wens</w:t>
            </w:r>
          </w:p>
        </w:tc>
        <w:tc>
          <w:tcPr>
            <w:tcW w:w="7168" w:type="dxa"/>
            <w:shd w:val="clear" w:color="auto" w:fill="F2F2F2" w:themeFill="background1" w:themeFillShade="F2"/>
            <w:vAlign w:val="center"/>
          </w:tcPr>
          <w:p w14:paraId="4BD0CBF9" w14:textId="502A3850" w:rsidR="00415B1B" w:rsidRPr="00B610E9" w:rsidRDefault="00415B1B" w:rsidP="00B610E9">
            <w:pPr>
              <w:pStyle w:val="TableParagraph"/>
              <w:spacing w:before="1" w:line="276" w:lineRule="auto"/>
              <w:rPr>
                <w:rFonts w:ascii="Arial" w:hAnsi="Arial" w:cs="Arial"/>
                <w:sz w:val="18"/>
                <w:szCs w:val="18"/>
                <w:lang w:val="nl-NL"/>
              </w:rPr>
            </w:pPr>
            <w:r w:rsidRPr="00B610E9">
              <w:rPr>
                <w:rFonts w:ascii="Arial" w:hAnsi="Arial" w:cs="Arial"/>
                <w:sz w:val="18"/>
                <w:szCs w:val="18"/>
                <w:lang w:val="nl-NL"/>
              </w:rPr>
              <w:t>Autorisatiegroepen in het systeem kunnen 1 op 1 gekoppeld worden aan Active Directory groepen. Het toekennen van gebruikers aan deze autorisatiegroepen gebeurt automatisch op basis van IAM (</w:t>
            </w:r>
            <w:proofErr w:type="spellStart"/>
            <w:r w:rsidRPr="00B610E9">
              <w:rPr>
                <w:rFonts w:ascii="Arial" w:hAnsi="Arial" w:cs="Arial"/>
                <w:sz w:val="18"/>
                <w:szCs w:val="18"/>
                <w:lang w:val="nl-NL"/>
              </w:rPr>
              <w:t>HelloID</w:t>
            </w:r>
            <w:proofErr w:type="spellEnd"/>
            <w:r w:rsidRPr="00B610E9">
              <w:rPr>
                <w:rFonts w:ascii="Arial" w:hAnsi="Arial" w:cs="Arial"/>
                <w:sz w:val="18"/>
                <w:szCs w:val="18"/>
                <w:lang w:val="nl-NL"/>
              </w:rPr>
              <w:t xml:space="preserve">). </w:t>
            </w:r>
            <w:r w:rsidRPr="00B610E9">
              <w:rPr>
                <w:rFonts w:ascii="Arial" w:hAnsi="Arial" w:cs="Arial"/>
                <w:sz w:val="18"/>
                <w:szCs w:val="18"/>
              </w:rPr>
              <w:t>D</w:t>
            </w:r>
            <w:proofErr w:type="spellStart"/>
            <w:r w:rsidRPr="00B610E9">
              <w:rPr>
                <w:rFonts w:ascii="Arial" w:hAnsi="Arial" w:cs="Arial"/>
                <w:sz w:val="18"/>
                <w:szCs w:val="18"/>
                <w:lang w:val="nl-NL"/>
              </w:rPr>
              <w:t>eze</w:t>
            </w:r>
            <w:proofErr w:type="spellEnd"/>
            <w:r w:rsidRPr="00B610E9">
              <w:rPr>
                <w:rFonts w:ascii="Arial" w:hAnsi="Arial" w:cs="Arial"/>
                <w:sz w:val="18"/>
                <w:szCs w:val="18"/>
                <w:lang w:val="nl-NL"/>
              </w:rPr>
              <w:t xml:space="preserve"> werkwijze</w:t>
            </w:r>
            <w:r w:rsidRPr="00B610E9">
              <w:rPr>
                <w:rFonts w:ascii="Arial" w:hAnsi="Arial" w:cs="Arial"/>
                <w:sz w:val="18"/>
                <w:szCs w:val="18"/>
              </w:rPr>
              <w:t xml:space="preserve"> </w:t>
            </w:r>
            <w:proofErr w:type="spellStart"/>
            <w:r w:rsidRPr="00B610E9">
              <w:rPr>
                <w:rFonts w:ascii="Arial" w:hAnsi="Arial" w:cs="Arial"/>
                <w:sz w:val="18"/>
                <w:szCs w:val="18"/>
              </w:rPr>
              <w:t>heeft</w:t>
            </w:r>
            <w:proofErr w:type="spellEnd"/>
            <w:r w:rsidRPr="00B610E9">
              <w:rPr>
                <w:rFonts w:ascii="Arial" w:hAnsi="Arial" w:cs="Arial"/>
                <w:sz w:val="18"/>
                <w:szCs w:val="18"/>
              </w:rPr>
              <w:t xml:space="preserve"> </w:t>
            </w:r>
            <w:proofErr w:type="spellStart"/>
            <w:r w:rsidRPr="00B610E9">
              <w:rPr>
                <w:rFonts w:ascii="Arial" w:hAnsi="Arial" w:cs="Arial"/>
                <w:sz w:val="18"/>
                <w:szCs w:val="18"/>
              </w:rPr>
              <w:t>onze</w:t>
            </w:r>
            <w:proofErr w:type="spellEnd"/>
            <w:r w:rsidRPr="00B610E9">
              <w:rPr>
                <w:rFonts w:ascii="Arial" w:hAnsi="Arial" w:cs="Arial"/>
                <w:sz w:val="18"/>
                <w:szCs w:val="18"/>
              </w:rPr>
              <w:t xml:space="preserve"> </w:t>
            </w:r>
            <w:proofErr w:type="spellStart"/>
            <w:r w:rsidRPr="00B610E9">
              <w:rPr>
                <w:rFonts w:ascii="Arial" w:hAnsi="Arial" w:cs="Arial"/>
                <w:sz w:val="18"/>
                <w:szCs w:val="18"/>
              </w:rPr>
              <w:t>voorkeur</w:t>
            </w:r>
            <w:proofErr w:type="spellEnd"/>
            <w:r w:rsidRPr="00B610E9">
              <w:rPr>
                <w:rFonts w:ascii="Arial" w:hAnsi="Arial" w:cs="Arial"/>
                <w:sz w:val="18"/>
                <w:szCs w:val="18"/>
              </w:rPr>
              <w:t>.</w:t>
            </w:r>
          </w:p>
        </w:tc>
        <w:tc>
          <w:tcPr>
            <w:tcW w:w="1754" w:type="dxa"/>
            <w:shd w:val="clear" w:color="auto" w:fill="F2F2F2" w:themeFill="background1" w:themeFillShade="F2"/>
            <w:vAlign w:val="center"/>
          </w:tcPr>
          <w:p w14:paraId="242DFB82" w14:textId="77777777" w:rsidR="00415B1B" w:rsidRPr="00B610E9" w:rsidRDefault="00415B1B" w:rsidP="00B610E9">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131671DC" w14:textId="77777777" w:rsidR="00415B1B" w:rsidRPr="00B610E9" w:rsidRDefault="00415B1B" w:rsidP="00B610E9">
            <w:pPr>
              <w:pStyle w:val="TableParagraph"/>
              <w:spacing w:before="1" w:line="276" w:lineRule="auto"/>
              <w:rPr>
                <w:rFonts w:ascii="Arial" w:hAnsi="Arial" w:cs="Arial"/>
                <w:sz w:val="18"/>
                <w:szCs w:val="18"/>
                <w:lang w:val="nl-NL"/>
              </w:rPr>
            </w:pPr>
          </w:p>
        </w:tc>
      </w:tr>
    </w:tbl>
    <w:p w14:paraId="1D4A64CF" w14:textId="77777777" w:rsidR="00BA43B2" w:rsidRPr="00F823F9" w:rsidRDefault="00BA43B2" w:rsidP="00BA43B2"/>
    <w:p w14:paraId="46DD04A2" w14:textId="74A47B82" w:rsidR="00DE4BA9" w:rsidRPr="00F823F9" w:rsidRDefault="00DE4BA9" w:rsidP="00833A71">
      <w:pPr>
        <w:pStyle w:val="Heading2"/>
        <w:numPr>
          <w:ilvl w:val="1"/>
          <w:numId w:val="22"/>
        </w:numPr>
      </w:pPr>
      <w:bookmarkStart w:id="33" w:name="_Toc194607430"/>
      <w:r w:rsidRPr="00F823F9">
        <w:t>Koppelingen</w:t>
      </w:r>
      <w:bookmarkEnd w:id="33"/>
    </w:p>
    <w:p w14:paraId="255E60CF" w14:textId="77777777" w:rsidR="00DE4BA9" w:rsidRDefault="00DE4BA9" w:rsidP="00DE4BA9">
      <w:pPr>
        <w:rPr>
          <w:highlight w:val="lightGray"/>
        </w:rPr>
      </w:pPr>
    </w:p>
    <w:tbl>
      <w:tblPr>
        <w:tblStyle w:val="TableNormal1"/>
        <w:tblW w:w="152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93"/>
        <w:gridCol w:w="1103"/>
        <w:gridCol w:w="7168"/>
        <w:gridCol w:w="1754"/>
        <w:gridCol w:w="4650"/>
      </w:tblGrid>
      <w:tr w:rsidR="00415B1B" w:rsidRPr="00833A71" w14:paraId="26653020" w14:textId="77777777" w:rsidTr="009F420B">
        <w:trPr>
          <w:trHeight w:val="834"/>
          <w:tblHeader/>
        </w:trPr>
        <w:tc>
          <w:tcPr>
            <w:tcW w:w="593" w:type="dxa"/>
            <w:shd w:val="clear" w:color="auto" w:fill="C00000"/>
          </w:tcPr>
          <w:p w14:paraId="193B1492" w14:textId="341E47AE" w:rsidR="00415B1B" w:rsidRPr="00833A71" w:rsidRDefault="00415B1B">
            <w:pPr>
              <w:pStyle w:val="TableParagraph"/>
              <w:spacing w:before="3" w:line="276" w:lineRule="auto"/>
              <w:ind w:right="85"/>
              <w:rPr>
                <w:rFonts w:ascii="Arial" w:hAnsi="Arial" w:cs="Arial"/>
                <w:b/>
                <w:bCs/>
                <w:color w:val="FFFFFF" w:themeColor="background1"/>
                <w:sz w:val="18"/>
                <w:szCs w:val="18"/>
              </w:rPr>
            </w:pPr>
            <w:r w:rsidRPr="00833A71">
              <w:rPr>
                <w:rFonts w:ascii="Arial" w:hAnsi="Arial" w:cs="Arial"/>
                <w:b/>
                <w:bCs/>
                <w:color w:val="FFFFFF" w:themeColor="background1"/>
                <w:sz w:val="18"/>
                <w:szCs w:val="18"/>
              </w:rPr>
              <w:t>Nr</w:t>
            </w:r>
          </w:p>
        </w:tc>
        <w:tc>
          <w:tcPr>
            <w:tcW w:w="1103" w:type="dxa"/>
            <w:shd w:val="clear" w:color="auto" w:fill="C00000"/>
          </w:tcPr>
          <w:p w14:paraId="30B4A185" w14:textId="29D987CA" w:rsidR="00415B1B" w:rsidRPr="00833A71" w:rsidRDefault="00415B1B">
            <w:pPr>
              <w:pStyle w:val="TableParagraph"/>
              <w:spacing w:before="3" w:line="276" w:lineRule="auto"/>
              <w:ind w:right="85"/>
              <w:rPr>
                <w:rFonts w:ascii="Arial" w:hAnsi="Arial" w:cs="Arial"/>
                <w:b/>
                <w:bCs/>
                <w:color w:val="FFFFFF" w:themeColor="background1"/>
                <w:sz w:val="18"/>
                <w:szCs w:val="18"/>
                <w:lang w:val="nl-NL"/>
              </w:rPr>
            </w:pPr>
            <w:r w:rsidRPr="00833A71">
              <w:rPr>
                <w:rFonts w:ascii="Arial" w:hAnsi="Arial" w:cs="Arial"/>
                <w:b/>
                <w:bCs/>
                <w:color w:val="FFFFFF" w:themeColor="background1"/>
                <w:sz w:val="18"/>
                <w:szCs w:val="18"/>
                <w:lang w:val="nl-NL"/>
              </w:rPr>
              <w:t>Eis/Wens</w:t>
            </w:r>
          </w:p>
        </w:tc>
        <w:tc>
          <w:tcPr>
            <w:tcW w:w="7168" w:type="dxa"/>
            <w:shd w:val="clear" w:color="auto" w:fill="C00000"/>
          </w:tcPr>
          <w:p w14:paraId="1CA52743" w14:textId="77777777" w:rsidR="00415B1B" w:rsidRPr="00833A71" w:rsidRDefault="00415B1B">
            <w:pPr>
              <w:pStyle w:val="TableParagraph"/>
              <w:spacing w:before="3" w:line="276" w:lineRule="auto"/>
              <w:ind w:right="85"/>
              <w:rPr>
                <w:rFonts w:ascii="Arial" w:hAnsi="Arial" w:cs="Arial"/>
                <w:b/>
                <w:bCs/>
                <w:color w:val="FFFFFF" w:themeColor="background1"/>
                <w:sz w:val="18"/>
                <w:szCs w:val="18"/>
                <w:lang w:val="nl-NL"/>
              </w:rPr>
            </w:pPr>
            <w:r w:rsidRPr="00833A71">
              <w:rPr>
                <w:rFonts w:ascii="Arial" w:hAnsi="Arial" w:cs="Arial"/>
                <w:b/>
                <w:bCs/>
                <w:color w:val="FFFFFF" w:themeColor="background1"/>
                <w:sz w:val="18"/>
                <w:szCs w:val="18"/>
                <w:lang w:val="nl-NL"/>
              </w:rPr>
              <w:t xml:space="preserve">Omschrijving </w:t>
            </w:r>
          </w:p>
        </w:tc>
        <w:tc>
          <w:tcPr>
            <w:tcW w:w="1754" w:type="dxa"/>
            <w:shd w:val="clear" w:color="auto" w:fill="C00000"/>
          </w:tcPr>
          <w:p w14:paraId="47A917A7" w14:textId="2FB1C5E5" w:rsidR="00635C9B" w:rsidRPr="00833A71" w:rsidRDefault="009A7DB1" w:rsidP="00635C9B">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833A71">
              <w:rPr>
                <w:rFonts w:ascii="Arial" w:hAnsi="Arial" w:cs="Arial"/>
                <w:b/>
                <w:bCs/>
                <w:color w:val="FFFFFF" w:themeColor="background1"/>
                <w:sz w:val="18"/>
                <w:szCs w:val="18"/>
                <w:lang w:val="nl-NL"/>
              </w:rPr>
              <w:t xml:space="preserve"> van Inschrijver voldoet hieraan</w:t>
            </w:r>
          </w:p>
          <w:p w14:paraId="58BF56E8" w14:textId="3CFD49F8" w:rsidR="00415B1B" w:rsidRPr="00833A71" w:rsidRDefault="00635C9B" w:rsidP="00635C9B">
            <w:pPr>
              <w:pStyle w:val="TableParagraph"/>
              <w:spacing w:before="3" w:line="276" w:lineRule="auto"/>
              <w:ind w:right="85"/>
              <w:rPr>
                <w:rFonts w:ascii="Arial" w:hAnsi="Arial" w:cs="Arial"/>
                <w:b/>
                <w:bCs/>
                <w:color w:val="FFFFFF" w:themeColor="background1"/>
                <w:sz w:val="18"/>
                <w:szCs w:val="18"/>
                <w:lang w:val="nl-NL"/>
              </w:rPr>
            </w:pPr>
            <w:r w:rsidRPr="00833A71">
              <w:rPr>
                <w:rFonts w:ascii="Arial" w:hAnsi="Arial" w:cs="Arial"/>
                <w:b/>
                <w:bCs/>
                <w:color w:val="FFFFFF" w:themeColor="background1"/>
                <w:sz w:val="18"/>
                <w:szCs w:val="18"/>
                <w:lang w:val="nl-NL"/>
              </w:rPr>
              <w:t>(Ja / Nee)</w:t>
            </w:r>
          </w:p>
        </w:tc>
        <w:tc>
          <w:tcPr>
            <w:tcW w:w="4650" w:type="dxa"/>
            <w:shd w:val="clear" w:color="auto" w:fill="C00000"/>
          </w:tcPr>
          <w:p w14:paraId="3F75D47A" w14:textId="77777777" w:rsidR="00415B1B" w:rsidRPr="00833A71" w:rsidRDefault="00415B1B">
            <w:pPr>
              <w:pStyle w:val="TableParagraph"/>
              <w:spacing w:before="3" w:line="276" w:lineRule="auto"/>
              <w:ind w:right="85"/>
              <w:rPr>
                <w:rFonts w:ascii="Arial" w:hAnsi="Arial" w:cs="Arial"/>
                <w:b/>
                <w:bCs/>
                <w:color w:val="FFFFFF" w:themeColor="background1"/>
                <w:sz w:val="18"/>
                <w:szCs w:val="18"/>
                <w:lang w:val="nl-NL"/>
              </w:rPr>
            </w:pPr>
            <w:r w:rsidRPr="00833A71">
              <w:rPr>
                <w:rFonts w:ascii="Arial" w:hAnsi="Arial" w:cs="Arial"/>
                <w:b/>
                <w:bCs/>
                <w:color w:val="FFFFFF" w:themeColor="background1"/>
                <w:sz w:val="18"/>
                <w:szCs w:val="18"/>
                <w:lang w:val="nl-NL"/>
              </w:rPr>
              <w:t>Eventuele Opmerkingen</w:t>
            </w:r>
          </w:p>
        </w:tc>
      </w:tr>
      <w:tr w:rsidR="00415B1B" w:rsidRPr="00833A71" w14:paraId="3740332B" w14:textId="77777777" w:rsidTr="009F420B">
        <w:trPr>
          <w:trHeight w:val="567"/>
        </w:trPr>
        <w:tc>
          <w:tcPr>
            <w:tcW w:w="593" w:type="dxa"/>
            <w:shd w:val="clear" w:color="auto" w:fill="F2F2F2" w:themeFill="background1" w:themeFillShade="F2"/>
          </w:tcPr>
          <w:p w14:paraId="47AB94AB" w14:textId="08B0A300" w:rsidR="00415B1B" w:rsidRPr="00833A71" w:rsidRDefault="00415B1B">
            <w:pPr>
              <w:pStyle w:val="TableParagraph"/>
              <w:spacing w:before="1" w:line="276" w:lineRule="auto"/>
              <w:rPr>
                <w:rFonts w:ascii="Arial" w:hAnsi="Arial" w:cs="Arial"/>
                <w:sz w:val="18"/>
                <w:szCs w:val="18"/>
              </w:rPr>
            </w:pPr>
            <w:r w:rsidRPr="00833A71">
              <w:rPr>
                <w:rFonts w:ascii="Arial" w:hAnsi="Arial" w:cs="Arial"/>
                <w:sz w:val="18"/>
                <w:szCs w:val="18"/>
              </w:rPr>
              <w:t>1</w:t>
            </w:r>
          </w:p>
        </w:tc>
        <w:tc>
          <w:tcPr>
            <w:tcW w:w="1103" w:type="dxa"/>
            <w:shd w:val="clear" w:color="auto" w:fill="F2F2F2" w:themeFill="background1" w:themeFillShade="F2"/>
          </w:tcPr>
          <w:p w14:paraId="72F819CC" w14:textId="18AEBDA4" w:rsidR="00415B1B" w:rsidRPr="00833A71" w:rsidRDefault="00D23C27">
            <w:pPr>
              <w:pStyle w:val="TableParagraph"/>
              <w:spacing w:before="1" w:line="276" w:lineRule="auto"/>
              <w:rPr>
                <w:rFonts w:ascii="Arial" w:hAnsi="Arial" w:cs="Arial"/>
                <w:sz w:val="18"/>
                <w:szCs w:val="18"/>
              </w:rPr>
            </w:pPr>
            <w:r w:rsidRPr="00833A71">
              <w:rPr>
                <w:rFonts w:ascii="Arial" w:hAnsi="Arial" w:cs="Arial"/>
                <w:sz w:val="18"/>
                <w:szCs w:val="18"/>
              </w:rPr>
              <w:t>Eis</w:t>
            </w:r>
          </w:p>
        </w:tc>
        <w:tc>
          <w:tcPr>
            <w:tcW w:w="7168" w:type="dxa"/>
            <w:shd w:val="clear" w:color="auto" w:fill="F2F2F2" w:themeFill="background1" w:themeFillShade="F2"/>
          </w:tcPr>
          <w:p w14:paraId="33029C99" w14:textId="051F5CAF" w:rsidR="00415B1B" w:rsidRPr="00833A71" w:rsidRDefault="00415B1B">
            <w:pPr>
              <w:pStyle w:val="TableParagraph"/>
              <w:spacing w:before="1" w:line="276" w:lineRule="auto"/>
              <w:rPr>
                <w:rFonts w:ascii="Arial" w:hAnsi="Arial" w:cs="Arial"/>
                <w:sz w:val="18"/>
                <w:szCs w:val="18"/>
                <w:lang w:val="nl-NL"/>
              </w:rPr>
            </w:pPr>
            <w:r w:rsidRPr="00833A71">
              <w:rPr>
                <w:rFonts w:ascii="Arial" w:hAnsi="Arial" w:cs="Arial"/>
                <w:sz w:val="18"/>
                <w:szCs w:val="18"/>
                <w:lang w:val="nl-NL"/>
              </w:rPr>
              <w:t>Bij voorkeur wordt gebruik gemaakt van standaard door de leverancier aangeboden en ondersteunde koppelvlakken met andere systemen.</w:t>
            </w:r>
          </w:p>
        </w:tc>
        <w:tc>
          <w:tcPr>
            <w:tcW w:w="1754" w:type="dxa"/>
            <w:shd w:val="clear" w:color="auto" w:fill="F2F2F2" w:themeFill="background1" w:themeFillShade="F2"/>
          </w:tcPr>
          <w:p w14:paraId="063E6C3B" w14:textId="77777777" w:rsidR="00415B1B" w:rsidRPr="00833A71" w:rsidRDefault="00415B1B">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tcPr>
          <w:p w14:paraId="23CAD453" w14:textId="77777777" w:rsidR="00415B1B" w:rsidRPr="00833A71" w:rsidRDefault="00415B1B">
            <w:pPr>
              <w:pStyle w:val="TableParagraph"/>
              <w:spacing w:before="1" w:line="276" w:lineRule="auto"/>
              <w:rPr>
                <w:rFonts w:ascii="Arial" w:hAnsi="Arial" w:cs="Arial"/>
                <w:sz w:val="18"/>
                <w:szCs w:val="18"/>
                <w:lang w:val="nl-NL"/>
              </w:rPr>
            </w:pPr>
          </w:p>
        </w:tc>
      </w:tr>
      <w:tr w:rsidR="00415B1B" w:rsidRPr="00833A71" w14:paraId="27052785" w14:textId="77777777" w:rsidTr="009F420B">
        <w:trPr>
          <w:trHeight w:val="567"/>
        </w:trPr>
        <w:tc>
          <w:tcPr>
            <w:tcW w:w="593" w:type="dxa"/>
            <w:shd w:val="clear" w:color="auto" w:fill="F2F2F2" w:themeFill="background1" w:themeFillShade="F2"/>
          </w:tcPr>
          <w:p w14:paraId="5272D611" w14:textId="7B69E0BB" w:rsidR="00415B1B" w:rsidRPr="00833A71" w:rsidRDefault="00415B1B" w:rsidP="00E228E5">
            <w:pPr>
              <w:pStyle w:val="TableParagraph"/>
              <w:spacing w:before="1" w:line="276" w:lineRule="auto"/>
              <w:rPr>
                <w:rFonts w:ascii="Arial" w:hAnsi="Arial" w:cs="Arial"/>
                <w:sz w:val="18"/>
                <w:szCs w:val="18"/>
              </w:rPr>
            </w:pPr>
            <w:r w:rsidRPr="00833A71">
              <w:rPr>
                <w:rFonts w:ascii="Arial" w:hAnsi="Arial" w:cs="Arial"/>
                <w:sz w:val="18"/>
                <w:szCs w:val="18"/>
              </w:rPr>
              <w:t>2</w:t>
            </w:r>
          </w:p>
        </w:tc>
        <w:tc>
          <w:tcPr>
            <w:tcW w:w="1103" w:type="dxa"/>
            <w:shd w:val="clear" w:color="auto" w:fill="F2F2F2" w:themeFill="background1" w:themeFillShade="F2"/>
          </w:tcPr>
          <w:p w14:paraId="12F4135E" w14:textId="31EC5482" w:rsidR="00415B1B" w:rsidRPr="00833A71" w:rsidRDefault="00415B1B" w:rsidP="00E228E5">
            <w:pPr>
              <w:pStyle w:val="TableParagraph"/>
              <w:spacing w:before="1" w:line="276" w:lineRule="auto"/>
              <w:rPr>
                <w:rFonts w:ascii="Arial" w:hAnsi="Arial" w:cs="Arial"/>
                <w:sz w:val="18"/>
                <w:szCs w:val="18"/>
                <w:lang w:val="nl-NL"/>
              </w:rPr>
            </w:pPr>
            <w:r w:rsidRPr="00833A71">
              <w:rPr>
                <w:rFonts w:ascii="Arial" w:hAnsi="Arial" w:cs="Arial"/>
                <w:sz w:val="18"/>
                <w:szCs w:val="18"/>
              </w:rPr>
              <w:t xml:space="preserve">Eis </w:t>
            </w:r>
          </w:p>
        </w:tc>
        <w:tc>
          <w:tcPr>
            <w:tcW w:w="7168" w:type="dxa"/>
            <w:shd w:val="clear" w:color="auto" w:fill="F2F2F2" w:themeFill="background1" w:themeFillShade="F2"/>
          </w:tcPr>
          <w:p w14:paraId="3897CB86" w14:textId="57670681" w:rsidR="00415B1B" w:rsidRPr="00833A71" w:rsidRDefault="00415B1B" w:rsidP="00E228E5">
            <w:pPr>
              <w:pStyle w:val="TableParagraph"/>
              <w:spacing w:before="1" w:line="276" w:lineRule="auto"/>
              <w:rPr>
                <w:rFonts w:ascii="Arial" w:hAnsi="Arial" w:cs="Arial"/>
                <w:sz w:val="18"/>
                <w:szCs w:val="18"/>
                <w:lang w:val="nl-NL"/>
              </w:rPr>
            </w:pPr>
            <w:r w:rsidRPr="00833A71">
              <w:rPr>
                <w:rFonts w:ascii="Arial" w:hAnsi="Arial" w:cs="Arial"/>
                <w:sz w:val="18"/>
                <w:szCs w:val="18"/>
                <w:lang w:val="nl-NL"/>
              </w:rPr>
              <w:t xml:space="preserve">Koppelvlakken op basis van standaard meegeleverde </w:t>
            </w:r>
            <w:proofErr w:type="spellStart"/>
            <w:r w:rsidRPr="00833A71">
              <w:rPr>
                <w:rFonts w:ascii="Arial" w:hAnsi="Arial" w:cs="Arial"/>
                <w:sz w:val="18"/>
                <w:szCs w:val="18"/>
                <w:lang w:val="nl-NL"/>
              </w:rPr>
              <w:t>webservices</w:t>
            </w:r>
            <w:proofErr w:type="spellEnd"/>
            <w:r w:rsidRPr="00833A71">
              <w:rPr>
                <w:rFonts w:ascii="Arial" w:hAnsi="Arial" w:cs="Arial"/>
                <w:sz w:val="18"/>
                <w:szCs w:val="18"/>
                <w:lang w:val="nl-NL"/>
              </w:rPr>
              <w:t xml:space="preserve"> op basis van open standaarden en beveiligd conform eisen vanuit de Baseline Informatiebeveiliging Overheid (BIO).</w:t>
            </w:r>
          </w:p>
        </w:tc>
        <w:tc>
          <w:tcPr>
            <w:tcW w:w="1754" w:type="dxa"/>
            <w:shd w:val="clear" w:color="auto" w:fill="F2F2F2" w:themeFill="background1" w:themeFillShade="F2"/>
          </w:tcPr>
          <w:p w14:paraId="3267AD5F" w14:textId="77777777" w:rsidR="00415B1B" w:rsidRPr="00833A71" w:rsidRDefault="00415B1B" w:rsidP="00E228E5">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tcPr>
          <w:p w14:paraId="4E72D93F" w14:textId="77777777" w:rsidR="00415B1B" w:rsidRPr="00833A71" w:rsidRDefault="00415B1B" w:rsidP="00E228E5">
            <w:pPr>
              <w:pStyle w:val="TableParagraph"/>
              <w:spacing w:before="1" w:line="276" w:lineRule="auto"/>
              <w:rPr>
                <w:rFonts w:ascii="Arial" w:hAnsi="Arial" w:cs="Arial"/>
                <w:sz w:val="18"/>
                <w:szCs w:val="18"/>
                <w:lang w:val="nl-NL"/>
              </w:rPr>
            </w:pPr>
          </w:p>
        </w:tc>
      </w:tr>
      <w:tr w:rsidR="00415B1B" w:rsidRPr="00833A71" w14:paraId="745E1A78" w14:textId="77777777" w:rsidTr="009F420B">
        <w:trPr>
          <w:trHeight w:val="567"/>
        </w:trPr>
        <w:tc>
          <w:tcPr>
            <w:tcW w:w="593" w:type="dxa"/>
            <w:shd w:val="clear" w:color="auto" w:fill="F2F2F2" w:themeFill="background1" w:themeFillShade="F2"/>
          </w:tcPr>
          <w:p w14:paraId="5EEBB5D1" w14:textId="27DF6CCE" w:rsidR="00415B1B" w:rsidRPr="00833A71" w:rsidRDefault="00415B1B" w:rsidP="00E228E5">
            <w:pPr>
              <w:pStyle w:val="TableParagraph"/>
              <w:spacing w:before="1" w:line="276" w:lineRule="auto"/>
              <w:rPr>
                <w:rFonts w:ascii="Arial" w:hAnsi="Arial" w:cs="Arial"/>
                <w:sz w:val="18"/>
                <w:szCs w:val="18"/>
              </w:rPr>
            </w:pPr>
            <w:r w:rsidRPr="00833A71">
              <w:rPr>
                <w:rFonts w:ascii="Arial" w:hAnsi="Arial" w:cs="Arial"/>
                <w:sz w:val="18"/>
                <w:szCs w:val="18"/>
              </w:rPr>
              <w:t>3</w:t>
            </w:r>
          </w:p>
        </w:tc>
        <w:tc>
          <w:tcPr>
            <w:tcW w:w="1103" w:type="dxa"/>
            <w:shd w:val="clear" w:color="auto" w:fill="F2F2F2" w:themeFill="background1" w:themeFillShade="F2"/>
          </w:tcPr>
          <w:p w14:paraId="0BC9E6CC" w14:textId="5D1738D2" w:rsidR="00415B1B" w:rsidRPr="00833A71" w:rsidRDefault="00415B1B" w:rsidP="00E228E5">
            <w:pPr>
              <w:pStyle w:val="TableParagraph"/>
              <w:spacing w:before="1" w:line="276" w:lineRule="auto"/>
              <w:rPr>
                <w:rFonts w:ascii="Arial" w:hAnsi="Arial" w:cs="Arial"/>
                <w:sz w:val="18"/>
                <w:szCs w:val="18"/>
              </w:rPr>
            </w:pPr>
            <w:r w:rsidRPr="00833A71">
              <w:rPr>
                <w:rFonts w:ascii="Arial" w:hAnsi="Arial" w:cs="Arial"/>
                <w:sz w:val="18"/>
                <w:szCs w:val="18"/>
              </w:rPr>
              <w:t>Eis</w:t>
            </w:r>
          </w:p>
        </w:tc>
        <w:tc>
          <w:tcPr>
            <w:tcW w:w="7168" w:type="dxa"/>
            <w:shd w:val="clear" w:color="auto" w:fill="F2F2F2" w:themeFill="background1" w:themeFillShade="F2"/>
          </w:tcPr>
          <w:p w14:paraId="5BA7CC8A" w14:textId="59E7E5D5" w:rsidR="00415B1B" w:rsidRPr="00833A71" w:rsidRDefault="00415B1B" w:rsidP="00E228E5">
            <w:pPr>
              <w:pStyle w:val="TableParagraph"/>
              <w:spacing w:before="1" w:line="276" w:lineRule="auto"/>
              <w:rPr>
                <w:rFonts w:ascii="Arial" w:hAnsi="Arial" w:cs="Arial"/>
                <w:sz w:val="18"/>
                <w:szCs w:val="18"/>
                <w:lang w:val="nl-NL"/>
              </w:rPr>
            </w:pPr>
            <w:r w:rsidRPr="00833A71">
              <w:rPr>
                <w:rFonts w:ascii="Arial" w:hAnsi="Arial" w:cs="Arial"/>
                <w:sz w:val="18"/>
                <w:szCs w:val="18"/>
                <w:lang w:val="nl-NL"/>
              </w:rPr>
              <w:t>Voor frequent toegepaste handmatige transacties dient het mogelijk te zijn dat dezelfde transacties geautomatiseerd kunnen verlopen. Bijvoorbeeld het automatisch aanmaken van een factuurboeking op basis van trigger en input vanuit een ander systeem.</w:t>
            </w:r>
          </w:p>
        </w:tc>
        <w:tc>
          <w:tcPr>
            <w:tcW w:w="1754" w:type="dxa"/>
            <w:shd w:val="clear" w:color="auto" w:fill="F2F2F2" w:themeFill="background1" w:themeFillShade="F2"/>
          </w:tcPr>
          <w:p w14:paraId="4F5EBF52" w14:textId="77777777" w:rsidR="00415B1B" w:rsidRPr="00833A71" w:rsidRDefault="00415B1B" w:rsidP="00E228E5">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tcPr>
          <w:p w14:paraId="00DE89EE" w14:textId="77777777" w:rsidR="00415B1B" w:rsidRPr="00833A71" w:rsidRDefault="00415B1B" w:rsidP="00E228E5">
            <w:pPr>
              <w:pStyle w:val="TableParagraph"/>
              <w:spacing w:before="1" w:line="276" w:lineRule="auto"/>
              <w:rPr>
                <w:rFonts w:ascii="Arial" w:hAnsi="Arial" w:cs="Arial"/>
                <w:sz w:val="18"/>
                <w:szCs w:val="18"/>
                <w:lang w:val="nl-NL"/>
              </w:rPr>
            </w:pPr>
          </w:p>
        </w:tc>
      </w:tr>
      <w:tr w:rsidR="00415B1B" w:rsidRPr="00833A71" w14:paraId="735B9431" w14:textId="77777777" w:rsidTr="009F420B">
        <w:trPr>
          <w:trHeight w:val="567"/>
        </w:trPr>
        <w:tc>
          <w:tcPr>
            <w:tcW w:w="593" w:type="dxa"/>
            <w:shd w:val="clear" w:color="auto" w:fill="F2F2F2" w:themeFill="background1" w:themeFillShade="F2"/>
          </w:tcPr>
          <w:p w14:paraId="66D0B833" w14:textId="415DF2E0" w:rsidR="00415B1B" w:rsidRPr="00833A71" w:rsidRDefault="00415B1B" w:rsidP="00E228E5">
            <w:pPr>
              <w:pStyle w:val="TableParagraph"/>
              <w:spacing w:before="1" w:line="276" w:lineRule="auto"/>
              <w:rPr>
                <w:rFonts w:ascii="Arial" w:hAnsi="Arial" w:cs="Arial"/>
                <w:sz w:val="18"/>
                <w:szCs w:val="18"/>
              </w:rPr>
            </w:pPr>
            <w:r w:rsidRPr="00833A71">
              <w:rPr>
                <w:rFonts w:ascii="Arial" w:hAnsi="Arial" w:cs="Arial"/>
                <w:sz w:val="18"/>
                <w:szCs w:val="18"/>
              </w:rPr>
              <w:t>4</w:t>
            </w:r>
          </w:p>
        </w:tc>
        <w:tc>
          <w:tcPr>
            <w:tcW w:w="1103" w:type="dxa"/>
            <w:shd w:val="clear" w:color="auto" w:fill="F2F2F2" w:themeFill="background1" w:themeFillShade="F2"/>
          </w:tcPr>
          <w:p w14:paraId="592A5179" w14:textId="156535E1" w:rsidR="00415B1B" w:rsidRPr="00833A71" w:rsidRDefault="00415B1B" w:rsidP="00E228E5">
            <w:pPr>
              <w:pStyle w:val="TableParagraph"/>
              <w:spacing w:before="1" w:line="276" w:lineRule="auto"/>
              <w:rPr>
                <w:rFonts w:ascii="Arial" w:hAnsi="Arial" w:cs="Arial"/>
                <w:sz w:val="18"/>
                <w:szCs w:val="18"/>
              </w:rPr>
            </w:pPr>
            <w:r w:rsidRPr="00833A71">
              <w:rPr>
                <w:rFonts w:ascii="Arial" w:hAnsi="Arial" w:cs="Arial"/>
                <w:sz w:val="18"/>
                <w:szCs w:val="18"/>
              </w:rPr>
              <w:t>Eis</w:t>
            </w:r>
          </w:p>
        </w:tc>
        <w:tc>
          <w:tcPr>
            <w:tcW w:w="7168" w:type="dxa"/>
            <w:shd w:val="clear" w:color="auto" w:fill="F2F2F2" w:themeFill="background1" w:themeFillShade="F2"/>
          </w:tcPr>
          <w:p w14:paraId="47847948" w14:textId="42F5D824" w:rsidR="00415B1B" w:rsidRPr="00833A71" w:rsidRDefault="00415B1B" w:rsidP="00E228E5">
            <w:pPr>
              <w:pStyle w:val="TableParagraph"/>
              <w:spacing w:before="1" w:line="276" w:lineRule="auto"/>
              <w:rPr>
                <w:rFonts w:ascii="Arial" w:hAnsi="Arial" w:cs="Arial"/>
                <w:sz w:val="18"/>
                <w:szCs w:val="18"/>
                <w:lang w:val="nl-NL"/>
              </w:rPr>
            </w:pPr>
            <w:r w:rsidRPr="00833A71">
              <w:rPr>
                <w:rFonts w:ascii="Arial" w:hAnsi="Arial" w:cs="Arial"/>
                <w:sz w:val="18"/>
                <w:szCs w:val="18"/>
                <w:lang w:val="nl-NL"/>
              </w:rPr>
              <w:t xml:space="preserve">Geautomatiseerde transacties dienen te verlopen middels beveiligde </w:t>
            </w:r>
            <w:proofErr w:type="spellStart"/>
            <w:r w:rsidRPr="00833A71">
              <w:rPr>
                <w:rFonts w:ascii="Arial" w:hAnsi="Arial" w:cs="Arial"/>
                <w:sz w:val="18"/>
                <w:szCs w:val="18"/>
                <w:lang w:val="nl-NL"/>
              </w:rPr>
              <w:t>webservices</w:t>
            </w:r>
            <w:proofErr w:type="spellEnd"/>
            <w:r w:rsidRPr="00833A71">
              <w:rPr>
                <w:rFonts w:ascii="Arial" w:hAnsi="Arial" w:cs="Arial"/>
                <w:sz w:val="18"/>
                <w:szCs w:val="18"/>
                <w:lang w:val="nl-NL"/>
              </w:rPr>
              <w:t>, op basis van open standaarden inclusief alle metadata en conform het generieke autorisatiemodel van het systeem.</w:t>
            </w:r>
          </w:p>
        </w:tc>
        <w:tc>
          <w:tcPr>
            <w:tcW w:w="1754" w:type="dxa"/>
            <w:shd w:val="clear" w:color="auto" w:fill="F2F2F2" w:themeFill="background1" w:themeFillShade="F2"/>
          </w:tcPr>
          <w:p w14:paraId="402D8F54" w14:textId="77777777" w:rsidR="00415B1B" w:rsidRPr="00833A71" w:rsidRDefault="00415B1B" w:rsidP="00E228E5">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tcPr>
          <w:p w14:paraId="2EE070FE" w14:textId="77777777" w:rsidR="00415B1B" w:rsidRPr="00833A71" w:rsidRDefault="00415B1B" w:rsidP="00E228E5">
            <w:pPr>
              <w:pStyle w:val="TableParagraph"/>
              <w:spacing w:before="1" w:line="276" w:lineRule="auto"/>
              <w:rPr>
                <w:rFonts w:ascii="Arial" w:hAnsi="Arial" w:cs="Arial"/>
                <w:sz w:val="18"/>
                <w:szCs w:val="18"/>
                <w:lang w:val="nl-NL"/>
              </w:rPr>
            </w:pPr>
          </w:p>
        </w:tc>
      </w:tr>
      <w:tr w:rsidR="00577BCD" w:rsidRPr="00833A71" w14:paraId="5B8C2402" w14:textId="77777777" w:rsidTr="5A312CA4">
        <w:trPr>
          <w:trHeight w:val="567"/>
        </w:trPr>
        <w:tc>
          <w:tcPr>
            <w:tcW w:w="593" w:type="dxa"/>
            <w:shd w:val="clear" w:color="auto" w:fill="F2F2F2" w:themeFill="background1" w:themeFillShade="F2"/>
          </w:tcPr>
          <w:p w14:paraId="1344D739" w14:textId="53D1E8F8" w:rsidR="00577BCD" w:rsidRPr="00833A71" w:rsidRDefault="00577BCD" w:rsidP="00E228E5">
            <w:pPr>
              <w:pStyle w:val="TableParagraph"/>
              <w:spacing w:before="1" w:line="276" w:lineRule="auto"/>
              <w:rPr>
                <w:rFonts w:ascii="Arial" w:hAnsi="Arial" w:cs="Arial"/>
                <w:sz w:val="18"/>
                <w:szCs w:val="18"/>
              </w:rPr>
            </w:pPr>
            <w:r w:rsidRPr="00833A71">
              <w:rPr>
                <w:rFonts w:ascii="Arial" w:hAnsi="Arial" w:cs="Arial"/>
                <w:sz w:val="18"/>
                <w:szCs w:val="18"/>
              </w:rPr>
              <w:t>6</w:t>
            </w:r>
          </w:p>
        </w:tc>
        <w:tc>
          <w:tcPr>
            <w:tcW w:w="1103" w:type="dxa"/>
            <w:shd w:val="clear" w:color="auto" w:fill="F2F2F2" w:themeFill="background1" w:themeFillShade="F2"/>
          </w:tcPr>
          <w:p w14:paraId="53015B6E" w14:textId="20C8C146" w:rsidR="00577BCD" w:rsidRPr="00833A71" w:rsidRDefault="00577BCD" w:rsidP="00E228E5">
            <w:pPr>
              <w:pStyle w:val="TableParagraph"/>
              <w:spacing w:before="1" w:line="276" w:lineRule="auto"/>
              <w:rPr>
                <w:rFonts w:ascii="Arial" w:hAnsi="Arial" w:cs="Arial"/>
                <w:sz w:val="18"/>
                <w:szCs w:val="18"/>
              </w:rPr>
            </w:pPr>
            <w:r w:rsidRPr="00833A71">
              <w:rPr>
                <w:rFonts w:ascii="Arial" w:hAnsi="Arial" w:cs="Arial"/>
                <w:sz w:val="18"/>
                <w:szCs w:val="18"/>
              </w:rPr>
              <w:t>Wens</w:t>
            </w:r>
          </w:p>
        </w:tc>
        <w:tc>
          <w:tcPr>
            <w:tcW w:w="7168" w:type="dxa"/>
            <w:shd w:val="clear" w:color="auto" w:fill="F2F2F2" w:themeFill="background1" w:themeFillShade="F2"/>
          </w:tcPr>
          <w:p w14:paraId="5131BA30" w14:textId="24ABF234" w:rsidR="00BB64A4" w:rsidRPr="00833A71" w:rsidRDefault="6EFE4577" w:rsidP="00577BCD">
            <w:pPr>
              <w:pStyle w:val="TableParagraph"/>
              <w:spacing w:before="1" w:line="276" w:lineRule="auto"/>
              <w:rPr>
                <w:rFonts w:ascii="Arial" w:hAnsi="Arial" w:cs="Arial"/>
                <w:sz w:val="18"/>
                <w:szCs w:val="18"/>
                <w:lang w:val="nl-NL"/>
              </w:rPr>
            </w:pPr>
            <w:r w:rsidRPr="00833A71">
              <w:rPr>
                <w:rFonts w:ascii="Arial" w:hAnsi="Arial" w:cs="Arial"/>
                <w:sz w:val="18"/>
                <w:szCs w:val="18"/>
                <w:lang w:val="nl-NL"/>
              </w:rPr>
              <w:t>De volgende koppeling</w:t>
            </w:r>
            <w:r w:rsidR="004148CD" w:rsidRPr="00833A71">
              <w:rPr>
                <w:rFonts w:ascii="Arial" w:hAnsi="Arial" w:cs="Arial"/>
                <w:sz w:val="18"/>
                <w:szCs w:val="18"/>
                <w:lang w:val="nl-NL"/>
              </w:rPr>
              <w:t>en</w:t>
            </w:r>
            <w:r w:rsidRPr="00833A71">
              <w:rPr>
                <w:rFonts w:ascii="Arial" w:hAnsi="Arial" w:cs="Arial"/>
                <w:sz w:val="18"/>
                <w:szCs w:val="18"/>
                <w:lang w:val="nl-NL"/>
              </w:rPr>
              <w:t xml:space="preserve"> </w:t>
            </w:r>
            <w:r w:rsidR="005E5EA3" w:rsidRPr="00833A71">
              <w:rPr>
                <w:rFonts w:ascii="Arial" w:hAnsi="Arial" w:cs="Arial"/>
                <w:sz w:val="18"/>
                <w:szCs w:val="18"/>
                <w:lang w:val="nl-NL"/>
              </w:rPr>
              <w:t xml:space="preserve">kunnen in de toekomst wenselijk zijn voor Opdrachtgever. Bij </w:t>
            </w:r>
            <w:r w:rsidR="000D6342" w:rsidRPr="00833A71">
              <w:rPr>
                <w:rFonts w:ascii="Arial" w:hAnsi="Arial" w:cs="Arial"/>
                <w:sz w:val="18"/>
                <w:szCs w:val="18"/>
                <w:lang w:val="nl-NL"/>
              </w:rPr>
              <w:t>inschrijving dient Opdrachtnemer hier een prijs voor af te geven</w:t>
            </w:r>
            <w:r w:rsidR="005B0C02" w:rsidRPr="00833A71">
              <w:rPr>
                <w:rFonts w:ascii="Arial" w:hAnsi="Arial" w:cs="Arial"/>
                <w:sz w:val="18"/>
                <w:szCs w:val="18"/>
                <w:lang w:val="nl-NL"/>
              </w:rPr>
              <w:t xml:space="preserve"> indien Opdrachtgever besluit om deze functionaliteit in de toekomst te implementeren</w:t>
            </w:r>
            <w:r w:rsidR="000D6342" w:rsidRPr="00833A71">
              <w:rPr>
                <w:rFonts w:ascii="Arial" w:hAnsi="Arial" w:cs="Arial"/>
                <w:sz w:val="18"/>
                <w:szCs w:val="18"/>
                <w:lang w:val="nl-NL"/>
              </w:rPr>
              <w:t>. Hiervoor is in het Prijzenblad ruimte gemaakt onder ‘</w:t>
            </w:r>
            <w:r w:rsidR="00BB64A4" w:rsidRPr="00833A71">
              <w:rPr>
                <w:rFonts w:ascii="Arial" w:hAnsi="Arial" w:cs="Arial"/>
                <w:sz w:val="18"/>
                <w:szCs w:val="18"/>
                <w:lang w:val="nl-NL"/>
              </w:rPr>
              <w:t xml:space="preserve">Opties / Indien niet standaard in </w:t>
            </w:r>
            <w:r w:rsidR="009A7DB1">
              <w:rPr>
                <w:rFonts w:ascii="Arial" w:hAnsi="Arial" w:cs="Arial"/>
                <w:sz w:val="18"/>
                <w:szCs w:val="18"/>
                <w:lang w:val="nl-NL"/>
              </w:rPr>
              <w:t>Het systeem</w:t>
            </w:r>
            <w:r w:rsidR="00BB64A4" w:rsidRPr="00833A71">
              <w:rPr>
                <w:rFonts w:ascii="Arial" w:hAnsi="Arial" w:cs="Arial"/>
                <w:sz w:val="18"/>
                <w:szCs w:val="18"/>
                <w:lang w:val="nl-NL"/>
              </w:rPr>
              <w:t xml:space="preserve"> inbegrepen’.</w:t>
            </w:r>
          </w:p>
          <w:p w14:paraId="4E4E7625" w14:textId="77777777" w:rsidR="005B0C02" w:rsidRPr="00833A71" w:rsidRDefault="00E24665" w:rsidP="00833A71">
            <w:pPr>
              <w:pStyle w:val="TableParagraph"/>
              <w:numPr>
                <w:ilvl w:val="0"/>
                <w:numId w:val="23"/>
              </w:numPr>
              <w:spacing w:before="1" w:line="276" w:lineRule="auto"/>
              <w:rPr>
                <w:rFonts w:ascii="Arial" w:hAnsi="Arial" w:cs="Arial"/>
                <w:sz w:val="18"/>
                <w:szCs w:val="18"/>
                <w:lang w:val="nl-NL"/>
              </w:rPr>
            </w:pPr>
            <w:r w:rsidRPr="00833A71">
              <w:rPr>
                <w:rFonts w:ascii="Arial" w:hAnsi="Arial" w:cs="Arial"/>
                <w:sz w:val="18"/>
                <w:szCs w:val="18"/>
                <w:lang w:val="nl-NL"/>
              </w:rPr>
              <w:t>Koppeling stamgegevens nieuwe leveranciers vanuit het Zaaksysteem (</w:t>
            </w:r>
            <w:proofErr w:type="spellStart"/>
            <w:r w:rsidRPr="00833A71">
              <w:rPr>
                <w:rFonts w:ascii="Arial" w:hAnsi="Arial" w:cs="Arial"/>
                <w:sz w:val="18"/>
                <w:szCs w:val="18"/>
                <w:lang w:val="nl-NL"/>
              </w:rPr>
              <w:t>Xxln</w:t>
            </w:r>
            <w:r w:rsidR="00E53A2D" w:rsidRPr="00833A71">
              <w:rPr>
                <w:rFonts w:ascii="Arial" w:hAnsi="Arial" w:cs="Arial"/>
                <w:sz w:val="18"/>
                <w:szCs w:val="18"/>
                <w:lang w:val="nl-NL"/>
              </w:rPr>
              <w:t>c</w:t>
            </w:r>
            <w:proofErr w:type="spellEnd"/>
            <w:r w:rsidRPr="00833A71">
              <w:rPr>
                <w:rFonts w:ascii="Arial" w:hAnsi="Arial" w:cs="Arial"/>
                <w:sz w:val="18"/>
                <w:szCs w:val="18"/>
                <w:lang w:val="nl-NL"/>
              </w:rPr>
              <w:t xml:space="preserve"> Zaken)</w:t>
            </w:r>
            <w:r w:rsidR="006E1181" w:rsidRPr="00833A71">
              <w:rPr>
                <w:rFonts w:ascii="Arial" w:hAnsi="Arial" w:cs="Arial"/>
                <w:sz w:val="18"/>
                <w:szCs w:val="18"/>
                <w:lang w:val="nl-NL"/>
              </w:rPr>
              <w:t xml:space="preserve"> naar het </w:t>
            </w:r>
            <w:r w:rsidR="00484BC2" w:rsidRPr="00833A71">
              <w:rPr>
                <w:rFonts w:ascii="Arial" w:hAnsi="Arial" w:cs="Arial"/>
                <w:sz w:val="18"/>
                <w:szCs w:val="18"/>
                <w:lang w:val="nl-NL"/>
              </w:rPr>
              <w:t xml:space="preserve">Geïntegreerd Financieel </w:t>
            </w:r>
            <w:r w:rsidR="00343203" w:rsidRPr="00833A71">
              <w:rPr>
                <w:rFonts w:ascii="Arial" w:hAnsi="Arial" w:cs="Arial"/>
                <w:sz w:val="18"/>
                <w:szCs w:val="18"/>
                <w:lang w:val="nl-NL"/>
              </w:rPr>
              <w:t>systeem</w:t>
            </w:r>
            <w:r w:rsidR="00980A27" w:rsidRPr="00833A71">
              <w:rPr>
                <w:rFonts w:ascii="Arial" w:hAnsi="Arial" w:cs="Arial"/>
                <w:sz w:val="18"/>
                <w:szCs w:val="18"/>
                <w:lang w:val="nl-NL"/>
              </w:rPr>
              <w:t xml:space="preserve">, </w:t>
            </w:r>
            <w:r w:rsidR="008A2284" w:rsidRPr="00833A71">
              <w:rPr>
                <w:rFonts w:ascii="Arial" w:hAnsi="Arial" w:cs="Arial"/>
                <w:sz w:val="18"/>
                <w:szCs w:val="18"/>
                <w:lang w:val="nl-NL"/>
              </w:rPr>
              <w:t>frequenti</w:t>
            </w:r>
            <w:r w:rsidR="00833656" w:rsidRPr="00833A71">
              <w:rPr>
                <w:rFonts w:ascii="Arial" w:hAnsi="Arial" w:cs="Arial"/>
                <w:sz w:val="18"/>
                <w:szCs w:val="18"/>
                <w:lang w:val="nl-NL"/>
              </w:rPr>
              <w:t xml:space="preserve">e </w:t>
            </w:r>
            <w:r w:rsidR="00897CD3" w:rsidRPr="00833A71">
              <w:rPr>
                <w:rFonts w:ascii="Arial" w:hAnsi="Arial" w:cs="Arial"/>
                <w:sz w:val="18"/>
                <w:szCs w:val="18"/>
                <w:lang w:val="nl-NL"/>
              </w:rPr>
              <w:t>wekelijks,</w:t>
            </w:r>
            <w:r w:rsidR="00B76BE3" w:rsidRPr="00833A71">
              <w:rPr>
                <w:rFonts w:ascii="Arial" w:hAnsi="Arial" w:cs="Arial"/>
                <w:sz w:val="18"/>
                <w:szCs w:val="18"/>
                <w:lang w:val="nl-NL"/>
              </w:rPr>
              <w:t xml:space="preserve"> transportprotocol bij voorkeur </w:t>
            </w:r>
            <w:proofErr w:type="spellStart"/>
            <w:r w:rsidR="00B76BE3" w:rsidRPr="00833A71">
              <w:rPr>
                <w:rFonts w:ascii="Arial" w:hAnsi="Arial" w:cs="Arial"/>
                <w:sz w:val="18"/>
                <w:szCs w:val="18"/>
                <w:lang w:val="nl-NL"/>
              </w:rPr>
              <w:t>Webservice</w:t>
            </w:r>
            <w:proofErr w:type="spellEnd"/>
            <w:r w:rsidR="0057701E" w:rsidRPr="00833A71">
              <w:rPr>
                <w:rFonts w:ascii="Arial" w:hAnsi="Arial" w:cs="Arial"/>
                <w:sz w:val="18"/>
                <w:szCs w:val="18"/>
                <w:lang w:val="nl-NL"/>
              </w:rPr>
              <w:t>, bestandsformaat XML bericht</w:t>
            </w:r>
            <w:r w:rsidR="005B0C02" w:rsidRPr="00833A71">
              <w:rPr>
                <w:rFonts w:ascii="Arial" w:hAnsi="Arial" w:cs="Arial"/>
                <w:sz w:val="18"/>
                <w:szCs w:val="18"/>
                <w:lang w:val="nl-NL"/>
              </w:rPr>
              <w:t xml:space="preserve"> </w:t>
            </w:r>
          </w:p>
          <w:p w14:paraId="6FB66593" w14:textId="52277208" w:rsidR="005B0C02" w:rsidRPr="00833A71" w:rsidRDefault="005B0C02" w:rsidP="00833A71">
            <w:pPr>
              <w:pStyle w:val="TableParagraph"/>
              <w:numPr>
                <w:ilvl w:val="0"/>
                <w:numId w:val="23"/>
              </w:numPr>
              <w:spacing w:before="1" w:line="276" w:lineRule="auto"/>
              <w:rPr>
                <w:rFonts w:ascii="Arial" w:hAnsi="Arial" w:cs="Arial"/>
                <w:sz w:val="18"/>
                <w:szCs w:val="18"/>
                <w:lang w:val="nl-NL"/>
              </w:rPr>
            </w:pPr>
            <w:r w:rsidRPr="00833A71">
              <w:rPr>
                <w:rFonts w:ascii="Arial" w:hAnsi="Arial" w:cs="Arial"/>
                <w:sz w:val="18"/>
                <w:szCs w:val="18"/>
                <w:lang w:val="nl-NL"/>
              </w:rPr>
              <w:t>Mogelijkheid om bij het invoeren en wijzigen van leveranciersgegevens de gegevens geautomatiseerd te valideren op een basis van een koppeling met het Handelsregister van de Kamer van Koophandel</w:t>
            </w:r>
          </w:p>
          <w:p w14:paraId="4C765ECA" w14:textId="0A2A5086" w:rsidR="005B0C02" w:rsidRPr="00833A71" w:rsidRDefault="005B0C02" w:rsidP="00833A71">
            <w:pPr>
              <w:pStyle w:val="TableParagraph"/>
              <w:numPr>
                <w:ilvl w:val="0"/>
                <w:numId w:val="23"/>
              </w:numPr>
              <w:spacing w:before="1" w:line="276" w:lineRule="auto"/>
              <w:rPr>
                <w:rFonts w:ascii="Arial" w:hAnsi="Arial" w:cs="Arial"/>
                <w:sz w:val="18"/>
                <w:szCs w:val="18"/>
                <w:lang w:val="nl-NL"/>
              </w:rPr>
            </w:pPr>
            <w:r w:rsidRPr="00833A71">
              <w:rPr>
                <w:rFonts w:ascii="Arial" w:hAnsi="Arial" w:cs="Arial"/>
                <w:sz w:val="18"/>
                <w:szCs w:val="18"/>
                <w:lang w:val="nl-NL"/>
              </w:rPr>
              <w:t>Mogelijkheid om vanuit het Project(portfolio) managementsysteem (Open Project) op basis een projectcode een budget of kredietoverzicht direct op te vragen vanuit het systeem tot en met het laatste niveau van vastlegging inclusief data zoals budget/ krediet/ realisatie/ verplichtingen en budgetruimte.</w:t>
            </w:r>
          </w:p>
          <w:p w14:paraId="3A28422B" w14:textId="4E4049F0" w:rsidR="005B0C02" w:rsidRPr="00833A71" w:rsidRDefault="005B0C02" w:rsidP="00833A71">
            <w:pPr>
              <w:pStyle w:val="TableParagraph"/>
              <w:numPr>
                <w:ilvl w:val="0"/>
                <w:numId w:val="23"/>
              </w:numPr>
              <w:spacing w:before="1" w:line="276" w:lineRule="auto"/>
              <w:rPr>
                <w:rFonts w:ascii="Arial" w:hAnsi="Arial" w:cs="Arial"/>
                <w:sz w:val="18"/>
                <w:szCs w:val="18"/>
                <w:lang w:val="nl-NL"/>
              </w:rPr>
            </w:pPr>
            <w:r w:rsidRPr="00833A71">
              <w:rPr>
                <w:rFonts w:ascii="Arial" w:hAnsi="Arial" w:cs="Arial"/>
                <w:sz w:val="18"/>
                <w:szCs w:val="18"/>
                <w:lang w:val="nl-NL"/>
              </w:rPr>
              <w:t>Nieuwe leverancier kunnen hun stamgegevens direct aanleveren via een aanmeldformulier in het nieuwe systeem. De gegevens moeten inhoudelijk getoetst kunnen worden door Opdrachtgever voordat deze definitief in het stambestand worden opgenomen.</w:t>
            </w:r>
          </w:p>
          <w:p w14:paraId="1CF8183D" w14:textId="77777777" w:rsidR="005B0C02" w:rsidRPr="00833A71" w:rsidRDefault="005B0C02" w:rsidP="001460F0">
            <w:pPr>
              <w:pStyle w:val="TableParagraph"/>
              <w:spacing w:before="1" w:line="276" w:lineRule="auto"/>
              <w:ind w:left="0"/>
              <w:rPr>
                <w:rFonts w:ascii="Arial" w:hAnsi="Arial" w:cs="Arial"/>
                <w:sz w:val="18"/>
                <w:szCs w:val="18"/>
                <w:lang w:val="nl-NL"/>
              </w:rPr>
            </w:pPr>
          </w:p>
          <w:p w14:paraId="5B44850A" w14:textId="5896CA21" w:rsidR="00AF5F39" w:rsidRPr="00833A71" w:rsidRDefault="00EE52EE" w:rsidP="00577BCD">
            <w:pPr>
              <w:pStyle w:val="TableParagraph"/>
              <w:spacing w:before="1" w:line="276" w:lineRule="auto"/>
              <w:rPr>
                <w:rFonts w:ascii="Arial" w:hAnsi="Arial" w:cs="Arial"/>
                <w:sz w:val="18"/>
                <w:szCs w:val="18"/>
                <w:lang w:val="nl-NL"/>
              </w:rPr>
            </w:pPr>
            <w:r w:rsidRPr="00833A71">
              <w:rPr>
                <w:rFonts w:ascii="Arial" w:hAnsi="Arial" w:cs="Arial"/>
                <w:sz w:val="18"/>
                <w:szCs w:val="18"/>
                <w:lang w:val="nl-NL"/>
              </w:rPr>
              <w:t xml:space="preserve">De leverancier wordt gevraagd </w:t>
            </w:r>
            <w:r w:rsidR="008822A7" w:rsidRPr="00833A71">
              <w:rPr>
                <w:rFonts w:ascii="Arial" w:hAnsi="Arial" w:cs="Arial"/>
                <w:sz w:val="18"/>
                <w:szCs w:val="18"/>
                <w:lang w:val="nl-NL"/>
              </w:rPr>
              <w:t>om</w:t>
            </w:r>
            <w:r w:rsidR="005B0C02" w:rsidRPr="00833A71">
              <w:rPr>
                <w:rFonts w:ascii="Arial" w:hAnsi="Arial" w:cs="Arial"/>
                <w:sz w:val="18"/>
                <w:szCs w:val="18"/>
                <w:lang w:val="nl-NL"/>
              </w:rPr>
              <w:t xml:space="preserve"> bij inschrijving</w:t>
            </w:r>
            <w:r w:rsidR="008822A7" w:rsidRPr="00833A71">
              <w:rPr>
                <w:rFonts w:ascii="Arial" w:hAnsi="Arial" w:cs="Arial"/>
                <w:sz w:val="18"/>
                <w:szCs w:val="18"/>
                <w:lang w:val="nl-NL"/>
              </w:rPr>
              <w:t xml:space="preserve"> </w:t>
            </w:r>
            <w:r w:rsidR="005B0C02" w:rsidRPr="00833A71">
              <w:rPr>
                <w:rFonts w:ascii="Arial" w:hAnsi="Arial" w:cs="Arial"/>
                <w:sz w:val="18"/>
                <w:szCs w:val="18"/>
                <w:lang w:val="nl-NL"/>
              </w:rPr>
              <w:t xml:space="preserve">per koppeling </w:t>
            </w:r>
            <w:r w:rsidRPr="00833A71">
              <w:rPr>
                <w:rFonts w:ascii="Arial" w:hAnsi="Arial" w:cs="Arial"/>
                <w:sz w:val="18"/>
                <w:szCs w:val="18"/>
                <w:lang w:val="nl-NL"/>
              </w:rPr>
              <w:t>aan te gev</w:t>
            </w:r>
            <w:r w:rsidR="008822A7" w:rsidRPr="00833A71">
              <w:rPr>
                <w:rFonts w:ascii="Arial" w:hAnsi="Arial" w:cs="Arial"/>
                <w:sz w:val="18"/>
                <w:szCs w:val="18"/>
                <w:lang w:val="nl-NL"/>
              </w:rPr>
              <w:t>en</w:t>
            </w:r>
            <w:r w:rsidR="00AF5F39" w:rsidRPr="00833A71">
              <w:rPr>
                <w:rFonts w:ascii="Arial" w:hAnsi="Arial" w:cs="Arial"/>
                <w:sz w:val="18"/>
                <w:szCs w:val="18"/>
                <w:lang w:val="nl-NL"/>
              </w:rPr>
              <w:t>:</w:t>
            </w:r>
          </w:p>
          <w:p w14:paraId="761D6DDD" w14:textId="4FC85A0C" w:rsidR="00577BCD" w:rsidRPr="009A7DB1" w:rsidRDefault="00AF5F39" w:rsidP="00833A71">
            <w:pPr>
              <w:pStyle w:val="TableParagraph"/>
              <w:numPr>
                <w:ilvl w:val="0"/>
                <w:numId w:val="21"/>
              </w:numPr>
              <w:spacing w:before="1" w:line="276" w:lineRule="auto"/>
              <w:rPr>
                <w:rFonts w:ascii="Arial" w:hAnsi="Arial" w:cs="Arial"/>
                <w:sz w:val="18"/>
                <w:szCs w:val="18"/>
                <w:lang w:val="nl-NL"/>
              </w:rPr>
            </w:pPr>
            <w:r w:rsidRPr="00833A71">
              <w:rPr>
                <w:rFonts w:ascii="Arial" w:hAnsi="Arial" w:cs="Arial"/>
                <w:sz w:val="18"/>
                <w:szCs w:val="18"/>
                <w:lang w:val="nl-NL"/>
              </w:rPr>
              <w:t>O</w:t>
            </w:r>
            <w:r w:rsidR="00097E56" w:rsidRPr="00833A71">
              <w:rPr>
                <w:rFonts w:ascii="Arial" w:hAnsi="Arial" w:cs="Arial"/>
                <w:sz w:val="18"/>
                <w:szCs w:val="18"/>
                <w:lang w:val="nl-NL"/>
              </w:rPr>
              <w:t xml:space="preserve">p </w:t>
            </w:r>
            <w:r w:rsidR="008822A7" w:rsidRPr="00833A71">
              <w:rPr>
                <w:rFonts w:ascii="Arial" w:hAnsi="Arial" w:cs="Arial"/>
                <w:sz w:val="18"/>
                <w:szCs w:val="18"/>
                <w:lang w:val="nl-NL"/>
              </w:rPr>
              <w:t>w</w:t>
            </w:r>
            <w:r w:rsidR="00EE52EE" w:rsidRPr="00833A71">
              <w:rPr>
                <w:rFonts w:ascii="Arial" w:hAnsi="Arial" w:cs="Arial"/>
                <w:sz w:val="18"/>
                <w:szCs w:val="18"/>
                <w:lang w:val="nl-NL"/>
              </w:rPr>
              <w:t>elke wijze deze koppelin</w:t>
            </w:r>
            <w:r w:rsidRPr="00833A71">
              <w:rPr>
                <w:rFonts w:ascii="Arial" w:hAnsi="Arial" w:cs="Arial"/>
                <w:sz w:val="18"/>
                <w:szCs w:val="18"/>
                <w:lang w:val="nl-NL"/>
              </w:rPr>
              <w:t>g</w:t>
            </w:r>
            <w:r w:rsidR="00EE52EE" w:rsidRPr="00833A71">
              <w:rPr>
                <w:rFonts w:ascii="Arial" w:hAnsi="Arial" w:cs="Arial"/>
                <w:sz w:val="18"/>
                <w:szCs w:val="18"/>
                <w:lang w:val="nl-NL"/>
              </w:rPr>
              <w:t xml:space="preserve"> k</w:t>
            </w:r>
            <w:r w:rsidRPr="00833A71">
              <w:rPr>
                <w:rFonts w:ascii="Arial" w:hAnsi="Arial" w:cs="Arial"/>
                <w:sz w:val="18"/>
                <w:szCs w:val="18"/>
                <w:lang w:val="nl-NL"/>
              </w:rPr>
              <w:t>an</w:t>
            </w:r>
            <w:r w:rsidR="00EE52EE" w:rsidRPr="00833A71">
              <w:rPr>
                <w:rFonts w:ascii="Arial" w:hAnsi="Arial" w:cs="Arial"/>
                <w:sz w:val="18"/>
                <w:szCs w:val="18"/>
                <w:lang w:val="nl-NL"/>
              </w:rPr>
              <w:t xml:space="preserve"> worden gereali</w:t>
            </w:r>
            <w:r w:rsidRPr="00833A71">
              <w:rPr>
                <w:rFonts w:ascii="Arial" w:hAnsi="Arial" w:cs="Arial"/>
                <w:sz w:val="18"/>
                <w:szCs w:val="18"/>
                <w:lang w:val="nl-NL"/>
              </w:rPr>
              <w:t>seerd</w:t>
            </w:r>
            <w:r w:rsidR="005868A8" w:rsidRPr="00833A71">
              <w:rPr>
                <w:rFonts w:ascii="Arial" w:hAnsi="Arial" w:cs="Arial"/>
                <w:sz w:val="18"/>
                <w:szCs w:val="18"/>
                <w:lang w:val="nl-NL"/>
              </w:rPr>
              <w:t>,</w:t>
            </w:r>
            <w:r w:rsidR="00254BA1" w:rsidRPr="00833A71">
              <w:rPr>
                <w:rFonts w:ascii="Arial" w:hAnsi="Arial" w:cs="Arial"/>
                <w:sz w:val="18"/>
                <w:szCs w:val="18"/>
                <w:lang w:val="nl-NL"/>
              </w:rPr>
              <w:t xml:space="preserve"> </w:t>
            </w:r>
            <w:r w:rsidR="005868A8" w:rsidRPr="00833A71">
              <w:rPr>
                <w:rFonts w:ascii="Arial" w:hAnsi="Arial" w:cs="Arial"/>
                <w:sz w:val="18"/>
                <w:szCs w:val="18"/>
                <w:lang w:val="nl-NL"/>
              </w:rPr>
              <w:t>dan wel deze functionaliteit op een andere wijze kan worden ingevuld.</w:t>
            </w:r>
          </w:p>
        </w:tc>
        <w:tc>
          <w:tcPr>
            <w:tcW w:w="1754" w:type="dxa"/>
            <w:shd w:val="clear" w:color="auto" w:fill="F2F2F2" w:themeFill="background1" w:themeFillShade="F2"/>
          </w:tcPr>
          <w:p w14:paraId="620CAE7F" w14:textId="77777777" w:rsidR="00577BCD" w:rsidRPr="009A7DB1" w:rsidRDefault="00577BCD" w:rsidP="00E228E5">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tcPr>
          <w:p w14:paraId="1B8F17AE" w14:textId="77777777" w:rsidR="00577BCD" w:rsidRPr="009A7DB1" w:rsidRDefault="00577BCD" w:rsidP="00E228E5">
            <w:pPr>
              <w:pStyle w:val="TableParagraph"/>
              <w:spacing w:before="1" w:line="276" w:lineRule="auto"/>
              <w:rPr>
                <w:rFonts w:ascii="Arial" w:hAnsi="Arial" w:cs="Arial"/>
                <w:sz w:val="18"/>
                <w:szCs w:val="18"/>
                <w:lang w:val="nl-NL"/>
              </w:rPr>
            </w:pPr>
          </w:p>
        </w:tc>
      </w:tr>
    </w:tbl>
    <w:p w14:paraId="7E633675" w14:textId="77777777" w:rsidR="00E228E5" w:rsidRDefault="00E228E5" w:rsidP="00E228E5">
      <w:pPr>
        <w:rPr>
          <w:highlight w:val="lightGray"/>
        </w:rPr>
      </w:pPr>
    </w:p>
    <w:p w14:paraId="3F2D3099" w14:textId="75309F10" w:rsidR="00E228E5" w:rsidRPr="00F83F5B" w:rsidRDefault="00E228E5" w:rsidP="00833A71">
      <w:pPr>
        <w:pStyle w:val="Heading2"/>
        <w:numPr>
          <w:ilvl w:val="1"/>
          <w:numId w:val="22"/>
        </w:numPr>
      </w:pPr>
      <w:bookmarkStart w:id="34" w:name="_Toc194607431"/>
      <w:r w:rsidRPr="00F83F5B">
        <w:t>Dienstverlening</w:t>
      </w:r>
      <w:bookmarkEnd w:id="34"/>
    </w:p>
    <w:p w14:paraId="0C380B6E" w14:textId="77777777" w:rsidR="00E228E5" w:rsidRDefault="00E228E5" w:rsidP="00E228E5">
      <w:pPr>
        <w:rPr>
          <w:highlight w:val="lightGray"/>
        </w:rPr>
      </w:pPr>
    </w:p>
    <w:tbl>
      <w:tblPr>
        <w:tblStyle w:val="TableNormal1"/>
        <w:tblW w:w="152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93"/>
        <w:gridCol w:w="1103"/>
        <w:gridCol w:w="7168"/>
        <w:gridCol w:w="1754"/>
        <w:gridCol w:w="4650"/>
      </w:tblGrid>
      <w:tr w:rsidR="00415B1B" w:rsidRPr="00BD063E" w14:paraId="6B426862" w14:textId="77777777" w:rsidTr="00F83F5B">
        <w:trPr>
          <w:cantSplit/>
          <w:trHeight w:val="834"/>
          <w:tblHeader/>
        </w:trPr>
        <w:tc>
          <w:tcPr>
            <w:tcW w:w="593" w:type="dxa"/>
            <w:shd w:val="clear" w:color="auto" w:fill="C00000"/>
            <w:vAlign w:val="center"/>
          </w:tcPr>
          <w:p w14:paraId="2574D656" w14:textId="38968C62" w:rsidR="00415B1B" w:rsidRPr="00BD063E" w:rsidRDefault="00415B1B" w:rsidP="00F83F5B">
            <w:pPr>
              <w:pStyle w:val="TableParagraph"/>
              <w:spacing w:before="3" w:line="276" w:lineRule="auto"/>
              <w:ind w:right="85"/>
              <w:rPr>
                <w:rFonts w:ascii="Arial" w:hAnsi="Arial" w:cs="Arial"/>
                <w:b/>
                <w:bCs/>
                <w:color w:val="FFFFFF" w:themeColor="background1"/>
                <w:sz w:val="18"/>
                <w:szCs w:val="18"/>
              </w:rPr>
            </w:pPr>
            <w:r w:rsidRPr="00BD063E">
              <w:rPr>
                <w:rFonts w:ascii="Arial" w:hAnsi="Arial" w:cs="Arial"/>
                <w:b/>
                <w:bCs/>
                <w:color w:val="FFFFFF" w:themeColor="background1"/>
                <w:sz w:val="18"/>
                <w:szCs w:val="18"/>
              </w:rPr>
              <w:t>Nr</w:t>
            </w:r>
          </w:p>
        </w:tc>
        <w:tc>
          <w:tcPr>
            <w:tcW w:w="1103" w:type="dxa"/>
            <w:shd w:val="clear" w:color="auto" w:fill="C00000"/>
            <w:vAlign w:val="center"/>
          </w:tcPr>
          <w:p w14:paraId="5D1B29CA" w14:textId="0684863D" w:rsidR="00415B1B" w:rsidRPr="00BD063E" w:rsidRDefault="00415B1B" w:rsidP="00F83F5B">
            <w:pPr>
              <w:pStyle w:val="TableParagraph"/>
              <w:spacing w:before="3" w:line="276" w:lineRule="auto"/>
              <w:ind w:right="85"/>
              <w:rPr>
                <w:rFonts w:ascii="Arial" w:hAnsi="Arial" w:cs="Arial"/>
                <w:b/>
                <w:bCs/>
                <w:color w:val="FFFFFF" w:themeColor="background1"/>
                <w:sz w:val="18"/>
                <w:szCs w:val="18"/>
                <w:lang w:val="nl-NL"/>
              </w:rPr>
            </w:pPr>
            <w:r w:rsidRPr="00BD063E">
              <w:rPr>
                <w:rFonts w:ascii="Arial" w:hAnsi="Arial" w:cs="Arial"/>
                <w:b/>
                <w:bCs/>
                <w:color w:val="FFFFFF" w:themeColor="background1"/>
                <w:sz w:val="18"/>
                <w:szCs w:val="18"/>
                <w:lang w:val="nl-NL"/>
              </w:rPr>
              <w:t>Eis/Wens</w:t>
            </w:r>
          </w:p>
        </w:tc>
        <w:tc>
          <w:tcPr>
            <w:tcW w:w="7168" w:type="dxa"/>
            <w:shd w:val="clear" w:color="auto" w:fill="C00000"/>
            <w:vAlign w:val="center"/>
          </w:tcPr>
          <w:p w14:paraId="761F1860" w14:textId="77777777" w:rsidR="00415B1B" w:rsidRPr="00BD063E" w:rsidRDefault="00415B1B" w:rsidP="00F83F5B">
            <w:pPr>
              <w:pStyle w:val="TableParagraph"/>
              <w:spacing w:before="3" w:line="276" w:lineRule="auto"/>
              <w:ind w:right="85"/>
              <w:rPr>
                <w:rFonts w:ascii="Arial" w:hAnsi="Arial" w:cs="Arial"/>
                <w:b/>
                <w:bCs/>
                <w:color w:val="FFFFFF" w:themeColor="background1"/>
                <w:sz w:val="18"/>
                <w:szCs w:val="18"/>
                <w:lang w:val="nl-NL"/>
              </w:rPr>
            </w:pPr>
            <w:r w:rsidRPr="00BD063E">
              <w:rPr>
                <w:rFonts w:ascii="Arial" w:hAnsi="Arial" w:cs="Arial"/>
                <w:b/>
                <w:bCs/>
                <w:color w:val="FFFFFF" w:themeColor="background1"/>
                <w:sz w:val="18"/>
                <w:szCs w:val="18"/>
                <w:lang w:val="nl-NL"/>
              </w:rPr>
              <w:t xml:space="preserve">Omschrijving </w:t>
            </w:r>
          </w:p>
        </w:tc>
        <w:tc>
          <w:tcPr>
            <w:tcW w:w="1754" w:type="dxa"/>
            <w:shd w:val="clear" w:color="auto" w:fill="C00000"/>
            <w:vAlign w:val="center"/>
          </w:tcPr>
          <w:p w14:paraId="2E85900C" w14:textId="4C32B309" w:rsidR="00635C9B" w:rsidRPr="00BD063E" w:rsidRDefault="009A7DB1" w:rsidP="00F83F5B">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BD063E">
              <w:rPr>
                <w:rFonts w:ascii="Arial" w:hAnsi="Arial" w:cs="Arial"/>
                <w:b/>
                <w:bCs/>
                <w:color w:val="FFFFFF" w:themeColor="background1"/>
                <w:sz w:val="18"/>
                <w:szCs w:val="18"/>
                <w:lang w:val="nl-NL"/>
              </w:rPr>
              <w:t xml:space="preserve"> van Inschrijver voldoet hieraan</w:t>
            </w:r>
          </w:p>
          <w:p w14:paraId="1DD1374B" w14:textId="54F3F54C" w:rsidR="00415B1B" w:rsidRPr="00BD063E" w:rsidRDefault="00635C9B" w:rsidP="00F83F5B">
            <w:pPr>
              <w:pStyle w:val="TableParagraph"/>
              <w:spacing w:before="3" w:line="276" w:lineRule="auto"/>
              <w:ind w:right="85"/>
              <w:rPr>
                <w:rFonts w:ascii="Arial" w:hAnsi="Arial" w:cs="Arial"/>
                <w:b/>
                <w:bCs/>
                <w:color w:val="FFFFFF" w:themeColor="background1"/>
                <w:sz w:val="18"/>
                <w:szCs w:val="18"/>
                <w:lang w:val="nl-NL"/>
              </w:rPr>
            </w:pPr>
            <w:r w:rsidRPr="00BD063E">
              <w:rPr>
                <w:rFonts w:ascii="Arial" w:hAnsi="Arial" w:cs="Arial"/>
                <w:b/>
                <w:bCs/>
                <w:color w:val="FFFFFF" w:themeColor="background1"/>
                <w:sz w:val="18"/>
                <w:szCs w:val="18"/>
                <w:lang w:val="nl-NL"/>
              </w:rPr>
              <w:t>(Ja / Nee)</w:t>
            </w:r>
          </w:p>
        </w:tc>
        <w:tc>
          <w:tcPr>
            <w:tcW w:w="4650" w:type="dxa"/>
            <w:shd w:val="clear" w:color="auto" w:fill="C00000"/>
            <w:vAlign w:val="center"/>
          </w:tcPr>
          <w:p w14:paraId="7E42FF20" w14:textId="77777777" w:rsidR="00415B1B" w:rsidRPr="00BD063E" w:rsidRDefault="00415B1B" w:rsidP="00F83F5B">
            <w:pPr>
              <w:pStyle w:val="TableParagraph"/>
              <w:spacing w:before="3" w:line="276" w:lineRule="auto"/>
              <w:ind w:right="85"/>
              <w:rPr>
                <w:rFonts w:ascii="Arial" w:hAnsi="Arial" w:cs="Arial"/>
                <w:b/>
                <w:bCs/>
                <w:color w:val="FFFFFF" w:themeColor="background1"/>
                <w:sz w:val="18"/>
                <w:szCs w:val="18"/>
                <w:lang w:val="nl-NL"/>
              </w:rPr>
            </w:pPr>
            <w:r w:rsidRPr="00BD063E">
              <w:rPr>
                <w:rFonts w:ascii="Arial" w:hAnsi="Arial" w:cs="Arial"/>
                <w:b/>
                <w:bCs/>
                <w:color w:val="FFFFFF" w:themeColor="background1"/>
                <w:sz w:val="18"/>
                <w:szCs w:val="18"/>
                <w:lang w:val="nl-NL"/>
              </w:rPr>
              <w:t>Eventuele Opmerkingen</w:t>
            </w:r>
          </w:p>
        </w:tc>
      </w:tr>
      <w:tr w:rsidR="00415B1B" w:rsidRPr="00BD063E" w14:paraId="3ACEA7D3" w14:textId="77777777" w:rsidTr="00F83F5B">
        <w:trPr>
          <w:cantSplit/>
          <w:trHeight w:val="567"/>
        </w:trPr>
        <w:tc>
          <w:tcPr>
            <w:tcW w:w="593" w:type="dxa"/>
            <w:shd w:val="clear" w:color="auto" w:fill="F2F2F2" w:themeFill="background1" w:themeFillShade="F2"/>
            <w:vAlign w:val="center"/>
          </w:tcPr>
          <w:p w14:paraId="608657E5" w14:textId="02945842" w:rsidR="00415B1B" w:rsidRPr="00BD063E" w:rsidRDefault="00415B1B" w:rsidP="00F83F5B">
            <w:pPr>
              <w:pStyle w:val="TableParagraph"/>
              <w:spacing w:before="1" w:line="276" w:lineRule="auto"/>
              <w:rPr>
                <w:rFonts w:ascii="Arial" w:hAnsi="Arial" w:cs="Arial"/>
                <w:sz w:val="18"/>
                <w:szCs w:val="18"/>
              </w:rPr>
            </w:pPr>
            <w:r w:rsidRPr="00BD063E">
              <w:rPr>
                <w:rFonts w:ascii="Arial" w:hAnsi="Arial" w:cs="Arial"/>
                <w:sz w:val="18"/>
                <w:szCs w:val="18"/>
              </w:rPr>
              <w:t>1</w:t>
            </w:r>
          </w:p>
        </w:tc>
        <w:tc>
          <w:tcPr>
            <w:tcW w:w="1103" w:type="dxa"/>
            <w:shd w:val="clear" w:color="auto" w:fill="F2F2F2" w:themeFill="background1" w:themeFillShade="F2"/>
            <w:vAlign w:val="center"/>
          </w:tcPr>
          <w:p w14:paraId="3D1828C7" w14:textId="6D0F0C18" w:rsidR="00415B1B" w:rsidRPr="00BD063E" w:rsidRDefault="00415B1B" w:rsidP="00F83F5B">
            <w:pPr>
              <w:pStyle w:val="TableParagraph"/>
              <w:spacing w:before="1" w:line="276" w:lineRule="auto"/>
              <w:rPr>
                <w:rFonts w:ascii="Arial" w:hAnsi="Arial" w:cs="Arial"/>
                <w:sz w:val="18"/>
                <w:szCs w:val="18"/>
              </w:rPr>
            </w:pPr>
            <w:r w:rsidRPr="00BD063E">
              <w:rPr>
                <w:rFonts w:ascii="Arial" w:hAnsi="Arial" w:cs="Arial"/>
                <w:sz w:val="18"/>
                <w:szCs w:val="18"/>
              </w:rPr>
              <w:t>Eis</w:t>
            </w:r>
          </w:p>
        </w:tc>
        <w:tc>
          <w:tcPr>
            <w:tcW w:w="7168" w:type="dxa"/>
            <w:shd w:val="clear" w:color="auto" w:fill="F2F2F2" w:themeFill="background1" w:themeFillShade="F2"/>
            <w:vAlign w:val="center"/>
          </w:tcPr>
          <w:p w14:paraId="62E130FC" w14:textId="64E50AF6" w:rsidR="00415B1B" w:rsidRPr="00BD063E" w:rsidRDefault="00BD063E" w:rsidP="00F83F5B">
            <w:pPr>
              <w:pStyle w:val="TableParagraph"/>
              <w:spacing w:before="1" w:line="276" w:lineRule="auto"/>
              <w:rPr>
                <w:rFonts w:ascii="Arial" w:hAnsi="Arial" w:cs="Arial"/>
                <w:sz w:val="18"/>
                <w:szCs w:val="18"/>
                <w:lang w:val="nl-NL"/>
              </w:rPr>
            </w:pPr>
            <w:r w:rsidRPr="00BD063E">
              <w:rPr>
                <w:rFonts w:ascii="Arial" w:hAnsi="Arial" w:cs="Arial"/>
                <w:sz w:val="18"/>
                <w:szCs w:val="18"/>
                <w:lang w:val="nl-NL"/>
              </w:rPr>
              <w:t>Eén</w:t>
            </w:r>
            <w:r w:rsidR="00415B1B" w:rsidRPr="00BD063E">
              <w:rPr>
                <w:rFonts w:ascii="Arial" w:hAnsi="Arial" w:cs="Arial"/>
                <w:sz w:val="18"/>
                <w:szCs w:val="18"/>
                <w:lang w:val="nl-NL"/>
              </w:rPr>
              <w:t xml:space="preserve"> organisatie als aanspreekpunt voor dienstverlening, incident en probleemmanagement</w:t>
            </w:r>
          </w:p>
        </w:tc>
        <w:tc>
          <w:tcPr>
            <w:tcW w:w="1754" w:type="dxa"/>
            <w:shd w:val="clear" w:color="auto" w:fill="F2F2F2" w:themeFill="background1" w:themeFillShade="F2"/>
            <w:vAlign w:val="center"/>
          </w:tcPr>
          <w:p w14:paraId="74211374" w14:textId="77777777" w:rsidR="00415B1B" w:rsidRPr="00BD063E" w:rsidRDefault="00415B1B" w:rsidP="00F83F5B">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33F4362A" w14:textId="77777777" w:rsidR="00415B1B" w:rsidRPr="00BD063E" w:rsidRDefault="00415B1B" w:rsidP="00F83F5B">
            <w:pPr>
              <w:pStyle w:val="TableParagraph"/>
              <w:spacing w:before="1" w:line="276" w:lineRule="auto"/>
              <w:rPr>
                <w:rFonts w:ascii="Arial" w:hAnsi="Arial" w:cs="Arial"/>
                <w:sz w:val="18"/>
                <w:szCs w:val="18"/>
                <w:lang w:val="nl-NL"/>
              </w:rPr>
            </w:pPr>
          </w:p>
        </w:tc>
      </w:tr>
      <w:tr w:rsidR="00415B1B" w:rsidRPr="00BD063E" w14:paraId="413156C7" w14:textId="77777777" w:rsidTr="00F83F5B">
        <w:trPr>
          <w:cantSplit/>
          <w:trHeight w:val="567"/>
        </w:trPr>
        <w:tc>
          <w:tcPr>
            <w:tcW w:w="593" w:type="dxa"/>
            <w:shd w:val="clear" w:color="auto" w:fill="F2F2F2" w:themeFill="background1" w:themeFillShade="F2"/>
            <w:vAlign w:val="center"/>
          </w:tcPr>
          <w:p w14:paraId="67AC2B94" w14:textId="100A887D" w:rsidR="00415B1B" w:rsidRPr="00BD063E" w:rsidRDefault="00415B1B" w:rsidP="00F83F5B">
            <w:pPr>
              <w:pStyle w:val="TableParagraph"/>
              <w:spacing w:before="1" w:line="276" w:lineRule="auto"/>
              <w:rPr>
                <w:rFonts w:ascii="Arial" w:hAnsi="Arial" w:cs="Arial"/>
                <w:sz w:val="18"/>
                <w:szCs w:val="18"/>
              </w:rPr>
            </w:pPr>
            <w:r w:rsidRPr="00BD063E">
              <w:rPr>
                <w:rFonts w:ascii="Arial" w:hAnsi="Arial" w:cs="Arial"/>
                <w:sz w:val="18"/>
                <w:szCs w:val="18"/>
              </w:rPr>
              <w:t>2</w:t>
            </w:r>
          </w:p>
        </w:tc>
        <w:tc>
          <w:tcPr>
            <w:tcW w:w="1103" w:type="dxa"/>
            <w:shd w:val="clear" w:color="auto" w:fill="F2F2F2" w:themeFill="background1" w:themeFillShade="F2"/>
            <w:vAlign w:val="center"/>
          </w:tcPr>
          <w:p w14:paraId="6DAB57E2" w14:textId="10B0D813" w:rsidR="00415B1B" w:rsidRPr="00BD063E" w:rsidRDefault="00415B1B" w:rsidP="00F83F5B">
            <w:pPr>
              <w:pStyle w:val="TableParagraph"/>
              <w:spacing w:before="1" w:line="276" w:lineRule="auto"/>
              <w:rPr>
                <w:rFonts w:ascii="Arial" w:hAnsi="Arial" w:cs="Arial"/>
                <w:sz w:val="18"/>
                <w:szCs w:val="18"/>
                <w:lang w:val="nl-NL"/>
              </w:rPr>
            </w:pPr>
            <w:r w:rsidRPr="00BD063E">
              <w:rPr>
                <w:rFonts w:ascii="Arial" w:hAnsi="Arial" w:cs="Arial"/>
                <w:sz w:val="18"/>
                <w:szCs w:val="18"/>
              </w:rPr>
              <w:t>Eis</w:t>
            </w:r>
          </w:p>
        </w:tc>
        <w:tc>
          <w:tcPr>
            <w:tcW w:w="7168" w:type="dxa"/>
            <w:shd w:val="clear" w:color="auto" w:fill="F2F2F2" w:themeFill="background1" w:themeFillShade="F2"/>
            <w:vAlign w:val="center"/>
          </w:tcPr>
          <w:p w14:paraId="1D7E4227" w14:textId="77777777" w:rsidR="00415B1B" w:rsidRPr="00BD063E" w:rsidRDefault="00415B1B" w:rsidP="00F83F5B">
            <w:pPr>
              <w:pStyle w:val="TableParagraph"/>
              <w:spacing w:before="1" w:line="276" w:lineRule="auto"/>
              <w:rPr>
                <w:rFonts w:ascii="Arial" w:hAnsi="Arial" w:cs="Arial"/>
                <w:sz w:val="18"/>
                <w:szCs w:val="18"/>
                <w:lang w:val="nl-NL"/>
              </w:rPr>
            </w:pPr>
            <w:r w:rsidRPr="00BD063E">
              <w:rPr>
                <w:rFonts w:ascii="Arial" w:hAnsi="Arial" w:cs="Arial"/>
                <w:sz w:val="18"/>
                <w:szCs w:val="18"/>
                <w:lang w:val="nl-NL"/>
              </w:rPr>
              <w:t xml:space="preserve">In het Bestek is een Bijlage SLA tabellen met minimale eisen opgenomen. </w:t>
            </w:r>
          </w:p>
          <w:p w14:paraId="615762AC" w14:textId="04100824" w:rsidR="00415B1B" w:rsidRPr="00BD063E" w:rsidRDefault="00415B1B" w:rsidP="00BD063E">
            <w:pPr>
              <w:pStyle w:val="TableParagraph"/>
              <w:spacing w:before="1" w:line="276" w:lineRule="auto"/>
              <w:rPr>
                <w:rFonts w:ascii="Arial" w:hAnsi="Arial" w:cs="Arial"/>
                <w:sz w:val="18"/>
                <w:szCs w:val="18"/>
                <w:lang w:val="nl-NL"/>
              </w:rPr>
            </w:pPr>
            <w:r w:rsidRPr="00BD063E">
              <w:rPr>
                <w:rFonts w:ascii="Arial" w:hAnsi="Arial" w:cs="Arial"/>
                <w:sz w:val="18"/>
                <w:szCs w:val="18"/>
                <w:lang w:val="nl-NL"/>
              </w:rPr>
              <w:t>De leverancier wordt verzocht om een concept SLA aan te leveren als bijlage bij de offerte. De afspraken die in de SLA zijn vastgelegd voldoen minimaal aan de gestelde minimale eisen. De definitieve versie van de SLA wordt voorafgaand aan de definitieve gunning dan wel opdrachtverstrekking tussen Opdrachtnemer en Opdrachtnemer onderling afgestemd en vastgesteld.</w:t>
            </w:r>
          </w:p>
        </w:tc>
        <w:tc>
          <w:tcPr>
            <w:tcW w:w="1754" w:type="dxa"/>
            <w:shd w:val="clear" w:color="auto" w:fill="F2F2F2" w:themeFill="background1" w:themeFillShade="F2"/>
            <w:vAlign w:val="center"/>
          </w:tcPr>
          <w:p w14:paraId="70715E23" w14:textId="77777777" w:rsidR="00415B1B" w:rsidRPr="00BD063E" w:rsidRDefault="00415B1B" w:rsidP="00F83F5B">
            <w:pPr>
              <w:pStyle w:val="TableParagraph"/>
              <w:spacing w:before="1" w:line="276" w:lineRule="auto"/>
              <w:rPr>
                <w:rFonts w:ascii="Arial" w:hAnsi="Arial" w:cs="Arial"/>
                <w:sz w:val="18"/>
                <w:szCs w:val="18"/>
                <w:lang w:val="nl-NL"/>
              </w:rPr>
            </w:pPr>
          </w:p>
        </w:tc>
        <w:tc>
          <w:tcPr>
            <w:tcW w:w="4650" w:type="dxa"/>
            <w:shd w:val="clear" w:color="auto" w:fill="F2F2F2" w:themeFill="background1" w:themeFillShade="F2"/>
            <w:vAlign w:val="center"/>
          </w:tcPr>
          <w:p w14:paraId="48355602" w14:textId="77777777" w:rsidR="00415B1B" w:rsidRPr="00BD063E" w:rsidRDefault="00415B1B" w:rsidP="00F83F5B">
            <w:pPr>
              <w:pStyle w:val="TableParagraph"/>
              <w:spacing w:before="1" w:line="276" w:lineRule="auto"/>
              <w:rPr>
                <w:rFonts w:ascii="Arial" w:hAnsi="Arial" w:cs="Arial"/>
                <w:sz w:val="18"/>
                <w:szCs w:val="18"/>
                <w:lang w:val="nl-NL"/>
              </w:rPr>
            </w:pPr>
          </w:p>
        </w:tc>
      </w:tr>
    </w:tbl>
    <w:p w14:paraId="2ED6B825" w14:textId="0060BCE6" w:rsidR="00BD063E" w:rsidRDefault="00BD063E" w:rsidP="00DE4BA9">
      <w:pPr>
        <w:rPr>
          <w:highlight w:val="lightGray"/>
        </w:rPr>
      </w:pPr>
    </w:p>
    <w:p w14:paraId="49113980" w14:textId="77777777" w:rsidR="00E02342" w:rsidRDefault="00E02342" w:rsidP="00833A71">
      <w:pPr>
        <w:pStyle w:val="Heading2"/>
        <w:numPr>
          <w:ilvl w:val="1"/>
          <w:numId w:val="22"/>
        </w:numPr>
      </w:pPr>
      <w:bookmarkStart w:id="35" w:name="_Toc194607432"/>
      <w:r w:rsidRPr="0087093B">
        <w:t>Rapportage</w:t>
      </w:r>
      <w:bookmarkEnd w:id="35"/>
    </w:p>
    <w:p w14:paraId="34D7CB94" w14:textId="77777777" w:rsidR="00E02342" w:rsidRPr="0087093B" w:rsidRDefault="00E02342" w:rsidP="00E02342"/>
    <w:tbl>
      <w:tblPr>
        <w:tblStyle w:val="TableNormal1"/>
        <w:tblW w:w="150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84"/>
        <w:gridCol w:w="1112"/>
        <w:gridCol w:w="7074"/>
        <w:gridCol w:w="1580"/>
        <w:gridCol w:w="4667"/>
      </w:tblGrid>
      <w:tr w:rsidR="00474F00" w:rsidRPr="00833A71" w14:paraId="2A57B309" w14:textId="77777777" w:rsidTr="00F559A9">
        <w:trPr>
          <w:trHeight w:val="834"/>
          <w:tblHeader/>
        </w:trPr>
        <w:tc>
          <w:tcPr>
            <w:tcW w:w="584" w:type="dxa"/>
            <w:shd w:val="clear" w:color="auto" w:fill="C00000"/>
            <w:vAlign w:val="center"/>
          </w:tcPr>
          <w:p w14:paraId="4E36BB85" w14:textId="2EF1B7B2" w:rsidR="00474F00" w:rsidRPr="00833A71" w:rsidRDefault="00474F00" w:rsidP="00F559A9">
            <w:pPr>
              <w:pStyle w:val="TableParagraph"/>
              <w:spacing w:before="3" w:line="276" w:lineRule="auto"/>
              <w:ind w:right="85"/>
              <w:rPr>
                <w:rFonts w:ascii="Arial" w:hAnsi="Arial" w:cs="Arial"/>
                <w:b/>
                <w:bCs/>
                <w:color w:val="FFFFFF" w:themeColor="background1"/>
                <w:sz w:val="18"/>
                <w:szCs w:val="18"/>
              </w:rPr>
            </w:pPr>
            <w:r w:rsidRPr="00833A71">
              <w:rPr>
                <w:rFonts w:ascii="Arial" w:hAnsi="Arial" w:cs="Arial"/>
                <w:b/>
                <w:bCs/>
                <w:color w:val="FFFFFF" w:themeColor="background1"/>
                <w:sz w:val="18"/>
                <w:szCs w:val="18"/>
              </w:rPr>
              <w:t>Nr</w:t>
            </w:r>
          </w:p>
        </w:tc>
        <w:tc>
          <w:tcPr>
            <w:tcW w:w="1112" w:type="dxa"/>
            <w:shd w:val="clear" w:color="auto" w:fill="C00000"/>
            <w:vAlign w:val="center"/>
          </w:tcPr>
          <w:p w14:paraId="55A9ABB4" w14:textId="00656DED" w:rsidR="00474F00" w:rsidRPr="00833A71" w:rsidRDefault="00474F00" w:rsidP="00F559A9">
            <w:pPr>
              <w:pStyle w:val="TableParagraph"/>
              <w:spacing w:before="3" w:line="276" w:lineRule="auto"/>
              <w:ind w:right="85"/>
              <w:rPr>
                <w:rFonts w:ascii="Arial" w:hAnsi="Arial" w:cs="Arial"/>
                <w:b/>
                <w:bCs/>
                <w:color w:val="FFFFFF" w:themeColor="background1"/>
                <w:sz w:val="18"/>
                <w:szCs w:val="18"/>
                <w:lang w:val="nl-NL"/>
              </w:rPr>
            </w:pPr>
            <w:r w:rsidRPr="00833A71">
              <w:rPr>
                <w:rFonts w:ascii="Arial" w:hAnsi="Arial" w:cs="Arial"/>
                <w:b/>
                <w:bCs/>
                <w:color w:val="FFFFFF" w:themeColor="background1"/>
                <w:sz w:val="18"/>
                <w:szCs w:val="18"/>
                <w:lang w:val="nl-NL"/>
              </w:rPr>
              <w:t>Eis/Wens</w:t>
            </w:r>
          </w:p>
        </w:tc>
        <w:tc>
          <w:tcPr>
            <w:tcW w:w="7074" w:type="dxa"/>
            <w:shd w:val="clear" w:color="auto" w:fill="C00000"/>
            <w:vAlign w:val="center"/>
          </w:tcPr>
          <w:p w14:paraId="692D0868" w14:textId="77777777" w:rsidR="00474F00" w:rsidRPr="00833A71" w:rsidRDefault="00474F00" w:rsidP="00F559A9">
            <w:pPr>
              <w:pStyle w:val="TableParagraph"/>
              <w:spacing w:before="3" w:line="276" w:lineRule="auto"/>
              <w:ind w:right="85"/>
              <w:rPr>
                <w:rFonts w:ascii="Arial" w:hAnsi="Arial" w:cs="Arial"/>
                <w:b/>
                <w:bCs/>
                <w:color w:val="FFFFFF" w:themeColor="background1"/>
                <w:sz w:val="18"/>
                <w:szCs w:val="18"/>
                <w:lang w:val="nl-NL"/>
              </w:rPr>
            </w:pPr>
            <w:r w:rsidRPr="00833A71">
              <w:rPr>
                <w:rFonts w:ascii="Arial" w:hAnsi="Arial" w:cs="Arial"/>
                <w:b/>
                <w:bCs/>
                <w:color w:val="FFFFFF" w:themeColor="background1"/>
                <w:sz w:val="18"/>
                <w:szCs w:val="18"/>
                <w:lang w:val="nl-NL"/>
              </w:rPr>
              <w:t xml:space="preserve">Omschrijving </w:t>
            </w:r>
          </w:p>
        </w:tc>
        <w:tc>
          <w:tcPr>
            <w:tcW w:w="1580" w:type="dxa"/>
            <w:shd w:val="clear" w:color="auto" w:fill="C00000"/>
            <w:vAlign w:val="center"/>
          </w:tcPr>
          <w:p w14:paraId="7BE4BAE7" w14:textId="5CA0F4BC" w:rsidR="00635C9B" w:rsidRPr="00833A71" w:rsidRDefault="009A7DB1" w:rsidP="00F559A9">
            <w:pPr>
              <w:pStyle w:val="TableParagraph"/>
              <w:spacing w:before="3" w:line="276" w:lineRule="auto"/>
              <w:ind w:right="85"/>
              <w:rPr>
                <w:rFonts w:ascii="Arial" w:hAnsi="Arial" w:cs="Arial"/>
                <w:b/>
                <w:bCs/>
                <w:color w:val="FFFFFF" w:themeColor="background1"/>
                <w:sz w:val="18"/>
                <w:szCs w:val="18"/>
                <w:lang w:val="nl-NL"/>
              </w:rPr>
            </w:pPr>
            <w:r>
              <w:rPr>
                <w:rFonts w:ascii="Arial" w:hAnsi="Arial" w:cs="Arial"/>
                <w:b/>
                <w:bCs/>
                <w:color w:val="FFFFFF" w:themeColor="background1"/>
                <w:sz w:val="18"/>
                <w:szCs w:val="18"/>
                <w:lang w:val="nl-NL"/>
              </w:rPr>
              <w:t>Het systeem</w:t>
            </w:r>
            <w:r w:rsidR="00635C9B" w:rsidRPr="00833A71">
              <w:rPr>
                <w:rFonts w:ascii="Arial" w:hAnsi="Arial" w:cs="Arial"/>
                <w:b/>
                <w:bCs/>
                <w:color w:val="FFFFFF" w:themeColor="background1"/>
                <w:sz w:val="18"/>
                <w:szCs w:val="18"/>
                <w:lang w:val="nl-NL"/>
              </w:rPr>
              <w:t xml:space="preserve"> van Inschrijver voldoet hieraan</w:t>
            </w:r>
          </w:p>
          <w:p w14:paraId="7B63BBD5" w14:textId="10E33358" w:rsidR="00474F00" w:rsidRPr="00833A71" w:rsidRDefault="00635C9B" w:rsidP="00F559A9">
            <w:pPr>
              <w:pStyle w:val="TableParagraph"/>
              <w:spacing w:before="3" w:line="276" w:lineRule="auto"/>
              <w:ind w:right="85"/>
              <w:rPr>
                <w:rFonts w:ascii="Arial" w:hAnsi="Arial" w:cs="Arial"/>
                <w:b/>
                <w:bCs/>
                <w:color w:val="FFFFFF" w:themeColor="background1"/>
                <w:sz w:val="18"/>
                <w:szCs w:val="18"/>
                <w:lang w:val="nl-NL"/>
              </w:rPr>
            </w:pPr>
            <w:r w:rsidRPr="00833A71">
              <w:rPr>
                <w:rFonts w:ascii="Arial" w:hAnsi="Arial" w:cs="Arial"/>
                <w:b/>
                <w:bCs/>
                <w:color w:val="FFFFFF" w:themeColor="background1"/>
                <w:sz w:val="18"/>
                <w:szCs w:val="18"/>
                <w:lang w:val="nl-NL"/>
              </w:rPr>
              <w:t>(Ja / Nee)</w:t>
            </w:r>
          </w:p>
        </w:tc>
        <w:tc>
          <w:tcPr>
            <w:tcW w:w="4667" w:type="dxa"/>
            <w:shd w:val="clear" w:color="auto" w:fill="C00000"/>
            <w:vAlign w:val="center"/>
          </w:tcPr>
          <w:p w14:paraId="3C29CAD9" w14:textId="77777777" w:rsidR="00474F00" w:rsidRPr="00833A71" w:rsidRDefault="00474F00" w:rsidP="00F559A9">
            <w:pPr>
              <w:pStyle w:val="TableParagraph"/>
              <w:spacing w:before="3" w:line="276" w:lineRule="auto"/>
              <w:ind w:right="85"/>
              <w:rPr>
                <w:rFonts w:ascii="Arial" w:hAnsi="Arial" w:cs="Arial"/>
                <w:b/>
                <w:bCs/>
                <w:color w:val="FFFFFF" w:themeColor="background1"/>
                <w:sz w:val="18"/>
                <w:szCs w:val="18"/>
                <w:lang w:val="nl-NL"/>
              </w:rPr>
            </w:pPr>
            <w:r w:rsidRPr="00833A71">
              <w:rPr>
                <w:rFonts w:ascii="Arial" w:hAnsi="Arial" w:cs="Arial"/>
                <w:b/>
                <w:bCs/>
                <w:color w:val="FFFFFF" w:themeColor="background1"/>
                <w:sz w:val="18"/>
                <w:szCs w:val="18"/>
                <w:lang w:val="nl-NL"/>
              </w:rPr>
              <w:t>Eventuele Opmerkingen</w:t>
            </w:r>
          </w:p>
        </w:tc>
      </w:tr>
      <w:tr w:rsidR="00A023BF" w:rsidRPr="00833A71" w14:paraId="5090693D" w14:textId="77777777" w:rsidTr="00F559A9">
        <w:trPr>
          <w:trHeight w:val="300"/>
        </w:trPr>
        <w:tc>
          <w:tcPr>
            <w:tcW w:w="584" w:type="dxa"/>
            <w:shd w:val="clear" w:color="auto" w:fill="F2F2F2" w:themeFill="background1" w:themeFillShade="F2"/>
            <w:vAlign w:val="center"/>
          </w:tcPr>
          <w:p w14:paraId="67E135EF" w14:textId="0C54FF49" w:rsidR="00A023BF" w:rsidRPr="00833A71" w:rsidRDefault="00DE3E34" w:rsidP="00F559A9">
            <w:pPr>
              <w:pStyle w:val="TableParagraph"/>
              <w:spacing w:line="276" w:lineRule="auto"/>
              <w:rPr>
                <w:rFonts w:ascii="Arial" w:hAnsi="Arial" w:cs="Arial"/>
                <w:sz w:val="18"/>
                <w:szCs w:val="18"/>
              </w:rPr>
            </w:pPr>
            <w:r w:rsidRPr="00833A71">
              <w:rPr>
                <w:rFonts w:ascii="Arial" w:hAnsi="Arial" w:cs="Arial"/>
                <w:sz w:val="18"/>
                <w:szCs w:val="18"/>
              </w:rPr>
              <w:t>1</w:t>
            </w:r>
          </w:p>
        </w:tc>
        <w:tc>
          <w:tcPr>
            <w:tcW w:w="1112" w:type="dxa"/>
            <w:shd w:val="clear" w:color="auto" w:fill="F2F2F2" w:themeFill="background1" w:themeFillShade="F2"/>
            <w:vAlign w:val="center"/>
          </w:tcPr>
          <w:p w14:paraId="45DF0943" w14:textId="68D21F7F" w:rsidR="00A023BF" w:rsidRPr="00833A71" w:rsidRDefault="00DE3E34" w:rsidP="00F559A9">
            <w:pPr>
              <w:pStyle w:val="TableParagraph"/>
              <w:spacing w:line="276" w:lineRule="auto"/>
              <w:rPr>
                <w:rFonts w:ascii="Arial" w:hAnsi="Arial" w:cs="Arial"/>
                <w:sz w:val="18"/>
                <w:szCs w:val="18"/>
              </w:rPr>
            </w:pPr>
            <w:r w:rsidRPr="00833A71">
              <w:rPr>
                <w:rFonts w:ascii="Arial" w:hAnsi="Arial" w:cs="Arial"/>
                <w:sz w:val="18"/>
                <w:szCs w:val="18"/>
              </w:rPr>
              <w:t>Eis</w:t>
            </w:r>
          </w:p>
        </w:tc>
        <w:tc>
          <w:tcPr>
            <w:tcW w:w="7074" w:type="dxa"/>
            <w:shd w:val="clear" w:color="auto" w:fill="F2F2F2" w:themeFill="background1" w:themeFillShade="F2"/>
            <w:vAlign w:val="center"/>
          </w:tcPr>
          <w:p w14:paraId="18731759" w14:textId="5E3B7322" w:rsidR="00A023BF" w:rsidRPr="00833A71" w:rsidRDefault="00A023BF" w:rsidP="00967E79">
            <w:pPr>
              <w:pStyle w:val="TableParagraph"/>
              <w:spacing w:line="276" w:lineRule="auto"/>
              <w:rPr>
                <w:rFonts w:ascii="Arial" w:hAnsi="Arial" w:cs="Arial"/>
                <w:sz w:val="18"/>
                <w:szCs w:val="18"/>
                <w:lang w:val="nl-NL"/>
              </w:rPr>
            </w:pPr>
            <w:r w:rsidRPr="00833A71">
              <w:rPr>
                <w:rFonts w:ascii="Arial" w:hAnsi="Arial" w:cs="Arial"/>
                <w:sz w:val="18"/>
                <w:szCs w:val="18"/>
                <w:lang w:val="nl-NL"/>
              </w:rPr>
              <w:t xml:space="preserve">Mogelijkheid om als eindgebruiker flexibele rapportages samen te stellen </w:t>
            </w:r>
            <w:r w:rsidR="00F27EB7" w:rsidRPr="00833A71">
              <w:rPr>
                <w:rFonts w:ascii="Arial" w:hAnsi="Arial" w:cs="Arial"/>
                <w:sz w:val="18"/>
                <w:szCs w:val="18"/>
                <w:lang w:val="nl-NL"/>
              </w:rPr>
              <w:t xml:space="preserve">op basis van actuele </w:t>
            </w:r>
            <w:r w:rsidR="00267A63" w:rsidRPr="00833A71">
              <w:rPr>
                <w:rFonts w:ascii="Arial" w:hAnsi="Arial" w:cs="Arial"/>
                <w:sz w:val="18"/>
                <w:szCs w:val="18"/>
                <w:lang w:val="nl-NL"/>
              </w:rPr>
              <w:t>bron</w:t>
            </w:r>
            <w:r w:rsidR="00F27EB7" w:rsidRPr="00833A71">
              <w:rPr>
                <w:rFonts w:ascii="Arial" w:hAnsi="Arial" w:cs="Arial"/>
                <w:sz w:val="18"/>
                <w:szCs w:val="18"/>
                <w:lang w:val="nl-NL"/>
              </w:rPr>
              <w:t>data</w:t>
            </w:r>
            <w:r w:rsidR="00267A63" w:rsidRPr="00833A71">
              <w:rPr>
                <w:rFonts w:ascii="Arial" w:hAnsi="Arial" w:cs="Arial"/>
                <w:sz w:val="18"/>
                <w:szCs w:val="18"/>
                <w:lang w:val="nl-NL"/>
              </w:rPr>
              <w:t xml:space="preserve"> in het systeem</w:t>
            </w:r>
            <w:r w:rsidR="00451606" w:rsidRPr="00833A71">
              <w:rPr>
                <w:rFonts w:ascii="Arial" w:hAnsi="Arial" w:cs="Arial"/>
                <w:sz w:val="18"/>
                <w:szCs w:val="18"/>
                <w:lang w:val="nl-NL"/>
              </w:rPr>
              <w:t xml:space="preserve">. Met functionaliteit </w:t>
            </w:r>
            <w:r w:rsidR="00DE3E34" w:rsidRPr="00833A71">
              <w:rPr>
                <w:rFonts w:ascii="Arial" w:hAnsi="Arial" w:cs="Arial"/>
                <w:sz w:val="18"/>
                <w:szCs w:val="18"/>
                <w:lang w:val="nl-NL"/>
              </w:rPr>
              <w:t>zoals</w:t>
            </w:r>
            <w:r w:rsidR="00F27EB7" w:rsidRPr="00833A71">
              <w:rPr>
                <w:rFonts w:ascii="Arial" w:hAnsi="Arial" w:cs="Arial"/>
                <w:sz w:val="18"/>
                <w:szCs w:val="18"/>
                <w:lang w:val="nl-NL"/>
              </w:rPr>
              <w:t xml:space="preserve"> </w:t>
            </w:r>
            <w:r w:rsidRPr="00833A71">
              <w:rPr>
                <w:rFonts w:ascii="Arial" w:hAnsi="Arial" w:cs="Arial"/>
                <w:sz w:val="18"/>
                <w:szCs w:val="18"/>
                <w:lang w:val="nl-NL"/>
              </w:rPr>
              <w:t>filtering, sortering, selectie van tabellen en velden.</w:t>
            </w:r>
          </w:p>
        </w:tc>
        <w:tc>
          <w:tcPr>
            <w:tcW w:w="1580" w:type="dxa"/>
            <w:shd w:val="clear" w:color="auto" w:fill="F2F2F2" w:themeFill="background1" w:themeFillShade="F2"/>
            <w:vAlign w:val="center"/>
          </w:tcPr>
          <w:p w14:paraId="12537A2A" w14:textId="77777777" w:rsidR="00A023BF" w:rsidRPr="00833A71" w:rsidRDefault="00A023BF" w:rsidP="00F559A9">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27826604" w14:textId="77777777" w:rsidR="00A023BF" w:rsidRPr="00833A71" w:rsidRDefault="00A023BF" w:rsidP="00F559A9">
            <w:pPr>
              <w:pStyle w:val="TableParagraph"/>
              <w:spacing w:line="276" w:lineRule="auto"/>
              <w:rPr>
                <w:rFonts w:ascii="Arial" w:hAnsi="Arial" w:cs="Arial"/>
                <w:sz w:val="18"/>
                <w:szCs w:val="18"/>
                <w:lang w:val="nl-NL"/>
              </w:rPr>
            </w:pPr>
          </w:p>
        </w:tc>
      </w:tr>
      <w:tr w:rsidR="00A023BF" w:rsidRPr="00833A71" w14:paraId="5D64C8B8" w14:textId="77777777" w:rsidTr="00F559A9">
        <w:trPr>
          <w:trHeight w:val="300"/>
        </w:trPr>
        <w:tc>
          <w:tcPr>
            <w:tcW w:w="584" w:type="dxa"/>
            <w:shd w:val="clear" w:color="auto" w:fill="F2F2F2" w:themeFill="background1" w:themeFillShade="F2"/>
            <w:vAlign w:val="center"/>
          </w:tcPr>
          <w:p w14:paraId="6FB9A52C" w14:textId="1E3C9A4C" w:rsidR="00A023BF" w:rsidRPr="00833A71" w:rsidRDefault="00DE3E34" w:rsidP="00F559A9">
            <w:pPr>
              <w:pStyle w:val="TableParagraph"/>
              <w:spacing w:line="276" w:lineRule="auto"/>
              <w:rPr>
                <w:rFonts w:ascii="Arial" w:hAnsi="Arial" w:cs="Arial"/>
                <w:sz w:val="18"/>
                <w:szCs w:val="18"/>
                <w:lang w:val="nl-NL"/>
              </w:rPr>
            </w:pPr>
            <w:r w:rsidRPr="00833A71">
              <w:rPr>
                <w:rFonts w:ascii="Arial" w:hAnsi="Arial" w:cs="Arial"/>
                <w:sz w:val="18"/>
                <w:szCs w:val="18"/>
                <w:lang w:val="nl-NL"/>
              </w:rPr>
              <w:t>2</w:t>
            </w:r>
          </w:p>
        </w:tc>
        <w:tc>
          <w:tcPr>
            <w:tcW w:w="1112" w:type="dxa"/>
            <w:shd w:val="clear" w:color="auto" w:fill="F2F2F2" w:themeFill="background1" w:themeFillShade="F2"/>
            <w:vAlign w:val="center"/>
          </w:tcPr>
          <w:p w14:paraId="400279D4" w14:textId="00DD40BA" w:rsidR="00A023BF" w:rsidRPr="00833A71" w:rsidRDefault="00DE3E34" w:rsidP="00F559A9">
            <w:pPr>
              <w:pStyle w:val="TableParagraph"/>
              <w:spacing w:line="276" w:lineRule="auto"/>
              <w:rPr>
                <w:rFonts w:ascii="Arial" w:hAnsi="Arial" w:cs="Arial"/>
                <w:sz w:val="18"/>
                <w:szCs w:val="18"/>
                <w:lang w:val="nl-NL"/>
              </w:rPr>
            </w:pPr>
            <w:r w:rsidRPr="00833A71">
              <w:rPr>
                <w:rFonts w:ascii="Arial" w:hAnsi="Arial" w:cs="Arial"/>
                <w:sz w:val="18"/>
                <w:szCs w:val="18"/>
                <w:lang w:val="nl-NL"/>
              </w:rPr>
              <w:t>Eis</w:t>
            </w:r>
          </w:p>
        </w:tc>
        <w:tc>
          <w:tcPr>
            <w:tcW w:w="7074" w:type="dxa"/>
            <w:shd w:val="clear" w:color="auto" w:fill="F2F2F2" w:themeFill="background1" w:themeFillShade="F2"/>
            <w:vAlign w:val="center"/>
          </w:tcPr>
          <w:p w14:paraId="3A0882C6" w14:textId="2C03CC82" w:rsidR="00A023BF" w:rsidRPr="00833A71" w:rsidRDefault="00A023BF" w:rsidP="00967E79">
            <w:pPr>
              <w:pStyle w:val="TableParagraph"/>
              <w:spacing w:line="276" w:lineRule="auto"/>
              <w:rPr>
                <w:rFonts w:ascii="Arial" w:hAnsi="Arial" w:cs="Arial"/>
                <w:sz w:val="18"/>
                <w:szCs w:val="18"/>
                <w:lang w:val="nl-NL"/>
              </w:rPr>
            </w:pPr>
            <w:r w:rsidRPr="00833A71">
              <w:rPr>
                <w:rFonts w:ascii="Arial" w:hAnsi="Arial" w:cs="Arial"/>
                <w:sz w:val="18"/>
                <w:szCs w:val="18"/>
                <w:lang w:val="nl-NL"/>
              </w:rPr>
              <w:t>Mogelijkheid om als functioneel beheer herbruikbare rapportages te ontwikkelen en gereed te zetten voor eindgebruiker</w:t>
            </w:r>
            <w:r w:rsidR="00267A63" w:rsidRPr="00833A71">
              <w:rPr>
                <w:rFonts w:ascii="Arial" w:hAnsi="Arial" w:cs="Arial"/>
                <w:sz w:val="18"/>
                <w:szCs w:val="18"/>
                <w:lang w:val="nl-NL"/>
              </w:rPr>
              <w:t xml:space="preserve"> om de rapporteren op basis van actuele data in het systeem</w:t>
            </w:r>
            <w:r w:rsidRPr="00833A71">
              <w:rPr>
                <w:rFonts w:ascii="Arial" w:hAnsi="Arial" w:cs="Arial"/>
                <w:sz w:val="18"/>
                <w:szCs w:val="18"/>
                <w:lang w:val="nl-NL"/>
              </w:rPr>
              <w:t xml:space="preserve">. Met uitgebreide functionaliteit zoals </w:t>
            </w:r>
            <w:r w:rsidR="00F559A9" w:rsidRPr="00833A71">
              <w:rPr>
                <w:rFonts w:ascii="Arial" w:hAnsi="Arial" w:cs="Arial"/>
                <w:sz w:val="18"/>
                <w:szCs w:val="18"/>
                <w:lang w:val="nl-NL"/>
              </w:rPr>
              <w:t>voor gedefinieerde</w:t>
            </w:r>
            <w:r w:rsidRPr="00833A71">
              <w:rPr>
                <w:rFonts w:ascii="Arial" w:hAnsi="Arial" w:cs="Arial"/>
                <w:sz w:val="18"/>
                <w:szCs w:val="18"/>
                <w:lang w:val="nl-NL"/>
              </w:rPr>
              <w:t xml:space="preserve"> filters, sortering. groepering, master-detail.</w:t>
            </w:r>
          </w:p>
        </w:tc>
        <w:tc>
          <w:tcPr>
            <w:tcW w:w="1580" w:type="dxa"/>
            <w:shd w:val="clear" w:color="auto" w:fill="F2F2F2" w:themeFill="background1" w:themeFillShade="F2"/>
            <w:vAlign w:val="center"/>
          </w:tcPr>
          <w:p w14:paraId="738DA7B7" w14:textId="77777777" w:rsidR="00A023BF" w:rsidRPr="00833A71" w:rsidRDefault="00A023BF" w:rsidP="00F559A9">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1C6803C1" w14:textId="77777777" w:rsidR="00A023BF" w:rsidRPr="00833A71" w:rsidRDefault="00A023BF" w:rsidP="00F559A9">
            <w:pPr>
              <w:pStyle w:val="TableParagraph"/>
              <w:spacing w:line="276" w:lineRule="auto"/>
              <w:rPr>
                <w:rFonts w:ascii="Arial" w:hAnsi="Arial" w:cs="Arial"/>
                <w:sz w:val="18"/>
                <w:szCs w:val="18"/>
                <w:lang w:val="nl-NL"/>
              </w:rPr>
            </w:pPr>
          </w:p>
        </w:tc>
      </w:tr>
      <w:tr w:rsidR="00474F00" w:rsidRPr="00833A71" w14:paraId="7119EDED" w14:textId="77777777" w:rsidTr="00F559A9">
        <w:trPr>
          <w:trHeight w:val="300"/>
        </w:trPr>
        <w:tc>
          <w:tcPr>
            <w:tcW w:w="584" w:type="dxa"/>
            <w:shd w:val="clear" w:color="auto" w:fill="F2F2F2" w:themeFill="background1" w:themeFillShade="F2"/>
            <w:vAlign w:val="center"/>
          </w:tcPr>
          <w:p w14:paraId="2F5FCABC" w14:textId="2B3D1321" w:rsidR="00474F00" w:rsidRPr="00833A71" w:rsidRDefault="00DE3E34" w:rsidP="00F559A9">
            <w:pPr>
              <w:pStyle w:val="TableParagraph"/>
              <w:spacing w:line="276" w:lineRule="auto"/>
              <w:rPr>
                <w:rFonts w:ascii="Arial" w:hAnsi="Arial" w:cs="Arial"/>
                <w:sz w:val="18"/>
                <w:szCs w:val="18"/>
              </w:rPr>
            </w:pPr>
            <w:r w:rsidRPr="00833A71">
              <w:rPr>
                <w:rFonts w:ascii="Arial" w:hAnsi="Arial" w:cs="Arial"/>
                <w:sz w:val="18"/>
                <w:szCs w:val="18"/>
              </w:rPr>
              <w:t>3</w:t>
            </w:r>
          </w:p>
        </w:tc>
        <w:tc>
          <w:tcPr>
            <w:tcW w:w="1112" w:type="dxa"/>
            <w:shd w:val="clear" w:color="auto" w:fill="F2F2F2" w:themeFill="background1" w:themeFillShade="F2"/>
            <w:vAlign w:val="center"/>
          </w:tcPr>
          <w:p w14:paraId="06ACAFF7" w14:textId="1EEAC3A1" w:rsidR="00474F00" w:rsidRPr="00833A71" w:rsidRDefault="00474F00" w:rsidP="00F559A9">
            <w:pPr>
              <w:pStyle w:val="TableParagraph"/>
              <w:spacing w:line="276" w:lineRule="auto"/>
              <w:rPr>
                <w:rFonts w:ascii="Arial" w:hAnsi="Arial" w:cs="Arial"/>
                <w:sz w:val="18"/>
                <w:szCs w:val="18"/>
              </w:rPr>
            </w:pPr>
            <w:r w:rsidRPr="00833A71">
              <w:rPr>
                <w:rFonts w:ascii="Arial" w:hAnsi="Arial" w:cs="Arial"/>
                <w:sz w:val="18"/>
                <w:szCs w:val="18"/>
              </w:rPr>
              <w:t>Eis</w:t>
            </w:r>
          </w:p>
        </w:tc>
        <w:tc>
          <w:tcPr>
            <w:tcW w:w="7074" w:type="dxa"/>
            <w:shd w:val="clear" w:color="auto" w:fill="F2F2F2" w:themeFill="background1" w:themeFillShade="F2"/>
            <w:vAlign w:val="center"/>
          </w:tcPr>
          <w:p w14:paraId="29644170" w14:textId="179597EF" w:rsidR="00474F00" w:rsidRPr="00833A71" w:rsidRDefault="00474F00" w:rsidP="00967E79">
            <w:pPr>
              <w:spacing w:line="276" w:lineRule="auto"/>
              <w:ind w:left="109" w:right="273"/>
              <w:rPr>
                <w:szCs w:val="18"/>
                <w:lang w:val="nl-NL"/>
              </w:rPr>
            </w:pPr>
            <w:r w:rsidRPr="00833A71">
              <w:rPr>
                <w:rFonts w:eastAsia="Calibri"/>
                <w:szCs w:val="18"/>
                <w:lang w:val="nl-NL"/>
              </w:rPr>
              <w:t>Rapportages dienen opgesteld te kunnen worden die gebruik maken van vergelijkende cijfers, zoals huidig jaar/periode versus vorig jaar/periode, maar ook realisatie, verplichting op basis van</w:t>
            </w:r>
            <w:r w:rsidR="00F559A9" w:rsidRPr="00833A71">
              <w:rPr>
                <w:rFonts w:eastAsia="Calibri"/>
                <w:szCs w:val="18"/>
                <w:lang w:val="nl-NL"/>
              </w:rPr>
              <w:t xml:space="preserve"> </w:t>
            </w:r>
            <w:r w:rsidRPr="00833A71">
              <w:rPr>
                <w:rFonts w:eastAsia="Calibri"/>
                <w:szCs w:val="18"/>
                <w:lang w:val="nl-NL"/>
              </w:rPr>
              <w:t>organisatieonderdeel.</w:t>
            </w:r>
          </w:p>
        </w:tc>
        <w:tc>
          <w:tcPr>
            <w:tcW w:w="1580" w:type="dxa"/>
            <w:shd w:val="clear" w:color="auto" w:fill="F2F2F2" w:themeFill="background1" w:themeFillShade="F2"/>
            <w:vAlign w:val="center"/>
          </w:tcPr>
          <w:p w14:paraId="062F1C8A" w14:textId="77777777" w:rsidR="00474F00" w:rsidRPr="00833A71" w:rsidRDefault="00474F00" w:rsidP="00F559A9">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58668C1C" w14:textId="77777777" w:rsidR="00474F00" w:rsidRPr="00833A71" w:rsidRDefault="00474F00" w:rsidP="00F559A9">
            <w:pPr>
              <w:pStyle w:val="TableParagraph"/>
              <w:spacing w:line="276" w:lineRule="auto"/>
              <w:rPr>
                <w:rFonts w:ascii="Arial" w:hAnsi="Arial" w:cs="Arial"/>
                <w:sz w:val="18"/>
                <w:szCs w:val="18"/>
                <w:lang w:val="nl-NL"/>
              </w:rPr>
            </w:pPr>
          </w:p>
        </w:tc>
      </w:tr>
      <w:tr w:rsidR="00474F00" w:rsidRPr="00833A71" w14:paraId="61565FA0" w14:textId="77777777" w:rsidTr="00F559A9">
        <w:trPr>
          <w:trHeight w:val="300"/>
        </w:trPr>
        <w:tc>
          <w:tcPr>
            <w:tcW w:w="584" w:type="dxa"/>
            <w:shd w:val="clear" w:color="auto" w:fill="F2F2F2" w:themeFill="background1" w:themeFillShade="F2"/>
            <w:vAlign w:val="center"/>
          </w:tcPr>
          <w:p w14:paraId="032312F6" w14:textId="01B5E851" w:rsidR="00474F00" w:rsidRPr="00833A71" w:rsidRDefault="00DE3E34" w:rsidP="00F559A9">
            <w:pPr>
              <w:pStyle w:val="TableParagraph"/>
              <w:spacing w:line="276" w:lineRule="auto"/>
              <w:rPr>
                <w:rFonts w:ascii="Arial" w:hAnsi="Arial" w:cs="Arial"/>
                <w:sz w:val="18"/>
                <w:szCs w:val="18"/>
              </w:rPr>
            </w:pPr>
            <w:r w:rsidRPr="00833A71">
              <w:rPr>
                <w:rFonts w:ascii="Arial" w:hAnsi="Arial" w:cs="Arial"/>
                <w:sz w:val="18"/>
                <w:szCs w:val="18"/>
              </w:rPr>
              <w:t>4</w:t>
            </w:r>
          </w:p>
        </w:tc>
        <w:tc>
          <w:tcPr>
            <w:tcW w:w="1112" w:type="dxa"/>
            <w:shd w:val="clear" w:color="auto" w:fill="F2F2F2" w:themeFill="background1" w:themeFillShade="F2"/>
            <w:vAlign w:val="center"/>
          </w:tcPr>
          <w:p w14:paraId="0E65C27D" w14:textId="2D3270EE" w:rsidR="00474F00" w:rsidRPr="00833A71" w:rsidRDefault="00474F00" w:rsidP="00F559A9">
            <w:pPr>
              <w:pStyle w:val="TableParagraph"/>
              <w:spacing w:line="276" w:lineRule="auto"/>
              <w:rPr>
                <w:rFonts w:ascii="Arial" w:hAnsi="Arial" w:cs="Arial"/>
                <w:sz w:val="18"/>
                <w:szCs w:val="18"/>
              </w:rPr>
            </w:pPr>
            <w:r w:rsidRPr="00833A71">
              <w:rPr>
                <w:rFonts w:ascii="Arial" w:hAnsi="Arial" w:cs="Arial"/>
                <w:sz w:val="18"/>
                <w:szCs w:val="18"/>
              </w:rPr>
              <w:t>Eis</w:t>
            </w:r>
          </w:p>
        </w:tc>
        <w:tc>
          <w:tcPr>
            <w:tcW w:w="7074" w:type="dxa"/>
            <w:shd w:val="clear" w:color="auto" w:fill="F2F2F2" w:themeFill="background1" w:themeFillShade="F2"/>
            <w:vAlign w:val="center"/>
          </w:tcPr>
          <w:p w14:paraId="4ACB2C9F" w14:textId="3023175E" w:rsidR="00474F00" w:rsidRPr="00833A71" w:rsidRDefault="00474F00" w:rsidP="00967E79">
            <w:pPr>
              <w:spacing w:line="276" w:lineRule="auto"/>
              <w:ind w:left="109"/>
              <w:rPr>
                <w:rFonts w:eastAsia="Calibri"/>
                <w:szCs w:val="18"/>
                <w:lang w:val="nl-NL"/>
              </w:rPr>
            </w:pPr>
            <w:r w:rsidRPr="00833A71">
              <w:rPr>
                <w:rFonts w:eastAsia="Calibri"/>
                <w:szCs w:val="18"/>
                <w:lang w:val="nl-NL"/>
              </w:rPr>
              <w:t>De Programmatuur dient outputkeuze te hebben in scherm</w:t>
            </w:r>
            <w:r w:rsidR="00F975C9" w:rsidRPr="00833A71">
              <w:rPr>
                <w:rFonts w:eastAsia="Calibri"/>
                <w:szCs w:val="18"/>
                <w:lang w:val="nl-NL"/>
              </w:rPr>
              <w:t>,</w:t>
            </w:r>
            <w:r w:rsidR="005B4EF3" w:rsidRPr="00833A71">
              <w:rPr>
                <w:rFonts w:eastAsia="Calibri"/>
                <w:szCs w:val="18"/>
                <w:lang w:val="nl-NL"/>
              </w:rPr>
              <w:t xml:space="preserve"> open standaard format</w:t>
            </w:r>
            <w:r w:rsidR="00D65E0C" w:rsidRPr="00833A71">
              <w:rPr>
                <w:rFonts w:eastAsia="Calibri"/>
                <w:szCs w:val="18"/>
                <w:lang w:val="nl-NL"/>
              </w:rPr>
              <w:t>en waaronder</w:t>
            </w:r>
            <w:r w:rsidRPr="00833A71">
              <w:rPr>
                <w:rFonts w:eastAsia="Calibri"/>
                <w:szCs w:val="18"/>
                <w:lang w:val="nl-NL"/>
              </w:rPr>
              <w:t xml:space="preserve"> PDF/A, CSV</w:t>
            </w:r>
            <w:r w:rsidR="00F975C9" w:rsidRPr="00833A71">
              <w:rPr>
                <w:rFonts w:eastAsia="Calibri"/>
                <w:szCs w:val="18"/>
                <w:lang w:val="nl-NL"/>
              </w:rPr>
              <w:t xml:space="preserve"> en </w:t>
            </w:r>
            <w:r w:rsidRPr="00833A71">
              <w:rPr>
                <w:rFonts w:eastAsia="Calibri"/>
                <w:szCs w:val="18"/>
                <w:lang w:val="nl-NL"/>
              </w:rPr>
              <w:t xml:space="preserve">XLS(X) </w:t>
            </w:r>
            <w:r w:rsidR="00F975C9" w:rsidRPr="00833A71">
              <w:rPr>
                <w:rFonts w:eastAsia="Calibri"/>
                <w:szCs w:val="18"/>
                <w:lang w:val="nl-NL"/>
              </w:rPr>
              <w:t>formaat.</w:t>
            </w:r>
            <w:r w:rsidR="00D65E0C" w:rsidRPr="00833A71">
              <w:rPr>
                <w:rFonts w:eastAsia="Calibri"/>
                <w:szCs w:val="18"/>
                <w:lang w:val="nl-NL"/>
              </w:rPr>
              <w:t>,</w:t>
            </w:r>
          </w:p>
        </w:tc>
        <w:tc>
          <w:tcPr>
            <w:tcW w:w="1580" w:type="dxa"/>
            <w:shd w:val="clear" w:color="auto" w:fill="F2F2F2" w:themeFill="background1" w:themeFillShade="F2"/>
            <w:vAlign w:val="center"/>
          </w:tcPr>
          <w:p w14:paraId="6F7BAA7F" w14:textId="77777777" w:rsidR="00474F00" w:rsidRPr="00833A71" w:rsidRDefault="00474F00" w:rsidP="00F559A9">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7648C910" w14:textId="77777777" w:rsidR="00474F00" w:rsidRPr="00833A71" w:rsidRDefault="00474F00" w:rsidP="00F559A9">
            <w:pPr>
              <w:pStyle w:val="TableParagraph"/>
              <w:spacing w:line="276" w:lineRule="auto"/>
              <w:rPr>
                <w:rFonts w:ascii="Arial" w:hAnsi="Arial" w:cs="Arial"/>
                <w:sz w:val="18"/>
                <w:szCs w:val="18"/>
                <w:lang w:val="nl-NL"/>
              </w:rPr>
            </w:pPr>
          </w:p>
        </w:tc>
      </w:tr>
      <w:tr w:rsidR="00474F00" w:rsidRPr="00833A71" w14:paraId="3B952C4D" w14:textId="77777777" w:rsidTr="00F559A9">
        <w:trPr>
          <w:trHeight w:val="300"/>
        </w:trPr>
        <w:tc>
          <w:tcPr>
            <w:tcW w:w="584" w:type="dxa"/>
            <w:shd w:val="clear" w:color="auto" w:fill="F2F2F2" w:themeFill="background1" w:themeFillShade="F2"/>
            <w:vAlign w:val="center"/>
          </w:tcPr>
          <w:p w14:paraId="401BF587" w14:textId="40993935" w:rsidR="00474F00" w:rsidRPr="00833A71" w:rsidRDefault="00DE3E34" w:rsidP="00F559A9">
            <w:pPr>
              <w:pStyle w:val="TableParagraph"/>
              <w:spacing w:line="276" w:lineRule="auto"/>
              <w:rPr>
                <w:rFonts w:ascii="Arial" w:hAnsi="Arial" w:cs="Arial"/>
                <w:sz w:val="18"/>
                <w:szCs w:val="18"/>
              </w:rPr>
            </w:pPr>
            <w:r w:rsidRPr="00833A71">
              <w:rPr>
                <w:rFonts w:ascii="Arial" w:hAnsi="Arial" w:cs="Arial"/>
                <w:sz w:val="18"/>
                <w:szCs w:val="18"/>
              </w:rPr>
              <w:t>5</w:t>
            </w:r>
          </w:p>
        </w:tc>
        <w:tc>
          <w:tcPr>
            <w:tcW w:w="1112" w:type="dxa"/>
            <w:shd w:val="clear" w:color="auto" w:fill="F2F2F2" w:themeFill="background1" w:themeFillShade="F2"/>
            <w:vAlign w:val="center"/>
          </w:tcPr>
          <w:p w14:paraId="499F5DDB" w14:textId="628915F3" w:rsidR="00474F00" w:rsidRPr="00833A71" w:rsidRDefault="00474F00" w:rsidP="00F559A9">
            <w:pPr>
              <w:pStyle w:val="TableParagraph"/>
              <w:spacing w:line="276" w:lineRule="auto"/>
              <w:rPr>
                <w:rFonts w:ascii="Arial" w:hAnsi="Arial" w:cs="Arial"/>
                <w:sz w:val="18"/>
                <w:szCs w:val="18"/>
              </w:rPr>
            </w:pPr>
            <w:r w:rsidRPr="00833A71">
              <w:rPr>
                <w:rFonts w:ascii="Arial" w:hAnsi="Arial" w:cs="Arial"/>
                <w:sz w:val="18"/>
                <w:szCs w:val="18"/>
              </w:rPr>
              <w:t>Eis</w:t>
            </w:r>
          </w:p>
        </w:tc>
        <w:tc>
          <w:tcPr>
            <w:tcW w:w="7074" w:type="dxa"/>
            <w:shd w:val="clear" w:color="auto" w:fill="F2F2F2" w:themeFill="background1" w:themeFillShade="F2"/>
            <w:vAlign w:val="center"/>
          </w:tcPr>
          <w:p w14:paraId="01E08782" w14:textId="25D87566" w:rsidR="00474F00" w:rsidRPr="00833A71" w:rsidRDefault="00474F00" w:rsidP="00967E79">
            <w:pPr>
              <w:spacing w:line="276" w:lineRule="auto"/>
              <w:ind w:left="109"/>
              <w:rPr>
                <w:rFonts w:eastAsia="Calibri"/>
                <w:szCs w:val="18"/>
                <w:lang w:val="nl-NL"/>
              </w:rPr>
            </w:pPr>
            <w:r w:rsidRPr="00833A71">
              <w:rPr>
                <w:rFonts w:eastAsia="Calibri"/>
                <w:szCs w:val="18"/>
                <w:lang w:val="nl-NL"/>
              </w:rPr>
              <w:t xml:space="preserve">De Programmatuur dient rapportages te kunnen </w:t>
            </w:r>
            <w:proofErr w:type="spellStart"/>
            <w:r w:rsidRPr="00833A71">
              <w:rPr>
                <w:rFonts w:eastAsia="Calibri"/>
                <w:szCs w:val="18"/>
                <w:lang w:val="nl-NL"/>
              </w:rPr>
              <w:t>schedulen</w:t>
            </w:r>
            <w:proofErr w:type="spellEnd"/>
            <w:r w:rsidR="0045674C" w:rsidRPr="00833A71">
              <w:rPr>
                <w:rFonts w:eastAsia="Calibri"/>
                <w:szCs w:val="18"/>
                <w:lang w:val="nl-NL"/>
              </w:rPr>
              <w:t xml:space="preserve"> én die export dan  </w:t>
            </w:r>
            <w:r w:rsidR="4EEF2AB8" w:rsidRPr="00833A71">
              <w:rPr>
                <w:rFonts w:eastAsia="Calibri"/>
                <w:szCs w:val="18"/>
                <w:lang w:val="nl-NL"/>
              </w:rPr>
              <w:t xml:space="preserve"> </w:t>
            </w:r>
            <w:r w:rsidR="0F954384" w:rsidRPr="00833A71">
              <w:rPr>
                <w:rFonts w:eastAsia="Calibri"/>
                <w:szCs w:val="18"/>
                <w:lang w:val="nl-NL"/>
              </w:rPr>
              <w:t>B</w:t>
            </w:r>
            <w:r w:rsidR="4EEF2AB8" w:rsidRPr="00833A71">
              <w:rPr>
                <w:rFonts w:eastAsia="Calibri"/>
                <w:szCs w:val="18"/>
                <w:lang w:val="nl-NL"/>
              </w:rPr>
              <w:t>eschikbaar</w:t>
            </w:r>
            <w:r w:rsidR="0F954384" w:rsidRPr="00833A71">
              <w:rPr>
                <w:rFonts w:eastAsia="Calibri"/>
                <w:szCs w:val="18"/>
                <w:lang w:val="nl-NL"/>
              </w:rPr>
              <w:t xml:space="preserve"> te</w:t>
            </w:r>
            <w:r w:rsidR="4EEF2AB8" w:rsidRPr="00833A71">
              <w:rPr>
                <w:rFonts w:eastAsia="Calibri"/>
                <w:szCs w:val="18"/>
                <w:lang w:val="nl-NL"/>
              </w:rPr>
              <w:t xml:space="preserve"> stellen voor download door de eindgebruiker.</w:t>
            </w:r>
            <w:r w:rsidR="5E4E9776" w:rsidRPr="00833A71">
              <w:rPr>
                <w:rFonts w:eastAsia="Calibri"/>
                <w:szCs w:val="18"/>
                <w:lang w:val="nl-NL"/>
              </w:rPr>
              <w:t xml:space="preserve"> Verde</w:t>
            </w:r>
            <w:r w:rsidR="680BBBF7" w:rsidRPr="00833A71">
              <w:rPr>
                <w:rFonts w:eastAsia="Calibri"/>
                <w:szCs w:val="18"/>
                <w:lang w:val="nl-NL"/>
              </w:rPr>
              <w:t>r</w:t>
            </w:r>
            <w:r w:rsidR="5E4E9776" w:rsidRPr="00833A71">
              <w:rPr>
                <w:rFonts w:eastAsia="Calibri"/>
                <w:szCs w:val="18"/>
                <w:lang w:val="nl-NL"/>
              </w:rPr>
              <w:t xml:space="preserve"> moet het mogelijk zijn om de output automatisch aan te leveren </w:t>
            </w:r>
            <w:r w:rsidR="2A520AB2" w:rsidRPr="00833A71">
              <w:rPr>
                <w:rFonts w:eastAsia="Calibri"/>
                <w:szCs w:val="18"/>
                <w:lang w:val="nl-NL"/>
              </w:rPr>
              <w:t>waaronder via mail.</w:t>
            </w:r>
          </w:p>
        </w:tc>
        <w:tc>
          <w:tcPr>
            <w:tcW w:w="1580" w:type="dxa"/>
            <w:shd w:val="clear" w:color="auto" w:fill="F2F2F2" w:themeFill="background1" w:themeFillShade="F2"/>
            <w:vAlign w:val="center"/>
          </w:tcPr>
          <w:p w14:paraId="1DBB3DC0" w14:textId="77777777" w:rsidR="00474F00" w:rsidRPr="00833A71" w:rsidRDefault="00474F00" w:rsidP="00F559A9">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333CB915" w14:textId="77777777" w:rsidR="00474F00" w:rsidRPr="00833A71" w:rsidRDefault="00474F00" w:rsidP="00F559A9">
            <w:pPr>
              <w:pStyle w:val="TableParagraph"/>
              <w:spacing w:line="276" w:lineRule="auto"/>
              <w:rPr>
                <w:rFonts w:ascii="Arial" w:hAnsi="Arial" w:cs="Arial"/>
                <w:sz w:val="18"/>
                <w:szCs w:val="18"/>
                <w:lang w:val="nl-NL"/>
              </w:rPr>
            </w:pPr>
          </w:p>
        </w:tc>
      </w:tr>
      <w:tr w:rsidR="00551BD6" w:rsidRPr="00833A71" w14:paraId="6E7D10A6" w14:textId="77777777" w:rsidTr="00F559A9">
        <w:trPr>
          <w:trHeight w:val="300"/>
        </w:trPr>
        <w:tc>
          <w:tcPr>
            <w:tcW w:w="584" w:type="dxa"/>
            <w:shd w:val="clear" w:color="auto" w:fill="F2F2F2" w:themeFill="background1" w:themeFillShade="F2"/>
            <w:vAlign w:val="center"/>
          </w:tcPr>
          <w:p w14:paraId="6940A1C1" w14:textId="4D3CF383" w:rsidR="00551BD6" w:rsidRPr="00833A71" w:rsidRDefault="006F17C2" w:rsidP="00F559A9">
            <w:pPr>
              <w:pStyle w:val="TableParagraph"/>
              <w:spacing w:line="276" w:lineRule="auto"/>
              <w:rPr>
                <w:rFonts w:ascii="Arial" w:hAnsi="Arial" w:cs="Arial"/>
                <w:sz w:val="18"/>
                <w:szCs w:val="18"/>
              </w:rPr>
            </w:pPr>
            <w:r w:rsidRPr="00833A71">
              <w:rPr>
                <w:rFonts w:ascii="Arial" w:hAnsi="Arial" w:cs="Arial"/>
                <w:sz w:val="18"/>
                <w:szCs w:val="18"/>
              </w:rPr>
              <w:t>6</w:t>
            </w:r>
          </w:p>
        </w:tc>
        <w:tc>
          <w:tcPr>
            <w:tcW w:w="1112" w:type="dxa"/>
            <w:shd w:val="clear" w:color="auto" w:fill="F2F2F2" w:themeFill="background1" w:themeFillShade="F2"/>
            <w:vAlign w:val="center"/>
          </w:tcPr>
          <w:p w14:paraId="6F8A52C2" w14:textId="549E3E97" w:rsidR="00551BD6" w:rsidRPr="00833A71" w:rsidRDefault="006F17C2" w:rsidP="00F559A9">
            <w:pPr>
              <w:pStyle w:val="TableParagraph"/>
              <w:spacing w:line="276" w:lineRule="auto"/>
              <w:rPr>
                <w:rFonts w:ascii="Arial" w:hAnsi="Arial" w:cs="Arial"/>
                <w:sz w:val="18"/>
                <w:szCs w:val="18"/>
              </w:rPr>
            </w:pPr>
            <w:r w:rsidRPr="00833A71">
              <w:rPr>
                <w:rFonts w:ascii="Arial" w:hAnsi="Arial" w:cs="Arial"/>
                <w:sz w:val="18"/>
                <w:szCs w:val="18"/>
              </w:rPr>
              <w:t>Eis</w:t>
            </w:r>
          </w:p>
        </w:tc>
        <w:tc>
          <w:tcPr>
            <w:tcW w:w="7074" w:type="dxa"/>
            <w:shd w:val="clear" w:color="auto" w:fill="F2F2F2" w:themeFill="background1" w:themeFillShade="F2"/>
            <w:vAlign w:val="center"/>
          </w:tcPr>
          <w:p w14:paraId="7748BBC5" w14:textId="19DE3D34" w:rsidR="006F17C2" w:rsidRPr="00833A71" w:rsidRDefault="006F17C2" w:rsidP="00967E79">
            <w:pPr>
              <w:spacing w:line="276" w:lineRule="auto"/>
              <w:ind w:left="109"/>
              <w:rPr>
                <w:rFonts w:eastAsia="Calibri"/>
                <w:szCs w:val="18"/>
                <w:lang w:val="nl-NL"/>
              </w:rPr>
            </w:pPr>
            <w:r w:rsidRPr="00833A71">
              <w:rPr>
                <w:rFonts w:eastAsia="Calibri"/>
                <w:szCs w:val="18"/>
                <w:lang w:val="nl-NL"/>
              </w:rPr>
              <w:t>Daarnaast moet het systeem (geaggregeerde) data gestructureerd en ontsloten beschikbaar stellen voor analyse- en rapportageoplossingen zoals Power BI, low-code platformen en toekomstige toepassingen die aanvullende functionaliteit bieden.</w:t>
            </w:r>
          </w:p>
          <w:p w14:paraId="2895E107" w14:textId="77777777" w:rsidR="00551BD6" w:rsidRPr="00833A71" w:rsidRDefault="00551BD6" w:rsidP="00967E79">
            <w:pPr>
              <w:spacing w:line="276" w:lineRule="auto"/>
              <w:ind w:left="109"/>
              <w:rPr>
                <w:rFonts w:eastAsia="Calibri"/>
                <w:szCs w:val="18"/>
                <w:lang w:val="nl-NL"/>
              </w:rPr>
            </w:pPr>
          </w:p>
        </w:tc>
        <w:tc>
          <w:tcPr>
            <w:tcW w:w="1580" w:type="dxa"/>
            <w:shd w:val="clear" w:color="auto" w:fill="F2F2F2" w:themeFill="background1" w:themeFillShade="F2"/>
            <w:vAlign w:val="center"/>
          </w:tcPr>
          <w:p w14:paraId="18E68976" w14:textId="77777777" w:rsidR="00551BD6" w:rsidRPr="00833A71" w:rsidRDefault="00551BD6" w:rsidP="00F559A9">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5F342505" w14:textId="77777777" w:rsidR="00551BD6" w:rsidRPr="00833A71" w:rsidRDefault="00551BD6" w:rsidP="00F559A9">
            <w:pPr>
              <w:pStyle w:val="TableParagraph"/>
              <w:spacing w:line="276" w:lineRule="auto"/>
              <w:rPr>
                <w:rFonts w:ascii="Arial" w:hAnsi="Arial" w:cs="Arial"/>
                <w:sz w:val="18"/>
                <w:szCs w:val="18"/>
                <w:lang w:val="nl-NL"/>
              </w:rPr>
            </w:pPr>
          </w:p>
        </w:tc>
      </w:tr>
      <w:tr w:rsidR="006F17C2" w:rsidRPr="00833A71" w14:paraId="5E953D02" w14:textId="77777777" w:rsidTr="00F559A9">
        <w:trPr>
          <w:trHeight w:val="300"/>
        </w:trPr>
        <w:tc>
          <w:tcPr>
            <w:tcW w:w="584" w:type="dxa"/>
            <w:shd w:val="clear" w:color="auto" w:fill="F2F2F2" w:themeFill="background1" w:themeFillShade="F2"/>
            <w:vAlign w:val="center"/>
          </w:tcPr>
          <w:p w14:paraId="29574053" w14:textId="511AC88F" w:rsidR="006F17C2" w:rsidRPr="00833A71" w:rsidRDefault="006F17C2" w:rsidP="00F559A9">
            <w:pPr>
              <w:pStyle w:val="TableParagraph"/>
              <w:spacing w:line="276" w:lineRule="auto"/>
              <w:rPr>
                <w:rFonts w:ascii="Arial" w:hAnsi="Arial" w:cs="Arial"/>
                <w:sz w:val="18"/>
                <w:szCs w:val="18"/>
              </w:rPr>
            </w:pPr>
            <w:r w:rsidRPr="00833A71">
              <w:rPr>
                <w:rFonts w:ascii="Arial" w:hAnsi="Arial" w:cs="Arial"/>
                <w:sz w:val="18"/>
                <w:szCs w:val="18"/>
              </w:rPr>
              <w:t>7</w:t>
            </w:r>
          </w:p>
        </w:tc>
        <w:tc>
          <w:tcPr>
            <w:tcW w:w="1112" w:type="dxa"/>
            <w:shd w:val="clear" w:color="auto" w:fill="F2F2F2" w:themeFill="background1" w:themeFillShade="F2"/>
            <w:vAlign w:val="center"/>
          </w:tcPr>
          <w:p w14:paraId="134B82E0" w14:textId="1528910A" w:rsidR="006F17C2" w:rsidRPr="00833A71" w:rsidRDefault="006F17C2" w:rsidP="00F559A9">
            <w:pPr>
              <w:pStyle w:val="TableParagraph"/>
              <w:spacing w:line="276" w:lineRule="auto"/>
              <w:rPr>
                <w:rFonts w:ascii="Arial" w:hAnsi="Arial" w:cs="Arial"/>
                <w:sz w:val="18"/>
                <w:szCs w:val="18"/>
              </w:rPr>
            </w:pPr>
            <w:r w:rsidRPr="00833A71">
              <w:rPr>
                <w:rFonts w:ascii="Arial" w:hAnsi="Arial" w:cs="Arial"/>
                <w:sz w:val="18"/>
                <w:szCs w:val="18"/>
              </w:rPr>
              <w:t>Wens</w:t>
            </w:r>
          </w:p>
        </w:tc>
        <w:tc>
          <w:tcPr>
            <w:tcW w:w="7074" w:type="dxa"/>
            <w:shd w:val="clear" w:color="auto" w:fill="F2F2F2" w:themeFill="background1" w:themeFillShade="F2"/>
            <w:vAlign w:val="center"/>
          </w:tcPr>
          <w:p w14:paraId="52E8933B" w14:textId="15293927" w:rsidR="006F17C2" w:rsidRPr="00833A71" w:rsidRDefault="00136C3E" w:rsidP="00967E79">
            <w:pPr>
              <w:spacing w:line="276" w:lineRule="auto"/>
              <w:ind w:left="109"/>
              <w:rPr>
                <w:rFonts w:eastAsia="Calibri"/>
                <w:szCs w:val="18"/>
                <w:lang w:val="nl-NL"/>
              </w:rPr>
            </w:pPr>
            <w:r w:rsidRPr="00833A71">
              <w:rPr>
                <w:rFonts w:eastAsia="Calibri"/>
                <w:szCs w:val="18"/>
                <w:lang w:val="nl-NL"/>
              </w:rPr>
              <w:t>D</w:t>
            </w:r>
            <w:r w:rsidR="00390B6C" w:rsidRPr="00833A71">
              <w:rPr>
                <w:rFonts w:eastAsia="Calibri"/>
                <w:szCs w:val="18"/>
                <w:lang w:val="nl-NL"/>
              </w:rPr>
              <w:t xml:space="preserve">e sterke voorkeur gaat uit naar volledig </w:t>
            </w:r>
            <w:r w:rsidR="001213A9" w:rsidRPr="00833A71">
              <w:rPr>
                <w:rFonts w:eastAsia="Calibri"/>
                <w:szCs w:val="18"/>
                <w:lang w:val="nl-NL"/>
              </w:rPr>
              <w:t>geïntegreerde</w:t>
            </w:r>
            <w:r w:rsidR="00390B6C" w:rsidRPr="00833A71">
              <w:rPr>
                <w:rFonts w:eastAsia="Calibri"/>
                <w:szCs w:val="18"/>
                <w:lang w:val="nl-NL"/>
              </w:rPr>
              <w:t xml:space="preserve"> dashboardfunctionaliteit binnen het systeem.</w:t>
            </w:r>
          </w:p>
        </w:tc>
        <w:tc>
          <w:tcPr>
            <w:tcW w:w="1580" w:type="dxa"/>
            <w:shd w:val="clear" w:color="auto" w:fill="F2F2F2" w:themeFill="background1" w:themeFillShade="F2"/>
            <w:vAlign w:val="center"/>
          </w:tcPr>
          <w:p w14:paraId="3F651FB1" w14:textId="77777777" w:rsidR="006F17C2" w:rsidRPr="00833A71" w:rsidRDefault="006F17C2" w:rsidP="00F559A9">
            <w:pPr>
              <w:pStyle w:val="TableParagraph"/>
              <w:spacing w:line="276" w:lineRule="auto"/>
              <w:rPr>
                <w:rFonts w:ascii="Arial" w:hAnsi="Arial" w:cs="Arial"/>
                <w:sz w:val="18"/>
                <w:szCs w:val="18"/>
                <w:lang w:val="nl-NL"/>
              </w:rPr>
            </w:pPr>
          </w:p>
        </w:tc>
        <w:tc>
          <w:tcPr>
            <w:tcW w:w="4667" w:type="dxa"/>
            <w:shd w:val="clear" w:color="auto" w:fill="F2F2F2" w:themeFill="background1" w:themeFillShade="F2"/>
            <w:vAlign w:val="center"/>
          </w:tcPr>
          <w:p w14:paraId="257D9A4D" w14:textId="77777777" w:rsidR="006F17C2" w:rsidRPr="00833A71" w:rsidRDefault="006F17C2" w:rsidP="00F559A9">
            <w:pPr>
              <w:pStyle w:val="TableParagraph"/>
              <w:spacing w:line="276" w:lineRule="auto"/>
              <w:rPr>
                <w:rFonts w:ascii="Arial" w:hAnsi="Arial" w:cs="Arial"/>
                <w:sz w:val="18"/>
                <w:szCs w:val="18"/>
                <w:lang w:val="nl-NL"/>
              </w:rPr>
            </w:pPr>
          </w:p>
        </w:tc>
      </w:tr>
    </w:tbl>
    <w:p w14:paraId="64D15F5C" w14:textId="77777777" w:rsidR="00E02342" w:rsidRPr="00833A71" w:rsidRDefault="00E02342" w:rsidP="00E02342"/>
    <w:p w14:paraId="75B9C250" w14:textId="77777777" w:rsidR="00E02342" w:rsidRPr="00833A71" w:rsidRDefault="00E02342" w:rsidP="00DE4BA9"/>
    <w:sectPr w:rsidR="00E02342" w:rsidRPr="00833A71" w:rsidSect="00385E73">
      <w:headerReference w:type="even" r:id="rId11"/>
      <w:headerReference w:type="default" r:id="rId12"/>
      <w:footerReference w:type="even" r:id="rId13"/>
      <w:footerReference w:type="default" r:id="rId14"/>
      <w:headerReference w:type="first" r:id="rId15"/>
      <w:footerReference w:type="first" r:id="rId16"/>
      <w:pgSz w:w="16838" w:h="11906" w:orient="landscape"/>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8A000" w14:textId="77777777" w:rsidR="00914693" w:rsidRDefault="00914693">
      <w:r>
        <w:separator/>
      </w:r>
    </w:p>
    <w:p w14:paraId="350EFA5D" w14:textId="77777777" w:rsidR="00914693" w:rsidRDefault="00914693"/>
  </w:endnote>
  <w:endnote w:type="continuationSeparator" w:id="0">
    <w:p w14:paraId="2B6056EB" w14:textId="77777777" w:rsidR="00914693" w:rsidRDefault="00914693">
      <w:r>
        <w:continuationSeparator/>
      </w:r>
    </w:p>
    <w:p w14:paraId="29F34638" w14:textId="77777777" w:rsidR="00914693" w:rsidRDefault="00914693"/>
  </w:endnote>
  <w:endnote w:type="continuationNotice" w:id="1">
    <w:p w14:paraId="5DA0F964" w14:textId="77777777" w:rsidR="00914693" w:rsidRDefault="009146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Arial-Italic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1F0C" w14:textId="665DEAAB" w:rsidR="0094454A" w:rsidRPr="00251201" w:rsidRDefault="0094454A" w:rsidP="00251201">
    <w:pPr>
      <w:pStyle w:val="Footer"/>
      <w:jc w:val="right"/>
      <w:rPr>
        <w:color w:val="7F7F7F" w:themeColor="text1" w:themeTint="80"/>
      </w:rPr>
    </w:pPr>
    <w:r w:rsidRPr="00251201">
      <w:rPr>
        <w:rStyle w:val="PageNumber"/>
        <w:color w:val="4F5F7A"/>
      </w:rPr>
      <w:fldChar w:fldCharType="begin"/>
    </w:r>
    <w:r w:rsidRPr="00251201">
      <w:rPr>
        <w:rStyle w:val="PageNumber"/>
        <w:color w:val="4F5F7A"/>
      </w:rPr>
      <w:instrText xml:space="preserve"> PAGE </w:instrText>
    </w:r>
    <w:r w:rsidRPr="00251201">
      <w:rPr>
        <w:rStyle w:val="PageNumber"/>
        <w:color w:val="4F5F7A"/>
      </w:rPr>
      <w:fldChar w:fldCharType="separate"/>
    </w:r>
    <w:r w:rsidR="00B66721">
      <w:rPr>
        <w:rStyle w:val="PageNumber"/>
        <w:noProof/>
        <w:color w:val="4F5F7A"/>
      </w:rPr>
      <w:t>8</w:t>
    </w:r>
    <w:r w:rsidRPr="00251201">
      <w:rPr>
        <w:rStyle w:val="PageNumber"/>
        <w:color w:val="4F5F7A"/>
      </w:rPr>
      <w:fldChar w:fldCharType="end"/>
    </w:r>
    <w:r>
      <w:rPr>
        <w:rStyle w:val="PageNumber"/>
        <w:color w:val="7F7F7F" w:themeColor="text1" w:themeTint="8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CF7F" w14:textId="1201C707" w:rsidR="0094454A" w:rsidRPr="00251201" w:rsidRDefault="0094454A" w:rsidP="00641AA2">
    <w:pPr>
      <w:pStyle w:val="Footer"/>
      <w:jc w:val="right"/>
      <w:rPr>
        <w:color w:val="7F7F7F" w:themeColor="text1" w:themeTint="80"/>
      </w:rPr>
    </w:pPr>
    <w:r w:rsidRPr="00251201">
      <w:rPr>
        <w:rStyle w:val="PageNumber"/>
        <w:color w:val="4F5F7A"/>
      </w:rPr>
      <w:fldChar w:fldCharType="begin"/>
    </w:r>
    <w:r w:rsidRPr="00251201">
      <w:rPr>
        <w:rStyle w:val="PageNumber"/>
        <w:color w:val="4F5F7A"/>
      </w:rPr>
      <w:instrText xml:space="preserve"> PAGE </w:instrText>
    </w:r>
    <w:r w:rsidRPr="00251201">
      <w:rPr>
        <w:rStyle w:val="PageNumber"/>
        <w:color w:val="4F5F7A"/>
      </w:rPr>
      <w:fldChar w:fldCharType="separate"/>
    </w:r>
    <w:r w:rsidR="00B66721">
      <w:rPr>
        <w:rStyle w:val="PageNumber"/>
        <w:noProof/>
        <w:color w:val="4F5F7A"/>
      </w:rPr>
      <w:t>7</w:t>
    </w:r>
    <w:r w:rsidRPr="00251201">
      <w:rPr>
        <w:rStyle w:val="PageNumber"/>
        <w:color w:val="4F5F7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5CEF52B5" w14:paraId="1FC69360" w14:textId="77777777" w:rsidTr="5CEF52B5">
      <w:trPr>
        <w:trHeight w:val="300"/>
      </w:trPr>
      <w:tc>
        <w:tcPr>
          <w:tcW w:w="2830" w:type="dxa"/>
        </w:tcPr>
        <w:p w14:paraId="49CA721A" w14:textId="286D14FD" w:rsidR="5CEF52B5" w:rsidRDefault="5CEF52B5" w:rsidP="5CEF52B5">
          <w:pPr>
            <w:pStyle w:val="Header"/>
            <w:ind w:left="-115"/>
          </w:pPr>
        </w:p>
      </w:tc>
      <w:tc>
        <w:tcPr>
          <w:tcW w:w="2830" w:type="dxa"/>
        </w:tcPr>
        <w:p w14:paraId="09D1560A" w14:textId="52E534FC" w:rsidR="5CEF52B5" w:rsidRDefault="5CEF52B5" w:rsidP="5CEF52B5">
          <w:pPr>
            <w:pStyle w:val="Header"/>
            <w:jc w:val="center"/>
          </w:pPr>
        </w:p>
      </w:tc>
      <w:tc>
        <w:tcPr>
          <w:tcW w:w="2830" w:type="dxa"/>
        </w:tcPr>
        <w:p w14:paraId="2CB09699" w14:textId="397E5450" w:rsidR="5CEF52B5" w:rsidRDefault="5CEF52B5" w:rsidP="5CEF52B5">
          <w:pPr>
            <w:pStyle w:val="Header"/>
            <w:ind w:right="-115"/>
            <w:jc w:val="right"/>
          </w:pPr>
        </w:p>
      </w:tc>
    </w:tr>
  </w:tbl>
  <w:p w14:paraId="71CB8A10" w14:textId="3815F713" w:rsidR="5CEF52B5" w:rsidRDefault="5CEF52B5" w:rsidP="5CEF5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92C3B" w14:textId="77777777" w:rsidR="00914693" w:rsidRDefault="00914693">
      <w:r>
        <w:separator/>
      </w:r>
    </w:p>
    <w:p w14:paraId="46E2BDFB" w14:textId="77777777" w:rsidR="00914693" w:rsidRDefault="00914693"/>
  </w:footnote>
  <w:footnote w:type="continuationSeparator" w:id="0">
    <w:p w14:paraId="0C4B8475" w14:textId="77777777" w:rsidR="00914693" w:rsidRDefault="00914693">
      <w:r>
        <w:continuationSeparator/>
      </w:r>
    </w:p>
    <w:p w14:paraId="48252B2F" w14:textId="77777777" w:rsidR="00914693" w:rsidRDefault="00914693"/>
  </w:footnote>
  <w:footnote w:type="continuationNotice" w:id="1">
    <w:p w14:paraId="111E0EF3" w14:textId="77777777" w:rsidR="00914693" w:rsidRDefault="009146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8A26" w14:textId="77777777" w:rsidR="004132E7" w:rsidRDefault="004132E7" w:rsidP="004132E7">
    <w:pPr>
      <w:pStyle w:val="Header"/>
      <w:tabs>
        <w:tab w:val="left" w:pos="6684"/>
      </w:tabs>
      <w:spacing w:line="240" w:lineRule="auto"/>
      <w:rPr>
        <w:i/>
        <w:sz w:val="16"/>
      </w:rPr>
    </w:pPr>
    <w:r w:rsidRPr="000721CC">
      <w:rPr>
        <w:i/>
        <w:noProof/>
        <w:sz w:val="16"/>
      </w:rPr>
      <w:drawing>
        <wp:anchor distT="0" distB="0" distL="114300" distR="114300" simplePos="0" relativeHeight="251658240" behindDoc="1" locked="0" layoutInCell="1" allowOverlap="1" wp14:anchorId="7C3477EC" wp14:editId="03E9816A">
          <wp:simplePos x="0" y="0"/>
          <wp:positionH relativeFrom="margin">
            <wp:align>right</wp:align>
          </wp:positionH>
          <wp:positionV relativeFrom="paragraph">
            <wp:posOffset>-161925</wp:posOffset>
          </wp:positionV>
          <wp:extent cx="1239520" cy="514350"/>
          <wp:effectExtent l="0" t="0" r="0" b="0"/>
          <wp:wrapSquare wrapText="bothSides"/>
          <wp:docPr id="735072919" name="Afbeelding 735072919"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72919" name="Afbeelding 735072919" descr="Afbeelding met tekst, Lettertype, logo, Graphics&#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9520" cy="514350"/>
                  </a:xfrm>
                  <a:prstGeom prst="rect">
                    <a:avLst/>
                  </a:prstGeom>
                </pic:spPr>
              </pic:pic>
            </a:graphicData>
          </a:graphic>
          <wp14:sizeRelH relativeFrom="page">
            <wp14:pctWidth>0</wp14:pctWidth>
          </wp14:sizeRelH>
          <wp14:sizeRelV relativeFrom="page">
            <wp14:pctHeight>0</wp14:pctHeight>
          </wp14:sizeRelV>
        </wp:anchor>
      </w:drawing>
    </w:r>
    <w:r>
      <w:rPr>
        <w:i/>
        <w:sz w:val="16"/>
        <w:szCs w:val="16"/>
      </w:rPr>
      <w:t xml:space="preserve">Bijlage </w:t>
    </w:r>
    <w:r>
      <w:rPr>
        <w:i/>
        <w:sz w:val="16"/>
      </w:rPr>
      <w:t>behorende</w:t>
    </w:r>
    <w:r>
      <w:rPr>
        <w:i/>
        <w:sz w:val="16"/>
        <w:szCs w:val="16"/>
      </w:rPr>
      <w:t xml:space="preserve"> bij </w:t>
    </w:r>
    <w:r w:rsidRPr="000721CC">
      <w:rPr>
        <w:i/>
        <w:sz w:val="16"/>
      </w:rPr>
      <w:t xml:space="preserve">Aanbestedingsleidraad </w:t>
    </w:r>
    <w:r>
      <w:rPr>
        <w:i/>
        <w:sz w:val="16"/>
      </w:rPr>
      <w:t xml:space="preserve">Geïntegreerd Financieel en Inkoop Systeem </w:t>
    </w:r>
  </w:p>
  <w:p w14:paraId="4C1FAB3F" w14:textId="77777777" w:rsidR="004132E7" w:rsidRPr="000721CC" w:rsidRDefault="004132E7" w:rsidP="004132E7">
    <w:pPr>
      <w:pStyle w:val="Header"/>
      <w:tabs>
        <w:tab w:val="left" w:pos="6684"/>
      </w:tabs>
      <w:spacing w:line="240" w:lineRule="auto"/>
      <w:rPr>
        <w:i/>
        <w:sz w:val="16"/>
      </w:rPr>
    </w:pPr>
    <w:r w:rsidRPr="5CEF52B5">
      <w:rPr>
        <w:i/>
        <w:sz w:val="16"/>
        <w:szCs w:val="16"/>
      </w:rPr>
      <w:t xml:space="preserve">met zaaknummer </w:t>
    </w:r>
    <w:r w:rsidRPr="004E7502">
      <w:rPr>
        <w:i/>
        <w:sz w:val="16"/>
        <w:szCs w:val="16"/>
      </w:rPr>
      <w:t>616772</w:t>
    </w:r>
  </w:p>
  <w:p w14:paraId="75F968C0" w14:textId="77777777" w:rsidR="004132E7" w:rsidRPr="00002D91" w:rsidRDefault="004132E7" w:rsidP="004132E7">
    <w:pPr>
      <w:pStyle w:val="Header"/>
    </w:pPr>
  </w:p>
  <w:p w14:paraId="4EC714AD" w14:textId="7C35758D" w:rsidR="0094454A" w:rsidRPr="004132E7" w:rsidRDefault="0094454A" w:rsidP="004132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124CD" w14:textId="77777777" w:rsidR="002573C3" w:rsidRDefault="002573C3" w:rsidP="002573C3">
    <w:pPr>
      <w:pStyle w:val="Header"/>
      <w:tabs>
        <w:tab w:val="left" w:pos="6684"/>
      </w:tabs>
      <w:spacing w:line="240" w:lineRule="auto"/>
      <w:rPr>
        <w:i/>
        <w:sz w:val="16"/>
      </w:rPr>
    </w:pPr>
    <w:r w:rsidRPr="000721CC">
      <w:rPr>
        <w:i/>
        <w:noProof/>
        <w:sz w:val="16"/>
      </w:rPr>
      <w:drawing>
        <wp:anchor distT="0" distB="0" distL="114300" distR="114300" simplePos="0" relativeHeight="251658241" behindDoc="1" locked="0" layoutInCell="1" allowOverlap="1" wp14:anchorId="1A7938B7" wp14:editId="378177E2">
          <wp:simplePos x="0" y="0"/>
          <wp:positionH relativeFrom="margin">
            <wp:align>right</wp:align>
          </wp:positionH>
          <wp:positionV relativeFrom="paragraph">
            <wp:posOffset>-161925</wp:posOffset>
          </wp:positionV>
          <wp:extent cx="1239520" cy="514350"/>
          <wp:effectExtent l="0" t="0" r="0" b="0"/>
          <wp:wrapSquare wrapText="bothSides"/>
          <wp:docPr id="831856467" name="Afbeelding 831856467"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72919" name="Afbeelding 735072919" descr="Afbeelding met tekst, Lettertype, logo, Graphics&#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9520" cy="514350"/>
                  </a:xfrm>
                  <a:prstGeom prst="rect">
                    <a:avLst/>
                  </a:prstGeom>
                </pic:spPr>
              </pic:pic>
            </a:graphicData>
          </a:graphic>
          <wp14:sizeRelH relativeFrom="page">
            <wp14:pctWidth>0</wp14:pctWidth>
          </wp14:sizeRelH>
          <wp14:sizeRelV relativeFrom="page">
            <wp14:pctHeight>0</wp14:pctHeight>
          </wp14:sizeRelV>
        </wp:anchor>
      </w:drawing>
    </w:r>
    <w:r>
      <w:rPr>
        <w:i/>
        <w:sz w:val="16"/>
        <w:szCs w:val="16"/>
      </w:rPr>
      <w:t xml:space="preserve">Bijlage </w:t>
    </w:r>
    <w:r>
      <w:rPr>
        <w:i/>
        <w:sz w:val="16"/>
      </w:rPr>
      <w:t>behorende</w:t>
    </w:r>
    <w:r>
      <w:rPr>
        <w:i/>
        <w:sz w:val="16"/>
        <w:szCs w:val="16"/>
      </w:rPr>
      <w:t xml:space="preserve"> bij </w:t>
    </w:r>
    <w:r w:rsidRPr="000721CC">
      <w:rPr>
        <w:i/>
        <w:sz w:val="16"/>
      </w:rPr>
      <w:t xml:space="preserve">Aanbestedingsleidraad </w:t>
    </w:r>
    <w:r>
      <w:rPr>
        <w:i/>
        <w:sz w:val="16"/>
      </w:rPr>
      <w:t xml:space="preserve">Geïntegreerd Financieel en Inkoop Systeem </w:t>
    </w:r>
  </w:p>
  <w:p w14:paraId="39DD9946" w14:textId="77777777" w:rsidR="002573C3" w:rsidRPr="000721CC" w:rsidRDefault="002573C3" w:rsidP="002573C3">
    <w:pPr>
      <w:pStyle w:val="Header"/>
      <w:tabs>
        <w:tab w:val="left" w:pos="6684"/>
      </w:tabs>
      <w:spacing w:line="240" w:lineRule="auto"/>
      <w:rPr>
        <w:i/>
        <w:sz w:val="16"/>
      </w:rPr>
    </w:pPr>
    <w:r w:rsidRPr="5CEF52B5">
      <w:rPr>
        <w:i/>
        <w:sz w:val="16"/>
        <w:szCs w:val="16"/>
      </w:rPr>
      <w:t xml:space="preserve">met zaaknummer </w:t>
    </w:r>
    <w:r w:rsidRPr="004E7502">
      <w:rPr>
        <w:i/>
        <w:sz w:val="16"/>
        <w:szCs w:val="16"/>
      </w:rPr>
      <w:t>616772</w:t>
    </w:r>
  </w:p>
  <w:p w14:paraId="054DF33E" w14:textId="77777777" w:rsidR="002573C3" w:rsidRPr="00002D91" w:rsidRDefault="002573C3" w:rsidP="002573C3">
    <w:pPr>
      <w:pStyle w:val="Header"/>
    </w:pPr>
  </w:p>
  <w:p w14:paraId="18CA531F" w14:textId="5420F281" w:rsidR="0094454A" w:rsidRPr="002573C3" w:rsidRDefault="0094454A" w:rsidP="002573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5CEF52B5" w14:paraId="11C6E8F5" w14:textId="77777777" w:rsidTr="5CEF52B5">
      <w:trPr>
        <w:trHeight w:val="300"/>
      </w:trPr>
      <w:tc>
        <w:tcPr>
          <w:tcW w:w="2830" w:type="dxa"/>
        </w:tcPr>
        <w:p w14:paraId="0151AB67" w14:textId="45A60BAA" w:rsidR="5CEF52B5" w:rsidRDefault="5CEF52B5" w:rsidP="5CEF52B5">
          <w:pPr>
            <w:pStyle w:val="Header"/>
            <w:ind w:left="-115"/>
          </w:pPr>
        </w:p>
      </w:tc>
      <w:tc>
        <w:tcPr>
          <w:tcW w:w="2830" w:type="dxa"/>
        </w:tcPr>
        <w:p w14:paraId="4A71943B" w14:textId="45B9123C" w:rsidR="5CEF52B5" w:rsidRDefault="5CEF52B5" w:rsidP="5CEF52B5">
          <w:pPr>
            <w:pStyle w:val="Header"/>
            <w:jc w:val="center"/>
          </w:pPr>
        </w:p>
      </w:tc>
      <w:tc>
        <w:tcPr>
          <w:tcW w:w="2830" w:type="dxa"/>
        </w:tcPr>
        <w:p w14:paraId="3E023773" w14:textId="788D0C08" w:rsidR="5CEF52B5" w:rsidRDefault="5CEF52B5" w:rsidP="5CEF52B5">
          <w:pPr>
            <w:pStyle w:val="Header"/>
            <w:ind w:right="-115"/>
            <w:jc w:val="right"/>
          </w:pPr>
        </w:p>
      </w:tc>
    </w:tr>
  </w:tbl>
  <w:p w14:paraId="0F822AC2" w14:textId="6B0E2CE6" w:rsidR="5CEF52B5" w:rsidRDefault="5CEF52B5" w:rsidP="5CEF52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38C418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03E7B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0E27AD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A1CC6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A88EB3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F444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9CE9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1293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E016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60048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17662"/>
    <w:multiLevelType w:val="multilevel"/>
    <w:tmpl w:val="8C761BC8"/>
    <w:lvl w:ilvl="0">
      <w:start w:val="1"/>
      <w:numFmt w:val="upperLetter"/>
      <w:pStyle w:val="Kop1-Bijlage"/>
      <w:lvlText w:val="%1."/>
      <w:lvlJc w:val="left"/>
      <w:pPr>
        <w:tabs>
          <w:tab w:val="num" w:pos="705"/>
        </w:tabs>
        <w:ind w:left="705" w:hanging="705"/>
      </w:pPr>
      <w:rPr>
        <w:rFonts w:hint="default"/>
        <w:b/>
        <w:bCs/>
        <w:color w:val="C5004B"/>
        <w:kern w:val="32"/>
        <w:sz w:val="28"/>
      </w:rPr>
    </w:lvl>
    <w:lvl w:ilvl="1">
      <w:start w:val="1"/>
      <w:numFmt w:val="decimal"/>
      <w:pStyle w:val="Kop2-Bijlage"/>
      <w:lvlText w:val="%1.%2."/>
      <w:lvlJc w:val="left"/>
      <w:pPr>
        <w:tabs>
          <w:tab w:val="num" w:pos="705"/>
        </w:tabs>
        <w:ind w:left="705" w:hanging="705"/>
      </w:pPr>
      <w:rPr>
        <w:rFonts w:hint="default"/>
        <w:b/>
        <w:bCs/>
        <w:i/>
        <w:iCs/>
        <w:color w:val="004B95"/>
        <w:sz w:val="18"/>
      </w:rPr>
    </w:lvl>
    <w:lvl w:ilvl="2">
      <w:start w:val="1"/>
      <w:numFmt w:val="decimal"/>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1035826"/>
    <w:multiLevelType w:val="hybridMultilevel"/>
    <w:tmpl w:val="39140EC0"/>
    <w:lvl w:ilvl="0" w:tplc="12604F1E">
      <w:start w:val="1"/>
      <w:numFmt w:val="bullet"/>
      <w:pStyle w:val="CitaatWit-Opsomming"/>
      <w:lvlText w:val=""/>
      <w:lvlJc w:val="left"/>
      <w:pPr>
        <w:tabs>
          <w:tab w:val="num" w:pos="369"/>
        </w:tabs>
        <w:ind w:left="369" w:hanging="227"/>
      </w:pPr>
      <w:rPr>
        <w:rFonts w:ascii="Symbol" w:hAnsi="Symbol" w:hint="default"/>
        <w:color w:val="C5004B"/>
      </w:rPr>
    </w:lvl>
    <w:lvl w:ilvl="1" w:tplc="E590459C">
      <w:numFmt w:val="bullet"/>
      <w:lvlText w:val="-"/>
      <w:lvlJc w:val="left"/>
      <w:pPr>
        <w:tabs>
          <w:tab w:val="num" w:pos="1222"/>
        </w:tabs>
        <w:ind w:left="1222" w:hanging="360"/>
      </w:pPr>
      <w:rPr>
        <w:rFonts w:ascii="Trebuchet MS" w:eastAsia="Times New Roman" w:hAnsi="Trebuchet MS" w:cs="Arial"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abstractNum w:abstractNumId="12" w15:restartNumberingAfterBreak="0">
    <w:nsid w:val="131B2518"/>
    <w:multiLevelType w:val="multilevel"/>
    <w:tmpl w:val="80522E5C"/>
    <w:styleLink w:val="OpmaakprofielMeerdereniveaus14ptVetAangepastekleurRGB51"/>
    <w:lvl w:ilvl="0">
      <w:start w:val="1"/>
      <w:numFmt w:val="decimal"/>
      <w:pStyle w:val="Heading1"/>
      <w:lvlText w:val="%1."/>
      <w:lvlJc w:val="left"/>
      <w:pPr>
        <w:tabs>
          <w:tab w:val="num" w:pos="705"/>
        </w:tabs>
        <w:ind w:left="705" w:hanging="705"/>
      </w:pPr>
      <w:rPr>
        <w:rFonts w:ascii="Arial" w:hAnsi="Arial"/>
        <w:b/>
        <w:bCs/>
        <w:color w:val="CC0066"/>
        <w:kern w:val="32"/>
        <w:sz w:val="28"/>
      </w:rPr>
    </w:lvl>
    <w:lvl w:ilvl="1">
      <w:start w:val="1"/>
      <w:numFmt w:val="decimal"/>
      <w:pStyle w:val="Heading2"/>
      <w:lvlText w:val="%1.%2."/>
      <w:lvlJc w:val="left"/>
      <w:pPr>
        <w:tabs>
          <w:tab w:val="num" w:pos="705"/>
        </w:tabs>
        <w:ind w:left="705" w:hanging="705"/>
      </w:pPr>
      <w:rPr>
        <w:rFonts w:hint="default"/>
        <w:b/>
        <w:bCs/>
        <w:i/>
        <w:iCs/>
        <w:color w:val="004B95"/>
        <w:sz w:val="18"/>
      </w:rPr>
    </w:lvl>
    <w:lvl w:ilvl="2">
      <w:start w:val="1"/>
      <w:numFmt w:val="decimal"/>
      <w:pStyle w:val="Heading3"/>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D707F05"/>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A7C24D2"/>
    <w:multiLevelType w:val="multilevel"/>
    <w:tmpl w:val="04130023"/>
    <w:styleLink w:val="ArticleSection"/>
    <w:lvl w:ilvl="0">
      <w:start w:val="1"/>
      <w:numFmt w:val="upperRoman"/>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2D6A6FB1"/>
    <w:multiLevelType w:val="hybridMultilevel"/>
    <w:tmpl w:val="4692A774"/>
    <w:lvl w:ilvl="0" w:tplc="970E5C54">
      <w:start w:val="1"/>
      <w:numFmt w:val="decimal"/>
      <w:pStyle w:val="Opsomming-subkop"/>
      <w:lvlText w:val="%1)"/>
      <w:lvlJc w:val="left"/>
      <w:pPr>
        <w:tabs>
          <w:tab w:val="num" w:pos="360"/>
        </w:tabs>
        <w:ind w:left="360" w:hanging="360"/>
      </w:pPr>
      <w:rPr>
        <w:rFonts w:hint="default"/>
        <w:color w:val="004B95"/>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EBA54BA"/>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36743AA4"/>
    <w:multiLevelType w:val="hybridMultilevel"/>
    <w:tmpl w:val="6ADC10DA"/>
    <w:lvl w:ilvl="0" w:tplc="04130001">
      <w:start w:val="1"/>
      <w:numFmt w:val="bullet"/>
      <w:lvlText w:val=""/>
      <w:lvlJc w:val="left"/>
      <w:pPr>
        <w:ind w:left="469" w:hanging="360"/>
      </w:pPr>
      <w:rPr>
        <w:rFonts w:ascii="Symbol" w:hAnsi="Symbol" w:hint="default"/>
      </w:rPr>
    </w:lvl>
    <w:lvl w:ilvl="1" w:tplc="04130003" w:tentative="1">
      <w:start w:val="1"/>
      <w:numFmt w:val="bullet"/>
      <w:lvlText w:val="o"/>
      <w:lvlJc w:val="left"/>
      <w:pPr>
        <w:ind w:left="1189" w:hanging="360"/>
      </w:pPr>
      <w:rPr>
        <w:rFonts w:ascii="Courier New" w:hAnsi="Courier New" w:cs="Courier New" w:hint="default"/>
      </w:rPr>
    </w:lvl>
    <w:lvl w:ilvl="2" w:tplc="04130005" w:tentative="1">
      <w:start w:val="1"/>
      <w:numFmt w:val="bullet"/>
      <w:lvlText w:val=""/>
      <w:lvlJc w:val="left"/>
      <w:pPr>
        <w:ind w:left="1909" w:hanging="360"/>
      </w:pPr>
      <w:rPr>
        <w:rFonts w:ascii="Wingdings" w:hAnsi="Wingdings" w:hint="default"/>
      </w:rPr>
    </w:lvl>
    <w:lvl w:ilvl="3" w:tplc="04130001" w:tentative="1">
      <w:start w:val="1"/>
      <w:numFmt w:val="bullet"/>
      <w:lvlText w:val=""/>
      <w:lvlJc w:val="left"/>
      <w:pPr>
        <w:ind w:left="2629" w:hanging="360"/>
      </w:pPr>
      <w:rPr>
        <w:rFonts w:ascii="Symbol" w:hAnsi="Symbol" w:hint="default"/>
      </w:rPr>
    </w:lvl>
    <w:lvl w:ilvl="4" w:tplc="04130003" w:tentative="1">
      <w:start w:val="1"/>
      <w:numFmt w:val="bullet"/>
      <w:lvlText w:val="o"/>
      <w:lvlJc w:val="left"/>
      <w:pPr>
        <w:ind w:left="3349" w:hanging="360"/>
      </w:pPr>
      <w:rPr>
        <w:rFonts w:ascii="Courier New" w:hAnsi="Courier New" w:cs="Courier New" w:hint="default"/>
      </w:rPr>
    </w:lvl>
    <w:lvl w:ilvl="5" w:tplc="04130005" w:tentative="1">
      <w:start w:val="1"/>
      <w:numFmt w:val="bullet"/>
      <w:lvlText w:val=""/>
      <w:lvlJc w:val="left"/>
      <w:pPr>
        <w:ind w:left="4069" w:hanging="360"/>
      </w:pPr>
      <w:rPr>
        <w:rFonts w:ascii="Wingdings" w:hAnsi="Wingdings" w:hint="default"/>
      </w:rPr>
    </w:lvl>
    <w:lvl w:ilvl="6" w:tplc="04130001" w:tentative="1">
      <w:start w:val="1"/>
      <w:numFmt w:val="bullet"/>
      <w:lvlText w:val=""/>
      <w:lvlJc w:val="left"/>
      <w:pPr>
        <w:ind w:left="4789" w:hanging="360"/>
      </w:pPr>
      <w:rPr>
        <w:rFonts w:ascii="Symbol" w:hAnsi="Symbol" w:hint="default"/>
      </w:rPr>
    </w:lvl>
    <w:lvl w:ilvl="7" w:tplc="04130003" w:tentative="1">
      <w:start w:val="1"/>
      <w:numFmt w:val="bullet"/>
      <w:lvlText w:val="o"/>
      <w:lvlJc w:val="left"/>
      <w:pPr>
        <w:ind w:left="5509" w:hanging="360"/>
      </w:pPr>
      <w:rPr>
        <w:rFonts w:ascii="Courier New" w:hAnsi="Courier New" w:cs="Courier New" w:hint="default"/>
      </w:rPr>
    </w:lvl>
    <w:lvl w:ilvl="8" w:tplc="04130005" w:tentative="1">
      <w:start w:val="1"/>
      <w:numFmt w:val="bullet"/>
      <w:lvlText w:val=""/>
      <w:lvlJc w:val="left"/>
      <w:pPr>
        <w:ind w:left="6229" w:hanging="360"/>
      </w:pPr>
      <w:rPr>
        <w:rFonts w:ascii="Wingdings" w:hAnsi="Wingdings" w:hint="default"/>
      </w:rPr>
    </w:lvl>
  </w:abstractNum>
  <w:abstractNum w:abstractNumId="18" w15:restartNumberingAfterBreak="0">
    <w:nsid w:val="3FF71648"/>
    <w:multiLevelType w:val="multilevel"/>
    <w:tmpl w:val="C83636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81B2969"/>
    <w:multiLevelType w:val="hybridMultilevel"/>
    <w:tmpl w:val="F386FEE6"/>
    <w:lvl w:ilvl="0" w:tplc="342040AA">
      <w:start w:val="1"/>
      <w:numFmt w:val="decimal"/>
      <w:pStyle w:val="Opsomming-nummers"/>
      <w:lvlText w:val="%1)"/>
      <w:lvlJc w:val="left"/>
      <w:pPr>
        <w:tabs>
          <w:tab w:val="num" w:pos="360"/>
        </w:tabs>
        <w:ind w:left="360" w:hanging="360"/>
      </w:pPr>
      <w:rPr>
        <w:rFonts w:hint="default"/>
        <w:color w:val="004B95"/>
        <w:sz w:val="18"/>
      </w:rPr>
    </w:lvl>
    <w:lvl w:ilvl="1" w:tplc="E590459C">
      <w:numFmt w:val="bullet"/>
      <w:lvlText w:val="-"/>
      <w:lvlJc w:val="left"/>
      <w:pPr>
        <w:tabs>
          <w:tab w:val="num" w:pos="1222"/>
        </w:tabs>
        <w:ind w:left="1222" w:hanging="360"/>
      </w:pPr>
      <w:rPr>
        <w:rFonts w:ascii="Trebuchet MS" w:eastAsia="Times New Roman" w:hAnsi="Trebuchet MS" w:cs="Arial"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abstractNum w:abstractNumId="20" w15:restartNumberingAfterBreak="0">
    <w:nsid w:val="68490AFA"/>
    <w:multiLevelType w:val="multilevel"/>
    <w:tmpl w:val="BC48B97C"/>
    <w:lvl w:ilvl="0">
      <w:start w:val="1"/>
      <w:numFmt w:val="decimal"/>
      <w:pStyle w:val="doLijstnummering5"/>
      <w:lvlText w:val="%1."/>
      <w:lvlJc w:val="left"/>
      <w:pPr>
        <w:tabs>
          <w:tab w:val="num" w:pos="851"/>
        </w:tabs>
        <w:ind w:left="851" w:hanging="851"/>
      </w:pPr>
    </w:lvl>
    <w:lvl w:ilvl="1">
      <w:start w:val="1"/>
      <w:numFmt w:val="decimal"/>
      <w:lvlText w:val="%1.%2."/>
      <w:lvlJc w:val="left"/>
      <w:pPr>
        <w:tabs>
          <w:tab w:val="num" w:pos="1702"/>
        </w:tabs>
        <w:ind w:left="1702" w:hanging="851"/>
      </w:pPr>
    </w:lvl>
    <w:lvl w:ilvl="2">
      <w:start w:val="1"/>
      <w:numFmt w:val="decimal"/>
      <w:lvlText w:val="%1.%2.%3."/>
      <w:lvlJc w:val="left"/>
      <w:pPr>
        <w:tabs>
          <w:tab w:val="num" w:pos="2553"/>
        </w:tabs>
        <w:ind w:left="2553" w:hanging="851"/>
      </w:pPr>
    </w:lvl>
    <w:lvl w:ilvl="3">
      <w:start w:val="1"/>
      <w:numFmt w:val="decimal"/>
      <w:lvlText w:val="%1.%2.%3.%4."/>
      <w:lvlJc w:val="left"/>
      <w:pPr>
        <w:tabs>
          <w:tab w:val="num" w:pos="3404"/>
        </w:tabs>
        <w:ind w:left="3404" w:hanging="851"/>
      </w:pPr>
    </w:lvl>
    <w:lvl w:ilvl="4">
      <w:start w:val="1"/>
      <w:numFmt w:val="decimal"/>
      <w:lvlText w:val="%1.%2.%3.%4.%5."/>
      <w:lvlJc w:val="left"/>
      <w:pPr>
        <w:tabs>
          <w:tab w:val="num" w:pos="4255"/>
        </w:tabs>
        <w:ind w:left="4255" w:hanging="851"/>
      </w:pPr>
    </w:lvl>
    <w:lvl w:ilvl="5">
      <w:start w:val="1"/>
      <w:numFmt w:val="decimal"/>
      <w:lvlText w:val="%1.%2.%3.%4.%5.%6."/>
      <w:lvlJc w:val="left"/>
      <w:pPr>
        <w:tabs>
          <w:tab w:val="num" w:pos="5106"/>
        </w:tabs>
        <w:ind w:left="5106" w:hanging="851"/>
      </w:pPr>
    </w:lvl>
    <w:lvl w:ilvl="6">
      <w:start w:val="1"/>
      <w:numFmt w:val="decimal"/>
      <w:lvlText w:val="%1.%2.%3.%4.%5.%6.%7."/>
      <w:lvlJc w:val="left"/>
      <w:pPr>
        <w:tabs>
          <w:tab w:val="num" w:pos="5957"/>
        </w:tabs>
        <w:ind w:left="5957" w:hanging="851"/>
      </w:pPr>
    </w:lvl>
    <w:lvl w:ilvl="7">
      <w:start w:val="1"/>
      <w:numFmt w:val="decimal"/>
      <w:lvlText w:val="%1.%2.%3.%4.%5.%6.%7.%8."/>
      <w:lvlJc w:val="left"/>
      <w:pPr>
        <w:tabs>
          <w:tab w:val="num" w:pos="6808"/>
        </w:tabs>
        <w:ind w:left="6808" w:hanging="851"/>
      </w:pPr>
    </w:lvl>
    <w:lvl w:ilvl="8">
      <w:start w:val="1"/>
      <w:numFmt w:val="decimal"/>
      <w:lvlText w:val="%1.%2.%3.%4.%5.%6.%7.%8.%9."/>
      <w:lvlJc w:val="left"/>
      <w:pPr>
        <w:tabs>
          <w:tab w:val="num" w:pos="7659"/>
        </w:tabs>
        <w:ind w:left="7659" w:hanging="851"/>
      </w:pPr>
    </w:lvl>
  </w:abstractNum>
  <w:abstractNum w:abstractNumId="21" w15:restartNumberingAfterBreak="0">
    <w:nsid w:val="75870DF0"/>
    <w:multiLevelType w:val="hybridMultilevel"/>
    <w:tmpl w:val="520E7514"/>
    <w:lvl w:ilvl="0" w:tplc="9EACBCAA">
      <w:start w:val="1"/>
      <w:numFmt w:val="decimal"/>
      <w:lvlText w:val="%1."/>
      <w:lvlJc w:val="left"/>
      <w:pPr>
        <w:ind w:left="469" w:hanging="360"/>
      </w:pPr>
      <w:rPr>
        <w:rFonts w:hint="default"/>
      </w:rPr>
    </w:lvl>
    <w:lvl w:ilvl="1" w:tplc="04130019" w:tentative="1">
      <w:start w:val="1"/>
      <w:numFmt w:val="lowerLetter"/>
      <w:lvlText w:val="%2."/>
      <w:lvlJc w:val="left"/>
      <w:pPr>
        <w:ind w:left="1189" w:hanging="360"/>
      </w:pPr>
    </w:lvl>
    <w:lvl w:ilvl="2" w:tplc="0413001B" w:tentative="1">
      <w:start w:val="1"/>
      <w:numFmt w:val="lowerRoman"/>
      <w:lvlText w:val="%3."/>
      <w:lvlJc w:val="right"/>
      <w:pPr>
        <w:ind w:left="1909" w:hanging="180"/>
      </w:pPr>
    </w:lvl>
    <w:lvl w:ilvl="3" w:tplc="0413000F" w:tentative="1">
      <w:start w:val="1"/>
      <w:numFmt w:val="decimal"/>
      <w:lvlText w:val="%4."/>
      <w:lvlJc w:val="left"/>
      <w:pPr>
        <w:ind w:left="2629" w:hanging="360"/>
      </w:pPr>
    </w:lvl>
    <w:lvl w:ilvl="4" w:tplc="04130019" w:tentative="1">
      <w:start w:val="1"/>
      <w:numFmt w:val="lowerLetter"/>
      <w:lvlText w:val="%5."/>
      <w:lvlJc w:val="left"/>
      <w:pPr>
        <w:ind w:left="3349" w:hanging="360"/>
      </w:pPr>
    </w:lvl>
    <w:lvl w:ilvl="5" w:tplc="0413001B" w:tentative="1">
      <w:start w:val="1"/>
      <w:numFmt w:val="lowerRoman"/>
      <w:lvlText w:val="%6."/>
      <w:lvlJc w:val="right"/>
      <w:pPr>
        <w:ind w:left="4069" w:hanging="180"/>
      </w:pPr>
    </w:lvl>
    <w:lvl w:ilvl="6" w:tplc="0413000F" w:tentative="1">
      <w:start w:val="1"/>
      <w:numFmt w:val="decimal"/>
      <w:lvlText w:val="%7."/>
      <w:lvlJc w:val="left"/>
      <w:pPr>
        <w:ind w:left="4789" w:hanging="360"/>
      </w:pPr>
    </w:lvl>
    <w:lvl w:ilvl="7" w:tplc="04130019" w:tentative="1">
      <w:start w:val="1"/>
      <w:numFmt w:val="lowerLetter"/>
      <w:lvlText w:val="%8."/>
      <w:lvlJc w:val="left"/>
      <w:pPr>
        <w:ind w:left="5509" w:hanging="360"/>
      </w:pPr>
    </w:lvl>
    <w:lvl w:ilvl="8" w:tplc="0413001B" w:tentative="1">
      <w:start w:val="1"/>
      <w:numFmt w:val="lowerRoman"/>
      <w:lvlText w:val="%9."/>
      <w:lvlJc w:val="right"/>
      <w:pPr>
        <w:ind w:left="6229" w:hanging="180"/>
      </w:pPr>
    </w:lvl>
  </w:abstractNum>
  <w:abstractNum w:abstractNumId="22" w15:restartNumberingAfterBreak="0">
    <w:nsid w:val="77CC2447"/>
    <w:multiLevelType w:val="hybridMultilevel"/>
    <w:tmpl w:val="EC007120"/>
    <w:lvl w:ilvl="0" w:tplc="6BC6FF54">
      <w:start w:val="1"/>
      <w:numFmt w:val="bullet"/>
      <w:pStyle w:val="Opsomming"/>
      <w:lvlText w:val=""/>
      <w:lvlJc w:val="left"/>
      <w:pPr>
        <w:tabs>
          <w:tab w:val="num" w:pos="369"/>
        </w:tabs>
        <w:ind w:left="369" w:hanging="227"/>
      </w:pPr>
      <w:rPr>
        <w:rFonts w:ascii="Symbol" w:hAnsi="Symbol" w:hint="default"/>
        <w:color w:val="C5004B"/>
        <w:sz w:val="20"/>
      </w:rPr>
    </w:lvl>
    <w:lvl w:ilvl="1" w:tplc="E590459C">
      <w:numFmt w:val="bullet"/>
      <w:lvlText w:val="-"/>
      <w:lvlJc w:val="left"/>
      <w:pPr>
        <w:tabs>
          <w:tab w:val="num" w:pos="1222"/>
        </w:tabs>
        <w:ind w:left="1222" w:hanging="360"/>
      </w:pPr>
      <w:rPr>
        <w:rFonts w:ascii="Trebuchet MS" w:eastAsia="Times New Roman" w:hAnsi="Trebuchet MS" w:cs="Arial"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num w:numId="1" w16cid:durableId="592934512">
    <w:abstractNumId w:val="12"/>
  </w:num>
  <w:num w:numId="2" w16cid:durableId="34818806">
    <w:abstractNumId w:val="11"/>
  </w:num>
  <w:num w:numId="3" w16cid:durableId="2058891577">
    <w:abstractNumId w:val="10"/>
  </w:num>
  <w:num w:numId="4" w16cid:durableId="899555486">
    <w:abstractNumId w:val="22"/>
  </w:num>
  <w:num w:numId="5" w16cid:durableId="406342749">
    <w:abstractNumId w:val="19"/>
  </w:num>
  <w:num w:numId="6" w16cid:durableId="710423708">
    <w:abstractNumId w:val="15"/>
  </w:num>
  <w:num w:numId="7" w16cid:durableId="24062371">
    <w:abstractNumId w:val="9"/>
  </w:num>
  <w:num w:numId="8" w16cid:durableId="1370110527">
    <w:abstractNumId w:val="7"/>
  </w:num>
  <w:num w:numId="9" w16cid:durableId="2143837473">
    <w:abstractNumId w:val="6"/>
  </w:num>
  <w:num w:numId="10" w16cid:durableId="2080322380">
    <w:abstractNumId w:val="5"/>
  </w:num>
  <w:num w:numId="11" w16cid:durableId="1656568499">
    <w:abstractNumId w:val="4"/>
  </w:num>
  <w:num w:numId="12" w16cid:durableId="796989036">
    <w:abstractNumId w:val="8"/>
  </w:num>
  <w:num w:numId="13" w16cid:durableId="543248390">
    <w:abstractNumId w:val="3"/>
  </w:num>
  <w:num w:numId="14" w16cid:durableId="932932083">
    <w:abstractNumId w:val="2"/>
  </w:num>
  <w:num w:numId="15" w16cid:durableId="1986665732">
    <w:abstractNumId w:val="1"/>
  </w:num>
  <w:num w:numId="16" w16cid:durableId="1528106453">
    <w:abstractNumId w:val="0"/>
  </w:num>
  <w:num w:numId="17" w16cid:durableId="1000081051">
    <w:abstractNumId w:val="16"/>
  </w:num>
  <w:num w:numId="18" w16cid:durableId="1263025251">
    <w:abstractNumId w:val="13"/>
  </w:num>
  <w:num w:numId="19" w16cid:durableId="29501973">
    <w:abstractNumId w:val="14"/>
  </w:num>
  <w:num w:numId="20" w16cid:durableId="1308630928">
    <w:abstractNumId w:val="20"/>
  </w:num>
  <w:num w:numId="21" w16cid:durableId="1588146477">
    <w:abstractNumId w:val="17"/>
  </w:num>
  <w:num w:numId="22" w16cid:durableId="696077004">
    <w:abstractNumId w:val="18"/>
  </w:num>
  <w:num w:numId="23" w16cid:durableId="1677003724">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evenAndOddHeaders/>
  <w:drawingGridHorizontalSpacing w:val="100"/>
  <w:displayHorizontalDrawingGridEvery w:val="2"/>
  <w:characterSpacingControl w:val="doNotCompress"/>
  <w:hdrShapeDefaults>
    <o:shapedefaults v:ext="edit" spidmax="2050">
      <o:colormru v:ext="edit" colors="#004b95,#c5004b,#97be0d,#f3f3ff,#f3f9ff,#fff3f8,#f3f8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MYCORSA"/>
    <w:docVar w:name="DocAuthor" w:val="Danielle van Meteren"/>
    <w:docVar w:name="DocDuplex" w:val="DUPLEX_DEFAULT"/>
    <w:docVar w:name="DocIndex" w:val="0000"/>
    <w:docVar w:name="DocPrinter" w:val="NOPRINTER"/>
    <w:docVar w:name="DocReg" w:val="0"/>
    <w:docVar w:name="DocType" w:val="INT"/>
    <w:docVar w:name="DocumentLanguage" w:val="nl-NL"/>
    <w:docVar w:name="IW_Generated" w:val="True"/>
    <w:docVar w:name="KingAsync" w:val="none"/>
    <w:docVar w:name="KingWizard" w:val="0"/>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907FAAE694F4E67AAB81440F6BE11D9&lt;/GroupID&gt;&lt;GroupName&gt;vraag&lt;/GroupName&gt;&lt;GroupDescription /&gt;&lt;GroupIndex&gt;0&lt;/GroupIndex&gt;&lt;GroupFields /&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gt;_x000d__x000a_    &lt;FORM&gt;_x000d__x000a_      &lt;ID&gt;GR4907FAAE694F4E67AAB81440F6BE11D9&lt;/ID&gt;_x000d__x000a_      &lt;NAME&gt;_x000d__x000a_        &lt;NLNL&gt;vraag&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6431"/>
  </w:docVars>
  <w:rsids>
    <w:rsidRoot w:val="00010A4C"/>
    <w:rsid w:val="0000017E"/>
    <w:rsid w:val="000006C2"/>
    <w:rsid w:val="00000BAB"/>
    <w:rsid w:val="00000CBB"/>
    <w:rsid w:val="000011C2"/>
    <w:rsid w:val="00001535"/>
    <w:rsid w:val="00001E27"/>
    <w:rsid w:val="00002175"/>
    <w:rsid w:val="00002832"/>
    <w:rsid w:val="000030DE"/>
    <w:rsid w:val="00003505"/>
    <w:rsid w:val="000042A6"/>
    <w:rsid w:val="00004341"/>
    <w:rsid w:val="00004703"/>
    <w:rsid w:val="00004C73"/>
    <w:rsid w:val="0000504A"/>
    <w:rsid w:val="000053E8"/>
    <w:rsid w:val="00005553"/>
    <w:rsid w:val="00005AC3"/>
    <w:rsid w:val="00005B56"/>
    <w:rsid w:val="00005E73"/>
    <w:rsid w:val="00006744"/>
    <w:rsid w:val="000068DC"/>
    <w:rsid w:val="00006A67"/>
    <w:rsid w:val="00006FB2"/>
    <w:rsid w:val="00007416"/>
    <w:rsid w:val="00007446"/>
    <w:rsid w:val="00007799"/>
    <w:rsid w:val="0000781A"/>
    <w:rsid w:val="000100BB"/>
    <w:rsid w:val="000102F9"/>
    <w:rsid w:val="00010503"/>
    <w:rsid w:val="00010598"/>
    <w:rsid w:val="000107C7"/>
    <w:rsid w:val="00010A4C"/>
    <w:rsid w:val="00010A5A"/>
    <w:rsid w:val="00010B5B"/>
    <w:rsid w:val="00010C46"/>
    <w:rsid w:val="00010CE5"/>
    <w:rsid w:val="00011321"/>
    <w:rsid w:val="000116C8"/>
    <w:rsid w:val="000117E1"/>
    <w:rsid w:val="0001194E"/>
    <w:rsid w:val="00011B1C"/>
    <w:rsid w:val="00011CC8"/>
    <w:rsid w:val="00011FB8"/>
    <w:rsid w:val="0001239A"/>
    <w:rsid w:val="0001359A"/>
    <w:rsid w:val="00014339"/>
    <w:rsid w:val="00014680"/>
    <w:rsid w:val="00014812"/>
    <w:rsid w:val="00014EB1"/>
    <w:rsid w:val="00014FC2"/>
    <w:rsid w:val="00015232"/>
    <w:rsid w:val="000154B3"/>
    <w:rsid w:val="0001593C"/>
    <w:rsid w:val="000166F5"/>
    <w:rsid w:val="00016740"/>
    <w:rsid w:val="00016838"/>
    <w:rsid w:val="000168EE"/>
    <w:rsid w:val="00016EF5"/>
    <w:rsid w:val="00017279"/>
    <w:rsid w:val="000178A8"/>
    <w:rsid w:val="00017AEC"/>
    <w:rsid w:val="0001F471"/>
    <w:rsid w:val="0002018F"/>
    <w:rsid w:val="000208F4"/>
    <w:rsid w:val="00020E68"/>
    <w:rsid w:val="0002129B"/>
    <w:rsid w:val="0002146B"/>
    <w:rsid w:val="000217B9"/>
    <w:rsid w:val="00021820"/>
    <w:rsid w:val="00021949"/>
    <w:rsid w:val="00021B65"/>
    <w:rsid w:val="00021C02"/>
    <w:rsid w:val="0002290E"/>
    <w:rsid w:val="00022ACE"/>
    <w:rsid w:val="00022B81"/>
    <w:rsid w:val="000236C7"/>
    <w:rsid w:val="00023700"/>
    <w:rsid w:val="0002397B"/>
    <w:rsid w:val="0002411A"/>
    <w:rsid w:val="00024241"/>
    <w:rsid w:val="00024310"/>
    <w:rsid w:val="0002495A"/>
    <w:rsid w:val="00024E37"/>
    <w:rsid w:val="00024F9B"/>
    <w:rsid w:val="00025DA8"/>
    <w:rsid w:val="00025FB1"/>
    <w:rsid w:val="00026189"/>
    <w:rsid w:val="00026F9B"/>
    <w:rsid w:val="00027548"/>
    <w:rsid w:val="000277FC"/>
    <w:rsid w:val="00027E15"/>
    <w:rsid w:val="000300BD"/>
    <w:rsid w:val="00030328"/>
    <w:rsid w:val="0003049D"/>
    <w:rsid w:val="00030FFF"/>
    <w:rsid w:val="000310AD"/>
    <w:rsid w:val="000315A2"/>
    <w:rsid w:val="00031778"/>
    <w:rsid w:val="000317B0"/>
    <w:rsid w:val="00031805"/>
    <w:rsid w:val="00031E15"/>
    <w:rsid w:val="0003271B"/>
    <w:rsid w:val="00032B21"/>
    <w:rsid w:val="00033450"/>
    <w:rsid w:val="000337B3"/>
    <w:rsid w:val="000337C1"/>
    <w:rsid w:val="00033B00"/>
    <w:rsid w:val="00033C36"/>
    <w:rsid w:val="0003481C"/>
    <w:rsid w:val="00035CBC"/>
    <w:rsid w:val="00035FEB"/>
    <w:rsid w:val="00036437"/>
    <w:rsid w:val="00037174"/>
    <w:rsid w:val="00037434"/>
    <w:rsid w:val="00037509"/>
    <w:rsid w:val="00037850"/>
    <w:rsid w:val="00037C77"/>
    <w:rsid w:val="00040AC2"/>
    <w:rsid w:val="000410BB"/>
    <w:rsid w:val="0004110B"/>
    <w:rsid w:val="00041163"/>
    <w:rsid w:val="00041EA8"/>
    <w:rsid w:val="00042582"/>
    <w:rsid w:val="00042588"/>
    <w:rsid w:val="00042CA1"/>
    <w:rsid w:val="00042F3F"/>
    <w:rsid w:val="000435A1"/>
    <w:rsid w:val="000438E4"/>
    <w:rsid w:val="00043DF3"/>
    <w:rsid w:val="00043F5D"/>
    <w:rsid w:val="00044340"/>
    <w:rsid w:val="0004462B"/>
    <w:rsid w:val="00044E33"/>
    <w:rsid w:val="000452B3"/>
    <w:rsid w:val="00045598"/>
    <w:rsid w:val="00045C35"/>
    <w:rsid w:val="00046320"/>
    <w:rsid w:val="00047530"/>
    <w:rsid w:val="0004763E"/>
    <w:rsid w:val="0004783D"/>
    <w:rsid w:val="00047B94"/>
    <w:rsid w:val="00047EE8"/>
    <w:rsid w:val="0005088D"/>
    <w:rsid w:val="00050955"/>
    <w:rsid w:val="00050E73"/>
    <w:rsid w:val="00050EAC"/>
    <w:rsid w:val="00050F37"/>
    <w:rsid w:val="00051527"/>
    <w:rsid w:val="00051EA5"/>
    <w:rsid w:val="00051F3B"/>
    <w:rsid w:val="0005231E"/>
    <w:rsid w:val="00052AFD"/>
    <w:rsid w:val="0005320B"/>
    <w:rsid w:val="00053630"/>
    <w:rsid w:val="0005426F"/>
    <w:rsid w:val="00054279"/>
    <w:rsid w:val="000545F0"/>
    <w:rsid w:val="000550CD"/>
    <w:rsid w:val="000550CE"/>
    <w:rsid w:val="000552B0"/>
    <w:rsid w:val="00055AAA"/>
    <w:rsid w:val="00055E06"/>
    <w:rsid w:val="00055EC1"/>
    <w:rsid w:val="00056865"/>
    <w:rsid w:val="000568A0"/>
    <w:rsid w:val="00056ACB"/>
    <w:rsid w:val="00056F0A"/>
    <w:rsid w:val="0005725D"/>
    <w:rsid w:val="000575C8"/>
    <w:rsid w:val="00057644"/>
    <w:rsid w:val="00057817"/>
    <w:rsid w:val="00057ACC"/>
    <w:rsid w:val="00057C5C"/>
    <w:rsid w:val="00057E5A"/>
    <w:rsid w:val="0006000B"/>
    <w:rsid w:val="00060670"/>
    <w:rsid w:val="000614AD"/>
    <w:rsid w:val="000616C9"/>
    <w:rsid w:val="00062058"/>
    <w:rsid w:val="0006262B"/>
    <w:rsid w:val="00062914"/>
    <w:rsid w:val="00062ABA"/>
    <w:rsid w:val="00062D26"/>
    <w:rsid w:val="00062E43"/>
    <w:rsid w:val="00062EE2"/>
    <w:rsid w:val="00062FF3"/>
    <w:rsid w:val="000632AB"/>
    <w:rsid w:val="00063343"/>
    <w:rsid w:val="000634E2"/>
    <w:rsid w:val="00063523"/>
    <w:rsid w:val="000635A3"/>
    <w:rsid w:val="000638DC"/>
    <w:rsid w:val="00063A76"/>
    <w:rsid w:val="00063BAD"/>
    <w:rsid w:val="00064164"/>
    <w:rsid w:val="0006451C"/>
    <w:rsid w:val="00064857"/>
    <w:rsid w:val="00064F3E"/>
    <w:rsid w:val="00065D55"/>
    <w:rsid w:val="000660B5"/>
    <w:rsid w:val="000663EE"/>
    <w:rsid w:val="00066CF2"/>
    <w:rsid w:val="00066FE7"/>
    <w:rsid w:val="00067124"/>
    <w:rsid w:val="0006733F"/>
    <w:rsid w:val="00067C7B"/>
    <w:rsid w:val="00067D99"/>
    <w:rsid w:val="0006F7EA"/>
    <w:rsid w:val="0006FAD0"/>
    <w:rsid w:val="00070308"/>
    <w:rsid w:val="000705CC"/>
    <w:rsid w:val="00070935"/>
    <w:rsid w:val="00070C72"/>
    <w:rsid w:val="000715E9"/>
    <w:rsid w:val="0007176D"/>
    <w:rsid w:val="00071996"/>
    <w:rsid w:val="000721CC"/>
    <w:rsid w:val="00072335"/>
    <w:rsid w:val="0007238C"/>
    <w:rsid w:val="00072583"/>
    <w:rsid w:val="0007280F"/>
    <w:rsid w:val="00072842"/>
    <w:rsid w:val="0007284C"/>
    <w:rsid w:val="00072D0A"/>
    <w:rsid w:val="00072DB8"/>
    <w:rsid w:val="00073094"/>
    <w:rsid w:val="00073095"/>
    <w:rsid w:val="000734B1"/>
    <w:rsid w:val="00073BB0"/>
    <w:rsid w:val="000745BD"/>
    <w:rsid w:val="0007485C"/>
    <w:rsid w:val="0007491A"/>
    <w:rsid w:val="0007499B"/>
    <w:rsid w:val="00074ED7"/>
    <w:rsid w:val="000753CA"/>
    <w:rsid w:val="00075BAC"/>
    <w:rsid w:val="00075CDC"/>
    <w:rsid w:val="00075EB8"/>
    <w:rsid w:val="00076018"/>
    <w:rsid w:val="00076AAA"/>
    <w:rsid w:val="00076ED0"/>
    <w:rsid w:val="00080581"/>
    <w:rsid w:val="00080A73"/>
    <w:rsid w:val="00080BB4"/>
    <w:rsid w:val="00080DA1"/>
    <w:rsid w:val="00080DDF"/>
    <w:rsid w:val="00080E29"/>
    <w:rsid w:val="0008126A"/>
    <w:rsid w:val="000814C2"/>
    <w:rsid w:val="00081912"/>
    <w:rsid w:val="0008198B"/>
    <w:rsid w:val="00081A2A"/>
    <w:rsid w:val="0008221E"/>
    <w:rsid w:val="00082438"/>
    <w:rsid w:val="000824F3"/>
    <w:rsid w:val="000827B6"/>
    <w:rsid w:val="00083821"/>
    <w:rsid w:val="00083DC5"/>
    <w:rsid w:val="00084299"/>
    <w:rsid w:val="0008554E"/>
    <w:rsid w:val="0008592F"/>
    <w:rsid w:val="00086285"/>
    <w:rsid w:val="00086315"/>
    <w:rsid w:val="0008635E"/>
    <w:rsid w:val="00086872"/>
    <w:rsid w:val="00086AEE"/>
    <w:rsid w:val="000871F4"/>
    <w:rsid w:val="00087243"/>
    <w:rsid w:val="00087682"/>
    <w:rsid w:val="00087784"/>
    <w:rsid w:val="000877DE"/>
    <w:rsid w:val="000877E1"/>
    <w:rsid w:val="00087843"/>
    <w:rsid w:val="00087AF8"/>
    <w:rsid w:val="00087B33"/>
    <w:rsid w:val="00087C2A"/>
    <w:rsid w:val="00087C4A"/>
    <w:rsid w:val="00087F72"/>
    <w:rsid w:val="00087FC2"/>
    <w:rsid w:val="000900F1"/>
    <w:rsid w:val="00090E20"/>
    <w:rsid w:val="0009160C"/>
    <w:rsid w:val="000920FD"/>
    <w:rsid w:val="0009218E"/>
    <w:rsid w:val="00092569"/>
    <w:rsid w:val="00093046"/>
    <w:rsid w:val="000940B2"/>
    <w:rsid w:val="0009416B"/>
    <w:rsid w:val="000941F3"/>
    <w:rsid w:val="00094713"/>
    <w:rsid w:val="000947FE"/>
    <w:rsid w:val="00094869"/>
    <w:rsid w:val="0009495E"/>
    <w:rsid w:val="00094AAC"/>
    <w:rsid w:val="00094C98"/>
    <w:rsid w:val="00094DC9"/>
    <w:rsid w:val="00095382"/>
    <w:rsid w:val="000957E4"/>
    <w:rsid w:val="00095898"/>
    <w:rsid w:val="00095E68"/>
    <w:rsid w:val="000961E8"/>
    <w:rsid w:val="00096320"/>
    <w:rsid w:val="00096BF3"/>
    <w:rsid w:val="00096C66"/>
    <w:rsid w:val="00096CFC"/>
    <w:rsid w:val="00096E4C"/>
    <w:rsid w:val="00096F14"/>
    <w:rsid w:val="00096FA4"/>
    <w:rsid w:val="0009714C"/>
    <w:rsid w:val="00097296"/>
    <w:rsid w:val="0009738E"/>
    <w:rsid w:val="00097547"/>
    <w:rsid w:val="00097640"/>
    <w:rsid w:val="00097642"/>
    <w:rsid w:val="00097C75"/>
    <w:rsid w:val="00097E56"/>
    <w:rsid w:val="000A0835"/>
    <w:rsid w:val="000A0BF6"/>
    <w:rsid w:val="000A0E77"/>
    <w:rsid w:val="000A0F3B"/>
    <w:rsid w:val="000A1313"/>
    <w:rsid w:val="000A15EF"/>
    <w:rsid w:val="000A1654"/>
    <w:rsid w:val="000A178C"/>
    <w:rsid w:val="000A18A4"/>
    <w:rsid w:val="000A1A02"/>
    <w:rsid w:val="000A1BEF"/>
    <w:rsid w:val="000A246C"/>
    <w:rsid w:val="000A2906"/>
    <w:rsid w:val="000A2DF4"/>
    <w:rsid w:val="000A2E56"/>
    <w:rsid w:val="000A3127"/>
    <w:rsid w:val="000A31EA"/>
    <w:rsid w:val="000A3380"/>
    <w:rsid w:val="000A3458"/>
    <w:rsid w:val="000A373B"/>
    <w:rsid w:val="000A3B45"/>
    <w:rsid w:val="000A3CB5"/>
    <w:rsid w:val="000A3D6F"/>
    <w:rsid w:val="000A3F29"/>
    <w:rsid w:val="000A41B4"/>
    <w:rsid w:val="000A43CE"/>
    <w:rsid w:val="000A4882"/>
    <w:rsid w:val="000A5359"/>
    <w:rsid w:val="000A5DDA"/>
    <w:rsid w:val="000A5EB8"/>
    <w:rsid w:val="000A618D"/>
    <w:rsid w:val="000A61DC"/>
    <w:rsid w:val="000A622B"/>
    <w:rsid w:val="000A6274"/>
    <w:rsid w:val="000A62A5"/>
    <w:rsid w:val="000A6510"/>
    <w:rsid w:val="000B002A"/>
    <w:rsid w:val="000B026F"/>
    <w:rsid w:val="000B060F"/>
    <w:rsid w:val="000B0635"/>
    <w:rsid w:val="000B0683"/>
    <w:rsid w:val="000B13D4"/>
    <w:rsid w:val="000B1DEA"/>
    <w:rsid w:val="000B1EE1"/>
    <w:rsid w:val="000B1F77"/>
    <w:rsid w:val="000B236D"/>
    <w:rsid w:val="000B2DBE"/>
    <w:rsid w:val="000B3DEB"/>
    <w:rsid w:val="000B417C"/>
    <w:rsid w:val="000B4882"/>
    <w:rsid w:val="000B4B0A"/>
    <w:rsid w:val="000B50B0"/>
    <w:rsid w:val="000B6004"/>
    <w:rsid w:val="000B61EC"/>
    <w:rsid w:val="000B6266"/>
    <w:rsid w:val="000B636C"/>
    <w:rsid w:val="000B6393"/>
    <w:rsid w:val="000B655C"/>
    <w:rsid w:val="000B6C67"/>
    <w:rsid w:val="000B6FCC"/>
    <w:rsid w:val="000B71E0"/>
    <w:rsid w:val="000B7382"/>
    <w:rsid w:val="000B77FB"/>
    <w:rsid w:val="000B79CE"/>
    <w:rsid w:val="000B7B4A"/>
    <w:rsid w:val="000B7D8B"/>
    <w:rsid w:val="000C0B6F"/>
    <w:rsid w:val="000C0CC2"/>
    <w:rsid w:val="000C0FF7"/>
    <w:rsid w:val="000C1421"/>
    <w:rsid w:val="000C1636"/>
    <w:rsid w:val="000C16B1"/>
    <w:rsid w:val="000C1A30"/>
    <w:rsid w:val="000C2214"/>
    <w:rsid w:val="000C24C7"/>
    <w:rsid w:val="000C259C"/>
    <w:rsid w:val="000C29E2"/>
    <w:rsid w:val="000C2A32"/>
    <w:rsid w:val="000C2ACB"/>
    <w:rsid w:val="000C2D98"/>
    <w:rsid w:val="000C2F19"/>
    <w:rsid w:val="000C310D"/>
    <w:rsid w:val="000C36E5"/>
    <w:rsid w:val="000C3BBC"/>
    <w:rsid w:val="000C3BBF"/>
    <w:rsid w:val="000C4458"/>
    <w:rsid w:val="000C473B"/>
    <w:rsid w:val="000C474E"/>
    <w:rsid w:val="000C4B72"/>
    <w:rsid w:val="000C4FF8"/>
    <w:rsid w:val="000C5677"/>
    <w:rsid w:val="000C5937"/>
    <w:rsid w:val="000C59C3"/>
    <w:rsid w:val="000C5E62"/>
    <w:rsid w:val="000C6C33"/>
    <w:rsid w:val="000C6C53"/>
    <w:rsid w:val="000C6D08"/>
    <w:rsid w:val="000C6D6A"/>
    <w:rsid w:val="000C6F0D"/>
    <w:rsid w:val="000C701A"/>
    <w:rsid w:val="000C713C"/>
    <w:rsid w:val="000C7824"/>
    <w:rsid w:val="000C7ACB"/>
    <w:rsid w:val="000D0806"/>
    <w:rsid w:val="000D0C6B"/>
    <w:rsid w:val="000D1196"/>
    <w:rsid w:val="000D165D"/>
    <w:rsid w:val="000D16B9"/>
    <w:rsid w:val="000D18D5"/>
    <w:rsid w:val="000D1C22"/>
    <w:rsid w:val="000D1EFA"/>
    <w:rsid w:val="000D2198"/>
    <w:rsid w:val="000D26C8"/>
    <w:rsid w:val="000D2B7F"/>
    <w:rsid w:val="000D2D9C"/>
    <w:rsid w:val="000D308B"/>
    <w:rsid w:val="000D3209"/>
    <w:rsid w:val="000D3263"/>
    <w:rsid w:val="000D33B3"/>
    <w:rsid w:val="000D349D"/>
    <w:rsid w:val="000D3896"/>
    <w:rsid w:val="000D3A79"/>
    <w:rsid w:val="000D3AEC"/>
    <w:rsid w:val="000D3BFA"/>
    <w:rsid w:val="000D3D13"/>
    <w:rsid w:val="000D42DE"/>
    <w:rsid w:val="000D4411"/>
    <w:rsid w:val="000D4537"/>
    <w:rsid w:val="000D46AB"/>
    <w:rsid w:val="000D4995"/>
    <w:rsid w:val="000D4C86"/>
    <w:rsid w:val="000D4F89"/>
    <w:rsid w:val="000D54D9"/>
    <w:rsid w:val="000D566E"/>
    <w:rsid w:val="000D5849"/>
    <w:rsid w:val="000D5B3B"/>
    <w:rsid w:val="000D6342"/>
    <w:rsid w:val="000D6438"/>
    <w:rsid w:val="000D6661"/>
    <w:rsid w:val="000D673A"/>
    <w:rsid w:val="000D6871"/>
    <w:rsid w:val="000D6CB5"/>
    <w:rsid w:val="000D7830"/>
    <w:rsid w:val="000D7878"/>
    <w:rsid w:val="000D78A9"/>
    <w:rsid w:val="000D78E2"/>
    <w:rsid w:val="000D7CBE"/>
    <w:rsid w:val="000E068E"/>
    <w:rsid w:val="000E075E"/>
    <w:rsid w:val="000E07E2"/>
    <w:rsid w:val="000E0FAD"/>
    <w:rsid w:val="000E13ED"/>
    <w:rsid w:val="000E17F4"/>
    <w:rsid w:val="000E1B36"/>
    <w:rsid w:val="000E1C50"/>
    <w:rsid w:val="000E1D5A"/>
    <w:rsid w:val="000E2504"/>
    <w:rsid w:val="000E27B6"/>
    <w:rsid w:val="000E3133"/>
    <w:rsid w:val="000E3215"/>
    <w:rsid w:val="000E3FAD"/>
    <w:rsid w:val="000E42AC"/>
    <w:rsid w:val="000E4F99"/>
    <w:rsid w:val="000E5221"/>
    <w:rsid w:val="000E54B8"/>
    <w:rsid w:val="000E5659"/>
    <w:rsid w:val="000E5A08"/>
    <w:rsid w:val="000E5DA2"/>
    <w:rsid w:val="000E6096"/>
    <w:rsid w:val="000E60DF"/>
    <w:rsid w:val="000E61E6"/>
    <w:rsid w:val="000E6EC9"/>
    <w:rsid w:val="000E7213"/>
    <w:rsid w:val="000E73A0"/>
    <w:rsid w:val="000E7487"/>
    <w:rsid w:val="000E74FF"/>
    <w:rsid w:val="000E795A"/>
    <w:rsid w:val="000F0011"/>
    <w:rsid w:val="000F011C"/>
    <w:rsid w:val="000F0270"/>
    <w:rsid w:val="000F0471"/>
    <w:rsid w:val="000F0641"/>
    <w:rsid w:val="000F08C5"/>
    <w:rsid w:val="000F0E9B"/>
    <w:rsid w:val="000F0ED0"/>
    <w:rsid w:val="000F1279"/>
    <w:rsid w:val="000F1868"/>
    <w:rsid w:val="000F18DA"/>
    <w:rsid w:val="000F1B70"/>
    <w:rsid w:val="000F1E23"/>
    <w:rsid w:val="000F20CE"/>
    <w:rsid w:val="000F21BA"/>
    <w:rsid w:val="000F25C9"/>
    <w:rsid w:val="000F2718"/>
    <w:rsid w:val="000F28CE"/>
    <w:rsid w:val="000F2B77"/>
    <w:rsid w:val="000F2F89"/>
    <w:rsid w:val="000F32D5"/>
    <w:rsid w:val="000F36BC"/>
    <w:rsid w:val="000F38B5"/>
    <w:rsid w:val="000F3C25"/>
    <w:rsid w:val="000F3E55"/>
    <w:rsid w:val="000F474E"/>
    <w:rsid w:val="000F4CD1"/>
    <w:rsid w:val="000F4FF6"/>
    <w:rsid w:val="000F5113"/>
    <w:rsid w:val="000F5865"/>
    <w:rsid w:val="000F5BC5"/>
    <w:rsid w:val="000F5CAF"/>
    <w:rsid w:val="000F5EEF"/>
    <w:rsid w:val="000F63B3"/>
    <w:rsid w:val="000F6864"/>
    <w:rsid w:val="000F69DD"/>
    <w:rsid w:val="000F6E91"/>
    <w:rsid w:val="000F7400"/>
    <w:rsid w:val="000F7B6E"/>
    <w:rsid w:val="000F7C91"/>
    <w:rsid w:val="000F7EDB"/>
    <w:rsid w:val="001006C1"/>
    <w:rsid w:val="00100B65"/>
    <w:rsid w:val="0010133B"/>
    <w:rsid w:val="001013B5"/>
    <w:rsid w:val="00101418"/>
    <w:rsid w:val="00102CCA"/>
    <w:rsid w:val="00103055"/>
    <w:rsid w:val="00103285"/>
    <w:rsid w:val="00103A37"/>
    <w:rsid w:val="00103AC1"/>
    <w:rsid w:val="00103C24"/>
    <w:rsid w:val="00104003"/>
    <w:rsid w:val="0010438B"/>
    <w:rsid w:val="001046CC"/>
    <w:rsid w:val="0010470F"/>
    <w:rsid w:val="001049C3"/>
    <w:rsid w:val="00105494"/>
    <w:rsid w:val="00105856"/>
    <w:rsid w:val="00105BF5"/>
    <w:rsid w:val="001063DC"/>
    <w:rsid w:val="001064A2"/>
    <w:rsid w:val="0010664F"/>
    <w:rsid w:val="00106719"/>
    <w:rsid w:val="00106867"/>
    <w:rsid w:val="001068DC"/>
    <w:rsid w:val="00106979"/>
    <w:rsid w:val="0010698B"/>
    <w:rsid w:val="00106A71"/>
    <w:rsid w:val="00106C1D"/>
    <w:rsid w:val="0010734D"/>
    <w:rsid w:val="00107479"/>
    <w:rsid w:val="001074B4"/>
    <w:rsid w:val="00107895"/>
    <w:rsid w:val="00107A64"/>
    <w:rsid w:val="00107F7E"/>
    <w:rsid w:val="00110062"/>
    <w:rsid w:val="00110406"/>
    <w:rsid w:val="0011059C"/>
    <w:rsid w:val="00110B80"/>
    <w:rsid w:val="00110FF4"/>
    <w:rsid w:val="00111F73"/>
    <w:rsid w:val="00111FC1"/>
    <w:rsid w:val="0011207E"/>
    <w:rsid w:val="001123C1"/>
    <w:rsid w:val="001125AE"/>
    <w:rsid w:val="001129DE"/>
    <w:rsid w:val="00112D3C"/>
    <w:rsid w:val="00112E00"/>
    <w:rsid w:val="00112F68"/>
    <w:rsid w:val="00113191"/>
    <w:rsid w:val="001134D5"/>
    <w:rsid w:val="00113614"/>
    <w:rsid w:val="00113E83"/>
    <w:rsid w:val="0011443F"/>
    <w:rsid w:val="00114827"/>
    <w:rsid w:val="00114BB9"/>
    <w:rsid w:val="00114E9C"/>
    <w:rsid w:val="00114F8A"/>
    <w:rsid w:val="00115023"/>
    <w:rsid w:val="00115883"/>
    <w:rsid w:val="00115C56"/>
    <w:rsid w:val="0011632E"/>
    <w:rsid w:val="00116A1B"/>
    <w:rsid w:val="00116CC7"/>
    <w:rsid w:val="0011747E"/>
    <w:rsid w:val="001174F0"/>
    <w:rsid w:val="0011758C"/>
    <w:rsid w:val="001176F9"/>
    <w:rsid w:val="00117EA2"/>
    <w:rsid w:val="00119F69"/>
    <w:rsid w:val="0012009D"/>
    <w:rsid w:val="0012074D"/>
    <w:rsid w:val="001209B1"/>
    <w:rsid w:val="00120BBC"/>
    <w:rsid w:val="00120C43"/>
    <w:rsid w:val="001213A9"/>
    <w:rsid w:val="001216B2"/>
    <w:rsid w:val="00121B13"/>
    <w:rsid w:val="00121C7F"/>
    <w:rsid w:val="00122B67"/>
    <w:rsid w:val="00123CC0"/>
    <w:rsid w:val="001247C0"/>
    <w:rsid w:val="00124CF5"/>
    <w:rsid w:val="00124F59"/>
    <w:rsid w:val="00124FCB"/>
    <w:rsid w:val="00125DAA"/>
    <w:rsid w:val="00125EB2"/>
    <w:rsid w:val="0012698A"/>
    <w:rsid w:val="00126C56"/>
    <w:rsid w:val="00126C9D"/>
    <w:rsid w:val="00126E10"/>
    <w:rsid w:val="001274F6"/>
    <w:rsid w:val="0012752E"/>
    <w:rsid w:val="00127646"/>
    <w:rsid w:val="00127A6C"/>
    <w:rsid w:val="00127EE2"/>
    <w:rsid w:val="00127F15"/>
    <w:rsid w:val="0012A36D"/>
    <w:rsid w:val="00130621"/>
    <w:rsid w:val="00130B83"/>
    <w:rsid w:val="00130CBE"/>
    <w:rsid w:val="0013158D"/>
    <w:rsid w:val="00131BBD"/>
    <w:rsid w:val="00131D7F"/>
    <w:rsid w:val="001320C8"/>
    <w:rsid w:val="00132240"/>
    <w:rsid w:val="001325A8"/>
    <w:rsid w:val="001329E5"/>
    <w:rsid w:val="00133140"/>
    <w:rsid w:val="00133729"/>
    <w:rsid w:val="0013433D"/>
    <w:rsid w:val="00134474"/>
    <w:rsid w:val="001350FF"/>
    <w:rsid w:val="0013522A"/>
    <w:rsid w:val="001354BC"/>
    <w:rsid w:val="001357EB"/>
    <w:rsid w:val="0013587E"/>
    <w:rsid w:val="00135E83"/>
    <w:rsid w:val="00136009"/>
    <w:rsid w:val="00136157"/>
    <w:rsid w:val="00136C3E"/>
    <w:rsid w:val="00137E90"/>
    <w:rsid w:val="00140547"/>
    <w:rsid w:val="0014077D"/>
    <w:rsid w:val="00140BAA"/>
    <w:rsid w:val="0014128A"/>
    <w:rsid w:val="00141292"/>
    <w:rsid w:val="001412AA"/>
    <w:rsid w:val="00141429"/>
    <w:rsid w:val="001415F7"/>
    <w:rsid w:val="00141710"/>
    <w:rsid w:val="00141725"/>
    <w:rsid w:val="00141DBE"/>
    <w:rsid w:val="00141EB8"/>
    <w:rsid w:val="00141F0A"/>
    <w:rsid w:val="0014228D"/>
    <w:rsid w:val="00142695"/>
    <w:rsid w:val="00142FA5"/>
    <w:rsid w:val="001434CE"/>
    <w:rsid w:val="00143544"/>
    <w:rsid w:val="00143B73"/>
    <w:rsid w:val="00144036"/>
    <w:rsid w:val="00144131"/>
    <w:rsid w:val="001442BD"/>
    <w:rsid w:val="0014433B"/>
    <w:rsid w:val="001446EC"/>
    <w:rsid w:val="0014477A"/>
    <w:rsid w:val="00144E37"/>
    <w:rsid w:val="00145265"/>
    <w:rsid w:val="00145518"/>
    <w:rsid w:val="00145674"/>
    <w:rsid w:val="00145766"/>
    <w:rsid w:val="0014576E"/>
    <w:rsid w:val="00145B0D"/>
    <w:rsid w:val="0014609A"/>
    <w:rsid w:val="001460F0"/>
    <w:rsid w:val="001461BF"/>
    <w:rsid w:val="00146CAF"/>
    <w:rsid w:val="0014715B"/>
    <w:rsid w:val="00147A17"/>
    <w:rsid w:val="00147A6F"/>
    <w:rsid w:val="00147AB0"/>
    <w:rsid w:val="00147ABA"/>
    <w:rsid w:val="0015063D"/>
    <w:rsid w:val="00150B1C"/>
    <w:rsid w:val="00150E1A"/>
    <w:rsid w:val="00150E6D"/>
    <w:rsid w:val="00150ED3"/>
    <w:rsid w:val="0015135F"/>
    <w:rsid w:val="00151AC0"/>
    <w:rsid w:val="001522F9"/>
    <w:rsid w:val="001524F8"/>
    <w:rsid w:val="00153580"/>
    <w:rsid w:val="0015364B"/>
    <w:rsid w:val="001536F5"/>
    <w:rsid w:val="00153D26"/>
    <w:rsid w:val="00153D7A"/>
    <w:rsid w:val="00153E76"/>
    <w:rsid w:val="00153F7C"/>
    <w:rsid w:val="001541C7"/>
    <w:rsid w:val="0015587D"/>
    <w:rsid w:val="001559CC"/>
    <w:rsid w:val="00156383"/>
    <w:rsid w:val="00156389"/>
    <w:rsid w:val="00156C5F"/>
    <w:rsid w:val="00156E82"/>
    <w:rsid w:val="001574BF"/>
    <w:rsid w:val="001576F1"/>
    <w:rsid w:val="00161AD4"/>
    <w:rsid w:val="00161FCB"/>
    <w:rsid w:val="00162696"/>
    <w:rsid w:val="00162ADC"/>
    <w:rsid w:val="00163375"/>
    <w:rsid w:val="0016343C"/>
    <w:rsid w:val="0016355F"/>
    <w:rsid w:val="00163913"/>
    <w:rsid w:val="00164A2F"/>
    <w:rsid w:val="00164AE1"/>
    <w:rsid w:val="00164C91"/>
    <w:rsid w:val="0016529C"/>
    <w:rsid w:val="00166549"/>
    <w:rsid w:val="0016701E"/>
    <w:rsid w:val="00167406"/>
    <w:rsid w:val="001676DC"/>
    <w:rsid w:val="00167938"/>
    <w:rsid w:val="00167ACC"/>
    <w:rsid w:val="001708C1"/>
    <w:rsid w:val="00170E06"/>
    <w:rsid w:val="00171219"/>
    <w:rsid w:val="0017139A"/>
    <w:rsid w:val="001717AF"/>
    <w:rsid w:val="00172393"/>
    <w:rsid w:val="001732BF"/>
    <w:rsid w:val="00173A81"/>
    <w:rsid w:val="00173EA1"/>
    <w:rsid w:val="00174571"/>
    <w:rsid w:val="001748AD"/>
    <w:rsid w:val="00174934"/>
    <w:rsid w:val="00174BD7"/>
    <w:rsid w:val="00174C59"/>
    <w:rsid w:val="001750ED"/>
    <w:rsid w:val="001752E0"/>
    <w:rsid w:val="001753F3"/>
    <w:rsid w:val="00175433"/>
    <w:rsid w:val="00175D40"/>
    <w:rsid w:val="0017604E"/>
    <w:rsid w:val="00176457"/>
    <w:rsid w:val="00176981"/>
    <w:rsid w:val="00176F0C"/>
    <w:rsid w:val="0017752B"/>
    <w:rsid w:val="00177785"/>
    <w:rsid w:val="00177797"/>
    <w:rsid w:val="00177906"/>
    <w:rsid w:val="00177DF2"/>
    <w:rsid w:val="00177FBA"/>
    <w:rsid w:val="001800DC"/>
    <w:rsid w:val="001801D2"/>
    <w:rsid w:val="0018048E"/>
    <w:rsid w:val="00180901"/>
    <w:rsid w:val="00180D99"/>
    <w:rsid w:val="0018179F"/>
    <w:rsid w:val="00181835"/>
    <w:rsid w:val="001819DC"/>
    <w:rsid w:val="00181C60"/>
    <w:rsid w:val="00181EFA"/>
    <w:rsid w:val="00182034"/>
    <w:rsid w:val="001822E1"/>
    <w:rsid w:val="001825BC"/>
    <w:rsid w:val="001825BF"/>
    <w:rsid w:val="00182873"/>
    <w:rsid w:val="00182892"/>
    <w:rsid w:val="00182D20"/>
    <w:rsid w:val="001831B2"/>
    <w:rsid w:val="00183B2B"/>
    <w:rsid w:val="00184501"/>
    <w:rsid w:val="0018466F"/>
    <w:rsid w:val="00184888"/>
    <w:rsid w:val="00184DB0"/>
    <w:rsid w:val="00184E4B"/>
    <w:rsid w:val="001850E1"/>
    <w:rsid w:val="0018540F"/>
    <w:rsid w:val="001855DF"/>
    <w:rsid w:val="0018566F"/>
    <w:rsid w:val="0018601A"/>
    <w:rsid w:val="00186241"/>
    <w:rsid w:val="00186495"/>
    <w:rsid w:val="00186CC9"/>
    <w:rsid w:val="00186E71"/>
    <w:rsid w:val="001871FF"/>
    <w:rsid w:val="00187236"/>
    <w:rsid w:val="0018738E"/>
    <w:rsid w:val="00187813"/>
    <w:rsid w:val="00187875"/>
    <w:rsid w:val="00187F1B"/>
    <w:rsid w:val="00187F5D"/>
    <w:rsid w:val="0019040F"/>
    <w:rsid w:val="00190479"/>
    <w:rsid w:val="001915DA"/>
    <w:rsid w:val="00191B6B"/>
    <w:rsid w:val="00191D59"/>
    <w:rsid w:val="001921FB"/>
    <w:rsid w:val="0019230D"/>
    <w:rsid w:val="00193090"/>
    <w:rsid w:val="001931CA"/>
    <w:rsid w:val="0019410B"/>
    <w:rsid w:val="00194289"/>
    <w:rsid w:val="001949A8"/>
    <w:rsid w:val="00194A78"/>
    <w:rsid w:val="001951EC"/>
    <w:rsid w:val="001953E1"/>
    <w:rsid w:val="001957B8"/>
    <w:rsid w:val="00195911"/>
    <w:rsid w:val="00195A9A"/>
    <w:rsid w:val="00195DB8"/>
    <w:rsid w:val="00195E73"/>
    <w:rsid w:val="00195ECC"/>
    <w:rsid w:val="00196255"/>
    <w:rsid w:val="00196527"/>
    <w:rsid w:val="00196961"/>
    <w:rsid w:val="00196BA1"/>
    <w:rsid w:val="00197367"/>
    <w:rsid w:val="001A0B6B"/>
    <w:rsid w:val="001A0B7E"/>
    <w:rsid w:val="001A1733"/>
    <w:rsid w:val="001A1865"/>
    <w:rsid w:val="001A1910"/>
    <w:rsid w:val="001A1DAC"/>
    <w:rsid w:val="001A1E59"/>
    <w:rsid w:val="001A2157"/>
    <w:rsid w:val="001A23DD"/>
    <w:rsid w:val="001A2C84"/>
    <w:rsid w:val="001A301A"/>
    <w:rsid w:val="001A318D"/>
    <w:rsid w:val="001A32DA"/>
    <w:rsid w:val="001A355A"/>
    <w:rsid w:val="001A3C8C"/>
    <w:rsid w:val="001A3CA2"/>
    <w:rsid w:val="001A3E7F"/>
    <w:rsid w:val="001A3FF4"/>
    <w:rsid w:val="001A5185"/>
    <w:rsid w:val="001A54D0"/>
    <w:rsid w:val="001A5CCE"/>
    <w:rsid w:val="001A67A6"/>
    <w:rsid w:val="001A6ACC"/>
    <w:rsid w:val="001A6B71"/>
    <w:rsid w:val="001A6B7A"/>
    <w:rsid w:val="001A6D51"/>
    <w:rsid w:val="001A6F76"/>
    <w:rsid w:val="001A710C"/>
    <w:rsid w:val="001A720F"/>
    <w:rsid w:val="001A724F"/>
    <w:rsid w:val="001A72FC"/>
    <w:rsid w:val="001A742A"/>
    <w:rsid w:val="001A7B5F"/>
    <w:rsid w:val="001B03A3"/>
    <w:rsid w:val="001B0454"/>
    <w:rsid w:val="001B050B"/>
    <w:rsid w:val="001B0543"/>
    <w:rsid w:val="001B080E"/>
    <w:rsid w:val="001B0D93"/>
    <w:rsid w:val="001B0E98"/>
    <w:rsid w:val="001B0F87"/>
    <w:rsid w:val="001B15EB"/>
    <w:rsid w:val="001B193E"/>
    <w:rsid w:val="001B19F7"/>
    <w:rsid w:val="001B1F39"/>
    <w:rsid w:val="001B245E"/>
    <w:rsid w:val="001B26B4"/>
    <w:rsid w:val="001B2BFB"/>
    <w:rsid w:val="001B2F2F"/>
    <w:rsid w:val="001B3CF3"/>
    <w:rsid w:val="001B46E1"/>
    <w:rsid w:val="001B4EC1"/>
    <w:rsid w:val="001B5071"/>
    <w:rsid w:val="001B57DD"/>
    <w:rsid w:val="001B5891"/>
    <w:rsid w:val="001B58CB"/>
    <w:rsid w:val="001B5EFE"/>
    <w:rsid w:val="001B607F"/>
    <w:rsid w:val="001B6237"/>
    <w:rsid w:val="001B671E"/>
    <w:rsid w:val="001B6B4A"/>
    <w:rsid w:val="001B6C70"/>
    <w:rsid w:val="001B6D9A"/>
    <w:rsid w:val="001B78BF"/>
    <w:rsid w:val="001B7D6D"/>
    <w:rsid w:val="001C0051"/>
    <w:rsid w:val="001C037C"/>
    <w:rsid w:val="001C07EC"/>
    <w:rsid w:val="001C0A84"/>
    <w:rsid w:val="001C0F5E"/>
    <w:rsid w:val="001C1864"/>
    <w:rsid w:val="001C22A0"/>
    <w:rsid w:val="001C34E5"/>
    <w:rsid w:val="001C36E8"/>
    <w:rsid w:val="001C370B"/>
    <w:rsid w:val="001C37B5"/>
    <w:rsid w:val="001C37CC"/>
    <w:rsid w:val="001C3DB2"/>
    <w:rsid w:val="001C423B"/>
    <w:rsid w:val="001C4490"/>
    <w:rsid w:val="001C4615"/>
    <w:rsid w:val="001C46FD"/>
    <w:rsid w:val="001C5205"/>
    <w:rsid w:val="001C52E2"/>
    <w:rsid w:val="001C5476"/>
    <w:rsid w:val="001C5551"/>
    <w:rsid w:val="001C573A"/>
    <w:rsid w:val="001C57A7"/>
    <w:rsid w:val="001C5974"/>
    <w:rsid w:val="001C60A2"/>
    <w:rsid w:val="001C616F"/>
    <w:rsid w:val="001C646D"/>
    <w:rsid w:val="001C6670"/>
    <w:rsid w:val="001C66F8"/>
    <w:rsid w:val="001C6998"/>
    <w:rsid w:val="001C70B2"/>
    <w:rsid w:val="001C7445"/>
    <w:rsid w:val="001C74CA"/>
    <w:rsid w:val="001C7CC2"/>
    <w:rsid w:val="001C7EBC"/>
    <w:rsid w:val="001C7F11"/>
    <w:rsid w:val="001C7FCE"/>
    <w:rsid w:val="001C7FF1"/>
    <w:rsid w:val="001D050E"/>
    <w:rsid w:val="001D099A"/>
    <w:rsid w:val="001D0B57"/>
    <w:rsid w:val="001D1B0A"/>
    <w:rsid w:val="001D2ABE"/>
    <w:rsid w:val="001D2C1F"/>
    <w:rsid w:val="001D2CDA"/>
    <w:rsid w:val="001D2ECA"/>
    <w:rsid w:val="001D32B6"/>
    <w:rsid w:val="001D34F1"/>
    <w:rsid w:val="001D4187"/>
    <w:rsid w:val="001D46A4"/>
    <w:rsid w:val="001D481E"/>
    <w:rsid w:val="001D4835"/>
    <w:rsid w:val="001D48B4"/>
    <w:rsid w:val="001D4AB7"/>
    <w:rsid w:val="001D4D8E"/>
    <w:rsid w:val="001D4E6A"/>
    <w:rsid w:val="001D50A1"/>
    <w:rsid w:val="001D5143"/>
    <w:rsid w:val="001D522F"/>
    <w:rsid w:val="001D580D"/>
    <w:rsid w:val="001D5BA8"/>
    <w:rsid w:val="001D6EBF"/>
    <w:rsid w:val="001E026B"/>
    <w:rsid w:val="001E0497"/>
    <w:rsid w:val="001E08FA"/>
    <w:rsid w:val="001E0B21"/>
    <w:rsid w:val="001E0F90"/>
    <w:rsid w:val="001E0FFC"/>
    <w:rsid w:val="001E12B4"/>
    <w:rsid w:val="001E1661"/>
    <w:rsid w:val="001E1A72"/>
    <w:rsid w:val="001E1BC4"/>
    <w:rsid w:val="001E1DB2"/>
    <w:rsid w:val="001E248E"/>
    <w:rsid w:val="001E2824"/>
    <w:rsid w:val="001E2C31"/>
    <w:rsid w:val="001E2D35"/>
    <w:rsid w:val="001E30C1"/>
    <w:rsid w:val="001E367F"/>
    <w:rsid w:val="001E3819"/>
    <w:rsid w:val="001E3AF3"/>
    <w:rsid w:val="001E3D42"/>
    <w:rsid w:val="001E433F"/>
    <w:rsid w:val="001E4B7B"/>
    <w:rsid w:val="001E4C86"/>
    <w:rsid w:val="001E4E3F"/>
    <w:rsid w:val="001E5755"/>
    <w:rsid w:val="001E5757"/>
    <w:rsid w:val="001E5A3D"/>
    <w:rsid w:val="001E5FC6"/>
    <w:rsid w:val="001E61D4"/>
    <w:rsid w:val="001E6349"/>
    <w:rsid w:val="001E640A"/>
    <w:rsid w:val="001E66A5"/>
    <w:rsid w:val="001E6B85"/>
    <w:rsid w:val="001E6F46"/>
    <w:rsid w:val="001E7FCB"/>
    <w:rsid w:val="001F00B6"/>
    <w:rsid w:val="001F09F7"/>
    <w:rsid w:val="001F0A1F"/>
    <w:rsid w:val="001F1EE4"/>
    <w:rsid w:val="001F2088"/>
    <w:rsid w:val="001F21CC"/>
    <w:rsid w:val="001F2D05"/>
    <w:rsid w:val="001F34B2"/>
    <w:rsid w:val="001F391C"/>
    <w:rsid w:val="001F3BFF"/>
    <w:rsid w:val="001F3D1C"/>
    <w:rsid w:val="001F4737"/>
    <w:rsid w:val="001F485F"/>
    <w:rsid w:val="001F5265"/>
    <w:rsid w:val="001F54FF"/>
    <w:rsid w:val="001F6044"/>
    <w:rsid w:val="001F63FE"/>
    <w:rsid w:val="001F67A5"/>
    <w:rsid w:val="001F7770"/>
    <w:rsid w:val="001F7FE2"/>
    <w:rsid w:val="00200125"/>
    <w:rsid w:val="002003A2"/>
    <w:rsid w:val="00200546"/>
    <w:rsid w:val="002008A9"/>
    <w:rsid w:val="00201353"/>
    <w:rsid w:val="00201698"/>
    <w:rsid w:val="00201E3F"/>
    <w:rsid w:val="00202E86"/>
    <w:rsid w:val="002030F7"/>
    <w:rsid w:val="00203182"/>
    <w:rsid w:val="002034EC"/>
    <w:rsid w:val="002035D4"/>
    <w:rsid w:val="0020398E"/>
    <w:rsid w:val="00203993"/>
    <w:rsid w:val="002039BB"/>
    <w:rsid w:val="00204188"/>
    <w:rsid w:val="0020422B"/>
    <w:rsid w:val="0020452D"/>
    <w:rsid w:val="00204546"/>
    <w:rsid w:val="00204583"/>
    <w:rsid w:val="0020490B"/>
    <w:rsid w:val="00204A0A"/>
    <w:rsid w:val="002050BB"/>
    <w:rsid w:val="00205435"/>
    <w:rsid w:val="0020674D"/>
    <w:rsid w:val="002068D5"/>
    <w:rsid w:val="00206918"/>
    <w:rsid w:val="00206D9E"/>
    <w:rsid w:val="00206FF8"/>
    <w:rsid w:val="00207148"/>
    <w:rsid w:val="002074B4"/>
    <w:rsid w:val="00207515"/>
    <w:rsid w:val="00207534"/>
    <w:rsid w:val="002076A2"/>
    <w:rsid w:val="00207BA0"/>
    <w:rsid w:val="00207BA7"/>
    <w:rsid w:val="00207D22"/>
    <w:rsid w:val="00207D4C"/>
    <w:rsid w:val="00207FCC"/>
    <w:rsid w:val="002108DE"/>
    <w:rsid w:val="00210FB8"/>
    <w:rsid w:val="00211324"/>
    <w:rsid w:val="0021157F"/>
    <w:rsid w:val="002116F9"/>
    <w:rsid w:val="002119C4"/>
    <w:rsid w:val="00212507"/>
    <w:rsid w:val="002125C4"/>
    <w:rsid w:val="002125EA"/>
    <w:rsid w:val="0021277F"/>
    <w:rsid w:val="002129D3"/>
    <w:rsid w:val="0021345D"/>
    <w:rsid w:val="00213A04"/>
    <w:rsid w:val="002140C2"/>
    <w:rsid w:val="00214103"/>
    <w:rsid w:val="002144B4"/>
    <w:rsid w:val="00214A42"/>
    <w:rsid w:val="00214DF8"/>
    <w:rsid w:val="00214E8E"/>
    <w:rsid w:val="00215442"/>
    <w:rsid w:val="00215662"/>
    <w:rsid w:val="00215963"/>
    <w:rsid w:val="00215D07"/>
    <w:rsid w:val="00215D2D"/>
    <w:rsid w:val="0021623F"/>
    <w:rsid w:val="0021633E"/>
    <w:rsid w:val="0021753F"/>
    <w:rsid w:val="0021786F"/>
    <w:rsid w:val="0021793A"/>
    <w:rsid w:val="00217972"/>
    <w:rsid w:val="002200FD"/>
    <w:rsid w:val="002201DF"/>
    <w:rsid w:val="002206A7"/>
    <w:rsid w:val="002208AD"/>
    <w:rsid w:val="0022094B"/>
    <w:rsid w:val="002214BE"/>
    <w:rsid w:val="00222173"/>
    <w:rsid w:val="00222361"/>
    <w:rsid w:val="002229D6"/>
    <w:rsid w:val="00222D3A"/>
    <w:rsid w:val="00223083"/>
    <w:rsid w:val="002236D1"/>
    <w:rsid w:val="002238E5"/>
    <w:rsid w:val="00224205"/>
    <w:rsid w:val="00224229"/>
    <w:rsid w:val="00224A2C"/>
    <w:rsid w:val="00224BA6"/>
    <w:rsid w:val="00224FE7"/>
    <w:rsid w:val="00225467"/>
    <w:rsid w:val="002254AE"/>
    <w:rsid w:val="0022571C"/>
    <w:rsid w:val="00225A4D"/>
    <w:rsid w:val="00226486"/>
    <w:rsid w:val="0022679A"/>
    <w:rsid w:val="002267F9"/>
    <w:rsid w:val="00226C3C"/>
    <w:rsid w:val="00226C77"/>
    <w:rsid w:val="00226E34"/>
    <w:rsid w:val="002273F1"/>
    <w:rsid w:val="00227A36"/>
    <w:rsid w:val="00227C3E"/>
    <w:rsid w:val="00227DCE"/>
    <w:rsid w:val="00227FAA"/>
    <w:rsid w:val="0023017A"/>
    <w:rsid w:val="00230E89"/>
    <w:rsid w:val="00230F16"/>
    <w:rsid w:val="0023183B"/>
    <w:rsid w:val="0023184C"/>
    <w:rsid w:val="00231E7B"/>
    <w:rsid w:val="00232216"/>
    <w:rsid w:val="002331A1"/>
    <w:rsid w:val="002335DE"/>
    <w:rsid w:val="0023372F"/>
    <w:rsid w:val="00233874"/>
    <w:rsid w:val="00233A76"/>
    <w:rsid w:val="00233D0D"/>
    <w:rsid w:val="00234229"/>
    <w:rsid w:val="0023450D"/>
    <w:rsid w:val="00234891"/>
    <w:rsid w:val="00234C07"/>
    <w:rsid w:val="00234C0F"/>
    <w:rsid w:val="00234E38"/>
    <w:rsid w:val="00234FB0"/>
    <w:rsid w:val="002350DE"/>
    <w:rsid w:val="002351EE"/>
    <w:rsid w:val="00235411"/>
    <w:rsid w:val="0023552B"/>
    <w:rsid w:val="0023567F"/>
    <w:rsid w:val="00235989"/>
    <w:rsid w:val="00236122"/>
    <w:rsid w:val="0023616B"/>
    <w:rsid w:val="002362A5"/>
    <w:rsid w:val="00236901"/>
    <w:rsid w:val="0023704B"/>
    <w:rsid w:val="002371CB"/>
    <w:rsid w:val="002372DD"/>
    <w:rsid w:val="0023760F"/>
    <w:rsid w:val="00237849"/>
    <w:rsid w:val="00237909"/>
    <w:rsid w:val="00237B2C"/>
    <w:rsid w:val="00240CA1"/>
    <w:rsid w:val="002411F6"/>
    <w:rsid w:val="002416E1"/>
    <w:rsid w:val="00241A17"/>
    <w:rsid w:val="00241A5B"/>
    <w:rsid w:val="00241EF8"/>
    <w:rsid w:val="00241FB0"/>
    <w:rsid w:val="002422E7"/>
    <w:rsid w:val="002423E6"/>
    <w:rsid w:val="002423F8"/>
    <w:rsid w:val="0024247A"/>
    <w:rsid w:val="002426DC"/>
    <w:rsid w:val="002427FD"/>
    <w:rsid w:val="00243073"/>
    <w:rsid w:val="0024324E"/>
    <w:rsid w:val="002433F0"/>
    <w:rsid w:val="0024348A"/>
    <w:rsid w:val="00244159"/>
    <w:rsid w:val="0024487D"/>
    <w:rsid w:val="00244AC3"/>
    <w:rsid w:val="00244F1F"/>
    <w:rsid w:val="00245312"/>
    <w:rsid w:val="00245BE8"/>
    <w:rsid w:val="00246287"/>
    <w:rsid w:val="002462EF"/>
    <w:rsid w:val="0024637F"/>
    <w:rsid w:val="00246676"/>
    <w:rsid w:val="002466CF"/>
    <w:rsid w:val="00246BB4"/>
    <w:rsid w:val="00246DC6"/>
    <w:rsid w:val="00246EEF"/>
    <w:rsid w:val="0024727C"/>
    <w:rsid w:val="0024739B"/>
    <w:rsid w:val="002476B6"/>
    <w:rsid w:val="002477B8"/>
    <w:rsid w:val="0025005E"/>
    <w:rsid w:val="002506E5"/>
    <w:rsid w:val="002506F4"/>
    <w:rsid w:val="002507BB"/>
    <w:rsid w:val="00250801"/>
    <w:rsid w:val="00250E9B"/>
    <w:rsid w:val="00251201"/>
    <w:rsid w:val="0025151E"/>
    <w:rsid w:val="00251645"/>
    <w:rsid w:val="002517DD"/>
    <w:rsid w:val="0025185D"/>
    <w:rsid w:val="002518C7"/>
    <w:rsid w:val="00251A28"/>
    <w:rsid w:val="002523FF"/>
    <w:rsid w:val="00252780"/>
    <w:rsid w:val="00253176"/>
    <w:rsid w:val="0025317C"/>
    <w:rsid w:val="00253647"/>
    <w:rsid w:val="0025364D"/>
    <w:rsid w:val="00253BC9"/>
    <w:rsid w:val="00253C25"/>
    <w:rsid w:val="00254164"/>
    <w:rsid w:val="00254A79"/>
    <w:rsid w:val="00254BA1"/>
    <w:rsid w:val="0025557B"/>
    <w:rsid w:val="00255785"/>
    <w:rsid w:val="00255DA4"/>
    <w:rsid w:val="00255DAB"/>
    <w:rsid w:val="002565D4"/>
    <w:rsid w:val="00256869"/>
    <w:rsid w:val="002573C3"/>
    <w:rsid w:val="002578C5"/>
    <w:rsid w:val="00257ABA"/>
    <w:rsid w:val="00257D44"/>
    <w:rsid w:val="00260756"/>
    <w:rsid w:val="00260796"/>
    <w:rsid w:val="00260812"/>
    <w:rsid w:val="00260849"/>
    <w:rsid w:val="0026126F"/>
    <w:rsid w:val="0026142C"/>
    <w:rsid w:val="002616D0"/>
    <w:rsid w:val="002619CC"/>
    <w:rsid w:val="00261A42"/>
    <w:rsid w:val="00261B5D"/>
    <w:rsid w:val="00261EE3"/>
    <w:rsid w:val="00262104"/>
    <w:rsid w:val="002623DF"/>
    <w:rsid w:val="00262548"/>
    <w:rsid w:val="002626D2"/>
    <w:rsid w:val="00262720"/>
    <w:rsid w:val="002628A0"/>
    <w:rsid w:val="002634E6"/>
    <w:rsid w:val="00263A4D"/>
    <w:rsid w:val="00263F6F"/>
    <w:rsid w:val="00264F6F"/>
    <w:rsid w:val="0026591A"/>
    <w:rsid w:val="00265BA9"/>
    <w:rsid w:val="00265C7A"/>
    <w:rsid w:val="00265CF3"/>
    <w:rsid w:val="0026673B"/>
    <w:rsid w:val="00266AB5"/>
    <w:rsid w:val="00266ADF"/>
    <w:rsid w:val="00266D2E"/>
    <w:rsid w:val="00267A63"/>
    <w:rsid w:val="00267D98"/>
    <w:rsid w:val="002708D3"/>
    <w:rsid w:val="00270B26"/>
    <w:rsid w:val="00270CB6"/>
    <w:rsid w:val="002718C5"/>
    <w:rsid w:val="00271B85"/>
    <w:rsid w:val="00271E37"/>
    <w:rsid w:val="0027205E"/>
    <w:rsid w:val="002726D6"/>
    <w:rsid w:val="00272B96"/>
    <w:rsid w:val="00273027"/>
    <w:rsid w:val="00273217"/>
    <w:rsid w:val="00273262"/>
    <w:rsid w:val="00273D12"/>
    <w:rsid w:val="00274018"/>
    <w:rsid w:val="00274040"/>
    <w:rsid w:val="002744E8"/>
    <w:rsid w:val="002747F3"/>
    <w:rsid w:val="00274F1B"/>
    <w:rsid w:val="00275076"/>
    <w:rsid w:val="00275242"/>
    <w:rsid w:val="00275724"/>
    <w:rsid w:val="00275850"/>
    <w:rsid w:val="0027595C"/>
    <w:rsid w:val="00275A4D"/>
    <w:rsid w:val="00275C23"/>
    <w:rsid w:val="00275D10"/>
    <w:rsid w:val="00276623"/>
    <w:rsid w:val="0027680B"/>
    <w:rsid w:val="002768D3"/>
    <w:rsid w:val="002771BB"/>
    <w:rsid w:val="0027730D"/>
    <w:rsid w:val="002775D0"/>
    <w:rsid w:val="0027792B"/>
    <w:rsid w:val="00277BAF"/>
    <w:rsid w:val="00277BCE"/>
    <w:rsid w:val="00280550"/>
    <w:rsid w:val="0028201F"/>
    <w:rsid w:val="00282309"/>
    <w:rsid w:val="002823D8"/>
    <w:rsid w:val="0028266E"/>
    <w:rsid w:val="00282A5F"/>
    <w:rsid w:val="00282DF3"/>
    <w:rsid w:val="002831AE"/>
    <w:rsid w:val="0028324B"/>
    <w:rsid w:val="00284A65"/>
    <w:rsid w:val="00285943"/>
    <w:rsid w:val="002861CA"/>
    <w:rsid w:val="0028636C"/>
    <w:rsid w:val="00286562"/>
    <w:rsid w:val="00286872"/>
    <w:rsid w:val="00286B38"/>
    <w:rsid w:val="00287721"/>
    <w:rsid w:val="00287CB3"/>
    <w:rsid w:val="00287F58"/>
    <w:rsid w:val="002909DD"/>
    <w:rsid w:val="00290BCE"/>
    <w:rsid w:val="00291662"/>
    <w:rsid w:val="002918E3"/>
    <w:rsid w:val="0029195C"/>
    <w:rsid w:val="00291E6D"/>
    <w:rsid w:val="00292332"/>
    <w:rsid w:val="002923DC"/>
    <w:rsid w:val="00292575"/>
    <w:rsid w:val="002930C2"/>
    <w:rsid w:val="00293804"/>
    <w:rsid w:val="0029384C"/>
    <w:rsid w:val="00293CE0"/>
    <w:rsid w:val="0029425B"/>
    <w:rsid w:val="0029451B"/>
    <w:rsid w:val="00294C48"/>
    <w:rsid w:val="0029576F"/>
    <w:rsid w:val="002958FA"/>
    <w:rsid w:val="00295D34"/>
    <w:rsid w:val="00295E48"/>
    <w:rsid w:val="002964E7"/>
    <w:rsid w:val="002967B8"/>
    <w:rsid w:val="0029680F"/>
    <w:rsid w:val="00297583"/>
    <w:rsid w:val="00297EDC"/>
    <w:rsid w:val="002A0200"/>
    <w:rsid w:val="002A16AA"/>
    <w:rsid w:val="002A19C2"/>
    <w:rsid w:val="002A232D"/>
    <w:rsid w:val="002A276D"/>
    <w:rsid w:val="002A3286"/>
    <w:rsid w:val="002A4514"/>
    <w:rsid w:val="002A4B21"/>
    <w:rsid w:val="002A4C52"/>
    <w:rsid w:val="002A5DE2"/>
    <w:rsid w:val="002A6037"/>
    <w:rsid w:val="002A66D4"/>
    <w:rsid w:val="002A6832"/>
    <w:rsid w:val="002A6C62"/>
    <w:rsid w:val="002A6E89"/>
    <w:rsid w:val="002A6FF2"/>
    <w:rsid w:val="002A75C5"/>
    <w:rsid w:val="002A77E0"/>
    <w:rsid w:val="002A7818"/>
    <w:rsid w:val="002A7BBC"/>
    <w:rsid w:val="002B01C7"/>
    <w:rsid w:val="002B07B1"/>
    <w:rsid w:val="002B0D04"/>
    <w:rsid w:val="002B0F3E"/>
    <w:rsid w:val="002B172F"/>
    <w:rsid w:val="002B1A67"/>
    <w:rsid w:val="002B1EC1"/>
    <w:rsid w:val="002B1EEC"/>
    <w:rsid w:val="002B274B"/>
    <w:rsid w:val="002B2CFA"/>
    <w:rsid w:val="002B2D84"/>
    <w:rsid w:val="002B2E27"/>
    <w:rsid w:val="002B2EAA"/>
    <w:rsid w:val="002B2EC5"/>
    <w:rsid w:val="002B3165"/>
    <w:rsid w:val="002B36AA"/>
    <w:rsid w:val="002B3E2A"/>
    <w:rsid w:val="002B4160"/>
    <w:rsid w:val="002B44C0"/>
    <w:rsid w:val="002B4E48"/>
    <w:rsid w:val="002B5263"/>
    <w:rsid w:val="002B5286"/>
    <w:rsid w:val="002B57AF"/>
    <w:rsid w:val="002B5DFB"/>
    <w:rsid w:val="002B6080"/>
    <w:rsid w:val="002B6127"/>
    <w:rsid w:val="002B6705"/>
    <w:rsid w:val="002B707F"/>
    <w:rsid w:val="002B70EA"/>
    <w:rsid w:val="002B77F4"/>
    <w:rsid w:val="002B7B2C"/>
    <w:rsid w:val="002C037B"/>
    <w:rsid w:val="002C099B"/>
    <w:rsid w:val="002C09EF"/>
    <w:rsid w:val="002C0E44"/>
    <w:rsid w:val="002C11A1"/>
    <w:rsid w:val="002C122C"/>
    <w:rsid w:val="002C1DBD"/>
    <w:rsid w:val="002C24CF"/>
    <w:rsid w:val="002C27DC"/>
    <w:rsid w:val="002C2A0C"/>
    <w:rsid w:val="002C35E2"/>
    <w:rsid w:val="002C3623"/>
    <w:rsid w:val="002C3B7C"/>
    <w:rsid w:val="002C4497"/>
    <w:rsid w:val="002C4711"/>
    <w:rsid w:val="002C47E6"/>
    <w:rsid w:val="002C4A09"/>
    <w:rsid w:val="002C4CA0"/>
    <w:rsid w:val="002C4D3A"/>
    <w:rsid w:val="002C5211"/>
    <w:rsid w:val="002C5462"/>
    <w:rsid w:val="002C5B18"/>
    <w:rsid w:val="002C5B2B"/>
    <w:rsid w:val="002C6548"/>
    <w:rsid w:val="002C68F6"/>
    <w:rsid w:val="002C7C9E"/>
    <w:rsid w:val="002D0287"/>
    <w:rsid w:val="002D0499"/>
    <w:rsid w:val="002D1066"/>
    <w:rsid w:val="002D13D9"/>
    <w:rsid w:val="002D154A"/>
    <w:rsid w:val="002D1E42"/>
    <w:rsid w:val="002D2255"/>
    <w:rsid w:val="002D246E"/>
    <w:rsid w:val="002D24A1"/>
    <w:rsid w:val="002D268B"/>
    <w:rsid w:val="002D2718"/>
    <w:rsid w:val="002D303A"/>
    <w:rsid w:val="002D34A4"/>
    <w:rsid w:val="002D376C"/>
    <w:rsid w:val="002D482D"/>
    <w:rsid w:val="002D53F5"/>
    <w:rsid w:val="002D5761"/>
    <w:rsid w:val="002D59AA"/>
    <w:rsid w:val="002D5B88"/>
    <w:rsid w:val="002D662F"/>
    <w:rsid w:val="002D6A7A"/>
    <w:rsid w:val="002D7BBF"/>
    <w:rsid w:val="002D7BF1"/>
    <w:rsid w:val="002E0482"/>
    <w:rsid w:val="002E09CF"/>
    <w:rsid w:val="002E0DB7"/>
    <w:rsid w:val="002E1067"/>
    <w:rsid w:val="002E10DF"/>
    <w:rsid w:val="002E127B"/>
    <w:rsid w:val="002E1E1D"/>
    <w:rsid w:val="002E1FA1"/>
    <w:rsid w:val="002E2287"/>
    <w:rsid w:val="002E2827"/>
    <w:rsid w:val="002E2A36"/>
    <w:rsid w:val="002E2CF8"/>
    <w:rsid w:val="002E2DBD"/>
    <w:rsid w:val="002E2FFB"/>
    <w:rsid w:val="002E3E2E"/>
    <w:rsid w:val="002E410F"/>
    <w:rsid w:val="002E448E"/>
    <w:rsid w:val="002E45A4"/>
    <w:rsid w:val="002E4611"/>
    <w:rsid w:val="002E4A65"/>
    <w:rsid w:val="002E4D7F"/>
    <w:rsid w:val="002E4F85"/>
    <w:rsid w:val="002E5715"/>
    <w:rsid w:val="002E5875"/>
    <w:rsid w:val="002E5A55"/>
    <w:rsid w:val="002E5B09"/>
    <w:rsid w:val="002E5E56"/>
    <w:rsid w:val="002E6288"/>
    <w:rsid w:val="002E6304"/>
    <w:rsid w:val="002E65B7"/>
    <w:rsid w:val="002E6623"/>
    <w:rsid w:val="002E6BB7"/>
    <w:rsid w:val="002E6C40"/>
    <w:rsid w:val="002E6E9B"/>
    <w:rsid w:val="002E6ED4"/>
    <w:rsid w:val="002E7288"/>
    <w:rsid w:val="002E738E"/>
    <w:rsid w:val="002E744C"/>
    <w:rsid w:val="002E7578"/>
    <w:rsid w:val="002E79C3"/>
    <w:rsid w:val="002F010C"/>
    <w:rsid w:val="002F0617"/>
    <w:rsid w:val="002F0703"/>
    <w:rsid w:val="002F0960"/>
    <w:rsid w:val="002F0A6A"/>
    <w:rsid w:val="002F0ABD"/>
    <w:rsid w:val="002F0B77"/>
    <w:rsid w:val="002F0C89"/>
    <w:rsid w:val="002F1783"/>
    <w:rsid w:val="002F1CCD"/>
    <w:rsid w:val="002F2785"/>
    <w:rsid w:val="002F2FA1"/>
    <w:rsid w:val="002F303E"/>
    <w:rsid w:val="002F3053"/>
    <w:rsid w:val="002F3073"/>
    <w:rsid w:val="002F30BC"/>
    <w:rsid w:val="002F30D1"/>
    <w:rsid w:val="002F3197"/>
    <w:rsid w:val="002F340F"/>
    <w:rsid w:val="002F374B"/>
    <w:rsid w:val="002F4586"/>
    <w:rsid w:val="002F49D8"/>
    <w:rsid w:val="002F4C06"/>
    <w:rsid w:val="002F5139"/>
    <w:rsid w:val="002F52E8"/>
    <w:rsid w:val="002F56AD"/>
    <w:rsid w:val="002F56B5"/>
    <w:rsid w:val="002F6083"/>
    <w:rsid w:val="002F6484"/>
    <w:rsid w:val="002F6BC7"/>
    <w:rsid w:val="002F6E3E"/>
    <w:rsid w:val="002F6FD9"/>
    <w:rsid w:val="002F75A8"/>
    <w:rsid w:val="002F75C1"/>
    <w:rsid w:val="002F7B94"/>
    <w:rsid w:val="003005E0"/>
    <w:rsid w:val="00300A00"/>
    <w:rsid w:val="00300E0E"/>
    <w:rsid w:val="003010AC"/>
    <w:rsid w:val="003010AD"/>
    <w:rsid w:val="00301471"/>
    <w:rsid w:val="003014EB"/>
    <w:rsid w:val="00301BC2"/>
    <w:rsid w:val="00302256"/>
    <w:rsid w:val="003028DA"/>
    <w:rsid w:val="003030E1"/>
    <w:rsid w:val="00303A9D"/>
    <w:rsid w:val="00303BC8"/>
    <w:rsid w:val="00303E5A"/>
    <w:rsid w:val="00303EE1"/>
    <w:rsid w:val="00303FD3"/>
    <w:rsid w:val="00304162"/>
    <w:rsid w:val="003047C2"/>
    <w:rsid w:val="00304841"/>
    <w:rsid w:val="00304946"/>
    <w:rsid w:val="00304A77"/>
    <w:rsid w:val="00304DCD"/>
    <w:rsid w:val="00304F2C"/>
    <w:rsid w:val="003050B2"/>
    <w:rsid w:val="00305278"/>
    <w:rsid w:val="0030535B"/>
    <w:rsid w:val="0030565E"/>
    <w:rsid w:val="003056AF"/>
    <w:rsid w:val="00305823"/>
    <w:rsid w:val="00305B6F"/>
    <w:rsid w:val="00305F9D"/>
    <w:rsid w:val="00306079"/>
    <w:rsid w:val="0030626E"/>
    <w:rsid w:val="003063A1"/>
    <w:rsid w:val="00306B9A"/>
    <w:rsid w:val="00306CA7"/>
    <w:rsid w:val="00306F43"/>
    <w:rsid w:val="003078D5"/>
    <w:rsid w:val="00310538"/>
    <w:rsid w:val="00310994"/>
    <w:rsid w:val="00310EE7"/>
    <w:rsid w:val="003110BC"/>
    <w:rsid w:val="00311A6F"/>
    <w:rsid w:val="0031240B"/>
    <w:rsid w:val="0031289F"/>
    <w:rsid w:val="0031291E"/>
    <w:rsid w:val="00312FD5"/>
    <w:rsid w:val="00313CCB"/>
    <w:rsid w:val="00313E98"/>
    <w:rsid w:val="00313EF3"/>
    <w:rsid w:val="00314600"/>
    <w:rsid w:val="00314908"/>
    <w:rsid w:val="00314B6D"/>
    <w:rsid w:val="00315656"/>
    <w:rsid w:val="003157C5"/>
    <w:rsid w:val="00315E62"/>
    <w:rsid w:val="00316086"/>
    <w:rsid w:val="003161F7"/>
    <w:rsid w:val="0031652F"/>
    <w:rsid w:val="003167D1"/>
    <w:rsid w:val="00316B37"/>
    <w:rsid w:val="00316CD9"/>
    <w:rsid w:val="00316F85"/>
    <w:rsid w:val="00317072"/>
    <w:rsid w:val="003174E7"/>
    <w:rsid w:val="00317E27"/>
    <w:rsid w:val="00317F59"/>
    <w:rsid w:val="0032003D"/>
    <w:rsid w:val="0032033D"/>
    <w:rsid w:val="0032041D"/>
    <w:rsid w:val="00320676"/>
    <w:rsid w:val="00320CFB"/>
    <w:rsid w:val="0032108C"/>
    <w:rsid w:val="003210C5"/>
    <w:rsid w:val="00321184"/>
    <w:rsid w:val="003213B4"/>
    <w:rsid w:val="00321754"/>
    <w:rsid w:val="00321868"/>
    <w:rsid w:val="00321EA0"/>
    <w:rsid w:val="0032207F"/>
    <w:rsid w:val="0032254E"/>
    <w:rsid w:val="00322D36"/>
    <w:rsid w:val="00323081"/>
    <w:rsid w:val="003230CB"/>
    <w:rsid w:val="003232D6"/>
    <w:rsid w:val="00323321"/>
    <w:rsid w:val="003234E2"/>
    <w:rsid w:val="00323586"/>
    <w:rsid w:val="00323902"/>
    <w:rsid w:val="00323D6B"/>
    <w:rsid w:val="003240EF"/>
    <w:rsid w:val="0032423B"/>
    <w:rsid w:val="0032467B"/>
    <w:rsid w:val="00324E1B"/>
    <w:rsid w:val="003251D2"/>
    <w:rsid w:val="00326475"/>
    <w:rsid w:val="0032662A"/>
    <w:rsid w:val="00326D17"/>
    <w:rsid w:val="00326E5E"/>
    <w:rsid w:val="003271F6"/>
    <w:rsid w:val="00327460"/>
    <w:rsid w:val="00327637"/>
    <w:rsid w:val="00327779"/>
    <w:rsid w:val="00330424"/>
    <w:rsid w:val="003306E3"/>
    <w:rsid w:val="00330D53"/>
    <w:rsid w:val="00331011"/>
    <w:rsid w:val="00331251"/>
    <w:rsid w:val="00331478"/>
    <w:rsid w:val="003316D0"/>
    <w:rsid w:val="003317A7"/>
    <w:rsid w:val="00331C22"/>
    <w:rsid w:val="00331C2D"/>
    <w:rsid w:val="00331C92"/>
    <w:rsid w:val="003320DB"/>
    <w:rsid w:val="003321C3"/>
    <w:rsid w:val="0033220D"/>
    <w:rsid w:val="003326E0"/>
    <w:rsid w:val="00333295"/>
    <w:rsid w:val="003337A7"/>
    <w:rsid w:val="003338EF"/>
    <w:rsid w:val="0033392C"/>
    <w:rsid w:val="00333EFD"/>
    <w:rsid w:val="00333FC4"/>
    <w:rsid w:val="00334BAD"/>
    <w:rsid w:val="00334BF7"/>
    <w:rsid w:val="00334D96"/>
    <w:rsid w:val="00334DE3"/>
    <w:rsid w:val="00335177"/>
    <w:rsid w:val="003357B2"/>
    <w:rsid w:val="00336002"/>
    <w:rsid w:val="003362D1"/>
    <w:rsid w:val="00337305"/>
    <w:rsid w:val="00337416"/>
    <w:rsid w:val="0033760F"/>
    <w:rsid w:val="003378CF"/>
    <w:rsid w:val="00340030"/>
    <w:rsid w:val="00340369"/>
    <w:rsid w:val="003405CA"/>
    <w:rsid w:val="00340F49"/>
    <w:rsid w:val="0034149B"/>
    <w:rsid w:val="0034151B"/>
    <w:rsid w:val="00342161"/>
    <w:rsid w:val="0034220E"/>
    <w:rsid w:val="0034274F"/>
    <w:rsid w:val="003429FC"/>
    <w:rsid w:val="00342C58"/>
    <w:rsid w:val="00342E29"/>
    <w:rsid w:val="00343203"/>
    <w:rsid w:val="003433D0"/>
    <w:rsid w:val="00343524"/>
    <w:rsid w:val="00343832"/>
    <w:rsid w:val="003439C4"/>
    <w:rsid w:val="003441D1"/>
    <w:rsid w:val="00344268"/>
    <w:rsid w:val="003442A2"/>
    <w:rsid w:val="003442E3"/>
    <w:rsid w:val="003447A3"/>
    <w:rsid w:val="00344D94"/>
    <w:rsid w:val="00344DF7"/>
    <w:rsid w:val="00345331"/>
    <w:rsid w:val="0034553B"/>
    <w:rsid w:val="003455F9"/>
    <w:rsid w:val="00345681"/>
    <w:rsid w:val="003459C9"/>
    <w:rsid w:val="00345EF7"/>
    <w:rsid w:val="0034621E"/>
    <w:rsid w:val="00346512"/>
    <w:rsid w:val="00346821"/>
    <w:rsid w:val="0034698A"/>
    <w:rsid w:val="0034705B"/>
    <w:rsid w:val="00347301"/>
    <w:rsid w:val="00347B54"/>
    <w:rsid w:val="00347BE2"/>
    <w:rsid w:val="00347C46"/>
    <w:rsid w:val="0035024A"/>
    <w:rsid w:val="003507D0"/>
    <w:rsid w:val="003509D9"/>
    <w:rsid w:val="00350B88"/>
    <w:rsid w:val="00351327"/>
    <w:rsid w:val="00351A04"/>
    <w:rsid w:val="00351BA9"/>
    <w:rsid w:val="0035251F"/>
    <w:rsid w:val="0035282F"/>
    <w:rsid w:val="0035295E"/>
    <w:rsid w:val="003529B1"/>
    <w:rsid w:val="00352C63"/>
    <w:rsid w:val="003531B5"/>
    <w:rsid w:val="00353296"/>
    <w:rsid w:val="003539A9"/>
    <w:rsid w:val="00353AAE"/>
    <w:rsid w:val="00354AA5"/>
    <w:rsid w:val="00355067"/>
    <w:rsid w:val="003552A3"/>
    <w:rsid w:val="00355AD2"/>
    <w:rsid w:val="00356206"/>
    <w:rsid w:val="00356A5B"/>
    <w:rsid w:val="003570D5"/>
    <w:rsid w:val="003576F2"/>
    <w:rsid w:val="00357A64"/>
    <w:rsid w:val="00360B0D"/>
    <w:rsid w:val="00360C7F"/>
    <w:rsid w:val="00360D16"/>
    <w:rsid w:val="003617AC"/>
    <w:rsid w:val="00361971"/>
    <w:rsid w:val="0036202E"/>
    <w:rsid w:val="003621C9"/>
    <w:rsid w:val="003626EF"/>
    <w:rsid w:val="00363078"/>
    <w:rsid w:val="0036385A"/>
    <w:rsid w:val="00363ADB"/>
    <w:rsid w:val="0036407C"/>
    <w:rsid w:val="0036435A"/>
    <w:rsid w:val="00364394"/>
    <w:rsid w:val="00364807"/>
    <w:rsid w:val="00364D6A"/>
    <w:rsid w:val="00365534"/>
    <w:rsid w:val="003658DE"/>
    <w:rsid w:val="00365B79"/>
    <w:rsid w:val="0036644F"/>
    <w:rsid w:val="003665C5"/>
    <w:rsid w:val="00366F05"/>
    <w:rsid w:val="00366FEE"/>
    <w:rsid w:val="00367A17"/>
    <w:rsid w:val="0037003B"/>
    <w:rsid w:val="0037007A"/>
    <w:rsid w:val="00370D92"/>
    <w:rsid w:val="00371579"/>
    <w:rsid w:val="003727C2"/>
    <w:rsid w:val="003727DC"/>
    <w:rsid w:val="00372922"/>
    <w:rsid w:val="003729E1"/>
    <w:rsid w:val="00372A1C"/>
    <w:rsid w:val="00372AD8"/>
    <w:rsid w:val="00373777"/>
    <w:rsid w:val="00373811"/>
    <w:rsid w:val="00373ECC"/>
    <w:rsid w:val="0037471F"/>
    <w:rsid w:val="00374972"/>
    <w:rsid w:val="00374A2D"/>
    <w:rsid w:val="00374AC1"/>
    <w:rsid w:val="00374C92"/>
    <w:rsid w:val="00374F78"/>
    <w:rsid w:val="0037531F"/>
    <w:rsid w:val="00375A0D"/>
    <w:rsid w:val="00375B2B"/>
    <w:rsid w:val="00376270"/>
    <w:rsid w:val="0037636D"/>
    <w:rsid w:val="00376839"/>
    <w:rsid w:val="003768E4"/>
    <w:rsid w:val="0037720B"/>
    <w:rsid w:val="00377498"/>
    <w:rsid w:val="003776A2"/>
    <w:rsid w:val="0037771E"/>
    <w:rsid w:val="00377E32"/>
    <w:rsid w:val="003811AE"/>
    <w:rsid w:val="003815F8"/>
    <w:rsid w:val="003816D9"/>
    <w:rsid w:val="003817BB"/>
    <w:rsid w:val="003819B2"/>
    <w:rsid w:val="0038208A"/>
    <w:rsid w:val="0038253A"/>
    <w:rsid w:val="00382621"/>
    <w:rsid w:val="00382C09"/>
    <w:rsid w:val="00382D3F"/>
    <w:rsid w:val="00383389"/>
    <w:rsid w:val="003836DF"/>
    <w:rsid w:val="003840C8"/>
    <w:rsid w:val="003846EE"/>
    <w:rsid w:val="003850C0"/>
    <w:rsid w:val="0038551A"/>
    <w:rsid w:val="0038580B"/>
    <w:rsid w:val="00385A99"/>
    <w:rsid w:val="00385E73"/>
    <w:rsid w:val="00385ECE"/>
    <w:rsid w:val="003878DD"/>
    <w:rsid w:val="0039004B"/>
    <w:rsid w:val="0039010F"/>
    <w:rsid w:val="00390377"/>
    <w:rsid w:val="00390405"/>
    <w:rsid w:val="003904B9"/>
    <w:rsid w:val="003909A9"/>
    <w:rsid w:val="00390B6C"/>
    <w:rsid w:val="00390D3C"/>
    <w:rsid w:val="00390E3A"/>
    <w:rsid w:val="003912D2"/>
    <w:rsid w:val="0039163B"/>
    <w:rsid w:val="003918D9"/>
    <w:rsid w:val="00391B5A"/>
    <w:rsid w:val="00391D3B"/>
    <w:rsid w:val="00391ED6"/>
    <w:rsid w:val="0039227A"/>
    <w:rsid w:val="00392344"/>
    <w:rsid w:val="003925B2"/>
    <w:rsid w:val="00393068"/>
    <w:rsid w:val="0039356E"/>
    <w:rsid w:val="0039384F"/>
    <w:rsid w:val="00393D18"/>
    <w:rsid w:val="003946D4"/>
    <w:rsid w:val="00394C13"/>
    <w:rsid w:val="00394F98"/>
    <w:rsid w:val="003950E7"/>
    <w:rsid w:val="003950F8"/>
    <w:rsid w:val="0039525F"/>
    <w:rsid w:val="00395878"/>
    <w:rsid w:val="0039587D"/>
    <w:rsid w:val="00395A91"/>
    <w:rsid w:val="00395A9C"/>
    <w:rsid w:val="00395AEB"/>
    <w:rsid w:val="00395B2E"/>
    <w:rsid w:val="00395FF1"/>
    <w:rsid w:val="003960B4"/>
    <w:rsid w:val="003975D3"/>
    <w:rsid w:val="00397B90"/>
    <w:rsid w:val="003A08B0"/>
    <w:rsid w:val="003A0B34"/>
    <w:rsid w:val="003A0CE0"/>
    <w:rsid w:val="003A1249"/>
    <w:rsid w:val="003A1A17"/>
    <w:rsid w:val="003A1A1A"/>
    <w:rsid w:val="003A1AA2"/>
    <w:rsid w:val="003A23FB"/>
    <w:rsid w:val="003A2529"/>
    <w:rsid w:val="003A258E"/>
    <w:rsid w:val="003A2657"/>
    <w:rsid w:val="003A28E0"/>
    <w:rsid w:val="003A28FC"/>
    <w:rsid w:val="003A3393"/>
    <w:rsid w:val="003A33A0"/>
    <w:rsid w:val="003A3523"/>
    <w:rsid w:val="003A3963"/>
    <w:rsid w:val="003A3B44"/>
    <w:rsid w:val="003A3CCC"/>
    <w:rsid w:val="003A3DE2"/>
    <w:rsid w:val="003A4321"/>
    <w:rsid w:val="003A46CF"/>
    <w:rsid w:val="003A4C71"/>
    <w:rsid w:val="003A4DA0"/>
    <w:rsid w:val="003A4E7D"/>
    <w:rsid w:val="003A4F99"/>
    <w:rsid w:val="003A5A16"/>
    <w:rsid w:val="003A5C69"/>
    <w:rsid w:val="003A5D3A"/>
    <w:rsid w:val="003A61CF"/>
    <w:rsid w:val="003A6200"/>
    <w:rsid w:val="003A64E1"/>
    <w:rsid w:val="003A6787"/>
    <w:rsid w:val="003A6BA5"/>
    <w:rsid w:val="003A6EA1"/>
    <w:rsid w:val="003A6F89"/>
    <w:rsid w:val="003B0B6B"/>
    <w:rsid w:val="003B0D22"/>
    <w:rsid w:val="003B0DA0"/>
    <w:rsid w:val="003B0E32"/>
    <w:rsid w:val="003B0EB4"/>
    <w:rsid w:val="003B1071"/>
    <w:rsid w:val="003B1A4B"/>
    <w:rsid w:val="003B1E15"/>
    <w:rsid w:val="003B396C"/>
    <w:rsid w:val="003B4612"/>
    <w:rsid w:val="003B4718"/>
    <w:rsid w:val="003B4813"/>
    <w:rsid w:val="003B4914"/>
    <w:rsid w:val="003B5029"/>
    <w:rsid w:val="003B521A"/>
    <w:rsid w:val="003B5244"/>
    <w:rsid w:val="003B53AF"/>
    <w:rsid w:val="003B5433"/>
    <w:rsid w:val="003B547C"/>
    <w:rsid w:val="003B54B9"/>
    <w:rsid w:val="003B5772"/>
    <w:rsid w:val="003B592E"/>
    <w:rsid w:val="003B5C93"/>
    <w:rsid w:val="003B618F"/>
    <w:rsid w:val="003B627A"/>
    <w:rsid w:val="003B6956"/>
    <w:rsid w:val="003B697E"/>
    <w:rsid w:val="003B744F"/>
    <w:rsid w:val="003B7701"/>
    <w:rsid w:val="003B7B13"/>
    <w:rsid w:val="003BB033"/>
    <w:rsid w:val="003C02BB"/>
    <w:rsid w:val="003C0532"/>
    <w:rsid w:val="003C07D6"/>
    <w:rsid w:val="003C12AB"/>
    <w:rsid w:val="003C12B5"/>
    <w:rsid w:val="003C14BC"/>
    <w:rsid w:val="003C15EA"/>
    <w:rsid w:val="003C16F4"/>
    <w:rsid w:val="003C1A54"/>
    <w:rsid w:val="003C1FBE"/>
    <w:rsid w:val="003C20E4"/>
    <w:rsid w:val="003C21EF"/>
    <w:rsid w:val="003C21F1"/>
    <w:rsid w:val="003C24AA"/>
    <w:rsid w:val="003C2ABB"/>
    <w:rsid w:val="003C2F5C"/>
    <w:rsid w:val="003C3419"/>
    <w:rsid w:val="003C350B"/>
    <w:rsid w:val="003C36D6"/>
    <w:rsid w:val="003C372A"/>
    <w:rsid w:val="003C378B"/>
    <w:rsid w:val="003C42B9"/>
    <w:rsid w:val="003C46B5"/>
    <w:rsid w:val="003C46C2"/>
    <w:rsid w:val="003C4922"/>
    <w:rsid w:val="003C4929"/>
    <w:rsid w:val="003C4A43"/>
    <w:rsid w:val="003C4A73"/>
    <w:rsid w:val="003C542E"/>
    <w:rsid w:val="003C5636"/>
    <w:rsid w:val="003C62AE"/>
    <w:rsid w:val="003C62BE"/>
    <w:rsid w:val="003C684C"/>
    <w:rsid w:val="003C690B"/>
    <w:rsid w:val="003C6A8B"/>
    <w:rsid w:val="003C74D3"/>
    <w:rsid w:val="003C787E"/>
    <w:rsid w:val="003D032B"/>
    <w:rsid w:val="003D03A4"/>
    <w:rsid w:val="003D0E80"/>
    <w:rsid w:val="003D0EED"/>
    <w:rsid w:val="003D10D8"/>
    <w:rsid w:val="003D1256"/>
    <w:rsid w:val="003D1458"/>
    <w:rsid w:val="003D1540"/>
    <w:rsid w:val="003D15E8"/>
    <w:rsid w:val="003D1A0B"/>
    <w:rsid w:val="003D1F48"/>
    <w:rsid w:val="003D2026"/>
    <w:rsid w:val="003D282D"/>
    <w:rsid w:val="003D28CF"/>
    <w:rsid w:val="003D3232"/>
    <w:rsid w:val="003D3997"/>
    <w:rsid w:val="003D3C23"/>
    <w:rsid w:val="003D4479"/>
    <w:rsid w:val="003D48F9"/>
    <w:rsid w:val="003D4AF7"/>
    <w:rsid w:val="003D4D46"/>
    <w:rsid w:val="003D4D5F"/>
    <w:rsid w:val="003D4D71"/>
    <w:rsid w:val="003D5429"/>
    <w:rsid w:val="003D5FE0"/>
    <w:rsid w:val="003D6318"/>
    <w:rsid w:val="003D63B3"/>
    <w:rsid w:val="003D666D"/>
    <w:rsid w:val="003D7240"/>
    <w:rsid w:val="003D73FA"/>
    <w:rsid w:val="003D7E0F"/>
    <w:rsid w:val="003E018A"/>
    <w:rsid w:val="003E0297"/>
    <w:rsid w:val="003E04CF"/>
    <w:rsid w:val="003E056F"/>
    <w:rsid w:val="003E0BFA"/>
    <w:rsid w:val="003E0E3F"/>
    <w:rsid w:val="003E0F40"/>
    <w:rsid w:val="003E1104"/>
    <w:rsid w:val="003E141B"/>
    <w:rsid w:val="003E1D1E"/>
    <w:rsid w:val="003E1FE2"/>
    <w:rsid w:val="003E2488"/>
    <w:rsid w:val="003E276C"/>
    <w:rsid w:val="003E2A38"/>
    <w:rsid w:val="003E2E78"/>
    <w:rsid w:val="003E33C7"/>
    <w:rsid w:val="003E34FD"/>
    <w:rsid w:val="003E3804"/>
    <w:rsid w:val="003E3885"/>
    <w:rsid w:val="003E38D2"/>
    <w:rsid w:val="003E439F"/>
    <w:rsid w:val="003E4B3C"/>
    <w:rsid w:val="003E4DA7"/>
    <w:rsid w:val="003E4DC5"/>
    <w:rsid w:val="003E4E24"/>
    <w:rsid w:val="003E55DC"/>
    <w:rsid w:val="003E564B"/>
    <w:rsid w:val="003E5BAD"/>
    <w:rsid w:val="003E5E41"/>
    <w:rsid w:val="003E6057"/>
    <w:rsid w:val="003E61A9"/>
    <w:rsid w:val="003E64C6"/>
    <w:rsid w:val="003E6879"/>
    <w:rsid w:val="003E6A33"/>
    <w:rsid w:val="003E6B08"/>
    <w:rsid w:val="003E6E46"/>
    <w:rsid w:val="003E726F"/>
    <w:rsid w:val="003E765B"/>
    <w:rsid w:val="003F05AE"/>
    <w:rsid w:val="003F0720"/>
    <w:rsid w:val="003F1049"/>
    <w:rsid w:val="003F13F2"/>
    <w:rsid w:val="003F1798"/>
    <w:rsid w:val="003F1AED"/>
    <w:rsid w:val="003F1D37"/>
    <w:rsid w:val="003F1DC8"/>
    <w:rsid w:val="003F205B"/>
    <w:rsid w:val="003F2295"/>
    <w:rsid w:val="003F2886"/>
    <w:rsid w:val="003F2A19"/>
    <w:rsid w:val="003F2E7D"/>
    <w:rsid w:val="003F3060"/>
    <w:rsid w:val="003F35C3"/>
    <w:rsid w:val="003F39C1"/>
    <w:rsid w:val="003F3CE9"/>
    <w:rsid w:val="003F3D3D"/>
    <w:rsid w:val="003F462E"/>
    <w:rsid w:val="003F4A67"/>
    <w:rsid w:val="003F50BB"/>
    <w:rsid w:val="003F5761"/>
    <w:rsid w:val="003F5A61"/>
    <w:rsid w:val="003F5B2B"/>
    <w:rsid w:val="003F5DCF"/>
    <w:rsid w:val="003F5E15"/>
    <w:rsid w:val="003F5FF9"/>
    <w:rsid w:val="003F66F3"/>
    <w:rsid w:val="003F677B"/>
    <w:rsid w:val="003F679D"/>
    <w:rsid w:val="003F6DC7"/>
    <w:rsid w:val="003F7065"/>
    <w:rsid w:val="003F7292"/>
    <w:rsid w:val="003F736A"/>
    <w:rsid w:val="003F7595"/>
    <w:rsid w:val="003F79E0"/>
    <w:rsid w:val="003F7C07"/>
    <w:rsid w:val="003F7D61"/>
    <w:rsid w:val="00400101"/>
    <w:rsid w:val="00400653"/>
    <w:rsid w:val="00400A05"/>
    <w:rsid w:val="00400AB6"/>
    <w:rsid w:val="00401602"/>
    <w:rsid w:val="00401871"/>
    <w:rsid w:val="00401BA8"/>
    <w:rsid w:val="0040213E"/>
    <w:rsid w:val="00402407"/>
    <w:rsid w:val="004025A7"/>
    <w:rsid w:val="004028B5"/>
    <w:rsid w:val="00402A5E"/>
    <w:rsid w:val="0040333C"/>
    <w:rsid w:val="00403346"/>
    <w:rsid w:val="00403515"/>
    <w:rsid w:val="004037DB"/>
    <w:rsid w:val="00403F47"/>
    <w:rsid w:val="0040431E"/>
    <w:rsid w:val="00405027"/>
    <w:rsid w:val="004056E4"/>
    <w:rsid w:val="00405939"/>
    <w:rsid w:val="00405CDA"/>
    <w:rsid w:val="00405FB7"/>
    <w:rsid w:val="00406054"/>
    <w:rsid w:val="0040629E"/>
    <w:rsid w:val="004062EB"/>
    <w:rsid w:val="00406314"/>
    <w:rsid w:val="0040643C"/>
    <w:rsid w:val="004069CA"/>
    <w:rsid w:val="004071BC"/>
    <w:rsid w:val="00407473"/>
    <w:rsid w:val="00407C0E"/>
    <w:rsid w:val="00410BEF"/>
    <w:rsid w:val="00411018"/>
    <w:rsid w:val="0041106C"/>
    <w:rsid w:val="00411188"/>
    <w:rsid w:val="004116AD"/>
    <w:rsid w:val="00411B2C"/>
    <w:rsid w:val="00411E38"/>
    <w:rsid w:val="00411EFC"/>
    <w:rsid w:val="00412604"/>
    <w:rsid w:val="00412679"/>
    <w:rsid w:val="0041280B"/>
    <w:rsid w:val="00412A1A"/>
    <w:rsid w:val="00412D16"/>
    <w:rsid w:val="00413014"/>
    <w:rsid w:val="004132E7"/>
    <w:rsid w:val="004139BC"/>
    <w:rsid w:val="004139FB"/>
    <w:rsid w:val="00414390"/>
    <w:rsid w:val="00414666"/>
    <w:rsid w:val="004148CD"/>
    <w:rsid w:val="004148E1"/>
    <w:rsid w:val="004149A6"/>
    <w:rsid w:val="00414B86"/>
    <w:rsid w:val="00414BA0"/>
    <w:rsid w:val="0041511E"/>
    <w:rsid w:val="0041515A"/>
    <w:rsid w:val="00415992"/>
    <w:rsid w:val="00415B1B"/>
    <w:rsid w:val="00415EE2"/>
    <w:rsid w:val="00415F99"/>
    <w:rsid w:val="00416126"/>
    <w:rsid w:val="00416501"/>
    <w:rsid w:val="0041663E"/>
    <w:rsid w:val="00416A54"/>
    <w:rsid w:val="00416BE2"/>
    <w:rsid w:val="00417265"/>
    <w:rsid w:val="0041738A"/>
    <w:rsid w:val="004174AE"/>
    <w:rsid w:val="004177FD"/>
    <w:rsid w:val="00417809"/>
    <w:rsid w:val="0041783F"/>
    <w:rsid w:val="00417ED2"/>
    <w:rsid w:val="00417FD4"/>
    <w:rsid w:val="004205AB"/>
    <w:rsid w:val="00420629"/>
    <w:rsid w:val="0042069F"/>
    <w:rsid w:val="00420F82"/>
    <w:rsid w:val="00421005"/>
    <w:rsid w:val="00421B07"/>
    <w:rsid w:val="0042218E"/>
    <w:rsid w:val="00422326"/>
    <w:rsid w:val="00422677"/>
    <w:rsid w:val="00423A6F"/>
    <w:rsid w:val="00423B57"/>
    <w:rsid w:val="00423B76"/>
    <w:rsid w:val="00423C9B"/>
    <w:rsid w:val="00423E04"/>
    <w:rsid w:val="00423E7D"/>
    <w:rsid w:val="00423F29"/>
    <w:rsid w:val="004247C4"/>
    <w:rsid w:val="0042481D"/>
    <w:rsid w:val="00424A42"/>
    <w:rsid w:val="00424C01"/>
    <w:rsid w:val="00424E19"/>
    <w:rsid w:val="00425532"/>
    <w:rsid w:val="004255DE"/>
    <w:rsid w:val="00425ABF"/>
    <w:rsid w:val="004261C9"/>
    <w:rsid w:val="00426359"/>
    <w:rsid w:val="004264EF"/>
    <w:rsid w:val="00426C3B"/>
    <w:rsid w:val="0042751F"/>
    <w:rsid w:val="00427ADD"/>
    <w:rsid w:val="00427D33"/>
    <w:rsid w:val="0043056E"/>
    <w:rsid w:val="00431316"/>
    <w:rsid w:val="0043132C"/>
    <w:rsid w:val="00431764"/>
    <w:rsid w:val="00431981"/>
    <w:rsid w:val="00431D36"/>
    <w:rsid w:val="004322B3"/>
    <w:rsid w:val="0043279D"/>
    <w:rsid w:val="00432BB8"/>
    <w:rsid w:val="00433076"/>
    <w:rsid w:val="004336E1"/>
    <w:rsid w:val="0043477E"/>
    <w:rsid w:val="00434933"/>
    <w:rsid w:val="00434C89"/>
    <w:rsid w:val="00435291"/>
    <w:rsid w:val="004355A3"/>
    <w:rsid w:val="0043584B"/>
    <w:rsid w:val="00435B8A"/>
    <w:rsid w:val="00435D70"/>
    <w:rsid w:val="004362B1"/>
    <w:rsid w:val="0043645F"/>
    <w:rsid w:val="00436D04"/>
    <w:rsid w:val="00440409"/>
    <w:rsid w:val="004411F6"/>
    <w:rsid w:val="004412BD"/>
    <w:rsid w:val="004416F2"/>
    <w:rsid w:val="00441B0E"/>
    <w:rsid w:val="00441B58"/>
    <w:rsid w:val="00441E1E"/>
    <w:rsid w:val="00441F5B"/>
    <w:rsid w:val="00442308"/>
    <w:rsid w:val="00442408"/>
    <w:rsid w:val="0044260B"/>
    <w:rsid w:val="004426F1"/>
    <w:rsid w:val="004429D5"/>
    <w:rsid w:val="00442FA8"/>
    <w:rsid w:val="004433F9"/>
    <w:rsid w:val="00443AFC"/>
    <w:rsid w:val="00444312"/>
    <w:rsid w:val="004443CF"/>
    <w:rsid w:val="004445CA"/>
    <w:rsid w:val="00444924"/>
    <w:rsid w:val="00444A9F"/>
    <w:rsid w:val="00444DBC"/>
    <w:rsid w:val="0044511F"/>
    <w:rsid w:val="00445664"/>
    <w:rsid w:val="00445994"/>
    <w:rsid w:val="00445BD4"/>
    <w:rsid w:val="00445C25"/>
    <w:rsid w:val="00445EE6"/>
    <w:rsid w:val="004467EE"/>
    <w:rsid w:val="004468B5"/>
    <w:rsid w:val="00446A7D"/>
    <w:rsid w:val="00446C4D"/>
    <w:rsid w:val="00446E23"/>
    <w:rsid w:val="00446F50"/>
    <w:rsid w:val="004473B9"/>
    <w:rsid w:val="00447677"/>
    <w:rsid w:val="0045004F"/>
    <w:rsid w:val="00450DB1"/>
    <w:rsid w:val="00451606"/>
    <w:rsid w:val="004517B8"/>
    <w:rsid w:val="00451C68"/>
    <w:rsid w:val="00452133"/>
    <w:rsid w:val="00452614"/>
    <w:rsid w:val="00452704"/>
    <w:rsid w:val="00452F59"/>
    <w:rsid w:val="00452F5F"/>
    <w:rsid w:val="00452F7F"/>
    <w:rsid w:val="004532A9"/>
    <w:rsid w:val="00453BD9"/>
    <w:rsid w:val="00453FD4"/>
    <w:rsid w:val="00454289"/>
    <w:rsid w:val="00454322"/>
    <w:rsid w:val="0045501D"/>
    <w:rsid w:val="0045509E"/>
    <w:rsid w:val="00455359"/>
    <w:rsid w:val="0045602A"/>
    <w:rsid w:val="00456055"/>
    <w:rsid w:val="0045618E"/>
    <w:rsid w:val="004565A7"/>
    <w:rsid w:val="0045674C"/>
    <w:rsid w:val="00456796"/>
    <w:rsid w:val="004573BD"/>
    <w:rsid w:val="004575E4"/>
    <w:rsid w:val="00457B36"/>
    <w:rsid w:val="00457CF6"/>
    <w:rsid w:val="00457FDC"/>
    <w:rsid w:val="004601E8"/>
    <w:rsid w:val="00461012"/>
    <w:rsid w:val="00461306"/>
    <w:rsid w:val="004614EC"/>
    <w:rsid w:val="004615DC"/>
    <w:rsid w:val="00461DC6"/>
    <w:rsid w:val="0046234C"/>
    <w:rsid w:val="00462693"/>
    <w:rsid w:val="00462DDF"/>
    <w:rsid w:val="00463090"/>
    <w:rsid w:val="004633D6"/>
    <w:rsid w:val="004639CA"/>
    <w:rsid w:val="00463A42"/>
    <w:rsid w:val="0046448D"/>
    <w:rsid w:val="00464D51"/>
    <w:rsid w:val="00464D8F"/>
    <w:rsid w:val="00464E30"/>
    <w:rsid w:val="00465328"/>
    <w:rsid w:val="00465581"/>
    <w:rsid w:val="0046668D"/>
    <w:rsid w:val="004666C5"/>
    <w:rsid w:val="0046688B"/>
    <w:rsid w:val="0046750B"/>
    <w:rsid w:val="004675A3"/>
    <w:rsid w:val="0046774F"/>
    <w:rsid w:val="00467B50"/>
    <w:rsid w:val="00470026"/>
    <w:rsid w:val="004705BF"/>
    <w:rsid w:val="004706AF"/>
    <w:rsid w:val="004707C5"/>
    <w:rsid w:val="0047090E"/>
    <w:rsid w:val="00470AEE"/>
    <w:rsid w:val="00470B67"/>
    <w:rsid w:val="00470C67"/>
    <w:rsid w:val="00470EC9"/>
    <w:rsid w:val="00470F08"/>
    <w:rsid w:val="00471BCF"/>
    <w:rsid w:val="00472056"/>
    <w:rsid w:val="00472060"/>
    <w:rsid w:val="00472199"/>
    <w:rsid w:val="004721C3"/>
    <w:rsid w:val="00472A21"/>
    <w:rsid w:val="00472CC0"/>
    <w:rsid w:val="00472CCB"/>
    <w:rsid w:val="00472D79"/>
    <w:rsid w:val="00472DE0"/>
    <w:rsid w:val="004731B9"/>
    <w:rsid w:val="004732D2"/>
    <w:rsid w:val="00473438"/>
    <w:rsid w:val="00473592"/>
    <w:rsid w:val="004736F9"/>
    <w:rsid w:val="0047465C"/>
    <w:rsid w:val="0047489F"/>
    <w:rsid w:val="00474B8D"/>
    <w:rsid w:val="00474F00"/>
    <w:rsid w:val="0047561F"/>
    <w:rsid w:val="00475B1F"/>
    <w:rsid w:val="00475C98"/>
    <w:rsid w:val="004764F8"/>
    <w:rsid w:val="004765B6"/>
    <w:rsid w:val="0047667F"/>
    <w:rsid w:val="00476704"/>
    <w:rsid w:val="00476A49"/>
    <w:rsid w:val="00476ABE"/>
    <w:rsid w:val="004773F8"/>
    <w:rsid w:val="0047740D"/>
    <w:rsid w:val="00477B22"/>
    <w:rsid w:val="00477C19"/>
    <w:rsid w:val="00480CBB"/>
    <w:rsid w:val="00480D0F"/>
    <w:rsid w:val="00480E0E"/>
    <w:rsid w:val="00481168"/>
    <w:rsid w:val="00481A1F"/>
    <w:rsid w:val="00481CE2"/>
    <w:rsid w:val="00481FD6"/>
    <w:rsid w:val="004821C5"/>
    <w:rsid w:val="00482371"/>
    <w:rsid w:val="004828D8"/>
    <w:rsid w:val="00482C2D"/>
    <w:rsid w:val="004832A4"/>
    <w:rsid w:val="00483A46"/>
    <w:rsid w:val="00483EE3"/>
    <w:rsid w:val="00483F74"/>
    <w:rsid w:val="0048409D"/>
    <w:rsid w:val="0048453E"/>
    <w:rsid w:val="00484656"/>
    <w:rsid w:val="00484AA3"/>
    <w:rsid w:val="00484BC2"/>
    <w:rsid w:val="00484D37"/>
    <w:rsid w:val="00484D73"/>
    <w:rsid w:val="00485BF8"/>
    <w:rsid w:val="00485C6C"/>
    <w:rsid w:val="00486290"/>
    <w:rsid w:val="00486530"/>
    <w:rsid w:val="00486623"/>
    <w:rsid w:val="00487163"/>
    <w:rsid w:val="0048776D"/>
    <w:rsid w:val="00487EB3"/>
    <w:rsid w:val="0049018E"/>
    <w:rsid w:val="004901D2"/>
    <w:rsid w:val="00490922"/>
    <w:rsid w:val="0049097B"/>
    <w:rsid w:val="00490A02"/>
    <w:rsid w:val="00490A8A"/>
    <w:rsid w:val="00490C68"/>
    <w:rsid w:val="00491EB7"/>
    <w:rsid w:val="00492950"/>
    <w:rsid w:val="00492CFE"/>
    <w:rsid w:val="00493148"/>
    <w:rsid w:val="00493456"/>
    <w:rsid w:val="004938C5"/>
    <w:rsid w:val="00493C36"/>
    <w:rsid w:val="0049402A"/>
    <w:rsid w:val="0049410D"/>
    <w:rsid w:val="00494D6E"/>
    <w:rsid w:val="00495174"/>
    <w:rsid w:val="004953F5"/>
    <w:rsid w:val="00495E5D"/>
    <w:rsid w:val="004960D8"/>
    <w:rsid w:val="0049612C"/>
    <w:rsid w:val="004961BB"/>
    <w:rsid w:val="004964BE"/>
    <w:rsid w:val="00496610"/>
    <w:rsid w:val="00497196"/>
    <w:rsid w:val="004976F0"/>
    <w:rsid w:val="00497B4D"/>
    <w:rsid w:val="004A00FB"/>
    <w:rsid w:val="004A071C"/>
    <w:rsid w:val="004A0A1A"/>
    <w:rsid w:val="004A0D7B"/>
    <w:rsid w:val="004A12E2"/>
    <w:rsid w:val="004A134E"/>
    <w:rsid w:val="004A136E"/>
    <w:rsid w:val="004A13BA"/>
    <w:rsid w:val="004A1793"/>
    <w:rsid w:val="004A1C56"/>
    <w:rsid w:val="004A1F50"/>
    <w:rsid w:val="004A224F"/>
    <w:rsid w:val="004A2C55"/>
    <w:rsid w:val="004A3BAD"/>
    <w:rsid w:val="004A3BF6"/>
    <w:rsid w:val="004A3CB1"/>
    <w:rsid w:val="004A3D2C"/>
    <w:rsid w:val="004A42AD"/>
    <w:rsid w:val="004A451F"/>
    <w:rsid w:val="004A48D0"/>
    <w:rsid w:val="004A48D2"/>
    <w:rsid w:val="004A4A3A"/>
    <w:rsid w:val="004A4CD9"/>
    <w:rsid w:val="004A50CF"/>
    <w:rsid w:val="004A5385"/>
    <w:rsid w:val="004A5C13"/>
    <w:rsid w:val="004A64C3"/>
    <w:rsid w:val="004A6DD9"/>
    <w:rsid w:val="004A6E1E"/>
    <w:rsid w:val="004A71C1"/>
    <w:rsid w:val="004A722E"/>
    <w:rsid w:val="004A750A"/>
    <w:rsid w:val="004A7629"/>
    <w:rsid w:val="004A7C12"/>
    <w:rsid w:val="004A7F17"/>
    <w:rsid w:val="004A7F44"/>
    <w:rsid w:val="004B0159"/>
    <w:rsid w:val="004B0211"/>
    <w:rsid w:val="004B023C"/>
    <w:rsid w:val="004B04A5"/>
    <w:rsid w:val="004B0557"/>
    <w:rsid w:val="004B10A6"/>
    <w:rsid w:val="004B21CD"/>
    <w:rsid w:val="004B2844"/>
    <w:rsid w:val="004B2B60"/>
    <w:rsid w:val="004B2CD3"/>
    <w:rsid w:val="004B2D97"/>
    <w:rsid w:val="004B2E2A"/>
    <w:rsid w:val="004B355F"/>
    <w:rsid w:val="004B364D"/>
    <w:rsid w:val="004B3C16"/>
    <w:rsid w:val="004B3CE4"/>
    <w:rsid w:val="004B3E65"/>
    <w:rsid w:val="004B4757"/>
    <w:rsid w:val="004B4972"/>
    <w:rsid w:val="004B4C9D"/>
    <w:rsid w:val="004B51EC"/>
    <w:rsid w:val="004B5682"/>
    <w:rsid w:val="004B56F8"/>
    <w:rsid w:val="004B5738"/>
    <w:rsid w:val="004B5C30"/>
    <w:rsid w:val="004B5ED2"/>
    <w:rsid w:val="004B604B"/>
    <w:rsid w:val="004B622C"/>
    <w:rsid w:val="004B6984"/>
    <w:rsid w:val="004B6BA2"/>
    <w:rsid w:val="004B71E4"/>
    <w:rsid w:val="004B76DF"/>
    <w:rsid w:val="004C0349"/>
    <w:rsid w:val="004C046C"/>
    <w:rsid w:val="004C0827"/>
    <w:rsid w:val="004C112C"/>
    <w:rsid w:val="004C121A"/>
    <w:rsid w:val="004C1801"/>
    <w:rsid w:val="004C2297"/>
    <w:rsid w:val="004C2349"/>
    <w:rsid w:val="004C282D"/>
    <w:rsid w:val="004C366D"/>
    <w:rsid w:val="004C3965"/>
    <w:rsid w:val="004C40B5"/>
    <w:rsid w:val="004C415B"/>
    <w:rsid w:val="004C46DD"/>
    <w:rsid w:val="004C48B4"/>
    <w:rsid w:val="004C48C7"/>
    <w:rsid w:val="004C524D"/>
    <w:rsid w:val="004C538D"/>
    <w:rsid w:val="004C55B7"/>
    <w:rsid w:val="004C59F2"/>
    <w:rsid w:val="004C5BA5"/>
    <w:rsid w:val="004C5DDB"/>
    <w:rsid w:val="004C651A"/>
    <w:rsid w:val="004C6663"/>
    <w:rsid w:val="004C683E"/>
    <w:rsid w:val="004C6A82"/>
    <w:rsid w:val="004C6BF6"/>
    <w:rsid w:val="004C73F3"/>
    <w:rsid w:val="004C7644"/>
    <w:rsid w:val="004C76E1"/>
    <w:rsid w:val="004C7A9B"/>
    <w:rsid w:val="004C7CAD"/>
    <w:rsid w:val="004C7DAC"/>
    <w:rsid w:val="004D04DA"/>
    <w:rsid w:val="004D07C5"/>
    <w:rsid w:val="004D152F"/>
    <w:rsid w:val="004D1AE6"/>
    <w:rsid w:val="004D20E1"/>
    <w:rsid w:val="004D21E7"/>
    <w:rsid w:val="004D25F4"/>
    <w:rsid w:val="004D287A"/>
    <w:rsid w:val="004D2A44"/>
    <w:rsid w:val="004D2E2F"/>
    <w:rsid w:val="004D326D"/>
    <w:rsid w:val="004D35DD"/>
    <w:rsid w:val="004D3BC3"/>
    <w:rsid w:val="004D3E1D"/>
    <w:rsid w:val="004D47DC"/>
    <w:rsid w:val="004D49C7"/>
    <w:rsid w:val="004D4A1D"/>
    <w:rsid w:val="004D4C0E"/>
    <w:rsid w:val="004D51D6"/>
    <w:rsid w:val="004D53C6"/>
    <w:rsid w:val="004D542F"/>
    <w:rsid w:val="004D546C"/>
    <w:rsid w:val="004D5695"/>
    <w:rsid w:val="004D6134"/>
    <w:rsid w:val="004D656C"/>
    <w:rsid w:val="004D687A"/>
    <w:rsid w:val="004D7960"/>
    <w:rsid w:val="004D7AD0"/>
    <w:rsid w:val="004D7F01"/>
    <w:rsid w:val="004E0896"/>
    <w:rsid w:val="004E0929"/>
    <w:rsid w:val="004E09AE"/>
    <w:rsid w:val="004E11BA"/>
    <w:rsid w:val="004E153B"/>
    <w:rsid w:val="004E1C5A"/>
    <w:rsid w:val="004E22D3"/>
    <w:rsid w:val="004E241C"/>
    <w:rsid w:val="004E2D26"/>
    <w:rsid w:val="004E32CA"/>
    <w:rsid w:val="004E3357"/>
    <w:rsid w:val="004E3739"/>
    <w:rsid w:val="004E3836"/>
    <w:rsid w:val="004E3D63"/>
    <w:rsid w:val="004E4020"/>
    <w:rsid w:val="004E44D6"/>
    <w:rsid w:val="004E47C7"/>
    <w:rsid w:val="004E4BD8"/>
    <w:rsid w:val="004E4E3A"/>
    <w:rsid w:val="004E57A7"/>
    <w:rsid w:val="004E66B2"/>
    <w:rsid w:val="004E68CC"/>
    <w:rsid w:val="004E6AD8"/>
    <w:rsid w:val="004E7183"/>
    <w:rsid w:val="004E7502"/>
    <w:rsid w:val="004E7FD6"/>
    <w:rsid w:val="004F16A8"/>
    <w:rsid w:val="004F28E8"/>
    <w:rsid w:val="004F2B3C"/>
    <w:rsid w:val="004F2F20"/>
    <w:rsid w:val="004F333E"/>
    <w:rsid w:val="004F3468"/>
    <w:rsid w:val="004F37D6"/>
    <w:rsid w:val="004F37FF"/>
    <w:rsid w:val="004F3A9F"/>
    <w:rsid w:val="004F3B82"/>
    <w:rsid w:val="004F3D24"/>
    <w:rsid w:val="004F3FEE"/>
    <w:rsid w:val="004F407A"/>
    <w:rsid w:val="004F40E0"/>
    <w:rsid w:val="004F423F"/>
    <w:rsid w:val="004F43DF"/>
    <w:rsid w:val="004F4A5D"/>
    <w:rsid w:val="004F4EB6"/>
    <w:rsid w:val="004F5155"/>
    <w:rsid w:val="004F5CD1"/>
    <w:rsid w:val="004F5E42"/>
    <w:rsid w:val="004F5EA0"/>
    <w:rsid w:val="004F6079"/>
    <w:rsid w:val="004F61F1"/>
    <w:rsid w:val="004F66DC"/>
    <w:rsid w:val="004F6C53"/>
    <w:rsid w:val="004F6D38"/>
    <w:rsid w:val="004F6E4D"/>
    <w:rsid w:val="004F7514"/>
    <w:rsid w:val="004F790D"/>
    <w:rsid w:val="004F7D06"/>
    <w:rsid w:val="004F7F55"/>
    <w:rsid w:val="005003CB"/>
    <w:rsid w:val="005005EA"/>
    <w:rsid w:val="0050100F"/>
    <w:rsid w:val="005017A3"/>
    <w:rsid w:val="00501DA4"/>
    <w:rsid w:val="0050202B"/>
    <w:rsid w:val="005020BB"/>
    <w:rsid w:val="005022BF"/>
    <w:rsid w:val="0050230B"/>
    <w:rsid w:val="00502B24"/>
    <w:rsid w:val="0050351F"/>
    <w:rsid w:val="00503857"/>
    <w:rsid w:val="005046D2"/>
    <w:rsid w:val="00504711"/>
    <w:rsid w:val="00504AB0"/>
    <w:rsid w:val="00505381"/>
    <w:rsid w:val="0050568B"/>
    <w:rsid w:val="005059F4"/>
    <w:rsid w:val="00505DB4"/>
    <w:rsid w:val="00505EF3"/>
    <w:rsid w:val="00506771"/>
    <w:rsid w:val="00506BCF"/>
    <w:rsid w:val="00507064"/>
    <w:rsid w:val="005072B5"/>
    <w:rsid w:val="00507348"/>
    <w:rsid w:val="0050741F"/>
    <w:rsid w:val="00507804"/>
    <w:rsid w:val="00507E28"/>
    <w:rsid w:val="00507E47"/>
    <w:rsid w:val="00507FDB"/>
    <w:rsid w:val="00510080"/>
    <w:rsid w:val="00510097"/>
    <w:rsid w:val="00510808"/>
    <w:rsid w:val="005114D7"/>
    <w:rsid w:val="0051239A"/>
    <w:rsid w:val="005123F7"/>
    <w:rsid w:val="005124F9"/>
    <w:rsid w:val="00512901"/>
    <w:rsid w:val="00512A62"/>
    <w:rsid w:val="00512B5D"/>
    <w:rsid w:val="00512C17"/>
    <w:rsid w:val="00512DA4"/>
    <w:rsid w:val="00513463"/>
    <w:rsid w:val="00513B94"/>
    <w:rsid w:val="00514132"/>
    <w:rsid w:val="005141F8"/>
    <w:rsid w:val="00514923"/>
    <w:rsid w:val="00514D34"/>
    <w:rsid w:val="00515873"/>
    <w:rsid w:val="005166F7"/>
    <w:rsid w:val="005169DA"/>
    <w:rsid w:val="00516D3F"/>
    <w:rsid w:val="0051706B"/>
    <w:rsid w:val="00517651"/>
    <w:rsid w:val="005176CE"/>
    <w:rsid w:val="00517727"/>
    <w:rsid w:val="0051772D"/>
    <w:rsid w:val="0051777B"/>
    <w:rsid w:val="005200FE"/>
    <w:rsid w:val="00520491"/>
    <w:rsid w:val="005217DB"/>
    <w:rsid w:val="00521CC3"/>
    <w:rsid w:val="00521D82"/>
    <w:rsid w:val="005224C5"/>
    <w:rsid w:val="0052279E"/>
    <w:rsid w:val="00522F95"/>
    <w:rsid w:val="0052307A"/>
    <w:rsid w:val="00523173"/>
    <w:rsid w:val="005233FB"/>
    <w:rsid w:val="00523625"/>
    <w:rsid w:val="00523771"/>
    <w:rsid w:val="00523801"/>
    <w:rsid w:val="005238E2"/>
    <w:rsid w:val="00523919"/>
    <w:rsid w:val="00523A9E"/>
    <w:rsid w:val="00523BFB"/>
    <w:rsid w:val="005251C0"/>
    <w:rsid w:val="0052527E"/>
    <w:rsid w:val="00526405"/>
    <w:rsid w:val="005268FF"/>
    <w:rsid w:val="00526B15"/>
    <w:rsid w:val="00527D0A"/>
    <w:rsid w:val="00527F07"/>
    <w:rsid w:val="00527FCD"/>
    <w:rsid w:val="0053006D"/>
    <w:rsid w:val="0053034A"/>
    <w:rsid w:val="005309D1"/>
    <w:rsid w:val="00530AA1"/>
    <w:rsid w:val="00531511"/>
    <w:rsid w:val="00531D49"/>
    <w:rsid w:val="00531E6C"/>
    <w:rsid w:val="005324F9"/>
    <w:rsid w:val="005328BC"/>
    <w:rsid w:val="00532AEB"/>
    <w:rsid w:val="00532B55"/>
    <w:rsid w:val="00533116"/>
    <w:rsid w:val="005331DF"/>
    <w:rsid w:val="00533341"/>
    <w:rsid w:val="00533A07"/>
    <w:rsid w:val="00533A9C"/>
    <w:rsid w:val="00533CC6"/>
    <w:rsid w:val="0053474B"/>
    <w:rsid w:val="00534FF5"/>
    <w:rsid w:val="00535233"/>
    <w:rsid w:val="005354C1"/>
    <w:rsid w:val="00535520"/>
    <w:rsid w:val="00535ED2"/>
    <w:rsid w:val="00536016"/>
    <w:rsid w:val="00536197"/>
    <w:rsid w:val="00536272"/>
    <w:rsid w:val="00536314"/>
    <w:rsid w:val="005366C9"/>
    <w:rsid w:val="00536971"/>
    <w:rsid w:val="00536EFC"/>
    <w:rsid w:val="005376C5"/>
    <w:rsid w:val="0053783D"/>
    <w:rsid w:val="00540016"/>
    <w:rsid w:val="00540072"/>
    <w:rsid w:val="0054019F"/>
    <w:rsid w:val="00540859"/>
    <w:rsid w:val="00540EA9"/>
    <w:rsid w:val="0054143F"/>
    <w:rsid w:val="005414E7"/>
    <w:rsid w:val="00541538"/>
    <w:rsid w:val="00541900"/>
    <w:rsid w:val="00541CE2"/>
    <w:rsid w:val="005422BE"/>
    <w:rsid w:val="005427DB"/>
    <w:rsid w:val="00542AA7"/>
    <w:rsid w:val="005435A4"/>
    <w:rsid w:val="005436A0"/>
    <w:rsid w:val="005437A1"/>
    <w:rsid w:val="00543B60"/>
    <w:rsid w:val="00543ECE"/>
    <w:rsid w:val="00544897"/>
    <w:rsid w:val="00544CDE"/>
    <w:rsid w:val="00544D7A"/>
    <w:rsid w:val="00544F4D"/>
    <w:rsid w:val="00544FA8"/>
    <w:rsid w:val="005453EC"/>
    <w:rsid w:val="0054589B"/>
    <w:rsid w:val="00545AD8"/>
    <w:rsid w:val="00545B0D"/>
    <w:rsid w:val="00546C06"/>
    <w:rsid w:val="00546E62"/>
    <w:rsid w:val="00546F78"/>
    <w:rsid w:val="00547C9E"/>
    <w:rsid w:val="005501DD"/>
    <w:rsid w:val="0055022E"/>
    <w:rsid w:val="00550331"/>
    <w:rsid w:val="00550431"/>
    <w:rsid w:val="00550648"/>
    <w:rsid w:val="005506D8"/>
    <w:rsid w:val="00550B02"/>
    <w:rsid w:val="00550E57"/>
    <w:rsid w:val="005510A0"/>
    <w:rsid w:val="00551820"/>
    <w:rsid w:val="0055183D"/>
    <w:rsid w:val="00551BD6"/>
    <w:rsid w:val="00552056"/>
    <w:rsid w:val="00552274"/>
    <w:rsid w:val="005524AE"/>
    <w:rsid w:val="0055254E"/>
    <w:rsid w:val="0055303B"/>
    <w:rsid w:val="005532FA"/>
    <w:rsid w:val="00553410"/>
    <w:rsid w:val="005534AE"/>
    <w:rsid w:val="00553517"/>
    <w:rsid w:val="005539F2"/>
    <w:rsid w:val="00553C56"/>
    <w:rsid w:val="00553CE8"/>
    <w:rsid w:val="00553F0F"/>
    <w:rsid w:val="00554118"/>
    <w:rsid w:val="00554137"/>
    <w:rsid w:val="00554155"/>
    <w:rsid w:val="005545BC"/>
    <w:rsid w:val="005548B7"/>
    <w:rsid w:val="00554B32"/>
    <w:rsid w:val="00554E3F"/>
    <w:rsid w:val="0055532F"/>
    <w:rsid w:val="005553FD"/>
    <w:rsid w:val="005559DE"/>
    <w:rsid w:val="00555A5A"/>
    <w:rsid w:val="00555D54"/>
    <w:rsid w:val="00556598"/>
    <w:rsid w:val="005566F8"/>
    <w:rsid w:val="00556B18"/>
    <w:rsid w:val="00556B3E"/>
    <w:rsid w:val="00556FCA"/>
    <w:rsid w:val="00556FFD"/>
    <w:rsid w:val="005571DE"/>
    <w:rsid w:val="0056071D"/>
    <w:rsid w:val="0056073F"/>
    <w:rsid w:val="0056092B"/>
    <w:rsid w:val="00560962"/>
    <w:rsid w:val="00560C06"/>
    <w:rsid w:val="005613E2"/>
    <w:rsid w:val="0056140D"/>
    <w:rsid w:val="00561BDC"/>
    <w:rsid w:val="00561DB2"/>
    <w:rsid w:val="005629BD"/>
    <w:rsid w:val="00562B33"/>
    <w:rsid w:val="00562D8E"/>
    <w:rsid w:val="0056363E"/>
    <w:rsid w:val="0056408F"/>
    <w:rsid w:val="00564570"/>
    <w:rsid w:val="00564870"/>
    <w:rsid w:val="005649B1"/>
    <w:rsid w:val="005649E1"/>
    <w:rsid w:val="00565018"/>
    <w:rsid w:val="005659BB"/>
    <w:rsid w:val="00565EE1"/>
    <w:rsid w:val="0056650B"/>
    <w:rsid w:val="0056652D"/>
    <w:rsid w:val="00566CE4"/>
    <w:rsid w:val="00566D9E"/>
    <w:rsid w:val="00567243"/>
    <w:rsid w:val="00567339"/>
    <w:rsid w:val="005673A3"/>
    <w:rsid w:val="00567614"/>
    <w:rsid w:val="0056785C"/>
    <w:rsid w:val="00567DA2"/>
    <w:rsid w:val="00570A80"/>
    <w:rsid w:val="00570BC8"/>
    <w:rsid w:val="0057148E"/>
    <w:rsid w:val="00571561"/>
    <w:rsid w:val="00571D91"/>
    <w:rsid w:val="00571DA5"/>
    <w:rsid w:val="00571F13"/>
    <w:rsid w:val="00572CCF"/>
    <w:rsid w:val="00573994"/>
    <w:rsid w:val="00574538"/>
    <w:rsid w:val="00574610"/>
    <w:rsid w:val="00575AB8"/>
    <w:rsid w:val="00575B6D"/>
    <w:rsid w:val="005761FF"/>
    <w:rsid w:val="0057634A"/>
    <w:rsid w:val="0057655A"/>
    <w:rsid w:val="00576CBD"/>
    <w:rsid w:val="00576E50"/>
    <w:rsid w:val="0057701E"/>
    <w:rsid w:val="00577256"/>
    <w:rsid w:val="0057729B"/>
    <w:rsid w:val="00577670"/>
    <w:rsid w:val="00577831"/>
    <w:rsid w:val="00577844"/>
    <w:rsid w:val="00577BCD"/>
    <w:rsid w:val="00577C95"/>
    <w:rsid w:val="00577FD3"/>
    <w:rsid w:val="00580694"/>
    <w:rsid w:val="00580AE1"/>
    <w:rsid w:val="00580FB2"/>
    <w:rsid w:val="005810FC"/>
    <w:rsid w:val="0058112B"/>
    <w:rsid w:val="005813EC"/>
    <w:rsid w:val="00581743"/>
    <w:rsid w:val="00581F2F"/>
    <w:rsid w:val="00581FE3"/>
    <w:rsid w:val="005822D0"/>
    <w:rsid w:val="005828DD"/>
    <w:rsid w:val="00582A44"/>
    <w:rsid w:val="00582F4A"/>
    <w:rsid w:val="005831DC"/>
    <w:rsid w:val="00583A20"/>
    <w:rsid w:val="00583DF9"/>
    <w:rsid w:val="00584061"/>
    <w:rsid w:val="005843E2"/>
    <w:rsid w:val="005845A6"/>
    <w:rsid w:val="00584992"/>
    <w:rsid w:val="00584A5E"/>
    <w:rsid w:val="00584B1A"/>
    <w:rsid w:val="005850D2"/>
    <w:rsid w:val="00585607"/>
    <w:rsid w:val="0058562A"/>
    <w:rsid w:val="005866F5"/>
    <w:rsid w:val="005868A8"/>
    <w:rsid w:val="00586967"/>
    <w:rsid w:val="00587443"/>
    <w:rsid w:val="0058788E"/>
    <w:rsid w:val="00587E12"/>
    <w:rsid w:val="005901E5"/>
    <w:rsid w:val="005905DC"/>
    <w:rsid w:val="00590613"/>
    <w:rsid w:val="00590919"/>
    <w:rsid w:val="0059110E"/>
    <w:rsid w:val="0059159A"/>
    <w:rsid w:val="005917FE"/>
    <w:rsid w:val="00591DB3"/>
    <w:rsid w:val="00591E8E"/>
    <w:rsid w:val="00591F13"/>
    <w:rsid w:val="0059257A"/>
    <w:rsid w:val="005931A9"/>
    <w:rsid w:val="005932CC"/>
    <w:rsid w:val="0059417F"/>
    <w:rsid w:val="005945B2"/>
    <w:rsid w:val="0059503F"/>
    <w:rsid w:val="005951B0"/>
    <w:rsid w:val="0059558F"/>
    <w:rsid w:val="00595798"/>
    <w:rsid w:val="00595C3C"/>
    <w:rsid w:val="00595D2C"/>
    <w:rsid w:val="00595D59"/>
    <w:rsid w:val="00595E92"/>
    <w:rsid w:val="00595FC7"/>
    <w:rsid w:val="00596774"/>
    <w:rsid w:val="005972A4"/>
    <w:rsid w:val="005972BF"/>
    <w:rsid w:val="0059749D"/>
    <w:rsid w:val="00597588"/>
    <w:rsid w:val="0059761C"/>
    <w:rsid w:val="00597699"/>
    <w:rsid w:val="005979B5"/>
    <w:rsid w:val="00597CE5"/>
    <w:rsid w:val="005A03CA"/>
    <w:rsid w:val="005A0683"/>
    <w:rsid w:val="005A071A"/>
    <w:rsid w:val="005A0F20"/>
    <w:rsid w:val="005A0F42"/>
    <w:rsid w:val="005A100D"/>
    <w:rsid w:val="005A163A"/>
    <w:rsid w:val="005A1659"/>
    <w:rsid w:val="005A16E5"/>
    <w:rsid w:val="005A1A3E"/>
    <w:rsid w:val="005A1B7D"/>
    <w:rsid w:val="005A2066"/>
    <w:rsid w:val="005A222C"/>
    <w:rsid w:val="005A2286"/>
    <w:rsid w:val="005A2690"/>
    <w:rsid w:val="005A2709"/>
    <w:rsid w:val="005A3108"/>
    <w:rsid w:val="005A3793"/>
    <w:rsid w:val="005A3DC0"/>
    <w:rsid w:val="005A4BD3"/>
    <w:rsid w:val="005A5209"/>
    <w:rsid w:val="005A534F"/>
    <w:rsid w:val="005A5464"/>
    <w:rsid w:val="005A5C62"/>
    <w:rsid w:val="005A5E22"/>
    <w:rsid w:val="005A5F79"/>
    <w:rsid w:val="005A641C"/>
    <w:rsid w:val="005A6754"/>
    <w:rsid w:val="005A6DAA"/>
    <w:rsid w:val="005A70F4"/>
    <w:rsid w:val="005A7751"/>
    <w:rsid w:val="005B0C02"/>
    <w:rsid w:val="005B0E8E"/>
    <w:rsid w:val="005B12C6"/>
    <w:rsid w:val="005B1563"/>
    <w:rsid w:val="005B174F"/>
    <w:rsid w:val="005B1A49"/>
    <w:rsid w:val="005B200C"/>
    <w:rsid w:val="005B2059"/>
    <w:rsid w:val="005B20D7"/>
    <w:rsid w:val="005B2285"/>
    <w:rsid w:val="005B23C0"/>
    <w:rsid w:val="005B277E"/>
    <w:rsid w:val="005B2D48"/>
    <w:rsid w:val="005B3188"/>
    <w:rsid w:val="005B3607"/>
    <w:rsid w:val="005B3A7E"/>
    <w:rsid w:val="005B3DF5"/>
    <w:rsid w:val="005B42C7"/>
    <w:rsid w:val="005B4331"/>
    <w:rsid w:val="005B4460"/>
    <w:rsid w:val="005B4516"/>
    <w:rsid w:val="005B48D8"/>
    <w:rsid w:val="005B4EF3"/>
    <w:rsid w:val="005B53CE"/>
    <w:rsid w:val="005B57C1"/>
    <w:rsid w:val="005B6216"/>
    <w:rsid w:val="005B7253"/>
    <w:rsid w:val="005B730E"/>
    <w:rsid w:val="005B75A4"/>
    <w:rsid w:val="005B7874"/>
    <w:rsid w:val="005B7A19"/>
    <w:rsid w:val="005B7B3D"/>
    <w:rsid w:val="005B7F8D"/>
    <w:rsid w:val="005B7FD8"/>
    <w:rsid w:val="005C051F"/>
    <w:rsid w:val="005C0895"/>
    <w:rsid w:val="005C0BD0"/>
    <w:rsid w:val="005C1246"/>
    <w:rsid w:val="005C1616"/>
    <w:rsid w:val="005C1938"/>
    <w:rsid w:val="005C213F"/>
    <w:rsid w:val="005C244B"/>
    <w:rsid w:val="005C2630"/>
    <w:rsid w:val="005C2B92"/>
    <w:rsid w:val="005C2E46"/>
    <w:rsid w:val="005C30BF"/>
    <w:rsid w:val="005C3229"/>
    <w:rsid w:val="005C3312"/>
    <w:rsid w:val="005C3338"/>
    <w:rsid w:val="005C41E4"/>
    <w:rsid w:val="005C4231"/>
    <w:rsid w:val="005C495B"/>
    <w:rsid w:val="005C4A88"/>
    <w:rsid w:val="005C4D0E"/>
    <w:rsid w:val="005C528C"/>
    <w:rsid w:val="005C5B26"/>
    <w:rsid w:val="005C5BBC"/>
    <w:rsid w:val="005C60CA"/>
    <w:rsid w:val="005C61AD"/>
    <w:rsid w:val="005C69C4"/>
    <w:rsid w:val="005C75AE"/>
    <w:rsid w:val="005C7697"/>
    <w:rsid w:val="005C7D5D"/>
    <w:rsid w:val="005D0164"/>
    <w:rsid w:val="005D0A0E"/>
    <w:rsid w:val="005D0BDE"/>
    <w:rsid w:val="005D1224"/>
    <w:rsid w:val="005D126F"/>
    <w:rsid w:val="005D12AC"/>
    <w:rsid w:val="005D170C"/>
    <w:rsid w:val="005D199D"/>
    <w:rsid w:val="005D1A87"/>
    <w:rsid w:val="005D1CBC"/>
    <w:rsid w:val="005D1E7E"/>
    <w:rsid w:val="005D2024"/>
    <w:rsid w:val="005D3369"/>
    <w:rsid w:val="005D33D2"/>
    <w:rsid w:val="005D36A6"/>
    <w:rsid w:val="005D385D"/>
    <w:rsid w:val="005D3E33"/>
    <w:rsid w:val="005D3F18"/>
    <w:rsid w:val="005D4257"/>
    <w:rsid w:val="005D444B"/>
    <w:rsid w:val="005D4548"/>
    <w:rsid w:val="005D45AE"/>
    <w:rsid w:val="005D58AD"/>
    <w:rsid w:val="005D5C26"/>
    <w:rsid w:val="005D5CE3"/>
    <w:rsid w:val="005D5E7E"/>
    <w:rsid w:val="005D60B2"/>
    <w:rsid w:val="005D624D"/>
    <w:rsid w:val="005D67A9"/>
    <w:rsid w:val="005D6C0E"/>
    <w:rsid w:val="005D75C1"/>
    <w:rsid w:val="005D772B"/>
    <w:rsid w:val="005D793E"/>
    <w:rsid w:val="005D7B39"/>
    <w:rsid w:val="005D7C42"/>
    <w:rsid w:val="005D7F51"/>
    <w:rsid w:val="005D7F93"/>
    <w:rsid w:val="005D7FF2"/>
    <w:rsid w:val="005E0190"/>
    <w:rsid w:val="005E02B6"/>
    <w:rsid w:val="005E0503"/>
    <w:rsid w:val="005E0576"/>
    <w:rsid w:val="005E0955"/>
    <w:rsid w:val="005E109C"/>
    <w:rsid w:val="005E1282"/>
    <w:rsid w:val="005E12A4"/>
    <w:rsid w:val="005E1FD4"/>
    <w:rsid w:val="005E2267"/>
    <w:rsid w:val="005E2858"/>
    <w:rsid w:val="005E2F19"/>
    <w:rsid w:val="005E311D"/>
    <w:rsid w:val="005E3B82"/>
    <w:rsid w:val="005E3D99"/>
    <w:rsid w:val="005E458B"/>
    <w:rsid w:val="005E46D6"/>
    <w:rsid w:val="005E4A2E"/>
    <w:rsid w:val="005E4CED"/>
    <w:rsid w:val="005E4E20"/>
    <w:rsid w:val="005E4FE4"/>
    <w:rsid w:val="005E53C1"/>
    <w:rsid w:val="005E55E3"/>
    <w:rsid w:val="005E5DEF"/>
    <w:rsid w:val="005E5EA3"/>
    <w:rsid w:val="005E600B"/>
    <w:rsid w:val="005E6791"/>
    <w:rsid w:val="005E6F66"/>
    <w:rsid w:val="005E70BD"/>
    <w:rsid w:val="005E74DA"/>
    <w:rsid w:val="005E7845"/>
    <w:rsid w:val="005E7966"/>
    <w:rsid w:val="005E7B85"/>
    <w:rsid w:val="005E7D64"/>
    <w:rsid w:val="005F0604"/>
    <w:rsid w:val="005F0F4B"/>
    <w:rsid w:val="005F0FDD"/>
    <w:rsid w:val="005F10B2"/>
    <w:rsid w:val="005F11D0"/>
    <w:rsid w:val="005F1492"/>
    <w:rsid w:val="005F181B"/>
    <w:rsid w:val="005F1954"/>
    <w:rsid w:val="005F19E6"/>
    <w:rsid w:val="005F1C97"/>
    <w:rsid w:val="005F1E82"/>
    <w:rsid w:val="005F2690"/>
    <w:rsid w:val="005F2792"/>
    <w:rsid w:val="005F28F4"/>
    <w:rsid w:val="005F29CF"/>
    <w:rsid w:val="005F2C53"/>
    <w:rsid w:val="005F2F09"/>
    <w:rsid w:val="005F2F4D"/>
    <w:rsid w:val="005F33F6"/>
    <w:rsid w:val="005F354E"/>
    <w:rsid w:val="005F3669"/>
    <w:rsid w:val="005F36C3"/>
    <w:rsid w:val="005F39D1"/>
    <w:rsid w:val="005F3FB2"/>
    <w:rsid w:val="005F41A5"/>
    <w:rsid w:val="005F44B6"/>
    <w:rsid w:val="005F45D9"/>
    <w:rsid w:val="005F4B5C"/>
    <w:rsid w:val="005F4ECD"/>
    <w:rsid w:val="005F53A6"/>
    <w:rsid w:val="005F550D"/>
    <w:rsid w:val="005F5D59"/>
    <w:rsid w:val="005F62EA"/>
    <w:rsid w:val="005F6CA3"/>
    <w:rsid w:val="005F6E61"/>
    <w:rsid w:val="005F7336"/>
    <w:rsid w:val="005F7AA9"/>
    <w:rsid w:val="005F7B3E"/>
    <w:rsid w:val="005F7D05"/>
    <w:rsid w:val="005F7F79"/>
    <w:rsid w:val="005F7FD1"/>
    <w:rsid w:val="0060012C"/>
    <w:rsid w:val="00600B97"/>
    <w:rsid w:val="00601B0F"/>
    <w:rsid w:val="00601B9B"/>
    <w:rsid w:val="00601EA3"/>
    <w:rsid w:val="00602179"/>
    <w:rsid w:val="006023A2"/>
    <w:rsid w:val="0060317F"/>
    <w:rsid w:val="006033B6"/>
    <w:rsid w:val="00603532"/>
    <w:rsid w:val="006037CB"/>
    <w:rsid w:val="00603AFD"/>
    <w:rsid w:val="00603B67"/>
    <w:rsid w:val="00603B79"/>
    <w:rsid w:val="00603FFD"/>
    <w:rsid w:val="00604048"/>
    <w:rsid w:val="006042FC"/>
    <w:rsid w:val="00604899"/>
    <w:rsid w:val="0060566F"/>
    <w:rsid w:val="006056E7"/>
    <w:rsid w:val="006059FD"/>
    <w:rsid w:val="00605A8E"/>
    <w:rsid w:val="006060AB"/>
    <w:rsid w:val="006069E2"/>
    <w:rsid w:val="00606CE6"/>
    <w:rsid w:val="00606EC4"/>
    <w:rsid w:val="00606EE6"/>
    <w:rsid w:val="00607129"/>
    <w:rsid w:val="00607149"/>
    <w:rsid w:val="006073D3"/>
    <w:rsid w:val="006074AA"/>
    <w:rsid w:val="00607602"/>
    <w:rsid w:val="0060771B"/>
    <w:rsid w:val="00607796"/>
    <w:rsid w:val="00607D84"/>
    <w:rsid w:val="006105CC"/>
    <w:rsid w:val="006107C9"/>
    <w:rsid w:val="006108E1"/>
    <w:rsid w:val="00610A71"/>
    <w:rsid w:val="00610F55"/>
    <w:rsid w:val="0061101D"/>
    <w:rsid w:val="006110A9"/>
    <w:rsid w:val="00611699"/>
    <w:rsid w:val="0061179F"/>
    <w:rsid w:val="00611D7C"/>
    <w:rsid w:val="00612257"/>
    <w:rsid w:val="00612521"/>
    <w:rsid w:val="00612681"/>
    <w:rsid w:val="00612CAE"/>
    <w:rsid w:val="0061342A"/>
    <w:rsid w:val="00613AA4"/>
    <w:rsid w:val="00613F3E"/>
    <w:rsid w:val="00614180"/>
    <w:rsid w:val="00614A62"/>
    <w:rsid w:val="00615077"/>
    <w:rsid w:val="006151AF"/>
    <w:rsid w:val="006155DC"/>
    <w:rsid w:val="00615CFB"/>
    <w:rsid w:val="00616DFB"/>
    <w:rsid w:val="00617074"/>
    <w:rsid w:val="006173FC"/>
    <w:rsid w:val="006175D9"/>
    <w:rsid w:val="0061796A"/>
    <w:rsid w:val="00617C15"/>
    <w:rsid w:val="00617D84"/>
    <w:rsid w:val="00617F14"/>
    <w:rsid w:val="00617FA3"/>
    <w:rsid w:val="0062019F"/>
    <w:rsid w:val="00620665"/>
    <w:rsid w:val="006207D5"/>
    <w:rsid w:val="00620836"/>
    <w:rsid w:val="00620B00"/>
    <w:rsid w:val="00620F1A"/>
    <w:rsid w:val="0062102C"/>
    <w:rsid w:val="006214CB"/>
    <w:rsid w:val="006217D1"/>
    <w:rsid w:val="00621CBE"/>
    <w:rsid w:val="006220F1"/>
    <w:rsid w:val="006221D5"/>
    <w:rsid w:val="0062274F"/>
    <w:rsid w:val="006229D5"/>
    <w:rsid w:val="00622C4E"/>
    <w:rsid w:val="00622CF5"/>
    <w:rsid w:val="0062303B"/>
    <w:rsid w:val="0062342C"/>
    <w:rsid w:val="00623609"/>
    <w:rsid w:val="00623B5E"/>
    <w:rsid w:val="00623D12"/>
    <w:rsid w:val="00624116"/>
    <w:rsid w:val="006241ED"/>
    <w:rsid w:val="006244B4"/>
    <w:rsid w:val="006259B2"/>
    <w:rsid w:val="00625AF8"/>
    <w:rsid w:val="00625E3E"/>
    <w:rsid w:val="006260F7"/>
    <w:rsid w:val="0062696F"/>
    <w:rsid w:val="00626DFC"/>
    <w:rsid w:val="00626EE1"/>
    <w:rsid w:val="00627253"/>
    <w:rsid w:val="00627713"/>
    <w:rsid w:val="00627B5A"/>
    <w:rsid w:val="0063050C"/>
    <w:rsid w:val="006306A5"/>
    <w:rsid w:val="0063099E"/>
    <w:rsid w:val="006309F1"/>
    <w:rsid w:val="00630D88"/>
    <w:rsid w:val="006312E5"/>
    <w:rsid w:val="00631573"/>
    <w:rsid w:val="0063179C"/>
    <w:rsid w:val="00631D05"/>
    <w:rsid w:val="00631E51"/>
    <w:rsid w:val="006323CB"/>
    <w:rsid w:val="00632E04"/>
    <w:rsid w:val="006335EB"/>
    <w:rsid w:val="00633639"/>
    <w:rsid w:val="00633C3F"/>
    <w:rsid w:val="00633CE7"/>
    <w:rsid w:val="00633F08"/>
    <w:rsid w:val="00634412"/>
    <w:rsid w:val="00634452"/>
    <w:rsid w:val="00634652"/>
    <w:rsid w:val="006346DA"/>
    <w:rsid w:val="006347A2"/>
    <w:rsid w:val="006347D7"/>
    <w:rsid w:val="00634DE2"/>
    <w:rsid w:val="00634E73"/>
    <w:rsid w:val="006351A8"/>
    <w:rsid w:val="0063533C"/>
    <w:rsid w:val="00635C9B"/>
    <w:rsid w:val="00635E8C"/>
    <w:rsid w:val="00636830"/>
    <w:rsid w:val="00636851"/>
    <w:rsid w:val="00637113"/>
    <w:rsid w:val="00637EA1"/>
    <w:rsid w:val="006404A0"/>
    <w:rsid w:val="0064063C"/>
    <w:rsid w:val="0064094C"/>
    <w:rsid w:val="00640BB4"/>
    <w:rsid w:val="0064158C"/>
    <w:rsid w:val="006415C4"/>
    <w:rsid w:val="00641AA2"/>
    <w:rsid w:val="00641C73"/>
    <w:rsid w:val="00641D1E"/>
    <w:rsid w:val="006420C9"/>
    <w:rsid w:val="006422DB"/>
    <w:rsid w:val="006427F9"/>
    <w:rsid w:val="00642F61"/>
    <w:rsid w:val="00643021"/>
    <w:rsid w:val="006434E0"/>
    <w:rsid w:val="00643922"/>
    <w:rsid w:val="006439CC"/>
    <w:rsid w:val="00643CC3"/>
    <w:rsid w:val="0064549E"/>
    <w:rsid w:val="006461BB"/>
    <w:rsid w:val="006464C9"/>
    <w:rsid w:val="00646CD2"/>
    <w:rsid w:val="00646ECC"/>
    <w:rsid w:val="006473EB"/>
    <w:rsid w:val="00647684"/>
    <w:rsid w:val="006479F2"/>
    <w:rsid w:val="00647D9B"/>
    <w:rsid w:val="00647FDE"/>
    <w:rsid w:val="006501F2"/>
    <w:rsid w:val="00650305"/>
    <w:rsid w:val="006505A2"/>
    <w:rsid w:val="00650A37"/>
    <w:rsid w:val="00651144"/>
    <w:rsid w:val="00652109"/>
    <w:rsid w:val="00652B1A"/>
    <w:rsid w:val="00652CB9"/>
    <w:rsid w:val="00652EEF"/>
    <w:rsid w:val="006535DD"/>
    <w:rsid w:val="00653A00"/>
    <w:rsid w:val="00653C6A"/>
    <w:rsid w:val="00653EB4"/>
    <w:rsid w:val="00653FDB"/>
    <w:rsid w:val="00654583"/>
    <w:rsid w:val="00654A7F"/>
    <w:rsid w:val="00654B02"/>
    <w:rsid w:val="00654F3E"/>
    <w:rsid w:val="00655893"/>
    <w:rsid w:val="006559B6"/>
    <w:rsid w:val="00655F0A"/>
    <w:rsid w:val="0065607D"/>
    <w:rsid w:val="006565D9"/>
    <w:rsid w:val="00656890"/>
    <w:rsid w:val="00656A9A"/>
    <w:rsid w:val="00656E29"/>
    <w:rsid w:val="0065720E"/>
    <w:rsid w:val="0065729F"/>
    <w:rsid w:val="00657346"/>
    <w:rsid w:val="00657A89"/>
    <w:rsid w:val="00657DC1"/>
    <w:rsid w:val="00657F85"/>
    <w:rsid w:val="006605B0"/>
    <w:rsid w:val="00660B52"/>
    <w:rsid w:val="00661A94"/>
    <w:rsid w:val="00661B03"/>
    <w:rsid w:val="00661ED2"/>
    <w:rsid w:val="00662064"/>
    <w:rsid w:val="00662E6D"/>
    <w:rsid w:val="006634D5"/>
    <w:rsid w:val="00663AE6"/>
    <w:rsid w:val="00663C78"/>
    <w:rsid w:val="00663EB7"/>
    <w:rsid w:val="00663EC0"/>
    <w:rsid w:val="0066412F"/>
    <w:rsid w:val="00664172"/>
    <w:rsid w:val="00664272"/>
    <w:rsid w:val="00664770"/>
    <w:rsid w:val="00664895"/>
    <w:rsid w:val="00665440"/>
    <w:rsid w:val="006655FD"/>
    <w:rsid w:val="00665957"/>
    <w:rsid w:val="00666143"/>
    <w:rsid w:val="00666236"/>
    <w:rsid w:val="00666285"/>
    <w:rsid w:val="00666C33"/>
    <w:rsid w:val="00666C55"/>
    <w:rsid w:val="00666DF0"/>
    <w:rsid w:val="0066722D"/>
    <w:rsid w:val="006672F9"/>
    <w:rsid w:val="00667BF9"/>
    <w:rsid w:val="00670594"/>
    <w:rsid w:val="00670939"/>
    <w:rsid w:val="00671224"/>
    <w:rsid w:val="00671357"/>
    <w:rsid w:val="006713F7"/>
    <w:rsid w:val="006717E3"/>
    <w:rsid w:val="006718BF"/>
    <w:rsid w:val="00671A6A"/>
    <w:rsid w:val="00671AF2"/>
    <w:rsid w:val="00671B7F"/>
    <w:rsid w:val="00671C5B"/>
    <w:rsid w:val="00671CE8"/>
    <w:rsid w:val="00671F92"/>
    <w:rsid w:val="00672029"/>
    <w:rsid w:val="00672611"/>
    <w:rsid w:val="00672B99"/>
    <w:rsid w:val="00672E8B"/>
    <w:rsid w:val="00672EB1"/>
    <w:rsid w:val="00673DCC"/>
    <w:rsid w:val="006744A5"/>
    <w:rsid w:val="00674625"/>
    <w:rsid w:val="006746FE"/>
    <w:rsid w:val="00674F11"/>
    <w:rsid w:val="0067514A"/>
    <w:rsid w:val="00675575"/>
    <w:rsid w:val="00675601"/>
    <w:rsid w:val="00675792"/>
    <w:rsid w:val="00675E17"/>
    <w:rsid w:val="00675E3D"/>
    <w:rsid w:val="00675F8A"/>
    <w:rsid w:val="00676108"/>
    <w:rsid w:val="00676407"/>
    <w:rsid w:val="00676932"/>
    <w:rsid w:val="00676A6F"/>
    <w:rsid w:val="00676E80"/>
    <w:rsid w:val="006771C3"/>
    <w:rsid w:val="006772AE"/>
    <w:rsid w:val="0067767E"/>
    <w:rsid w:val="00677C51"/>
    <w:rsid w:val="00677DF7"/>
    <w:rsid w:val="00680054"/>
    <w:rsid w:val="0068005C"/>
    <w:rsid w:val="006800BB"/>
    <w:rsid w:val="0068050A"/>
    <w:rsid w:val="00680A2C"/>
    <w:rsid w:val="00680A7D"/>
    <w:rsid w:val="00680BF8"/>
    <w:rsid w:val="00681123"/>
    <w:rsid w:val="00681522"/>
    <w:rsid w:val="006817D4"/>
    <w:rsid w:val="006819F0"/>
    <w:rsid w:val="00681B5A"/>
    <w:rsid w:val="00681DD1"/>
    <w:rsid w:val="0068217A"/>
    <w:rsid w:val="00682626"/>
    <w:rsid w:val="00682A34"/>
    <w:rsid w:val="006832D6"/>
    <w:rsid w:val="0068332C"/>
    <w:rsid w:val="00683653"/>
    <w:rsid w:val="00683796"/>
    <w:rsid w:val="006842FD"/>
    <w:rsid w:val="00684344"/>
    <w:rsid w:val="00684AD6"/>
    <w:rsid w:val="00684EFC"/>
    <w:rsid w:val="0068541B"/>
    <w:rsid w:val="0068560E"/>
    <w:rsid w:val="006862B6"/>
    <w:rsid w:val="0068671F"/>
    <w:rsid w:val="0068683A"/>
    <w:rsid w:val="00686E17"/>
    <w:rsid w:val="00687284"/>
    <w:rsid w:val="00687B3C"/>
    <w:rsid w:val="00690925"/>
    <w:rsid w:val="00690C77"/>
    <w:rsid w:val="00691289"/>
    <w:rsid w:val="00691429"/>
    <w:rsid w:val="00691513"/>
    <w:rsid w:val="006918A4"/>
    <w:rsid w:val="00691A5A"/>
    <w:rsid w:val="00691B3F"/>
    <w:rsid w:val="00691B6C"/>
    <w:rsid w:val="00691B9B"/>
    <w:rsid w:val="00691EBB"/>
    <w:rsid w:val="00691F19"/>
    <w:rsid w:val="00691F6A"/>
    <w:rsid w:val="00691FAA"/>
    <w:rsid w:val="0069201D"/>
    <w:rsid w:val="0069222F"/>
    <w:rsid w:val="00692AB8"/>
    <w:rsid w:val="00692F28"/>
    <w:rsid w:val="00693612"/>
    <w:rsid w:val="00693859"/>
    <w:rsid w:val="00693E56"/>
    <w:rsid w:val="00694571"/>
    <w:rsid w:val="00694E52"/>
    <w:rsid w:val="006950E0"/>
    <w:rsid w:val="0069534D"/>
    <w:rsid w:val="00695BBA"/>
    <w:rsid w:val="00695D24"/>
    <w:rsid w:val="00695D69"/>
    <w:rsid w:val="00695F88"/>
    <w:rsid w:val="0069669D"/>
    <w:rsid w:val="00696E40"/>
    <w:rsid w:val="0069753C"/>
    <w:rsid w:val="006977F6"/>
    <w:rsid w:val="00697997"/>
    <w:rsid w:val="006A054B"/>
    <w:rsid w:val="006A0789"/>
    <w:rsid w:val="006A0861"/>
    <w:rsid w:val="006A0E29"/>
    <w:rsid w:val="006A1D0C"/>
    <w:rsid w:val="006A1E5F"/>
    <w:rsid w:val="006A2177"/>
    <w:rsid w:val="006A22F6"/>
    <w:rsid w:val="006A23F2"/>
    <w:rsid w:val="006A2845"/>
    <w:rsid w:val="006A2C1D"/>
    <w:rsid w:val="006A3063"/>
    <w:rsid w:val="006A31B5"/>
    <w:rsid w:val="006A31EA"/>
    <w:rsid w:val="006A36EC"/>
    <w:rsid w:val="006A3DAD"/>
    <w:rsid w:val="006A3FE2"/>
    <w:rsid w:val="006A4073"/>
    <w:rsid w:val="006A4EF1"/>
    <w:rsid w:val="006A4FDC"/>
    <w:rsid w:val="006A5228"/>
    <w:rsid w:val="006A54BD"/>
    <w:rsid w:val="006A5D0D"/>
    <w:rsid w:val="006A6522"/>
    <w:rsid w:val="006A6C78"/>
    <w:rsid w:val="006A6D1F"/>
    <w:rsid w:val="006A6F2B"/>
    <w:rsid w:val="006A6FAF"/>
    <w:rsid w:val="006A761F"/>
    <w:rsid w:val="006A7672"/>
    <w:rsid w:val="006A7877"/>
    <w:rsid w:val="006A7BAD"/>
    <w:rsid w:val="006ADCBC"/>
    <w:rsid w:val="006B04EC"/>
    <w:rsid w:val="006B0656"/>
    <w:rsid w:val="006B0EA8"/>
    <w:rsid w:val="006B0F96"/>
    <w:rsid w:val="006B13E2"/>
    <w:rsid w:val="006B1817"/>
    <w:rsid w:val="006B1EC0"/>
    <w:rsid w:val="006B1ED3"/>
    <w:rsid w:val="006B1FCA"/>
    <w:rsid w:val="006B27C4"/>
    <w:rsid w:val="006B2878"/>
    <w:rsid w:val="006B28CC"/>
    <w:rsid w:val="006B2DC2"/>
    <w:rsid w:val="006B320D"/>
    <w:rsid w:val="006B3824"/>
    <w:rsid w:val="006B42B5"/>
    <w:rsid w:val="006B45DF"/>
    <w:rsid w:val="006B469D"/>
    <w:rsid w:val="006B4823"/>
    <w:rsid w:val="006B485F"/>
    <w:rsid w:val="006B4A10"/>
    <w:rsid w:val="006B5003"/>
    <w:rsid w:val="006B5B20"/>
    <w:rsid w:val="006B5C0C"/>
    <w:rsid w:val="006B60BB"/>
    <w:rsid w:val="006B6211"/>
    <w:rsid w:val="006B67B3"/>
    <w:rsid w:val="006B7294"/>
    <w:rsid w:val="006B78DE"/>
    <w:rsid w:val="006B78FA"/>
    <w:rsid w:val="006B791C"/>
    <w:rsid w:val="006B7E8C"/>
    <w:rsid w:val="006B7F3A"/>
    <w:rsid w:val="006C055A"/>
    <w:rsid w:val="006C07C7"/>
    <w:rsid w:val="006C0A63"/>
    <w:rsid w:val="006C0B31"/>
    <w:rsid w:val="006C0E31"/>
    <w:rsid w:val="006C157F"/>
    <w:rsid w:val="006C1617"/>
    <w:rsid w:val="006C1823"/>
    <w:rsid w:val="006C2163"/>
    <w:rsid w:val="006C2541"/>
    <w:rsid w:val="006C26B0"/>
    <w:rsid w:val="006C2FE1"/>
    <w:rsid w:val="006C31F1"/>
    <w:rsid w:val="006C3B28"/>
    <w:rsid w:val="006C415F"/>
    <w:rsid w:val="006C421A"/>
    <w:rsid w:val="006C4794"/>
    <w:rsid w:val="006C5020"/>
    <w:rsid w:val="006C5298"/>
    <w:rsid w:val="006C529A"/>
    <w:rsid w:val="006C6205"/>
    <w:rsid w:val="006C6331"/>
    <w:rsid w:val="006C6662"/>
    <w:rsid w:val="006C682A"/>
    <w:rsid w:val="006C6919"/>
    <w:rsid w:val="006C6EB7"/>
    <w:rsid w:val="006C6FA4"/>
    <w:rsid w:val="006C71CD"/>
    <w:rsid w:val="006C76D5"/>
    <w:rsid w:val="006C78C0"/>
    <w:rsid w:val="006C79A9"/>
    <w:rsid w:val="006D0453"/>
    <w:rsid w:val="006D0784"/>
    <w:rsid w:val="006D07FF"/>
    <w:rsid w:val="006D09CF"/>
    <w:rsid w:val="006D0C6A"/>
    <w:rsid w:val="006D16DE"/>
    <w:rsid w:val="006D18B7"/>
    <w:rsid w:val="006D230E"/>
    <w:rsid w:val="006D29A7"/>
    <w:rsid w:val="006D29CA"/>
    <w:rsid w:val="006D2D18"/>
    <w:rsid w:val="006D3060"/>
    <w:rsid w:val="006D350D"/>
    <w:rsid w:val="006D360D"/>
    <w:rsid w:val="006D3AF2"/>
    <w:rsid w:val="006D3C97"/>
    <w:rsid w:val="006D4413"/>
    <w:rsid w:val="006D4465"/>
    <w:rsid w:val="006D46FB"/>
    <w:rsid w:val="006D4D27"/>
    <w:rsid w:val="006D4FBE"/>
    <w:rsid w:val="006D5057"/>
    <w:rsid w:val="006D576F"/>
    <w:rsid w:val="006D5923"/>
    <w:rsid w:val="006D5CF4"/>
    <w:rsid w:val="006D64A3"/>
    <w:rsid w:val="006D65B5"/>
    <w:rsid w:val="006D6CF1"/>
    <w:rsid w:val="006D6E4E"/>
    <w:rsid w:val="006D707A"/>
    <w:rsid w:val="006D7639"/>
    <w:rsid w:val="006D76A4"/>
    <w:rsid w:val="006D7A64"/>
    <w:rsid w:val="006D7D3E"/>
    <w:rsid w:val="006E02EC"/>
    <w:rsid w:val="006E06B0"/>
    <w:rsid w:val="006E1181"/>
    <w:rsid w:val="006E1188"/>
    <w:rsid w:val="006E157A"/>
    <w:rsid w:val="006E15DF"/>
    <w:rsid w:val="006E1660"/>
    <w:rsid w:val="006E2C9C"/>
    <w:rsid w:val="006E3047"/>
    <w:rsid w:val="006E329B"/>
    <w:rsid w:val="006E3300"/>
    <w:rsid w:val="006E380A"/>
    <w:rsid w:val="006E3B81"/>
    <w:rsid w:val="006E4500"/>
    <w:rsid w:val="006E48D4"/>
    <w:rsid w:val="006E4B3B"/>
    <w:rsid w:val="006E4C43"/>
    <w:rsid w:val="006E56B7"/>
    <w:rsid w:val="006E57A8"/>
    <w:rsid w:val="006E5D0D"/>
    <w:rsid w:val="006E6928"/>
    <w:rsid w:val="006E6BFE"/>
    <w:rsid w:val="006E6D7D"/>
    <w:rsid w:val="006E7DAD"/>
    <w:rsid w:val="006E7F89"/>
    <w:rsid w:val="006F0021"/>
    <w:rsid w:val="006F00C0"/>
    <w:rsid w:val="006F03EA"/>
    <w:rsid w:val="006F06FE"/>
    <w:rsid w:val="006F0786"/>
    <w:rsid w:val="006F101A"/>
    <w:rsid w:val="006F11AC"/>
    <w:rsid w:val="006F12C7"/>
    <w:rsid w:val="006F14DD"/>
    <w:rsid w:val="006F17C2"/>
    <w:rsid w:val="006F2156"/>
    <w:rsid w:val="006F22C2"/>
    <w:rsid w:val="006F2424"/>
    <w:rsid w:val="006F25A5"/>
    <w:rsid w:val="006F27A4"/>
    <w:rsid w:val="006F28BD"/>
    <w:rsid w:val="006F2B9E"/>
    <w:rsid w:val="006F2C3E"/>
    <w:rsid w:val="006F2C4C"/>
    <w:rsid w:val="006F2CB4"/>
    <w:rsid w:val="006F2D13"/>
    <w:rsid w:val="006F3005"/>
    <w:rsid w:val="006F3559"/>
    <w:rsid w:val="006F3C06"/>
    <w:rsid w:val="006F3DA5"/>
    <w:rsid w:val="006F4270"/>
    <w:rsid w:val="006F4535"/>
    <w:rsid w:val="006F4A8E"/>
    <w:rsid w:val="006F4BCE"/>
    <w:rsid w:val="006F4C2F"/>
    <w:rsid w:val="006F4DBC"/>
    <w:rsid w:val="006F5958"/>
    <w:rsid w:val="006F5B9F"/>
    <w:rsid w:val="006F5DD3"/>
    <w:rsid w:val="006F5F43"/>
    <w:rsid w:val="006F64C1"/>
    <w:rsid w:val="006F68A7"/>
    <w:rsid w:val="006F6ED7"/>
    <w:rsid w:val="006F7416"/>
    <w:rsid w:val="006F7540"/>
    <w:rsid w:val="006F77C2"/>
    <w:rsid w:val="006F784F"/>
    <w:rsid w:val="006F7A15"/>
    <w:rsid w:val="007006F2"/>
    <w:rsid w:val="00700B5D"/>
    <w:rsid w:val="00700BFE"/>
    <w:rsid w:val="00700CBF"/>
    <w:rsid w:val="00700F23"/>
    <w:rsid w:val="00701A41"/>
    <w:rsid w:val="00701DE1"/>
    <w:rsid w:val="00701FFD"/>
    <w:rsid w:val="00702006"/>
    <w:rsid w:val="00702269"/>
    <w:rsid w:val="00702402"/>
    <w:rsid w:val="00702542"/>
    <w:rsid w:val="00702BF2"/>
    <w:rsid w:val="00702CAC"/>
    <w:rsid w:val="00702D94"/>
    <w:rsid w:val="00702DB6"/>
    <w:rsid w:val="00702FB4"/>
    <w:rsid w:val="00703101"/>
    <w:rsid w:val="007037CE"/>
    <w:rsid w:val="00703984"/>
    <w:rsid w:val="00703DFE"/>
    <w:rsid w:val="00703E76"/>
    <w:rsid w:val="00703F8D"/>
    <w:rsid w:val="007046AA"/>
    <w:rsid w:val="00704719"/>
    <w:rsid w:val="00704888"/>
    <w:rsid w:val="007053FB"/>
    <w:rsid w:val="00705E52"/>
    <w:rsid w:val="007060E8"/>
    <w:rsid w:val="007061A8"/>
    <w:rsid w:val="00706F5D"/>
    <w:rsid w:val="00706FCD"/>
    <w:rsid w:val="00707000"/>
    <w:rsid w:val="00707207"/>
    <w:rsid w:val="00707DBC"/>
    <w:rsid w:val="00707DC4"/>
    <w:rsid w:val="00707FDB"/>
    <w:rsid w:val="0071030F"/>
    <w:rsid w:val="007104DA"/>
    <w:rsid w:val="0071052C"/>
    <w:rsid w:val="00710A23"/>
    <w:rsid w:val="00710F1C"/>
    <w:rsid w:val="007112C2"/>
    <w:rsid w:val="007113CD"/>
    <w:rsid w:val="0071162E"/>
    <w:rsid w:val="00711686"/>
    <w:rsid w:val="00711933"/>
    <w:rsid w:val="00711CD2"/>
    <w:rsid w:val="00712C94"/>
    <w:rsid w:val="0071340B"/>
    <w:rsid w:val="00713622"/>
    <w:rsid w:val="00713768"/>
    <w:rsid w:val="007137F3"/>
    <w:rsid w:val="00713BDE"/>
    <w:rsid w:val="00713CCF"/>
    <w:rsid w:val="00713E9F"/>
    <w:rsid w:val="00714223"/>
    <w:rsid w:val="007145D4"/>
    <w:rsid w:val="00714732"/>
    <w:rsid w:val="007149E7"/>
    <w:rsid w:val="00714F24"/>
    <w:rsid w:val="007150DA"/>
    <w:rsid w:val="00715605"/>
    <w:rsid w:val="00715A58"/>
    <w:rsid w:val="00715F58"/>
    <w:rsid w:val="00716A95"/>
    <w:rsid w:val="00716ADB"/>
    <w:rsid w:val="00716DDD"/>
    <w:rsid w:val="00717496"/>
    <w:rsid w:val="00717AC5"/>
    <w:rsid w:val="00717B3E"/>
    <w:rsid w:val="00717B67"/>
    <w:rsid w:val="007203E9"/>
    <w:rsid w:val="0072045C"/>
    <w:rsid w:val="00720700"/>
    <w:rsid w:val="0072093F"/>
    <w:rsid w:val="00720C67"/>
    <w:rsid w:val="00720EAD"/>
    <w:rsid w:val="00720FDC"/>
    <w:rsid w:val="00721507"/>
    <w:rsid w:val="00721551"/>
    <w:rsid w:val="00721E90"/>
    <w:rsid w:val="00722401"/>
    <w:rsid w:val="00722BA7"/>
    <w:rsid w:val="00723459"/>
    <w:rsid w:val="0072357C"/>
    <w:rsid w:val="00723711"/>
    <w:rsid w:val="007237AE"/>
    <w:rsid w:val="00723D11"/>
    <w:rsid w:val="00723E3A"/>
    <w:rsid w:val="00724053"/>
    <w:rsid w:val="00724459"/>
    <w:rsid w:val="0072481D"/>
    <w:rsid w:val="00724AEA"/>
    <w:rsid w:val="007256F1"/>
    <w:rsid w:val="00725C1C"/>
    <w:rsid w:val="00726451"/>
    <w:rsid w:val="0072670D"/>
    <w:rsid w:val="00726CEA"/>
    <w:rsid w:val="00727604"/>
    <w:rsid w:val="00727934"/>
    <w:rsid w:val="00727A1E"/>
    <w:rsid w:val="00727B97"/>
    <w:rsid w:val="00727FA9"/>
    <w:rsid w:val="0073007B"/>
    <w:rsid w:val="0073051A"/>
    <w:rsid w:val="00730807"/>
    <w:rsid w:val="00730A5F"/>
    <w:rsid w:val="00730BC3"/>
    <w:rsid w:val="00730F3C"/>
    <w:rsid w:val="0073134E"/>
    <w:rsid w:val="00731625"/>
    <w:rsid w:val="00731883"/>
    <w:rsid w:val="007319CF"/>
    <w:rsid w:val="00731D90"/>
    <w:rsid w:val="00731F53"/>
    <w:rsid w:val="00731FC7"/>
    <w:rsid w:val="00732140"/>
    <w:rsid w:val="00732809"/>
    <w:rsid w:val="00732A06"/>
    <w:rsid w:val="00732B65"/>
    <w:rsid w:val="00732C90"/>
    <w:rsid w:val="0073312D"/>
    <w:rsid w:val="00733B81"/>
    <w:rsid w:val="00733EDC"/>
    <w:rsid w:val="007340AF"/>
    <w:rsid w:val="00734343"/>
    <w:rsid w:val="00734669"/>
    <w:rsid w:val="00734B5E"/>
    <w:rsid w:val="00734EF1"/>
    <w:rsid w:val="0073521D"/>
    <w:rsid w:val="0073588A"/>
    <w:rsid w:val="00735CF6"/>
    <w:rsid w:val="0073629F"/>
    <w:rsid w:val="00736BB5"/>
    <w:rsid w:val="00737B68"/>
    <w:rsid w:val="00737E73"/>
    <w:rsid w:val="00737EB9"/>
    <w:rsid w:val="00740183"/>
    <w:rsid w:val="00740410"/>
    <w:rsid w:val="0074071A"/>
    <w:rsid w:val="0074076B"/>
    <w:rsid w:val="00740777"/>
    <w:rsid w:val="007409F5"/>
    <w:rsid w:val="0074123B"/>
    <w:rsid w:val="007412A1"/>
    <w:rsid w:val="00741484"/>
    <w:rsid w:val="00742076"/>
    <w:rsid w:val="007425D8"/>
    <w:rsid w:val="00742621"/>
    <w:rsid w:val="00743044"/>
    <w:rsid w:val="00743254"/>
    <w:rsid w:val="0074367E"/>
    <w:rsid w:val="007437CA"/>
    <w:rsid w:val="00743FD2"/>
    <w:rsid w:val="00743FEC"/>
    <w:rsid w:val="007440AA"/>
    <w:rsid w:val="00744601"/>
    <w:rsid w:val="0074486E"/>
    <w:rsid w:val="00744CE1"/>
    <w:rsid w:val="00745506"/>
    <w:rsid w:val="00745641"/>
    <w:rsid w:val="007459B3"/>
    <w:rsid w:val="0074605C"/>
    <w:rsid w:val="00746262"/>
    <w:rsid w:val="00746E39"/>
    <w:rsid w:val="007470B7"/>
    <w:rsid w:val="007470CD"/>
    <w:rsid w:val="007473C8"/>
    <w:rsid w:val="0074758D"/>
    <w:rsid w:val="00747F85"/>
    <w:rsid w:val="007500B8"/>
    <w:rsid w:val="00751613"/>
    <w:rsid w:val="00751F8B"/>
    <w:rsid w:val="0075260C"/>
    <w:rsid w:val="007526E9"/>
    <w:rsid w:val="00752713"/>
    <w:rsid w:val="007527A0"/>
    <w:rsid w:val="007527F6"/>
    <w:rsid w:val="00752CD8"/>
    <w:rsid w:val="00753411"/>
    <w:rsid w:val="00753D7A"/>
    <w:rsid w:val="00753DF6"/>
    <w:rsid w:val="00753E65"/>
    <w:rsid w:val="00753F3B"/>
    <w:rsid w:val="0075415E"/>
    <w:rsid w:val="00754544"/>
    <w:rsid w:val="00754581"/>
    <w:rsid w:val="00754783"/>
    <w:rsid w:val="007547CC"/>
    <w:rsid w:val="007549D0"/>
    <w:rsid w:val="00754FB8"/>
    <w:rsid w:val="00755620"/>
    <w:rsid w:val="007556C8"/>
    <w:rsid w:val="00756187"/>
    <w:rsid w:val="00756D8C"/>
    <w:rsid w:val="0075710E"/>
    <w:rsid w:val="00757ECC"/>
    <w:rsid w:val="0076001C"/>
    <w:rsid w:val="00760562"/>
    <w:rsid w:val="00760779"/>
    <w:rsid w:val="00760B07"/>
    <w:rsid w:val="0076118D"/>
    <w:rsid w:val="0076124F"/>
    <w:rsid w:val="00761281"/>
    <w:rsid w:val="007616DC"/>
    <w:rsid w:val="00761BF2"/>
    <w:rsid w:val="00761FFF"/>
    <w:rsid w:val="0076273C"/>
    <w:rsid w:val="0076293F"/>
    <w:rsid w:val="00762BA5"/>
    <w:rsid w:val="00763A1D"/>
    <w:rsid w:val="00763D99"/>
    <w:rsid w:val="0076427C"/>
    <w:rsid w:val="0076444D"/>
    <w:rsid w:val="00764681"/>
    <w:rsid w:val="0076481A"/>
    <w:rsid w:val="00764F11"/>
    <w:rsid w:val="00765315"/>
    <w:rsid w:val="0076545F"/>
    <w:rsid w:val="007654B6"/>
    <w:rsid w:val="007656CD"/>
    <w:rsid w:val="00765B94"/>
    <w:rsid w:val="00765D1C"/>
    <w:rsid w:val="007662D8"/>
    <w:rsid w:val="007663CE"/>
    <w:rsid w:val="00766719"/>
    <w:rsid w:val="00766C98"/>
    <w:rsid w:val="007670ED"/>
    <w:rsid w:val="00767890"/>
    <w:rsid w:val="007678D3"/>
    <w:rsid w:val="00767EA8"/>
    <w:rsid w:val="0077018D"/>
    <w:rsid w:val="00770880"/>
    <w:rsid w:val="0077091F"/>
    <w:rsid w:val="00770A25"/>
    <w:rsid w:val="00771169"/>
    <w:rsid w:val="00771FB9"/>
    <w:rsid w:val="0077222A"/>
    <w:rsid w:val="00772528"/>
    <w:rsid w:val="007725BE"/>
    <w:rsid w:val="00772AA8"/>
    <w:rsid w:val="00772C7C"/>
    <w:rsid w:val="00772ED6"/>
    <w:rsid w:val="007733C1"/>
    <w:rsid w:val="00773544"/>
    <w:rsid w:val="00774301"/>
    <w:rsid w:val="007745A2"/>
    <w:rsid w:val="0077467A"/>
    <w:rsid w:val="00774824"/>
    <w:rsid w:val="00774FDE"/>
    <w:rsid w:val="00775E85"/>
    <w:rsid w:val="007760EF"/>
    <w:rsid w:val="00776228"/>
    <w:rsid w:val="0077658A"/>
    <w:rsid w:val="00776B4F"/>
    <w:rsid w:val="00776B7A"/>
    <w:rsid w:val="00776C58"/>
    <w:rsid w:val="007772A9"/>
    <w:rsid w:val="00777399"/>
    <w:rsid w:val="00777401"/>
    <w:rsid w:val="007775D6"/>
    <w:rsid w:val="00777953"/>
    <w:rsid w:val="00777A7C"/>
    <w:rsid w:val="00777D73"/>
    <w:rsid w:val="0078000B"/>
    <w:rsid w:val="007803C9"/>
    <w:rsid w:val="007805E1"/>
    <w:rsid w:val="007806C7"/>
    <w:rsid w:val="00780BD2"/>
    <w:rsid w:val="007813E7"/>
    <w:rsid w:val="00781700"/>
    <w:rsid w:val="00781BAF"/>
    <w:rsid w:val="00781BB3"/>
    <w:rsid w:val="00781C52"/>
    <w:rsid w:val="00781DD7"/>
    <w:rsid w:val="00781E3F"/>
    <w:rsid w:val="00782320"/>
    <w:rsid w:val="007827D2"/>
    <w:rsid w:val="00782E2E"/>
    <w:rsid w:val="00782E54"/>
    <w:rsid w:val="00783099"/>
    <w:rsid w:val="00783819"/>
    <w:rsid w:val="0078395D"/>
    <w:rsid w:val="007839D0"/>
    <w:rsid w:val="007839E1"/>
    <w:rsid w:val="00783C16"/>
    <w:rsid w:val="007848F3"/>
    <w:rsid w:val="00784E7E"/>
    <w:rsid w:val="007851D6"/>
    <w:rsid w:val="00785501"/>
    <w:rsid w:val="007858AA"/>
    <w:rsid w:val="00785A0D"/>
    <w:rsid w:val="00785D31"/>
    <w:rsid w:val="00785EF9"/>
    <w:rsid w:val="00785F22"/>
    <w:rsid w:val="0078603F"/>
    <w:rsid w:val="007867E1"/>
    <w:rsid w:val="00786B6B"/>
    <w:rsid w:val="00786BD0"/>
    <w:rsid w:val="007870E0"/>
    <w:rsid w:val="007872E3"/>
    <w:rsid w:val="00787623"/>
    <w:rsid w:val="00787693"/>
    <w:rsid w:val="00787AB5"/>
    <w:rsid w:val="00787D2E"/>
    <w:rsid w:val="007902D2"/>
    <w:rsid w:val="0079054E"/>
    <w:rsid w:val="00790780"/>
    <w:rsid w:val="00790DB7"/>
    <w:rsid w:val="00790E87"/>
    <w:rsid w:val="00790F16"/>
    <w:rsid w:val="007910AA"/>
    <w:rsid w:val="007920AE"/>
    <w:rsid w:val="0079225F"/>
    <w:rsid w:val="0079270E"/>
    <w:rsid w:val="00792CCD"/>
    <w:rsid w:val="00793161"/>
    <w:rsid w:val="007931F6"/>
    <w:rsid w:val="00793624"/>
    <w:rsid w:val="007939CB"/>
    <w:rsid w:val="00793E39"/>
    <w:rsid w:val="00793E5F"/>
    <w:rsid w:val="00794BE5"/>
    <w:rsid w:val="00794DFF"/>
    <w:rsid w:val="00794F76"/>
    <w:rsid w:val="0079523E"/>
    <w:rsid w:val="0079527F"/>
    <w:rsid w:val="0079550D"/>
    <w:rsid w:val="0079567C"/>
    <w:rsid w:val="00795697"/>
    <w:rsid w:val="00795D3D"/>
    <w:rsid w:val="0079618B"/>
    <w:rsid w:val="00796A90"/>
    <w:rsid w:val="00796AC7"/>
    <w:rsid w:val="00796D7D"/>
    <w:rsid w:val="00796EBF"/>
    <w:rsid w:val="00797189"/>
    <w:rsid w:val="0079736B"/>
    <w:rsid w:val="007973B0"/>
    <w:rsid w:val="00797688"/>
    <w:rsid w:val="007977EA"/>
    <w:rsid w:val="00797941"/>
    <w:rsid w:val="00797F3F"/>
    <w:rsid w:val="007A000A"/>
    <w:rsid w:val="007A16B1"/>
    <w:rsid w:val="007A2391"/>
    <w:rsid w:val="007A2402"/>
    <w:rsid w:val="007A26C2"/>
    <w:rsid w:val="007A2748"/>
    <w:rsid w:val="007A2848"/>
    <w:rsid w:val="007A30AD"/>
    <w:rsid w:val="007A3B67"/>
    <w:rsid w:val="007A41A6"/>
    <w:rsid w:val="007A4AF0"/>
    <w:rsid w:val="007A4B1A"/>
    <w:rsid w:val="007A4BBD"/>
    <w:rsid w:val="007A4D88"/>
    <w:rsid w:val="007A5507"/>
    <w:rsid w:val="007A55D8"/>
    <w:rsid w:val="007A5C1C"/>
    <w:rsid w:val="007A6016"/>
    <w:rsid w:val="007A61F7"/>
    <w:rsid w:val="007A656F"/>
    <w:rsid w:val="007A663C"/>
    <w:rsid w:val="007A6AC2"/>
    <w:rsid w:val="007A7907"/>
    <w:rsid w:val="007B033F"/>
    <w:rsid w:val="007B07AB"/>
    <w:rsid w:val="007B0939"/>
    <w:rsid w:val="007B0AE6"/>
    <w:rsid w:val="007B15CF"/>
    <w:rsid w:val="007B1719"/>
    <w:rsid w:val="007B17FC"/>
    <w:rsid w:val="007B18C9"/>
    <w:rsid w:val="007B19F4"/>
    <w:rsid w:val="007B1AC6"/>
    <w:rsid w:val="007B1B3F"/>
    <w:rsid w:val="007B2361"/>
    <w:rsid w:val="007B2715"/>
    <w:rsid w:val="007B284B"/>
    <w:rsid w:val="007B2AA1"/>
    <w:rsid w:val="007B30DF"/>
    <w:rsid w:val="007B3663"/>
    <w:rsid w:val="007B36EA"/>
    <w:rsid w:val="007B3AE7"/>
    <w:rsid w:val="007B3BE8"/>
    <w:rsid w:val="007B3CBE"/>
    <w:rsid w:val="007B3E21"/>
    <w:rsid w:val="007B3E6E"/>
    <w:rsid w:val="007B3EED"/>
    <w:rsid w:val="007B40A2"/>
    <w:rsid w:val="007B4270"/>
    <w:rsid w:val="007B452B"/>
    <w:rsid w:val="007B4DD1"/>
    <w:rsid w:val="007B4E59"/>
    <w:rsid w:val="007B5231"/>
    <w:rsid w:val="007B5A46"/>
    <w:rsid w:val="007B5B1D"/>
    <w:rsid w:val="007B61C4"/>
    <w:rsid w:val="007B628C"/>
    <w:rsid w:val="007B656F"/>
    <w:rsid w:val="007B68E2"/>
    <w:rsid w:val="007B6AC3"/>
    <w:rsid w:val="007B6D75"/>
    <w:rsid w:val="007B77DF"/>
    <w:rsid w:val="007B7801"/>
    <w:rsid w:val="007B7A23"/>
    <w:rsid w:val="007B7DE1"/>
    <w:rsid w:val="007C00EF"/>
    <w:rsid w:val="007C02D9"/>
    <w:rsid w:val="007C0418"/>
    <w:rsid w:val="007C05D3"/>
    <w:rsid w:val="007C0B47"/>
    <w:rsid w:val="007C1165"/>
    <w:rsid w:val="007C1244"/>
    <w:rsid w:val="007C15C8"/>
    <w:rsid w:val="007C173C"/>
    <w:rsid w:val="007C26FD"/>
    <w:rsid w:val="007C27D5"/>
    <w:rsid w:val="007C283A"/>
    <w:rsid w:val="007C2F3F"/>
    <w:rsid w:val="007C3637"/>
    <w:rsid w:val="007C3A5C"/>
    <w:rsid w:val="007C3BF6"/>
    <w:rsid w:val="007C3CA6"/>
    <w:rsid w:val="007C402E"/>
    <w:rsid w:val="007C4D5D"/>
    <w:rsid w:val="007C524C"/>
    <w:rsid w:val="007C54FB"/>
    <w:rsid w:val="007C56F7"/>
    <w:rsid w:val="007C595F"/>
    <w:rsid w:val="007C61CA"/>
    <w:rsid w:val="007C67DC"/>
    <w:rsid w:val="007C6B7D"/>
    <w:rsid w:val="007C6D7B"/>
    <w:rsid w:val="007C6DF2"/>
    <w:rsid w:val="007D02A3"/>
    <w:rsid w:val="007D04F1"/>
    <w:rsid w:val="007D0620"/>
    <w:rsid w:val="007D06AA"/>
    <w:rsid w:val="007D0985"/>
    <w:rsid w:val="007D0E19"/>
    <w:rsid w:val="007D14D6"/>
    <w:rsid w:val="007D16D0"/>
    <w:rsid w:val="007D1841"/>
    <w:rsid w:val="007D1ADA"/>
    <w:rsid w:val="007D2F6C"/>
    <w:rsid w:val="007D35BD"/>
    <w:rsid w:val="007D3743"/>
    <w:rsid w:val="007D37B7"/>
    <w:rsid w:val="007D398D"/>
    <w:rsid w:val="007D3A0E"/>
    <w:rsid w:val="007D3BCF"/>
    <w:rsid w:val="007D3EFB"/>
    <w:rsid w:val="007D4414"/>
    <w:rsid w:val="007D4723"/>
    <w:rsid w:val="007D4BAC"/>
    <w:rsid w:val="007D4BBB"/>
    <w:rsid w:val="007D4EC7"/>
    <w:rsid w:val="007D53D6"/>
    <w:rsid w:val="007D5639"/>
    <w:rsid w:val="007D64F2"/>
    <w:rsid w:val="007D663B"/>
    <w:rsid w:val="007D671C"/>
    <w:rsid w:val="007D67A6"/>
    <w:rsid w:val="007D6DAA"/>
    <w:rsid w:val="007D7014"/>
    <w:rsid w:val="007D740C"/>
    <w:rsid w:val="007D786D"/>
    <w:rsid w:val="007E003B"/>
    <w:rsid w:val="007E00F8"/>
    <w:rsid w:val="007E09D9"/>
    <w:rsid w:val="007E12E6"/>
    <w:rsid w:val="007E14FF"/>
    <w:rsid w:val="007E184E"/>
    <w:rsid w:val="007E1995"/>
    <w:rsid w:val="007E1BAD"/>
    <w:rsid w:val="007E20BE"/>
    <w:rsid w:val="007E2500"/>
    <w:rsid w:val="007E2D25"/>
    <w:rsid w:val="007E2F7D"/>
    <w:rsid w:val="007E39A1"/>
    <w:rsid w:val="007E3D1B"/>
    <w:rsid w:val="007E3EF0"/>
    <w:rsid w:val="007E4730"/>
    <w:rsid w:val="007E4872"/>
    <w:rsid w:val="007E5CD7"/>
    <w:rsid w:val="007E5FC5"/>
    <w:rsid w:val="007E6642"/>
    <w:rsid w:val="007E6657"/>
    <w:rsid w:val="007E668F"/>
    <w:rsid w:val="007E6779"/>
    <w:rsid w:val="007E6CA4"/>
    <w:rsid w:val="007E6DC6"/>
    <w:rsid w:val="007E757A"/>
    <w:rsid w:val="007E7CA6"/>
    <w:rsid w:val="007F03C4"/>
    <w:rsid w:val="007F0C64"/>
    <w:rsid w:val="007F12C3"/>
    <w:rsid w:val="007F234D"/>
    <w:rsid w:val="007F2464"/>
    <w:rsid w:val="007F2842"/>
    <w:rsid w:val="007F388D"/>
    <w:rsid w:val="007F3C9C"/>
    <w:rsid w:val="007F4F4B"/>
    <w:rsid w:val="007F532F"/>
    <w:rsid w:val="007F5475"/>
    <w:rsid w:val="007F5894"/>
    <w:rsid w:val="007F5B68"/>
    <w:rsid w:val="007F6133"/>
    <w:rsid w:val="007F6208"/>
    <w:rsid w:val="007F6653"/>
    <w:rsid w:val="007F682A"/>
    <w:rsid w:val="007F6935"/>
    <w:rsid w:val="007F716E"/>
    <w:rsid w:val="007F7A4E"/>
    <w:rsid w:val="0080016F"/>
    <w:rsid w:val="008006D7"/>
    <w:rsid w:val="00800E56"/>
    <w:rsid w:val="008011F3"/>
    <w:rsid w:val="0080123E"/>
    <w:rsid w:val="008015AE"/>
    <w:rsid w:val="00801819"/>
    <w:rsid w:val="00801B85"/>
    <w:rsid w:val="00801EC9"/>
    <w:rsid w:val="0080209C"/>
    <w:rsid w:val="00802517"/>
    <w:rsid w:val="0080288B"/>
    <w:rsid w:val="00802F9A"/>
    <w:rsid w:val="00803667"/>
    <w:rsid w:val="00803E97"/>
    <w:rsid w:val="00803EA8"/>
    <w:rsid w:val="008040D1"/>
    <w:rsid w:val="008042E4"/>
    <w:rsid w:val="008048DE"/>
    <w:rsid w:val="00805B7A"/>
    <w:rsid w:val="00806481"/>
    <w:rsid w:val="00806544"/>
    <w:rsid w:val="00806B68"/>
    <w:rsid w:val="00806E19"/>
    <w:rsid w:val="00807131"/>
    <w:rsid w:val="008079C5"/>
    <w:rsid w:val="008079E1"/>
    <w:rsid w:val="008079F5"/>
    <w:rsid w:val="0081003A"/>
    <w:rsid w:val="008104EA"/>
    <w:rsid w:val="00810C4C"/>
    <w:rsid w:val="00810D07"/>
    <w:rsid w:val="00810FED"/>
    <w:rsid w:val="008110EA"/>
    <w:rsid w:val="0081167F"/>
    <w:rsid w:val="00811AA1"/>
    <w:rsid w:val="00811C2E"/>
    <w:rsid w:val="00811FF3"/>
    <w:rsid w:val="008120D8"/>
    <w:rsid w:val="00812152"/>
    <w:rsid w:val="00812273"/>
    <w:rsid w:val="008123B0"/>
    <w:rsid w:val="00812A9D"/>
    <w:rsid w:val="00812E1B"/>
    <w:rsid w:val="008133DC"/>
    <w:rsid w:val="00813542"/>
    <w:rsid w:val="00814315"/>
    <w:rsid w:val="008145DE"/>
    <w:rsid w:val="00814872"/>
    <w:rsid w:val="0081491B"/>
    <w:rsid w:val="00814DFE"/>
    <w:rsid w:val="00815813"/>
    <w:rsid w:val="00816503"/>
    <w:rsid w:val="00816E30"/>
    <w:rsid w:val="00817147"/>
    <w:rsid w:val="008172C5"/>
    <w:rsid w:val="00817A17"/>
    <w:rsid w:val="00817EF1"/>
    <w:rsid w:val="008185B0"/>
    <w:rsid w:val="00820564"/>
    <w:rsid w:val="0082058F"/>
    <w:rsid w:val="00821E12"/>
    <w:rsid w:val="00821E79"/>
    <w:rsid w:val="00822187"/>
    <w:rsid w:val="00822443"/>
    <w:rsid w:val="0082266E"/>
    <w:rsid w:val="008234CC"/>
    <w:rsid w:val="008236E0"/>
    <w:rsid w:val="00824296"/>
    <w:rsid w:val="0082447E"/>
    <w:rsid w:val="008245BE"/>
    <w:rsid w:val="00824AF6"/>
    <w:rsid w:val="0082587E"/>
    <w:rsid w:val="00825F6D"/>
    <w:rsid w:val="00826170"/>
    <w:rsid w:val="008271C3"/>
    <w:rsid w:val="00827458"/>
    <w:rsid w:val="00827B7B"/>
    <w:rsid w:val="00830295"/>
    <w:rsid w:val="008306AE"/>
    <w:rsid w:val="008306EF"/>
    <w:rsid w:val="0083082B"/>
    <w:rsid w:val="0083101C"/>
    <w:rsid w:val="0083139C"/>
    <w:rsid w:val="00831A0D"/>
    <w:rsid w:val="00831AF0"/>
    <w:rsid w:val="00831F6F"/>
    <w:rsid w:val="00832151"/>
    <w:rsid w:val="008332A6"/>
    <w:rsid w:val="00833656"/>
    <w:rsid w:val="008338F8"/>
    <w:rsid w:val="00833A71"/>
    <w:rsid w:val="00833ADE"/>
    <w:rsid w:val="00833CDC"/>
    <w:rsid w:val="008345F8"/>
    <w:rsid w:val="0083482F"/>
    <w:rsid w:val="0083496E"/>
    <w:rsid w:val="00834E30"/>
    <w:rsid w:val="00835018"/>
    <w:rsid w:val="0083526B"/>
    <w:rsid w:val="00836766"/>
    <w:rsid w:val="00836BA6"/>
    <w:rsid w:val="00836D82"/>
    <w:rsid w:val="00836E8E"/>
    <w:rsid w:val="00836F9F"/>
    <w:rsid w:val="0083765D"/>
    <w:rsid w:val="00837B41"/>
    <w:rsid w:val="00837BFA"/>
    <w:rsid w:val="00837F5E"/>
    <w:rsid w:val="008403A6"/>
    <w:rsid w:val="00840BC1"/>
    <w:rsid w:val="00840E0E"/>
    <w:rsid w:val="00841096"/>
    <w:rsid w:val="008411AC"/>
    <w:rsid w:val="00841A0D"/>
    <w:rsid w:val="00842540"/>
    <w:rsid w:val="00842B8C"/>
    <w:rsid w:val="0084357A"/>
    <w:rsid w:val="00843637"/>
    <w:rsid w:val="00843E4D"/>
    <w:rsid w:val="00843FD4"/>
    <w:rsid w:val="00844E0F"/>
    <w:rsid w:val="008450D2"/>
    <w:rsid w:val="008453EB"/>
    <w:rsid w:val="00845580"/>
    <w:rsid w:val="00845D3D"/>
    <w:rsid w:val="00846380"/>
    <w:rsid w:val="00846670"/>
    <w:rsid w:val="00846997"/>
    <w:rsid w:val="008475E5"/>
    <w:rsid w:val="00847700"/>
    <w:rsid w:val="00847A37"/>
    <w:rsid w:val="00850DB4"/>
    <w:rsid w:val="008518F3"/>
    <w:rsid w:val="00851AFF"/>
    <w:rsid w:val="00851BE5"/>
    <w:rsid w:val="00851E3C"/>
    <w:rsid w:val="0085216A"/>
    <w:rsid w:val="00852437"/>
    <w:rsid w:val="00852DD9"/>
    <w:rsid w:val="00853747"/>
    <w:rsid w:val="00853978"/>
    <w:rsid w:val="00854292"/>
    <w:rsid w:val="008545A5"/>
    <w:rsid w:val="0085470B"/>
    <w:rsid w:val="00854847"/>
    <w:rsid w:val="008548AF"/>
    <w:rsid w:val="00854E91"/>
    <w:rsid w:val="008556E8"/>
    <w:rsid w:val="0085582C"/>
    <w:rsid w:val="00855894"/>
    <w:rsid w:val="008558FA"/>
    <w:rsid w:val="00855ABD"/>
    <w:rsid w:val="00855C6E"/>
    <w:rsid w:val="00856DF0"/>
    <w:rsid w:val="00856E17"/>
    <w:rsid w:val="00857936"/>
    <w:rsid w:val="008579A1"/>
    <w:rsid w:val="00857AB6"/>
    <w:rsid w:val="00857BA7"/>
    <w:rsid w:val="008603D2"/>
    <w:rsid w:val="00860A22"/>
    <w:rsid w:val="00860BF5"/>
    <w:rsid w:val="00860DF5"/>
    <w:rsid w:val="00861257"/>
    <w:rsid w:val="008616E9"/>
    <w:rsid w:val="0086198D"/>
    <w:rsid w:val="00861BA6"/>
    <w:rsid w:val="00861CBE"/>
    <w:rsid w:val="00861F4F"/>
    <w:rsid w:val="00862012"/>
    <w:rsid w:val="00862331"/>
    <w:rsid w:val="0086314A"/>
    <w:rsid w:val="008631E5"/>
    <w:rsid w:val="008633C1"/>
    <w:rsid w:val="0086348E"/>
    <w:rsid w:val="00863515"/>
    <w:rsid w:val="00863530"/>
    <w:rsid w:val="008635AD"/>
    <w:rsid w:val="0086382A"/>
    <w:rsid w:val="00864029"/>
    <w:rsid w:val="0086402C"/>
    <w:rsid w:val="00865270"/>
    <w:rsid w:val="008659A0"/>
    <w:rsid w:val="00865A98"/>
    <w:rsid w:val="0086692E"/>
    <w:rsid w:val="0086697C"/>
    <w:rsid w:val="00866C0C"/>
    <w:rsid w:val="00866C91"/>
    <w:rsid w:val="00866DA1"/>
    <w:rsid w:val="00866EF3"/>
    <w:rsid w:val="00867798"/>
    <w:rsid w:val="008678F9"/>
    <w:rsid w:val="00867C52"/>
    <w:rsid w:val="00867E2B"/>
    <w:rsid w:val="00870748"/>
    <w:rsid w:val="008707BC"/>
    <w:rsid w:val="0087093B"/>
    <w:rsid w:val="00871247"/>
    <w:rsid w:val="008715C3"/>
    <w:rsid w:val="0087165D"/>
    <w:rsid w:val="008721DC"/>
    <w:rsid w:val="00872313"/>
    <w:rsid w:val="0087343A"/>
    <w:rsid w:val="008738CD"/>
    <w:rsid w:val="00874009"/>
    <w:rsid w:val="0087419A"/>
    <w:rsid w:val="0087437D"/>
    <w:rsid w:val="008748FC"/>
    <w:rsid w:val="00875687"/>
    <w:rsid w:val="00875B84"/>
    <w:rsid w:val="00875EB8"/>
    <w:rsid w:val="00875F3A"/>
    <w:rsid w:val="00876804"/>
    <w:rsid w:val="00876BF9"/>
    <w:rsid w:val="00877217"/>
    <w:rsid w:val="0087733B"/>
    <w:rsid w:val="0087766B"/>
    <w:rsid w:val="0087792B"/>
    <w:rsid w:val="00880FCD"/>
    <w:rsid w:val="00881122"/>
    <w:rsid w:val="008816DC"/>
    <w:rsid w:val="00881CFF"/>
    <w:rsid w:val="008822A7"/>
    <w:rsid w:val="008823EA"/>
    <w:rsid w:val="0088252B"/>
    <w:rsid w:val="008825B7"/>
    <w:rsid w:val="008826C4"/>
    <w:rsid w:val="00882F08"/>
    <w:rsid w:val="0088309C"/>
    <w:rsid w:val="00883104"/>
    <w:rsid w:val="00883C1F"/>
    <w:rsid w:val="0088413C"/>
    <w:rsid w:val="008844BA"/>
    <w:rsid w:val="008845E4"/>
    <w:rsid w:val="008846B6"/>
    <w:rsid w:val="00885008"/>
    <w:rsid w:val="0088547A"/>
    <w:rsid w:val="00885C8C"/>
    <w:rsid w:val="00885CFE"/>
    <w:rsid w:val="008865FD"/>
    <w:rsid w:val="008868D2"/>
    <w:rsid w:val="008869A5"/>
    <w:rsid w:val="00887523"/>
    <w:rsid w:val="00887EA9"/>
    <w:rsid w:val="0089010B"/>
    <w:rsid w:val="008905E8"/>
    <w:rsid w:val="0089061E"/>
    <w:rsid w:val="00890E3A"/>
    <w:rsid w:val="0089174F"/>
    <w:rsid w:val="00891914"/>
    <w:rsid w:val="00891C08"/>
    <w:rsid w:val="00892394"/>
    <w:rsid w:val="00892719"/>
    <w:rsid w:val="00892EB5"/>
    <w:rsid w:val="00892EB8"/>
    <w:rsid w:val="00892FD3"/>
    <w:rsid w:val="008934D5"/>
    <w:rsid w:val="00893737"/>
    <w:rsid w:val="00893F56"/>
    <w:rsid w:val="00893F69"/>
    <w:rsid w:val="008941CC"/>
    <w:rsid w:val="008942EC"/>
    <w:rsid w:val="00894468"/>
    <w:rsid w:val="00894F4F"/>
    <w:rsid w:val="008953F4"/>
    <w:rsid w:val="0089543C"/>
    <w:rsid w:val="008956FA"/>
    <w:rsid w:val="00895B39"/>
    <w:rsid w:val="008965EE"/>
    <w:rsid w:val="00896968"/>
    <w:rsid w:val="00896985"/>
    <w:rsid w:val="00896AE0"/>
    <w:rsid w:val="00896E9B"/>
    <w:rsid w:val="00896EDD"/>
    <w:rsid w:val="0089793A"/>
    <w:rsid w:val="00897CD3"/>
    <w:rsid w:val="008A0491"/>
    <w:rsid w:val="008A0D8C"/>
    <w:rsid w:val="008A11B8"/>
    <w:rsid w:val="008A1632"/>
    <w:rsid w:val="008A1DF2"/>
    <w:rsid w:val="008A2284"/>
    <w:rsid w:val="008A242B"/>
    <w:rsid w:val="008A247A"/>
    <w:rsid w:val="008A2C32"/>
    <w:rsid w:val="008A3380"/>
    <w:rsid w:val="008A3C11"/>
    <w:rsid w:val="008A42FA"/>
    <w:rsid w:val="008A454C"/>
    <w:rsid w:val="008A4967"/>
    <w:rsid w:val="008A49F3"/>
    <w:rsid w:val="008A4B78"/>
    <w:rsid w:val="008A4C65"/>
    <w:rsid w:val="008A4EF6"/>
    <w:rsid w:val="008A5645"/>
    <w:rsid w:val="008A59EB"/>
    <w:rsid w:val="008A6001"/>
    <w:rsid w:val="008A607A"/>
    <w:rsid w:val="008A652B"/>
    <w:rsid w:val="008A68FE"/>
    <w:rsid w:val="008A69FE"/>
    <w:rsid w:val="008A716F"/>
    <w:rsid w:val="008A770E"/>
    <w:rsid w:val="008A7F57"/>
    <w:rsid w:val="008B0055"/>
    <w:rsid w:val="008B0782"/>
    <w:rsid w:val="008B0BD8"/>
    <w:rsid w:val="008B0E52"/>
    <w:rsid w:val="008B13E7"/>
    <w:rsid w:val="008B1B3C"/>
    <w:rsid w:val="008B218C"/>
    <w:rsid w:val="008B2583"/>
    <w:rsid w:val="008B274B"/>
    <w:rsid w:val="008B33EF"/>
    <w:rsid w:val="008B3485"/>
    <w:rsid w:val="008B37D1"/>
    <w:rsid w:val="008B3BC4"/>
    <w:rsid w:val="008B404D"/>
    <w:rsid w:val="008B428B"/>
    <w:rsid w:val="008B4CAB"/>
    <w:rsid w:val="008B51B1"/>
    <w:rsid w:val="008B5F6A"/>
    <w:rsid w:val="008B5FDE"/>
    <w:rsid w:val="008B624A"/>
    <w:rsid w:val="008B67E4"/>
    <w:rsid w:val="008B6C19"/>
    <w:rsid w:val="008B6CC7"/>
    <w:rsid w:val="008B7946"/>
    <w:rsid w:val="008B7AA6"/>
    <w:rsid w:val="008C00B0"/>
    <w:rsid w:val="008C0144"/>
    <w:rsid w:val="008C0190"/>
    <w:rsid w:val="008C02B4"/>
    <w:rsid w:val="008C075C"/>
    <w:rsid w:val="008C11C0"/>
    <w:rsid w:val="008C1D5A"/>
    <w:rsid w:val="008C1DCA"/>
    <w:rsid w:val="008C2032"/>
    <w:rsid w:val="008C2355"/>
    <w:rsid w:val="008C238E"/>
    <w:rsid w:val="008C24DC"/>
    <w:rsid w:val="008C253E"/>
    <w:rsid w:val="008C2ADF"/>
    <w:rsid w:val="008C2B51"/>
    <w:rsid w:val="008C2CBD"/>
    <w:rsid w:val="008C2D11"/>
    <w:rsid w:val="008C31BB"/>
    <w:rsid w:val="008C349D"/>
    <w:rsid w:val="008C4088"/>
    <w:rsid w:val="008C4531"/>
    <w:rsid w:val="008C4B15"/>
    <w:rsid w:val="008C4B2C"/>
    <w:rsid w:val="008C4DE7"/>
    <w:rsid w:val="008C526D"/>
    <w:rsid w:val="008C5886"/>
    <w:rsid w:val="008C5B67"/>
    <w:rsid w:val="008C5C34"/>
    <w:rsid w:val="008C5D6F"/>
    <w:rsid w:val="008C61BB"/>
    <w:rsid w:val="008C62F0"/>
    <w:rsid w:val="008C671D"/>
    <w:rsid w:val="008C6A44"/>
    <w:rsid w:val="008C6C5A"/>
    <w:rsid w:val="008C6FBE"/>
    <w:rsid w:val="008C727C"/>
    <w:rsid w:val="008C74F2"/>
    <w:rsid w:val="008C74F5"/>
    <w:rsid w:val="008C74FB"/>
    <w:rsid w:val="008C77E4"/>
    <w:rsid w:val="008C7BD5"/>
    <w:rsid w:val="008C7D94"/>
    <w:rsid w:val="008C7EE7"/>
    <w:rsid w:val="008D01EE"/>
    <w:rsid w:val="008D06B1"/>
    <w:rsid w:val="008D0D37"/>
    <w:rsid w:val="008D0EF5"/>
    <w:rsid w:val="008D11C1"/>
    <w:rsid w:val="008D14C5"/>
    <w:rsid w:val="008D19DE"/>
    <w:rsid w:val="008D1A37"/>
    <w:rsid w:val="008D1DAE"/>
    <w:rsid w:val="008D1E5F"/>
    <w:rsid w:val="008D26A3"/>
    <w:rsid w:val="008D2E5C"/>
    <w:rsid w:val="008D321D"/>
    <w:rsid w:val="008D366F"/>
    <w:rsid w:val="008D3681"/>
    <w:rsid w:val="008D373E"/>
    <w:rsid w:val="008D3AEC"/>
    <w:rsid w:val="008D4459"/>
    <w:rsid w:val="008D462C"/>
    <w:rsid w:val="008D4B17"/>
    <w:rsid w:val="008D4C5D"/>
    <w:rsid w:val="008D4CE2"/>
    <w:rsid w:val="008D4DE4"/>
    <w:rsid w:val="008D515C"/>
    <w:rsid w:val="008D6169"/>
    <w:rsid w:val="008D62BA"/>
    <w:rsid w:val="008D6354"/>
    <w:rsid w:val="008D68D4"/>
    <w:rsid w:val="008D6C9C"/>
    <w:rsid w:val="008D6E0B"/>
    <w:rsid w:val="008D6E4F"/>
    <w:rsid w:val="008D7A15"/>
    <w:rsid w:val="008D7C59"/>
    <w:rsid w:val="008E030F"/>
    <w:rsid w:val="008E039F"/>
    <w:rsid w:val="008E05D9"/>
    <w:rsid w:val="008E0834"/>
    <w:rsid w:val="008E08BC"/>
    <w:rsid w:val="008E09F0"/>
    <w:rsid w:val="008E0FC0"/>
    <w:rsid w:val="008E1AB3"/>
    <w:rsid w:val="008E1D18"/>
    <w:rsid w:val="008E1D60"/>
    <w:rsid w:val="008E1EED"/>
    <w:rsid w:val="008E219F"/>
    <w:rsid w:val="008E2642"/>
    <w:rsid w:val="008E3294"/>
    <w:rsid w:val="008E3515"/>
    <w:rsid w:val="008E3848"/>
    <w:rsid w:val="008E3BFB"/>
    <w:rsid w:val="008E4053"/>
    <w:rsid w:val="008E40C1"/>
    <w:rsid w:val="008E4838"/>
    <w:rsid w:val="008E5590"/>
    <w:rsid w:val="008E571B"/>
    <w:rsid w:val="008E59E0"/>
    <w:rsid w:val="008E65DE"/>
    <w:rsid w:val="008E661E"/>
    <w:rsid w:val="008E6871"/>
    <w:rsid w:val="008E6F67"/>
    <w:rsid w:val="008E714F"/>
    <w:rsid w:val="008E7764"/>
    <w:rsid w:val="008E7C88"/>
    <w:rsid w:val="008E7D84"/>
    <w:rsid w:val="008F0226"/>
    <w:rsid w:val="008F0580"/>
    <w:rsid w:val="008F05B7"/>
    <w:rsid w:val="008F071E"/>
    <w:rsid w:val="008F119C"/>
    <w:rsid w:val="008F171A"/>
    <w:rsid w:val="008F1867"/>
    <w:rsid w:val="008F1AAC"/>
    <w:rsid w:val="008F1B17"/>
    <w:rsid w:val="008F1BE7"/>
    <w:rsid w:val="008F1DB7"/>
    <w:rsid w:val="008F28C3"/>
    <w:rsid w:val="008F2C55"/>
    <w:rsid w:val="008F32E0"/>
    <w:rsid w:val="008F357A"/>
    <w:rsid w:val="008F3DEB"/>
    <w:rsid w:val="008F4123"/>
    <w:rsid w:val="008F608F"/>
    <w:rsid w:val="008F6889"/>
    <w:rsid w:val="008F69A3"/>
    <w:rsid w:val="008F6C49"/>
    <w:rsid w:val="008F6D0E"/>
    <w:rsid w:val="008F7310"/>
    <w:rsid w:val="008F76AA"/>
    <w:rsid w:val="008F7841"/>
    <w:rsid w:val="008F7D71"/>
    <w:rsid w:val="008F7F51"/>
    <w:rsid w:val="00900DC0"/>
    <w:rsid w:val="009014A5"/>
    <w:rsid w:val="009014F4"/>
    <w:rsid w:val="0090156F"/>
    <w:rsid w:val="0090224B"/>
    <w:rsid w:val="00902345"/>
    <w:rsid w:val="009023BB"/>
    <w:rsid w:val="009025E6"/>
    <w:rsid w:val="009029EC"/>
    <w:rsid w:val="00902D5E"/>
    <w:rsid w:val="00902E83"/>
    <w:rsid w:val="00903018"/>
    <w:rsid w:val="009031CC"/>
    <w:rsid w:val="00903382"/>
    <w:rsid w:val="0090347D"/>
    <w:rsid w:val="009036B2"/>
    <w:rsid w:val="00903C53"/>
    <w:rsid w:val="00903CB5"/>
    <w:rsid w:val="00903D33"/>
    <w:rsid w:val="00904099"/>
    <w:rsid w:val="009044AC"/>
    <w:rsid w:val="009044C3"/>
    <w:rsid w:val="009046BA"/>
    <w:rsid w:val="00904A41"/>
    <w:rsid w:val="00904A83"/>
    <w:rsid w:val="00905293"/>
    <w:rsid w:val="00905340"/>
    <w:rsid w:val="009055D1"/>
    <w:rsid w:val="009057B8"/>
    <w:rsid w:val="00905D1F"/>
    <w:rsid w:val="009064B6"/>
    <w:rsid w:val="009067B5"/>
    <w:rsid w:val="009069AD"/>
    <w:rsid w:val="00907130"/>
    <w:rsid w:val="00907CC7"/>
    <w:rsid w:val="00911564"/>
    <w:rsid w:val="00911D61"/>
    <w:rsid w:val="00911DC8"/>
    <w:rsid w:val="0091204B"/>
    <w:rsid w:val="009120FD"/>
    <w:rsid w:val="00912181"/>
    <w:rsid w:val="0091232B"/>
    <w:rsid w:val="00912405"/>
    <w:rsid w:val="0091268D"/>
    <w:rsid w:val="009129FC"/>
    <w:rsid w:val="00912B09"/>
    <w:rsid w:val="00912BA0"/>
    <w:rsid w:val="00912CB2"/>
    <w:rsid w:val="009130AF"/>
    <w:rsid w:val="00913121"/>
    <w:rsid w:val="0091338F"/>
    <w:rsid w:val="00913B07"/>
    <w:rsid w:val="00913BB5"/>
    <w:rsid w:val="00914283"/>
    <w:rsid w:val="00914361"/>
    <w:rsid w:val="0091441C"/>
    <w:rsid w:val="00914693"/>
    <w:rsid w:val="009148B7"/>
    <w:rsid w:val="009159C6"/>
    <w:rsid w:val="00915D13"/>
    <w:rsid w:val="00916030"/>
    <w:rsid w:val="0091653B"/>
    <w:rsid w:val="009169C1"/>
    <w:rsid w:val="00916E17"/>
    <w:rsid w:val="0091704B"/>
    <w:rsid w:val="0091722C"/>
    <w:rsid w:val="009176A8"/>
    <w:rsid w:val="009177CC"/>
    <w:rsid w:val="00917FF0"/>
    <w:rsid w:val="00920040"/>
    <w:rsid w:val="0092091D"/>
    <w:rsid w:val="0092096C"/>
    <w:rsid w:val="00921097"/>
    <w:rsid w:val="009214FB"/>
    <w:rsid w:val="00921522"/>
    <w:rsid w:val="0092172B"/>
    <w:rsid w:val="00921852"/>
    <w:rsid w:val="00922062"/>
    <w:rsid w:val="009220D1"/>
    <w:rsid w:val="0092216C"/>
    <w:rsid w:val="009221D5"/>
    <w:rsid w:val="009221F0"/>
    <w:rsid w:val="0092291D"/>
    <w:rsid w:val="00922988"/>
    <w:rsid w:val="00922A56"/>
    <w:rsid w:val="009231D6"/>
    <w:rsid w:val="0092347C"/>
    <w:rsid w:val="0092367D"/>
    <w:rsid w:val="0092391E"/>
    <w:rsid w:val="00923ABB"/>
    <w:rsid w:val="00923AF0"/>
    <w:rsid w:val="00923B29"/>
    <w:rsid w:val="00923ECE"/>
    <w:rsid w:val="0092473E"/>
    <w:rsid w:val="00924B1C"/>
    <w:rsid w:val="00924E6C"/>
    <w:rsid w:val="00925308"/>
    <w:rsid w:val="00925744"/>
    <w:rsid w:val="009257B0"/>
    <w:rsid w:val="00925A38"/>
    <w:rsid w:val="00925BDE"/>
    <w:rsid w:val="009263C6"/>
    <w:rsid w:val="0092646C"/>
    <w:rsid w:val="00926738"/>
    <w:rsid w:val="009267E9"/>
    <w:rsid w:val="00926FC6"/>
    <w:rsid w:val="00927026"/>
    <w:rsid w:val="009274DF"/>
    <w:rsid w:val="0092757D"/>
    <w:rsid w:val="00930096"/>
    <w:rsid w:val="0093100D"/>
    <w:rsid w:val="0093132D"/>
    <w:rsid w:val="00931389"/>
    <w:rsid w:val="009313FB"/>
    <w:rsid w:val="009316F7"/>
    <w:rsid w:val="00931D78"/>
    <w:rsid w:val="00931EEB"/>
    <w:rsid w:val="0093200E"/>
    <w:rsid w:val="009325F3"/>
    <w:rsid w:val="009333C4"/>
    <w:rsid w:val="009333E4"/>
    <w:rsid w:val="009336FA"/>
    <w:rsid w:val="0093375A"/>
    <w:rsid w:val="00933773"/>
    <w:rsid w:val="0093385C"/>
    <w:rsid w:val="00933A72"/>
    <w:rsid w:val="00933DBE"/>
    <w:rsid w:val="00933FB1"/>
    <w:rsid w:val="009343F6"/>
    <w:rsid w:val="009344CE"/>
    <w:rsid w:val="00934620"/>
    <w:rsid w:val="0093497C"/>
    <w:rsid w:val="00934A6F"/>
    <w:rsid w:val="00934EF7"/>
    <w:rsid w:val="009350D5"/>
    <w:rsid w:val="009351CF"/>
    <w:rsid w:val="0093549F"/>
    <w:rsid w:val="009355CB"/>
    <w:rsid w:val="00935D8B"/>
    <w:rsid w:val="00935DDE"/>
    <w:rsid w:val="0093603D"/>
    <w:rsid w:val="00936645"/>
    <w:rsid w:val="00936E90"/>
    <w:rsid w:val="00936ED1"/>
    <w:rsid w:val="009370F9"/>
    <w:rsid w:val="009371D3"/>
    <w:rsid w:val="00937213"/>
    <w:rsid w:val="009372C7"/>
    <w:rsid w:val="00937E46"/>
    <w:rsid w:val="00937FAE"/>
    <w:rsid w:val="00937FF4"/>
    <w:rsid w:val="009404CD"/>
    <w:rsid w:val="00940972"/>
    <w:rsid w:val="0094098B"/>
    <w:rsid w:val="009409A3"/>
    <w:rsid w:val="009414CB"/>
    <w:rsid w:val="00941D2B"/>
    <w:rsid w:val="0094218F"/>
    <w:rsid w:val="00942316"/>
    <w:rsid w:val="00942E9C"/>
    <w:rsid w:val="009430F5"/>
    <w:rsid w:val="009434F1"/>
    <w:rsid w:val="00943E00"/>
    <w:rsid w:val="009442DB"/>
    <w:rsid w:val="009442E2"/>
    <w:rsid w:val="009443AE"/>
    <w:rsid w:val="0094454A"/>
    <w:rsid w:val="00944973"/>
    <w:rsid w:val="00944DF9"/>
    <w:rsid w:val="00945169"/>
    <w:rsid w:val="009456E3"/>
    <w:rsid w:val="00945760"/>
    <w:rsid w:val="009459D0"/>
    <w:rsid w:val="00945F44"/>
    <w:rsid w:val="00945FB3"/>
    <w:rsid w:val="009462C8"/>
    <w:rsid w:val="00946A03"/>
    <w:rsid w:val="00946B90"/>
    <w:rsid w:val="0094780E"/>
    <w:rsid w:val="00947CDA"/>
    <w:rsid w:val="00947EAE"/>
    <w:rsid w:val="00947EBE"/>
    <w:rsid w:val="0095031E"/>
    <w:rsid w:val="009507D2"/>
    <w:rsid w:val="00950CA9"/>
    <w:rsid w:val="0095140B"/>
    <w:rsid w:val="00951A72"/>
    <w:rsid w:val="00951EE5"/>
    <w:rsid w:val="009521C5"/>
    <w:rsid w:val="009523DA"/>
    <w:rsid w:val="00952440"/>
    <w:rsid w:val="009525A2"/>
    <w:rsid w:val="009525A8"/>
    <w:rsid w:val="00953964"/>
    <w:rsid w:val="009539FE"/>
    <w:rsid w:val="00953A8C"/>
    <w:rsid w:val="0095410A"/>
    <w:rsid w:val="00954132"/>
    <w:rsid w:val="009553E8"/>
    <w:rsid w:val="0095544A"/>
    <w:rsid w:val="009555C6"/>
    <w:rsid w:val="009558FB"/>
    <w:rsid w:val="009559EA"/>
    <w:rsid w:val="00955B74"/>
    <w:rsid w:val="00955D59"/>
    <w:rsid w:val="00955E0A"/>
    <w:rsid w:val="0095672D"/>
    <w:rsid w:val="00956C4F"/>
    <w:rsid w:val="00956E59"/>
    <w:rsid w:val="00957487"/>
    <w:rsid w:val="00957DB9"/>
    <w:rsid w:val="0096067D"/>
    <w:rsid w:val="00960B60"/>
    <w:rsid w:val="00961012"/>
    <w:rsid w:val="0096155B"/>
    <w:rsid w:val="009618F7"/>
    <w:rsid w:val="00961AF0"/>
    <w:rsid w:val="0096201F"/>
    <w:rsid w:val="00962048"/>
    <w:rsid w:val="0096255D"/>
    <w:rsid w:val="00962791"/>
    <w:rsid w:val="00963498"/>
    <w:rsid w:val="009639B6"/>
    <w:rsid w:val="00963A93"/>
    <w:rsid w:val="00963B02"/>
    <w:rsid w:val="0096417A"/>
    <w:rsid w:val="00964306"/>
    <w:rsid w:val="009646C1"/>
    <w:rsid w:val="00964987"/>
    <w:rsid w:val="009651B5"/>
    <w:rsid w:val="0096564A"/>
    <w:rsid w:val="00965A15"/>
    <w:rsid w:val="00965BAC"/>
    <w:rsid w:val="00965CB1"/>
    <w:rsid w:val="00966B17"/>
    <w:rsid w:val="00967048"/>
    <w:rsid w:val="009671F1"/>
    <w:rsid w:val="00967315"/>
    <w:rsid w:val="00967498"/>
    <w:rsid w:val="00967713"/>
    <w:rsid w:val="0096782B"/>
    <w:rsid w:val="00967E79"/>
    <w:rsid w:val="009702F7"/>
    <w:rsid w:val="009707D4"/>
    <w:rsid w:val="009707DC"/>
    <w:rsid w:val="00970818"/>
    <w:rsid w:val="0097108F"/>
    <w:rsid w:val="00971723"/>
    <w:rsid w:val="0097175F"/>
    <w:rsid w:val="00971A22"/>
    <w:rsid w:val="00971B07"/>
    <w:rsid w:val="00971C31"/>
    <w:rsid w:val="009724F7"/>
    <w:rsid w:val="0097279F"/>
    <w:rsid w:val="00972E6D"/>
    <w:rsid w:val="00972FDE"/>
    <w:rsid w:val="00973302"/>
    <w:rsid w:val="00973419"/>
    <w:rsid w:val="00973AB0"/>
    <w:rsid w:val="00973B76"/>
    <w:rsid w:val="00973D2F"/>
    <w:rsid w:val="00973E96"/>
    <w:rsid w:val="009741F9"/>
    <w:rsid w:val="009744DA"/>
    <w:rsid w:val="0097484E"/>
    <w:rsid w:val="009748C9"/>
    <w:rsid w:val="00974DB2"/>
    <w:rsid w:val="00975317"/>
    <w:rsid w:val="00975978"/>
    <w:rsid w:val="00975B4C"/>
    <w:rsid w:val="00975D71"/>
    <w:rsid w:val="00975E5B"/>
    <w:rsid w:val="00976250"/>
    <w:rsid w:val="00976725"/>
    <w:rsid w:val="009774F0"/>
    <w:rsid w:val="00977803"/>
    <w:rsid w:val="00977AD4"/>
    <w:rsid w:val="00977FC3"/>
    <w:rsid w:val="009801A9"/>
    <w:rsid w:val="009802FD"/>
    <w:rsid w:val="00980A27"/>
    <w:rsid w:val="00980D34"/>
    <w:rsid w:val="00980FB3"/>
    <w:rsid w:val="00981311"/>
    <w:rsid w:val="009821CF"/>
    <w:rsid w:val="00982D6A"/>
    <w:rsid w:val="00983809"/>
    <w:rsid w:val="00983B2F"/>
    <w:rsid w:val="00983C82"/>
    <w:rsid w:val="00984382"/>
    <w:rsid w:val="0098449C"/>
    <w:rsid w:val="00984795"/>
    <w:rsid w:val="009847FF"/>
    <w:rsid w:val="00984FD4"/>
    <w:rsid w:val="009850F4"/>
    <w:rsid w:val="00985D68"/>
    <w:rsid w:val="00986B94"/>
    <w:rsid w:val="00987539"/>
    <w:rsid w:val="00987863"/>
    <w:rsid w:val="0098787C"/>
    <w:rsid w:val="00987B2D"/>
    <w:rsid w:val="00987F60"/>
    <w:rsid w:val="009901C4"/>
    <w:rsid w:val="009904EF"/>
    <w:rsid w:val="009905D7"/>
    <w:rsid w:val="0099093E"/>
    <w:rsid w:val="00990CA1"/>
    <w:rsid w:val="00990E2E"/>
    <w:rsid w:val="00991198"/>
    <w:rsid w:val="00991344"/>
    <w:rsid w:val="00991722"/>
    <w:rsid w:val="00991A62"/>
    <w:rsid w:val="00991CAB"/>
    <w:rsid w:val="00992267"/>
    <w:rsid w:val="0099239B"/>
    <w:rsid w:val="00992A71"/>
    <w:rsid w:val="00992B25"/>
    <w:rsid w:val="0099364A"/>
    <w:rsid w:val="009936E4"/>
    <w:rsid w:val="00993C2D"/>
    <w:rsid w:val="0099482B"/>
    <w:rsid w:val="00994903"/>
    <w:rsid w:val="00994A85"/>
    <w:rsid w:val="00994C4B"/>
    <w:rsid w:val="00994D8D"/>
    <w:rsid w:val="00995391"/>
    <w:rsid w:val="009955A5"/>
    <w:rsid w:val="009956A6"/>
    <w:rsid w:val="00995852"/>
    <w:rsid w:val="00995D32"/>
    <w:rsid w:val="009964BD"/>
    <w:rsid w:val="0099690E"/>
    <w:rsid w:val="00996BB5"/>
    <w:rsid w:val="00996C63"/>
    <w:rsid w:val="00996D57"/>
    <w:rsid w:val="00997869"/>
    <w:rsid w:val="009A0056"/>
    <w:rsid w:val="009A036F"/>
    <w:rsid w:val="009A0440"/>
    <w:rsid w:val="009A1026"/>
    <w:rsid w:val="009A1649"/>
    <w:rsid w:val="009A1A53"/>
    <w:rsid w:val="009A1C89"/>
    <w:rsid w:val="009A234D"/>
    <w:rsid w:val="009A2B14"/>
    <w:rsid w:val="009A31EE"/>
    <w:rsid w:val="009A324C"/>
    <w:rsid w:val="009A326C"/>
    <w:rsid w:val="009A3409"/>
    <w:rsid w:val="009A3D89"/>
    <w:rsid w:val="009A4785"/>
    <w:rsid w:val="009A4ED1"/>
    <w:rsid w:val="009A5487"/>
    <w:rsid w:val="009A59AF"/>
    <w:rsid w:val="009A5A12"/>
    <w:rsid w:val="009A5B3C"/>
    <w:rsid w:val="009A5DA6"/>
    <w:rsid w:val="009A6108"/>
    <w:rsid w:val="009A620C"/>
    <w:rsid w:val="009A640D"/>
    <w:rsid w:val="009A66BE"/>
    <w:rsid w:val="009A7AB9"/>
    <w:rsid w:val="009A7DB1"/>
    <w:rsid w:val="009A7E2F"/>
    <w:rsid w:val="009B00A9"/>
    <w:rsid w:val="009B1244"/>
    <w:rsid w:val="009B1447"/>
    <w:rsid w:val="009B175C"/>
    <w:rsid w:val="009B1867"/>
    <w:rsid w:val="009B1C2B"/>
    <w:rsid w:val="009B1C83"/>
    <w:rsid w:val="009B216E"/>
    <w:rsid w:val="009B2369"/>
    <w:rsid w:val="009B26B0"/>
    <w:rsid w:val="009B2BB6"/>
    <w:rsid w:val="009B2DF6"/>
    <w:rsid w:val="009B3652"/>
    <w:rsid w:val="009B3B57"/>
    <w:rsid w:val="009B3D0F"/>
    <w:rsid w:val="009B3DA1"/>
    <w:rsid w:val="009B406D"/>
    <w:rsid w:val="009B43FD"/>
    <w:rsid w:val="009B481F"/>
    <w:rsid w:val="009B4B13"/>
    <w:rsid w:val="009B5794"/>
    <w:rsid w:val="009B5827"/>
    <w:rsid w:val="009B5C86"/>
    <w:rsid w:val="009B62DA"/>
    <w:rsid w:val="009B62F3"/>
    <w:rsid w:val="009B6342"/>
    <w:rsid w:val="009B6587"/>
    <w:rsid w:val="009B6686"/>
    <w:rsid w:val="009B68F0"/>
    <w:rsid w:val="009B698F"/>
    <w:rsid w:val="009B6D27"/>
    <w:rsid w:val="009B6E08"/>
    <w:rsid w:val="009B75ED"/>
    <w:rsid w:val="009B7AF4"/>
    <w:rsid w:val="009B7B4C"/>
    <w:rsid w:val="009B7D68"/>
    <w:rsid w:val="009C017A"/>
    <w:rsid w:val="009C07E4"/>
    <w:rsid w:val="009C0808"/>
    <w:rsid w:val="009C08A6"/>
    <w:rsid w:val="009C0E9A"/>
    <w:rsid w:val="009C0F17"/>
    <w:rsid w:val="009C1058"/>
    <w:rsid w:val="009C1257"/>
    <w:rsid w:val="009C1CBF"/>
    <w:rsid w:val="009C1DAF"/>
    <w:rsid w:val="009C1E21"/>
    <w:rsid w:val="009C20F8"/>
    <w:rsid w:val="009C217D"/>
    <w:rsid w:val="009C2904"/>
    <w:rsid w:val="009C2B72"/>
    <w:rsid w:val="009C3039"/>
    <w:rsid w:val="009C3306"/>
    <w:rsid w:val="009C3CF0"/>
    <w:rsid w:val="009C4805"/>
    <w:rsid w:val="009C486C"/>
    <w:rsid w:val="009C4928"/>
    <w:rsid w:val="009C49CA"/>
    <w:rsid w:val="009C534E"/>
    <w:rsid w:val="009C54AA"/>
    <w:rsid w:val="009C54B7"/>
    <w:rsid w:val="009C54D9"/>
    <w:rsid w:val="009C587F"/>
    <w:rsid w:val="009C5914"/>
    <w:rsid w:val="009C5C88"/>
    <w:rsid w:val="009C64C3"/>
    <w:rsid w:val="009C6DDA"/>
    <w:rsid w:val="009C7BB1"/>
    <w:rsid w:val="009C7EA4"/>
    <w:rsid w:val="009D018B"/>
    <w:rsid w:val="009D05C5"/>
    <w:rsid w:val="009D0617"/>
    <w:rsid w:val="009D06C7"/>
    <w:rsid w:val="009D0DBF"/>
    <w:rsid w:val="009D0DCD"/>
    <w:rsid w:val="009D12E4"/>
    <w:rsid w:val="009D1B79"/>
    <w:rsid w:val="009D1DAC"/>
    <w:rsid w:val="009D1EBF"/>
    <w:rsid w:val="009D20FB"/>
    <w:rsid w:val="009D2286"/>
    <w:rsid w:val="009D23D3"/>
    <w:rsid w:val="009D28A6"/>
    <w:rsid w:val="009D2BA2"/>
    <w:rsid w:val="009D34D1"/>
    <w:rsid w:val="009D3A26"/>
    <w:rsid w:val="009D3F16"/>
    <w:rsid w:val="009D3FDF"/>
    <w:rsid w:val="009D436A"/>
    <w:rsid w:val="009D4519"/>
    <w:rsid w:val="009D46E0"/>
    <w:rsid w:val="009D4892"/>
    <w:rsid w:val="009D4DDE"/>
    <w:rsid w:val="009D5165"/>
    <w:rsid w:val="009D5B16"/>
    <w:rsid w:val="009D5CCA"/>
    <w:rsid w:val="009D6188"/>
    <w:rsid w:val="009D61BF"/>
    <w:rsid w:val="009D6376"/>
    <w:rsid w:val="009D6A46"/>
    <w:rsid w:val="009D6C68"/>
    <w:rsid w:val="009D7002"/>
    <w:rsid w:val="009D71C1"/>
    <w:rsid w:val="009D7251"/>
    <w:rsid w:val="009D7B60"/>
    <w:rsid w:val="009E00AA"/>
    <w:rsid w:val="009E0662"/>
    <w:rsid w:val="009E09E2"/>
    <w:rsid w:val="009E0ACD"/>
    <w:rsid w:val="009E0FF3"/>
    <w:rsid w:val="009E1117"/>
    <w:rsid w:val="009E11D0"/>
    <w:rsid w:val="009E15A8"/>
    <w:rsid w:val="009E1795"/>
    <w:rsid w:val="009E1869"/>
    <w:rsid w:val="009E19C8"/>
    <w:rsid w:val="009E2262"/>
    <w:rsid w:val="009E2D88"/>
    <w:rsid w:val="009E2FC5"/>
    <w:rsid w:val="009E31F4"/>
    <w:rsid w:val="009E3327"/>
    <w:rsid w:val="009E3EC4"/>
    <w:rsid w:val="009E47B8"/>
    <w:rsid w:val="009E4A51"/>
    <w:rsid w:val="009E4E75"/>
    <w:rsid w:val="009E58F3"/>
    <w:rsid w:val="009E5B6E"/>
    <w:rsid w:val="009E5E2A"/>
    <w:rsid w:val="009E6597"/>
    <w:rsid w:val="009E66D6"/>
    <w:rsid w:val="009E67B0"/>
    <w:rsid w:val="009E706D"/>
    <w:rsid w:val="009E7456"/>
    <w:rsid w:val="009E7565"/>
    <w:rsid w:val="009E7FC0"/>
    <w:rsid w:val="009F01E3"/>
    <w:rsid w:val="009F046E"/>
    <w:rsid w:val="009F0FD8"/>
    <w:rsid w:val="009F1040"/>
    <w:rsid w:val="009F1058"/>
    <w:rsid w:val="009F10EF"/>
    <w:rsid w:val="009F19DF"/>
    <w:rsid w:val="009F20D0"/>
    <w:rsid w:val="009F22CB"/>
    <w:rsid w:val="009F22F6"/>
    <w:rsid w:val="009F2548"/>
    <w:rsid w:val="009F2556"/>
    <w:rsid w:val="009F29BE"/>
    <w:rsid w:val="009F2E26"/>
    <w:rsid w:val="009F2E51"/>
    <w:rsid w:val="009F2F53"/>
    <w:rsid w:val="009F33F5"/>
    <w:rsid w:val="009F3657"/>
    <w:rsid w:val="009F3AE1"/>
    <w:rsid w:val="009F3D97"/>
    <w:rsid w:val="009F3ED6"/>
    <w:rsid w:val="009F40AE"/>
    <w:rsid w:val="009F420B"/>
    <w:rsid w:val="009F4325"/>
    <w:rsid w:val="009F468E"/>
    <w:rsid w:val="009F46CC"/>
    <w:rsid w:val="009F510A"/>
    <w:rsid w:val="009F52A9"/>
    <w:rsid w:val="009F5354"/>
    <w:rsid w:val="009F59E3"/>
    <w:rsid w:val="009F5BC9"/>
    <w:rsid w:val="009F5DB7"/>
    <w:rsid w:val="009F629A"/>
    <w:rsid w:val="009F6861"/>
    <w:rsid w:val="009F6AA4"/>
    <w:rsid w:val="009F6B54"/>
    <w:rsid w:val="009F6D3D"/>
    <w:rsid w:val="009F6E6C"/>
    <w:rsid w:val="009F739B"/>
    <w:rsid w:val="009F7524"/>
    <w:rsid w:val="009F7540"/>
    <w:rsid w:val="009F7AEC"/>
    <w:rsid w:val="00A00000"/>
    <w:rsid w:val="00A0028D"/>
    <w:rsid w:val="00A0033D"/>
    <w:rsid w:val="00A00F34"/>
    <w:rsid w:val="00A0124D"/>
    <w:rsid w:val="00A0136D"/>
    <w:rsid w:val="00A016B6"/>
    <w:rsid w:val="00A0187B"/>
    <w:rsid w:val="00A01BAC"/>
    <w:rsid w:val="00A01D08"/>
    <w:rsid w:val="00A01E32"/>
    <w:rsid w:val="00A023BF"/>
    <w:rsid w:val="00A024A7"/>
    <w:rsid w:val="00A02ABD"/>
    <w:rsid w:val="00A034FB"/>
    <w:rsid w:val="00A03AE3"/>
    <w:rsid w:val="00A03D15"/>
    <w:rsid w:val="00A04C02"/>
    <w:rsid w:val="00A05155"/>
    <w:rsid w:val="00A052AF"/>
    <w:rsid w:val="00A05676"/>
    <w:rsid w:val="00A056A9"/>
    <w:rsid w:val="00A05DD0"/>
    <w:rsid w:val="00A06166"/>
    <w:rsid w:val="00A062D7"/>
    <w:rsid w:val="00A065E5"/>
    <w:rsid w:val="00A067C5"/>
    <w:rsid w:val="00A0768A"/>
    <w:rsid w:val="00A07E2B"/>
    <w:rsid w:val="00A108A0"/>
    <w:rsid w:val="00A1107C"/>
    <w:rsid w:val="00A11785"/>
    <w:rsid w:val="00A119DB"/>
    <w:rsid w:val="00A11C0A"/>
    <w:rsid w:val="00A11D23"/>
    <w:rsid w:val="00A11ECD"/>
    <w:rsid w:val="00A12556"/>
    <w:rsid w:val="00A12A32"/>
    <w:rsid w:val="00A12C97"/>
    <w:rsid w:val="00A130A7"/>
    <w:rsid w:val="00A13197"/>
    <w:rsid w:val="00A13794"/>
    <w:rsid w:val="00A13BDE"/>
    <w:rsid w:val="00A13F19"/>
    <w:rsid w:val="00A140E7"/>
    <w:rsid w:val="00A14676"/>
    <w:rsid w:val="00A148D9"/>
    <w:rsid w:val="00A148E4"/>
    <w:rsid w:val="00A14953"/>
    <w:rsid w:val="00A14FA5"/>
    <w:rsid w:val="00A153AB"/>
    <w:rsid w:val="00A15943"/>
    <w:rsid w:val="00A15DA5"/>
    <w:rsid w:val="00A1636D"/>
    <w:rsid w:val="00A16B87"/>
    <w:rsid w:val="00A16BF5"/>
    <w:rsid w:val="00A173CC"/>
    <w:rsid w:val="00A17C04"/>
    <w:rsid w:val="00A200E6"/>
    <w:rsid w:val="00A20223"/>
    <w:rsid w:val="00A2025B"/>
    <w:rsid w:val="00A2100E"/>
    <w:rsid w:val="00A217FA"/>
    <w:rsid w:val="00A21A7F"/>
    <w:rsid w:val="00A22010"/>
    <w:rsid w:val="00A22203"/>
    <w:rsid w:val="00A229C1"/>
    <w:rsid w:val="00A22B31"/>
    <w:rsid w:val="00A22F8D"/>
    <w:rsid w:val="00A2312B"/>
    <w:rsid w:val="00A2328B"/>
    <w:rsid w:val="00A23770"/>
    <w:rsid w:val="00A23903"/>
    <w:rsid w:val="00A23DCA"/>
    <w:rsid w:val="00A23E75"/>
    <w:rsid w:val="00A2549E"/>
    <w:rsid w:val="00A25A2B"/>
    <w:rsid w:val="00A269DD"/>
    <w:rsid w:val="00A27246"/>
    <w:rsid w:val="00A27376"/>
    <w:rsid w:val="00A27973"/>
    <w:rsid w:val="00A27A4A"/>
    <w:rsid w:val="00A27A5C"/>
    <w:rsid w:val="00A27EC2"/>
    <w:rsid w:val="00A27EC9"/>
    <w:rsid w:val="00A30397"/>
    <w:rsid w:val="00A30FFC"/>
    <w:rsid w:val="00A310C6"/>
    <w:rsid w:val="00A31936"/>
    <w:rsid w:val="00A3196C"/>
    <w:rsid w:val="00A319ED"/>
    <w:rsid w:val="00A31A03"/>
    <w:rsid w:val="00A31A6B"/>
    <w:rsid w:val="00A32188"/>
    <w:rsid w:val="00A32558"/>
    <w:rsid w:val="00A3274B"/>
    <w:rsid w:val="00A32937"/>
    <w:rsid w:val="00A32F00"/>
    <w:rsid w:val="00A33589"/>
    <w:rsid w:val="00A335B3"/>
    <w:rsid w:val="00A33645"/>
    <w:rsid w:val="00A3386C"/>
    <w:rsid w:val="00A33918"/>
    <w:rsid w:val="00A33C31"/>
    <w:rsid w:val="00A341D5"/>
    <w:rsid w:val="00A34672"/>
    <w:rsid w:val="00A34701"/>
    <w:rsid w:val="00A34C2F"/>
    <w:rsid w:val="00A35042"/>
    <w:rsid w:val="00A3536D"/>
    <w:rsid w:val="00A354EE"/>
    <w:rsid w:val="00A35534"/>
    <w:rsid w:val="00A35A8A"/>
    <w:rsid w:val="00A3605E"/>
    <w:rsid w:val="00A363C0"/>
    <w:rsid w:val="00A3648B"/>
    <w:rsid w:val="00A37032"/>
    <w:rsid w:val="00A37A2C"/>
    <w:rsid w:val="00A37AC8"/>
    <w:rsid w:val="00A37BF2"/>
    <w:rsid w:val="00A406EA"/>
    <w:rsid w:val="00A40B1B"/>
    <w:rsid w:val="00A40E2D"/>
    <w:rsid w:val="00A416E4"/>
    <w:rsid w:val="00A4175B"/>
    <w:rsid w:val="00A41873"/>
    <w:rsid w:val="00A4220F"/>
    <w:rsid w:val="00A42243"/>
    <w:rsid w:val="00A42708"/>
    <w:rsid w:val="00A42EF8"/>
    <w:rsid w:val="00A43339"/>
    <w:rsid w:val="00A435E2"/>
    <w:rsid w:val="00A43936"/>
    <w:rsid w:val="00A43A08"/>
    <w:rsid w:val="00A43A2F"/>
    <w:rsid w:val="00A43FAC"/>
    <w:rsid w:val="00A4423E"/>
    <w:rsid w:val="00A44D83"/>
    <w:rsid w:val="00A45C79"/>
    <w:rsid w:val="00A46257"/>
    <w:rsid w:val="00A463FC"/>
    <w:rsid w:val="00A46B5B"/>
    <w:rsid w:val="00A46D17"/>
    <w:rsid w:val="00A46E9E"/>
    <w:rsid w:val="00A4775F"/>
    <w:rsid w:val="00A477B1"/>
    <w:rsid w:val="00A47D64"/>
    <w:rsid w:val="00A50797"/>
    <w:rsid w:val="00A50A51"/>
    <w:rsid w:val="00A50B94"/>
    <w:rsid w:val="00A50F19"/>
    <w:rsid w:val="00A50FEA"/>
    <w:rsid w:val="00A51858"/>
    <w:rsid w:val="00A51CFF"/>
    <w:rsid w:val="00A526AA"/>
    <w:rsid w:val="00A532B4"/>
    <w:rsid w:val="00A53A39"/>
    <w:rsid w:val="00A543D5"/>
    <w:rsid w:val="00A54891"/>
    <w:rsid w:val="00A54C22"/>
    <w:rsid w:val="00A551C5"/>
    <w:rsid w:val="00A5521A"/>
    <w:rsid w:val="00A5591B"/>
    <w:rsid w:val="00A55CCE"/>
    <w:rsid w:val="00A55CF1"/>
    <w:rsid w:val="00A56707"/>
    <w:rsid w:val="00A569DA"/>
    <w:rsid w:val="00A56B95"/>
    <w:rsid w:val="00A5718B"/>
    <w:rsid w:val="00A57C1E"/>
    <w:rsid w:val="00A57DFF"/>
    <w:rsid w:val="00A57F27"/>
    <w:rsid w:val="00A60252"/>
    <w:rsid w:val="00A602F2"/>
    <w:rsid w:val="00A604FE"/>
    <w:rsid w:val="00A60794"/>
    <w:rsid w:val="00A60A8C"/>
    <w:rsid w:val="00A60C62"/>
    <w:rsid w:val="00A60E1F"/>
    <w:rsid w:val="00A611DC"/>
    <w:rsid w:val="00A6124B"/>
    <w:rsid w:val="00A6146C"/>
    <w:rsid w:val="00A61BAA"/>
    <w:rsid w:val="00A61EAA"/>
    <w:rsid w:val="00A61F00"/>
    <w:rsid w:val="00A61FB4"/>
    <w:rsid w:val="00A61FC7"/>
    <w:rsid w:val="00A623F9"/>
    <w:rsid w:val="00A62519"/>
    <w:rsid w:val="00A63FFC"/>
    <w:rsid w:val="00A6411A"/>
    <w:rsid w:val="00A641C9"/>
    <w:rsid w:val="00A646FB"/>
    <w:rsid w:val="00A64DE8"/>
    <w:rsid w:val="00A64ED8"/>
    <w:rsid w:val="00A64EEB"/>
    <w:rsid w:val="00A653F4"/>
    <w:rsid w:val="00A654EB"/>
    <w:rsid w:val="00A6568C"/>
    <w:rsid w:val="00A6581F"/>
    <w:rsid w:val="00A65C02"/>
    <w:rsid w:val="00A65D37"/>
    <w:rsid w:val="00A6605E"/>
    <w:rsid w:val="00A66656"/>
    <w:rsid w:val="00A674C7"/>
    <w:rsid w:val="00A6768C"/>
    <w:rsid w:val="00A677EA"/>
    <w:rsid w:val="00A678A3"/>
    <w:rsid w:val="00A679DC"/>
    <w:rsid w:val="00A67A07"/>
    <w:rsid w:val="00A67BF4"/>
    <w:rsid w:val="00A704DF"/>
    <w:rsid w:val="00A705FC"/>
    <w:rsid w:val="00A706A7"/>
    <w:rsid w:val="00A71D7C"/>
    <w:rsid w:val="00A71E50"/>
    <w:rsid w:val="00A71E58"/>
    <w:rsid w:val="00A7233A"/>
    <w:rsid w:val="00A72531"/>
    <w:rsid w:val="00A72962"/>
    <w:rsid w:val="00A72C66"/>
    <w:rsid w:val="00A72CA7"/>
    <w:rsid w:val="00A72FB6"/>
    <w:rsid w:val="00A739EB"/>
    <w:rsid w:val="00A73D0A"/>
    <w:rsid w:val="00A7457C"/>
    <w:rsid w:val="00A748AC"/>
    <w:rsid w:val="00A74A02"/>
    <w:rsid w:val="00A74D10"/>
    <w:rsid w:val="00A752BA"/>
    <w:rsid w:val="00A753EB"/>
    <w:rsid w:val="00A75752"/>
    <w:rsid w:val="00A75822"/>
    <w:rsid w:val="00A759F0"/>
    <w:rsid w:val="00A75BCC"/>
    <w:rsid w:val="00A76019"/>
    <w:rsid w:val="00A76083"/>
    <w:rsid w:val="00A76411"/>
    <w:rsid w:val="00A769B4"/>
    <w:rsid w:val="00A76E9C"/>
    <w:rsid w:val="00A76F52"/>
    <w:rsid w:val="00A77893"/>
    <w:rsid w:val="00A77BFB"/>
    <w:rsid w:val="00A77CE1"/>
    <w:rsid w:val="00A8036D"/>
    <w:rsid w:val="00A80380"/>
    <w:rsid w:val="00A805E5"/>
    <w:rsid w:val="00A8092B"/>
    <w:rsid w:val="00A809E6"/>
    <w:rsid w:val="00A81764"/>
    <w:rsid w:val="00A821D4"/>
    <w:rsid w:val="00A82B42"/>
    <w:rsid w:val="00A82BC2"/>
    <w:rsid w:val="00A82D0B"/>
    <w:rsid w:val="00A82D28"/>
    <w:rsid w:val="00A83354"/>
    <w:rsid w:val="00A83B32"/>
    <w:rsid w:val="00A83CB4"/>
    <w:rsid w:val="00A83E2B"/>
    <w:rsid w:val="00A83EBF"/>
    <w:rsid w:val="00A8403E"/>
    <w:rsid w:val="00A85347"/>
    <w:rsid w:val="00A855A8"/>
    <w:rsid w:val="00A85769"/>
    <w:rsid w:val="00A85D98"/>
    <w:rsid w:val="00A86089"/>
    <w:rsid w:val="00A86212"/>
    <w:rsid w:val="00A86286"/>
    <w:rsid w:val="00A865F0"/>
    <w:rsid w:val="00A86CF3"/>
    <w:rsid w:val="00A870D2"/>
    <w:rsid w:val="00A873F2"/>
    <w:rsid w:val="00A904D9"/>
    <w:rsid w:val="00A90553"/>
    <w:rsid w:val="00A9074B"/>
    <w:rsid w:val="00A907BB"/>
    <w:rsid w:val="00A907C1"/>
    <w:rsid w:val="00A90CDE"/>
    <w:rsid w:val="00A917AE"/>
    <w:rsid w:val="00A918BC"/>
    <w:rsid w:val="00A91905"/>
    <w:rsid w:val="00A922E8"/>
    <w:rsid w:val="00A925C7"/>
    <w:rsid w:val="00A929E8"/>
    <w:rsid w:val="00A92EA1"/>
    <w:rsid w:val="00A930EF"/>
    <w:rsid w:val="00A933B5"/>
    <w:rsid w:val="00A93485"/>
    <w:rsid w:val="00A93E1A"/>
    <w:rsid w:val="00A93F87"/>
    <w:rsid w:val="00A94008"/>
    <w:rsid w:val="00A9446C"/>
    <w:rsid w:val="00A945A0"/>
    <w:rsid w:val="00A946E3"/>
    <w:rsid w:val="00A94D23"/>
    <w:rsid w:val="00A950E8"/>
    <w:rsid w:val="00A953F1"/>
    <w:rsid w:val="00A956C3"/>
    <w:rsid w:val="00A958C2"/>
    <w:rsid w:val="00A95AF2"/>
    <w:rsid w:val="00A962AF"/>
    <w:rsid w:val="00A96465"/>
    <w:rsid w:val="00A9658D"/>
    <w:rsid w:val="00A96616"/>
    <w:rsid w:val="00A96842"/>
    <w:rsid w:val="00A96AEB"/>
    <w:rsid w:val="00A96D07"/>
    <w:rsid w:val="00A96D42"/>
    <w:rsid w:val="00A96D46"/>
    <w:rsid w:val="00A96E05"/>
    <w:rsid w:val="00A96E7E"/>
    <w:rsid w:val="00A96EC4"/>
    <w:rsid w:val="00A9721F"/>
    <w:rsid w:val="00A974D7"/>
    <w:rsid w:val="00A9F840"/>
    <w:rsid w:val="00AA0297"/>
    <w:rsid w:val="00AA03DA"/>
    <w:rsid w:val="00AA04FC"/>
    <w:rsid w:val="00AA0F44"/>
    <w:rsid w:val="00AA0F54"/>
    <w:rsid w:val="00AA0F87"/>
    <w:rsid w:val="00AA15F9"/>
    <w:rsid w:val="00AA161E"/>
    <w:rsid w:val="00AA1975"/>
    <w:rsid w:val="00AA1B9E"/>
    <w:rsid w:val="00AA2960"/>
    <w:rsid w:val="00AA2E9D"/>
    <w:rsid w:val="00AA2F83"/>
    <w:rsid w:val="00AA331C"/>
    <w:rsid w:val="00AA3756"/>
    <w:rsid w:val="00AA3782"/>
    <w:rsid w:val="00AA3ED5"/>
    <w:rsid w:val="00AA4248"/>
    <w:rsid w:val="00AA4827"/>
    <w:rsid w:val="00AA49C7"/>
    <w:rsid w:val="00AA4BEB"/>
    <w:rsid w:val="00AA5462"/>
    <w:rsid w:val="00AA5589"/>
    <w:rsid w:val="00AA5880"/>
    <w:rsid w:val="00AA5ACC"/>
    <w:rsid w:val="00AA5CA4"/>
    <w:rsid w:val="00AA5ED0"/>
    <w:rsid w:val="00AA6054"/>
    <w:rsid w:val="00AA6065"/>
    <w:rsid w:val="00AA67FB"/>
    <w:rsid w:val="00AA6918"/>
    <w:rsid w:val="00AA6CCC"/>
    <w:rsid w:val="00AA740F"/>
    <w:rsid w:val="00AA7A95"/>
    <w:rsid w:val="00AA7CB2"/>
    <w:rsid w:val="00AA7CF5"/>
    <w:rsid w:val="00AA7F51"/>
    <w:rsid w:val="00AB012A"/>
    <w:rsid w:val="00AB033C"/>
    <w:rsid w:val="00AB0792"/>
    <w:rsid w:val="00AB0A7D"/>
    <w:rsid w:val="00AB0AF6"/>
    <w:rsid w:val="00AB0D10"/>
    <w:rsid w:val="00AB115B"/>
    <w:rsid w:val="00AB1E25"/>
    <w:rsid w:val="00AB2054"/>
    <w:rsid w:val="00AB2688"/>
    <w:rsid w:val="00AB26DB"/>
    <w:rsid w:val="00AB28AB"/>
    <w:rsid w:val="00AB2C25"/>
    <w:rsid w:val="00AB307A"/>
    <w:rsid w:val="00AB30D0"/>
    <w:rsid w:val="00AB32CE"/>
    <w:rsid w:val="00AB370C"/>
    <w:rsid w:val="00AB3BCF"/>
    <w:rsid w:val="00AB41C5"/>
    <w:rsid w:val="00AB456B"/>
    <w:rsid w:val="00AB4D19"/>
    <w:rsid w:val="00AB4E88"/>
    <w:rsid w:val="00AB510C"/>
    <w:rsid w:val="00AB5309"/>
    <w:rsid w:val="00AB5431"/>
    <w:rsid w:val="00AB56B0"/>
    <w:rsid w:val="00AB6469"/>
    <w:rsid w:val="00AB64D5"/>
    <w:rsid w:val="00AB71C9"/>
    <w:rsid w:val="00AB7231"/>
    <w:rsid w:val="00AB7476"/>
    <w:rsid w:val="00AB79B0"/>
    <w:rsid w:val="00AB7AB6"/>
    <w:rsid w:val="00AB7BB1"/>
    <w:rsid w:val="00AB7EE0"/>
    <w:rsid w:val="00AC09E3"/>
    <w:rsid w:val="00AC0CBC"/>
    <w:rsid w:val="00AC0F39"/>
    <w:rsid w:val="00AC133C"/>
    <w:rsid w:val="00AC2A6B"/>
    <w:rsid w:val="00AC2F6A"/>
    <w:rsid w:val="00AC30D5"/>
    <w:rsid w:val="00AC3F28"/>
    <w:rsid w:val="00AC4792"/>
    <w:rsid w:val="00AC47C8"/>
    <w:rsid w:val="00AC4824"/>
    <w:rsid w:val="00AC4AAD"/>
    <w:rsid w:val="00AC4D03"/>
    <w:rsid w:val="00AC5006"/>
    <w:rsid w:val="00AC56AA"/>
    <w:rsid w:val="00AC56B0"/>
    <w:rsid w:val="00AC5A42"/>
    <w:rsid w:val="00AC645F"/>
    <w:rsid w:val="00AC6688"/>
    <w:rsid w:val="00AC7408"/>
    <w:rsid w:val="00AC7482"/>
    <w:rsid w:val="00AC79CE"/>
    <w:rsid w:val="00AC79D1"/>
    <w:rsid w:val="00AC7A52"/>
    <w:rsid w:val="00AC7E57"/>
    <w:rsid w:val="00AD0428"/>
    <w:rsid w:val="00AD0834"/>
    <w:rsid w:val="00AD0A31"/>
    <w:rsid w:val="00AD0EC9"/>
    <w:rsid w:val="00AD12B8"/>
    <w:rsid w:val="00AD1435"/>
    <w:rsid w:val="00AD1ECC"/>
    <w:rsid w:val="00AD2852"/>
    <w:rsid w:val="00AD28D8"/>
    <w:rsid w:val="00AD2C9D"/>
    <w:rsid w:val="00AD2D22"/>
    <w:rsid w:val="00AD30F3"/>
    <w:rsid w:val="00AD3820"/>
    <w:rsid w:val="00AD3AA6"/>
    <w:rsid w:val="00AD3B5F"/>
    <w:rsid w:val="00AD3F5E"/>
    <w:rsid w:val="00AD43DF"/>
    <w:rsid w:val="00AD489F"/>
    <w:rsid w:val="00AD48B9"/>
    <w:rsid w:val="00AD48E6"/>
    <w:rsid w:val="00AD4BD7"/>
    <w:rsid w:val="00AD4EED"/>
    <w:rsid w:val="00AD51A8"/>
    <w:rsid w:val="00AD542A"/>
    <w:rsid w:val="00AD5BA1"/>
    <w:rsid w:val="00AD5E33"/>
    <w:rsid w:val="00AD6CEB"/>
    <w:rsid w:val="00AD6E25"/>
    <w:rsid w:val="00AD6EF4"/>
    <w:rsid w:val="00AD6F2F"/>
    <w:rsid w:val="00AD6FA5"/>
    <w:rsid w:val="00AD7EE0"/>
    <w:rsid w:val="00AE0003"/>
    <w:rsid w:val="00AE0132"/>
    <w:rsid w:val="00AE04DD"/>
    <w:rsid w:val="00AE0508"/>
    <w:rsid w:val="00AE07FA"/>
    <w:rsid w:val="00AE0CD2"/>
    <w:rsid w:val="00AE0D69"/>
    <w:rsid w:val="00AE1172"/>
    <w:rsid w:val="00AE1590"/>
    <w:rsid w:val="00AE1724"/>
    <w:rsid w:val="00AE1744"/>
    <w:rsid w:val="00AE2025"/>
    <w:rsid w:val="00AE2208"/>
    <w:rsid w:val="00AE239F"/>
    <w:rsid w:val="00AE23C3"/>
    <w:rsid w:val="00AE241F"/>
    <w:rsid w:val="00AE250E"/>
    <w:rsid w:val="00AE2EFE"/>
    <w:rsid w:val="00AE33F7"/>
    <w:rsid w:val="00AE386E"/>
    <w:rsid w:val="00AE3974"/>
    <w:rsid w:val="00AE3ACD"/>
    <w:rsid w:val="00AE3E2B"/>
    <w:rsid w:val="00AE4378"/>
    <w:rsid w:val="00AE4B76"/>
    <w:rsid w:val="00AE535C"/>
    <w:rsid w:val="00AE5A65"/>
    <w:rsid w:val="00AE6065"/>
    <w:rsid w:val="00AE66C5"/>
    <w:rsid w:val="00AE6844"/>
    <w:rsid w:val="00AE6A39"/>
    <w:rsid w:val="00AE6A47"/>
    <w:rsid w:val="00AE6C7D"/>
    <w:rsid w:val="00AE6CF7"/>
    <w:rsid w:val="00AE6F62"/>
    <w:rsid w:val="00AE71F6"/>
    <w:rsid w:val="00AE72F4"/>
    <w:rsid w:val="00AE75A3"/>
    <w:rsid w:val="00AE75BD"/>
    <w:rsid w:val="00AE7ABE"/>
    <w:rsid w:val="00AF028E"/>
    <w:rsid w:val="00AF0E13"/>
    <w:rsid w:val="00AF1088"/>
    <w:rsid w:val="00AF1ADC"/>
    <w:rsid w:val="00AF1B2B"/>
    <w:rsid w:val="00AF207E"/>
    <w:rsid w:val="00AF2984"/>
    <w:rsid w:val="00AF2C53"/>
    <w:rsid w:val="00AF3365"/>
    <w:rsid w:val="00AF3964"/>
    <w:rsid w:val="00AF39B8"/>
    <w:rsid w:val="00AF3B6C"/>
    <w:rsid w:val="00AF3C12"/>
    <w:rsid w:val="00AF3C3C"/>
    <w:rsid w:val="00AF3C99"/>
    <w:rsid w:val="00AF4075"/>
    <w:rsid w:val="00AF40A3"/>
    <w:rsid w:val="00AF463F"/>
    <w:rsid w:val="00AF4D6F"/>
    <w:rsid w:val="00AF528E"/>
    <w:rsid w:val="00AF570B"/>
    <w:rsid w:val="00AF5E2D"/>
    <w:rsid w:val="00AF5F39"/>
    <w:rsid w:val="00AF6128"/>
    <w:rsid w:val="00AF614A"/>
    <w:rsid w:val="00AF615F"/>
    <w:rsid w:val="00AF61FD"/>
    <w:rsid w:val="00AF64C6"/>
    <w:rsid w:val="00AF696E"/>
    <w:rsid w:val="00AF6E36"/>
    <w:rsid w:val="00AF7120"/>
    <w:rsid w:val="00AF7AE8"/>
    <w:rsid w:val="00B000E3"/>
    <w:rsid w:val="00B005C8"/>
    <w:rsid w:val="00B00916"/>
    <w:rsid w:val="00B00C9B"/>
    <w:rsid w:val="00B00E02"/>
    <w:rsid w:val="00B02011"/>
    <w:rsid w:val="00B020CC"/>
    <w:rsid w:val="00B021BA"/>
    <w:rsid w:val="00B028CE"/>
    <w:rsid w:val="00B02A1B"/>
    <w:rsid w:val="00B02D45"/>
    <w:rsid w:val="00B03198"/>
    <w:rsid w:val="00B0353C"/>
    <w:rsid w:val="00B03A8F"/>
    <w:rsid w:val="00B03CBF"/>
    <w:rsid w:val="00B03EF6"/>
    <w:rsid w:val="00B03F69"/>
    <w:rsid w:val="00B05204"/>
    <w:rsid w:val="00B05372"/>
    <w:rsid w:val="00B05819"/>
    <w:rsid w:val="00B058AE"/>
    <w:rsid w:val="00B05D3A"/>
    <w:rsid w:val="00B05DA6"/>
    <w:rsid w:val="00B06146"/>
    <w:rsid w:val="00B063C2"/>
    <w:rsid w:val="00B0649A"/>
    <w:rsid w:val="00B067CE"/>
    <w:rsid w:val="00B06C94"/>
    <w:rsid w:val="00B0743F"/>
    <w:rsid w:val="00B102BA"/>
    <w:rsid w:val="00B10320"/>
    <w:rsid w:val="00B1091A"/>
    <w:rsid w:val="00B10EBA"/>
    <w:rsid w:val="00B11150"/>
    <w:rsid w:val="00B119EE"/>
    <w:rsid w:val="00B11AB6"/>
    <w:rsid w:val="00B11C11"/>
    <w:rsid w:val="00B11E3A"/>
    <w:rsid w:val="00B11F9D"/>
    <w:rsid w:val="00B128EE"/>
    <w:rsid w:val="00B12C91"/>
    <w:rsid w:val="00B12F64"/>
    <w:rsid w:val="00B12F91"/>
    <w:rsid w:val="00B13065"/>
    <w:rsid w:val="00B130A9"/>
    <w:rsid w:val="00B13970"/>
    <w:rsid w:val="00B143E7"/>
    <w:rsid w:val="00B14424"/>
    <w:rsid w:val="00B1452A"/>
    <w:rsid w:val="00B1456E"/>
    <w:rsid w:val="00B14623"/>
    <w:rsid w:val="00B149D7"/>
    <w:rsid w:val="00B14AAD"/>
    <w:rsid w:val="00B14DB3"/>
    <w:rsid w:val="00B14F75"/>
    <w:rsid w:val="00B15940"/>
    <w:rsid w:val="00B15BD5"/>
    <w:rsid w:val="00B15D56"/>
    <w:rsid w:val="00B15FDD"/>
    <w:rsid w:val="00B16180"/>
    <w:rsid w:val="00B16BD4"/>
    <w:rsid w:val="00B16C6A"/>
    <w:rsid w:val="00B16DD5"/>
    <w:rsid w:val="00B172B9"/>
    <w:rsid w:val="00B1732B"/>
    <w:rsid w:val="00B174BC"/>
    <w:rsid w:val="00B17778"/>
    <w:rsid w:val="00B17AE3"/>
    <w:rsid w:val="00B17B34"/>
    <w:rsid w:val="00B17E9A"/>
    <w:rsid w:val="00B17FF0"/>
    <w:rsid w:val="00B2051D"/>
    <w:rsid w:val="00B20736"/>
    <w:rsid w:val="00B208FC"/>
    <w:rsid w:val="00B20992"/>
    <w:rsid w:val="00B21167"/>
    <w:rsid w:val="00B21C4D"/>
    <w:rsid w:val="00B21CD4"/>
    <w:rsid w:val="00B221D8"/>
    <w:rsid w:val="00B22487"/>
    <w:rsid w:val="00B22AF7"/>
    <w:rsid w:val="00B22BE8"/>
    <w:rsid w:val="00B22C76"/>
    <w:rsid w:val="00B22FA0"/>
    <w:rsid w:val="00B23052"/>
    <w:rsid w:val="00B239BB"/>
    <w:rsid w:val="00B23EB4"/>
    <w:rsid w:val="00B2442D"/>
    <w:rsid w:val="00B2468A"/>
    <w:rsid w:val="00B24BE4"/>
    <w:rsid w:val="00B250A5"/>
    <w:rsid w:val="00B252C2"/>
    <w:rsid w:val="00B2546C"/>
    <w:rsid w:val="00B2562F"/>
    <w:rsid w:val="00B25771"/>
    <w:rsid w:val="00B25D3F"/>
    <w:rsid w:val="00B25E9C"/>
    <w:rsid w:val="00B2609E"/>
    <w:rsid w:val="00B26405"/>
    <w:rsid w:val="00B26F3E"/>
    <w:rsid w:val="00B26F53"/>
    <w:rsid w:val="00B26FB4"/>
    <w:rsid w:val="00B27008"/>
    <w:rsid w:val="00B27F9D"/>
    <w:rsid w:val="00B300BA"/>
    <w:rsid w:val="00B30AAE"/>
    <w:rsid w:val="00B30EC5"/>
    <w:rsid w:val="00B30F29"/>
    <w:rsid w:val="00B314F6"/>
    <w:rsid w:val="00B3160B"/>
    <w:rsid w:val="00B316B4"/>
    <w:rsid w:val="00B31832"/>
    <w:rsid w:val="00B31A4C"/>
    <w:rsid w:val="00B3203A"/>
    <w:rsid w:val="00B32338"/>
    <w:rsid w:val="00B324BC"/>
    <w:rsid w:val="00B33088"/>
    <w:rsid w:val="00B330BB"/>
    <w:rsid w:val="00B3367A"/>
    <w:rsid w:val="00B337FF"/>
    <w:rsid w:val="00B33ABB"/>
    <w:rsid w:val="00B33E5F"/>
    <w:rsid w:val="00B33FC2"/>
    <w:rsid w:val="00B34217"/>
    <w:rsid w:val="00B34738"/>
    <w:rsid w:val="00B34742"/>
    <w:rsid w:val="00B3484C"/>
    <w:rsid w:val="00B34879"/>
    <w:rsid w:val="00B34913"/>
    <w:rsid w:val="00B3494A"/>
    <w:rsid w:val="00B34AD9"/>
    <w:rsid w:val="00B34F52"/>
    <w:rsid w:val="00B34F80"/>
    <w:rsid w:val="00B3550A"/>
    <w:rsid w:val="00B357CE"/>
    <w:rsid w:val="00B36108"/>
    <w:rsid w:val="00B36544"/>
    <w:rsid w:val="00B36729"/>
    <w:rsid w:val="00B36928"/>
    <w:rsid w:val="00B3692B"/>
    <w:rsid w:val="00B370C0"/>
    <w:rsid w:val="00B3766A"/>
    <w:rsid w:val="00B377D2"/>
    <w:rsid w:val="00B37974"/>
    <w:rsid w:val="00B37FDD"/>
    <w:rsid w:val="00B40040"/>
    <w:rsid w:val="00B401BA"/>
    <w:rsid w:val="00B40530"/>
    <w:rsid w:val="00B40748"/>
    <w:rsid w:val="00B4078F"/>
    <w:rsid w:val="00B40CD6"/>
    <w:rsid w:val="00B40DFA"/>
    <w:rsid w:val="00B40ECA"/>
    <w:rsid w:val="00B41F95"/>
    <w:rsid w:val="00B4226A"/>
    <w:rsid w:val="00B424C1"/>
    <w:rsid w:val="00B43066"/>
    <w:rsid w:val="00B43082"/>
    <w:rsid w:val="00B435B7"/>
    <w:rsid w:val="00B43867"/>
    <w:rsid w:val="00B439BE"/>
    <w:rsid w:val="00B444C2"/>
    <w:rsid w:val="00B444E3"/>
    <w:rsid w:val="00B44510"/>
    <w:rsid w:val="00B44E24"/>
    <w:rsid w:val="00B44E2C"/>
    <w:rsid w:val="00B45036"/>
    <w:rsid w:val="00B45834"/>
    <w:rsid w:val="00B45C29"/>
    <w:rsid w:val="00B45F74"/>
    <w:rsid w:val="00B462EA"/>
    <w:rsid w:val="00B46CE4"/>
    <w:rsid w:val="00B4706B"/>
    <w:rsid w:val="00B477D7"/>
    <w:rsid w:val="00B47805"/>
    <w:rsid w:val="00B47A58"/>
    <w:rsid w:val="00B47D13"/>
    <w:rsid w:val="00B50492"/>
    <w:rsid w:val="00B504CC"/>
    <w:rsid w:val="00B50AC8"/>
    <w:rsid w:val="00B51036"/>
    <w:rsid w:val="00B51402"/>
    <w:rsid w:val="00B51E58"/>
    <w:rsid w:val="00B52565"/>
    <w:rsid w:val="00B5281E"/>
    <w:rsid w:val="00B52A8D"/>
    <w:rsid w:val="00B52D00"/>
    <w:rsid w:val="00B52ED9"/>
    <w:rsid w:val="00B53819"/>
    <w:rsid w:val="00B53C26"/>
    <w:rsid w:val="00B53CD0"/>
    <w:rsid w:val="00B53E1C"/>
    <w:rsid w:val="00B5403E"/>
    <w:rsid w:val="00B547F3"/>
    <w:rsid w:val="00B54EF4"/>
    <w:rsid w:val="00B554EF"/>
    <w:rsid w:val="00B55719"/>
    <w:rsid w:val="00B55ACA"/>
    <w:rsid w:val="00B55B0D"/>
    <w:rsid w:val="00B56CF4"/>
    <w:rsid w:val="00B57581"/>
    <w:rsid w:val="00B5779C"/>
    <w:rsid w:val="00B57F61"/>
    <w:rsid w:val="00B6046C"/>
    <w:rsid w:val="00B60A8D"/>
    <w:rsid w:val="00B610E9"/>
    <w:rsid w:val="00B6125D"/>
    <w:rsid w:val="00B61538"/>
    <w:rsid w:val="00B6185D"/>
    <w:rsid w:val="00B62876"/>
    <w:rsid w:val="00B630B5"/>
    <w:rsid w:val="00B636EF"/>
    <w:rsid w:val="00B63711"/>
    <w:rsid w:val="00B64A81"/>
    <w:rsid w:val="00B6506D"/>
    <w:rsid w:val="00B6521B"/>
    <w:rsid w:val="00B652D0"/>
    <w:rsid w:val="00B65382"/>
    <w:rsid w:val="00B654C7"/>
    <w:rsid w:val="00B657C6"/>
    <w:rsid w:val="00B657EA"/>
    <w:rsid w:val="00B65839"/>
    <w:rsid w:val="00B65F79"/>
    <w:rsid w:val="00B66023"/>
    <w:rsid w:val="00B66721"/>
    <w:rsid w:val="00B66A36"/>
    <w:rsid w:val="00B673F3"/>
    <w:rsid w:val="00B6747C"/>
    <w:rsid w:val="00B67DC6"/>
    <w:rsid w:val="00B703C2"/>
    <w:rsid w:val="00B70615"/>
    <w:rsid w:val="00B7082E"/>
    <w:rsid w:val="00B70E50"/>
    <w:rsid w:val="00B717E4"/>
    <w:rsid w:val="00B720EA"/>
    <w:rsid w:val="00B723B1"/>
    <w:rsid w:val="00B72546"/>
    <w:rsid w:val="00B72966"/>
    <w:rsid w:val="00B729EE"/>
    <w:rsid w:val="00B72F27"/>
    <w:rsid w:val="00B73BE4"/>
    <w:rsid w:val="00B73C4B"/>
    <w:rsid w:val="00B73C90"/>
    <w:rsid w:val="00B7433B"/>
    <w:rsid w:val="00B7481B"/>
    <w:rsid w:val="00B7519E"/>
    <w:rsid w:val="00B7541B"/>
    <w:rsid w:val="00B754EC"/>
    <w:rsid w:val="00B755AA"/>
    <w:rsid w:val="00B75AFD"/>
    <w:rsid w:val="00B75CD6"/>
    <w:rsid w:val="00B76812"/>
    <w:rsid w:val="00B76AD6"/>
    <w:rsid w:val="00B76BE3"/>
    <w:rsid w:val="00B77726"/>
    <w:rsid w:val="00B7792E"/>
    <w:rsid w:val="00B80093"/>
    <w:rsid w:val="00B802E6"/>
    <w:rsid w:val="00B806A0"/>
    <w:rsid w:val="00B806FB"/>
    <w:rsid w:val="00B80A7B"/>
    <w:rsid w:val="00B80FDF"/>
    <w:rsid w:val="00B816B3"/>
    <w:rsid w:val="00B81B9C"/>
    <w:rsid w:val="00B82200"/>
    <w:rsid w:val="00B82639"/>
    <w:rsid w:val="00B82736"/>
    <w:rsid w:val="00B828D0"/>
    <w:rsid w:val="00B836D3"/>
    <w:rsid w:val="00B83ABE"/>
    <w:rsid w:val="00B83DB9"/>
    <w:rsid w:val="00B8478C"/>
    <w:rsid w:val="00B847E0"/>
    <w:rsid w:val="00B849AA"/>
    <w:rsid w:val="00B84E83"/>
    <w:rsid w:val="00B850EB"/>
    <w:rsid w:val="00B85E90"/>
    <w:rsid w:val="00B868AB"/>
    <w:rsid w:val="00B86A3A"/>
    <w:rsid w:val="00B86CBB"/>
    <w:rsid w:val="00B86F2B"/>
    <w:rsid w:val="00B87609"/>
    <w:rsid w:val="00B87FC1"/>
    <w:rsid w:val="00B9075F"/>
    <w:rsid w:val="00B90819"/>
    <w:rsid w:val="00B91676"/>
    <w:rsid w:val="00B918B4"/>
    <w:rsid w:val="00B91E17"/>
    <w:rsid w:val="00B91FF9"/>
    <w:rsid w:val="00B9203B"/>
    <w:rsid w:val="00B9203C"/>
    <w:rsid w:val="00B92143"/>
    <w:rsid w:val="00B9226F"/>
    <w:rsid w:val="00B92A44"/>
    <w:rsid w:val="00B92ADF"/>
    <w:rsid w:val="00B92C61"/>
    <w:rsid w:val="00B93245"/>
    <w:rsid w:val="00B933EA"/>
    <w:rsid w:val="00B93F69"/>
    <w:rsid w:val="00B93FBE"/>
    <w:rsid w:val="00B94244"/>
    <w:rsid w:val="00B94A6C"/>
    <w:rsid w:val="00B95A18"/>
    <w:rsid w:val="00B95C5E"/>
    <w:rsid w:val="00B95D51"/>
    <w:rsid w:val="00B97DF1"/>
    <w:rsid w:val="00BA0B1F"/>
    <w:rsid w:val="00BA0DFD"/>
    <w:rsid w:val="00BA0EF3"/>
    <w:rsid w:val="00BA1102"/>
    <w:rsid w:val="00BA1152"/>
    <w:rsid w:val="00BA14FE"/>
    <w:rsid w:val="00BA1644"/>
    <w:rsid w:val="00BA1E8F"/>
    <w:rsid w:val="00BA214C"/>
    <w:rsid w:val="00BA257B"/>
    <w:rsid w:val="00BA26C2"/>
    <w:rsid w:val="00BA2B3B"/>
    <w:rsid w:val="00BA3633"/>
    <w:rsid w:val="00BA43B2"/>
    <w:rsid w:val="00BA4944"/>
    <w:rsid w:val="00BA4BA7"/>
    <w:rsid w:val="00BA4D97"/>
    <w:rsid w:val="00BA4F10"/>
    <w:rsid w:val="00BA5005"/>
    <w:rsid w:val="00BA5272"/>
    <w:rsid w:val="00BA53CD"/>
    <w:rsid w:val="00BA5A1E"/>
    <w:rsid w:val="00BA6459"/>
    <w:rsid w:val="00BA668E"/>
    <w:rsid w:val="00BA6BE5"/>
    <w:rsid w:val="00BA6C38"/>
    <w:rsid w:val="00BA6D64"/>
    <w:rsid w:val="00BA72BD"/>
    <w:rsid w:val="00BA74FA"/>
    <w:rsid w:val="00BA75CE"/>
    <w:rsid w:val="00BB0051"/>
    <w:rsid w:val="00BB00CA"/>
    <w:rsid w:val="00BB0406"/>
    <w:rsid w:val="00BB0415"/>
    <w:rsid w:val="00BB24D4"/>
    <w:rsid w:val="00BB24D7"/>
    <w:rsid w:val="00BB2581"/>
    <w:rsid w:val="00BB2B35"/>
    <w:rsid w:val="00BB2B75"/>
    <w:rsid w:val="00BB2E54"/>
    <w:rsid w:val="00BB2E98"/>
    <w:rsid w:val="00BB2F9E"/>
    <w:rsid w:val="00BB3414"/>
    <w:rsid w:val="00BB369B"/>
    <w:rsid w:val="00BB3812"/>
    <w:rsid w:val="00BB423B"/>
    <w:rsid w:val="00BB439D"/>
    <w:rsid w:val="00BB43A6"/>
    <w:rsid w:val="00BB441B"/>
    <w:rsid w:val="00BB44F6"/>
    <w:rsid w:val="00BB4867"/>
    <w:rsid w:val="00BB49CE"/>
    <w:rsid w:val="00BB4D17"/>
    <w:rsid w:val="00BB4E1E"/>
    <w:rsid w:val="00BB4F9E"/>
    <w:rsid w:val="00BB52CA"/>
    <w:rsid w:val="00BB5AD5"/>
    <w:rsid w:val="00BB5B17"/>
    <w:rsid w:val="00BB5D72"/>
    <w:rsid w:val="00BB609A"/>
    <w:rsid w:val="00BB64A4"/>
    <w:rsid w:val="00BB659D"/>
    <w:rsid w:val="00BB71F2"/>
    <w:rsid w:val="00BB7591"/>
    <w:rsid w:val="00BB7850"/>
    <w:rsid w:val="00BC0685"/>
    <w:rsid w:val="00BC0892"/>
    <w:rsid w:val="00BC0D74"/>
    <w:rsid w:val="00BC0F12"/>
    <w:rsid w:val="00BC11E2"/>
    <w:rsid w:val="00BC15BE"/>
    <w:rsid w:val="00BC1DDB"/>
    <w:rsid w:val="00BC2AA1"/>
    <w:rsid w:val="00BC2C0F"/>
    <w:rsid w:val="00BC2FB5"/>
    <w:rsid w:val="00BC3108"/>
    <w:rsid w:val="00BC32AC"/>
    <w:rsid w:val="00BC34D4"/>
    <w:rsid w:val="00BC3D67"/>
    <w:rsid w:val="00BC3F17"/>
    <w:rsid w:val="00BC42F1"/>
    <w:rsid w:val="00BC445F"/>
    <w:rsid w:val="00BC494C"/>
    <w:rsid w:val="00BC497E"/>
    <w:rsid w:val="00BC49FC"/>
    <w:rsid w:val="00BC539D"/>
    <w:rsid w:val="00BC6537"/>
    <w:rsid w:val="00BC6BA7"/>
    <w:rsid w:val="00BC6F8F"/>
    <w:rsid w:val="00BC7081"/>
    <w:rsid w:val="00BC7207"/>
    <w:rsid w:val="00BC7298"/>
    <w:rsid w:val="00BC7B69"/>
    <w:rsid w:val="00BC7BFF"/>
    <w:rsid w:val="00BD0529"/>
    <w:rsid w:val="00BD060B"/>
    <w:rsid w:val="00BD063E"/>
    <w:rsid w:val="00BD1038"/>
    <w:rsid w:val="00BD10E4"/>
    <w:rsid w:val="00BD1765"/>
    <w:rsid w:val="00BD1A6C"/>
    <w:rsid w:val="00BD1DEF"/>
    <w:rsid w:val="00BD2390"/>
    <w:rsid w:val="00BD2520"/>
    <w:rsid w:val="00BD2CF9"/>
    <w:rsid w:val="00BD34A9"/>
    <w:rsid w:val="00BD36D1"/>
    <w:rsid w:val="00BD4A1D"/>
    <w:rsid w:val="00BD4EF2"/>
    <w:rsid w:val="00BD4FBF"/>
    <w:rsid w:val="00BD5248"/>
    <w:rsid w:val="00BD53CC"/>
    <w:rsid w:val="00BD53CE"/>
    <w:rsid w:val="00BD57B0"/>
    <w:rsid w:val="00BD5DBA"/>
    <w:rsid w:val="00BD5E9E"/>
    <w:rsid w:val="00BD5F58"/>
    <w:rsid w:val="00BD6001"/>
    <w:rsid w:val="00BD602A"/>
    <w:rsid w:val="00BD60DC"/>
    <w:rsid w:val="00BD63A9"/>
    <w:rsid w:val="00BD6435"/>
    <w:rsid w:val="00BD6A91"/>
    <w:rsid w:val="00BD6D7B"/>
    <w:rsid w:val="00BD6F19"/>
    <w:rsid w:val="00BD7150"/>
    <w:rsid w:val="00BD730D"/>
    <w:rsid w:val="00BE04EC"/>
    <w:rsid w:val="00BE0BE2"/>
    <w:rsid w:val="00BE0DA1"/>
    <w:rsid w:val="00BE1819"/>
    <w:rsid w:val="00BE221D"/>
    <w:rsid w:val="00BE2415"/>
    <w:rsid w:val="00BE258F"/>
    <w:rsid w:val="00BE2F41"/>
    <w:rsid w:val="00BE2F97"/>
    <w:rsid w:val="00BE3D0F"/>
    <w:rsid w:val="00BE3D90"/>
    <w:rsid w:val="00BE40FA"/>
    <w:rsid w:val="00BE45F3"/>
    <w:rsid w:val="00BE482E"/>
    <w:rsid w:val="00BE485C"/>
    <w:rsid w:val="00BE4B0D"/>
    <w:rsid w:val="00BE4B64"/>
    <w:rsid w:val="00BE5185"/>
    <w:rsid w:val="00BE5B22"/>
    <w:rsid w:val="00BE5D9C"/>
    <w:rsid w:val="00BE604B"/>
    <w:rsid w:val="00BE6163"/>
    <w:rsid w:val="00BE62EF"/>
    <w:rsid w:val="00BE63D2"/>
    <w:rsid w:val="00BE63F1"/>
    <w:rsid w:val="00BE747C"/>
    <w:rsid w:val="00BE7A13"/>
    <w:rsid w:val="00BE7A23"/>
    <w:rsid w:val="00BE7B92"/>
    <w:rsid w:val="00BF06CA"/>
    <w:rsid w:val="00BF155D"/>
    <w:rsid w:val="00BF1C06"/>
    <w:rsid w:val="00BF24D5"/>
    <w:rsid w:val="00BF270B"/>
    <w:rsid w:val="00BF2881"/>
    <w:rsid w:val="00BF295B"/>
    <w:rsid w:val="00BF3069"/>
    <w:rsid w:val="00BF3371"/>
    <w:rsid w:val="00BF3594"/>
    <w:rsid w:val="00BF394F"/>
    <w:rsid w:val="00BF3995"/>
    <w:rsid w:val="00BF39E8"/>
    <w:rsid w:val="00BF3AFA"/>
    <w:rsid w:val="00BF409F"/>
    <w:rsid w:val="00BF4227"/>
    <w:rsid w:val="00BF460C"/>
    <w:rsid w:val="00BF4A4D"/>
    <w:rsid w:val="00BF4CF6"/>
    <w:rsid w:val="00BF502A"/>
    <w:rsid w:val="00BF537D"/>
    <w:rsid w:val="00BF55EC"/>
    <w:rsid w:val="00BF5C3E"/>
    <w:rsid w:val="00BF5DF2"/>
    <w:rsid w:val="00BF602C"/>
    <w:rsid w:val="00BF6B29"/>
    <w:rsid w:val="00BF6F7D"/>
    <w:rsid w:val="00BF707F"/>
    <w:rsid w:val="00BF7395"/>
    <w:rsid w:val="00BF76D1"/>
    <w:rsid w:val="00BF7B0E"/>
    <w:rsid w:val="00BF7DB8"/>
    <w:rsid w:val="00C00983"/>
    <w:rsid w:val="00C00A2F"/>
    <w:rsid w:val="00C00A78"/>
    <w:rsid w:val="00C00BBC"/>
    <w:rsid w:val="00C00F38"/>
    <w:rsid w:val="00C01075"/>
    <w:rsid w:val="00C012CD"/>
    <w:rsid w:val="00C014C1"/>
    <w:rsid w:val="00C01B48"/>
    <w:rsid w:val="00C01D51"/>
    <w:rsid w:val="00C01EBA"/>
    <w:rsid w:val="00C0236A"/>
    <w:rsid w:val="00C027E4"/>
    <w:rsid w:val="00C02C47"/>
    <w:rsid w:val="00C0304F"/>
    <w:rsid w:val="00C03256"/>
    <w:rsid w:val="00C033EE"/>
    <w:rsid w:val="00C034CA"/>
    <w:rsid w:val="00C03694"/>
    <w:rsid w:val="00C03FE3"/>
    <w:rsid w:val="00C03FF3"/>
    <w:rsid w:val="00C04269"/>
    <w:rsid w:val="00C04C2D"/>
    <w:rsid w:val="00C058BE"/>
    <w:rsid w:val="00C05E2E"/>
    <w:rsid w:val="00C05FEF"/>
    <w:rsid w:val="00C0675F"/>
    <w:rsid w:val="00C071ED"/>
    <w:rsid w:val="00C07885"/>
    <w:rsid w:val="00C07A66"/>
    <w:rsid w:val="00C07AE3"/>
    <w:rsid w:val="00C07F0E"/>
    <w:rsid w:val="00C07F7B"/>
    <w:rsid w:val="00C1090E"/>
    <w:rsid w:val="00C10D38"/>
    <w:rsid w:val="00C10F80"/>
    <w:rsid w:val="00C1109E"/>
    <w:rsid w:val="00C11759"/>
    <w:rsid w:val="00C11917"/>
    <w:rsid w:val="00C12115"/>
    <w:rsid w:val="00C1225B"/>
    <w:rsid w:val="00C12466"/>
    <w:rsid w:val="00C12BCD"/>
    <w:rsid w:val="00C13533"/>
    <w:rsid w:val="00C137FC"/>
    <w:rsid w:val="00C1480D"/>
    <w:rsid w:val="00C14B64"/>
    <w:rsid w:val="00C14FC2"/>
    <w:rsid w:val="00C151AE"/>
    <w:rsid w:val="00C15C74"/>
    <w:rsid w:val="00C15F68"/>
    <w:rsid w:val="00C160BA"/>
    <w:rsid w:val="00C1621D"/>
    <w:rsid w:val="00C1727E"/>
    <w:rsid w:val="00C17720"/>
    <w:rsid w:val="00C17B03"/>
    <w:rsid w:val="00C204D3"/>
    <w:rsid w:val="00C20B11"/>
    <w:rsid w:val="00C2149E"/>
    <w:rsid w:val="00C217E8"/>
    <w:rsid w:val="00C21F27"/>
    <w:rsid w:val="00C222EF"/>
    <w:rsid w:val="00C22347"/>
    <w:rsid w:val="00C22407"/>
    <w:rsid w:val="00C2249B"/>
    <w:rsid w:val="00C22C6B"/>
    <w:rsid w:val="00C22FBA"/>
    <w:rsid w:val="00C2321B"/>
    <w:rsid w:val="00C23A6D"/>
    <w:rsid w:val="00C23AAC"/>
    <w:rsid w:val="00C23F85"/>
    <w:rsid w:val="00C24410"/>
    <w:rsid w:val="00C24F06"/>
    <w:rsid w:val="00C25152"/>
    <w:rsid w:val="00C254CE"/>
    <w:rsid w:val="00C25609"/>
    <w:rsid w:val="00C25954"/>
    <w:rsid w:val="00C2597C"/>
    <w:rsid w:val="00C26413"/>
    <w:rsid w:val="00C26A4F"/>
    <w:rsid w:val="00C27D08"/>
    <w:rsid w:val="00C27E34"/>
    <w:rsid w:val="00C27F0C"/>
    <w:rsid w:val="00C3076A"/>
    <w:rsid w:val="00C310FC"/>
    <w:rsid w:val="00C3125E"/>
    <w:rsid w:val="00C3143F"/>
    <w:rsid w:val="00C316F0"/>
    <w:rsid w:val="00C3190C"/>
    <w:rsid w:val="00C319D3"/>
    <w:rsid w:val="00C31B18"/>
    <w:rsid w:val="00C32088"/>
    <w:rsid w:val="00C3235B"/>
    <w:rsid w:val="00C32607"/>
    <w:rsid w:val="00C3263F"/>
    <w:rsid w:val="00C326C8"/>
    <w:rsid w:val="00C32A09"/>
    <w:rsid w:val="00C32A8D"/>
    <w:rsid w:val="00C32C0B"/>
    <w:rsid w:val="00C330C0"/>
    <w:rsid w:val="00C33247"/>
    <w:rsid w:val="00C333CA"/>
    <w:rsid w:val="00C33472"/>
    <w:rsid w:val="00C334E2"/>
    <w:rsid w:val="00C33D64"/>
    <w:rsid w:val="00C33FC5"/>
    <w:rsid w:val="00C343D2"/>
    <w:rsid w:val="00C34432"/>
    <w:rsid w:val="00C34A38"/>
    <w:rsid w:val="00C34AC6"/>
    <w:rsid w:val="00C35290"/>
    <w:rsid w:val="00C35589"/>
    <w:rsid w:val="00C3564F"/>
    <w:rsid w:val="00C356DC"/>
    <w:rsid w:val="00C3588A"/>
    <w:rsid w:val="00C36467"/>
    <w:rsid w:val="00C367D8"/>
    <w:rsid w:val="00C36C8C"/>
    <w:rsid w:val="00C40808"/>
    <w:rsid w:val="00C40AC3"/>
    <w:rsid w:val="00C4125F"/>
    <w:rsid w:val="00C41285"/>
    <w:rsid w:val="00C414FA"/>
    <w:rsid w:val="00C41A4D"/>
    <w:rsid w:val="00C41E49"/>
    <w:rsid w:val="00C42064"/>
    <w:rsid w:val="00C42A23"/>
    <w:rsid w:val="00C42DFF"/>
    <w:rsid w:val="00C43596"/>
    <w:rsid w:val="00C43665"/>
    <w:rsid w:val="00C4369F"/>
    <w:rsid w:val="00C43CEE"/>
    <w:rsid w:val="00C44332"/>
    <w:rsid w:val="00C44400"/>
    <w:rsid w:val="00C44411"/>
    <w:rsid w:val="00C44645"/>
    <w:rsid w:val="00C4493E"/>
    <w:rsid w:val="00C45274"/>
    <w:rsid w:val="00C4534C"/>
    <w:rsid w:val="00C4537C"/>
    <w:rsid w:val="00C45F44"/>
    <w:rsid w:val="00C46360"/>
    <w:rsid w:val="00C465EB"/>
    <w:rsid w:val="00C46805"/>
    <w:rsid w:val="00C46CF0"/>
    <w:rsid w:val="00C46F89"/>
    <w:rsid w:val="00C475BF"/>
    <w:rsid w:val="00C4769E"/>
    <w:rsid w:val="00C477EA"/>
    <w:rsid w:val="00C4796C"/>
    <w:rsid w:val="00C47CCB"/>
    <w:rsid w:val="00C47F1B"/>
    <w:rsid w:val="00C47F5B"/>
    <w:rsid w:val="00C503A5"/>
    <w:rsid w:val="00C504BB"/>
    <w:rsid w:val="00C507CB"/>
    <w:rsid w:val="00C50C0F"/>
    <w:rsid w:val="00C51B06"/>
    <w:rsid w:val="00C51D17"/>
    <w:rsid w:val="00C525AA"/>
    <w:rsid w:val="00C52871"/>
    <w:rsid w:val="00C53A18"/>
    <w:rsid w:val="00C53D7F"/>
    <w:rsid w:val="00C543AB"/>
    <w:rsid w:val="00C5455A"/>
    <w:rsid w:val="00C54CD1"/>
    <w:rsid w:val="00C551C0"/>
    <w:rsid w:val="00C552A1"/>
    <w:rsid w:val="00C557B0"/>
    <w:rsid w:val="00C55B85"/>
    <w:rsid w:val="00C56008"/>
    <w:rsid w:val="00C56215"/>
    <w:rsid w:val="00C5628D"/>
    <w:rsid w:val="00C56A83"/>
    <w:rsid w:val="00C57AEA"/>
    <w:rsid w:val="00C6061F"/>
    <w:rsid w:val="00C609FF"/>
    <w:rsid w:val="00C60BF8"/>
    <w:rsid w:val="00C60C7B"/>
    <w:rsid w:val="00C61233"/>
    <w:rsid w:val="00C6125E"/>
    <w:rsid w:val="00C6165E"/>
    <w:rsid w:val="00C61731"/>
    <w:rsid w:val="00C61AED"/>
    <w:rsid w:val="00C61AF2"/>
    <w:rsid w:val="00C61C1F"/>
    <w:rsid w:val="00C6255D"/>
    <w:rsid w:val="00C62774"/>
    <w:rsid w:val="00C62C48"/>
    <w:rsid w:val="00C62DFF"/>
    <w:rsid w:val="00C63525"/>
    <w:rsid w:val="00C63DF9"/>
    <w:rsid w:val="00C63E70"/>
    <w:rsid w:val="00C6413E"/>
    <w:rsid w:val="00C6463F"/>
    <w:rsid w:val="00C64774"/>
    <w:rsid w:val="00C64D21"/>
    <w:rsid w:val="00C65917"/>
    <w:rsid w:val="00C65954"/>
    <w:rsid w:val="00C65E82"/>
    <w:rsid w:val="00C6649E"/>
    <w:rsid w:val="00C665A8"/>
    <w:rsid w:val="00C667AB"/>
    <w:rsid w:val="00C66A98"/>
    <w:rsid w:val="00C66D92"/>
    <w:rsid w:val="00C6702D"/>
    <w:rsid w:val="00C67075"/>
    <w:rsid w:val="00C675E8"/>
    <w:rsid w:val="00C67CFF"/>
    <w:rsid w:val="00C67FEA"/>
    <w:rsid w:val="00C7051E"/>
    <w:rsid w:val="00C708EC"/>
    <w:rsid w:val="00C70B1F"/>
    <w:rsid w:val="00C71174"/>
    <w:rsid w:val="00C716B1"/>
    <w:rsid w:val="00C71A9C"/>
    <w:rsid w:val="00C71C2B"/>
    <w:rsid w:val="00C71D67"/>
    <w:rsid w:val="00C72839"/>
    <w:rsid w:val="00C72ADA"/>
    <w:rsid w:val="00C73218"/>
    <w:rsid w:val="00C732D6"/>
    <w:rsid w:val="00C735C1"/>
    <w:rsid w:val="00C737F2"/>
    <w:rsid w:val="00C73C45"/>
    <w:rsid w:val="00C73D49"/>
    <w:rsid w:val="00C73E7C"/>
    <w:rsid w:val="00C73EDD"/>
    <w:rsid w:val="00C73EED"/>
    <w:rsid w:val="00C7434F"/>
    <w:rsid w:val="00C748FA"/>
    <w:rsid w:val="00C754C0"/>
    <w:rsid w:val="00C75835"/>
    <w:rsid w:val="00C75A48"/>
    <w:rsid w:val="00C764E1"/>
    <w:rsid w:val="00C764FC"/>
    <w:rsid w:val="00C765E3"/>
    <w:rsid w:val="00C766D6"/>
    <w:rsid w:val="00C766DE"/>
    <w:rsid w:val="00C76F18"/>
    <w:rsid w:val="00C77254"/>
    <w:rsid w:val="00C772E7"/>
    <w:rsid w:val="00C77357"/>
    <w:rsid w:val="00C776A4"/>
    <w:rsid w:val="00C776F4"/>
    <w:rsid w:val="00C80414"/>
    <w:rsid w:val="00C80D07"/>
    <w:rsid w:val="00C80DF9"/>
    <w:rsid w:val="00C810DB"/>
    <w:rsid w:val="00C8132E"/>
    <w:rsid w:val="00C814B0"/>
    <w:rsid w:val="00C81756"/>
    <w:rsid w:val="00C819DB"/>
    <w:rsid w:val="00C81B8D"/>
    <w:rsid w:val="00C81C59"/>
    <w:rsid w:val="00C81C8D"/>
    <w:rsid w:val="00C81D5B"/>
    <w:rsid w:val="00C82142"/>
    <w:rsid w:val="00C822B9"/>
    <w:rsid w:val="00C82307"/>
    <w:rsid w:val="00C825C2"/>
    <w:rsid w:val="00C82669"/>
    <w:rsid w:val="00C82F54"/>
    <w:rsid w:val="00C82F69"/>
    <w:rsid w:val="00C833AD"/>
    <w:rsid w:val="00C83D30"/>
    <w:rsid w:val="00C84693"/>
    <w:rsid w:val="00C84F92"/>
    <w:rsid w:val="00C856B8"/>
    <w:rsid w:val="00C857BF"/>
    <w:rsid w:val="00C85E07"/>
    <w:rsid w:val="00C85E32"/>
    <w:rsid w:val="00C861DC"/>
    <w:rsid w:val="00C8628A"/>
    <w:rsid w:val="00C8634B"/>
    <w:rsid w:val="00C86603"/>
    <w:rsid w:val="00C86795"/>
    <w:rsid w:val="00C867B8"/>
    <w:rsid w:val="00C86F4E"/>
    <w:rsid w:val="00C8712B"/>
    <w:rsid w:val="00C873F3"/>
    <w:rsid w:val="00C876C7"/>
    <w:rsid w:val="00C87C25"/>
    <w:rsid w:val="00C9041E"/>
    <w:rsid w:val="00C90867"/>
    <w:rsid w:val="00C90A61"/>
    <w:rsid w:val="00C90DA8"/>
    <w:rsid w:val="00C90EB3"/>
    <w:rsid w:val="00C90FBD"/>
    <w:rsid w:val="00C916F8"/>
    <w:rsid w:val="00C919E3"/>
    <w:rsid w:val="00C91B99"/>
    <w:rsid w:val="00C925EE"/>
    <w:rsid w:val="00C926E0"/>
    <w:rsid w:val="00C9369F"/>
    <w:rsid w:val="00C93B2B"/>
    <w:rsid w:val="00C93C50"/>
    <w:rsid w:val="00C94181"/>
    <w:rsid w:val="00C945E4"/>
    <w:rsid w:val="00C9489F"/>
    <w:rsid w:val="00C94C2D"/>
    <w:rsid w:val="00C950B6"/>
    <w:rsid w:val="00C952C6"/>
    <w:rsid w:val="00C96335"/>
    <w:rsid w:val="00C9651F"/>
    <w:rsid w:val="00C96990"/>
    <w:rsid w:val="00C96C4F"/>
    <w:rsid w:val="00C96C82"/>
    <w:rsid w:val="00C97B58"/>
    <w:rsid w:val="00CA006C"/>
    <w:rsid w:val="00CA01FB"/>
    <w:rsid w:val="00CA0318"/>
    <w:rsid w:val="00CA05E5"/>
    <w:rsid w:val="00CA0A7C"/>
    <w:rsid w:val="00CA1276"/>
    <w:rsid w:val="00CA1D0F"/>
    <w:rsid w:val="00CA217F"/>
    <w:rsid w:val="00CA2313"/>
    <w:rsid w:val="00CA231C"/>
    <w:rsid w:val="00CA2CEF"/>
    <w:rsid w:val="00CA2E14"/>
    <w:rsid w:val="00CA37D5"/>
    <w:rsid w:val="00CA38BD"/>
    <w:rsid w:val="00CA3C3C"/>
    <w:rsid w:val="00CA3C9D"/>
    <w:rsid w:val="00CA3CFF"/>
    <w:rsid w:val="00CA3F07"/>
    <w:rsid w:val="00CA443F"/>
    <w:rsid w:val="00CA44C1"/>
    <w:rsid w:val="00CA54B3"/>
    <w:rsid w:val="00CA5590"/>
    <w:rsid w:val="00CA56B8"/>
    <w:rsid w:val="00CA5EC5"/>
    <w:rsid w:val="00CA619B"/>
    <w:rsid w:val="00CA63D8"/>
    <w:rsid w:val="00CA671F"/>
    <w:rsid w:val="00CA6733"/>
    <w:rsid w:val="00CA67B4"/>
    <w:rsid w:val="00CA7900"/>
    <w:rsid w:val="00CA7A73"/>
    <w:rsid w:val="00CA7BF3"/>
    <w:rsid w:val="00CA7C34"/>
    <w:rsid w:val="00CA7D3F"/>
    <w:rsid w:val="00CA7FF2"/>
    <w:rsid w:val="00CB0229"/>
    <w:rsid w:val="00CB05E1"/>
    <w:rsid w:val="00CB06D1"/>
    <w:rsid w:val="00CB119F"/>
    <w:rsid w:val="00CB12B7"/>
    <w:rsid w:val="00CB1AD6"/>
    <w:rsid w:val="00CB1B0A"/>
    <w:rsid w:val="00CB1CDC"/>
    <w:rsid w:val="00CB2080"/>
    <w:rsid w:val="00CB2453"/>
    <w:rsid w:val="00CB2B0E"/>
    <w:rsid w:val="00CB2EA9"/>
    <w:rsid w:val="00CB30DF"/>
    <w:rsid w:val="00CB3272"/>
    <w:rsid w:val="00CB3BE7"/>
    <w:rsid w:val="00CB3CD9"/>
    <w:rsid w:val="00CB414F"/>
    <w:rsid w:val="00CB45D1"/>
    <w:rsid w:val="00CB48A3"/>
    <w:rsid w:val="00CB4958"/>
    <w:rsid w:val="00CB4967"/>
    <w:rsid w:val="00CB4AC2"/>
    <w:rsid w:val="00CB4B75"/>
    <w:rsid w:val="00CB5AA4"/>
    <w:rsid w:val="00CB5C17"/>
    <w:rsid w:val="00CB73B3"/>
    <w:rsid w:val="00CB73D9"/>
    <w:rsid w:val="00CB774A"/>
    <w:rsid w:val="00CB7B0E"/>
    <w:rsid w:val="00CB7CF2"/>
    <w:rsid w:val="00CB7D6F"/>
    <w:rsid w:val="00CB7FE3"/>
    <w:rsid w:val="00CC061D"/>
    <w:rsid w:val="00CC1112"/>
    <w:rsid w:val="00CC14A9"/>
    <w:rsid w:val="00CC1E80"/>
    <w:rsid w:val="00CC1F04"/>
    <w:rsid w:val="00CC1FB7"/>
    <w:rsid w:val="00CC29EC"/>
    <w:rsid w:val="00CC34C3"/>
    <w:rsid w:val="00CC3F00"/>
    <w:rsid w:val="00CC42B5"/>
    <w:rsid w:val="00CC4598"/>
    <w:rsid w:val="00CC4747"/>
    <w:rsid w:val="00CC4964"/>
    <w:rsid w:val="00CC4C8B"/>
    <w:rsid w:val="00CC54CE"/>
    <w:rsid w:val="00CC5796"/>
    <w:rsid w:val="00CC5C2E"/>
    <w:rsid w:val="00CC600E"/>
    <w:rsid w:val="00CC66C7"/>
    <w:rsid w:val="00CC6949"/>
    <w:rsid w:val="00CC695C"/>
    <w:rsid w:val="00CC75E5"/>
    <w:rsid w:val="00CC77A2"/>
    <w:rsid w:val="00CC77C7"/>
    <w:rsid w:val="00CD0134"/>
    <w:rsid w:val="00CD0138"/>
    <w:rsid w:val="00CD032B"/>
    <w:rsid w:val="00CD037C"/>
    <w:rsid w:val="00CD03E6"/>
    <w:rsid w:val="00CD06D2"/>
    <w:rsid w:val="00CD0846"/>
    <w:rsid w:val="00CD087B"/>
    <w:rsid w:val="00CD0A3C"/>
    <w:rsid w:val="00CD0B8B"/>
    <w:rsid w:val="00CD0F8F"/>
    <w:rsid w:val="00CD1681"/>
    <w:rsid w:val="00CD1DAF"/>
    <w:rsid w:val="00CD1EA1"/>
    <w:rsid w:val="00CD1EA4"/>
    <w:rsid w:val="00CD229B"/>
    <w:rsid w:val="00CD22C3"/>
    <w:rsid w:val="00CD2BC3"/>
    <w:rsid w:val="00CD2BD0"/>
    <w:rsid w:val="00CD2C28"/>
    <w:rsid w:val="00CD2C97"/>
    <w:rsid w:val="00CD31EC"/>
    <w:rsid w:val="00CD37C9"/>
    <w:rsid w:val="00CD4A71"/>
    <w:rsid w:val="00CD4E04"/>
    <w:rsid w:val="00CD52EE"/>
    <w:rsid w:val="00CD53B5"/>
    <w:rsid w:val="00CD5803"/>
    <w:rsid w:val="00CD5D3D"/>
    <w:rsid w:val="00CD618E"/>
    <w:rsid w:val="00CD6BB6"/>
    <w:rsid w:val="00CD6C45"/>
    <w:rsid w:val="00CD6CC7"/>
    <w:rsid w:val="00CD70CA"/>
    <w:rsid w:val="00CD74AE"/>
    <w:rsid w:val="00CD786B"/>
    <w:rsid w:val="00CD7DCB"/>
    <w:rsid w:val="00CE03A2"/>
    <w:rsid w:val="00CE03D0"/>
    <w:rsid w:val="00CE0708"/>
    <w:rsid w:val="00CE0759"/>
    <w:rsid w:val="00CE07D6"/>
    <w:rsid w:val="00CE0A18"/>
    <w:rsid w:val="00CE0B28"/>
    <w:rsid w:val="00CE0BB7"/>
    <w:rsid w:val="00CE1423"/>
    <w:rsid w:val="00CE1C25"/>
    <w:rsid w:val="00CE284B"/>
    <w:rsid w:val="00CE28BD"/>
    <w:rsid w:val="00CE2970"/>
    <w:rsid w:val="00CE2B10"/>
    <w:rsid w:val="00CE2D46"/>
    <w:rsid w:val="00CE2E31"/>
    <w:rsid w:val="00CE3418"/>
    <w:rsid w:val="00CE35A6"/>
    <w:rsid w:val="00CE37BE"/>
    <w:rsid w:val="00CE3A64"/>
    <w:rsid w:val="00CE4679"/>
    <w:rsid w:val="00CE4A47"/>
    <w:rsid w:val="00CE5200"/>
    <w:rsid w:val="00CE5242"/>
    <w:rsid w:val="00CE54BC"/>
    <w:rsid w:val="00CE5582"/>
    <w:rsid w:val="00CE563B"/>
    <w:rsid w:val="00CE57A2"/>
    <w:rsid w:val="00CE5D66"/>
    <w:rsid w:val="00CE5E17"/>
    <w:rsid w:val="00CE5E59"/>
    <w:rsid w:val="00CE6169"/>
    <w:rsid w:val="00CE624A"/>
    <w:rsid w:val="00CE6423"/>
    <w:rsid w:val="00CE67FC"/>
    <w:rsid w:val="00CE6E51"/>
    <w:rsid w:val="00CE7057"/>
    <w:rsid w:val="00CE7119"/>
    <w:rsid w:val="00CE74C9"/>
    <w:rsid w:val="00CE75A5"/>
    <w:rsid w:val="00CE7C9B"/>
    <w:rsid w:val="00CF0442"/>
    <w:rsid w:val="00CF05C6"/>
    <w:rsid w:val="00CF0A83"/>
    <w:rsid w:val="00CF0DA1"/>
    <w:rsid w:val="00CF10CB"/>
    <w:rsid w:val="00CF1271"/>
    <w:rsid w:val="00CF14BD"/>
    <w:rsid w:val="00CF21E8"/>
    <w:rsid w:val="00CF29BE"/>
    <w:rsid w:val="00CF29DE"/>
    <w:rsid w:val="00CF2CA9"/>
    <w:rsid w:val="00CF2CC0"/>
    <w:rsid w:val="00CF2CDE"/>
    <w:rsid w:val="00CF2D0E"/>
    <w:rsid w:val="00CF2D99"/>
    <w:rsid w:val="00CF3041"/>
    <w:rsid w:val="00CF31AC"/>
    <w:rsid w:val="00CF3311"/>
    <w:rsid w:val="00CF34C9"/>
    <w:rsid w:val="00CF3A9B"/>
    <w:rsid w:val="00CF3AD9"/>
    <w:rsid w:val="00CF3BBE"/>
    <w:rsid w:val="00CF422E"/>
    <w:rsid w:val="00CF450F"/>
    <w:rsid w:val="00CF4C72"/>
    <w:rsid w:val="00CF560E"/>
    <w:rsid w:val="00CF5974"/>
    <w:rsid w:val="00CF5BA0"/>
    <w:rsid w:val="00CF5D3F"/>
    <w:rsid w:val="00CF5E90"/>
    <w:rsid w:val="00CF64BE"/>
    <w:rsid w:val="00CF68EB"/>
    <w:rsid w:val="00CF6B6F"/>
    <w:rsid w:val="00CF6F16"/>
    <w:rsid w:val="00CF6F2F"/>
    <w:rsid w:val="00CF762B"/>
    <w:rsid w:val="00CF775A"/>
    <w:rsid w:val="00CF7863"/>
    <w:rsid w:val="00CF796C"/>
    <w:rsid w:val="00CF7DFC"/>
    <w:rsid w:val="00D00FD4"/>
    <w:rsid w:val="00D0177E"/>
    <w:rsid w:val="00D01F1E"/>
    <w:rsid w:val="00D02772"/>
    <w:rsid w:val="00D02988"/>
    <w:rsid w:val="00D02BB2"/>
    <w:rsid w:val="00D02C47"/>
    <w:rsid w:val="00D031D2"/>
    <w:rsid w:val="00D0323A"/>
    <w:rsid w:val="00D03C24"/>
    <w:rsid w:val="00D04AB3"/>
    <w:rsid w:val="00D04C5D"/>
    <w:rsid w:val="00D05424"/>
    <w:rsid w:val="00D05437"/>
    <w:rsid w:val="00D05732"/>
    <w:rsid w:val="00D0590A"/>
    <w:rsid w:val="00D059B5"/>
    <w:rsid w:val="00D05A58"/>
    <w:rsid w:val="00D05A6A"/>
    <w:rsid w:val="00D05B6B"/>
    <w:rsid w:val="00D05CC4"/>
    <w:rsid w:val="00D05E8D"/>
    <w:rsid w:val="00D05F46"/>
    <w:rsid w:val="00D06937"/>
    <w:rsid w:val="00D06DD9"/>
    <w:rsid w:val="00D0721D"/>
    <w:rsid w:val="00D075EA"/>
    <w:rsid w:val="00D07B35"/>
    <w:rsid w:val="00D07F47"/>
    <w:rsid w:val="00D10398"/>
    <w:rsid w:val="00D10622"/>
    <w:rsid w:val="00D10839"/>
    <w:rsid w:val="00D10FC7"/>
    <w:rsid w:val="00D115E1"/>
    <w:rsid w:val="00D11D72"/>
    <w:rsid w:val="00D12384"/>
    <w:rsid w:val="00D12F83"/>
    <w:rsid w:val="00D13C4E"/>
    <w:rsid w:val="00D13CEC"/>
    <w:rsid w:val="00D14066"/>
    <w:rsid w:val="00D14595"/>
    <w:rsid w:val="00D1524E"/>
    <w:rsid w:val="00D15253"/>
    <w:rsid w:val="00D15A04"/>
    <w:rsid w:val="00D15BAA"/>
    <w:rsid w:val="00D15C69"/>
    <w:rsid w:val="00D15F77"/>
    <w:rsid w:val="00D16184"/>
    <w:rsid w:val="00D16900"/>
    <w:rsid w:val="00D16A76"/>
    <w:rsid w:val="00D16FFD"/>
    <w:rsid w:val="00D1737B"/>
    <w:rsid w:val="00D1789F"/>
    <w:rsid w:val="00D17C3B"/>
    <w:rsid w:val="00D20080"/>
    <w:rsid w:val="00D202E8"/>
    <w:rsid w:val="00D2046D"/>
    <w:rsid w:val="00D20758"/>
    <w:rsid w:val="00D207FD"/>
    <w:rsid w:val="00D20DC6"/>
    <w:rsid w:val="00D2110A"/>
    <w:rsid w:val="00D216AB"/>
    <w:rsid w:val="00D217BD"/>
    <w:rsid w:val="00D22321"/>
    <w:rsid w:val="00D22627"/>
    <w:rsid w:val="00D22649"/>
    <w:rsid w:val="00D22803"/>
    <w:rsid w:val="00D22AF1"/>
    <w:rsid w:val="00D22B45"/>
    <w:rsid w:val="00D22DB6"/>
    <w:rsid w:val="00D22F00"/>
    <w:rsid w:val="00D22F0D"/>
    <w:rsid w:val="00D23190"/>
    <w:rsid w:val="00D23373"/>
    <w:rsid w:val="00D23C27"/>
    <w:rsid w:val="00D24001"/>
    <w:rsid w:val="00D2485D"/>
    <w:rsid w:val="00D25093"/>
    <w:rsid w:val="00D252B3"/>
    <w:rsid w:val="00D25318"/>
    <w:rsid w:val="00D253FB"/>
    <w:rsid w:val="00D26591"/>
    <w:rsid w:val="00D26735"/>
    <w:rsid w:val="00D27032"/>
    <w:rsid w:val="00D27298"/>
    <w:rsid w:val="00D273A1"/>
    <w:rsid w:val="00D275D1"/>
    <w:rsid w:val="00D27660"/>
    <w:rsid w:val="00D2770D"/>
    <w:rsid w:val="00D27A0E"/>
    <w:rsid w:val="00D27A5C"/>
    <w:rsid w:val="00D27C65"/>
    <w:rsid w:val="00D3038C"/>
    <w:rsid w:val="00D3043F"/>
    <w:rsid w:val="00D30A31"/>
    <w:rsid w:val="00D30C9B"/>
    <w:rsid w:val="00D31108"/>
    <w:rsid w:val="00D3139A"/>
    <w:rsid w:val="00D31CA2"/>
    <w:rsid w:val="00D32ECE"/>
    <w:rsid w:val="00D32F4A"/>
    <w:rsid w:val="00D33708"/>
    <w:rsid w:val="00D33907"/>
    <w:rsid w:val="00D3466B"/>
    <w:rsid w:val="00D34ADA"/>
    <w:rsid w:val="00D34D4A"/>
    <w:rsid w:val="00D3513B"/>
    <w:rsid w:val="00D35151"/>
    <w:rsid w:val="00D35220"/>
    <w:rsid w:val="00D35720"/>
    <w:rsid w:val="00D35DE5"/>
    <w:rsid w:val="00D3631D"/>
    <w:rsid w:val="00D36334"/>
    <w:rsid w:val="00D36486"/>
    <w:rsid w:val="00D366A3"/>
    <w:rsid w:val="00D367BC"/>
    <w:rsid w:val="00D36DDC"/>
    <w:rsid w:val="00D37223"/>
    <w:rsid w:val="00D373BF"/>
    <w:rsid w:val="00D3789A"/>
    <w:rsid w:val="00D4019E"/>
    <w:rsid w:val="00D4036F"/>
    <w:rsid w:val="00D40FEB"/>
    <w:rsid w:val="00D41145"/>
    <w:rsid w:val="00D41436"/>
    <w:rsid w:val="00D4167E"/>
    <w:rsid w:val="00D419BB"/>
    <w:rsid w:val="00D41AC9"/>
    <w:rsid w:val="00D41FC4"/>
    <w:rsid w:val="00D425C1"/>
    <w:rsid w:val="00D42DBF"/>
    <w:rsid w:val="00D43B22"/>
    <w:rsid w:val="00D43E4B"/>
    <w:rsid w:val="00D43F31"/>
    <w:rsid w:val="00D443F9"/>
    <w:rsid w:val="00D44778"/>
    <w:rsid w:val="00D44D52"/>
    <w:rsid w:val="00D44DDA"/>
    <w:rsid w:val="00D454A6"/>
    <w:rsid w:val="00D45A74"/>
    <w:rsid w:val="00D46441"/>
    <w:rsid w:val="00D465BE"/>
    <w:rsid w:val="00D4702B"/>
    <w:rsid w:val="00D4707E"/>
    <w:rsid w:val="00D4708B"/>
    <w:rsid w:val="00D4725B"/>
    <w:rsid w:val="00D4735C"/>
    <w:rsid w:val="00D473B2"/>
    <w:rsid w:val="00D476AC"/>
    <w:rsid w:val="00D47778"/>
    <w:rsid w:val="00D478BE"/>
    <w:rsid w:val="00D4795F"/>
    <w:rsid w:val="00D47AF0"/>
    <w:rsid w:val="00D500C6"/>
    <w:rsid w:val="00D50214"/>
    <w:rsid w:val="00D50356"/>
    <w:rsid w:val="00D50750"/>
    <w:rsid w:val="00D50F21"/>
    <w:rsid w:val="00D51056"/>
    <w:rsid w:val="00D5144D"/>
    <w:rsid w:val="00D51D9D"/>
    <w:rsid w:val="00D520F9"/>
    <w:rsid w:val="00D521F9"/>
    <w:rsid w:val="00D52893"/>
    <w:rsid w:val="00D52C3D"/>
    <w:rsid w:val="00D52D4A"/>
    <w:rsid w:val="00D53143"/>
    <w:rsid w:val="00D53F17"/>
    <w:rsid w:val="00D541E9"/>
    <w:rsid w:val="00D54547"/>
    <w:rsid w:val="00D545C7"/>
    <w:rsid w:val="00D54710"/>
    <w:rsid w:val="00D54FB8"/>
    <w:rsid w:val="00D55318"/>
    <w:rsid w:val="00D5556A"/>
    <w:rsid w:val="00D55A3E"/>
    <w:rsid w:val="00D5637D"/>
    <w:rsid w:val="00D563F3"/>
    <w:rsid w:val="00D56A9D"/>
    <w:rsid w:val="00D56B81"/>
    <w:rsid w:val="00D56C01"/>
    <w:rsid w:val="00D577B6"/>
    <w:rsid w:val="00D60159"/>
    <w:rsid w:val="00D6035F"/>
    <w:rsid w:val="00D603B1"/>
    <w:rsid w:val="00D60880"/>
    <w:rsid w:val="00D60A8C"/>
    <w:rsid w:val="00D60DA1"/>
    <w:rsid w:val="00D60DE7"/>
    <w:rsid w:val="00D6111A"/>
    <w:rsid w:val="00D61863"/>
    <w:rsid w:val="00D61874"/>
    <w:rsid w:val="00D619BE"/>
    <w:rsid w:val="00D61CD9"/>
    <w:rsid w:val="00D62BF6"/>
    <w:rsid w:val="00D63019"/>
    <w:rsid w:val="00D635D0"/>
    <w:rsid w:val="00D6381C"/>
    <w:rsid w:val="00D63D5F"/>
    <w:rsid w:val="00D64B5F"/>
    <w:rsid w:val="00D65804"/>
    <w:rsid w:val="00D6588C"/>
    <w:rsid w:val="00D65E0C"/>
    <w:rsid w:val="00D65F28"/>
    <w:rsid w:val="00D65F96"/>
    <w:rsid w:val="00D66081"/>
    <w:rsid w:val="00D66228"/>
    <w:rsid w:val="00D667FE"/>
    <w:rsid w:val="00D66BC6"/>
    <w:rsid w:val="00D66E9A"/>
    <w:rsid w:val="00D67187"/>
    <w:rsid w:val="00D672E7"/>
    <w:rsid w:val="00D675D2"/>
    <w:rsid w:val="00D67760"/>
    <w:rsid w:val="00D67932"/>
    <w:rsid w:val="00D67E60"/>
    <w:rsid w:val="00D701E5"/>
    <w:rsid w:val="00D7025E"/>
    <w:rsid w:val="00D703EF"/>
    <w:rsid w:val="00D70515"/>
    <w:rsid w:val="00D7063E"/>
    <w:rsid w:val="00D714AA"/>
    <w:rsid w:val="00D717F0"/>
    <w:rsid w:val="00D71BD9"/>
    <w:rsid w:val="00D71E74"/>
    <w:rsid w:val="00D72096"/>
    <w:rsid w:val="00D72A3E"/>
    <w:rsid w:val="00D7333C"/>
    <w:rsid w:val="00D73380"/>
    <w:rsid w:val="00D7363A"/>
    <w:rsid w:val="00D74412"/>
    <w:rsid w:val="00D7473B"/>
    <w:rsid w:val="00D7495C"/>
    <w:rsid w:val="00D74F87"/>
    <w:rsid w:val="00D750DA"/>
    <w:rsid w:val="00D75971"/>
    <w:rsid w:val="00D75C82"/>
    <w:rsid w:val="00D75EAF"/>
    <w:rsid w:val="00D761AE"/>
    <w:rsid w:val="00D764DB"/>
    <w:rsid w:val="00D76504"/>
    <w:rsid w:val="00D76EFD"/>
    <w:rsid w:val="00D7732E"/>
    <w:rsid w:val="00D77377"/>
    <w:rsid w:val="00D77433"/>
    <w:rsid w:val="00D77C34"/>
    <w:rsid w:val="00D77DFF"/>
    <w:rsid w:val="00D80039"/>
    <w:rsid w:val="00D809E4"/>
    <w:rsid w:val="00D8113E"/>
    <w:rsid w:val="00D8145B"/>
    <w:rsid w:val="00D820B5"/>
    <w:rsid w:val="00D8283A"/>
    <w:rsid w:val="00D828FF"/>
    <w:rsid w:val="00D82C34"/>
    <w:rsid w:val="00D83242"/>
    <w:rsid w:val="00D837E2"/>
    <w:rsid w:val="00D846EE"/>
    <w:rsid w:val="00D84918"/>
    <w:rsid w:val="00D8555D"/>
    <w:rsid w:val="00D85AC6"/>
    <w:rsid w:val="00D860EF"/>
    <w:rsid w:val="00D86D7E"/>
    <w:rsid w:val="00D872D7"/>
    <w:rsid w:val="00D872F0"/>
    <w:rsid w:val="00D87809"/>
    <w:rsid w:val="00D87A21"/>
    <w:rsid w:val="00D87BBA"/>
    <w:rsid w:val="00D87D50"/>
    <w:rsid w:val="00D87D99"/>
    <w:rsid w:val="00D87DC5"/>
    <w:rsid w:val="00D87F81"/>
    <w:rsid w:val="00D9033F"/>
    <w:rsid w:val="00D90CBE"/>
    <w:rsid w:val="00D90F72"/>
    <w:rsid w:val="00D91E3C"/>
    <w:rsid w:val="00D91ED4"/>
    <w:rsid w:val="00D91F3E"/>
    <w:rsid w:val="00D91F40"/>
    <w:rsid w:val="00D92284"/>
    <w:rsid w:val="00D92493"/>
    <w:rsid w:val="00D925F9"/>
    <w:rsid w:val="00D92E7D"/>
    <w:rsid w:val="00D9312C"/>
    <w:rsid w:val="00D93161"/>
    <w:rsid w:val="00D935C3"/>
    <w:rsid w:val="00D93A66"/>
    <w:rsid w:val="00D93DD9"/>
    <w:rsid w:val="00D93EA4"/>
    <w:rsid w:val="00D943BF"/>
    <w:rsid w:val="00D94400"/>
    <w:rsid w:val="00D94433"/>
    <w:rsid w:val="00D94630"/>
    <w:rsid w:val="00D947DE"/>
    <w:rsid w:val="00D94910"/>
    <w:rsid w:val="00D94984"/>
    <w:rsid w:val="00D94E2D"/>
    <w:rsid w:val="00D95935"/>
    <w:rsid w:val="00D95F2E"/>
    <w:rsid w:val="00D96593"/>
    <w:rsid w:val="00D969C7"/>
    <w:rsid w:val="00D96C70"/>
    <w:rsid w:val="00D96CD3"/>
    <w:rsid w:val="00D9754D"/>
    <w:rsid w:val="00D9773F"/>
    <w:rsid w:val="00D97B85"/>
    <w:rsid w:val="00D97DC3"/>
    <w:rsid w:val="00DA01CE"/>
    <w:rsid w:val="00DA0329"/>
    <w:rsid w:val="00DA0330"/>
    <w:rsid w:val="00DA08A9"/>
    <w:rsid w:val="00DA0D50"/>
    <w:rsid w:val="00DA17EB"/>
    <w:rsid w:val="00DA1A6B"/>
    <w:rsid w:val="00DA1BEB"/>
    <w:rsid w:val="00DA1D1C"/>
    <w:rsid w:val="00DA22E0"/>
    <w:rsid w:val="00DA2464"/>
    <w:rsid w:val="00DA29C4"/>
    <w:rsid w:val="00DA2B35"/>
    <w:rsid w:val="00DA2F0B"/>
    <w:rsid w:val="00DA307B"/>
    <w:rsid w:val="00DA3244"/>
    <w:rsid w:val="00DA3C2A"/>
    <w:rsid w:val="00DA3DD8"/>
    <w:rsid w:val="00DA48A4"/>
    <w:rsid w:val="00DA4C4F"/>
    <w:rsid w:val="00DA4CAD"/>
    <w:rsid w:val="00DA513A"/>
    <w:rsid w:val="00DA54D0"/>
    <w:rsid w:val="00DA550B"/>
    <w:rsid w:val="00DA5B61"/>
    <w:rsid w:val="00DA600E"/>
    <w:rsid w:val="00DA61B9"/>
    <w:rsid w:val="00DA636A"/>
    <w:rsid w:val="00DA667C"/>
    <w:rsid w:val="00DA6A25"/>
    <w:rsid w:val="00DA6CBA"/>
    <w:rsid w:val="00DA6CFA"/>
    <w:rsid w:val="00DA7110"/>
    <w:rsid w:val="00DA71AC"/>
    <w:rsid w:val="00DA71DD"/>
    <w:rsid w:val="00DA775C"/>
    <w:rsid w:val="00DA7FDB"/>
    <w:rsid w:val="00DB0212"/>
    <w:rsid w:val="00DB0767"/>
    <w:rsid w:val="00DB0CCD"/>
    <w:rsid w:val="00DB1642"/>
    <w:rsid w:val="00DB1A4D"/>
    <w:rsid w:val="00DB1D34"/>
    <w:rsid w:val="00DB26C2"/>
    <w:rsid w:val="00DB2D68"/>
    <w:rsid w:val="00DB2FAE"/>
    <w:rsid w:val="00DB2FD1"/>
    <w:rsid w:val="00DB300A"/>
    <w:rsid w:val="00DB3099"/>
    <w:rsid w:val="00DB3397"/>
    <w:rsid w:val="00DB3583"/>
    <w:rsid w:val="00DB3C73"/>
    <w:rsid w:val="00DB3D9D"/>
    <w:rsid w:val="00DB485A"/>
    <w:rsid w:val="00DB4B71"/>
    <w:rsid w:val="00DB5566"/>
    <w:rsid w:val="00DB5832"/>
    <w:rsid w:val="00DB5FD5"/>
    <w:rsid w:val="00DB5FF4"/>
    <w:rsid w:val="00DB6C1B"/>
    <w:rsid w:val="00DB6C82"/>
    <w:rsid w:val="00DB6D33"/>
    <w:rsid w:val="00DB6E5F"/>
    <w:rsid w:val="00DB759B"/>
    <w:rsid w:val="00DB7BE2"/>
    <w:rsid w:val="00DB7F97"/>
    <w:rsid w:val="00DC0034"/>
    <w:rsid w:val="00DC025A"/>
    <w:rsid w:val="00DC04F7"/>
    <w:rsid w:val="00DC060A"/>
    <w:rsid w:val="00DC0EFE"/>
    <w:rsid w:val="00DC14AD"/>
    <w:rsid w:val="00DC2BC7"/>
    <w:rsid w:val="00DC2D92"/>
    <w:rsid w:val="00DC32AE"/>
    <w:rsid w:val="00DC345F"/>
    <w:rsid w:val="00DC3BB4"/>
    <w:rsid w:val="00DC3CB6"/>
    <w:rsid w:val="00DC3D40"/>
    <w:rsid w:val="00DC4099"/>
    <w:rsid w:val="00DC4277"/>
    <w:rsid w:val="00DC45EB"/>
    <w:rsid w:val="00DC4957"/>
    <w:rsid w:val="00DC49F8"/>
    <w:rsid w:val="00DC4B5D"/>
    <w:rsid w:val="00DC4C9E"/>
    <w:rsid w:val="00DC6291"/>
    <w:rsid w:val="00DC62A5"/>
    <w:rsid w:val="00DC70E7"/>
    <w:rsid w:val="00DC710F"/>
    <w:rsid w:val="00DC73EC"/>
    <w:rsid w:val="00DC766F"/>
    <w:rsid w:val="00DC76B1"/>
    <w:rsid w:val="00DC7BAF"/>
    <w:rsid w:val="00DC7C8A"/>
    <w:rsid w:val="00DD02AF"/>
    <w:rsid w:val="00DD0646"/>
    <w:rsid w:val="00DD0696"/>
    <w:rsid w:val="00DD0724"/>
    <w:rsid w:val="00DD08EE"/>
    <w:rsid w:val="00DD0A03"/>
    <w:rsid w:val="00DD0F71"/>
    <w:rsid w:val="00DD128F"/>
    <w:rsid w:val="00DD12B6"/>
    <w:rsid w:val="00DD13CB"/>
    <w:rsid w:val="00DD1500"/>
    <w:rsid w:val="00DD1C1E"/>
    <w:rsid w:val="00DD1F26"/>
    <w:rsid w:val="00DD212F"/>
    <w:rsid w:val="00DD25CD"/>
    <w:rsid w:val="00DD27CB"/>
    <w:rsid w:val="00DD2895"/>
    <w:rsid w:val="00DD2AB7"/>
    <w:rsid w:val="00DD30D3"/>
    <w:rsid w:val="00DD3161"/>
    <w:rsid w:val="00DD334B"/>
    <w:rsid w:val="00DD3F3F"/>
    <w:rsid w:val="00DD4221"/>
    <w:rsid w:val="00DD468E"/>
    <w:rsid w:val="00DD4BB6"/>
    <w:rsid w:val="00DD4FDF"/>
    <w:rsid w:val="00DD52F5"/>
    <w:rsid w:val="00DD58E2"/>
    <w:rsid w:val="00DD600C"/>
    <w:rsid w:val="00DD6025"/>
    <w:rsid w:val="00DD612C"/>
    <w:rsid w:val="00DD6229"/>
    <w:rsid w:val="00DD6289"/>
    <w:rsid w:val="00DD6C09"/>
    <w:rsid w:val="00DD74EC"/>
    <w:rsid w:val="00DD7676"/>
    <w:rsid w:val="00DD7A5E"/>
    <w:rsid w:val="00DD7F44"/>
    <w:rsid w:val="00DD7F61"/>
    <w:rsid w:val="00DE057E"/>
    <w:rsid w:val="00DE05AD"/>
    <w:rsid w:val="00DE06AC"/>
    <w:rsid w:val="00DE1929"/>
    <w:rsid w:val="00DE1AE8"/>
    <w:rsid w:val="00DE1F70"/>
    <w:rsid w:val="00DE277B"/>
    <w:rsid w:val="00DE295A"/>
    <w:rsid w:val="00DE2C7D"/>
    <w:rsid w:val="00DE3125"/>
    <w:rsid w:val="00DE32EF"/>
    <w:rsid w:val="00DE3A58"/>
    <w:rsid w:val="00DE3E0E"/>
    <w:rsid w:val="00DE3E34"/>
    <w:rsid w:val="00DE42DE"/>
    <w:rsid w:val="00DE477F"/>
    <w:rsid w:val="00DE4BA9"/>
    <w:rsid w:val="00DE4FD8"/>
    <w:rsid w:val="00DE62DA"/>
    <w:rsid w:val="00DE6F9E"/>
    <w:rsid w:val="00DE721A"/>
    <w:rsid w:val="00DE72C6"/>
    <w:rsid w:val="00DE78C8"/>
    <w:rsid w:val="00DE799D"/>
    <w:rsid w:val="00DE7B5B"/>
    <w:rsid w:val="00DE7C60"/>
    <w:rsid w:val="00DF0EEE"/>
    <w:rsid w:val="00DF0F8C"/>
    <w:rsid w:val="00DF1450"/>
    <w:rsid w:val="00DF1620"/>
    <w:rsid w:val="00DF1C29"/>
    <w:rsid w:val="00DF21FB"/>
    <w:rsid w:val="00DF2277"/>
    <w:rsid w:val="00DF235A"/>
    <w:rsid w:val="00DF26D4"/>
    <w:rsid w:val="00DF2987"/>
    <w:rsid w:val="00DF2DA3"/>
    <w:rsid w:val="00DF2F72"/>
    <w:rsid w:val="00DF3101"/>
    <w:rsid w:val="00DF3170"/>
    <w:rsid w:val="00DF3A87"/>
    <w:rsid w:val="00DF3F81"/>
    <w:rsid w:val="00DF42BF"/>
    <w:rsid w:val="00DF4798"/>
    <w:rsid w:val="00DF4FA8"/>
    <w:rsid w:val="00DF5175"/>
    <w:rsid w:val="00DF58EC"/>
    <w:rsid w:val="00DF60E4"/>
    <w:rsid w:val="00DF6169"/>
    <w:rsid w:val="00DF6532"/>
    <w:rsid w:val="00DF6710"/>
    <w:rsid w:val="00DF68B9"/>
    <w:rsid w:val="00DF69E4"/>
    <w:rsid w:val="00DF6D0C"/>
    <w:rsid w:val="00DF6F83"/>
    <w:rsid w:val="00DF7D43"/>
    <w:rsid w:val="00DF7D6C"/>
    <w:rsid w:val="00DF7DC9"/>
    <w:rsid w:val="00E00063"/>
    <w:rsid w:val="00E00576"/>
    <w:rsid w:val="00E00948"/>
    <w:rsid w:val="00E00B51"/>
    <w:rsid w:val="00E00E1F"/>
    <w:rsid w:val="00E00FD9"/>
    <w:rsid w:val="00E0113D"/>
    <w:rsid w:val="00E01892"/>
    <w:rsid w:val="00E01AA1"/>
    <w:rsid w:val="00E01DFE"/>
    <w:rsid w:val="00E02342"/>
    <w:rsid w:val="00E02F6A"/>
    <w:rsid w:val="00E03231"/>
    <w:rsid w:val="00E03D77"/>
    <w:rsid w:val="00E03DE9"/>
    <w:rsid w:val="00E03E1D"/>
    <w:rsid w:val="00E03E76"/>
    <w:rsid w:val="00E04E1E"/>
    <w:rsid w:val="00E04E8C"/>
    <w:rsid w:val="00E05620"/>
    <w:rsid w:val="00E05D49"/>
    <w:rsid w:val="00E0602C"/>
    <w:rsid w:val="00E06460"/>
    <w:rsid w:val="00E07773"/>
    <w:rsid w:val="00E077EF"/>
    <w:rsid w:val="00E07E8A"/>
    <w:rsid w:val="00E1028E"/>
    <w:rsid w:val="00E1076C"/>
    <w:rsid w:val="00E107B6"/>
    <w:rsid w:val="00E107BC"/>
    <w:rsid w:val="00E10D6E"/>
    <w:rsid w:val="00E11675"/>
    <w:rsid w:val="00E11D66"/>
    <w:rsid w:val="00E12372"/>
    <w:rsid w:val="00E123DF"/>
    <w:rsid w:val="00E126E6"/>
    <w:rsid w:val="00E1278E"/>
    <w:rsid w:val="00E127E9"/>
    <w:rsid w:val="00E13386"/>
    <w:rsid w:val="00E1347E"/>
    <w:rsid w:val="00E13516"/>
    <w:rsid w:val="00E135AE"/>
    <w:rsid w:val="00E13A0C"/>
    <w:rsid w:val="00E13E15"/>
    <w:rsid w:val="00E141AF"/>
    <w:rsid w:val="00E1483C"/>
    <w:rsid w:val="00E14881"/>
    <w:rsid w:val="00E14A2E"/>
    <w:rsid w:val="00E14B4F"/>
    <w:rsid w:val="00E14B6C"/>
    <w:rsid w:val="00E15ADD"/>
    <w:rsid w:val="00E15E49"/>
    <w:rsid w:val="00E15E99"/>
    <w:rsid w:val="00E162E8"/>
    <w:rsid w:val="00E169EC"/>
    <w:rsid w:val="00E16A44"/>
    <w:rsid w:val="00E16AA6"/>
    <w:rsid w:val="00E1755B"/>
    <w:rsid w:val="00E17C20"/>
    <w:rsid w:val="00E2018B"/>
    <w:rsid w:val="00E202F2"/>
    <w:rsid w:val="00E20896"/>
    <w:rsid w:val="00E20B91"/>
    <w:rsid w:val="00E21F82"/>
    <w:rsid w:val="00E22518"/>
    <w:rsid w:val="00E228E5"/>
    <w:rsid w:val="00E232DF"/>
    <w:rsid w:val="00E23412"/>
    <w:rsid w:val="00E23667"/>
    <w:rsid w:val="00E23976"/>
    <w:rsid w:val="00E23C2F"/>
    <w:rsid w:val="00E24665"/>
    <w:rsid w:val="00E24932"/>
    <w:rsid w:val="00E2548C"/>
    <w:rsid w:val="00E25ACF"/>
    <w:rsid w:val="00E2633D"/>
    <w:rsid w:val="00E26430"/>
    <w:rsid w:val="00E26506"/>
    <w:rsid w:val="00E265AE"/>
    <w:rsid w:val="00E267CC"/>
    <w:rsid w:val="00E269E9"/>
    <w:rsid w:val="00E26F3A"/>
    <w:rsid w:val="00E27EBB"/>
    <w:rsid w:val="00E30877"/>
    <w:rsid w:val="00E30E51"/>
    <w:rsid w:val="00E310E9"/>
    <w:rsid w:val="00E31804"/>
    <w:rsid w:val="00E318DC"/>
    <w:rsid w:val="00E31A07"/>
    <w:rsid w:val="00E31A79"/>
    <w:rsid w:val="00E31C01"/>
    <w:rsid w:val="00E31E71"/>
    <w:rsid w:val="00E326D0"/>
    <w:rsid w:val="00E335A2"/>
    <w:rsid w:val="00E33734"/>
    <w:rsid w:val="00E33C67"/>
    <w:rsid w:val="00E34034"/>
    <w:rsid w:val="00E3426C"/>
    <w:rsid w:val="00E34637"/>
    <w:rsid w:val="00E34BEA"/>
    <w:rsid w:val="00E34E60"/>
    <w:rsid w:val="00E350EC"/>
    <w:rsid w:val="00E35232"/>
    <w:rsid w:val="00E352A6"/>
    <w:rsid w:val="00E35824"/>
    <w:rsid w:val="00E35B7A"/>
    <w:rsid w:val="00E35EC8"/>
    <w:rsid w:val="00E3637B"/>
    <w:rsid w:val="00E3638A"/>
    <w:rsid w:val="00E366E0"/>
    <w:rsid w:val="00E36E69"/>
    <w:rsid w:val="00E371DE"/>
    <w:rsid w:val="00E3721C"/>
    <w:rsid w:val="00E37336"/>
    <w:rsid w:val="00E4034E"/>
    <w:rsid w:val="00E4039C"/>
    <w:rsid w:val="00E4058D"/>
    <w:rsid w:val="00E406EE"/>
    <w:rsid w:val="00E409D7"/>
    <w:rsid w:val="00E40F6D"/>
    <w:rsid w:val="00E41569"/>
    <w:rsid w:val="00E41E3B"/>
    <w:rsid w:val="00E42728"/>
    <w:rsid w:val="00E43809"/>
    <w:rsid w:val="00E43F84"/>
    <w:rsid w:val="00E440DA"/>
    <w:rsid w:val="00E4456D"/>
    <w:rsid w:val="00E445BA"/>
    <w:rsid w:val="00E448E3"/>
    <w:rsid w:val="00E449C8"/>
    <w:rsid w:val="00E44CF1"/>
    <w:rsid w:val="00E44E37"/>
    <w:rsid w:val="00E44F37"/>
    <w:rsid w:val="00E4534E"/>
    <w:rsid w:val="00E45D02"/>
    <w:rsid w:val="00E45E3B"/>
    <w:rsid w:val="00E460D4"/>
    <w:rsid w:val="00E462A5"/>
    <w:rsid w:val="00E46841"/>
    <w:rsid w:val="00E4704D"/>
    <w:rsid w:val="00E4735B"/>
    <w:rsid w:val="00E477E7"/>
    <w:rsid w:val="00E47DB5"/>
    <w:rsid w:val="00E50139"/>
    <w:rsid w:val="00E503AD"/>
    <w:rsid w:val="00E503E4"/>
    <w:rsid w:val="00E504C2"/>
    <w:rsid w:val="00E50EE3"/>
    <w:rsid w:val="00E50FF8"/>
    <w:rsid w:val="00E51D32"/>
    <w:rsid w:val="00E51D98"/>
    <w:rsid w:val="00E51E20"/>
    <w:rsid w:val="00E52760"/>
    <w:rsid w:val="00E52E01"/>
    <w:rsid w:val="00E5313C"/>
    <w:rsid w:val="00E531F1"/>
    <w:rsid w:val="00E5382E"/>
    <w:rsid w:val="00E538B3"/>
    <w:rsid w:val="00E53A2D"/>
    <w:rsid w:val="00E53A70"/>
    <w:rsid w:val="00E53D80"/>
    <w:rsid w:val="00E53E63"/>
    <w:rsid w:val="00E540B8"/>
    <w:rsid w:val="00E548DB"/>
    <w:rsid w:val="00E54BBA"/>
    <w:rsid w:val="00E54CA4"/>
    <w:rsid w:val="00E54D1A"/>
    <w:rsid w:val="00E54D64"/>
    <w:rsid w:val="00E54EE0"/>
    <w:rsid w:val="00E54F83"/>
    <w:rsid w:val="00E55443"/>
    <w:rsid w:val="00E55703"/>
    <w:rsid w:val="00E56862"/>
    <w:rsid w:val="00E568AF"/>
    <w:rsid w:val="00E56A97"/>
    <w:rsid w:val="00E5767D"/>
    <w:rsid w:val="00E57805"/>
    <w:rsid w:val="00E57C9C"/>
    <w:rsid w:val="00E60242"/>
    <w:rsid w:val="00E60D09"/>
    <w:rsid w:val="00E61513"/>
    <w:rsid w:val="00E6158C"/>
    <w:rsid w:val="00E61D1C"/>
    <w:rsid w:val="00E62257"/>
    <w:rsid w:val="00E62911"/>
    <w:rsid w:val="00E62D8F"/>
    <w:rsid w:val="00E62EAC"/>
    <w:rsid w:val="00E63017"/>
    <w:rsid w:val="00E6307D"/>
    <w:rsid w:val="00E632D3"/>
    <w:rsid w:val="00E63996"/>
    <w:rsid w:val="00E63BD6"/>
    <w:rsid w:val="00E63EEE"/>
    <w:rsid w:val="00E6414B"/>
    <w:rsid w:val="00E6425A"/>
    <w:rsid w:val="00E648D0"/>
    <w:rsid w:val="00E64E9B"/>
    <w:rsid w:val="00E65C94"/>
    <w:rsid w:val="00E65DA3"/>
    <w:rsid w:val="00E65DB1"/>
    <w:rsid w:val="00E6656D"/>
    <w:rsid w:val="00E66602"/>
    <w:rsid w:val="00E67380"/>
    <w:rsid w:val="00E67630"/>
    <w:rsid w:val="00E7051B"/>
    <w:rsid w:val="00E7059E"/>
    <w:rsid w:val="00E709F0"/>
    <w:rsid w:val="00E70A0A"/>
    <w:rsid w:val="00E70CF0"/>
    <w:rsid w:val="00E7122A"/>
    <w:rsid w:val="00E71445"/>
    <w:rsid w:val="00E71759"/>
    <w:rsid w:val="00E7177B"/>
    <w:rsid w:val="00E71808"/>
    <w:rsid w:val="00E71A58"/>
    <w:rsid w:val="00E71EA9"/>
    <w:rsid w:val="00E7204A"/>
    <w:rsid w:val="00E7260D"/>
    <w:rsid w:val="00E72720"/>
    <w:rsid w:val="00E72B06"/>
    <w:rsid w:val="00E72F33"/>
    <w:rsid w:val="00E7325F"/>
    <w:rsid w:val="00E73D3B"/>
    <w:rsid w:val="00E74C0C"/>
    <w:rsid w:val="00E74FAF"/>
    <w:rsid w:val="00E750EF"/>
    <w:rsid w:val="00E7531B"/>
    <w:rsid w:val="00E75326"/>
    <w:rsid w:val="00E75481"/>
    <w:rsid w:val="00E75654"/>
    <w:rsid w:val="00E75CFB"/>
    <w:rsid w:val="00E76641"/>
    <w:rsid w:val="00E76AF0"/>
    <w:rsid w:val="00E77810"/>
    <w:rsid w:val="00E778AA"/>
    <w:rsid w:val="00E779CE"/>
    <w:rsid w:val="00E77D49"/>
    <w:rsid w:val="00E800F0"/>
    <w:rsid w:val="00E80242"/>
    <w:rsid w:val="00E80616"/>
    <w:rsid w:val="00E806B4"/>
    <w:rsid w:val="00E80808"/>
    <w:rsid w:val="00E80A7A"/>
    <w:rsid w:val="00E80C87"/>
    <w:rsid w:val="00E8130F"/>
    <w:rsid w:val="00E81944"/>
    <w:rsid w:val="00E81D25"/>
    <w:rsid w:val="00E824FC"/>
    <w:rsid w:val="00E82D20"/>
    <w:rsid w:val="00E82D80"/>
    <w:rsid w:val="00E8312B"/>
    <w:rsid w:val="00E83FB1"/>
    <w:rsid w:val="00E8403F"/>
    <w:rsid w:val="00E84374"/>
    <w:rsid w:val="00E8438A"/>
    <w:rsid w:val="00E84D22"/>
    <w:rsid w:val="00E84F2E"/>
    <w:rsid w:val="00E85426"/>
    <w:rsid w:val="00E85645"/>
    <w:rsid w:val="00E856FC"/>
    <w:rsid w:val="00E85B3E"/>
    <w:rsid w:val="00E85BF9"/>
    <w:rsid w:val="00E85C18"/>
    <w:rsid w:val="00E862D5"/>
    <w:rsid w:val="00E8635F"/>
    <w:rsid w:val="00E86546"/>
    <w:rsid w:val="00E86646"/>
    <w:rsid w:val="00E867AE"/>
    <w:rsid w:val="00E86BCD"/>
    <w:rsid w:val="00E86C0E"/>
    <w:rsid w:val="00E87A54"/>
    <w:rsid w:val="00E87D39"/>
    <w:rsid w:val="00E87E7B"/>
    <w:rsid w:val="00E90103"/>
    <w:rsid w:val="00E9069C"/>
    <w:rsid w:val="00E9076F"/>
    <w:rsid w:val="00E90977"/>
    <w:rsid w:val="00E90C75"/>
    <w:rsid w:val="00E911ED"/>
    <w:rsid w:val="00E91E22"/>
    <w:rsid w:val="00E91F53"/>
    <w:rsid w:val="00E91F5A"/>
    <w:rsid w:val="00E92651"/>
    <w:rsid w:val="00E92F20"/>
    <w:rsid w:val="00E93146"/>
    <w:rsid w:val="00E93190"/>
    <w:rsid w:val="00E934C9"/>
    <w:rsid w:val="00E9368F"/>
    <w:rsid w:val="00E939A3"/>
    <w:rsid w:val="00E93A67"/>
    <w:rsid w:val="00E940A1"/>
    <w:rsid w:val="00E94155"/>
    <w:rsid w:val="00E94259"/>
    <w:rsid w:val="00E94D70"/>
    <w:rsid w:val="00E9502E"/>
    <w:rsid w:val="00E956E1"/>
    <w:rsid w:val="00E95867"/>
    <w:rsid w:val="00E95988"/>
    <w:rsid w:val="00E95E2A"/>
    <w:rsid w:val="00E95FD2"/>
    <w:rsid w:val="00E97499"/>
    <w:rsid w:val="00E97F93"/>
    <w:rsid w:val="00EA07E3"/>
    <w:rsid w:val="00EA084D"/>
    <w:rsid w:val="00EA0D9C"/>
    <w:rsid w:val="00EA1120"/>
    <w:rsid w:val="00EA1216"/>
    <w:rsid w:val="00EA1963"/>
    <w:rsid w:val="00EA1A3F"/>
    <w:rsid w:val="00EA1D58"/>
    <w:rsid w:val="00EA211D"/>
    <w:rsid w:val="00EA298F"/>
    <w:rsid w:val="00EA2A27"/>
    <w:rsid w:val="00EA3998"/>
    <w:rsid w:val="00EA3A28"/>
    <w:rsid w:val="00EA412C"/>
    <w:rsid w:val="00EA420E"/>
    <w:rsid w:val="00EA4D7D"/>
    <w:rsid w:val="00EA4FCD"/>
    <w:rsid w:val="00EA5986"/>
    <w:rsid w:val="00EA62BF"/>
    <w:rsid w:val="00EA63B7"/>
    <w:rsid w:val="00EA685A"/>
    <w:rsid w:val="00EA6E54"/>
    <w:rsid w:val="00EA7222"/>
    <w:rsid w:val="00EA7360"/>
    <w:rsid w:val="00EA7386"/>
    <w:rsid w:val="00EA738E"/>
    <w:rsid w:val="00EA77FD"/>
    <w:rsid w:val="00EA7842"/>
    <w:rsid w:val="00EA7990"/>
    <w:rsid w:val="00EB019B"/>
    <w:rsid w:val="00EB0906"/>
    <w:rsid w:val="00EB09D0"/>
    <w:rsid w:val="00EB11A6"/>
    <w:rsid w:val="00EB14F5"/>
    <w:rsid w:val="00EB15E1"/>
    <w:rsid w:val="00EB1AA3"/>
    <w:rsid w:val="00EB1DB6"/>
    <w:rsid w:val="00EB24FF"/>
    <w:rsid w:val="00EB2E60"/>
    <w:rsid w:val="00EB31C6"/>
    <w:rsid w:val="00EB322F"/>
    <w:rsid w:val="00EB325E"/>
    <w:rsid w:val="00EB3753"/>
    <w:rsid w:val="00EB3A50"/>
    <w:rsid w:val="00EB3A82"/>
    <w:rsid w:val="00EB3C5C"/>
    <w:rsid w:val="00EB3E0E"/>
    <w:rsid w:val="00EB3FAB"/>
    <w:rsid w:val="00EB43DD"/>
    <w:rsid w:val="00EB451D"/>
    <w:rsid w:val="00EB464D"/>
    <w:rsid w:val="00EB47D0"/>
    <w:rsid w:val="00EB4C9A"/>
    <w:rsid w:val="00EB5267"/>
    <w:rsid w:val="00EB5A8B"/>
    <w:rsid w:val="00EB6310"/>
    <w:rsid w:val="00EB6C9C"/>
    <w:rsid w:val="00EB7467"/>
    <w:rsid w:val="00EB7511"/>
    <w:rsid w:val="00EB77D3"/>
    <w:rsid w:val="00EB787D"/>
    <w:rsid w:val="00EB7908"/>
    <w:rsid w:val="00EB7AEF"/>
    <w:rsid w:val="00EB7CDC"/>
    <w:rsid w:val="00EB7EAB"/>
    <w:rsid w:val="00EC0E93"/>
    <w:rsid w:val="00EC0F13"/>
    <w:rsid w:val="00EC102C"/>
    <w:rsid w:val="00EC127D"/>
    <w:rsid w:val="00EC20B1"/>
    <w:rsid w:val="00EC2396"/>
    <w:rsid w:val="00EC2732"/>
    <w:rsid w:val="00EC2B3E"/>
    <w:rsid w:val="00EC316F"/>
    <w:rsid w:val="00EC41AB"/>
    <w:rsid w:val="00EC42C7"/>
    <w:rsid w:val="00EC44A2"/>
    <w:rsid w:val="00EC4BF4"/>
    <w:rsid w:val="00EC4C6E"/>
    <w:rsid w:val="00EC4F71"/>
    <w:rsid w:val="00EC4FC3"/>
    <w:rsid w:val="00EC54E9"/>
    <w:rsid w:val="00EC64EB"/>
    <w:rsid w:val="00EC650D"/>
    <w:rsid w:val="00EC6687"/>
    <w:rsid w:val="00EC6EFE"/>
    <w:rsid w:val="00EC6F2F"/>
    <w:rsid w:val="00EC73FB"/>
    <w:rsid w:val="00EC750C"/>
    <w:rsid w:val="00EC7A35"/>
    <w:rsid w:val="00EC7E66"/>
    <w:rsid w:val="00ED03BC"/>
    <w:rsid w:val="00ED05E6"/>
    <w:rsid w:val="00ED0B0D"/>
    <w:rsid w:val="00ED0B42"/>
    <w:rsid w:val="00ED0BC3"/>
    <w:rsid w:val="00ED0E13"/>
    <w:rsid w:val="00ED0F55"/>
    <w:rsid w:val="00ED1256"/>
    <w:rsid w:val="00ED1266"/>
    <w:rsid w:val="00ED1778"/>
    <w:rsid w:val="00ED19A3"/>
    <w:rsid w:val="00ED19C5"/>
    <w:rsid w:val="00ED1C0D"/>
    <w:rsid w:val="00ED302C"/>
    <w:rsid w:val="00ED30E4"/>
    <w:rsid w:val="00ED3279"/>
    <w:rsid w:val="00ED3DF7"/>
    <w:rsid w:val="00ED4019"/>
    <w:rsid w:val="00ED47AB"/>
    <w:rsid w:val="00ED4812"/>
    <w:rsid w:val="00ED4F1B"/>
    <w:rsid w:val="00ED5732"/>
    <w:rsid w:val="00ED5A59"/>
    <w:rsid w:val="00ED5FD2"/>
    <w:rsid w:val="00ED6289"/>
    <w:rsid w:val="00ED6419"/>
    <w:rsid w:val="00ED6537"/>
    <w:rsid w:val="00ED65BC"/>
    <w:rsid w:val="00ED6B21"/>
    <w:rsid w:val="00ED6C16"/>
    <w:rsid w:val="00ED72D8"/>
    <w:rsid w:val="00ED7A6E"/>
    <w:rsid w:val="00ED7BEE"/>
    <w:rsid w:val="00ED7E26"/>
    <w:rsid w:val="00EE0C09"/>
    <w:rsid w:val="00EE1681"/>
    <w:rsid w:val="00EE1E81"/>
    <w:rsid w:val="00EE20D5"/>
    <w:rsid w:val="00EE22C0"/>
    <w:rsid w:val="00EE29BA"/>
    <w:rsid w:val="00EE2C0E"/>
    <w:rsid w:val="00EE3371"/>
    <w:rsid w:val="00EE3AF3"/>
    <w:rsid w:val="00EE3B5D"/>
    <w:rsid w:val="00EE426C"/>
    <w:rsid w:val="00EE4428"/>
    <w:rsid w:val="00EE4B23"/>
    <w:rsid w:val="00EE4ECE"/>
    <w:rsid w:val="00EE52EE"/>
    <w:rsid w:val="00EE54F7"/>
    <w:rsid w:val="00EE586C"/>
    <w:rsid w:val="00EE5B72"/>
    <w:rsid w:val="00EE5D6A"/>
    <w:rsid w:val="00EE71AB"/>
    <w:rsid w:val="00EE7AA9"/>
    <w:rsid w:val="00EE7E17"/>
    <w:rsid w:val="00EF0411"/>
    <w:rsid w:val="00EF080F"/>
    <w:rsid w:val="00EF10FB"/>
    <w:rsid w:val="00EF187A"/>
    <w:rsid w:val="00EF18A7"/>
    <w:rsid w:val="00EF1C74"/>
    <w:rsid w:val="00EF24C3"/>
    <w:rsid w:val="00EF2C64"/>
    <w:rsid w:val="00EF2DBF"/>
    <w:rsid w:val="00EF3BED"/>
    <w:rsid w:val="00EF3F79"/>
    <w:rsid w:val="00EF468A"/>
    <w:rsid w:val="00EF4C76"/>
    <w:rsid w:val="00EF4E41"/>
    <w:rsid w:val="00EF4F47"/>
    <w:rsid w:val="00EF5312"/>
    <w:rsid w:val="00EF53AF"/>
    <w:rsid w:val="00EF54F3"/>
    <w:rsid w:val="00EF57AA"/>
    <w:rsid w:val="00EF5AAC"/>
    <w:rsid w:val="00EF6AA0"/>
    <w:rsid w:val="00EF6C7D"/>
    <w:rsid w:val="00EF6DBE"/>
    <w:rsid w:val="00EF6E93"/>
    <w:rsid w:val="00EF6FC3"/>
    <w:rsid w:val="00EF6FD8"/>
    <w:rsid w:val="00EF79AF"/>
    <w:rsid w:val="00EF7AFC"/>
    <w:rsid w:val="00EF7E53"/>
    <w:rsid w:val="00F0065C"/>
    <w:rsid w:val="00F00987"/>
    <w:rsid w:val="00F00B30"/>
    <w:rsid w:val="00F00C4D"/>
    <w:rsid w:val="00F00DAE"/>
    <w:rsid w:val="00F0157F"/>
    <w:rsid w:val="00F02089"/>
    <w:rsid w:val="00F02095"/>
    <w:rsid w:val="00F0217A"/>
    <w:rsid w:val="00F02588"/>
    <w:rsid w:val="00F02CC0"/>
    <w:rsid w:val="00F03048"/>
    <w:rsid w:val="00F0343E"/>
    <w:rsid w:val="00F03927"/>
    <w:rsid w:val="00F03C54"/>
    <w:rsid w:val="00F03C62"/>
    <w:rsid w:val="00F03D24"/>
    <w:rsid w:val="00F04087"/>
    <w:rsid w:val="00F04343"/>
    <w:rsid w:val="00F043F1"/>
    <w:rsid w:val="00F048C7"/>
    <w:rsid w:val="00F04AFA"/>
    <w:rsid w:val="00F04D28"/>
    <w:rsid w:val="00F04EFD"/>
    <w:rsid w:val="00F05412"/>
    <w:rsid w:val="00F0543D"/>
    <w:rsid w:val="00F05534"/>
    <w:rsid w:val="00F058A1"/>
    <w:rsid w:val="00F05CF5"/>
    <w:rsid w:val="00F05F85"/>
    <w:rsid w:val="00F06988"/>
    <w:rsid w:val="00F06ACC"/>
    <w:rsid w:val="00F06DA5"/>
    <w:rsid w:val="00F06F3D"/>
    <w:rsid w:val="00F0710B"/>
    <w:rsid w:val="00F07318"/>
    <w:rsid w:val="00F074D6"/>
    <w:rsid w:val="00F07B59"/>
    <w:rsid w:val="00F10008"/>
    <w:rsid w:val="00F10B70"/>
    <w:rsid w:val="00F10BE0"/>
    <w:rsid w:val="00F11A86"/>
    <w:rsid w:val="00F120F1"/>
    <w:rsid w:val="00F1225D"/>
    <w:rsid w:val="00F12388"/>
    <w:rsid w:val="00F123D6"/>
    <w:rsid w:val="00F1290E"/>
    <w:rsid w:val="00F12B71"/>
    <w:rsid w:val="00F1325D"/>
    <w:rsid w:val="00F137B8"/>
    <w:rsid w:val="00F1388F"/>
    <w:rsid w:val="00F13C34"/>
    <w:rsid w:val="00F14241"/>
    <w:rsid w:val="00F1425A"/>
    <w:rsid w:val="00F1434D"/>
    <w:rsid w:val="00F14578"/>
    <w:rsid w:val="00F147B8"/>
    <w:rsid w:val="00F14D87"/>
    <w:rsid w:val="00F15104"/>
    <w:rsid w:val="00F152C3"/>
    <w:rsid w:val="00F15950"/>
    <w:rsid w:val="00F15AD2"/>
    <w:rsid w:val="00F15C7A"/>
    <w:rsid w:val="00F15FFF"/>
    <w:rsid w:val="00F1673B"/>
    <w:rsid w:val="00F16815"/>
    <w:rsid w:val="00F16911"/>
    <w:rsid w:val="00F16BD1"/>
    <w:rsid w:val="00F178FF"/>
    <w:rsid w:val="00F17E64"/>
    <w:rsid w:val="00F203E5"/>
    <w:rsid w:val="00F207A8"/>
    <w:rsid w:val="00F20852"/>
    <w:rsid w:val="00F20C6B"/>
    <w:rsid w:val="00F20DCB"/>
    <w:rsid w:val="00F20EDA"/>
    <w:rsid w:val="00F20F24"/>
    <w:rsid w:val="00F2118F"/>
    <w:rsid w:val="00F2119A"/>
    <w:rsid w:val="00F228CA"/>
    <w:rsid w:val="00F22D21"/>
    <w:rsid w:val="00F23097"/>
    <w:rsid w:val="00F23154"/>
    <w:rsid w:val="00F23159"/>
    <w:rsid w:val="00F231CB"/>
    <w:rsid w:val="00F23CA6"/>
    <w:rsid w:val="00F24105"/>
    <w:rsid w:val="00F24DF2"/>
    <w:rsid w:val="00F25134"/>
    <w:rsid w:val="00F251AC"/>
    <w:rsid w:val="00F251F4"/>
    <w:rsid w:val="00F25859"/>
    <w:rsid w:val="00F25BD5"/>
    <w:rsid w:val="00F25C29"/>
    <w:rsid w:val="00F25E3D"/>
    <w:rsid w:val="00F264CA"/>
    <w:rsid w:val="00F26A2E"/>
    <w:rsid w:val="00F2700D"/>
    <w:rsid w:val="00F27552"/>
    <w:rsid w:val="00F276B1"/>
    <w:rsid w:val="00F27993"/>
    <w:rsid w:val="00F279A4"/>
    <w:rsid w:val="00F27EB7"/>
    <w:rsid w:val="00F30019"/>
    <w:rsid w:val="00F308D2"/>
    <w:rsid w:val="00F3095C"/>
    <w:rsid w:val="00F31062"/>
    <w:rsid w:val="00F3166F"/>
    <w:rsid w:val="00F31DBB"/>
    <w:rsid w:val="00F31F16"/>
    <w:rsid w:val="00F3204C"/>
    <w:rsid w:val="00F32150"/>
    <w:rsid w:val="00F32156"/>
    <w:rsid w:val="00F32486"/>
    <w:rsid w:val="00F32754"/>
    <w:rsid w:val="00F32CE1"/>
    <w:rsid w:val="00F33A1F"/>
    <w:rsid w:val="00F3466A"/>
    <w:rsid w:val="00F347DC"/>
    <w:rsid w:val="00F3483C"/>
    <w:rsid w:val="00F349BE"/>
    <w:rsid w:val="00F34AFD"/>
    <w:rsid w:val="00F34B8A"/>
    <w:rsid w:val="00F35270"/>
    <w:rsid w:val="00F35276"/>
    <w:rsid w:val="00F3573D"/>
    <w:rsid w:val="00F36113"/>
    <w:rsid w:val="00F36226"/>
    <w:rsid w:val="00F367E4"/>
    <w:rsid w:val="00F37DE9"/>
    <w:rsid w:val="00F40619"/>
    <w:rsid w:val="00F40875"/>
    <w:rsid w:val="00F40D59"/>
    <w:rsid w:val="00F4106E"/>
    <w:rsid w:val="00F41D9A"/>
    <w:rsid w:val="00F41EC1"/>
    <w:rsid w:val="00F42A2F"/>
    <w:rsid w:val="00F42C52"/>
    <w:rsid w:val="00F42C66"/>
    <w:rsid w:val="00F43227"/>
    <w:rsid w:val="00F439A7"/>
    <w:rsid w:val="00F43DAD"/>
    <w:rsid w:val="00F445EC"/>
    <w:rsid w:val="00F44768"/>
    <w:rsid w:val="00F4486A"/>
    <w:rsid w:val="00F44A19"/>
    <w:rsid w:val="00F44F68"/>
    <w:rsid w:val="00F450D5"/>
    <w:rsid w:val="00F4520B"/>
    <w:rsid w:val="00F4535F"/>
    <w:rsid w:val="00F454F1"/>
    <w:rsid w:val="00F457F0"/>
    <w:rsid w:val="00F45B45"/>
    <w:rsid w:val="00F45B49"/>
    <w:rsid w:val="00F45BE9"/>
    <w:rsid w:val="00F4604F"/>
    <w:rsid w:val="00F46384"/>
    <w:rsid w:val="00F466C9"/>
    <w:rsid w:val="00F47250"/>
    <w:rsid w:val="00F47380"/>
    <w:rsid w:val="00F47E35"/>
    <w:rsid w:val="00F47E7B"/>
    <w:rsid w:val="00F47FCB"/>
    <w:rsid w:val="00F50CE8"/>
    <w:rsid w:val="00F50FAA"/>
    <w:rsid w:val="00F5119F"/>
    <w:rsid w:val="00F5124F"/>
    <w:rsid w:val="00F51932"/>
    <w:rsid w:val="00F51A77"/>
    <w:rsid w:val="00F52957"/>
    <w:rsid w:val="00F53574"/>
    <w:rsid w:val="00F538CC"/>
    <w:rsid w:val="00F53E29"/>
    <w:rsid w:val="00F54C54"/>
    <w:rsid w:val="00F54CD2"/>
    <w:rsid w:val="00F54F02"/>
    <w:rsid w:val="00F54FCE"/>
    <w:rsid w:val="00F55387"/>
    <w:rsid w:val="00F555E8"/>
    <w:rsid w:val="00F558EC"/>
    <w:rsid w:val="00F559A9"/>
    <w:rsid w:val="00F55B2D"/>
    <w:rsid w:val="00F55FE2"/>
    <w:rsid w:val="00F565E7"/>
    <w:rsid w:val="00F57358"/>
    <w:rsid w:val="00F573A8"/>
    <w:rsid w:val="00F57CBB"/>
    <w:rsid w:val="00F57FE5"/>
    <w:rsid w:val="00F60672"/>
    <w:rsid w:val="00F60D31"/>
    <w:rsid w:val="00F61173"/>
    <w:rsid w:val="00F6161A"/>
    <w:rsid w:val="00F6169C"/>
    <w:rsid w:val="00F623B4"/>
    <w:rsid w:val="00F62756"/>
    <w:rsid w:val="00F62B57"/>
    <w:rsid w:val="00F62FED"/>
    <w:rsid w:val="00F6329D"/>
    <w:rsid w:val="00F63762"/>
    <w:rsid w:val="00F63D5F"/>
    <w:rsid w:val="00F63F32"/>
    <w:rsid w:val="00F643C1"/>
    <w:rsid w:val="00F64C09"/>
    <w:rsid w:val="00F65804"/>
    <w:rsid w:val="00F6599E"/>
    <w:rsid w:val="00F65B4E"/>
    <w:rsid w:val="00F6632C"/>
    <w:rsid w:val="00F6638A"/>
    <w:rsid w:val="00F66896"/>
    <w:rsid w:val="00F677E9"/>
    <w:rsid w:val="00F67DED"/>
    <w:rsid w:val="00F7066C"/>
    <w:rsid w:val="00F7070D"/>
    <w:rsid w:val="00F70BDA"/>
    <w:rsid w:val="00F70EB7"/>
    <w:rsid w:val="00F7102C"/>
    <w:rsid w:val="00F711F7"/>
    <w:rsid w:val="00F713EA"/>
    <w:rsid w:val="00F714B3"/>
    <w:rsid w:val="00F71641"/>
    <w:rsid w:val="00F71928"/>
    <w:rsid w:val="00F7212C"/>
    <w:rsid w:val="00F724A9"/>
    <w:rsid w:val="00F727D9"/>
    <w:rsid w:val="00F72D64"/>
    <w:rsid w:val="00F7361E"/>
    <w:rsid w:val="00F73B33"/>
    <w:rsid w:val="00F73C8E"/>
    <w:rsid w:val="00F73D66"/>
    <w:rsid w:val="00F74794"/>
    <w:rsid w:val="00F74AAE"/>
    <w:rsid w:val="00F74BD2"/>
    <w:rsid w:val="00F75240"/>
    <w:rsid w:val="00F75384"/>
    <w:rsid w:val="00F75504"/>
    <w:rsid w:val="00F75C1E"/>
    <w:rsid w:val="00F75CC6"/>
    <w:rsid w:val="00F75D6F"/>
    <w:rsid w:val="00F76579"/>
    <w:rsid w:val="00F76634"/>
    <w:rsid w:val="00F76661"/>
    <w:rsid w:val="00F76806"/>
    <w:rsid w:val="00F76EB5"/>
    <w:rsid w:val="00F76F0B"/>
    <w:rsid w:val="00F771AA"/>
    <w:rsid w:val="00F77274"/>
    <w:rsid w:val="00F772F5"/>
    <w:rsid w:val="00F77487"/>
    <w:rsid w:val="00F77534"/>
    <w:rsid w:val="00F77BB5"/>
    <w:rsid w:val="00F77EAC"/>
    <w:rsid w:val="00F8045B"/>
    <w:rsid w:val="00F80700"/>
    <w:rsid w:val="00F80A0D"/>
    <w:rsid w:val="00F80C61"/>
    <w:rsid w:val="00F80D20"/>
    <w:rsid w:val="00F80E50"/>
    <w:rsid w:val="00F812B7"/>
    <w:rsid w:val="00F8180F"/>
    <w:rsid w:val="00F82020"/>
    <w:rsid w:val="00F823F9"/>
    <w:rsid w:val="00F82662"/>
    <w:rsid w:val="00F8284F"/>
    <w:rsid w:val="00F82939"/>
    <w:rsid w:val="00F82BB9"/>
    <w:rsid w:val="00F82D80"/>
    <w:rsid w:val="00F83166"/>
    <w:rsid w:val="00F83578"/>
    <w:rsid w:val="00F835B4"/>
    <w:rsid w:val="00F83762"/>
    <w:rsid w:val="00F83824"/>
    <w:rsid w:val="00F83F5B"/>
    <w:rsid w:val="00F843FC"/>
    <w:rsid w:val="00F84813"/>
    <w:rsid w:val="00F8488A"/>
    <w:rsid w:val="00F84DE4"/>
    <w:rsid w:val="00F851B1"/>
    <w:rsid w:val="00F85236"/>
    <w:rsid w:val="00F85968"/>
    <w:rsid w:val="00F85FB0"/>
    <w:rsid w:val="00F8643D"/>
    <w:rsid w:val="00F86EC6"/>
    <w:rsid w:val="00F87239"/>
    <w:rsid w:val="00F8724C"/>
    <w:rsid w:val="00F87492"/>
    <w:rsid w:val="00F878D3"/>
    <w:rsid w:val="00F87D3C"/>
    <w:rsid w:val="00F90015"/>
    <w:rsid w:val="00F90CBC"/>
    <w:rsid w:val="00F90D4C"/>
    <w:rsid w:val="00F90DB8"/>
    <w:rsid w:val="00F91630"/>
    <w:rsid w:val="00F918A8"/>
    <w:rsid w:val="00F919FC"/>
    <w:rsid w:val="00F91D49"/>
    <w:rsid w:val="00F91F68"/>
    <w:rsid w:val="00F9212B"/>
    <w:rsid w:val="00F9296F"/>
    <w:rsid w:val="00F92F33"/>
    <w:rsid w:val="00F93786"/>
    <w:rsid w:val="00F939DC"/>
    <w:rsid w:val="00F9403D"/>
    <w:rsid w:val="00F94525"/>
    <w:rsid w:val="00F945FA"/>
    <w:rsid w:val="00F947EA"/>
    <w:rsid w:val="00F94A16"/>
    <w:rsid w:val="00F94C85"/>
    <w:rsid w:val="00F953EC"/>
    <w:rsid w:val="00F95746"/>
    <w:rsid w:val="00F9576E"/>
    <w:rsid w:val="00F95826"/>
    <w:rsid w:val="00F961AE"/>
    <w:rsid w:val="00F9648D"/>
    <w:rsid w:val="00F96589"/>
    <w:rsid w:val="00F96748"/>
    <w:rsid w:val="00F96A22"/>
    <w:rsid w:val="00F96ABA"/>
    <w:rsid w:val="00F96D54"/>
    <w:rsid w:val="00F96F29"/>
    <w:rsid w:val="00F96F8B"/>
    <w:rsid w:val="00F9705A"/>
    <w:rsid w:val="00F975C9"/>
    <w:rsid w:val="00F975D5"/>
    <w:rsid w:val="00FA0061"/>
    <w:rsid w:val="00FA03FE"/>
    <w:rsid w:val="00FA0598"/>
    <w:rsid w:val="00FA0F62"/>
    <w:rsid w:val="00FA149E"/>
    <w:rsid w:val="00FA1845"/>
    <w:rsid w:val="00FA19B6"/>
    <w:rsid w:val="00FA21FD"/>
    <w:rsid w:val="00FA22B3"/>
    <w:rsid w:val="00FA261C"/>
    <w:rsid w:val="00FA29BB"/>
    <w:rsid w:val="00FA2D74"/>
    <w:rsid w:val="00FA33C9"/>
    <w:rsid w:val="00FA384D"/>
    <w:rsid w:val="00FA4DA8"/>
    <w:rsid w:val="00FA4F4B"/>
    <w:rsid w:val="00FA5177"/>
    <w:rsid w:val="00FA5219"/>
    <w:rsid w:val="00FA5255"/>
    <w:rsid w:val="00FA5319"/>
    <w:rsid w:val="00FA5474"/>
    <w:rsid w:val="00FA5853"/>
    <w:rsid w:val="00FA5A0B"/>
    <w:rsid w:val="00FA632A"/>
    <w:rsid w:val="00FA63ED"/>
    <w:rsid w:val="00FA6A57"/>
    <w:rsid w:val="00FA6B56"/>
    <w:rsid w:val="00FA6EAA"/>
    <w:rsid w:val="00FA6F78"/>
    <w:rsid w:val="00FA70BA"/>
    <w:rsid w:val="00FA7875"/>
    <w:rsid w:val="00FA79FE"/>
    <w:rsid w:val="00FA7D0D"/>
    <w:rsid w:val="00FA7F40"/>
    <w:rsid w:val="00FB098D"/>
    <w:rsid w:val="00FB0C11"/>
    <w:rsid w:val="00FB0C36"/>
    <w:rsid w:val="00FB0CCA"/>
    <w:rsid w:val="00FB1528"/>
    <w:rsid w:val="00FB1BC7"/>
    <w:rsid w:val="00FB1C3F"/>
    <w:rsid w:val="00FB1CD6"/>
    <w:rsid w:val="00FB1D9C"/>
    <w:rsid w:val="00FB1E88"/>
    <w:rsid w:val="00FB2883"/>
    <w:rsid w:val="00FB310E"/>
    <w:rsid w:val="00FB31D6"/>
    <w:rsid w:val="00FB3AC1"/>
    <w:rsid w:val="00FB3F6A"/>
    <w:rsid w:val="00FB40DC"/>
    <w:rsid w:val="00FB4305"/>
    <w:rsid w:val="00FB4577"/>
    <w:rsid w:val="00FB4912"/>
    <w:rsid w:val="00FB49F3"/>
    <w:rsid w:val="00FB569C"/>
    <w:rsid w:val="00FB6050"/>
    <w:rsid w:val="00FB616A"/>
    <w:rsid w:val="00FB638B"/>
    <w:rsid w:val="00FB65BE"/>
    <w:rsid w:val="00FB7635"/>
    <w:rsid w:val="00FB7700"/>
    <w:rsid w:val="00FB77FE"/>
    <w:rsid w:val="00FC00B1"/>
    <w:rsid w:val="00FC0668"/>
    <w:rsid w:val="00FC0DEE"/>
    <w:rsid w:val="00FC0E69"/>
    <w:rsid w:val="00FC1BE7"/>
    <w:rsid w:val="00FC203F"/>
    <w:rsid w:val="00FC225A"/>
    <w:rsid w:val="00FC2C8F"/>
    <w:rsid w:val="00FC2DD7"/>
    <w:rsid w:val="00FC30E5"/>
    <w:rsid w:val="00FC31C7"/>
    <w:rsid w:val="00FC325F"/>
    <w:rsid w:val="00FC33CD"/>
    <w:rsid w:val="00FC34D0"/>
    <w:rsid w:val="00FC35D2"/>
    <w:rsid w:val="00FC35F9"/>
    <w:rsid w:val="00FC37AA"/>
    <w:rsid w:val="00FC4B40"/>
    <w:rsid w:val="00FC4C0C"/>
    <w:rsid w:val="00FC527C"/>
    <w:rsid w:val="00FC5496"/>
    <w:rsid w:val="00FC5597"/>
    <w:rsid w:val="00FC56A4"/>
    <w:rsid w:val="00FC57EF"/>
    <w:rsid w:val="00FC5B15"/>
    <w:rsid w:val="00FC5DE4"/>
    <w:rsid w:val="00FC6053"/>
    <w:rsid w:val="00FC625A"/>
    <w:rsid w:val="00FC66EA"/>
    <w:rsid w:val="00FC6CDE"/>
    <w:rsid w:val="00FC6D8B"/>
    <w:rsid w:val="00FC715F"/>
    <w:rsid w:val="00FC7334"/>
    <w:rsid w:val="00FC788B"/>
    <w:rsid w:val="00FC78C6"/>
    <w:rsid w:val="00FC7AB8"/>
    <w:rsid w:val="00FD0078"/>
    <w:rsid w:val="00FD170E"/>
    <w:rsid w:val="00FD20F7"/>
    <w:rsid w:val="00FD2675"/>
    <w:rsid w:val="00FD26D4"/>
    <w:rsid w:val="00FD2C8A"/>
    <w:rsid w:val="00FD2F6F"/>
    <w:rsid w:val="00FD3154"/>
    <w:rsid w:val="00FD388B"/>
    <w:rsid w:val="00FD39DF"/>
    <w:rsid w:val="00FD3C1E"/>
    <w:rsid w:val="00FD3D7E"/>
    <w:rsid w:val="00FD3E8C"/>
    <w:rsid w:val="00FD3FA9"/>
    <w:rsid w:val="00FD46EC"/>
    <w:rsid w:val="00FD4B88"/>
    <w:rsid w:val="00FD50A7"/>
    <w:rsid w:val="00FD546B"/>
    <w:rsid w:val="00FD5C4F"/>
    <w:rsid w:val="00FD5DFC"/>
    <w:rsid w:val="00FD651C"/>
    <w:rsid w:val="00FD687F"/>
    <w:rsid w:val="00FD6BBA"/>
    <w:rsid w:val="00FD6E31"/>
    <w:rsid w:val="00FD72BE"/>
    <w:rsid w:val="00FD75D9"/>
    <w:rsid w:val="00FD76B9"/>
    <w:rsid w:val="00FD778F"/>
    <w:rsid w:val="00FD77CA"/>
    <w:rsid w:val="00FD787A"/>
    <w:rsid w:val="00FD7CE4"/>
    <w:rsid w:val="00FD7DC3"/>
    <w:rsid w:val="00FE045B"/>
    <w:rsid w:val="00FE06B1"/>
    <w:rsid w:val="00FE0A94"/>
    <w:rsid w:val="00FE153D"/>
    <w:rsid w:val="00FE1A50"/>
    <w:rsid w:val="00FE1A8B"/>
    <w:rsid w:val="00FE1E8A"/>
    <w:rsid w:val="00FE24A1"/>
    <w:rsid w:val="00FE24CD"/>
    <w:rsid w:val="00FE250F"/>
    <w:rsid w:val="00FE2922"/>
    <w:rsid w:val="00FE2AFF"/>
    <w:rsid w:val="00FE302E"/>
    <w:rsid w:val="00FE310A"/>
    <w:rsid w:val="00FE3A8A"/>
    <w:rsid w:val="00FE40CA"/>
    <w:rsid w:val="00FE440B"/>
    <w:rsid w:val="00FE471A"/>
    <w:rsid w:val="00FE4957"/>
    <w:rsid w:val="00FE5394"/>
    <w:rsid w:val="00FE5F60"/>
    <w:rsid w:val="00FE6545"/>
    <w:rsid w:val="00FE6E74"/>
    <w:rsid w:val="00FE6EA5"/>
    <w:rsid w:val="00FE795A"/>
    <w:rsid w:val="00FE7CEF"/>
    <w:rsid w:val="00FF0B28"/>
    <w:rsid w:val="00FF0BFE"/>
    <w:rsid w:val="00FF0F13"/>
    <w:rsid w:val="00FF0FE0"/>
    <w:rsid w:val="00FF11E0"/>
    <w:rsid w:val="00FF215A"/>
    <w:rsid w:val="00FF2181"/>
    <w:rsid w:val="00FF2253"/>
    <w:rsid w:val="00FF25BC"/>
    <w:rsid w:val="00FF2A3C"/>
    <w:rsid w:val="00FF3767"/>
    <w:rsid w:val="00FF390A"/>
    <w:rsid w:val="00FF477E"/>
    <w:rsid w:val="00FF50F3"/>
    <w:rsid w:val="00FF5466"/>
    <w:rsid w:val="00FF577A"/>
    <w:rsid w:val="00FF61D4"/>
    <w:rsid w:val="00FF62E6"/>
    <w:rsid w:val="00FF630E"/>
    <w:rsid w:val="00FF647B"/>
    <w:rsid w:val="00FF6BFD"/>
    <w:rsid w:val="00FF6DC5"/>
    <w:rsid w:val="00FF6E8B"/>
    <w:rsid w:val="00FF6E8F"/>
    <w:rsid w:val="00FF6ED8"/>
    <w:rsid w:val="00FF7057"/>
    <w:rsid w:val="00FF71FF"/>
    <w:rsid w:val="00FF7373"/>
    <w:rsid w:val="00FF747B"/>
    <w:rsid w:val="00FF748E"/>
    <w:rsid w:val="00FF790D"/>
    <w:rsid w:val="00FF7E92"/>
    <w:rsid w:val="010E2B33"/>
    <w:rsid w:val="014643CE"/>
    <w:rsid w:val="016EDE39"/>
    <w:rsid w:val="017132E3"/>
    <w:rsid w:val="0177C831"/>
    <w:rsid w:val="017CBDC4"/>
    <w:rsid w:val="017EC527"/>
    <w:rsid w:val="018570F4"/>
    <w:rsid w:val="0191F721"/>
    <w:rsid w:val="019A214B"/>
    <w:rsid w:val="01A072EB"/>
    <w:rsid w:val="01B0715C"/>
    <w:rsid w:val="01B7EB87"/>
    <w:rsid w:val="01CAA3F2"/>
    <w:rsid w:val="01CE8956"/>
    <w:rsid w:val="01DAEF6E"/>
    <w:rsid w:val="01E8B03B"/>
    <w:rsid w:val="01F49A51"/>
    <w:rsid w:val="020D4E9D"/>
    <w:rsid w:val="021670A5"/>
    <w:rsid w:val="02168F41"/>
    <w:rsid w:val="022C61AA"/>
    <w:rsid w:val="022EF3CA"/>
    <w:rsid w:val="025E627E"/>
    <w:rsid w:val="0263D36A"/>
    <w:rsid w:val="02665DFC"/>
    <w:rsid w:val="026740BC"/>
    <w:rsid w:val="02774E73"/>
    <w:rsid w:val="027F8A17"/>
    <w:rsid w:val="028C0AE0"/>
    <w:rsid w:val="028D55CA"/>
    <w:rsid w:val="029522E2"/>
    <w:rsid w:val="02B3C21A"/>
    <w:rsid w:val="02BF1354"/>
    <w:rsid w:val="02C66792"/>
    <w:rsid w:val="02C96154"/>
    <w:rsid w:val="02EC2515"/>
    <w:rsid w:val="02EE40C5"/>
    <w:rsid w:val="02FA4D12"/>
    <w:rsid w:val="02FBE200"/>
    <w:rsid w:val="030951E1"/>
    <w:rsid w:val="033C9BBE"/>
    <w:rsid w:val="035D4E35"/>
    <w:rsid w:val="035E5E27"/>
    <w:rsid w:val="0362187F"/>
    <w:rsid w:val="0381004F"/>
    <w:rsid w:val="0394C5EC"/>
    <w:rsid w:val="03AD69F5"/>
    <w:rsid w:val="03AFBEC4"/>
    <w:rsid w:val="03C585B8"/>
    <w:rsid w:val="03EC4208"/>
    <w:rsid w:val="03EC98E4"/>
    <w:rsid w:val="03F0749E"/>
    <w:rsid w:val="03F6D199"/>
    <w:rsid w:val="03FAF61E"/>
    <w:rsid w:val="04009B72"/>
    <w:rsid w:val="0403957B"/>
    <w:rsid w:val="0423954C"/>
    <w:rsid w:val="042E915F"/>
    <w:rsid w:val="043A3A8A"/>
    <w:rsid w:val="045CA46D"/>
    <w:rsid w:val="0473A1E4"/>
    <w:rsid w:val="04744C3E"/>
    <w:rsid w:val="047B2CB9"/>
    <w:rsid w:val="048BCC4F"/>
    <w:rsid w:val="048C37D1"/>
    <w:rsid w:val="04988D19"/>
    <w:rsid w:val="049E5EDF"/>
    <w:rsid w:val="04C08254"/>
    <w:rsid w:val="04F03C5A"/>
    <w:rsid w:val="050FE4D6"/>
    <w:rsid w:val="0510837D"/>
    <w:rsid w:val="0516C432"/>
    <w:rsid w:val="0524F5CE"/>
    <w:rsid w:val="05587CC9"/>
    <w:rsid w:val="0558D174"/>
    <w:rsid w:val="057D4C76"/>
    <w:rsid w:val="0580F8CE"/>
    <w:rsid w:val="0586526D"/>
    <w:rsid w:val="05B8CCFA"/>
    <w:rsid w:val="05CF4CEA"/>
    <w:rsid w:val="05E5D032"/>
    <w:rsid w:val="05F07E0A"/>
    <w:rsid w:val="05F7BE04"/>
    <w:rsid w:val="06051468"/>
    <w:rsid w:val="061D52A2"/>
    <w:rsid w:val="064F672A"/>
    <w:rsid w:val="065273A9"/>
    <w:rsid w:val="0652ADF0"/>
    <w:rsid w:val="06584F53"/>
    <w:rsid w:val="0662B2B8"/>
    <w:rsid w:val="066EDA42"/>
    <w:rsid w:val="06A83460"/>
    <w:rsid w:val="06E0789C"/>
    <w:rsid w:val="06E8BF66"/>
    <w:rsid w:val="06FAC66E"/>
    <w:rsid w:val="06FF4F8B"/>
    <w:rsid w:val="0727DD5C"/>
    <w:rsid w:val="07300B48"/>
    <w:rsid w:val="073F238A"/>
    <w:rsid w:val="0748288D"/>
    <w:rsid w:val="074865E7"/>
    <w:rsid w:val="074950A1"/>
    <w:rsid w:val="075C7CC0"/>
    <w:rsid w:val="0777039C"/>
    <w:rsid w:val="077C2FE7"/>
    <w:rsid w:val="07A58CE2"/>
    <w:rsid w:val="07F33EAD"/>
    <w:rsid w:val="0805824D"/>
    <w:rsid w:val="080A4B21"/>
    <w:rsid w:val="080B158E"/>
    <w:rsid w:val="0816BE90"/>
    <w:rsid w:val="082329C0"/>
    <w:rsid w:val="082A5FD5"/>
    <w:rsid w:val="0832F828"/>
    <w:rsid w:val="083A6E92"/>
    <w:rsid w:val="0855D950"/>
    <w:rsid w:val="0858EF90"/>
    <w:rsid w:val="0876141F"/>
    <w:rsid w:val="08821176"/>
    <w:rsid w:val="0896FDAB"/>
    <w:rsid w:val="08A3D60E"/>
    <w:rsid w:val="08B5D92F"/>
    <w:rsid w:val="08BCCE02"/>
    <w:rsid w:val="08C3D25A"/>
    <w:rsid w:val="08D87D82"/>
    <w:rsid w:val="08DB8DFC"/>
    <w:rsid w:val="08F850FE"/>
    <w:rsid w:val="090343A0"/>
    <w:rsid w:val="0910014B"/>
    <w:rsid w:val="0929F177"/>
    <w:rsid w:val="0943254F"/>
    <w:rsid w:val="094A5BC0"/>
    <w:rsid w:val="094E33B4"/>
    <w:rsid w:val="0951C1E0"/>
    <w:rsid w:val="095CF158"/>
    <w:rsid w:val="0968D91A"/>
    <w:rsid w:val="0986B50F"/>
    <w:rsid w:val="098F1837"/>
    <w:rsid w:val="09931E83"/>
    <w:rsid w:val="09AD9DA9"/>
    <w:rsid w:val="09BB8341"/>
    <w:rsid w:val="09F0271F"/>
    <w:rsid w:val="09FF121D"/>
    <w:rsid w:val="0A369674"/>
    <w:rsid w:val="0A3D7516"/>
    <w:rsid w:val="0A620586"/>
    <w:rsid w:val="0A6FDBF4"/>
    <w:rsid w:val="0A8E3B99"/>
    <w:rsid w:val="0A901F73"/>
    <w:rsid w:val="0AF45CA5"/>
    <w:rsid w:val="0B1F3AA3"/>
    <w:rsid w:val="0B212635"/>
    <w:rsid w:val="0B36C866"/>
    <w:rsid w:val="0B3E5548"/>
    <w:rsid w:val="0B450B2A"/>
    <w:rsid w:val="0B576C57"/>
    <w:rsid w:val="0B6671FB"/>
    <w:rsid w:val="0B9B1BA1"/>
    <w:rsid w:val="0B9B4B94"/>
    <w:rsid w:val="0BAB3826"/>
    <w:rsid w:val="0BC01CC5"/>
    <w:rsid w:val="0BCC67EF"/>
    <w:rsid w:val="0BE47BD5"/>
    <w:rsid w:val="0BFA1986"/>
    <w:rsid w:val="0C0023B9"/>
    <w:rsid w:val="0C0EC23C"/>
    <w:rsid w:val="0C13E2B4"/>
    <w:rsid w:val="0C2208CA"/>
    <w:rsid w:val="0C529BC8"/>
    <w:rsid w:val="0C530D21"/>
    <w:rsid w:val="0C5BD6D0"/>
    <w:rsid w:val="0C8A62B5"/>
    <w:rsid w:val="0C914E1D"/>
    <w:rsid w:val="0CA28CCA"/>
    <w:rsid w:val="0CC26A78"/>
    <w:rsid w:val="0CED0BAD"/>
    <w:rsid w:val="0CFB5394"/>
    <w:rsid w:val="0D03EA78"/>
    <w:rsid w:val="0D3937A0"/>
    <w:rsid w:val="0D4E6B39"/>
    <w:rsid w:val="0D69691C"/>
    <w:rsid w:val="0D6B7E10"/>
    <w:rsid w:val="0D736821"/>
    <w:rsid w:val="0D7C7A00"/>
    <w:rsid w:val="0DB211DD"/>
    <w:rsid w:val="0DCE39C4"/>
    <w:rsid w:val="0E057997"/>
    <w:rsid w:val="0E173F26"/>
    <w:rsid w:val="0E310678"/>
    <w:rsid w:val="0E374314"/>
    <w:rsid w:val="0E3EE7C2"/>
    <w:rsid w:val="0E487BD1"/>
    <w:rsid w:val="0E5D9357"/>
    <w:rsid w:val="0EA005B7"/>
    <w:rsid w:val="0EB49004"/>
    <w:rsid w:val="0EBA98DC"/>
    <w:rsid w:val="0ECC851E"/>
    <w:rsid w:val="0ED533FC"/>
    <w:rsid w:val="0EEAA10D"/>
    <w:rsid w:val="0EF6578E"/>
    <w:rsid w:val="0EF845B2"/>
    <w:rsid w:val="0F08C279"/>
    <w:rsid w:val="0F777DAA"/>
    <w:rsid w:val="0F87E591"/>
    <w:rsid w:val="0F91034E"/>
    <w:rsid w:val="0F954384"/>
    <w:rsid w:val="0F99BCB0"/>
    <w:rsid w:val="0F9BCEF4"/>
    <w:rsid w:val="0FA91115"/>
    <w:rsid w:val="0FA946AF"/>
    <w:rsid w:val="0FE5929B"/>
    <w:rsid w:val="0FF6B2A5"/>
    <w:rsid w:val="0FFBB9D0"/>
    <w:rsid w:val="1004DA43"/>
    <w:rsid w:val="102ECEE6"/>
    <w:rsid w:val="103175F0"/>
    <w:rsid w:val="105A79E3"/>
    <w:rsid w:val="106DCE97"/>
    <w:rsid w:val="108974AE"/>
    <w:rsid w:val="10B95332"/>
    <w:rsid w:val="10BEC465"/>
    <w:rsid w:val="10C3CDA7"/>
    <w:rsid w:val="1100E989"/>
    <w:rsid w:val="1126F28F"/>
    <w:rsid w:val="112EB6CF"/>
    <w:rsid w:val="113C1D2E"/>
    <w:rsid w:val="114F2A26"/>
    <w:rsid w:val="1153E277"/>
    <w:rsid w:val="1165BC27"/>
    <w:rsid w:val="1170B44E"/>
    <w:rsid w:val="118BDAE7"/>
    <w:rsid w:val="118E9CD2"/>
    <w:rsid w:val="119AD214"/>
    <w:rsid w:val="11AE7085"/>
    <w:rsid w:val="11B2A42D"/>
    <w:rsid w:val="11B4AA72"/>
    <w:rsid w:val="11BA115F"/>
    <w:rsid w:val="11CC8E46"/>
    <w:rsid w:val="11D12CAB"/>
    <w:rsid w:val="11E9B22D"/>
    <w:rsid w:val="1223868A"/>
    <w:rsid w:val="122D6C59"/>
    <w:rsid w:val="12463984"/>
    <w:rsid w:val="124A591C"/>
    <w:rsid w:val="1287865A"/>
    <w:rsid w:val="12885FD2"/>
    <w:rsid w:val="12957495"/>
    <w:rsid w:val="12B6312D"/>
    <w:rsid w:val="12D981DF"/>
    <w:rsid w:val="12EC5F3F"/>
    <w:rsid w:val="12EFB03A"/>
    <w:rsid w:val="12F07937"/>
    <w:rsid w:val="12FA3EAA"/>
    <w:rsid w:val="1312E379"/>
    <w:rsid w:val="131A6A3A"/>
    <w:rsid w:val="1348A275"/>
    <w:rsid w:val="1363E5F6"/>
    <w:rsid w:val="13956DED"/>
    <w:rsid w:val="13C8FBAC"/>
    <w:rsid w:val="13CEEC3B"/>
    <w:rsid w:val="13CF7A5E"/>
    <w:rsid w:val="13D18D0F"/>
    <w:rsid w:val="141437E6"/>
    <w:rsid w:val="141773D6"/>
    <w:rsid w:val="1430413B"/>
    <w:rsid w:val="14423C05"/>
    <w:rsid w:val="1450A6B0"/>
    <w:rsid w:val="14B2DC43"/>
    <w:rsid w:val="14BCFD7B"/>
    <w:rsid w:val="14BDEBED"/>
    <w:rsid w:val="14E153E6"/>
    <w:rsid w:val="14EDC95A"/>
    <w:rsid w:val="150F855E"/>
    <w:rsid w:val="154509D4"/>
    <w:rsid w:val="1550D859"/>
    <w:rsid w:val="15664A9F"/>
    <w:rsid w:val="1576F3A0"/>
    <w:rsid w:val="159DB6AD"/>
    <w:rsid w:val="15B8E85D"/>
    <w:rsid w:val="15BAE98F"/>
    <w:rsid w:val="15BC5A7F"/>
    <w:rsid w:val="15BF2721"/>
    <w:rsid w:val="15C0A102"/>
    <w:rsid w:val="15C27EA9"/>
    <w:rsid w:val="15C7901E"/>
    <w:rsid w:val="15CFAB1D"/>
    <w:rsid w:val="15D5A76F"/>
    <w:rsid w:val="15F1322F"/>
    <w:rsid w:val="15F9B80F"/>
    <w:rsid w:val="15FEA530"/>
    <w:rsid w:val="16006F64"/>
    <w:rsid w:val="1603578C"/>
    <w:rsid w:val="161321C3"/>
    <w:rsid w:val="164ACF9A"/>
    <w:rsid w:val="167A311C"/>
    <w:rsid w:val="168110CA"/>
    <w:rsid w:val="1682A6AB"/>
    <w:rsid w:val="1684673E"/>
    <w:rsid w:val="16A35604"/>
    <w:rsid w:val="16A4324A"/>
    <w:rsid w:val="16CD4EB6"/>
    <w:rsid w:val="16D477BB"/>
    <w:rsid w:val="16E2B530"/>
    <w:rsid w:val="16E4EE78"/>
    <w:rsid w:val="16EF013A"/>
    <w:rsid w:val="16F2A165"/>
    <w:rsid w:val="1708B54E"/>
    <w:rsid w:val="173CFD6E"/>
    <w:rsid w:val="1742946A"/>
    <w:rsid w:val="174A35B7"/>
    <w:rsid w:val="17597762"/>
    <w:rsid w:val="17940222"/>
    <w:rsid w:val="17941058"/>
    <w:rsid w:val="17A8A717"/>
    <w:rsid w:val="17CA9235"/>
    <w:rsid w:val="17CF1C81"/>
    <w:rsid w:val="17D3FA06"/>
    <w:rsid w:val="17EFFD58"/>
    <w:rsid w:val="17F325E1"/>
    <w:rsid w:val="18038E4B"/>
    <w:rsid w:val="1815069F"/>
    <w:rsid w:val="18183C98"/>
    <w:rsid w:val="181B1504"/>
    <w:rsid w:val="1827072D"/>
    <w:rsid w:val="18377391"/>
    <w:rsid w:val="184D9168"/>
    <w:rsid w:val="18631260"/>
    <w:rsid w:val="186F8FBA"/>
    <w:rsid w:val="187BD6D0"/>
    <w:rsid w:val="187C27EC"/>
    <w:rsid w:val="18B066B9"/>
    <w:rsid w:val="18CFA7A2"/>
    <w:rsid w:val="18DFD5CE"/>
    <w:rsid w:val="18E6BBAC"/>
    <w:rsid w:val="18EEB63E"/>
    <w:rsid w:val="18F56FF3"/>
    <w:rsid w:val="1907BB20"/>
    <w:rsid w:val="190D6394"/>
    <w:rsid w:val="195CA791"/>
    <w:rsid w:val="1993E06F"/>
    <w:rsid w:val="1998778C"/>
    <w:rsid w:val="19D2C7EE"/>
    <w:rsid w:val="19F0C36A"/>
    <w:rsid w:val="19F502A4"/>
    <w:rsid w:val="1A115E9C"/>
    <w:rsid w:val="1A237C30"/>
    <w:rsid w:val="1A323B17"/>
    <w:rsid w:val="1A5C9D30"/>
    <w:rsid w:val="1A612394"/>
    <w:rsid w:val="1A751DE4"/>
    <w:rsid w:val="1A77056D"/>
    <w:rsid w:val="1A7A6170"/>
    <w:rsid w:val="1A86D7F2"/>
    <w:rsid w:val="1A900A21"/>
    <w:rsid w:val="1A9E9979"/>
    <w:rsid w:val="1AA5885C"/>
    <w:rsid w:val="1AA90DCE"/>
    <w:rsid w:val="1AAE825B"/>
    <w:rsid w:val="1ABFDA81"/>
    <w:rsid w:val="1AE03361"/>
    <w:rsid w:val="1AE1526F"/>
    <w:rsid w:val="1AE48F89"/>
    <w:rsid w:val="1B012358"/>
    <w:rsid w:val="1B10801F"/>
    <w:rsid w:val="1B1EA68B"/>
    <w:rsid w:val="1B337BBA"/>
    <w:rsid w:val="1B3D4152"/>
    <w:rsid w:val="1B6F41C6"/>
    <w:rsid w:val="1B782786"/>
    <w:rsid w:val="1B798F53"/>
    <w:rsid w:val="1B89666D"/>
    <w:rsid w:val="1B8F705D"/>
    <w:rsid w:val="1BA60D3B"/>
    <w:rsid w:val="1BAE3745"/>
    <w:rsid w:val="1BC2045B"/>
    <w:rsid w:val="1BF03003"/>
    <w:rsid w:val="1C1ACEA5"/>
    <w:rsid w:val="1C1D4A4D"/>
    <w:rsid w:val="1C288DFD"/>
    <w:rsid w:val="1C409920"/>
    <w:rsid w:val="1C54EC80"/>
    <w:rsid w:val="1C8D6DF2"/>
    <w:rsid w:val="1C959C5C"/>
    <w:rsid w:val="1C9DB766"/>
    <w:rsid w:val="1CAC69EE"/>
    <w:rsid w:val="1CC24120"/>
    <w:rsid w:val="1D1B7A99"/>
    <w:rsid w:val="1D1E9B21"/>
    <w:rsid w:val="1D20004B"/>
    <w:rsid w:val="1D3932C2"/>
    <w:rsid w:val="1D420CFE"/>
    <w:rsid w:val="1D46C412"/>
    <w:rsid w:val="1D493600"/>
    <w:rsid w:val="1D544AB8"/>
    <w:rsid w:val="1D5DAC85"/>
    <w:rsid w:val="1D5E8413"/>
    <w:rsid w:val="1D610EF0"/>
    <w:rsid w:val="1D741F62"/>
    <w:rsid w:val="1DB145D2"/>
    <w:rsid w:val="1DB61FC3"/>
    <w:rsid w:val="1DCA5237"/>
    <w:rsid w:val="1DDA5840"/>
    <w:rsid w:val="1DF18C23"/>
    <w:rsid w:val="1DFF1AF2"/>
    <w:rsid w:val="1E09BEDE"/>
    <w:rsid w:val="1E10EDF8"/>
    <w:rsid w:val="1E3229ED"/>
    <w:rsid w:val="1E74F17D"/>
    <w:rsid w:val="1E8CF0CB"/>
    <w:rsid w:val="1E8FDBCB"/>
    <w:rsid w:val="1E916331"/>
    <w:rsid w:val="1EA4952F"/>
    <w:rsid w:val="1EA53966"/>
    <w:rsid w:val="1EA6C847"/>
    <w:rsid w:val="1EA8BA94"/>
    <w:rsid w:val="1ECA6793"/>
    <w:rsid w:val="1EE7E009"/>
    <w:rsid w:val="1EF22C69"/>
    <w:rsid w:val="1EF2777F"/>
    <w:rsid w:val="1EF48FB5"/>
    <w:rsid w:val="1EF58C1C"/>
    <w:rsid w:val="1F016FE7"/>
    <w:rsid w:val="1F2602B5"/>
    <w:rsid w:val="1F2BF5A6"/>
    <w:rsid w:val="1F7CECB1"/>
    <w:rsid w:val="1F7F337D"/>
    <w:rsid w:val="1F97218A"/>
    <w:rsid w:val="1FBC6B66"/>
    <w:rsid w:val="1FDC48AB"/>
    <w:rsid w:val="1FE29BDB"/>
    <w:rsid w:val="200E64BD"/>
    <w:rsid w:val="20178FB8"/>
    <w:rsid w:val="2021E521"/>
    <w:rsid w:val="2031CF24"/>
    <w:rsid w:val="203D39DF"/>
    <w:rsid w:val="20502111"/>
    <w:rsid w:val="205618EC"/>
    <w:rsid w:val="2068776C"/>
    <w:rsid w:val="20689217"/>
    <w:rsid w:val="2097A400"/>
    <w:rsid w:val="20A56BFF"/>
    <w:rsid w:val="20A993E8"/>
    <w:rsid w:val="20BFAC00"/>
    <w:rsid w:val="20F94771"/>
    <w:rsid w:val="210D7CA8"/>
    <w:rsid w:val="21147001"/>
    <w:rsid w:val="211866DB"/>
    <w:rsid w:val="21236FB0"/>
    <w:rsid w:val="21303454"/>
    <w:rsid w:val="2167816D"/>
    <w:rsid w:val="216AC45E"/>
    <w:rsid w:val="2175373C"/>
    <w:rsid w:val="217F0798"/>
    <w:rsid w:val="218C390C"/>
    <w:rsid w:val="21A7CB39"/>
    <w:rsid w:val="21B7B4F5"/>
    <w:rsid w:val="21CC901D"/>
    <w:rsid w:val="21D8142D"/>
    <w:rsid w:val="21DAEB62"/>
    <w:rsid w:val="21DE4B2B"/>
    <w:rsid w:val="220F6A76"/>
    <w:rsid w:val="22606908"/>
    <w:rsid w:val="22829971"/>
    <w:rsid w:val="22958F1B"/>
    <w:rsid w:val="229FE6C3"/>
    <w:rsid w:val="22A9BFD9"/>
    <w:rsid w:val="22B9C377"/>
    <w:rsid w:val="22E10D95"/>
    <w:rsid w:val="22ED9489"/>
    <w:rsid w:val="22EDE832"/>
    <w:rsid w:val="22F43DDD"/>
    <w:rsid w:val="234258A5"/>
    <w:rsid w:val="234E7B92"/>
    <w:rsid w:val="2359E29D"/>
    <w:rsid w:val="23764031"/>
    <w:rsid w:val="23834E7C"/>
    <w:rsid w:val="238F039C"/>
    <w:rsid w:val="23FD59E3"/>
    <w:rsid w:val="2412E159"/>
    <w:rsid w:val="2424F31A"/>
    <w:rsid w:val="243C7E27"/>
    <w:rsid w:val="243D98AB"/>
    <w:rsid w:val="24411AD8"/>
    <w:rsid w:val="2444F73D"/>
    <w:rsid w:val="244D5C50"/>
    <w:rsid w:val="247AE9C0"/>
    <w:rsid w:val="247DE5D2"/>
    <w:rsid w:val="248E0165"/>
    <w:rsid w:val="24A3A11B"/>
    <w:rsid w:val="24BAE390"/>
    <w:rsid w:val="24F59D97"/>
    <w:rsid w:val="24F90B8D"/>
    <w:rsid w:val="2507B829"/>
    <w:rsid w:val="252CB758"/>
    <w:rsid w:val="256FA6E5"/>
    <w:rsid w:val="258B5218"/>
    <w:rsid w:val="258C82AB"/>
    <w:rsid w:val="259A0B69"/>
    <w:rsid w:val="25A05130"/>
    <w:rsid w:val="25CD06CF"/>
    <w:rsid w:val="25E9F637"/>
    <w:rsid w:val="25EB6128"/>
    <w:rsid w:val="25F04C4C"/>
    <w:rsid w:val="2601F273"/>
    <w:rsid w:val="26104A7B"/>
    <w:rsid w:val="2624D13F"/>
    <w:rsid w:val="263DD71A"/>
    <w:rsid w:val="264D10E8"/>
    <w:rsid w:val="2668BC72"/>
    <w:rsid w:val="2684447F"/>
    <w:rsid w:val="268C198D"/>
    <w:rsid w:val="2691DA37"/>
    <w:rsid w:val="26AA3600"/>
    <w:rsid w:val="26BCA77E"/>
    <w:rsid w:val="26BFB2CF"/>
    <w:rsid w:val="26C57976"/>
    <w:rsid w:val="26CCC5F4"/>
    <w:rsid w:val="26D02EE0"/>
    <w:rsid w:val="26DA8626"/>
    <w:rsid w:val="272331FE"/>
    <w:rsid w:val="2723A464"/>
    <w:rsid w:val="27287595"/>
    <w:rsid w:val="2757C205"/>
    <w:rsid w:val="277F0937"/>
    <w:rsid w:val="27AF1AFE"/>
    <w:rsid w:val="27BE55EF"/>
    <w:rsid w:val="27C0AFAC"/>
    <w:rsid w:val="27CDAE5D"/>
    <w:rsid w:val="27CF2A6F"/>
    <w:rsid w:val="27D73B62"/>
    <w:rsid w:val="27DDCF41"/>
    <w:rsid w:val="27EFBA1F"/>
    <w:rsid w:val="27FEA09F"/>
    <w:rsid w:val="28288F02"/>
    <w:rsid w:val="283099C1"/>
    <w:rsid w:val="283BEFD2"/>
    <w:rsid w:val="28572CD4"/>
    <w:rsid w:val="28715FD5"/>
    <w:rsid w:val="28752354"/>
    <w:rsid w:val="288E6715"/>
    <w:rsid w:val="28A69477"/>
    <w:rsid w:val="28BE62A9"/>
    <w:rsid w:val="28C407C3"/>
    <w:rsid w:val="28D8F9EB"/>
    <w:rsid w:val="28DA2B9B"/>
    <w:rsid w:val="28EECCCA"/>
    <w:rsid w:val="28F1F243"/>
    <w:rsid w:val="29051841"/>
    <w:rsid w:val="290C9C29"/>
    <w:rsid w:val="29139EB2"/>
    <w:rsid w:val="291ECD1B"/>
    <w:rsid w:val="2942678A"/>
    <w:rsid w:val="295956E9"/>
    <w:rsid w:val="2997596D"/>
    <w:rsid w:val="29987CFB"/>
    <w:rsid w:val="29B302ED"/>
    <w:rsid w:val="29B5E34C"/>
    <w:rsid w:val="29C1474D"/>
    <w:rsid w:val="29CABDA4"/>
    <w:rsid w:val="29D2A7CD"/>
    <w:rsid w:val="29DB27AD"/>
    <w:rsid w:val="2A061F5E"/>
    <w:rsid w:val="2A22EB47"/>
    <w:rsid w:val="2A343CF4"/>
    <w:rsid w:val="2A360285"/>
    <w:rsid w:val="2A520AB2"/>
    <w:rsid w:val="2A590391"/>
    <w:rsid w:val="2A6D06AB"/>
    <w:rsid w:val="2A6E6940"/>
    <w:rsid w:val="2A73B715"/>
    <w:rsid w:val="2A76DB46"/>
    <w:rsid w:val="2A7EAFFA"/>
    <w:rsid w:val="2AA1DB65"/>
    <w:rsid w:val="2AAFE0C6"/>
    <w:rsid w:val="2AD02091"/>
    <w:rsid w:val="2AD80DBB"/>
    <w:rsid w:val="2AD8E5B9"/>
    <w:rsid w:val="2AEFE2A0"/>
    <w:rsid w:val="2AFEAACE"/>
    <w:rsid w:val="2B01933C"/>
    <w:rsid w:val="2B2DE4D6"/>
    <w:rsid w:val="2B4E16B8"/>
    <w:rsid w:val="2B540D69"/>
    <w:rsid w:val="2B545D61"/>
    <w:rsid w:val="2B6F46A9"/>
    <w:rsid w:val="2B7E160B"/>
    <w:rsid w:val="2B81BB64"/>
    <w:rsid w:val="2B86493D"/>
    <w:rsid w:val="2B8924C4"/>
    <w:rsid w:val="2B91D010"/>
    <w:rsid w:val="2BAB2A7B"/>
    <w:rsid w:val="2BBE14E9"/>
    <w:rsid w:val="2BC0B112"/>
    <w:rsid w:val="2BC59B68"/>
    <w:rsid w:val="2BCAD288"/>
    <w:rsid w:val="2BEFC571"/>
    <w:rsid w:val="2C0C6F63"/>
    <w:rsid w:val="2C109064"/>
    <w:rsid w:val="2C1DE46A"/>
    <w:rsid w:val="2C2D1B24"/>
    <w:rsid w:val="2C2E51D9"/>
    <w:rsid w:val="2C4468B1"/>
    <w:rsid w:val="2C464823"/>
    <w:rsid w:val="2C5CC41E"/>
    <w:rsid w:val="2C6E0FDD"/>
    <w:rsid w:val="2C81204E"/>
    <w:rsid w:val="2CAFB2F4"/>
    <w:rsid w:val="2CB79C37"/>
    <w:rsid w:val="2CB8A377"/>
    <w:rsid w:val="2CC5262F"/>
    <w:rsid w:val="2CCFC4B6"/>
    <w:rsid w:val="2D06CED2"/>
    <w:rsid w:val="2D15A5F5"/>
    <w:rsid w:val="2D1877E5"/>
    <w:rsid w:val="2D1DC1FC"/>
    <w:rsid w:val="2D254F25"/>
    <w:rsid w:val="2D32E733"/>
    <w:rsid w:val="2D38AC6C"/>
    <w:rsid w:val="2D3CE476"/>
    <w:rsid w:val="2D485B6D"/>
    <w:rsid w:val="2D4A5F9A"/>
    <w:rsid w:val="2D6831D1"/>
    <w:rsid w:val="2D717395"/>
    <w:rsid w:val="2D98609A"/>
    <w:rsid w:val="2D9F5EC1"/>
    <w:rsid w:val="2DAEC7D0"/>
    <w:rsid w:val="2DC51A78"/>
    <w:rsid w:val="2DCB7F95"/>
    <w:rsid w:val="2DCDD3BE"/>
    <w:rsid w:val="2DFD8B75"/>
    <w:rsid w:val="2E0EB4C1"/>
    <w:rsid w:val="2E162397"/>
    <w:rsid w:val="2E1DA171"/>
    <w:rsid w:val="2E5A2D55"/>
    <w:rsid w:val="2E5B001B"/>
    <w:rsid w:val="2E5BDC50"/>
    <w:rsid w:val="2E628C10"/>
    <w:rsid w:val="2E6C4735"/>
    <w:rsid w:val="2E6C55CC"/>
    <w:rsid w:val="2E85098A"/>
    <w:rsid w:val="2E8B40FC"/>
    <w:rsid w:val="2EB8D94B"/>
    <w:rsid w:val="2F01DBDF"/>
    <w:rsid w:val="2F17512E"/>
    <w:rsid w:val="2F18EC87"/>
    <w:rsid w:val="2F285A76"/>
    <w:rsid w:val="2F43D34D"/>
    <w:rsid w:val="2F4519E9"/>
    <w:rsid w:val="2F5F2216"/>
    <w:rsid w:val="2F6003DD"/>
    <w:rsid w:val="2F61F87F"/>
    <w:rsid w:val="2F625B47"/>
    <w:rsid w:val="2F776A2C"/>
    <w:rsid w:val="2F7E80AE"/>
    <w:rsid w:val="2F82F72C"/>
    <w:rsid w:val="2FB872CB"/>
    <w:rsid w:val="2FBC7F85"/>
    <w:rsid w:val="2FC4C087"/>
    <w:rsid w:val="2FC7F2A4"/>
    <w:rsid w:val="2FCBAA4B"/>
    <w:rsid w:val="2FD94784"/>
    <w:rsid w:val="2FD9692A"/>
    <w:rsid w:val="3028CAFC"/>
    <w:rsid w:val="302C24BF"/>
    <w:rsid w:val="3030AF82"/>
    <w:rsid w:val="30322535"/>
    <w:rsid w:val="30325D85"/>
    <w:rsid w:val="30337798"/>
    <w:rsid w:val="304206C2"/>
    <w:rsid w:val="3044AC62"/>
    <w:rsid w:val="304C23FB"/>
    <w:rsid w:val="3053633F"/>
    <w:rsid w:val="307451F6"/>
    <w:rsid w:val="30930963"/>
    <w:rsid w:val="30A1A6F5"/>
    <w:rsid w:val="30A2BBFD"/>
    <w:rsid w:val="30A694FC"/>
    <w:rsid w:val="30ABD4F9"/>
    <w:rsid w:val="30ACA5DF"/>
    <w:rsid w:val="30B8824C"/>
    <w:rsid w:val="30BB2D64"/>
    <w:rsid w:val="30CE5AFA"/>
    <w:rsid w:val="30EE9E6A"/>
    <w:rsid w:val="3127262B"/>
    <w:rsid w:val="3128C06F"/>
    <w:rsid w:val="31295D1A"/>
    <w:rsid w:val="312A5F14"/>
    <w:rsid w:val="314058A3"/>
    <w:rsid w:val="3153EEE4"/>
    <w:rsid w:val="3166D307"/>
    <w:rsid w:val="317D6214"/>
    <w:rsid w:val="3182AC0F"/>
    <w:rsid w:val="318C70A4"/>
    <w:rsid w:val="319DD5BD"/>
    <w:rsid w:val="31A0F880"/>
    <w:rsid w:val="31A4A0A8"/>
    <w:rsid w:val="31AC9D01"/>
    <w:rsid w:val="31AD7EC6"/>
    <w:rsid w:val="31BA0562"/>
    <w:rsid w:val="31C6CD13"/>
    <w:rsid w:val="31D6AC59"/>
    <w:rsid w:val="31DF87DF"/>
    <w:rsid w:val="31EFA64D"/>
    <w:rsid w:val="3207D594"/>
    <w:rsid w:val="321E6FCA"/>
    <w:rsid w:val="3221E3F5"/>
    <w:rsid w:val="322A6993"/>
    <w:rsid w:val="3231390D"/>
    <w:rsid w:val="3235E4ED"/>
    <w:rsid w:val="323BDF87"/>
    <w:rsid w:val="32471514"/>
    <w:rsid w:val="3247E2DF"/>
    <w:rsid w:val="326B7B90"/>
    <w:rsid w:val="3275AD90"/>
    <w:rsid w:val="328CFA91"/>
    <w:rsid w:val="32A7525F"/>
    <w:rsid w:val="32B04B5E"/>
    <w:rsid w:val="32F983FD"/>
    <w:rsid w:val="33337DB6"/>
    <w:rsid w:val="33339D2C"/>
    <w:rsid w:val="33341C19"/>
    <w:rsid w:val="334DCEB6"/>
    <w:rsid w:val="3351E5FD"/>
    <w:rsid w:val="335E9774"/>
    <w:rsid w:val="335FD79E"/>
    <w:rsid w:val="33626BB9"/>
    <w:rsid w:val="3363C617"/>
    <w:rsid w:val="3363D6F4"/>
    <w:rsid w:val="3383FDA2"/>
    <w:rsid w:val="33855F57"/>
    <w:rsid w:val="338800E9"/>
    <w:rsid w:val="338A89BC"/>
    <w:rsid w:val="33B6A2A3"/>
    <w:rsid w:val="33EFC40F"/>
    <w:rsid w:val="3402854A"/>
    <w:rsid w:val="34088E17"/>
    <w:rsid w:val="345B5DAA"/>
    <w:rsid w:val="347EC280"/>
    <w:rsid w:val="3480101C"/>
    <w:rsid w:val="349335AB"/>
    <w:rsid w:val="34B0C1D4"/>
    <w:rsid w:val="34BE8428"/>
    <w:rsid w:val="34EB9E41"/>
    <w:rsid w:val="34EE249A"/>
    <w:rsid w:val="34FF2A50"/>
    <w:rsid w:val="35013921"/>
    <w:rsid w:val="35213F48"/>
    <w:rsid w:val="35416B30"/>
    <w:rsid w:val="3546B35B"/>
    <w:rsid w:val="3564E1E0"/>
    <w:rsid w:val="3565F5A7"/>
    <w:rsid w:val="35708F6C"/>
    <w:rsid w:val="35734812"/>
    <w:rsid w:val="357A3203"/>
    <w:rsid w:val="357F4F9D"/>
    <w:rsid w:val="359EC32C"/>
    <w:rsid w:val="35BA83AF"/>
    <w:rsid w:val="35C7B0F5"/>
    <w:rsid w:val="35F779B1"/>
    <w:rsid w:val="35FB015E"/>
    <w:rsid w:val="35FBB49B"/>
    <w:rsid w:val="36135BC0"/>
    <w:rsid w:val="3613D0E5"/>
    <w:rsid w:val="363887B6"/>
    <w:rsid w:val="366FAFCF"/>
    <w:rsid w:val="36864AB2"/>
    <w:rsid w:val="3688985B"/>
    <w:rsid w:val="36907307"/>
    <w:rsid w:val="369A9A70"/>
    <w:rsid w:val="36A6A8F6"/>
    <w:rsid w:val="36A792A4"/>
    <w:rsid w:val="36B4B93D"/>
    <w:rsid w:val="36C6600C"/>
    <w:rsid w:val="36C7D673"/>
    <w:rsid w:val="36DF7D8F"/>
    <w:rsid w:val="36F38B3C"/>
    <w:rsid w:val="370FEAE8"/>
    <w:rsid w:val="37145528"/>
    <w:rsid w:val="37232E9D"/>
    <w:rsid w:val="37286A68"/>
    <w:rsid w:val="374ED06E"/>
    <w:rsid w:val="377FE6A8"/>
    <w:rsid w:val="37A3682B"/>
    <w:rsid w:val="37A5E993"/>
    <w:rsid w:val="37BDAF21"/>
    <w:rsid w:val="37EBB3FD"/>
    <w:rsid w:val="37F00915"/>
    <w:rsid w:val="37F3D889"/>
    <w:rsid w:val="3803628A"/>
    <w:rsid w:val="3811F862"/>
    <w:rsid w:val="381CCEEB"/>
    <w:rsid w:val="382A1E11"/>
    <w:rsid w:val="382B644C"/>
    <w:rsid w:val="3841D730"/>
    <w:rsid w:val="384F5F2F"/>
    <w:rsid w:val="38608912"/>
    <w:rsid w:val="38637DD6"/>
    <w:rsid w:val="3878A100"/>
    <w:rsid w:val="387BB85C"/>
    <w:rsid w:val="388E5216"/>
    <w:rsid w:val="38921CCF"/>
    <w:rsid w:val="38A18CE5"/>
    <w:rsid w:val="38CCEF9C"/>
    <w:rsid w:val="38DBC5E9"/>
    <w:rsid w:val="38E235CF"/>
    <w:rsid w:val="38E373A8"/>
    <w:rsid w:val="38E9D99B"/>
    <w:rsid w:val="391745CA"/>
    <w:rsid w:val="3922E338"/>
    <w:rsid w:val="392B795C"/>
    <w:rsid w:val="392D5B53"/>
    <w:rsid w:val="3933857B"/>
    <w:rsid w:val="39389261"/>
    <w:rsid w:val="395AD5A6"/>
    <w:rsid w:val="396BBC93"/>
    <w:rsid w:val="397617EC"/>
    <w:rsid w:val="397CE774"/>
    <w:rsid w:val="398094E6"/>
    <w:rsid w:val="398670E2"/>
    <w:rsid w:val="39872340"/>
    <w:rsid w:val="398BE5E4"/>
    <w:rsid w:val="398C3604"/>
    <w:rsid w:val="399D8A87"/>
    <w:rsid w:val="39DD41A4"/>
    <w:rsid w:val="39DF7719"/>
    <w:rsid w:val="39F7FFF9"/>
    <w:rsid w:val="39FAFDBB"/>
    <w:rsid w:val="3A0145DB"/>
    <w:rsid w:val="3A1C224A"/>
    <w:rsid w:val="3A25F79E"/>
    <w:rsid w:val="3A2636F9"/>
    <w:rsid w:val="3A2FE314"/>
    <w:rsid w:val="3A36B53C"/>
    <w:rsid w:val="3A61E446"/>
    <w:rsid w:val="3A8496FB"/>
    <w:rsid w:val="3A9A65EF"/>
    <w:rsid w:val="3AA02C74"/>
    <w:rsid w:val="3ABA39D1"/>
    <w:rsid w:val="3ABE3F08"/>
    <w:rsid w:val="3ACF4F6B"/>
    <w:rsid w:val="3ADD1053"/>
    <w:rsid w:val="3ADFDB46"/>
    <w:rsid w:val="3AE20D1C"/>
    <w:rsid w:val="3AE9C431"/>
    <w:rsid w:val="3B01150D"/>
    <w:rsid w:val="3B0B9A0F"/>
    <w:rsid w:val="3B0CB8B2"/>
    <w:rsid w:val="3B0E9825"/>
    <w:rsid w:val="3B108AFE"/>
    <w:rsid w:val="3B2D8A9F"/>
    <w:rsid w:val="3B2FDEC7"/>
    <w:rsid w:val="3B3397CD"/>
    <w:rsid w:val="3B379622"/>
    <w:rsid w:val="3B38189B"/>
    <w:rsid w:val="3B40041F"/>
    <w:rsid w:val="3B4EA002"/>
    <w:rsid w:val="3B64C702"/>
    <w:rsid w:val="3B733A8B"/>
    <w:rsid w:val="3B9DD415"/>
    <w:rsid w:val="3BCA9625"/>
    <w:rsid w:val="3BD102AE"/>
    <w:rsid w:val="3BD4A01D"/>
    <w:rsid w:val="3BDC2639"/>
    <w:rsid w:val="3BDE6ED3"/>
    <w:rsid w:val="3C0C3194"/>
    <w:rsid w:val="3C2996B7"/>
    <w:rsid w:val="3C2EE6DD"/>
    <w:rsid w:val="3C3A6033"/>
    <w:rsid w:val="3C3ABCC9"/>
    <w:rsid w:val="3C457E23"/>
    <w:rsid w:val="3C6EAA86"/>
    <w:rsid w:val="3CB4A9C5"/>
    <w:rsid w:val="3CBF1BF5"/>
    <w:rsid w:val="3CC1B30B"/>
    <w:rsid w:val="3CF6DC51"/>
    <w:rsid w:val="3CFF9147"/>
    <w:rsid w:val="3D0D148D"/>
    <w:rsid w:val="3D1BA084"/>
    <w:rsid w:val="3D2CE3B0"/>
    <w:rsid w:val="3D31DBBE"/>
    <w:rsid w:val="3D32D5B7"/>
    <w:rsid w:val="3D3E49E2"/>
    <w:rsid w:val="3D449690"/>
    <w:rsid w:val="3D4D3450"/>
    <w:rsid w:val="3D5BA9C0"/>
    <w:rsid w:val="3D5F7D66"/>
    <w:rsid w:val="3D751995"/>
    <w:rsid w:val="3D9AA3BF"/>
    <w:rsid w:val="3D9CAB94"/>
    <w:rsid w:val="3DA09A74"/>
    <w:rsid w:val="3DA0A3DB"/>
    <w:rsid w:val="3DB88577"/>
    <w:rsid w:val="3DC27A96"/>
    <w:rsid w:val="3DC6745B"/>
    <w:rsid w:val="3DCC4741"/>
    <w:rsid w:val="3DF143FF"/>
    <w:rsid w:val="3DFECFC2"/>
    <w:rsid w:val="3E06D871"/>
    <w:rsid w:val="3E126549"/>
    <w:rsid w:val="3E1626AF"/>
    <w:rsid w:val="3E3B8BB3"/>
    <w:rsid w:val="3E4AF69A"/>
    <w:rsid w:val="3E4EFC12"/>
    <w:rsid w:val="3E9539DD"/>
    <w:rsid w:val="3E95FDEF"/>
    <w:rsid w:val="3EAB0B85"/>
    <w:rsid w:val="3EF495D7"/>
    <w:rsid w:val="3F04DDB0"/>
    <w:rsid w:val="3F0B3592"/>
    <w:rsid w:val="3F13C6FB"/>
    <w:rsid w:val="3F1E2F0B"/>
    <w:rsid w:val="3F46AF1B"/>
    <w:rsid w:val="3F561202"/>
    <w:rsid w:val="3F59781C"/>
    <w:rsid w:val="3F6BF9A6"/>
    <w:rsid w:val="3F770FAA"/>
    <w:rsid w:val="3F776879"/>
    <w:rsid w:val="3F7C2F02"/>
    <w:rsid w:val="3F7D14C2"/>
    <w:rsid w:val="3F90E2F0"/>
    <w:rsid w:val="3FBC2988"/>
    <w:rsid w:val="3FDA29A9"/>
    <w:rsid w:val="3FEA20FF"/>
    <w:rsid w:val="3FFB1B76"/>
    <w:rsid w:val="40199DD9"/>
    <w:rsid w:val="403AAB50"/>
    <w:rsid w:val="403E8127"/>
    <w:rsid w:val="40405C59"/>
    <w:rsid w:val="405D9F63"/>
    <w:rsid w:val="4063A53B"/>
    <w:rsid w:val="4064BB51"/>
    <w:rsid w:val="407A7530"/>
    <w:rsid w:val="407C54CF"/>
    <w:rsid w:val="4082734C"/>
    <w:rsid w:val="4083F6CD"/>
    <w:rsid w:val="40906346"/>
    <w:rsid w:val="40B5271D"/>
    <w:rsid w:val="40BDC4CE"/>
    <w:rsid w:val="40C32915"/>
    <w:rsid w:val="40CC5697"/>
    <w:rsid w:val="40E2C63F"/>
    <w:rsid w:val="40E4524C"/>
    <w:rsid w:val="40FE4165"/>
    <w:rsid w:val="410C594E"/>
    <w:rsid w:val="414F4C05"/>
    <w:rsid w:val="41566BC0"/>
    <w:rsid w:val="41718298"/>
    <w:rsid w:val="41D731B7"/>
    <w:rsid w:val="41EF13F2"/>
    <w:rsid w:val="420282F3"/>
    <w:rsid w:val="421BCC28"/>
    <w:rsid w:val="4236ECB4"/>
    <w:rsid w:val="4238EA58"/>
    <w:rsid w:val="42500F8D"/>
    <w:rsid w:val="428B2383"/>
    <w:rsid w:val="428EBAC3"/>
    <w:rsid w:val="42A1744A"/>
    <w:rsid w:val="42A32296"/>
    <w:rsid w:val="42A8BC30"/>
    <w:rsid w:val="42C4D778"/>
    <w:rsid w:val="42CC9917"/>
    <w:rsid w:val="42EB7504"/>
    <w:rsid w:val="432BBE6D"/>
    <w:rsid w:val="4331635C"/>
    <w:rsid w:val="43352A58"/>
    <w:rsid w:val="4340D733"/>
    <w:rsid w:val="4340E437"/>
    <w:rsid w:val="43912413"/>
    <w:rsid w:val="4391E03D"/>
    <w:rsid w:val="4394AB5A"/>
    <w:rsid w:val="4394D1BE"/>
    <w:rsid w:val="4399F3EE"/>
    <w:rsid w:val="43B08E43"/>
    <w:rsid w:val="43D02835"/>
    <w:rsid w:val="43DEB1F8"/>
    <w:rsid w:val="43E86079"/>
    <w:rsid w:val="44043A65"/>
    <w:rsid w:val="440B55A8"/>
    <w:rsid w:val="4423A967"/>
    <w:rsid w:val="4432AA94"/>
    <w:rsid w:val="443E0D39"/>
    <w:rsid w:val="44414520"/>
    <w:rsid w:val="44480751"/>
    <w:rsid w:val="44579456"/>
    <w:rsid w:val="446519AC"/>
    <w:rsid w:val="446F0547"/>
    <w:rsid w:val="448218E1"/>
    <w:rsid w:val="4485622F"/>
    <w:rsid w:val="44909679"/>
    <w:rsid w:val="44A34828"/>
    <w:rsid w:val="44A5AF36"/>
    <w:rsid w:val="44A8CAD7"/>
    <w:rsid w:val="44C45D90"/>
    <w:rsid w:val="44D272A3"/>
    <w:rsid w:val="44D3044D"/>
    <w:rsid w:val="44D34F55"/>
    <w:rsid w:val="450DE12D"/>
    <w:rsid w:val="451CD984"/>
    <w:rsid w:val="451E5826"/>
    <w:rsid w:val="455619C1"/>
    <w:rsid w:val="4566FB13"/>
    <w:rsid w:val="458D5D10"/>
    <w:rsid w:val="459D624D"/>
    <w:rsid w:val="45B06688"/>
    <w:rsid w:val="45C9711C"/>
    <w:rsid w:val="45CC7819"/>
    <w:rsid w:val="45D39CE8"/>
    <w:rsid w:val="45D94FAF"/>
    <w:rsid w:val="45DEBD63"/>
    <w:rsid w:val="45E0A537"/>
    <w:rsid w:val="45FB89CA"/>
    <w:rsid w:val="45FF1DFE"/>
    <w:rsid w:val="46051932"/>
    <w:rsid w:val="46263692"/>
    <w:rsid w:val="4636CF30"/>
    <w:rsid w:val="465F1BB1"/>
    <w:rsid w:val="4670DC2E"/>
    <w:rsid w:val="4688C09D"/>
    <w:rsid w:val="46A07990"/>
    <w:rsid w:val="46A8ADF4"/>
    <w:rsid w:val="46AC75C8"/>
    <w:rsid w:val="46C8A07A"/>
    <w:rsid w:val="46E6E34D"/>
    <w:rsid w:val="46EAFC87"/>
    <w:rsid w:val="46F7A376"/>
    <w:rsid w:val="472D0D1F"/>
    <w:rsid w:val="472D475E"/>
    <w:rsid w:val="473146C4"/>
    <w:rsid w:val="473A56BF"/>
    <w:rsid w:val="47491D79"/>
    <w:rsid w:val="47539D08"/>
    <w:rsid w:val="47583DBA"/>
    <w:rsid w:val="4772AD88"/>
    <w:rsid w:val="4777BE6F"/>
    <w:rsid w:val="477D48AC"/>
    <w:rsid w:val="47A56DB8"/>
    <w:rsid w:val="47ACD1EA"/>
    <w:rsid w:val="47EAC263"/>
    <w:rsid w:val="481E326A"/>
    <w:rsid w:val="481E48C1"/>
    <w:rsid w:val="48230F33"/>
    <w:rsid w:val="484CE913"/>
    <w:rsid w:val="4856F8B8"/>
    <w:rsid w:val="485A3FFB"/>
    <w:rsid w:val="485ABCAE"/>
    <w:rsid w:val="486D146B"/>
    <w:rsid w:val="487E44F7"/>
    <w:rsid w:val="4882A0F3"/>
    <w:rsid w:val="488C1A63"/>
    <w:rsid w:val="488CBE1F"/>
    <w:rsid w:val="48986B2B"/>
    <w:rsid w:val="48C5A526"/>
    <w:rsid w:val="48C5A8B4"/>
    <w:rsid w:val="48FEB1B4"/>
    <w:rsid w:val="4901857C"/>
    <w:rsid w:val="494051E8"/>
    <w:rsid w:val="49592E6B"/>
    <w:rsid w:val="49738137"/>
    <w:rsid w:val="498D4AA0"/>
    <w:rsid w:val="49A8550E"/>
    <w:rsid w:val="49BABEC3"/>
    <w:rsid w:val="49BDBF3F"/>
    <w:rsid w:val="49BFF529"/>
    <w:rsid w:val="49CAA8A1"/>
    <w:rsid w:val="49CCDFD0"/>
    <w:rsid w:val="49D9E475"/>
    <w:rsid w:val="49E1DEF4"/>
    <w:rsid w:val="49E23907"/>
    <w:rsid w:val="49EC0A23"/>
    <w:rsid w:val="49F62007"/>
    <w:rsid w:val="49FC235B"/>
    <w:rsid w:val="4A222455"/>
    <w:rsid w:val="4A2269C8"/>
    <w:rsid w:val="4A344956"/>
    <w:rsid w:val="4A566B3E"/>
    <w:rsid w:val="4A593220"/>
    <w:rsid w:val="4A59C701"/>
    <w:rsid w:val="4A5C0C8A"/>
    <w:rsid w:val="4A7C3093"/>
    <w:rsid w:val="4A9A5858"/>
    <w:rsid w:val="4AAFE6FB"/>
    <w:rsid w:val="4AD2E055"/>
    <w:rsid w:val="4ADFD48E"/>
    <w:rsid w:val="4B094AC9"/>
    <w:rsid w:val="4B21DA26"/>
    <w:rsid w:val="4B30A807"/>
    <w:rsid w:val="4B31682A"/>
    <w:rsid w:val="4B33C798"/>
    <w:rsid w:val="4B5D640E"/>
    <w:rsid w:val="4B5E29D1"/>
    <w:rsid w:val="4B617E44"/>
    <w:rsid w:val="4B6372FC"/>
    <w:rsid w:val="4B642578"/>
    <w:rsid w:val="4B690C89"/>
    <w:rsid w:val="4B743CD6"/>
    <w:rsid w:val="4B80D904"/>
    <w:rsid w:val="4B8436B9"/>
    <w:rsid w:val="4BC18526"/>
    <w:rsid w:val="4BCC6258"/>
    <w:rsid w:val="4BD116B1"/>
    <w:rsid w:val="4BDB3A81"/>
    <w:rsid w:val="4BE25138"/>
    <w:rsid w:val="4C01264D"/>
    <w:rsid w:val="4C0E5BDD"/>
    <w:rsid w:val="4C195B8D"/>
    <w:rsid w:val="4C3784CB"/>
    <w:rsid w:val="4C47C74A"/>
    <w:rsid w:val="4C4CFAF4"/>
    <w:rsid w:val="4C57CBF6"/>
    <w:rsid w:val="4C8790CF"/>
    <w:rsid w:val="4CADAE98"/>
    <w:rsid w:val="4CAEBAD5"/>
    <w:rsid w:val="4CB5264E"/>
    <w:rsid w:val="4CBBA1F2"/>
    <w:rsid w:val="4CC0CF59"/>
    <w:rsid w:val="4CC20602"/>
    <w:rsid w:val="4CD2A8DC"/>
    <w:rsid w:val="4CDA5EB7"/>
    <w:rsid w:val="4CF627CB"/>
    <w:rsid w:val="4D0C435D"/>
    <w:rsid w:val="4D128F02"/>
    <w:rsid w:val="4D23CC28"/>
    <w:rsid w:val="4D4199DC"/>
    <w:rsid w:val="4D531A30"/>
    <w:rsid w:val="4D64D963"/>
    <w:rsid w:val="4D666500"/>
    <w:rsid w:val="4D7BE782"/>
    <w:rsid w:val="4D82009B"/>
    <w:rsid w:val="4D9C61A5"/>
    <w:rsid w:val="4DD69921"/>
    <w:rsid w:val="4DEB7E0B"/>
    <w:rsid w:val="4DEBFC0E"/>
    <w:rsid w:val="4E16D333"/>
    <w:rsid w:val="4E23F694"/>
    <w:rsid w:val="4E242EB5"/>
    <w:rsid w:val="4E4C7C0B"/>
    <w:rsid w:val="4E56052F"/>
    <w:rsid w:val="4E589BC5"/>
    <w:rsid w:val="4E5BC062"/>
    <w:rsid w:val="4EC6ED70"/>
    <w:rsid w:val="4ECEF61F"/>
    <w:rsid w:val="4EE45E5D"/>
    <w:rsid w:val="4EEF2AB8"/>
    <w:rsid w:val="4EFAD5FE"/>
    <w:rsid w:val="4EFB7A3F"/>
    <w:rsid w:val="4F1828CA"/>
    <w:rsid w:val="4F375F1E"/>
    <w:rsid w:val="4F3F1235"/>
    <w:rsid w:val="4F522A56"/>
    <w:rsid w:val="4F91F280"/>
    <w:rsid w:val="4F9B914F"/>
    <w:rsid w:val="4FAC8F32"/>
    <w:rsid w:val="4FAD86BA"/>
    <w:rsid w:val="4FB2C8C0"/>
    <w:rsid w:val="502F5D14"/>
    <w:rsid w:val="503F1A14"/>
    <w:rsid w:val="506B6F30"/>
    <w:rsid w:val="507418D0"/>
    <w:rsid w:val="508C9CDB"/>
    <w:rsid w:val="5099F390"/>
    <w:rsid w:val="50A082F2"/>
    <w:rsid w:val="50AA1248"/>
    <w:rsid w:val="50AAEF6A"/>
    <w:rsid w:val="50AE63B7"/>
    <w:rsid w:val="50B09CFE"/>
    <w:rsid w:val="50BB338B"/>
    <w:rsid w:val="50D042D9"/>
    <w:rsid w:val="50D6164C"/>
    <w:rsid w:val="50E4C1C9"/>
    <w:rsid w:val="50F181CA"/>
    <w:rsid w:val="51020641"/>
    <w:rsid w:val="512F41CC"/>
    <w:rsid w:val="51352B75"/>
    <w:rsid w:val="51447E24"/>
    <w:rsid w:val="5147310B"/>
    <w:rsid w:val="51514C2C"/>
    <w:rsid w:val="51661C19"/>
    <w:rsid w:val="5178ECBD"/>
    <w:rsid w:val="517E8195"/>
    <w:rsid w:val="51900189"/>
    <w:rsid w:val="51AAC081"/>
    <w:rsid w:val="51C7DA3B"/>
    <w:rsid w:val="51C93CD0"/>
    <w:rsid w:val="51D31A37"/>
    <w:rsid w:val="51D98221"/>
    <w:rsid w:val="51EC949A"/>
    <w:rsid w:val="51F06242"/>
    <w:rsid w:val="51F5F46B"/>
    <w:rsid w:val="52025F5D"/>
    <w:rsid w:val="5222D3FE"/>
    <w:rsid w:val="52273A05"/>
    <w:rsid w:val="523AB4AA"/>
    <w:rsid w:val="5261F8A8"/>
    <w:rsid w:val="526AEED1"/>
    <w:rsid w:val="5270B347"/>
    <w:rsid w:val="52772CCD"/>
    <w:rsid w:val="527912D3"/>
    <w:rsid w:val="528D93FF"/>
    <w:rsid w:val="52BF19D1"/>
    <w:rsid w:val="52E4243B"/>
    <w:rsid w:val="52E4A910"/>
    <w:rsid w:val="52EA5C5F"/>
    <w:rsid w:val="52EAABBF"/>
    <w:rsid w:val="530A6801"/>
    <w:rsid w:val="531038A1"/>
    <w:rsid w:val="531F6FC0"/>
    <w:rsid w:val="532D66F8"/>
    <w:rsid w:val="5330CF4C"/>
    <w:rsid w:val="53360F3D"/>
    <w:rsid w:val="5336BC2B"/>
    <w:rsid w:val="533B6656"/>
    <w:rsid w:val="533B765F"/>
    <w:rsid w:val="533E52BF"/>
    <w:rsid w:val="535256C8"/>
    <w:rsid w:val="537EAC54"/>
    <w:rsid w:val="537F56A4"/>
    <w:rsid w:val="538D2C6C"/>
    <w:rsid w:val="53C79005"/>
    <w:rsid w:val="53C7C0A7"/>
    <w:rsid w:val="53D8CA9A"/>
    <w:rsid w:val="53F90B99"/>
    <w:rsid w:val="540A2CB4"/>
    <w:rsid w:val="540B22FF"/>
    <w:rsid w:val="54151EEF"/>
    <w:rsid w:val="5421EE13"/>
    <w:rsid w:val="5422EFAF"/>
    <w:rsid w:val="542DA3CE"/>
    <w:rsid w:val="544525EE"/>
    <w:rsid w:val="5460C654"/>
    <w:rsid w:val="5467C5A3"/>
    <w:rsid w:val="5478BEF0"/>
    <w:rsid w:val="54B50802"/>
    <w:rsid w:val="54C90C49"/>
    <w:rsid w:val="54CB1C6B"/>
    <w:rsid w:val="54F18919"/>
    <w:rsid w:val="5509E7A4"/>
    <w:rsid w:val="550EDE28"/>
    <w:rsid w:val="5515ECB7"/>
    <w:rsid w:val="55291C5D"/>
    <w:rsid w:val="5548A724"/>
    <w:rsid w:val="556E9927"/>
    <w:rsid w:val="55890DCB"/>
    <w:rsid w:val="558B05F2"/>
    <w:rsid w:val="55998B10"/>
    <w:rsid w:val="55B40EE4"/>
    <w:rsid w:val="55C05FDC"/>
    <w:rsid w:val="55C79923"/>
    <w:rsid w:val="55E78989"/>
    <w:rsid w:val="561A4944"/>
    <w:rsid w:val="5621B4A4"/>
    <w:rsid w:val="56344AB0"/>
    <w:rsid w:val="56395205"/>
    <w:rsid w:val="5660FDDE"/>
    <w:rsid w:val="5673C6DF"/>
    <w:rsid w:val="567C1B2C"/>
    <w:rsid w:val="568290FC"/>
    <w:rsid w:val="56A3D565"/>
    <w:rsid w:val="56AA95D6"/>
    <w:rsid w:val="56B39F08"/>
    <w:rsid w:val="56CC4104"/>
    <w:rsid w:val="56D07D86"/>
    <w:rsid w:val="56DDE0FC"/>
    <w:rsid w:val="56E6EABB"/>
    <w:rsid w:val="56F6048E"/>
    <w:rsid w:val="56F70ABE"/>
    <w:rsid w:val="56F8E6AC"/>
    <w:rsid w:val="573AF36F"/>
    <w:rsid w:val="573BEF6A"/>
    <w:rsid w:val="57404079"/>
    <w:rsid w:val="5744D6BF"/>
    <w:rsid w:val="57615BBA"/>
    <w:rsid w:val="57659A6C"/>
    <w:rsid w:val="5775B7A3"/>
    <w:rsid w:val="5788D5C7"/>
    <w:rsid w:val="57A03B2E"/>
    <w:rsid w:val="57A51CD7"/>
    <w:rsid w:val="57C4BE8A"/>
    <w:rsid w:val="57EEE04A"/>
    <w:rsid w:val="57EEE083"/>
    <w:rsid w:val="581FC487"/>
    <w:rsid w:val="58285219"/>
    <w:rsid w:val="582C311C"/>
    <w:rsid w:val="58323965"/>
    <w:rsid w:val="58415CA0"/>
    <w:rsid w:val="585043B1"/>
    <w:rsid w:val="5850C6D3"/>
    <w:rsid w:val="585A3620"/>
    <w:rsid w:val="585C588B"/>
    <w:rsid w:val="5875B80D"/>
    <w:rsid w:val="5876BC3B"/>
    <w:rsid w:val="5878B993"/>
    <w:rsid w:val="58AE34DE"/>
    <w:rsid w:val="58B4D272"/>
    <w:rsid w:val="58B9F3F8"/>
    <w:rsid w:val="58BBD59B"/>
    <w:rsid w:val="58BD9D09"/>
    <w:rsid w:val="58D13B34"/>
    <w:rsid w:val="590247F3"/>
    <w:rsid w:val="590BBE5B"/>
    <w:rsid w:val="590F7D63"/>
    <w:rsid w:val="59216F39"/>
    <w:rsid w:val="592488C8"/>
    <w:rsid w:val="59308B5F"/>
    <w:rsid w:val="59412039"/>
    <w:rsid w:val="59663168"/>
    <w:rsid w:val="59728707"/>
    <w:rsid w:val="597A9F44"/>
    <w:rsid w:val="597E42E9"/>
    <w:rsid w:val="59C803AD"/>
    <w:rsid w:val="59DCC34A"/>
    <w:rsid w:val="59DFEE19"/>
    <w:rsid w:val="59EF838F"/>
    <w:rsid w:val="59FC331A"/>
    <w:rsid w:val="5A0AE7C3"/>
    <w:rsid w:val="5A273A7C"/>
    <w:rsid w:val="5A28CE6C"/>
    <w:rsid w:val="5A2C4E90"/>
    <w:rsid w:val="5A312CA4"/>
    <w:rsid w:val="5A8F3625"/>
    <w:rsid w:val="5A8F479C"/>
    <w:rsid w:val="5A91323C"/>
    <w:rsid w:val="5AB3E5E1"/>
    <w:rsid w:val="5AC23B77"/>
    <w:rsid w:val="5AF47003"/>
    <w:rsid w:val="5B104D85"/>
    <w:rsid w:val="5B19AA14"/>
    <w:rsid w:val="5B475A37"/>
    <w:rsid w:val="5B53A6E1"/>
    <w:rsid w:val="5B56E4FD"/>
    <w:rsid w:val="5B749777"/>
    <w:rsid w:val="5B7A473E"/>
    <w:rsid w:val="5B94F83D"/>
    <w:rsid w:val="5BA7EBC2"/>
    <w:rsid w:val="5BEE58CC"/>
    <w:rsid w:val="5BF2F7A3"/>
    <w:rsid w:val="5BFCCBEB"/>
    <w:rsid w:val="5BFD369B"/>
    <w:rsid w:val="5C10D70B"/>
    <w:rsid w:val="5C389558"/>
    <w:rsid w:val="5C4587DB"/>
    <w:rsid w:val="5C48A018"/>
    <w:rsid w:val="5C5BF664"/>
    <w:rsid w:val="5C71DAF4"/>
    <w:rsid w:val="5C7314B3"/>
    <w:rsid w:val="5CADED95"/>
    <w:rsid w:val="5CBF1337"/>
    <w:rsid w:val="5CC06F29"/>
    <w:rsid w:val="5CC36901"/>
    <w:rsid w:val="5CD42D61"/>
    <w:rsid w:val="5CD5948D"/>
    <w:rsid w:val="5CDB875C"/>
    <w:rsid w:val="5CDDD10E"/>
    <w:rsid w:val="5CEF52B5"/>
    <w:rsid w:val="5CEFE87A"/>
    <w:rsid w:val="5CF4EFE9"/>
    <w:rsid w:val="5D07EC31"/>
    <w:rsid w:val="5D38A4A2"/>
    <w:rsid w:val="5D516382"/>
    <w:rsid w:val="5D6ADB00"/>
    <w:rsid w:val="5D86133B"/>
    <w:rsid w:val="5D8F2441"/>
    <w:rsid w:val="5DACAF2C"/>
    <w:rsid w:val="5DB1BE0D"/>
    <w:rsid w:val="5DB28F65"/>
    <w:rsid w:val="5DB96C8E"/>
    <w:rsid w:val="5DC99C2E"/>
    <w:rsid w:val="5DEFFE72"/>
    <w:rsid w:val="5E21B497"/>
    <w:rsid w:val="5E2F402D"/>
    <w:rsid w:val="5E3EFD28"/>
    <w:rsid w:val="5E4E9776"/>
    <w:rsid w:val="5E7FA169"/>
    <w:rsid w:val="5E8F0D3B"/>
    <w:rsid w:val="5E8FE9ED"/>
    <w:rsid w:val="5EA56227"/>
    <w:rsid w:val="5EA60177"/>
    <w:rsid w:val="5EAB36B4"/>
    <w:rsid w:val="5EDE1DEB"/>
    <w:rsid w:val="5EE870F8"/>
    <w:rsid w:val="5F000B65"/>
    <w:rsid w:val="5F03AD6D"/>
    <w:rsid w:val="5F0E2E31"/>
    <w:rsid w:val="5F248F88"/>
    <w:rsid w:val="5F354E36"/>
    <w:rsid w:val="5F3557A2"/>
    <w:rsid w:val="5F363968"/>
    <w:rsid w:val="5F453C21"/>
    <w:rsid w:val="5F461A38"/>
    <w:rsid w:val="5F4808B3"/>
    <w:rsid w:val="5F48F12D"/>
    <w:rsid w:val="5F513093"/>
    <w:rsid w:val="5F6DDED1"/>
    <w:rsid w:val="5F6E9CA0"/>
    <w:rsid w:val="5F7FF539"/>
    <w:rsid w:val="5FA920FA"/>
    <w:rsid w:val="5FAA2F9F"/>
    <w:rsid w:val="5FB49C19"/>
    <w:rsid w:val="5FC13B8B"/>
    <w:rsid w:val="5FC77669"/>
    <w:rsid w:val="5FD91D59"/>
    <w:rsid w:val="6007DAB5"/>
    <w:rsid w:val="600B605E"/>
    <w:rsid w:val="6023F088"/>
    <w:rsid w:val="605CB184"/>
    <w:rsid w:val="6072B557"/>
    <w:rsid w:val="6074227D"/>
    <w:rsid w:val="607CB622"/>
    <w:rsid w:val="609E0907"/>
    <w:rsid w:val="60A44230"/>
    <w:rsid w:val="60A45A59"/>
    <w:rsid w:val="60C700B3"/>
    <w:rsid w:val="60DD11FD"/>
    <w:rsid w:val="6110D3E1"/>
    <w:rsid w:val="61287A19"/>
    <w:rsid w:val="614786E3"/>
    <w:rsid w:val="6159271A"/>
    <w:rsid w:val="61605F5A"/>
    <w:rsid w:val="616F456A"/>
    <w:rsid w:val="61848BCD"/>
    <w:rsid w:val="6190353A"/>
    <w:rsid w:val="61B3B8D6"/>
    <w:rsid w:val="61D0B545"/>
    <w:rsid w:val="61E03EBC"/>
    <w:rsid w:val="61F15010"/>
    <w:rsid w:val="6206D5D1"/>
    <w:rsid w:val="621DE41C"/>
    <w:rsid w:val="62355D28"/>
    <w:rsid w:val="62564E46"/>
    <w:rsid w:val="6257F1CE"/>
    <w:rsid w:val="625FFE08"/>
    <w:rsid w:val="62601F49"/>
    <w:rsid w:val="6276DC3A"/>
    <w:rsid w:val="62848B29"/>
    <w:rsid w:val="62B2CF16"/>
    <w:rsid w:val="62BF0F00"/>
    <w:rsid w:val="62FE9B81"/>
    <w:rsid w:val="62FF0E02"/>
    <w:rsid w:val="630896EA"/>
    <w:rsid w:val="631D3C47"/>
    <w:rsid w:val="63242B20"/>
    <w:rsid w:val="6342F6C9"/>
    <w:rsid w:val="63524DDE"/>
    <w:rsid w:val="635467CE"/>
    <w:rsid w:val="6377E01A"/>
    <w:rsid w:val="6379250D"/>
    <w:rsid w:val="638692A0"/>
    <w:rsid w:val="6395D2A6"/>
    <w:rsid w:val="63974C56"/>
    <w:rsid w:val="63BA0D23"/>
    <w:rsid w:val="63C53EBD"/>
    <w:rsid w:val="63C9787F"/>
    <w:rsid w:val="63E15915"/>
    <w:rsid w:val="63E5518B"/>
    <w:rsid w:val="63ECAAF3"/>
    <w:rsid w:val="6407A075"/>
    <w:rsid w:val="6414B2BF"/>
    <w:rsid w:val="64658A58"/>
    <w:rsid w:val="6467E9B5"/>
    <w:rsid w:val="64978699"/>
    <w:rsid w:val="64A030B0"/>
    <w:rsid w:val="64A803F4"/>
    <w:rsid w:val="64B4E47A"/>
    <w:rsid w:val="64BF8385"/>
    <w:rsid w:val="64F4DBC5"/>
    <w:rsid w:val="6521A659"/>
    <w:rsid w:val="6521C8A8"/>
    <w:rsid w:val="65500DE0"/>
    <w:rsid w:val="6558B9FF"/>
    <w:rsid w:val="65B08320"/>
    <w:rsid w:val="65CE7C5C"/>
    <w:rsid w:val="65D9C713"/>
    <w:rsid w:val="65E9030E"/>
    <w:rsid w:val="65F042D7"/>
    <w:rsid w:val="6618C239"/>
    <w:rsid w:val="6618C443"/>
    <w:rsid w:val="661FAF61"/>
    <w:rsid w:val="66335C83"/>
    <w:rsid w:val="663CE051"/>
    <w:rsid w:val="664A52F2"/>
    <w:rsid w:val="664B6989"/>
    <w:rsid w:val="6656A09B"/>
    <w:rsid w:val="6658C028"/>
    <w:rsid w:val="665A8142"/>
    <w:rsid w:val="667BB9C6"/>
    <w:rsid w:val="668C2303"/>
    <w:rsid w:val="668E9564"/>
    <w:rsid w:val="668FE033"/>
    <w:rsid w:val="669341A3"/>
    <w:rsid w:val="669E9F5C"/>
    <w:rsid w:val="66A0B15F"/>
    <w:rsid w:val="66B4B97A"/>
    <w:rsid w:val="66C83C67"/>
    <w:rsid w:val="66C917B1"/>
    <w:rsid w:val="670878D8"/>
    <w:rsid w:val="67110C38"/>
    <w:rsid w:val="6711479D"/>
    <w:rsid w:val="672BD68E"/>
    <w:rsid w:val="67338945"/>
    <w:rsid w:val="673A5AAB"/>
    <w:rsid w:val="6741A5A2"/>
    <w:rsid w:val="6743B1C3"/>
    <w:rsid w:val="6760EAAF"/>
    <w:rsid w:val="67855FCE"/>
    <w:rsid w:val="678597AF"/>
    <w:rsid w:val="67954263"/>
    <w:rsid w:val="6797252C"/>
    <w:rsid w:val="67A38E59"/>
    <w:rsid w:val="67C1AAC4"/>
    <w:rsid w:val="67C3B125"/>
    <w:rsid w:val="67D5627A"/>
    <w:rsid w:val="68034FFD"/>
    <w:rsid w:val="68064261"/>
    <w:rsid w:val="6806A1FF"/>
    <w:rsid w:val="680BBBF7"/>
    <w:rsid w:val="681108A1"/>
    <w:rsid w:val="68207414"/>
    <w:rsid w:val="6822C38F"/>
    <w:rsid w:val="68316038"/>
    <w:rsid w:val="68465B2A"/>
    <w:rsid w:val="6849CDEC"/>
    <w:rsid w:val="6858712C"/>
    <w:rsid w:val="6863C3C9"/>
    <w:rsid w:val="68677BEE"/>
    <w:rsid w:val="687A43D3"/>
    <w:rsid w:val="68B02D2F"/>
    <w:rsid w:val="68B655DE"/>
    <w:rsid w:val="68C6DF3D"/>
    <w:rsid w:val="68CA5608"/>
    <w:rsid w:val="68E5BF45"/>
    <w:rsid w:val="68EEC3FE"/>
    <w:rsid w:val="68FDC25B"/>
    <w:rsid w:val="6917E13B"/>
    <w:rsid w:val="69197DFD"/>
    <w:rsid w:val="6923C882"/>
    <w:rsid w:val="6949AAC7"/>
    <w:rsid w:val="695B460A"/>
    <w:rsid w:val="695CF407"/>
    <w:rsid w:val="69651228"/>
    <w:rsid w:val="697FCB3D"/>
    <w:rsid w:val="699FC048"/>
    <w:rsid w:val="69B8A2DF"/>
    <w:rsid w:val="69B9B1E7"/>
    <w:rsid w:val="6A19B244"/>
    <w:rsid w:val="6A1A5B76"/>
    <w:rsid w:val="6A2E08CA"/>
    <w:rsid w:val="6A3EF173"/>
    <w:rsid w:val="6A44BAB3"/>
    <w:rsid w:val="6A5902BA"/>
    <w:rsid w:val="6A5D94E1"/>
    <w:rsid w:val="6A65D2C9"/>
    <w:rsid w:val="6A92CF44"/>
    <w:rsid w:val="6A9BC346"/>
    <w:rsid w:val="6AA7C48B"/>
    <w:rsid w:val="6AB9E368"/>
    <w:rsid w:val="6ACA5A07"/>
    <w:rsid w:val="6ACE76D6"/>
    <w:rsid w:val="6AE7E8B0"/>
    <w:rsid w:val="6B0F7BE9"/>
    <w:rsid w:val="6B1C65E4"/>
    <w:rsid w:val="6B309B3E"/>
    <w:rsid w:val="6B321A75"/>
    <w:rsid w:val="6B65D8D2"/>
    <w:rsid w:val="6B80AF65"/>
    <w:rsid w:val="6B83DCFA"/>
    <w:rsid w:val="6B874EA1"/>
    <w:rsid w:val="6B877C85"/>
    <w:rsid w:val="6B969D2E"/>
    <w:rsid w:val="6B9BBEAE"/>
    <w:rsid w:val="6BA9A210"/>
    <w:rsid w:val="6BB10163"/>
    <w:rsid w:val="6BCF6BBA"/>
    <w:rsid w:val="6BD1435F"/>
    <w:rsid w:val="6BD86407"/>
    <w:rsid w:val="6BDA528C"/>
    <w:rsid w:val="6BE9E38B"/>
    <w:rsid w:val="6C06316B"/>
    <w:rsid w:val="6C0791BF"/>
    <w:rsid w:val="6C08C125"/>
    <w:rsid w:val="6C0F6592"/>
    <w:rsid w:val="6C1A9052"/>
    <w:rsid w:val="6C23D4E1"/>
    <w:rsid w:val="6C2454D9"/>
    <w:rsid w:val="6C2E95DB"/>
    <w:rsid w:val="6C3C5EEA"/>
    <w:rsid w:val="6C438AEB"/>
    <w:rsid w:val="6C4C5CAC"/>
    <w:rsid w:val="6C4D10E1"/>
    <w:rsid w:val="6C4EEF26"/>
    <w:rsid w:val="6C53247B"/>
    <w:rsid w:val="6C67E7A8"/>
    <w:rsid w:val="6C6C80FD"/>
    <w:rsid w:val="6C77E97F"/>
    <w:rsid w:val="6C79117C"/>
    <w:rsid w:val="6C7E5641"/>
    <w:rsid w:val="6C980EC3"/>
    <w:rsid w:val="6CC25B57"/>
    <w:rsid w:val="6CCC7D3F"/>
    <w:rsid w:val="6D062F5A"/>
    <w:rsid w:val="6D243E9C"/>
    <w:rsid w:val="6D25CAD7"/>
    <w:rsid w:val="6D432A42"/>
    <w:rsid w:val="6D57E9D2"/>
    <w:rsid w:val="6DA26CA8"/>
    <w:rsid w:val="6DB9D4E9"/>
    <w:rsid w:val="6DBF7B69"/>
    <w:rsid w:val="6DC376E2"/>
    <w:rsid w:val="6DCD82F4"/>
    <w:rsid w:val="6DDA13E5"/>
    <w:rsid w:val="6DE45964"/>
    <w:rsid w:val="6DE57586"/>
    <w:rsid w:val="6DE6871C"/>
    <w:rsid w:val="6DECA7A7"/>
    <w:rsid w:val="6DFE4C8A"/>
    <w:rsid w:val="6DFF4039"/>
    <w:rsid w:val="6E143CEF"/>
    <w:rsid w:val="6E19ED3D"/>
    <w:rsid w:val="6E1E94B3"/>
    <w:rsid w:val="6E2DE9BF"/>
    <w:rsid w:val="6E34E890"/>
    <w:rsid w:val="6E390FDC"/>
    <w:rsid w:val="6E51AF3B"/>
    <w:rsid w:val="6E558964"/>
    <w:rsid w:val="6E5DEFCA"/>
    <w:rsid w:val="6E5F0A2E"/>
    <w:rsid w:val="6E82428D"/>
    <w:rsid w:val="6E8D9021"/>
    <w:rsid w:val="6EA9E65C"/>
    <w:rsid w:val="6EAB9A71"/>
    <w:rsid w:val="6EB8EF1E"/>
    <w:rsid w:val="6EC27915"/>
    <w:rsid w:val="6ECE7C3C"/>
    <w:rsid w:val="6EFE4577"/>
    <w:rsid w:val="6F1140DC"/>
    <w:rsid w:val="6F489560"/>
    <w:rsid w:val="6F56542D"/>
    <w:rsid w:val="6F75B176"/>
    <w:rsid w:val="6F97E11B"/>
    <w:rsid w:val="6FA0C889"/>
    <w:rsid w:val="6FAFCB32"/>
    <w:rsid w:val="6FB0D177"/>
    <w:rsid w:val="6FBDD5C5"/>
    <w:rsid w:val="6FC90343"/>
    <w:rsid w:val="6FCE7106"/>
    <w:rsid w:val="6FE0C154"/>
    <w:rsid w:val="70010F18"/>
    <w:rsid w:val="7026297B"/>
    <w:rsid w:val="703811BA"/>
    <w:rsid w:val="7043363B"/>
    <w:rsid w:val="7047BAE5"/>
    <w:rsid w:val="704D1E4B"/>
    <w:rsid w:val="7069FBB0"/>
    <w:rsid w:val="706BBA24"/>
    <w:rsid w:val="70896E12"/>
    <w:rsid w:val="708FF125"/>
    <w:rsid w:val="70946A43"/>
    <w:rsid w:val="7099FDEA"/>
    <w:rsid w:val="70A34EA8"/>
    <w:rsid w:val="70AECF22"/>
    <w:rsid w:val="70C29BB1"/>
    <w:rsid w:val="70F3724F"/>
    <w:rsid w:val="710CE58A"/>
    <w:rsid w:val="710D711C"/>
    <w:rsid w:val="7133BBEA"/>
    <w:rsid w:val="71457B43"/>
    <w:rsid w:val="7146412D"/>
    <w:rsid w:val="7160DE0A"/>
    <w:rsid w:val="7166A65D"/>
    <w:rsid w:val="71681C56"/>
    <w:rsid w:val="718B7B37"/>
    <w:rsid w:val="71902BF7"/>
    <w:rsid w:val="719DA6F7"/>
    <w:rsid w:val="71D14653"/>
    <w:rsid w:val="71FC4092"/>
    <w:rsid w:val="7208D830"/>
    <w:rsid w:val="720F5B1D"/>
    <w:rsid w:val="724E80FB"/>
    <w:rsid w:val="7255BFB9"/>
    <w:rsid w:val="725C1CF9"/>
    <w:rsid w:val="726A477F"/>
    <w:rsid w:val="7285EB8F"/>
    <w:rsid w:val="729C53C6"/>
    <w:rsid w:val="72ADE889"/>
    <w:rsid w:val="72EC6754"/>
    <w:rsid w:val="730B89D1"/>
    <w:rsid w:val="73178E33"/>
    <w:rsid w:val="735E7C41"/>
    <w:rsid w:val="7366195B"/>
    <w:rsid w:val="7382815F"/>
    <w:rsid w:val="7389A6B4"/>
    <w:rsid w:val="738E0282"/>
    <w:rsid w:val="739D36F0"/>
    <w:rsid w:val="73B2AB83"/>
    <w:rsid w:val="73C4A2D8"/>
    <w:rsid w:val="73CC378B"/>
    <w:rsid w:val="73DC9AA3"/>
    <w:rsid w:val="740210DE"/>
    <w:rsid w:val="740C598C"/>
    <w:rsid w:val="7418E917"/>
    <w:rsid w:val="742004E3"/>
    <w:rsid w:val="74273C73"/>
    <w:rsid w:val="743DD727"/>
    <w:rsid w:val="74AFCC37"/>
    <w:rsid w:val="74F14593"/>
    <w:rsid w:val="7502F6AB"/>
    <w:rsid w:val="7512EF8B"/>
    <w:rsid w:val="752685C2"/>
    <w:rsid w:val="752FC245"/>
    <w:rsid w:val="753329A7"/>
    <w:rsid w:val="754D0215"/>
    <w:rsid w:val="755DBBB0"/>
    <w:rsid w:val="75690F1C"/>
    <w:rsid w:val="756C4AC6"/>
    <w:rsid w:val="757A5BA3"/>
    <w:rsid w:val="75906BAF"/>
    <w:rsid w:val="75A62F36"/>
    <w:rsid w:val="75CA0BF4"/>
    <w:rsid w:val="75F9BA16"/>
    <w:rsid w:val="75FDCB6C"/>
    <w:rsid w:val="760B9AFB"/>
    <w:rsid w:val="760C20DB"/>
    <w:rsid w:val="7617EA14"/>
    <w:rsid w:val="761A6845"/>
    <w:rsid w:val="76256BF5"/>
    <w:rsid w:val="76341B44"/>
    <w:rsid w:val="7635A927"/>
    <w:rsid w:val="764D72F6"/>
    <w:rsid w:val="765D02DD"/>
    <w:rsid w:val="7663B62F"/>
    <w:rsid w:val="766E0283"/>
    <w:rsid w:val="767817F3"/>
    <w:rsid w:val="7691582A"/>
    <w:rsid w:val="76A0A1FF"/>
    <w:rsid w:val="76B078D9"/>
    <w:rsid w:val="76BAB9B3"/>
    <w:rsid w:val="76BE50D5"/>
    <w:rsid w:val="76C75313"/>
    <w:rsid w:val="76EA3BA2"/>
    <w:rsid w:val="76EAB9ED"/>
    <w:rsid w:val="7706FB08"/>
    <w:rsid w:val="77103630"/>
    <w:rsid w:val="7710552F"/>
    <w:rsid w:val="771AFAF7"/>
    <w:rsid w:val="77235258"/>
    <w:rsid w:val="7728D71D"/>
    <w:rsid w:val="772BE135"/>
    <w:rsid w:val="7730EA72"/>
    <w:rsid w:val="774FBBDC"/>
    <w:rsid w:val="7771E28D"/>
    <w:rsid w:val="77B2B3BB"/>
    <w:rsid w:val="77B37D67"/>
    <w:rsid w:val="77C8B3FA"/>
    <w:rsid w:val="77CC0A83"/>
    <w:rsid w:val="77D973CF"/>
    <w:rsid w:val="77FBCE98"/>
    <w:rsid w:val="77FCADC4"/>
    <w:rsid w:val="78239FF8"/>
    <w:rsid w:val="785329EF"/>
    <w:rsid w:val="78533DCD"/>
    <w:rsid w:val="785A6EFB"/>
    <w:rsid w:val="786E79BF"/>
    <w:rsid w:val="787121E0"/>
    <w:rsid w:val="78720A38"/>
    <w:rsid w:val="7899F20D"/>
    <w:rsid w:val="78B0B81F"/>
    <w:rsid w:val="78DF878A"/>
    <w:rsid w:val="78FFD4BB"/>
    <w:rsid w:val="790049C0"/>
    <w:rsid w:val="791F7860"/>
    <w:rsid w:val="7943B972"/>
    <w:rsid w:val="7954BCA5"/>
    <w:rsid w:val="7980B01C"/>
    <w:rsid w:val="79902EE7"/>
    <w:rsid w:val="799F09B3"/>
    <w:rsid w:val="79C56E36"/>
    <w:rsid w:val="79C7E750"/>
    <w:rsid w:val="79CF15B7"/>
    <w:rsid w:val="79D2FBE7"/>
    <w:rsid w:val="79E29DA4"/>
    <w:rsid w:val="79E5865F"/>
    <w:rsid w:val="79F03A50"/>
    <w:rsid w:val="7A0CD788"/>
    <w:rsid w:val="7A29A1B7"/>
    <w:rsid w:val="7A4E13F0"/>
    <w:rsid w:val="7A5DED24"/>
    <w:rsid w:val="7A8990F4"/>
    <w:rsid w:val="7A91FB73"/>
    <w:rsid w:val="7AB7F4D2"/>
    <w:rsid w:val="7AD17230"/>
    <w:rsid w:val="7AEAABFE"/>
    <w:rsid w:val="7AF2E8E9"/>
    <w:rsid w:val="7AF40B4C"/>
    <w:rsid w:val="7B0A93F4"/>
    <w:rsid w:val="7B172708"/>
    <w:rsid w:val="7B1C47B3"/>
    <w:rsid w:val="7B223890"/>
    <w:rsid w:val="7B25C7AE"/>
    <w:rsid w:val="7B29CAD1"/>
    <w:rsid w:val="7B2B9E41"/>
    <w:rsid w:val="7B2C10F1"/>
    <w:rsid w:val="7B35F880"/>
    <w:rsid w:val="7B3CC5A2"/>
    <w:rsid w:val="7B49188C"/>
    <w:rsid w:val="7B9F99F7"/>
    <w:rsid w:val="7BA029CA"/>
    <w:rsid w:val="7BD2413E"/>
    <w:rsid w:val="7BFF513D"/>
    <w:rsid w:val="7C0EDFB1"/>
    <w:rsid w:val="7C10B073"/>
    <w:rsid w:val="7C3C678F"/>
    <w:rsid w:val="7C443F85"/>
    <w:rsid w:val="7C5C5A2B"/>
    <w:rsid w:val="7C729D77"/>
    <w:rsid w:val="7C782520"/>
    <w:rsid w:val="7C81E28D"/>
    <w:rsid w:val="7C9FB451"/>
    <w:rsid w:val="7CA3EC65"/>
    <w:rsid w:val="7CA687FE"/>
    <w:rsid w:val="7CAC5DFB"/>
    <w:rsid w:val="7CAE243C"/>
    <w:rsid w:val="7CC2616F"/>
    <w:rsid w:val="7CC5E701"/>
    <w:rsid w:val="7CF583AC"/>
    <w:rsid w:val="7D00959F"/>
    <w:rsid w:val="7D15279A"/>
    <w:rsid w:val="7D46DA51"/>
    <w:rsid w:val="7D493388"/>
    <w:rsid w:val="7D590257"/>
    <w:rsid w:val="7D89006C"/>
    <w:rsid w:val="7D8C6E51"/>
    <w:rsid w:val="7D8D340C"/>
    <w:rsid w:val="7D9D62C7"/>
    <w:rsid w:val="7DC05989"/>
    <w:rsid w:val="7DCC59A4"/>
    <w:rsid w:val="7DCDE02E"/>
    <w:rsid w:val="7EA61FBC"/>
    <w:rsid w:val="7EC1AB87"/>
    <w:rsid w:val="7ECB3BC1"/>
    <w:rsid w:val="7EFD8FA4"/>
    <w:rsid w:val="7F154331"/>
    <w:rsid w:val="7F4206F3"/>
    <w:rsid w:val="7F59A0B8"/>
    <w:rsid w:val="7F7BB8E1"/>
    <w:rsid w:val="7F7FFB15"/>
    <w:rsid w:val="7F82FA03"/>
    <w:rsid w:val="7FA47D7E"/>
    <w:rsid w:val="7FBD0A3F"/>
    <w:rsid w:val="7FCBFFAA"/>
    <w:rsid w:val="7FD37B25"/>
    <w:rsid w:val="7FD63A84"/>
    <w:rsid w:val="7FF231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4b95,#c5004b,#97be0d,#f3f3ff,#f3f9ff,#fff3f8,#f3f8ff"/>
    </o:shapedefaults>
    <o:shapelayout v:ext="edit">
      <o:idmap v:ext="edit" data="2"/>
    </o:shapelayout>
  </w:shapeDefaults>
  <w:decimalSymbol w:val="."/>
  <w:listSeparator w:val=","/>
  <w14:docId w14:val="4C321B4C"/>
  <w15:docId w15:val="{28C7F763-7356-412C-95AC-B8CF7EBC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06F2"/>
    <w:pPr>
      <w:spacing w:line="300" w:lineRule="atLeast"/>
    </w:pPr>
    <w:rPr>
      <w:rFonts w:ascii="Arial" w:hAnsi="Arial" w:cs="Arial"/>
      <w:sz w:val="18"/>
      <w:szCs w:val="24"/>
    </w:rPr>
  </w:style>
  <w:style w:type="paragraph" w:styleId="Heading1">
    <w:name w:val="heading 1"/>
    <w:basedOn w:val="Normal"/>
    <w:next w:val="Normal"/>
    <w:qFormat/>
    <w:rsid w:val="009F40AE"/>
    <w:pPr>
      <w:keepNext/>
      <w:numPr>
        <w:numId w:val="1"/>
      </w:numPr>
      <w:spacing w:before="240" w:after="60"/>
      <w:outlineLvl w:val="0"/>
    </w:pPr>
    <w:rPr>
      <w:b/>
      <w:bCs/>
      <w:color w:val="C2004B"/>
      <w:kern w:val="32"/>
      <w:sz w:val="28"/>
      <w:szCs w:val="32"/>
    </w:rPr>
  </w:style>
  <w:style w:type="paragraph" w:styleId="Heading2">
    <w:name w:val="heading 2"/>
    <w:basedOn w:val="Normal"/>
    <w:next w:val="Normal"/>
    <w:qFormat/>
    <w:rsid w:val="002771BB"/>
    <w:pPr>
      <w:keepNext/>
      <w:numPr>
        <w:ilvl w:val="1"/>
        <w:numId w:val="1"/>
      </w:numPr>
      <w:tabs>
        <w:tab w:val="num" w:pos="1222"/>
      </w:tabs>
      <w:outlineLvl w:val="1"/>
    </w:pPr>
    <w:rPr>
      <w:b/>
      <w:i/>
      <w:color w:val="004B95"/>
      <w:sz w:val="20"/>
      <w:szCs w:val="20"/>
    </w:rPr>
  </w:style>
  <w:style w:type="paragraph" w:styleId="Heading3">
    <w:name w:val="heading 3"/>
    <w:basedOn w:val="Normal"/>
    <w:next w:val="Normal"/>
    <w:qFormat/>
    <w:rsid w:val="009E7565"/>
    <w:pPr>
      <w:numPr>
        <w:ilvl w:val="2"/>
        <w:numId w:val="1"/>
      </w:numPr>
      <w:tabs>
        <w:tab w:val="clear" w:pos="720"/>
        <w:tab w:val="num" w:pos="705"/>
        <w:tab w:val="num" w:pos="1712"/>
      </w:tabs>
      <w:spacing w:before="240"/>
      <w:outlineLvl w:val="2"/>
    </w:pPr>
    <w:rPr>
      <w:color w:val="004B95"/>
      <w:sz w:val="20"/>
      <w:szCs w:val="20"/>
    </w:rPr>
  </w:style>
  <w:style w:type="paragraph" w:styleId="Heading4">
    <w:name w:val="heading 4"/>
    <w:basedOn w:val="Normal"/>
    <w:next w:val="Normal"/>
    <w:qFormat/>
    <w:rsid w:val="000F20CE"/>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0F20CE"/>
    <w:pPr>
      <w:spacing w:before="240" w:after="60"/>
      <w:outlineLvl w:val="4"/>
    </w:pPr>
    <w:rPr>
      <w:b/>
      <w:bCs/>
      <w:i/>
      <w:iCs/>
      <w:sz w:val="26"/>
      <w:szCs w:val="26"/>
    </w:rPr>
  </w:style>
  <w:style w:type="paragraph" w:styleId="Heading6">
    <w:name w:val="heading 6"/>
    <w:basedOn w:val="Normal"/>
    <w:next w:val="Normal"/>
    <w:qFormat/>
    <w:rsid w:val="000F20CE"/>
    <w:p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rsid w:val="000F20CE"/>
    <w:pPr>
      <w:spacing w:before="240" w:after="60"/>
      <w:outlineLvl w:val="6"/>
    </w:pPr>
    <w:rPr>
      <w:rFonts w:ascii="Times New Roman" w:hAnsi="Times New Roman" w:cs="Times New Roman"/>
      <w:sz w:val="24"/>
    </w:rPr>
  </w:style>
  <w:style w:type="paragraph" w:styleId="Heading8">
    <w:name w:val="heading 8"/>
    <w:basedOn w:val="Normal"/>
    <w:next w:val="Normal"/>
    <w:qFormat/>
    <w:rsid w:val="000F20CE"/>
    <w:pPr>
      <w:spacing w:before="240" w:after="60"/>
      <w:outlineLvl w:val="7"/>
    </w:pPr>
    <w:rPr>
      <w:rFonts w:ascii="Times New Roman" w:hAnsi="Times New Roman" w:cs="Times New Roman"/>
      <w:i/>
      <w:iCs/>
      <w:sz w:val="24"/>
    </w:rPr>
  </w:style>
  <w:style w:type="paragraph" w:styleId="Heading9">
    <w:name w:val="heading 9"/>
    <w:basedOn w:val="Normal"/>
    <w:next w:val="Normal"/>
    <w:qFormat/>
    <w:rsid w:val="000F20CE"/>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4534C"/>
    <w:pPr>
      <w:tabs>
        <w:tab w:val="center" w:pos="4536"/>
        <w:tab w:val="right" w:pos="9072"/>
      </w:tabs>
    </w:pPr>
  </w:style>
  <w:style w:type="paragraph" w:styleId="Footer">
    <w:name w:val="footer"/>
    <w:basedOn w:val="Normal"/>
    <w:rsid w:val="00C4534C"/>
    <w:pPr>
      <w:tabs>
        <w:tab w:val="center" w:pos="4536"/>
        <w:tab w:val="right" w:pos="9072"/>
      </w:tabs>
    </w:pPr>
  </w:style>
  <w:style w:type="paragraph" w:styleId="TOC1">
    <w:name w:val="toc 1"/>
    <w:basedOn w:val="Normal"/>
    <w:next w:val="Normal"/>
    <w:autoRedefine/>
    <w:uiPriority w:val="39"/>
    <w:rsid w:val="004261C9"/>
    <w:pPr>
      <w:tabs>
        <w:tab w:val="left" w:pos="363"/>
        <w:tab w:val="right" w:pos="8494"/>
      </w:tabs>
      <w:ind w:left="363" w:hanging="363"/>
    </w:pPr>
    <w:rPr>
      <w:b/>
      <w:noProof/>
      <w:color w:val="C5004B"/>
      <w:sz w:val="20"/>
      <w:szCs w:val="20"/>
    </w:rPr>
  </w:style>
  <w:style w:type="character" w:styleId="Hyperlink">
    <w:name w:val="Hyperlink"/>
    <w:uiPriority w:val="99"/>
    <w:rsid w:val="00186241"/>
    <w:rPr>
      <w:color w:val="0000FF"/>
      <w:u w:val="single"/>
    </w:rPr>
  </w:style>
  <w:style w:type="paragraph" w:styleId="TOC2">
    <w:name w:val="toc 2"/>
    <w:basedOn w:val="Normal"/>
    <w:next w:val="Normal"/>
    <w:autoRedefine/>
    <w:uiPriority w:val="39"/>
    <w:rsid w:val="004261C9"/>
    <w:pPr>
      <w:tabs>
        <w:tab w:val="left" w:pos="700"/>
        <w:tab w:val="right" w:pos="8494"/>
      </w:tabs>
      <w:ind w:left="700" w:hanging="337"/>
    </w:pPr>
    <w:rPr>
      <w:bCs/>
      <w:iCs/>
      <w:noProof/>
    </w:rPr>
  </w:style>
  <w:style w:type="paragraph" w:styleId="TOC3">
    <w:name w:val="toc 3"/>
    <w:basedOn w:val="Normal"/>
    <w:next w:val="Normal"/>
    <w:autoRedefine/>
    <w:uiPriority w:val="39"/>
    <w:rsid w:val="00D6035F"/>
    <w:pPr>
      <w:ind w:left="363"/>
    </w:pPr>
  </w:style>
  <w:style w:type="paragraph" w:customStyle="1" w:styleId="Inleiding">
    <w:name w:val="Inleiding"/>
    <w:basedOn w:val="Normal"/>
    <w:rsid w:val="008A0491"/>
    <w:rPr>
      <w:color w:val="004B95"/>
    </w:rPr>
  </w:style>
  <w:style w:type="numbering" w:customStyle="1" w:styleId="OpmaakprofielMeerdereniveaus14ptVetAangepastekleurRGB51">
    <w:name w:val="Opmaakprofiel Meerdere niveaus 14 pt Vet Aangepaste kleur (RGB(51"/>
    <w:aliases w:val="51,255..."/>
    <w:basedOn w:val="NoList"/>
    <w:rsid w:val="007654B6"/>
    <w:pPr>
      <w:numPr>
        <w:numId w:val="1"/>
      </w:numPr>
    </w:pPr>
  </w:style>
  <w:style w:type="table" w:styleId="TableGrid">
    <w:name w:val="Table Grid"/>
    <w:basedOn w:val="TableNormal"/>
    <w:uiPriority w:val="39"/>
    <w:rsid w:val="00051EA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0F20CE"/>
    <w:pPr>
      <w:numPr>
        <w:numId w:val="17"/>
      </w:numPr>
    </w:pPr>
  </w:style>
  <w:style w:type="character" w:styleId="PageNumber">
    <w:name w:val="page number"/>
    <w:rsid w:val="008D7C59"/>
    <w:rPr>
      <w:rFonts w:ascii="Arial" w:hAnsi="Arial"/>
      <w:color w:val="C5004B"/>
      <w:sz w:val="18"/>
    </w:rPr>
  </w:style>
  <w:style w:type="paragraph" w:customStyle="1" w:styleId="RandVoettekst">
    <w:name w:val="Rand Voettekst"/>
    <w:basedOn w:val="Footer"/>
    <w:rsid w:val="004E1C5A"/>
    <w:pPr>
      <w:pBdr>
        <w:bottom w:val="single" w:sz="4" w:space="1" w:color="3333FF"/>
      </w:pBdr>
      <w:spacing w:after="120"/>
    </w:pPr>
  </w:style>
  <w:style w:type="paragraph" w:customStyle="1" w:styleId="KopInhoudsopgave">
    <w:name w:val="Kop Inhoudsopgave"/>
    <w:basedOn w:val="Normal"/>
    <w:rsid w:val="009E7565"/>
    <w:rPr>
      <w:b/>
      <w:color w:val="C5004B"/>
      <w:sz w:val="24"/>
    </w:rPr>
  </w:style>
  <w:style w:type="table" w:customStyle="1" w:styleId="CEEigentijds">
    <w:name w:val="CE Eigentijds"/>
    <w:basedOn w:val="TableContemporary"/>
    <w:rsid w:val="00A6768C"/>
    <w:pPr>
      <w:tabs>
        <w:tab w:val="left" w:pos="2268"/>
      </w:tabs>
      <w:spacing w:line="240" w:lineRule="auto"/>
    </w:pPr>
    <w:rPr>
      <w:rFonts w:ascii="Trebuchet MS" w:hAnsi="Trebuchet MS"/>
      <w:sz w:val="16"/>
      <w:lang w:val="en-US" w:eastAsia="ja-JP"/>
    </w:rPr>
    <w:tblPr>
      <w:tblInd w:w="2381" w:type="dxa"/>
      <w:tblBorders>
        <w:top w:val="single" w:sz="4" w:space="0" w:color="009EE0"/>
        <w:left w:val="single" w:sz="4" w:space="0" w:color="009EE0"/>
        <w:bottom w:val="single" w:sz="4" w:space="0" w:color="009EE0"/>
        <w:right w:val="single" w:sz="4" w:space="0" w:color="009EE0"/>
        <w:insideH w:val="single" w:sz="4" w:space="0" w:color="009EE0"/>
        <w:insideV w:val="none" w:sz="0" w:space="0" w:color="auto"/>
      </w:tblBorders>
    </w:tblPr>
    <w:tblStylePr w:type="firstRow">
      <w:rPr>
        <w:b/>
        <w:bCs/>
        <w:color w:val="auto"/>
      </w:rPr>
      <w:tblPr/>
      <w:tcPr>
        <w:tcBorders>
          <w:top w:val="single" w:sz="4" w:space="0" w:color="009EE0"/>
          <w:left w:val="single" w:sz="4" w:space="0" w:color="009EE0"/>
          <w:bottom w:val="single" w:sz="4" w:space="0" w:color="009EE0"/>
          <w:right w:val="single" w:sz="4" w:space="0" w:color="009EE0"/>
          <w:insideH w:val="nil"/>
          <w:insideV w:val="nil"/>
          <w:tl2br w:val="nil"/>
          <w:tr2bl w:val="nil"/>
        </w:tcBorders>
        <w:shd w:val="clear" w:color="000000" w:fill="B9E4FF"/>
      </w:tcPr>
    </w:tblStylePr>
    <w:tblStylePr w:type="band1Horz">
      <w:rPr>
        <w:color w:val="auto"/>
      </w:rPr>
      <w:tblPr/>
      <w:tcPr>
        <w:tcBorders>
          <w:top w:val="nil"/>
          <w:left w:val="single" w:sz="4" w:space="0" w:color="009EE0"/>
          <w:bottom w:val="single" w:sz="4" w:space="0" w:color="009EE0"/>
          <w:right w:val="single" w:sz="4" w:space="0" w:color="009EE0"/>
          <w:insideH w:val="nil"/>
          <w:insideV w:val="nil"/>
          <w:tl2br w:val="nil"/>
          <w:tr2bl w:val="nil"/>
        </w:tcBorders>
        <w:shd w:val="clear" w:color="009EE0" w:fill="auto"/>
      </w:tcPr>
    </w:tblStylePr>
    <w:tblStylePr w:type="band2Horz">
      <w:rPr>
        <w:color w:val="auto"/>
      </w:rPr>
      <w:tblPr/>
      <w:tcPr>
        <w:tcBorders>
          <w:top w:val="nil"/>
          <w:left w:val="single" w:sz="4" w:space="0" w:color="009EE0"/>
          <w:bottom w:val="single" w:sz="4" w:space="0" w:color="009EE0"/>
          <w:right w:val="single" w:sz="4" w:space="0" w:color="009EE0"/>
          <w:insideH w:val="nil"/>
          <w:insideV w:val="nil"/>
          <w:tl2br w:val="nil"/>
          <w:tr2bl w:val="nil"/>
        </w:tcBorders>
        <w:shd w:val="clear" w:color="auto" w:fill="E1F4FF"/>
      </w:tcPr>
    </w:tblStylePr>
    <w:tblStylePr w:type="nwCell">
      <w:tblPr/>
      <w:tcPr>
        <w:shd w:val="clear" w:color="auto" w:fill="FFFFFF"/>
      </w:tcPr>
    </w:tblStylePr>
  </w:style>
  <w:style w:type="paragraph" w:customStyle="1" w:styleId="CitaatRood">
    <w:name w:val="Citaat Rood"/>
    <w:basedOn w:val="Normal"/>
    <w:rsid w:val="00352C63"/>
    <w:pPr>
      <w:spacing w:before="200" w:after="200"/>
      <w:ind w:left="284" w:right="284"/>
    </w:pPr>
    <w:rPr>
      <w:rFonts w:ascii="Trebuchet MS" w:hAnsi="Trebuchet MS"/>
      <w:i/>
      <w:iCs/>
      <w:color w:val="C5004B"/>
      <w:sz w:val="20"/>
      <w:szCs w:val="20"/>
    </w:rPr>
  </w:style>
  <w:style w:type="table" w:styleId="TableContemporary">
    <w:name w:val="Table Contemporary"/>
    <w:basedOn w:val="TableNormal"/>
    <w:rsid w:val="00A6768C"/>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roodtekst">
    <w:name w:val="Broodtekst"/>
    <w:rsid w:val="00E4534E"/>
    <w:pPr>
      <w:spacing w:line="240" w:lineRule="exact"/>
      <w:ind w:left="2268"/>
    </w:pPr>
    <w:rPr>
      <w:rFonts w:ascii="Trebuchet MS" w:hAnsi="Trebuchet MS"/>
      <w:szCs w:val="22"/>
      <w:lang w:eastAsia="en-US"/>
    </w:rPr>
  </w:style>
  <w:style w:type="paragraph" w:styleId="FootnoteText">
    <w:name w:val="footnote text"/>
    <w:basedOn w:val="Normal"/>
    <w:link w:val="FootnoteTextChar"/>
    <w:uiPriority w:val="99"/>
    <w:semiHidden/>
    <w:rsid w:val="00CE7119"/>
    <w:rPr>
      <w:sz w:val="20"/>
      <w:szCs w:val="20"/>
    </w:rPr>
  </w:style>
  <w:style w:type="character" w:styleId="FootnoteReference">
    <w:name w:val="footnote reference"/>
    <w:uiPriority w:val="99"/>
    <w:semiHidden/>
    <w:rsid w:val="00CE7119"/>
    <w:rPr>
      <w:vertAlign w:val="superscript"/>
    </w:rPr>
  </w:style>
  <w:style w:type="paragraph" w:customStyle="1" w:styleId="Voetnoottekstblauw">
    <w:name w:val="Voetnoottekst blauw"/>
    <w:basedOn w:val="FootnoteText"/>
    <w:link w:val="VoetnoottekstblauwChar"/>
    <w:rsid w:val="00CE7119"/>
    <w:rPr>
      <w:color w:val="3333FF"/>
      <w:sz w:val="14"/>
      <w:szCs w:val="14"/>
    </w:rPr>
  </w:style>
  <w:style w:type="character" w:customStyle="1" w:styleId="FootnoteTextChar">
    <w:name w:val="Footnote Text Char"/>
    <w:link w:val="FootnoteText"/>
    <w:uiPriority w:val="99"/>
    <w:rsid w:val="00CE7119"/>
    <w:rPr>
      <w:rFonts w:ascii="Arial" w:hAnsi="Arial" w:cs="Arial"/>
      <w:lang w:val="nl-NL" w:eastAsia="nl-NL" w:bidi="ar-SA"/>
    </w:rPr>
  </w:style>
  <w:style w:type="character" w:customStyle="1" w:styleId="VoetnoottekstblauwChar">
    <w:name w:val="Voetnoottekst blauw Char"/>
    <w:link w:val="Voetnoottekstblauw"/>
    <w:rsid w:val="00CE7119"/>
    <w:rPr>
      <w:rFonts w:ascii="Arial" w:hAnsi="Arial" w:cs="Arial"/>
      <w:color w:val="3333FF"/>
      <w:sz w:val="14"/>
      <w:szCs w:val="14"/>
      <w:lang w:val="nl-NL" w:eastAsia="nl-NL" w:bidi="ar-SA"/>
    </w:rPr>
  </w:style>
  <w:style w:type="paragraph" w:customStyle="1" w:styleId="CitaatWit-Opsomming">
    <w:name w:val="Citaat Wit - Opsomming"/>
    <w:basedOn w:val="CitaatRood"/>
    <w:rsid w:val="001B6C70"/>
    <w:pPr>
      <w:numPr>
        <w:numId w:val="2"/>
      </w:numPr>
      <w:tabs>
        <w:tab w:val="left" w:pos="227"/>
      </w:tabs>
      <w:spacing w:before="0" w:after="0"/>
      <w:ind w:right="142"/>
    </w:pPr>
    <w:rPr>
      <w:color w:val="FFFFFF"/>
    </w:rPr>
  </w:style>
  <w:style w:type="paragraph" w:customStyle="1" w:styleId="CitaatOpsomming">
    <w:name w:val="Citaat + Opsomming"/>
    <w:basedOn w:val="CitaatWit-Opsomming"/>
    <w:rsid w:val="00331011"/>
    <w:rPr>
      <w:color w:val="auto"/>
    </w:rPr>
  </w:style>
  <w:style w:type="paragraph" w:styleId="Quote">
    <w:name w:val="Quote"/>
    <w:basedOn w:val="CitaatRood"/>
    <w:qFormat/>
    <w:rsid w:val="00331011"/>
    <w:pPr>
      <w:spacing w:before="0" w:after="0"/>
      <w:ind w:left="142" w:right="142"/>
    </w:pPr>
    <w:rPr>
      <w:color w:val="auto"/>
    </w:rPr>
  </w:style>
  <w:style w:type="paragraph" w:customStyle="1" w:styleId="Titelblad-titel">
    <w:name w:val="Titelblad - titel"/>
    <w:basedOn w:val="Normal"/>
    <w:rsid w:val="00BF4CF6"/>
    <w:pPr>
      <w:spacing w:line="280" w:lineRule="exact"/>
    </w:pPr>
    <w:rPr>
      <w:b/>
      <w:sz w:val="28"/>
      <w:szCs w:val="28"/>
    </w:rPr>
  </w:style>
  <w:style w:type="paragraph" w:customStyle="1" w:styleId="Titelblad-subtitel">
    <w:name w:val="Titelblad - subtitel"/>
    <w:basedOn w:val="Normal"/>
    <w:rsid w:val="00A86212"/>
    <w:pPr>
      <w:spacing w:line="280" w:lineRule="exact"/>
    </w:pPr>
    <w:rPr>
      <w:sz w:val="20"/>
      <w:szCs w:val="20"/>
    </w:rPr>
  </w:style>
  <w:style w:type="paragraph" w:customStyle="1" w:styleId="Subkop2">
    <w:name w:val="Subkop 2"/>
    <w:basedOn w:val="Normal"/>
    <w:next w:val="Normal"/>
    <w:link w:val="Subkop2Char"/>
    <w:rsid w:val="006E2C9C"/>
    <w:pPr>
      <w:keepNext/>
      <w:ind w:left="697" w:hanging="697"/>
    </w:pPr>
    <w:rPr>
      <w:color w:val="004B95"/>
    </w:rPr>
  </w:style>
  <w:style w:type="paragraph" w:customStyle="1" w:styleId="Kop1-Bijlage">
    <w:name w:val="Kop 1 - Bijlage"/>
    <w:basedOn w:val="Heading1"/>
    <w:rsid w:val="004F5CD1"/>
    <w:pPr>
      <w:numPr>
        <w:numId w:val="3"/>
      </w:numPr>
      <w:tabs>
        <w:tab w:val="clear" w:pos="705"/>
        <w:tab w:val="num" w:pos="400"/>
      </w:tabs>
      <w:ind w:left="400" w:hanging="400"/>
    </w:pPr>
  </w:style>
  <w:style w:type="paragraph" w:customStyle="1" w:styleId="Kop2-Bijlage">
    <w:name w:val="Kop 2 - Bijlage"/>
    <w:basedOn w:val="Heading2"/>
    <w:rsid w:val="004F5CD1"/>
    <w:pPr>
      <w:numPr>
        <w:numId w:val="3"/>
      </w:numPr>
      <w:tabs>
        <w:tab w:val="clear" w:pos="705"/>
        <w:tab w:val="num" w:pos="400"/>
      </w:tabs>
      <w:ind w:left="400" w:hanging="400"/>
    </w:pPr>
    <w:rPr>
      <w:sz w:val="18"/>
      <w:szCs w:val="18"/>
    </w:rPr>
  </w:style>
  <w:style w:type="paragraph" w:customStyle="1" w:styleId="Opsomming">
    <w:name w:val="Opsomming"/>
    <w:basedOn w:val="CitaatOpsomming"/>
    <w:rsid w:val="0026673B"/>
    <w:pPr>
      <w:numPr>
        <w:numId w:val="4"/>
      </w:numPr>
      <w:tabs>
        <w:tab w:val="clear" w:pos="227"/>
        <w:tab w:val="clear" w:pos="369"/>
        <w:tab w:val="left" w:pos="284"/>
      </w:tabs>
      <w:ind w:left="284" w:right="0"/>
    </w:pPr>
    <w:rPr>
      <w:rFonts w:ascii="Arial" w:hAnsi="Arial"/>
      <w:sz w:val="18"/>
      <w:szCs w:val="18"/>
    </w:rPr>
  </w:style>
  <w:style w:type="paragraph" w:customStyle="1" w:styleId="Opsomming-nummers">
    <w:name w:val="Opsomming - nummers"/>
    <w:basedOn w:val="Opsomming"/>
    <w:rsid w:val="00A86212"/>
    <w:pPr>
      <w:numPr>
        <w:numId w:val="5"/>
      </w:numPr>
      <w:tabs>
        <w:tab w:val="clear" w:pos="284"/>
        <w:tab w:val="left" w:pos="227"/>
        <w:tab w:val="left" w:pos="400"/>
      </w:tabs>
    </w:pPr>
  </w:style>
  <w:style w:type="paragraph" w:customStyle="1" w:styleId="Opsomming-subkop">
    <w:name w:val="Opsomming - subkop"/>
    <w:basedOn w:val="Opsomming-nummers"/>
    <w:rsid w:val="00A86212"/>
    <w:pPr>
      <w:numPr>
        <w:numId w:val="6"/>
      </w:numPr>
    </w:pPr>
    <w:rPr>
      <w:color w:val="004B95"/>
    </w:rPr>
  </w:style>
  <w:style w:type="character" w:customStyle="1" w:styleId="Subkop2Char">
    <w:name w:val="Subkop 2 Char"/>
    <w:link w:val="Subkop2"/>
    <w:rsid w:val="00236901"/>
    <w:rPr>
      <w:rFonts w:ascii="Arial" w:hAnsi="Arial" w:cs="Arial"/>
      <w:color w:val="004B95"/>
      <w:sz w:val="18"/>
      <w:szCs w:val="24"/>
      <w:lang w:val="nl-NL" w:eastAsia="nl-NL" w:bidi="ar-SA"/>
    </w:rPr>
  </w:style>
  <w:style w:type="paragraph" w:customStyle="1" w:styleId="NadrukRood">
    <w:name w:val="Nadruk Rood"/>
    <w:basedOn w:val="Normal"/>
    <w:link w:val="NadrukRoodChar"/>
    <w:rsid w:val="00236901"/>
    <w:rPr>
      <w:b/>
      <w:i/>
      <w:color w:val="C5004B"/>
    </w:rPr>
  </w:style>
  <w:style w:type="character" w:customStyle="1" w:styleId="NadrukRoodChar">
    <w:name w:val="Nadruk Rood Char"/>
    <w:link w:val="NadrukRood"/>
    <w:rsid w:val="00236901"/>
    <w:rPr>
      <w:rFonts w:ascii="Arial" w:hAnsi="Arial" w:cs="Arial"/>
      <w:b/>
      <w:i/>
      <w:color w:val="C5004B"/>
      <w:sz w:val="18"/>
      <w:szCs w:val="24"/>
      <w:lang w:val="nl-NL" w:eastAsia="nl-NL" w:bidi="ar-SA"/>
    </w:rPr>
  </w:style>
  <w:style w:type="paragraph" w:customStyle="1" w:styleId="PatroonDoorzichtigBlauw">
    <w:name w:val="Patroon: Doorzichtig Blauw"/>
    <w:basedOn w:val="Normal"/>
    <w:rsid w:val="00236901"/>
    <w:pPr>
      <w:shd w:val="clear" w:color="auto" w:fill="F3F9FF"/>
    </w:pPr>
  </w:style>
  <w:style w:type="paragraph" w:customStyle="1" w:styleId="PatroonDoorzichtigBlauwPatroonGeen">
    <w:name w:val="Patroon: Doorzichtig Blauw + Patroon: Geen"/>
    <w:basedOn w:val="PatroonDoorzichtigBlauw"/>
    <w:rsid w:val="000B4882"/>
    <w:pPr>
      <w:shd w:val="clear" w:color="auto" w:fill="auto"/>
    </w:pPr>
  </w:style>
  <w:style w:type="paragraph" w:customStyle="1" w:styleId="Fotobijschriftblauw">
    <w:name w:val="Foto bijschrift blauw"/>
    <w:basedOn w:val="Fotobijschriftblauw2"/>
    <w:link w:val="FotobijschriftblauwChar"/>
    <w:rsid w:val="00352C63"/>
    <w:rPr>
      <w:color w:val="004B95"/>
    </w:rPr>
  </w:style>
  <w:style w:type="paragraph" w:customStyle="1" w:styleId="Fotobijschriftblauw2">
    <w:name w:val="Foto bijschrift blauw2"/>
    <w:basedOn w:val="Fotobijschrift"/>
    <w:link w:val="Fotobijschriftblauw2Char"/>
    <w:rsid w:val="00352C63"/>
  </w:style>
  <w:style w:type="paragraph" w:customStyle="1" w:styleId="Fotobijschrift">
    <w:name w:val="Foto bijschrift"/>
    <w:basedOn w:val="Normal"/>
    <w:link w:val="FotobijschriftChar"/>
    <w:rsid w:val="00F276B1"/>
    <w:rPr>
      <w:sz w:val="16"/>
      <w:szCs w:val="16"/>
    </w:rPr>
  </w:style>
  <w:style w:type="character" w:customStyle="1" w:styleId="FotobijschriftChar">
    <w:name w:val="Foto bijschrift Char"/>
    <w:link w:val="Fotobijschrift"/>
    <w:rsid w:val="00F276B1"/>
    <w:rPr>
      <w:rFonts w:ascii="Arial" w:hAnsi="Arial" w:cs="Arial"/>
      <w:sz w:val="16"/>
      <w:szCs w:val="16"/>
    </w:rPr>
  </w:style>
  <w:style w:type="character" w:customStyle="1" w:styleId="Fotobijschriftblauw2Char">
    <w:name w:val="Foto bijschrift blauw2 Char"/>
    <w:link w:val="Fotobijschriftblauw2"/>
    <w:rsid w:val="00352C63"/>
    <w:rPr>
      <w:rFonts w:ascii="Arial" w:hAnsi="Arial" w:cs="Arial"/>
      <w:i/>
      <w:sz w:val="16"/>
      <w:szCs w:val="16"/>
      <w:lang w:val="nl-NL" w:eastAsia="nl-NL" w:bidi="ar-SA"/>
    </w:rPr>
  </w:style>
  <w:style w:type="character" w:customStyle="1" w:styleId="FotobijschriftblauwChar">
    <w:name w:val="Foto bijschrift blauw Char"/>
    <w:link w:val="Fotobijschriftblauw"/>
    <w:rsid w:val="00352C63"/>
    <w:rPr>
      <w:rFonts w:ascii="Arial" w:hAnsi="Arial" w:cs="Arial"/>
      <w:i/>
      <w:color w:val="004B95"/>
      <w:sz w:val="16"/>
      <w:szCs w:val="16"/>
      <w:lang w:val="nl-NL" w:eastAsia="nl-NL" w:bidi="ar-SA"/>
    </w:rPr>
  </w:style>
  <w:style w:type="paragraph" w:styleId="BalloonText">
    <w:name w:val="Balloon Text"/>
    <w:basedOn w:val="Normal"/>
    <w:semiHidden/>
    <w:rsid w:val="000F20CE"/>
    <w:rPr>
      <w:rFonts w:ascii="Tahoma" w:hAnsi="Tahoma" w:cs="Tahoma"/>
      <w:sz w:val="16"/>
      <w:szCs w:val="16"/>
    </w:rPr>
  </w:style>
  <w:style w:type="numbering" w:styleId="1ai">
    <w:name w:val="Outline List 1"/>
    <w:basedOn w:val="NoList"/>
    <w:rsid w:val="000F20CE"/>
    <w:pPr>
      <w:numPr>
        <w:numId w:val="18"/>
      </w:numPr>
    </w:pPr>
  </w:style>
  <w:style w:type="table" w:styleId="Table3Deffects1">
    <w:name w:val="Table 3D effects 1"/>
    <w:basedOn w:val="TableNormal"/>
    <w:rsid w:val="000F20CE"/>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F20CE"/>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F20CE"/>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Normal"/>
    <w:next w:val="Normal"/>
    <w:rsid w:val="000F20CE"/>
  </w:style>
  <w:style w:type="paragraph" w:styleId="EnvelopeAddress">
    <w:name w:val="envelope address"/>
    <w:basedOn w:val="Normal"/>
    <w:rsid w:val="000F20CE"/>
    <w:pPr>
      <w:framePr w:w="7920" w:h="1980" w:hRule="exact" w:hSpace="141" w:wrap="auto" w:hAnchor="page" w:xAlign="center" w:yAlign="bottom"/>
      <w:ind w:left="2880"/>
    </w:pPr>
    <w:rPr>
      <w:sz w:val="24"/>
    </w:rPr>
  </w:style>
  <w:style w:type="paragraph" w:styleId="Closing">
    <w:name w:val="Closing"/>
    <w:basedOn w:val="Normal"/>
    <w:rsid w:val="000F20CE"/>
    <w:pPr>
      <w:ind w:left="4252"/>
    </w:pPr>
  </w:style>
  <w:style w:type="paragraph" w:styleId="EnvelopeReturn">
    <w:name w:val="envelope return"/>
    <w:basedOn w:val="Normal"/>
    <w:rsid w:val="000F20CE"/>
    <w:rPr>
      <w:sz w:val="20"/>
      <w:szCs w:val="20"/>
    </w:rPr>
  </w:style>
  <w:style w:type="numbering" w:styleId="ArticleSection">
    <w:name w:val="Outline List 3"/>
    <w:basedOn w:val="NoList"/>
    <w:rsid w:val="000F20CE"/>
    <w:pPr>
      <w:numPr>
        <w:numId w:val="19"/>
      </w:numPr>
    </w:pPr>
  </w:style>
  <w:style w:type="paragraph" w:styleId="MessageHeader">
    <w:name w:val="Message Header"/>
    <w:basedOn w:val="Normal"/>
    <w:rsid w:val="000F20CE"/>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Caption">
    <w:name w:val="caption"/>
    <w:basedOn w:val="Normal"/>
    <w:next w:val="Normal"/>
    <w:qFormat/>
    <w:rsid w:val="000F20CE"/>
    <w:rPr>
      <w:b/>
      <w:bCs/>
      <w:sz w:val="20"/>
      <w:szCs w:val="20"/>
    </w:rPr>
  </w:style>
  <w:style w:type="paragraph" w:styleId="BlockText">
    <w:name w:val="Block Text"/>
    <w:basedOn w:val="Normal"/>
    <w:rsid w:val="000F20CE"/>
    <w:pPr>
      <w:spacing w:after="120"/>
      <w:ind w:left="1440" w:right="1440"/>
    </w:pPr>
  </w:style>
  <w:style w:type="paragraph" w:styleId="TableofAuthorities">
    <w:name w:val="table of authorities"/>
    <w:basedOn w:val="Normal"/>
    <w:next w:val="Normal"/>
    <w:semiHidden/>
    <w:rsid w:val="000F20CE"/>
    <w:pPr>
      <w:ind w:left="180" w:hanging="180"/>
    </w:pPr>
  </w:style>
  <w:style w:type="paragraph" w:styleId="Date">
    <w:name w:val="Date"/>
    <w:basedOn w:val="Normal"/>
    <w:next w:val="Normal"/>
    <w:rsid w:val="000F20CE"/>
  </w:style>
  <w:style w:type="paragraph" w:styleId="DocumentMap">
    <w:name w:val="Document Map"/>
    <w:basedOn w:val="Normal"/>
    <w:semiHidden/>
    <w:rsid w:val="000F20CE"/>
    <w:pPr>
      <w:shd w:val="clear" w:color="auto" w:fill="000080"/>
    </w:pPr>
    <w:rPr>
      <w:rFonts w:ascii="Tahoma" w:hAnsi="Tahoma" w:cs="Tahoma"/>
      <w:sz w:val="20"/>
      <w:szCs w:val="20"/>
    </w:rPr>
  </w:style>
  <w:style w:type="table" w:styleId="TableSimple1">
    <w:name w:val="Table Simple 1"/>
    <w:basedOn w:val="TableNormal"/>
    <w:rsid w:val="000F20CE"/>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F20CE"/>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F20CE"/>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EndnoteReference">
    <w:name w:val="endnote reference"/>
    <w:semiHidden/>
    <w:rsid w:val="000F20CE"/>
    <w:rPr>
      <w:vertAlign w:val="superscript"/>
    </w:rPr>
  </w:style>
  <w:style w:type="paragraph" w:styleId="EndnoteText">
    <w:name w:val="endnote text"/>
    <w:basedOn w:val="Normal"/>
    <w:semiHidden/>
    <w:rsid w:val="000F20CE"/>
    <w:rPr>
      <w:sz w:val="20"/>
      <w:szCs w:val="20"/>
    </w:rPr>
  </w:style>
  <w:style w:type="table" w:styleId="TableElegant">
    <w:name w:val="Table Elegant"/>
    <w:basedOn w:val="TableNormal"/>
    <w:rsid w:val="000F20CE"/>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Normal"/>
    <w:rsid w:val="000F20CE"/>
  </w:style>
  <w:style w:type="character" w:styleId="FollowedHyperlink">
    <w:name w:val="FollowedHyperlink"/>
    <w:rsid w:val="000F20CE"/>
    <w:rPr>
      <w:color w:val="606420"/>
      <w:u w:val="single"/>
    </w:rPr>
  </w:style>
  <w:style w:type="paragraph" w:styleId="Signature">
    <w:name w:val="Signature"/>
    <w:basedOn w:val="Normal"/>
    <w:rsid w:val="000F20CE"/>
    <w:pPr>
      <w:ind w:left="4252"/>
    </w:pPr>
  </w:style>
  <w:style w:type="paragraph" w:styleId="HTMLPreformatted">
    <w:name w:val="HTML Preformatted"/>
    <w:basedOn w:val="Normal"/>
    <w:rsid w:val="000F20CE"/>
    <w:rPr>
      <w:rFonts w:ascii="Courier New" w:hAnsi="Courier New" w:cs="Courier New"/>
      <w:sz w:val="20"/>
      <w:szCs w:val="20"/>
    </w:rPr>
  </w:style>
  <w:style w:type="character" w:styleId="HTMLCode">
    <w:name w:val="HTML Code"/>
    <w:rsid w:val="000F20CE"/>
    <w:rPr>
      <w:rFonts w:ascii="Courier New" w:hAnsi="Courier New" w:cs="Courier New"/>
      <w:sz w:val="20"/>
      <w:szCs w:val="20"/>
    </w:rPr>
  </w:style>
  <w:style w:type="character" w:styleId="HTMLDefinition">
    <w:name w:val="HTML Definition"/>
    <w:rsid w:val="000F20CE"/>
    <w:rPr>
      <w:i/>
      <w:iCs/>
    </w:rPr>
  </w:style>
  <w:style w:type="character" w:styleId="HTMLVariable">
    <w:name w:val="HTML Variable"/>
    <w:rsid w:val="000F20CE"/>
    <w:rPr>
      <w:i/>
      <w:iCs/>
    </w:rPr>
  </w:style>
  <w:style w:type="character" w:styleId="HTMLAcronym">
    <w:name w:val="HTML Acronym"/>
    <w:basedOn w:val="DefaultParagraphFont"/>
    <w:rsid w:val="000F20CE"/>
  </w:style>
  <w:style w:type="paragraph" w:styleId="HTMLAddress">
    <w:name w:val="HTML Address"/>
    <w:basedOn w:val="Normal"/>
    <w:rsid w:val="000F20CE"/>
    <w:rPr>
      <w:i/>
      <w:iCs/>
    </w:rPr>
  </w:style>
  <w:style w:type="character" w:styleId="HTMLCite">
    <w:name w:val="HTML Cite"/>
    <w:rsid w:val="000F20CE"/>
    <w:rPr>
      <w:i/>
      <w:iCs/>
    </w:rPr>
  </w:style>
  <w:style w:type="character" w:styleId="HTMLTypewriter">
    <w:name w:val="HTML Typewriter"/>
    <w:rsid w:val="000F20CE"/>
    <w:rPr>
      <w:rFonts w:ascii="Courier New" w:hAnsi="Courier New" w:cs="Courier New"/>
      <w:sz w:val="20"/>
      <w:szCs w:val="20"/>
    </w:rPr>
  </w:style>
  <w:style w:type="character" w:styleId="HTMLKeyboard">
    <w:name w:val="HTML Keyboard"/>
    <w:rsid w:val="000F20CE"/>
    <w:rPr>
      <w:rFonts w:ascii="Courier New" w:hAnsi="Courier New" w:cs="Courier New"/>
      <w:sz w:val="20"/>
      <w:szCs w:val="20"/>
    </w:rPr>
  </w:style>
  <w:style w:type="character" w:styleId="HTMLSample">
    <w:name w:val="HTML Sample"/>
    <w:rsid w:val="000F20CE"/>
    <w:rPr>
      <w:rFonts w:ascii="Courier New" w:hAnsi="Courier New" w:cs="Courier New"/>
    </w:rPr>
  </w:style>
  <w:style w:type="paragraph" w:styleId="Index1">
    <w:name w:val="index 1"/>
    <w:basedOn w:val="Normal"/>
    <w:next w:val="Normal"/>
    <w:autoRedefine/>
    <w:semiHidden/>
    <w:rsid w:val="000F20CE"/>
    <w:pPr>
      <w:ind w:left="180" w:hanging="180"/>
    </w:pPr>
  </w:style>
  <w:style w:type="paragraph" w:styleId="Index2">
    <w:name w:val="index 2"/>
    <w:basedOn w:val="Normal"/>
    <w:next w:val="Normal"/>
    <w:autoRedefine/>
    <w:semiHidden/>
    <w:rsid w:val="000F20CE"/>
    <w:pPr>
      <w:ind w:left="360" w:hanging="180"/>
    </w:pPr>
  </w:style>
  <w:style w:type="paragraph" w:styleId="Index3">
    <w:name w:val="index 3"/>
    <w:basedOn w:val="Normal"/>
    <w:next w:val="Normal"/>
    <w:autoRedefine/>
    <w:semiHidden/>
    <w:rsid w:val="000F20CE"/>
    <w:pPr>
      <w:ind w:left="540" w:hanging="180"/>
    </w:pPr>
  </w:style>
  <w:style w:type="paragraph" w:styleId="Index4">
    <w:name w:val="index 4"/>
    <w:basedOn w:val="Normal"/>
    <w:next w:val="Normal"/>
    <w:autoRedefine/>
    <w:semiHidden/>
    <w:rsid w:val="000F20CE"/>
    <w:pPr>
      <w:ind w:left="720" w:hanging="180"/>
    </w:pPr>
  </w:style>
  <w:style w:type="paragraph" w:styleId="Index5">
    <w:name w:val="index 5"/>
    <w:basedOn w:val="Normal"/>
    <w:next w:val="Normal"/>
    <w:autoRedefine/>
    <w:semiHidden/>
    <w:rsid w:val="000F20CE"/>
    <w:pPr>
      <w:ind w:left="900" w:hanging="180"/>
    </w:pPr>
  </w:style>
  <w:style w:type="paragraph" w:styleId="Index6">
    <w:name w:val="index 6"/>
    <w:basedOn w:val="Normal"/>
    <w:next w:val="Normal"/>
    <w:autoRedefine/>
    <w:semiHidden/>
    <w:rsid w:val="000F20CE"/>
    <w:pPr>
      <w:ind w:left="1080" w:hanging="180"/>
    </w:pPr>
  </w:style>
  <w:style w:type="paragraph" w:styleId="Index7">
    <w:name w:val="index 7"/>
    <w:basedOn w:val="Normal"/>
    <w:next w:val="Normal"/>
    <w:autoRedefine/>
    <w:semiHidden/>
    <w:rsid w:val="000F20CE"/>
    <w:pPr>
      <w:ind w:left="1260" w:hanging="180"/>
    </w:pPr>
  </w:style>
  <w:style w:type="paragraph" w:styleId="Index8">
    <w:name w:val="index 8"/>
    <w:basedOn w:val="Normal"/>
    <w:next w:val="Normal"/>
    <w:autoRedefine/>
    <w:semiHidden/>
    <w:rsid w:val="000F20CE"/>
    <w:pPr>
      <w:ind w:left="1440" w:hanging="180"/>
    </w:pPr>
  </w:style>
  <w:style w:type="paragraph" w:styleId="Index9">
    <w:name w:val="index 9"/>
    <w:basedOn w:val="Normal"/>
    <w:next w:val="Normal"/>
    <w:autoRedefine/>
    <w:semiHidden/>
    <w:rsid w:val="000F20CE"/>
    <w:pPr>
      <w:ind w:left="1620" w:hanging="180"/>
    </w:pPr>
  </w:style>
  <w:style w:type="paragraph" w:styleId="IndexHeading">
    <w:name w:val="index heading"/>
    <w:basedOn w:val="Normal"/>
    <w:next w:val="Index1"/>
    <w:semiHidden/>
    <w:rsid w:val="000F20CE"/>
    <w:rPr>
      <w:b/>
      <w:bCs/>
    </w:rPr>
  </w:style>
  <w:style w:type="paragraph" w:styleId="TOC4">
    <w:name w:val="toc 4"/>
    <w:basedOn w:val="Normal"/>
    <w:next w:val="Normal"/>
    <w:autoRedefine/>
    <w:uiPriority w:val="39"/>
    <w:rsid w:val="000F20CE"/>
    <w:pPr>
      <w:ind w:left="540"/>
    </w:pPr>
  </w:style>
  <w:style w:type="paragraph" w:styleId="TOC5">
    <w:name w:val="toc 5"/>
    <w:basedOn w:val="Normal"/>
    <w:next w:val="Normal"/>
    <w:autoRedefine/>
    <w:uiPriority w:val="39"/>
    <w:rsid w:val="000F20CE"/>
    <w:pPr>
      <w:ind w:left="720"/>
    </w:pPr>
  </w:style>
  <w:style w:type="paragraph" w:styleId="TOC6">
    <w:name w:val="toc 6"/>
    <w:basedOn w:val="Normal"/>
    <w:next w:val="Normal"/>
    <w:autoRedefine/>
    <w:uiPriority w:val="39"/>
    <w:rsid w:val="000F20CE"/>
    <w:pPr>
      <w:ind w:left="900"/>
    </w:pPr>
  </w:style>
  <w:style w:type="paragraph" w:styleId="TOC7">
    <w:name w:val="toc 7"/>
    <w:basedOn w:val="Normal"/>
    <w:next w:val="Normal"/>
    <w:autoRedefine/>
    <w:uiPriority w:val="39"/>
    <w:rsid w:val="000F20CE"/>
    <w:pPr>
      <w:ind w:left="1080"/>
    </w:pPr>
  </w:style>
  <w:style w:type="paragraph" w:styleId="TOC8">
    <w:name w:val="toc 8"/>
    <w:basedOn w:val="Normal"/>
    <w:next w:val="Normal"/>
    <w:autoRedefine/>
    <w:uiPriority w:val="39"/>
    <w:rsid w:val="000F20CE"/>
    <w:pPr>
      <w:ind w:left="1260"/>
    </w:pPr>
  </w:style>
  <w:style w:type="paragraph" w:styleId="TOC9">
    <w:name w:val="toc 9"/>
    <w:basedOn w:val="Normal"/>
    <w:next w:val="Normal"/>
    <w:autoRedefine/>
    <w:uiPriority w:val="39"/>
    <w:rsid w:val="000F20CE"/>
    <w:pPr>
      <w:ind w:left="1440"/>
    </w:pPr>
  </w:style>
  <w:style w:type="table" w:styleId="TableClassic1">
    <w:name w:val="Table Classic 1"/>
    <w:basedOn w:val="TableNormal"/>
    <w:rsid w:val="000F20CE"/>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F20CE"/>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F20CE"/>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F20CE"/>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F20CE"/>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F20CE"/>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F20CE"/>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TOAHeading">
    <w:name w:val="toa heading"/>
    <w:basedOn w:val="Normal"/>
    <w:next w:val="Normal"/>
    <w:semiHidden/>
    <w:rsid w:val="000F20CE"/>
    <w:pPr>
      <w:spacing w:before="120"/>
    </w:pPr>
    <w:rPr>
      <w:b/>
      <w:bCs/>
      <w:sz w:val="24"/>
    </w:rPr>
  </w:style>
  <w:style w:type="paragraph" w:styleId="List">
    <w:name w:val="List"/>
    <w:basedOn w:val="Normal"/>
    <w:rsid w:val="000F20CE"/>
    <w:pPr>
      <w:ind w:left="283" w:hanging="283"/>
    </w:pPr>
  </w:style>
  <w:style w:type="paragraph" w:styleId="List2">
    <w:name w:val="List 2"/>
    <w:basedOn w:val="Normal"/>
    <w:rsid w:val="000F20CE"/>
    <w:pPr>
      <w:ind w:left="566" w:hanging="283"/>
    </w:pPr>
  </w:style>
  <w:style w:type="paragraph" w:styleId="List3">
    <w:name w:val="List 3"/>
    <w:basedOn w:val="Normal"/>
    <w:rsid w:val="000F20CE"/>
    <w:pPr>
      <w:ind w:left="849" w:hanging="283"/>
    </w:pPr>
  </w:style>
  <w:style w:type="paragraph" w:styleId="List4">
    <w:name w:val="List 4"/>
    <w:basedOn w:val="Normal"/>
    <w:rsid w:val="000F20CE"/>
    <w:pPr>
      <w:ind w:left="1132" w:hanging="283"/>
    </w:pPr>
  </w:style>
  <w:style w:type="paragraph" w:styleId="List5">
    <w:name w:val="List 5"/>
    <w:basedOn w:val="Normal"/>
    <w:rsid w:val="000F20CE"/>
    <w:pPr>
      <w:ind w:left="1415" w:hanging="283"/>
    </w:pPr>
  </w:style>
  <w:style w:type="paragraph" w:styleId="TableofFigures">
    <w:name w:val="table of figures"/>
    <w:basedOn w:val="Normal"/>
    <w:next w:val="Normal"/>
    <w:semiHidden/>
    <w:rsid w:val="000F20CE"/>
  </w:style>
  <w:style w:type="paragraph" w:styleId="ListBullet">
    <w:name w:val="List Bullet"/>
    <w:basedOn w:val="Normal"/>
    <w:rsid w:val="000F20CE"/>
    <w:pPr>
      <w:numPr>
        <w:numId w:val="7"/>
      </w:numPr>
    </w:pPr>
  </w:style>
  <w:style w:type="paragraph" w:styleId="ListBullet2">
    <w:name w:val="List Bullet 2"/>
    <w:basedOn w:val="Normal"/>
    <w:rsid w:val="000F20CE"/>
    <w:pPr>
      <w:numPr>
        <w:numId w:val="8"/>
      </w:numPr>
    </w:pPr>
  </w:style>
  <w:style w:type="paragraph" w:styleId="ListBullet3">
    <w:name w:val="List Bullet 3"/>
    <w:basedOn w:val="Normal"/>
    <w:rsid w:val="000F20CE"/>
    <w:pPr>
      <w:numPr>
        <w:numId w:val="9"/>
      </w:numPr>
    </w:pPr>
  </w:style>
  <w:style w:type="paragraph" w:styleId="ListBullet4">
    <w:name w:val="List Bullet 4"/>
    <w:basedOn w:val="Normal"/>
    <w:rsid w:val="000F20CE"/>
    <w:pPr>
      <w:numPr>
        <w:numId w:val="10"/>
      </w:numPr>
    </w:pPr>
  </w:style>
  <w:style w:type="paragraph" w:styleId="ListBullet5">
    <w:name w:val="List Bullet 5"/>
    <w:basedOn w:val="Normal"/>
    <w:rsid w:val="000F20CE"/>
    <w:pPr>
      <w:numPr>
        <w:numId w:val="11"/>
      </w:numPr>
    </w:pPr>
  </w:style>
  <w:style w:type="paragraph" w:styleId="ListNumber">
    <w:name w:val="List Number"/>
    <w:basedOn w:val="Normal"/>
    <w:rsid w:val="000F20CE"/>
    <w:pPr>
      <w:numPr>
        <w:numId w:val="12"/>
      </w:numPr>
    </w:pPr>
  </w:style>
  <w:style w:type="paragraph" w:styleId="ListNumber2">
    <w:name w:val="List Number 2"/>
    <w:basedOn w:val="Normal"/>
    <w:rsid w:val="000F20CE"/>
    <w:pPr>
      <w:numPr>
        <w:numId w:val="13"/>
      </w:numPr>
    </w:pPr>
  </w:style>
  <w:style w:type="paragraph" w:styleId="ListNumber3">
    <w:name w:val="List Number 3"/>
    <w:basedOn w:val="Normal"/>
    <w:rsid w:val="000F20CE"/>
    <w:pPr>
      <w:numPr>
        <w:numId w:val="14"/>
      </w:numPr>
    </w:pPr>
  </w:style>
  <w:style w:type="paragraph" w:styleId="ListNumber4">
    <w:name w:val="List Number 4"/>
    <w:basedOn w:val="Normal"/>
    <w:rsid w:val="000F20CE"/>
    <w:pPr>
      <w:numPr>
        <w:numId w:val="15"/>
      </w:numPr>
    </w:pPr>
  </w:style>
  <w:style w:type="paragraph" w:styleId="ListNumber5">
    <w:name w:val="List Number 5"/>
    <w:basedOn w:val="Normal"/>
    <w:rsid w:val="000F20CE"/>
    <w:pPr>
      <w:numPr>
        <w:numId w:val="16"/>
      </w:numPr>
    </w:pPr>
  </w:style>
  <w:style w:type="paragraph" w:styleId="ListContinue">
    <w:name w:val="List Continue"/>
    <w:basedOn w:val="Normal"/>
    <w:rsid w:val="000F20CE"/>
    <w:pPr>
      <w:spacing w:after="120"/>
      <w:ind w:left="283"/>
    </w:pPr>
  </w:style>
  <w:style w:type="paragraph" w:styleId="ListContinue2">
    <w:name w:val="List Continue 2"/>
    <w:basedOn w:val="Normal"/>
    <w:rsid w:val="000F20CE"/>
    <w:pPr>
      <w:spacing w:after="120"/>
      <w:ind w:left="566"/>
    </w:pPr>
  </w:style>
  <w:style w:type="paragraph" w:styleId="ListContinue3">
    <w:name w:val="List Continue 3"/>
    <w:basedOn w:val="Normal"/>
    <w:rsid w:val="000F20CE"/>
    <w:pPr>
      <w:spacing w:after="120"/>
      <w:ind w:left="849"/>
    </w:pPr>
  </w:style>
  <w:style w:type="paragraph" w:styleId="ListContinue4">
    <w:name w:val="List Continue 4"/>
    <w:basedOn w:val="Normal"/>
    <w:rsid w:val="000F20CE"/>
    <w:pPr>
      <w:spacing w:after="120"/>
      <w:ind w:left="1132"/>
    </w:pPr>
  </w:style>
  <w:style w:type="paragraph" w:styleId="ListContinue5">
    <w:name w:val="List Continue 5"/>
    <w:basedOn w:val="Normal"/>
    <w:rsid w:val="000F20CE"/>
    <w:pPr>
      <w:spacing w:after="120"/>
      <w:ind w:left="1415"/>
    </w:pPr>
  </w:style>
  <w:style w:type="paragraph" w:styleId="MacroText">
    <w:name w:val="macro"/>
    <w:semiHidden/>
    <w:rsid w:val="000F20CE"/>
    <w:pPr>
      <w:tabs>
        <w:tab w:val="left" w:pos="480"/>
        <w:tab w:val="left" w:pos="960"/>
        <w:tab w:val="left" w:pos="1440"/>
        <w:tab w:val="left" w:pos="1920"/>
        <w:tab w:val="left" w:pos="2400"/>
        <w:tab w:val="left" w:pos="2880"/>
        <w:tab w:val="left" w:pos="3360"/>
        <w:tab w:val="left" w:pos="3840"/>
        <w:tab w:val="left" w:pos="4320"/>
      </w:tabs>
      <w:spacing w:line="300" w:lineRule="atLeast"/>
    </w:pPr>
    <w:rPr>
      <w:rFonts w:ascii="Courier New" w:hAnsi="Courier New" w:cs="Courier New"/>
    </w:rPr>
  </w:style>
  <w:style w:type="character" w:styleId="Emphasis">
    <w:name w:val="Emphasis"/>
    <w:qFormat/>
    <w:rsid w:val="000F20CE"/>
    <w:rPr>
      <w:i/>
      <w:iCs/>
    </w:rPr>
  </w:style>
  <w:style w:type="paragraph" w:styleId="NormalWeb">
    <w:name w:val="Normal (Web)"/>
    <w:basedOn w:val="Normal"/>
    <w:uiPriority w:val="99"/>
    <w:rsid w:val="000F20CE"/>
    <w:rPr>
      <w:rFonts w:ascii="Times New Roman" w:hAnsi="Times New Roman" w:cs="Times New Roman"/>
      <w:sz w:val="24"/>
    </w:rPr>
  </w:style>
  <w:style w:type="paragraph" w:styleId="NoteHeading">
    <w:name w:val="Note Heading"/>
    <w:basedOn w:val="Normal"/>
    <w:next w:val="Normal"/>
    <w:rsid w:val="000F20CE"/>
  </w:style>
  <w:style w:type="paragraph" w:styleId="CommentText">
    <w:name w:val="annotation text"/>
    <w:basedOn w:val="Normal"/>
    <w:semiHidden/>
    <w:rsid w:val="000F20CE"/>
    <w:rPr>
      <w:sz w:val="20"/>
      <w:szCs w:val="20"/>
    </w:rPr>
  </w:style>
  <w:style w:type="paragraph" w:styleId="CommentSubject">
    <w:name w:val="annotation subject"/>
    <w:basedOn w:val="CommentText"/>
    <w:next w:val="CommentText"/>
    <w:semiHidden/>
    <w:rsid w:val="000F20CE"/>
    <w:rPr>
      <w:b/>
      <w:bCs/>
    </w:rPr>
  </w:style>
  <w:style w:type="paragraph" w:styleId="BodyText">
    <w:name w:val="Body Text"/>
    <w:basedOn w:val="Normal"/>
    <w:rsid w:val="000F20CE"/>
    <w:pPr>
      <w:spacing w:after="120"/>
    </w:pPr>
  </w:style>
  <w:style w:type="paragraph" w:styleId="BodyText2">
    <w:name w:val="Body Text 2"/>
    <w:basedOn w:val="Normal"/>
    <w:rsid w:val="000F20CE"/>
    <w:pPr>
      <w:spacing w:after="120" w:line="480" w:lineRule="auto"/>
    </w:pPr>
  </w:style>
  <w:style w:type="paragraph" w:styleId="BodyText3">
    <w:name w:val="Body Text 3"/>
    <w:basedOn w:val="Normal"/>
    <w:rsid w:val="000F20CE"/>
    <w:pPr>
      <w:spacing w:after="120"/>
    </w:pPr>
    <w:rPr>
      <w:sz w:val="16"/>
      <w:szCs w:val="16"/>
    </w:rPr>
  </w:style>
  <w:style w:type="paragraph" w:styleId="BodyTextFirstIndent">
    <w:name w:val="Body Text First Indent"/>
    <w:basedOn w:val="BodyText"/>
    <w:rsid w:val="000F20CE"/>
    <w:pPr>
      <w:ind w:firstLine="210"/>
    </w:pPr>
  </w:style>
  <w:style w:type="paragraph" w:styleId="BodyTextIndent">
    <w:name w:val="Body Text Indent"/>
    <w:basedOn w:val="Normal"/>
    <w:rsid w:val="000F20CE"/>
    <w:pPr>
      <w:spacing w:after="120"/>
      <w:ind w:left="283"/>
    </w:pPr>
  </w:style>
  <w:style w:type="paragraph" w:styleId="BodyTextFirstIndent2">
    <w:name w:val="Body Text First Indent 2"/>
    <w:basedOn w:val="BodyTextIndent"/>
    <w:rsid w:val="000F20CE"/>
    <w:pPr>
      <w:ind w:firstLine="210"/>
    </w:pPr>
  </w:style>
  <w:style w:type="paragraph" w:styleId="BodyTextIndent2">
    <w:name w:val="Body Text Indent 2"/>
    <w:basedOn w:val="Normal"/>
    <w:rsid w:val="000F20CE"/>
    <w:pPr>
      <w:spacing w:after="120" w:line="480" w:lineRule="auto"/>
      <w:ind w:left="283"/>
    </w:pPr>
  </w:style>
  <w:style w:type="paragraph" w:styleId="BodyTextIndent3">
    <w:name w:val="Body Text Indent 3"/>
    <w:basedOn w:val="Normal"/>
    <w:rsid w:val="000F20CE"/>
    <w:pPr>
      <w:spacing w:after="120"/>
      <w:ind w:left="283"/>
    </w:pPr>
    <w:rPr>
      <w:sz w:val="16"/>
      <w:szCs w:val="16"/>
    </w:rPr>
  </w:style>
  <w:style w:type="table" w:styleId="TableProfessional">
    <w:name w:val="Table Professional"/>
    <w:basedOn w:val="TableNormal"/>
    <w:rsid w:val="000F20CE"/>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LineNumber">
    <w:name w:val="line number"/>
    <w:basedOn w:val="DefaultParagraphFont"/>
    <w:rsid w:val="000F20CE"/>
  </w:style>
  <w:style w:type="paragraph" w:styleId="NormalIndent">
    <w:name w:val="Normal Indent"/>
    <w:basedOn w:val="Normal"/>
    <w:rsid w:val="000F20CE"/>
    <w:pPr>
      <w:ind w:left="708"/>
    </w:pPr>
  </w:style>
  <w:style w:type="paragraph" w:styleId="Subtitle">
    <w:name w:val="Subtitle"/>
    <w:basedOn w:val="Normal"/>
    <w:qFormat/>
    <w:rsid w:val="000F20CE"/>
    <w:pPr>
      <w:spacing w:after="60"/>
      <w:jc w:val="center"/>
      <w:outlineLvl w:val="1"/>
    </w:pPr>
    <w:rPr>
      <w:sz w:val="24"/>
    </w:rPr>
  </w:style>
  <w:style w:type="table" w:styleId="TableColumns1">
    <w:name w:val="Table Columns 1"/>
    <w:basedOn w:val="TableNormal"/>
    <w:rsid w:val="000F20CE"/>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F20CE"/>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F20CE"/>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F20CE"/>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F20CE"/>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rsid w:val="000F20CE"/>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F20CE"/>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F20CE"/>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F20CE"/>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F20CE"/>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F20CE"/>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F20CE"/>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F20CE"/>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1">
    <w:name w:val="Table Grid 1"/>
    <w:basedOn w:val="TableNormal"/>
    <w:rsid w:val="000F20CE"/>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F20CE"/>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F20CE"/>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F20CE"/>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F20CE"/>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F20CE"/>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F20CE"/>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F20CE"/>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rsid w:val="000F20CE"/>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0F20CE"/>
    <w:rPr>
      <w:rFonts w:ascii="Courier New" w:hAnsi="Courier New" w:cs="Courier New"/>
      <w:sz w:val="20"/>
      <w:szCs w:val="20"/>
    </w:rPr>
  </w:style>
  <w:style w:type="paragraph" w:styleId="Title">
    <w:name w:val="Title"/>
    <w:basedOn w:val="Normal"/>
    <w:qFormat/>
    <w:rsid w:val="000F20CE"/>
    <w:pPr>
      <w:spacing w:before="240" w:after="60"/>
      <w:jc w:val="center"/>
      <w:outlineLvl w:val="0"/>
    </w:pPr>
    <w:rPr>
      <w:b/>
      <w:bCs/>
      <w:kern w:val="28"/>
      <w:sz w:val="32"/>
      <w:szCs w:val="32"/>
    </w:rPr>
  </w:style>
  <w:style w:type="table" w:styleId="TableSubtle1">
    <w:name w:val="Table Subtle 1"/>
    <w:basedOn w:val="TableNormal"/>
    <w:rsid w:val="000F20CE"/>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F20CE"/>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mmentReference">
    <w:name w:val="annotation reference"/>
    <w:uiPriority w:val="99"/>
    <w:semiHidden/>
    <w:rsid w:val="000F20CE"/>
    <w:rPr>
      <w:sz w:val="16"/>
      <w:szCs w:val="16"/>
    </w:rPr>
  </w:style>
  <w:style w:type="table" w:styleId="TableWeb1">
    <w:name w:val="Table Web 1"/>
    <w:basedOn w:val="TableNormal"/>
    <w:rsid w:val="000F20CE"/>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F20CE"/>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F20CE"/>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qFormat/>
    <w:rsid w:val="000F20CE"/>
    <w:rPr>
      <w:b/>
      <w:bCs/>
    </w:rPr>
  </w:style>
  <w:style w:type="paragraph" w:styleId="ListParagraph">
    <w:name w:val="List Paragraph"/>
    <w:aliases w:val="Reference List,Opsomming puntsgewijs,Lijstalinea niv 1"/>
    <w:basedOn w:val="Normal"/>
    <w:link w:val="ListParagraphChar"/>
    <w:uiPriority w:val="1"/>
    <w:qFormat/>
    <w:rsid w:val="004F16A8"/>
    <w:pPr>
      <w:ind w:left="720"/>
      <w:contextualSpacing/>
    </w:pPr>
  </w:style>
  <w:style w:type="character" w:customStyle="1" w:styleId="fontstyle01">
    <w:name w:val="fontstyle01"/>
    <w:basedOn w:val="DefaultParagraphFont"/>
    <w:rsid w:val="00C014C1"/>
    <w:rPr>
      <w:rFonts w:ascii="ArialMT" w:hAnsi="ArialMT" w:hint="default"/>
      <w:b w:val="0"/>
      <w:bCs w:val="0"/>
      <w:i w:val="0"/>
      <w:iCs w:val="0"/>
      <w:color w:val="000000"/>
      <w:sz w:val="18"/>
      <w:szCs w:val="18"/>
    </w:rPr>
  </w:style>
  <w:style w:type="character" w:customStyle="1" w:styleId="fontstyle21">
    <w:name w:val="fontstyle21"/>
    <w:basedOn w:val="DefaultParagraphFont"/>
    <w:rsid w:val="00C014C1"/>
    <w:rPr>
      <w:rFonts w:ascii="Arial-ItalicMT" w:hAnsi="Arial-ItalicMT" w:hint="default"/>
      <w:b w:val="0"/>
      <w:bCs w:val="0"/>
      <w:i/>
      <w:iCs/>
      <w:color w:val="000000"/>
      <w:sz w:val="18"/>
      <w:szCs w:val="18"/>
    </w:rPr>
  </w:style>
  <w:style w:type="table" w:customStyle="1" w:styleId="Tabelraster1">
    <w:name w:val="Tabelraster1"/>
    <w:basedOn w:val="TableNormal"/>
    <w:next w:val="TableGrid"/>
    <w:uiPriority w:val="59"/>
    <w:rsid w:val="00FF6E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34149B"/>
    <w:rPr>
      <w:rFonts w:ascii="ArialMT" w:hAnsi="ArialMT" w:hint="default"/>
      <w:b w:val="0"/>
      <w:bCs w:val="0"/>
      <w:i w:val="0"/>
      <w:iCs w:val="0"/>
      <w:color w:val="000000"/>
      <w:sz w:val="18"/>
      <w:szCs w:val="18"/>
    </w:rPr>
  </w:style>
  <w:style w:type="paragraph" w:styleId="NoSpacing">
    <w:name w:val="No Spacing"/>
    <w:uiPriority w:val="1"/>
    <w:qFormat/>
    <w:rsid w:val="0034149B"/>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0721CC"/>
    <w:rPr>
      <w:rFonts w:ascii="Arial" w:hAnsi="Arial" w:cs="Arial"/>
      <w:sz w:val="18"/>
      <w:szCs w:val="24"/>
    </w:rPr>
  </w:style>
  <w:style w:type="paragraph" w:customStyle="1" w:styleId="doLijstnummering5">
    <w:name w:val="do_Lijstnummering5"/>
    <w:basedOn w:val="Normal"/>
    <w:qFormat/>
    <w:rsid w:val="00C857BF"/>
    <w:pPr>
      <w:numPr>
        <w:numId w:val="20"/>
      </w:numPr>
    </w:pPr>
    <w:rPr>
      <w:rFonts w:ascii="Verdana" w:hAnsi="Verdana" w:cs="Times New Roman"/>
    </w:rPr>
  </w:style>
  <w:style w:type="character" w:customStyle="1" w:styleId="ListParagraphChar">
    <w:name w:val="List Paragraph Char"/>
    <w:aliases w:val="Reference List Char,Opsomming puntsgewijs Char,Lijstalinea niv 1 Char"/>
    <w:basedOn w:val="DefaultParagraphFont"/>
    <w:link w:val="ListParagraph"/>
    <w:uiPriority w:val="34"/>
    <w:locked/>
    <w:rsid w:val="00E02F6A"/>
    <w:rPr>
      <w:rFonts w:ascii="Arial" w:hAnsi="Arial" w:cs="Arial"/>
      <w:sz w:val="18"/>
      <w:szCs w:val="24"/>
    </w:rPr>
  </w:style>
  <w:style w:type="character" w:styleId="UnresolvedMention">
    <w:name w:val="Unresolved Mention"/>
    <w:basedOn w:val="DefaultParagraphFont"/>
    <w:uiPriority w:val="99"/>
    <w:semiHidden/>
    <w:unhideWhenUsed/>
    <w:rsid w:val="00AA4827"/>
    <w:rPr>
      <w:color w:val="605E5C"/>
      <w:shd w:val="clear" w:color="auto" w:fill="E1DFDD"/>
    </w:rPr>
  </w:style>
  <w:style w:type="paragraph" w:styleId="Revision">
    <w:name w:val="Revision"/>
    <w:hidden/>
    <w:uiPriority w:val="99"/>
    <w:semiHidden/>
    <w:rsid w:val="00D30C9B"/>
    <w:rPr>
      <w:rFonts w:ascii="Arial" w:hAnsi="Arial" w:cs="Arial"/>
      <w:sz w:val="18"/>
      <w:szCs w:val="24"/>
    </w:rPr>
  </w:style>
  <w:style w:type="character" w:customStyle="1" w:styleId="cf01">
    <w:name w:val="cf01"/>
    <w:basedOn w:val="DefaultParagraphFont"/>
    <w:rsid w:val="008B2583"/>
    <w:rPr>
      <w:rFonts w:ascii="Segoe UI" w:hAnsi="Segoe UI" w:cs="Segoe UI" w:hint="default"/>
      <w:sz w:val="18"/>
      <w:szCs w:val="18"/>
    </w:rPr>
  </w:style>
  <w:style w:type="paragraph" w:customStyle="1" w:styleId="TableParagraph">
    <w:name w:val="Table Paragraph"/>
    <w:basedOn w:val="Normal"/>
    <w:uiPriority w:val="1"/>
    <w:qFormat/>
    <w:rsid w:val="00D35DE5"/>
    <w:pPr>
      <w:widowControl w:val="0"/>
      <w:autoSpaceDE w:val="0"/>
      <w:autoSpaceDN w:val="0"/>
      <w:spacing w:line="240" w:lineRule="auto"/>
      <w:ind w:left="109"/>
    </w:pPr>
    <w:rPr>
      <w:rFonts w:ascii="Calibri" w:eastAsia="Calibri" w:hAnsi="Calibri" w:cs="Calibri"/>
      <w:sz w:val="22"/>
      <w:szCs w:val="22"/>
      <w:lang w:eastAsia="en-US"/>
    </w:rPr>
  </w:style>
  <w:style w:type="table" w:customStyle="1" w:styleId="TableNormal1">
    <w:name w:val="Table Normal1"/>
    <w:uiPriority w:val="2"/>
    <w:semiHidden/>
    <w:unhideWhenUsed/>
    <w:qFormat/>
    <w:rsid w:val="0050100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Mention">
    <w:name w:val="Mention"/>
    <w:basedOn w:val="DefaultParagraphFont"/>
    <w:uiPriority w:val="99"/>
    <w:unhideWhenUsed/>
    <w:rsid w:val="00EE168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79633">
      <w:bodyDiv w:val="1"/>
      <w:marLeft w:val="0"/>
      <w:marRight w:val="0"/>
      <w:marTop w:val="0"/>
      <w:marBottom w:val="0"/>
      <w:divBdr>
        <w:top w:val="none" w:sz="0" w:space="0" w:color="auto"/>
        <w:left w:val="none" w:sz="0" w:space="0" w:color="auto"/>
        <w:bottom w:val="none" w:sz="0" w:space="0" w:color="auto"/>
        <w:right w:val="none" w:sz="0" w:space="0" w:color="auto"/>
      </w:divBdr>
    </w:div>
    <w:div w:id="66611912">
      <w:bodyDiv w:val="1"/>
      <w:marLeft w:val="0"/>
      <w:marRight w:val="0"/>
      <w:marTop w:val="0"/>
      <w:marBottom w:val="0"/>
      <w:divBdr>
        <w:top w:val="none" w:sz="0" w:space="0" w:color="auto"/>
        <w:left w:val="none" w:sz="0" w:space="0" w:color="auto"/>
        <w:bottom w:val="none" w:sz="0" w:space="0" w:color="auto"/>
        <w:right w:val="none" w:sz="0" w:space="0" w:color="auto"/>
      </w:divBdr>
      <w:divsChild>
        <w:div w:id="1403135309">
          <w:marLeft w:val="547"/>
          <w:marRight w:val="0"/>
          <w:marTop w:val="0"/>
          <w:marBottom w:val="0"/>
          <w:divBdr>
            <w:top w:val="none" w:sz="0" w:space="0" w:color="auto"/>
            <w:left w:val="none" w:sz="0" w:space="0" w:color="auto"/>
            <w:bottom w:val="none" w:sz="0" w:space="0" w:color="auto"/>
            <w:right w:val="none" w:sz="0" w:space="0" w:color="auto"/>
          </w:divBdr>
        </w:div>
        <w:div w:id="1891530540">
          <w:marLeft w:val="547"/>
          <w:marRight w:val="0"/>
          <w:marTop w:val="0"/>
          <w:marBottom w:val="0"/>
          <w:divBdr>
            <w:top w:val="none" w:sz="0" w:space="0" w:color="auto"/>
            <w:left w:val="none" w:sz="0" w:space="0" w:color="auto"/>
            <w:bottom w:val="none" w:sz="0" w:space="0" w:color="auto"/>
            <w:right w:val="none" w:sz="0" w:space="0" w:color="auto"/>
          </w:divBdr>
        </w:div>
        <w:div w:id="1919442804">
          <w:marLeft w:val="547"/>
          <w:marRight w:val="0"/>
          <w:marTop w:val="0"/>
          <w:marBottom w:val="0"/>
          <w:divBdr>
            <w:top w:val="none" w:sz="0" w:space="0" w:color="auto"/>
            <w:left w:val="none" w:sz="0" w:space="0" w:color="auto"/>
            <w:bottom w:val="none" w:sz="0" w:space="0" w:color="auto"/>
            <w:right w:val="none" w:sz="0" w:space="0" w:color="auto"/>
          </w:divBdr>
        </w:div>
      </w:divsChild>
    </w:div>
    <w:div w:id="143157755">
      <w:bodyDiv w:val="1"/>
      <w:marLeft w:val="0"/>
      <w:marRight w:val="0"/>
      <w:marTop w:val="0"/>
      <w:marBottom w:val="0"/>
      <w:divBdr>
        <w:top w:val="none" w:sz="0" w:space="0" w:color="auto"/>
        <w:left w:val="none" w:sz="0" w:space="0" w:color="auto"/>
        <w:bottom w:val="none" w:sz="0" w:space="0" w:color="auto"/>
        <w:right w:val="none" w:sz="0" w:space="0" w:color="auto"/>
      </w:divBdr>
    </w:div>
    <w:div w:id="223025254">
      <w:bodyDiv w:val="1"/>
      <w:marLeft w:val="0"/>
      <w:marRight w:val="0"/>
      <w:marTop w:val="0"/>
      <w:marBottom w:val="0"/>
      <w:divBdr>
        <w:top w:val="none" w:sz="0" w:space="0" w:color="auto"/>
        <w:left w:val="none" w:sz="0" w:space="0" w:color="auto"/>
        <w:bottom w:val="none" w:sz="0" w:space="0" w:color="auto"/>
        <w:right w:val="none" w:sz="0" w:space="0" w:color="auto"/>
      </w:divBdr>
    </w:div>
    <w:div w:id="237712885">
      <w:bodyDiv w:val="1"/>
      <w:marLeft w:val="0"/>
      <w:marRight w:val="0"/>
      <w:marTop w:val="0"/>
      <w:marBottom w:val="0"/>
      <w:divBdr>
        <w:top w:val="none" w:sz="0" w:space="0" w:color="auto"/>
        <w:left w:val="none" w:sz="0" w:space="0" w:color="auto"/>
        <w:bottom w:val="none" w:sz="0" w:space="0" w:color="auto"/>
        <w:right w:val="none" w:sz="0" w:space="0" w:color="auto"/>
      </w:divBdr>
    </w:div>
    <w:div w:id="282465677">
      <w:bodyDiv w:val="1"/>
      <w:marLeft w:val="0"/>
      <w:marRight w:val="0"/>
      <w:marTop w:val="0"/>
      <w:marBottom w:val="0"/>
      <w:divBdr>
        <w:top w:val="none" w:sz="0" w:space="0" w:color="auto"/>
        <w:left w:val="none" w:sz="0" w:space="0" w:color="auto"/>
        <w:bottom w:val="none" w:sz="0" w:space="0" w:color="auto"/>
        <w:right w:val="none" w:sz="0" w:space="0" w:color="auto"/>
      </w:divBdr>
    </w:div>
    <w:div w:id="305401651">
      <w:bodyDiv w:val="1"/>
      <w:marLeft w:val="0"/>
      <w:marRight w:val="0"/>
      <w:marTop w:val="0"/>
      <w:marBottom w:val="0"/>
      <w:divBdr>
        <w:top w:val="none" w:sz="0" w:space="0" w:color="auto"/>
        <w:left w:val="none" w:sz="0" w:space="0" w:color="auto"/>
        <w:bottom w:val="none" w:sz="0" w:space="0" w:color="auto"/>
        <w:right w:val="none" w:sz="0" w:space="0" w:color="auto"/>
      </w:divBdr>
    </w:div>
    <w:div w:id="346718024">
      <w:bodyDiv w:val="1"/>
      <w:marLeft w:val="0"/>
      <w:marRight w:val="0"/>
      <w:marTop w:val="0"/>
      <w:marBottom w:val="0"/>
      <w:divBdr>
        <w:top w:val="none" w:sz="0" w:space="0" w:color="auto"/>
        <w:left w:val="none" w:sz="0" w:space="0" w:color="auto"/>
        <w:bottom w:val="none" w:sz="0" w:space="0" w:color="auto"/>
        <w:right w:val="none" w:sz="0" w:space="0" w:color="auto"/>
      </w:divBdr>
    </w:div>
    <w:div w:id="396128385">
      <w:bodyDiv w:val="1"/>
      <w:marLeft w:val="0"/>
      <w:marRight w:val="0"/>
      <w:marTop w:val="0"/>
      <w:marBottom w:val="0"/>
      <w:divBdr>
        <w:top w:val="none" w:sz="0" w:space="0" w:color="auto"/>
        <w:left w:val="none" w:sz="0" w:space="0" w:color="auto"/>
        <w:bottom w:val="none" w:sz="0" w:space="0" w:color="auto"/>
        <w:right w:val="none" w:sz="0" w:space="0" w:color="auto"/>
      </w:divBdr>
    </w:div>
    <w:div w:id="484008841">
      <w:bodyDiv w:val="1"/>
      <w:marLeft w:val="0"/>
      <w:marRight w:val="0"/>
      <w:marTop w:val="0"/>
      <w:marBottom w:val="0"/>
      <w:divBdr>
        <w:top w:val="none" w:sz="0" w:space="0" w:color="auto"/>
        <w:left w:val="none" w:sz="0" w:space="0" w:color="auto"/>
        <w:bottom w:val="none" w:sz="0" w:space="0" w:color="auto"/>
        <w:right w:val="none" w:sz="0" w:space="0" w:color="auto"/>
      </w:divBdr>
    </w:div>
    <w:div w:id="484782115">
      <w:bodyDiv w:val="1"/>
      <w:marLeft w:val="0"/>
      <w:marRight w:val="0"/>
      <w:marTop w:val="0"/>
      <w:marBottom w:val="0"/>
      <w:divBdr>
        <w:top w:val="none" w:sz="0" w:space="0" w:color="auto"/>
        <w:left w:val="none" w:sz="0" w:space="0" w:color="auto"/>
        <w:bottom w:val="none" w:sz="0" w:space="0" w:color="auto"/>
        <w:right w:val="none" w:sz="0" w:space="0" w:color="auto"/>
      </w:divBdr>
    </w:div>
    <w:div w:id="491721719">
      <w:bodyDiv w:val="1"/>
      <w:marLeft w:val="0"/>
      <w:marRight w:val="0"/>
      <w:marTop w:val="0"/>
      <w:marBottom w:val="0"/>
      <w:divBdr>
        <w:top w:val="none" w:sz="0" w:space="0" w:color="auto"/>
        <w:left w:val="none" w:sz="0" w:space="0" w:color="auto"/>
        <w:bottom w:val="none" w:sz="0" w:space="0" w:color="auto"/>
        <w:right w:val="none" w:sz="0" w:space="0" w:color="auto"/>
      </w:divBdr>
    </w:div>
    <w:div w:id="533420742">
      <w:bodyDiv w:val="1"/>
      <w:marLeft w:val="0"/>
      <w:marRight w:val="0"/>
      <w:marTop w:val="0"/>
      <w:marBottom w:val="0"/>
      <w:divBdr>
        <w:top w:val="none" w:sz="0" w:space="0" w:color="auto"/>
        <w:left w:val="none" w:sz="0" w:space="0" w:color="auto"/>
        <w:bottom w:val="none" w:sz="0" w:space="0" w:color="auto"/>
        <w:right w:val="none" w:sz="0" w:space="0" w:color="auto"/>
      </w:divBdr>
    </w:div>
    <w:div w:id="549195615">
      <w:bodyDiv w:val="1"/>
      <w:marLeft w:val="0"/>
      <w:marRight w:val="0"/>
      <w:marTop w:val="0"/>
      <w:marBottom w:val="0"/>
      <w:divBdr>
        <w:top w:val="none" w:sz="0" w:space="0" w:color="auto"/>
        <w:left w:val="none" w:sz="0" w:space="0" w:color="auto"/>
        <w:bottom w:val="none" w:sz="0" w:space="0" w:color="auto"/>
        <w:right w:val="none" w:sz="0" w:space="0" w:color="auto"/>
      </w:divBdr>
    </w:div>
    <w:div w:id="834153446">
      <w:bodyDiv w:val="1"/>
      <w:marLeft w:val="0"/>
      <w:marRight w:val="0"/>
      <w:marTop w:val="0"/>
      <w:marBottom w:val="0"/>
      <w:divBdr>
        <w:top w:val="none" w:sz="0" w:space="0" w:color="auto"/>
        <w:left w:val="none" w:sz="0" w:space="0" w:color="auto"/>
        <w:bottom w:val="none" w:sz="0" w:space="0" w:color="auto"/>
        <w:right w:val="none" w:sz="0" w:space="0" w:color="auto"/>
      </w:divBdr>
    </w:div>
    <w:div w:id="875700767">
      <w:bodyDiv w:val="1"/>
      <w:marLeft w:val="0"/>
      <w:marRight w:val="0"/>
      <w:marTop w:val="0"/>
      <w:marBottom w:val="0"/>
      <w:divBdr>
        <w:top w:val="none" w:sz="0" w:space="0" w:color="auto"/>
        <w:left w:val="none" w:sz="0" w:space="0" w:color="auto"/>
        <w:bottom w:val="none" w:sz="0" w:space="0" w:color="auto"/>
        <w:right w:val="none" w:sz="0" w:space="0" w:color="auto"/>
      </w:divBdr>
    </w:div>
    <w:div w:id="911083995">
      <w:bodyDiv w:val="1"/>
      <w:marLeft w:val="0"/>
      <w:marRight w:val="0"/>
      <w:marTop w:val="0"/>
      <w:marBottom w:val="0"/>
      <w:divBdr>
        <w:top w:val="none" w:sz="0" w:space="0" w:color="auto"/>
        <w:left w:val="none" w:sz="0" w:space="0" w:color="auto"/>
        <w:bottom w:val="none" w:sz="0" w:space="0" w:color="auto"/>
        <w:right w:val="none" w:sz="0" w:space="0" w:color="auto"/>
      </w:divBdr>
    </w:div>
    <w:div w:id="921524179">
      <w:bodyDiv w:val="1"/>
      <w:marLeft w:val="0"/>
      <w:marRight w:val="0"/>
      <w:marTop w:val="0"/>
      <w:marBottom w:val="0"/>
      <w:divBdr>
        <w:top w:val="none" w:sz="0" w:space="0" w:color="auto"/>
        <w:left w:val="none" w:sz="0" w:space="0" w:color="auto"/>
        <w:bottom w:val="none" w:sz="0" w:space="0" w:color="auto"/>
        <w:right w:val="none" w:sz="0" w:space="0" w:color="auto"/>
      </w:divBdr>
      <w:divsChild>
        <w:div w:id="395858954">
          <w:marLeft w:val="547"/>
          <w:marRight w:val="0"/>
          <w:marTop w:val="0"/>
          <w:marBottom w:val="0"/>
          <w:divBdr>
            <w:top w:val="none" w:sz="0" w:space="0" w:color="auto"/>
            <w:left w:val="none" w:sz="0" w:space="0" w:color="auto"/>
            <w:bottom w:val="none" w:sz="0" w:space="0" w:color="auto"/>
            <w:right w:val="none" w:sz="0" w:space="0" w:color="auto"/>
          </w:divBdr>
        </w:div>
        <w:div w:id="614991683">
          <w:marLeft w:val="547"/>
          <w:marRight w:val="0"/>
          <w:marTop w:val="0"/>
          <w:marBottom w:val="0"/>
          <w:divBdr>
            <w:top w:val="none" w:sz="0" w:space="0" w:color="auto"/>
            <w:left w:val="none" w:sz="0" w:space="0" w:color="auto"/>
            <w:bottom w:val="none" w:sz="0" w:space="0" w:color="auto"/>
            <w:right w:val="none" w:sz="0" w:space="0" w:color="auto"/>
          </w:divBdr>
        </w:div>
        <w:div w:id="1710376222">
          <w:marLeft w:val="547"/>
          <w:marRight w:val="0"/>
          <w:marTop w:val="0"/>
          <w:marBottom w:val="0"/>
          <w:divBdr>
            <w:top w:val="none" w:sz="0" w:space="0" w:color="auto"/>
            <w:left w:val="none" w:sz="0" w:space="0" w:color="auto"/>
            <w:bottom w:val="none" w:sz="0" w:space="0" w:color="auto"/>
            <w:right w:val="none" w:sz="0" w:space="0" w:color="auto"/>
          </w:divBdr>
        </w:div>
      </w:divsChild>
    </w:div>
    <w:div w:id="929779671">
      <w:bodyDiv w:val="1"/>
      <w:marLeft w:val="0"/>
      <w:marRight w:val="0"/>
      <w:marTop w:val="0"/>
      <w:marBottom w:val="0"/>
      <w:divBdr>
        <w:top w:val="none" w:sz="0" w:space="0" w:color="auto"/>
        <w:left w:val="none" w:sz="0" w:space="0" w:color="auto"/>
        <w:bottom w:val="none" w:sz="0" w:space="0" w:color="auto"/>
        <w:right w:val="none" w:sz="0" w:space="0" w:color="auto"/>
      </w:divBdr>
    </w:div>
    <w:div w:id="932281663">
      <w:bodyDiv w:val="1"/>
      <w:marLeft w:val="0"/>
      <w:marRight w:val="0"/>
      <w:marTop w:val="0"/>
      <w:marBottom w:val="0"/>
      <w:divBdr>
        <w:top w:val="none" w:sz="0" w:space="0" w:color="auto"/>
        <w:left w:val="none" w:sz="0" w:space="0" w:color="auto"/>
        <w:bottom w:val="none" w:sz="0" w:space="0" w:color="auto"/>
        <w:right w:val="none" w:sz="0" w:space="0" w:color="auto"/>
      </w:divBdr>
    </w:div>
    <w:div w:id="940988510">
      <w:bodyDiv w:val="1"/>
      <w:marLeft w:val="0"/>
      <w:marRight w:val="0"/>
      <w:marTop w:val="0"/>
      <w:marBottom w:val="0"/>
      <w:divBdr>
        <w:top w:val="none" w:sz="0" w:space="0" w:color="auto"/>
        <w:left w:val="none" w:sz="0" w:space="0" w:color="auto"/>
        <w:bottom w:val="none" w:sz="0" w:space="0" w:color="auto"/>
        <w:right w:val="none" w:sz="0" w:space="0" w:color="auto"/>
      </w:divBdr>
    </w:div>
    <w:div w:id="1031615248">
      <w:bodyDiv w:val="1"/>
      <w:marLeft w:val="0"/>
      <w:marRight w:val="0"/>
      <w:marTop w:val="0"/>
      <w:marBottom w:val="0"/>
      <w:divBdr>
        <w:top w:val="none" w:sz="0" w:space="0" w:color="auto"/>
        <w:left w:val="none" w:sz="0" w:space="0" w:color="auto"/>
        <w:bottom w:val="none" w:sz="0" w:space="0" w:color="auto"/>
        <w:right w:val="none" w:sz="0" w:space="0" w:color="auto"/>
      </w:divBdr>
    </w:div>
    <w:div w:id="1164122668">
      <w:bodyDiv w:val="1"/>
      <w:marLeft w:val="0"/>
      <w:marRight w:val="0"/>
      <w:marTop w:val="0"/>
      <w:marBottom w:val="0"/>
      <w:divBdr>
        <w:top w:val="none" w:sz="0" w:space="0" w:color="auto"/>
        <w:left w:val="none" w:sz="0" w:space="0" w:color="auto"/>
        <w:bottom w:val="none" w:sz="0" w:space="0" w:color="auto"/>
        <w:right w:val="none" w:sz="0" w:space="0" w:color="auto"/>
      </w:divBdr>
    </w:div>
    <w:div w:id="1177770521">
      <w:bodyDiv w:val="1"/>
      <w:marLeft w:val="0"/>
      <w:marRight w:val="0"/>
      <w:marTop w:val="0"/>
      <w:marBottom w:val="0"/>
      <w:divBdr>
        <w:top w:val="none" w:sz="0" w:space="0" w:color="auto"/>
        <w:left w:val="none" w:sz="0" w:space="0" w:color="auto"/>
        <w:bottom w:val="none" w:sz="0" w:space="0" w:color="auto"/>
        <w:right w:val="none" w:sz="0" w:space="0" w:color="auto"/>
      </w:divBdr>
      <w:divsChild>
        <w:div w:id="1233468549">
          <w:marLeft w:val="0"/>
          <w:marRight w:val="0"/>
          <w:marTop w:val="0"/>
          <w:marBottom w:val="0"/>
          <w:divBdr>
            <w:top w:val="none" w:sz="0" w:space="0" w:color="auto"/>
            <w:left w:val="none" w:sz="0" w:space="0" w:color="auto"/>
            <w:bottom w:val="none" w:sz="0" w:space="0" w:color="auto"/>
            <w:right w:val="none" w:sz="0" w:space="0" w:color="auto"/>
          </w:divBdr>
          <w:divsChild>
            <w:div w:id="1533179958">
              <w:marLeft w:val="0"/>
              <w:marRight w:val="0"/>
              <w:marTop w:val="0"/>
              <w:marBottom w:val="0"/>
              <w:divBdr>
                <w:top w:val="none" w:sz="0" w:space="0" w:color="auto"/>
                <w:left w:val="none" w:sz="0" w:space="0" w:color="auto"/>
                <w:bottom w:val="none" w:sz="0" w:space="0" w:color="auto"/>
                <w:right w:val="none" w:sz="0" w:space="0" w:color="auto"/>
              </w:divBdr>
              <w:divsChild>
                <w:div w:id="187571324">
                  <w:marLeft w:val="0"/>
                  <w:marRight w:val="0"/>
                  <w:marTop w:val="0"/>
                  <w:marBottom w:val="0"/>
                  <w:divBdr>
                    <w:top w:val="none" w:sz="0" w:space="0" w:color="auto"/>
                    <w:left w:val="none" w:sz="0" w:space="0" w:color="auto"/>
                    <w:bottom w:val="none" w:sz="0" w:space="0" w:color="auto"/>
                    <w:right w:val="none" w:sz="0" w:space="0" w:color="auto"/>
                  </w:divBdr>
                  <w:divsChild>
                    <w:div w:id="27829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292668">
      <w:bodyDiv w:val="1"/>
      <w:marLeft w:val="0"/>
      <w:marRight w:val="0"/>
      <w:marTop w:val="0"/>
      <w:marBottom w:val="0"/>
      <w:divBdr>
        <w:top w:val="none" w:sz="0" w:space="0" w:color="auto"/>
        <w:left w:val="none" w:sz="0" w:space="0" w:color="auto"/>
        <w:bottom w:val="none" w:sz="0" w:space="0" w:color="auto"/>
        <w:right w:val="none" w:sz="0" w:space="0" w:color="auto"/>
      </w:divBdr>
    </w:div>
    <w:div w:id="1294293584">
      <w:bodyDiv w:val="1"/>
      <w:marLeft w:val="0"/>
      <w:marRight w:val="0"/>
      <w:marTop w:val="0"/>
      <w:marBottom w:val="0"/>
      <w:divBdr>
        <w:top w:val="none" w:sz="0" w:space="0" w:color="auto"/>
        <w:left w:val="none" w:sz="0" w:space="0" w:color="auto"/>
        <w:bottom w:val="none" w:sz="0" w:space="0" w:color="auto"/>
        <w:right w:val="none" w:sz="0" w:space="0" w:color="auto"/>
      </w:divBdr>
    </w:div>
    <w:div w:id="1314405006">
      <w:bodyDiv w:val="1"/>
      <w:marLeft w:val="0"/>
      <w:marRight w:val="0"/>
      <w:marTop w:val="0"/>
      <w:marBottom w:val="0"/>
      <w:divBdr>
        <w:top w:val="none" w:sz="0" w:space="0" w:color="auto"/>
        <w:left w:val="none" w:sz="0" w:space="0" w:color="auto"/>
        <w:bottom w:val="none" w:sz="0" w:space="0" w:color="auto"/>
        <w:right w:val="none" w:sz="0" w:space="0" w:color="auto"/>
      </w:divBdr>
    </w:div>
    <w:div w:id="1451969453">
      <w:bodyDiv w:val="1"/>
      <w:marLeft w:val="0"/>
      <w:marRight w:val="0"/>
      <w:marTop w:val="0"/>
      <w:marBottom w:val="0"/>
      <w:divBdr>
        <w:top w:val="none" w:sz="0" w:space="0" w:color="auto"/>
        <w:left w:val="none" w:sz="0" w:space="0" w:color="auto"/>
        <w:bottom w:val="none" w:sz="0" w:space="0" w:color="auto"/>
        <w:right w:val="none" w:sz="0" w:space="0" w:color="auto"/>
      </w:divBdr>
      <w:divsChild>
        <w:div w:id="96826855">
          <w:marLeft w:val="0"/>
          <w:marRight w:val="0"/>
          <w:marTop w:val="0"/>
          <w:marBottom w:val="0"/>
          <w:divBdr>
            <w:top w:val="none" w:sz="0" w:space="0" w:color="auto"/>
            <w:left w:val="none" w:sz="0" w:space="0" w:color="auto"/>
            <w:bottom w:val="none" w:sz="0" w:space="0" w:color="auto"/>
            <w:right w:val="none" w:sz="0" w:space="0" w:color="auto"/>
          </w:divBdr>
          <w:divsChild>
            <w:div w:id="1830708945">
              <w:marLeft w:val="0"/>
              <w:marRight w:val="0"/>
              <w:marTop w:val="0"/>
              <w:marBottom w:val="0"/>
              <w:divBdr>
                <w:top w:val="none" w:sz="0" w:space="0" w:color="auto"/>
                <w:left w:val="none" w:sz="0" w:space="0" w:color="auto"/>
                <w:bottom w:val="none" w:sz="0" w:space="0" w:color="auto"/>
                <w:right w:val="none" w:sz="0" w:space="0" w:color="auto"/>
              </w:divBdr>
              <w:divsChild>
                <w:div w:id="2024700302">
                  <w:marLeft w:val="0"/>
                  <w:marRight w:val="0"/>
                  <w:marTop w:val="0"/>
                  <w:marBottom w:val="0"/>
                  <w:divBdr>
                    <w:top w:val="none" w:sz="0" w:space="0" w:color="auto"/>
                    <w:left w:val="none" w:sz="0" w:space="0" w:color="auto"/>
                    <w:bottom w:val="none" w:sz="0" w:space="0" w:color="auto"/>
                    <w:right w:val="none" w:sz="0" w:space="0" w:color="auto"/>
                  </w:divBdr>
                  <w:divsChild>
                    <w:div w:id="8016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329">
      <w:bodyDiv w:val="1"/>
      <w:marLeft w:val="0"/>
      <w:marRight w:val="0"/>
      <w:marTop w:val="0"/>
      <w:marBottom w:val="0"/>
      <w:divBdr>
        <w:top w:val="none" w:sz="0" w:space="0" w:color="auto"/>
        <w:left w:val="none" w:sz="0" w:space="0" w:color="auto"/>
        <w:bottom w:val="none" w:sz="0" w:space="0" w:color="auto"/>
        <w:right w:val="none" w:sz="0" w:space="0" w:color="auto"/>
      </w:divBdr>
      <w:divsChild>
        <w:div w:id="1583294819">
          <w:marLeft w:val="547"/>
          <w:marRight w:val="0"/>
          <w:marTop w:val="0"/>
          <w:marBottom w:val="0"/>
          <w:divBdr>
            <w:top w:val="none" w:sz="0" w:space="0" w:color="auto"/>
            <w:left w:val="none" w:sz="0" w:space="0" w:color="auto"/>
            <w:bottom w:val="none" w:sz="0" w:space="0" w:color="auto"/>
            <w:right w:val="none" w:sz="0" w:space="0" w:color="auto"/>
          </w:divBdr>
        </w:div>
      </w:divsChild>
    </w:div>
    <w:div w:id="1576012645">
      <w:bodyDiv w:val="1"/>
      <w:marLeft w:val="0"/>
      <w:marRight w:val="0"/>
      <w:marTop w:val="0"/>
      <w:marBottom w:val="0"/>
      <w:divBdr>
        <w:top w:val="none" w:sz="0" w:space="0" w:color="auto"/>
        <w:left w:val="none" w:sz="0" w:space="0" w:color="auto"/>
        <w:bottom w:val="none" w:sz="0" w:space="0" w:color="auto"/>
        <w:right w:val="none" w:sz="0" w:space="0" w:color="auto"/>
      </w:divBdr>
    </w:div>
    <w:div w:id="1576625678">
      <w:bodyDiv w:val="1"/>
      <w:marLeft w:val="0"/>
      <w:marRight w:val="0"/>
      <w:marTop w:val="0"/>
      <w:marBottom w:val="0"/>
      <w:divBdr>
        <w:top w:val="none" w:sz="0" w:space="0" w:color="auto"/>
        <w:left w:val="none" w:sz="0" w:space="0" w:color="auto"/>
        <w:bottom w:val="none" w:sz="0" w:space="0" w:color="auto"/>
        <w:right w:val="none" w:sz="0" w:space="0" w:color="auto"/>
      </w:divBdr>
      <w:divsChild>
        <w:div w:id="343480884">
          <w:marLeft w:val="547"/>
          <w:marRight w:val="0"/>
          <w:marTop w:val="0"/>
          <w:marBottom w:val="0"/>
          <w:divBdr>
            <w:top w:val="none" w:sz="0" w:space="0" w:color="auto"/>
            <w:left w:val="none" w:sz="0" w:space="0" w:color="auto"/>
            <w:bottom w:val="none" w:sz="0" w:space="0" w:color="auto"/>
            <w:right w:val="none" w:sz="0" w:space="0" w:color="auto"/>
          </w:divBdr>
        </w:div>
        <w:div w:id="388915800">
          <w:marLeft w:val="547"/>
          <w:marRight w:val="0"/>
          <w:marTop w:val="0"/>
          <w:marBottom w:val="0"/>
          <w:divBdr>
            <w:top w:val="none" w:sz="0" w:space="0" w:color="auto"/>
            <w:left w:val="none" w:sz="0" w:space="0" w:color="auto"/>
            <w:bottom w:val="none" w:sz="0" w:space="0" w:color="auto"/>
            <w:right w:val="none" w:sz="0" w:space="0" w:color="auto"/>
          </w:divBdr>
        </w:div>
        <w:div w:id="847910999">
          <w:marLeft w:val="547"/>
          <w:marRight w:val="0"/>
          <w:marTop w:val="0"/>
          <w:marBottom w:val="0"/>
          <w:divBdr>
            <w:top w:val="none" w:sz="0" w:space="0" w:color="auto"/>
            <w:left w:val="none" w:sz="0" w:space="0" w:color="auto"/>
            <w:bottom w:val="none" w:sz="0" w:space="0" w:color="auto"/>
            <w:right w:val="none" w:sz="0" w:space="0" w:color="auto"/>
          </w:divBdr>
        </w:div>
        <w:div w:id="1037974689">
          <w:marLeft w:val="547"/>
          <w:marRight w:val="0"/>
          <w:marTop w:val="0"/>
          <w:marBottom w:val="0"/>
          <w:divBdr>
            <w:top w:val="none" w:sz="0" w:space="0" w:color="auto"/>
            <w:left w:val="none" w:sz="0" w:space="0" w:color="auto"/>
            <w:bottom w:val="none" w:sz="0" w:space="0" w:color="auto"/>
            <w:right w:val="none" w:sz="0" w:space="0" w:color="auto"/>
          </w:divBdr>
        </w:div>
        <w:div w:id="1112826459">
          <w:marLeft w:val="547"/>
          <w:marRight w:val="0"/>
          <w:marTop w:val="0"/>
          <w:marBottom w:val="0"/>
          <w:divBdr>
            <w:top w:val="none" w:sz="0" w:space="0" w:color="auto"/>
            <w:left w:val="none" w:sz="0" w:space="0" w:color="auto"/>
            <w:bottom w:val="none" w:sz="0" w:space="0" w:color="auto"/>
            <w:right w:val="none" w:sz="0" w:space="0" w:color="auto"/>
          </w:divBdr>
        </w:div>
        <w:div w:id="1276984705">
          <w:marLeft w:val="547"/>
          <w:marRight w:val="0"/>
          <w:marTop w:val="0"/>
          <w:marBottom w:val="0"/>
          <w:divBdr>
            <w:top w:val="none" w:sz="0" w:space="0" w:color="auto"/>
            <w:left w:val="none" w:sz="0" w:space="0" w:color="auto"/>
            <w:bottom w:val="none" w:sz="0" w:space="0" w:color="auto"/>
            <w:right w:val="none" w:sz="0" w:space="0" w:color="auto"/>
          </w:divBdr>
        </w:div>
        <w:div w:id="1288465706">
          <w:marLeft w:val="547"/>
          <w:marRight w:val="0"/>
          <w:marTop w:val="0"/>
          <w:marBottom w:val="0"/>
          <w:divBdr>
            <w:top w:val="none" w:sz="0" w:space="0" w:color="auto"/>
            <w:left w:val="none" w:sz="0" w:space="0" w:color="auto"/>
            <w:bottom w:val="none" w:sz="0" w:space="0" w:color="auto"/>
            <w:right w:val="none" w:sz="0" w:space="0" w:color="auto"/>
          </w:divBdr>
        </w:div>
        <w:div w:id="1932854709">
          <w:marLeft w:val="547"/>
          <w:marRight w:val="0"/>
          <w:marTop w:val="0"/>
          <w:marBottom w:val="0"/>
          <w:divBdr>
            <w:top w:val="none" w:sz="0" w:space="0" w:color="auto"/>
            <w:left w:val="none" w:sz="0" w:space="0" w:color="auto"/>
            <w:bottom w:val="none" w:sz="0" w:space="0" w:color="auto"/>
            <w:right w:val="none" w:sz="0" w:space="0" w:color="auto"/>
          </w:divBdr>
        </w:div>
        <w:div w:id="1947344500">
          <w:marLeft w:val="547"/>
          <w:marRight w:val="0"/>
          <w:marTop w:val="0"/>
          <w:marBottom w:val="0"/>
          <w:divBdr>
            <w:top w:val="none" w:sz="0" w:space="0" w:color="auto"/>
            <w:left w:val="none" w:sz="0" w:space="0" w:color="auto"/>
            <w:bottom w:val="none" w:sz="0" w:space="0" w:color="auto"/>
            <w:right w:val="none" w:sz="0" w:space="0" w:color="auto"/>
          </w:divBdr>
        </w:div>
        <w:div w:id="2062316262">
          <w:marLeft w:val="547"/>
          <w:marRight w:val="0"/>
          <w:marTop w:val="0"/>
          <w:marBottom w:val="0"/>
          <w:divBdr>
            <w:top w:val="none" w:sz="0" w:space="0" w:color="auto"/>
            <w:left w:val="none" w:sz="0" w:space="0" w:color="auto"/>
            <w:bottom w:val="none" w:sz="0" w:space="0" w:color="auto"/>
            <w:right w:val="none" w:sz="0" w:space="0" w:color="auto"/>
          </w:divBdr>
        </w:div>
        <w:div w:id="2070152408">
          <w:marLeft w:val="547"/>
          <w:marRight w:val="0"/>
          <w:marTop w:val="0"/>
          <w:marBottom w:val="0"/>
          <w:divBdr>
            <w:top w:val="none" w:sz="0" w:space="0" w:color="auto"/>
            <w:left w:val="none" w:sz="0" w:space="0" w:color="auto"/>
            <w:bottom w:val="none" w:sz="0" w:space="0" w:color="auto"/>
            <w:right w:val="none" w:sz="0" w:space="0" w:color="auto"/>
          </w:divBdr>
        </w:div>
      </w:divsChild>
    </w:div>
    <w:div w:id="1576891476">
      <w:bodyDiv w:val="1"/>
      <w:marLeft w:val="0"/>
      <w:marRight w:val="0"/>
      <w:marTop w:val="0"/>
      <w:marBottom w:val="0"/>
      <w:divBdr>
        <w:top w:val="none" w:sz="0" w:space="0" w:color="auto"/>
        <w:left w:val="none" w:sz="0" w:space="0" w:color="auto"/>
        <w:bottom w:val="none" w:sz="0" w:space="0" w:color="auto"/>
        <w:right w:val="none" w:sz="0" w:space="0" w:color="auto"/>
      </w:divBdr>
    </w:div>
    <w:div w:id="1596009841">
      <w:bodyDiv w:val="1"/>
      <w:marLeft w:val="0"/>
      <w:marRight w:val="0"/>
      <w:marTop w:val="0"/>
      <w:marBottom w:val="0"/>
      <w:divBdr>
        <w:top w:val="none" w:sz="0" w:space="0" w:color="auto"/>
        <w:left w:val="none" w:sz="0" w:space="0" w:color="auto"/>
        <w:bottom w:val="none" w:sz="0" w:space="0" w:color="auto"/>
        <w:right w:val="none" w:sz="0" w:space="0" w:color="auto"/>
      </w:divBdr>
    </w:div>
    <w:div w:id="1628005981">
      <w:bodyDiv w:val="1"/>
      <w:marLeft w:val="0"/>
      <w:marRight w:val="0"/>
      <w:marTop w:val="0"/>
      <w:marBottom w:val="0"/>
      <w:divBdr>
        <w:top w:val="none" w:sz="0" w:space="0" w:color="auto"/>
        <w:left w:val="none" w:sz="0" w:space="0" w:color="auto"/>
        <w:bottom w:val="none" w:sz="0" w:space="0" w:color="auto"/>
        <w:right w:val="none" w:sz="0" w:space="0" w:color="auto"/>
      </w:divBdr>
    </w:div>
    <w:div w:id="1801066355">
      <w:bodyDiv w:val="1"/>
      <w:marLeft w:val="0"/>
      <w:marRight w:val="0"/>
      <w:marTop w:val="0"/>
      <w:marBottom w:val="0"/>
      <w:divBdr>
        <w:top w:val="none" w:sz="0" w:space="0" w:color="auto"/>
        <w:left w:val="none" w:sz="0" w:space="0" w:color="auto"/>
        <w:bottom w:val="none" w:sz="0" w:space="0" w:color="auto"/>
        <w:right w:val="none" w:sz="0" w:space="0" w:color="auto"/>
      </w:divBdr>
      <w:divsChild>
        <w:div w:id="588780550">
          <w:marLeft w:val="547"/>
          <w:marRight w:val="0"/>
          <w:marTop w:val="0"/>
          <w:marBottom w:val="0"/>
          <w:divBdr>
            <w:top w:val="none" w:sz="0" w:space="0" w:color="auto"/>
            <w:left w:val="none" w:sz="0" w:space="0" w:color="auto"/>
            <w:bottom w:val="none" w:sz="0" w:space="0" w:color="auto"/>
            <w:right w:val="none" w:sz="0" w:space="0" w:color="auto"/>
          </w:divBdr>
        </w:div>
        <w:div w:id="696807489">
          <w:marLeft w:val="547"/>
          <w:marRight w:val="0"/>
          <w:marTop w:val="0"/>
          <w:marBottom w:val="0"/>
          <w:divBdr>
            <w:top w:val="none" w:sz="0" w:space="0" w:color="auto"/>
            <w:left w:val="none" w:sz="0" w:space="0" w:color="auto"/>
            <w:bottom w:val="none" w:sz="0" w:space="0" w:color="auto"/>
            <w:right w:val="none" w:sz="0" w:space="0" w:color="auto"/>
          </w:divBdr>
        </w:div>
        <w:div w:id="890455401">
          <w:marLeft w:val="547"/>
          <w:marRight w:val="0"/>
          <w:marTop w:val="0"/>
          <w:marBottom w:val="0"/>
          <w:divBdr>
            <w:top w:val="none" w:sz="0" w:space="0" w:color="auto"/>
            <w:left w:val="none" w:sz="0" w:space="0" w:color="auto"/>
            <w:bottom w:val="none" w:sz="0" w:space="0" w:color="auto"/>
            <w:right w:val="none" w:sz="0" w:space="0" w:color="auto"/>
          </w:divBdr>
        </w:div>
        <w:div w:id="1706713958">
          <w:marLeft w:val="547"/>
          <w:marRight w:val="0"/>
          <w:marTop w:val="0"/>
          <w:marBottom w:val="0"/>
          <w:divBdr>
            <w:top w:val="none" w:sz="0" w:space="0" w:color="auto"/>
            <w:left w:val="none" w:sz="0" w:space="0" w:color="auto"/>
            <w:bottom w:val="none" w:sz="0" w:space="0" w:color="auto"/>
            <w:right w:val="none" w:sz="0" w:space="0" w:color="auto"/>
          </w:divBdr>
        </w:div>
      </w:divsChild>
    </w:div>
    <w:div w:id="1811939957">
      <w:bodyDiv w:val="1"/>
      <w:marLeft w:val="0"/>
      <w:marRight w:val="0"/>
      <w:marTop w:val="0"/>
      <w:marBottom w:val="0"/>
      <w:divBdr>
        <w:top w:val="none" w:sz="0" w:space="0" w:color="auto"/>
        <w:left w:val="none" w:sz="0" w:space="0" w:color="auto"/>
        <w:bottom w:val="none" w:sz="0" w:space="0" w:color="auto"/>
        <w:right w:val="none" w:sz="0" w:space="0" w:color="auto"/>
      </w:divBdr>
    </w:div>
    <w:div w:id="1829133257">
      <w:bodyDiv w:val="1"/>
      <w:marLeft w:val="0"/>
      <w:marRight w:val="0"/>
      <w:marTop w:val="0"/>
      <w:marBottom w:val="0"/>
      <w:divBdr>
        <w:top w:val="none" w:sz="0" w:space="0" w:color="auto"/>
        <w:left w:val="none" w:sz="0" w:space="0" w:color="auto"/>
        <w:bottom w:val="none" w:sz="0" w:space="0" w:color="auto"/>
        <w:right w:val="none" w:sz="0" w:space="0" w:color="auto"/>
      </w:divBdr>
    </w:div>
    <w:div w:id="1843661597">
      <w:bodyDiv w:val="1"/>
      <w:marLeft w:val="0"/>
      <w:marRight w:val="0"/>
      <w:marTop w:val="0"/>
      <w:marBottom w:val="0"/>
      <w:divBdr>
        <w:top w:val="none" w:sz="0" w:space="0" w:color="auto"/>
        <w:left w:val="none" w:sz="0" w:space="0" w:color="auto"/>
        <w:bottom w:val="none" w:sz="0" w:space="0" w:color="auto"/>
        <w:right w:val="none" w:sz="0" w:space="0" w:color="auto"/>
      </w:divBdr>
    </w:div>
    <w:div w:id="1856577349">
      <w:bodyDiv w:val="1"/>
      <w:marLeft w:val="0"/>
      <w:marRight w:val="0"/>
      <w:marTop w:val="0"/>
      <w:marBottom w:val="0"/>
      <w:divBdr>
        <w:top w:val="none" w:sz="0" w:space="0" w:color="auto"/>
        <w:left w:val="none" w:sz="0" w:space="0" w:color="auto"/>
        <w:bottom w:val="none" w:sz="0" w:space="0" w:color="auto"/>
        <w:right w:val="none" w:sz="0" w:space="0" w:color="auto"/>
      </w:divBdr>
    </w:div>
    <w:div w:id="1857959057">
      <w:bodyDiv w:val="1"/>
      <w:marLeft w:val="0"/>
      <w:marRight w:val="0"/>
      <w:marTop w:val="0"/>
      <w:marBottom w:val="0"/>
      <w:divBdr>
        <w:top w:val="none" w:sz="0" w:space="0" w:color="auto"/>
        <w:left w:val="none" w:sz="0" w:space="0" w:color="auto"/>
        <w:bottom w:val="none" w:sz="0" w:space="0" w:color="auto"/>
        <w:right w:val="none" w:sz="0" w:space="0" w:color="auto"/>
      </w:divBdr>
    </w:div>
    <w:div w:id="1991136105">
      <w:bodyDiv w:val="1"/>
      <w:marLeft w:val="0"/>
      <w:marRight w:val="0"/>
      <w:marTop w:val="0"/>
      <w:marBottom w:val="0"/>
      <w:divBdr>
        <w:top w:val="none" w:sz="0" w:space="0" w:color="auto"/>
        <w:left w:val="none" w:sz="0" w:space="0" w:color="auto"/>
        <w:bottom w:val="none" w:sz="0" w:space="0" w:color="auto"/>
        <w:right w:val="none" w:sz="0" w:space="0" w:color="auto"/>
      </w:divBdr>
    </w:div>
    <w:div w:id="208368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h\AppData\Local\Temp\IWRITER\Word%20template%20-%20Fotocover%202%20(002).dotx" TargetMode="External"/></Relationships>
</file>

<file path=word/documenttasks/documenttasks1.xml><?xml version="1.0" encoding="utf-8"?>
<t:Tasks xmlns:t="http://schemas.microsoft.com/office/tasks/2019/documenttasks" xmlns:oel="http://schemas.microsoft.com/office/2019/extlst">
  <t:Task id="{5E8196F4-73A5-4FC5-9F07-44D5A634DECA}">
    <t:Anchor>
      <t:Comment id="1188916297"/>
    </t:Anchor>
    <t:History>
      <t:Event id="{162B667E-1985-4F57-8AE5-2245811728DF}" time="2025-01-16T15:52:41.442Z">
        <t:Attribution userId="S::rm.verstraete@zeeland.nl::e277e4a9-c233-42d3-ade7-5d98fd9e9808" userProvider="AD" userName="Verstraete, R.M. (Ryan)"/>
        <t:Anchor>
          <t:Comment id="1188916297"/>
        </t:Anchor>
        <t:Create/>
      </t:Event>
      <t:Event id="{4EF0AE60-44B8-4711-858D-00FE2185A35B}" time="2025-01-16T15:52:41.442Z">
        <t:Attribution userId="S::rm.verstraete@zeeland.nl::e277e4a9-c233-42d3-ade7-5d98fd9e9808" userProvider="AD" userName="Verstraete, R.M. (Ryan)"/>
        <t:Anchor>
          <t:Comment id="1188916297"/>
        </t:Anchor>
        <t:Assign userId="S::rj.coppoolse@zeeland.nl::bbe091a5-181d-4909-b866-39177e222c0f" userProvider="AD" userName="Coppoolse, R.J. (Ronald)"/>
      </t:Event>
      <t:Event id="{F2B6A6CB-287E-46DA-B08B-173FE77EC45C}" time="2025-01-16T15:52:41.442Z">
        <t:Attribution userId="S::rm.verstraete@zeeland.nl::e277e4a9-c233-42d3-ade7-5d98fd9e9808" userProvider="AD" userName="Verstraete, R.M. (Ryan)"/>
        <t:Anchor>
          <t:Comment id="1188916297"/>
        </t:Anchor>
        <t:SetTitle title="@Coppoolse, R.J. (Ronald) , welke koppeling?"/>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ea8b70-b23a-49fa-84c4-f577ba50cc85" xsi:nil="true"/>
    <lcf76f155ced4ddcb4097134ff3c332f xmlns="0993475c-cbe5-4c8c-b43b-86f65b1ea0a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AEAAE888D0704B81831AA2D8FA6549" ma:contentTypeVersion="11" ma:contentTypeDescription="Create a new document." ma:contentTypeScope="" ma:versionID="2c5263045fe2d02828690cc365832807">
  <xsd:schema xmlns:xsd="http://www.w3.org/2001/XMLSchema" xmlns:xs="http://www.w3.org/2001/XMLSchema" xmlns:p="http://schemas.microsoft.com/office/2006/metadata/properties" xmlns:ns2="0993475c-cbe5-4c8c-b43b-86f65b1ea0a4" xmlns:ns3="48ea8b70-b23a-49fa-84c4-f577ba50cc85" targetNamespace="http://schemas.microsoft.com/office/2006/metadata/properties" ma:root="true" ma:fieldsID="2d0d7baf3857de8314c942a11e1404f5" ns2:_="" ns3:_="">
    <xsd:import namespace="0993475c-cbe5-4c8c-b43b-86f65b1ea0a4"/>
    <xsd:import namespace="48ea8b70-b23a-49fa-84c4-f577ba50cc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3475c-cbe5-4c8c-b43b-86f65b1ea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30d1c0-7318-4174-8cde-2bbec886a0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ea8b70-b23a-49fa-84c4-f577ba50cc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876b4b-369e-42b8-9513-1c08a183b36f}" ma:internalName="TaxCatchAll" ma:showField="CatchAllData" ma:web="48ea8b70-b23a-49fa-84c4-f577ba50c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3D029-F371-4C0A-BEBD-6023E32741A5}">
  <ds:schemaRefs>
    <ds:schemaRef ds:uri="http://schemas.microsoft.com/office/2006/metadata/properties"/>
    <ds:schemaRef ds:uri="http://schemas.microsoft.com/office/2006/documentManagement/types"/>
    <ds:schemaRef ds:uri="48ea8b70-b23a-49fa-84c4-f577ba50cc85"/>
    <ds:schemaRef ds:uri="http://purl.org/dc/elements/1.1/"/>
    <ds:schemaRef ds:uri="http://www.w3.org/XML/1998/namespace"/>
    <ds:schemaRef ds:uri="0993475c-cbe5-4c8c-b43b-86f65b1ea0a4"/>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CD346BA7-E02A-477B-AAA7-0B8395F68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3475c-cbe5-4c8c-b43b-86f65b1ea0a4"/>
    <ds:schemaRef ds:uri="48ea8b70-b23a-49fa-84c4-f577ba50c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7929D1-52F2-468C-A9F6-9F080D671BAB}">
  <ds:schemaRefs>
    <ds:schemaRef ds:uri="http://schemas.microsoft.com/sharepoint/v3/contenttype/forms"/>
  </ds:schemaRefs>
</ds:datastoreItem>
</file>

<file path=customXml/itemProps4.xml><?xml version="1.0" encoding="utf-8"?>
<ds:datastoreItem xmlns:ds="http://schemas.openxmlformats.org/officeDocument/2006/customXml" ds:itemID="{425E5BD8-1495-4427-83AD-70EE1ECADC1C}">
  <ds:schemaRefs>
    <ds:schemaRef ds:uri="http://schemas.openxmlformats.org/officeDocument/2006/bibliography"/>
  </ds:schemaRefs>
</ds:datastoreItem>
</file>

<file path=docMetadata/LabelInfo.xml><?xml version="1.0" encoding="utf-8"?>
<clbl:labelList xmlns:clbl="http://schemas.microsoft.com/office/2020/mipLabelMetadata">
  <clbl:label id="{a47041ea-d8e4-4675-8f41-dc79697a805f}" enabled="1" method="Standard" siteId="{76850799-28ea-4f56-b80d-c1640687052d}" removed="0"/>
</clbl:labelList>
</file>

<file path=docProps/app.xml><?xml version="1.0" encoding="utf-8"?>
<Properties xmlns="http://schemas.openxmlformats.org/officeDocument/2006/extended-properties" xmlns:vt="http://schemas.openxmlformats.org/officeDocument/2006/docPropsVTypes">
  <Template>Word%20template%20-%20Fotocover%202%20(002).dotx</Template>
  <TotalTime>19</TotalTime>
  <Pages>1</Pages>
  <Words>6947</Words>
  <Characters>39604</Characters>
  <Application>Microsoft Office Word</Application>
  <DocSecurity>4</DocSecurity>
  <Lines>330</Lines>
  <Paragraphs>92</Paragraphs>
  <ScaleCrop>false</ScaleCrop>
  <Company>Provincie Zeeland</Company>
  <LinksUpToDate>false</LinksUpToDate>
  <CharactersWithSpaces>46459</CharactersWithSpaces>
  <SharedDoc>false</SharedDoc>
  <HLinks>
    <vt:vector size="216" baseType="variant">
      <vt:variant>
        <vt:i4>1835057</vt:i4>
      </vt:variant>
      <vt:variant>
        <vt:i4>212</vt:i4>
      </vt:variant>
      <vt:variant>
        <vt:i4>0</vt:i4>
      </vt:variant>
      <vt:variant>
        <vt:i4>5</vt:i4>
      </vt:variant>
      <vt:variant>
        <vt:lpwstr/>
      </vt:variant>
      <vt:variant>
        <vt:lpwstr>_Toc194607432</vt:lpwstr>
      </vt:variant>
      <vt:variant>
        <vt:i4>1835057</vt:i4>
      </vt:variant>
      <vt:variant>
        <vt:i4>206</vt:i4>
      </vt:variant>
      <vt:variant>
        <vt:i4>0</vt:i4>
      </vt:variant>
      <vt:variant>
        <vt:i4>5</vt:i4>
      </vt:variant>
      <vt:variant>
        <vt:lpwstr/>
      </vt:variant>
      <vt:variant>
        <vt:lpwstr>_Toc194607431</vt:lpwstr>
      </vt:variant>
      <vt:variant>
        <vt:i4>1835057</vt:i4>
      </vt:variant>
      <vt:variant>
        <vt:i4>200</vt:i4>
      </vt:variant>
      <vt:variant>
        <vt:i4>0</vt:i4>
      </vt:variant>
      <vt:variant>
        <vt:i4>5</vt:i4>
      </vt:variant>
      <vt:variant>
        <vt:lpwstr/>
      </vt:variant>
      <vt:variant>
        <vt:lpwstr>_Toc194607430</vt:lpwstr>
      </vt:variant>
      <vt:variant>
        <vt:i4>1900593</vt:i4>
      </vt:variant>
      <vt:variant>
        <vt:i4>194</vt:i4>
      </vt:variant>
      <vt:variant>
        <vt:i4>0</vt:i4>
      </vt:variant>
      <vt:variant>
        <vt:i4>5</vt:i4>
      </vt:variant>
      <vt:variant>
        <vt:lpwstr/>
      </vt:variant>
      <vt:variant>
        <vt:lpwstr>_Toc194607429</vt:lpwstr>
      </vt:variant>
      <vt:variant>
        <vt:i4>1900593</vt:i4>
      </vt:variant>
      <vt:variant>
        <vt:i4>188</vt:i4>
      </vt:variant>
      <vt:variant>
        <vt:i4>0</vt:i4>
      </vt:variant>
      <vt:variant>
        <vt:i4>5</vt:i4>
      </vt:variant>
      <vt:variant>
        <vt:lpwstr/>
      </vt:variant>
      <vt:variant>
        <vt:lpwstr>_Toc194607428</vt:lpwstr>
      </vt:variant>
      <vt:variant>
        <vt:i4>1900593</vt:i4>
      </vt:variant>
      <vt:variant>
        <vt:i4>182</vt:i4>
      </vt:variant>
      <vt:variant>
        <vt:i4>0</vt:i4>
      </vt:variant>
      <vt:variant>
        <vt:i4>5</vt:i4>
      </vt:variant>
      <vt:variant>
        <vt:lpwstr/>
      </vt:variant>
      <vt:variant>
        <vt:lpwstr>_Toc194607427</vt:lpwstr>
      </vt:variant>
      <vt:variant>
        <vt:i4>1900593</vt:i4>
      </vt:variant>
      <vt:variant>
        <vt:i4>176</vt:i4>
      </vt:variant>
      <vt:variant>
        <vt:i4>0</vt:i4>
      </vt:variant>
      <vt:variant>
        <vt:i4>5</vt:i4>
      </vt:variant>
      <vt:variant>
        <vt:lpwstr/>
      </vt:variant>
      <vt:variant>
        <vt:lpwstr>_Toc194607426</vt:lpwstr>
      </vt:variant>
      <vt:variant>
        <vt:i4>1900593</vt:i4>
      </vt:variant>
      <vt:variant>
        <vt:i4>170</vt:i4>
      </vt:variant>
      <vt:variant>
        <vt:i4>0</vt:i4>
      </vt:variant>
      <vt:variant>
        <vt:i4>5</vt:i4>
      </vt:variant>
      <vt:variant>
        <vt:lpwstr/>
      </vt:variant>
      <vt:variant>
        <vt:lpwstr>_Toc194607425</vt:lpwstr>
      </vt:variant>
      <vt:variant>
        <vt:i4>1900593</vt:i4>
      </vt:variant>
      <vt:variant>
        <vt:i4>164</vt:i4>
      </vt:variant>
      <vt:variant>
        <vt:i4>0</vt:i4>
      </vt:variant>
      <vt:variant>
        <vt:i4>5</vt:i4>
      </vt:variant>
      <vt:variant>
        <vt:lpwstr/>
      </vt:variant>
      <vt:variant>
        <vt:lpwstr>_Toc194607424</vt:lpwstr>
      </vt:variant>
      <vt:variant>
        <vt:i4>1900593</vt:i4>
      </vt:variant>
      <vt:variant>
        <vt:i4>158</vt:i4>
      </vt:variant>
      <vt:variant>
        <vt:i4>0</vt:i4>
      </vt:variant>
      <vt:variant>
        <vt:i4>5</vt:i4>
      </vt:variant>
      <vt:variant>
        <vt:lpwstr/>
      </vt:variant>
      <vt:variant>
        <vt:lpwstr>_Toc194607423</vt:lpwstr>
      </vt:variant>
      <vt:variant>
        <vt:i4>1900593</vt:i4>
      </vt:variant>
      <vt:variant>
        <vt:i4>152</vt:i4>
      </vt:variant>
      <vt:variant>
        <vt:i4>0</vt:i4>
      </vt:variant>
      <vt:variant>
        <vt:i4>5</vt:i4>
      </vt:variant>
      <vt:variant>
        <vt:lpwstr/>
      </vt:variant>
      <vt:variant>
        <vt:lpwstr>_Toc194607422</vt:lpwstr>
      </vt:variant>
      <vt:variant>
        <vt:i4>1900593</vt:i4>
      </vt:variant>
      <vt:variant>
        <vt:i4>146</vt:i4>
      </vt:variant>
      <vt:variant>
        <vt:i4>0</vt:i4>
      </vt:variant>
      <vt:variant>
        <vt:i4>5</vt:i4>
      </vt:variant>
      <vt:variant>
        <vt:lpwstr/>
      </vt:variant>
      <vt:variant>
        <vt:lpwstr>_Toc194607421</vt:lpwstr>
      </vt:variant>
      <vt:variant>
        <vt:i4>1900593</vt:i4>
      </vt:variant>
      <vt:variant>
        <vt:i4>140</vt:i4>
      </vt:variant>
      <vt:variant>
        <vt:i4>0</vt:i4>
      </vt:variant>
      <vt:variant>
        <vt:i4>5</vt:i4>
      </vt:variant>
      <vt:variant>
        <vt:lpwstr/>
      </vt:variant>
      <vt:variant>
        <vt:lpwstr>_Toc194607420</vt:lpwstr>
      </vt:variant>
      <vt:variant>
        <vt:i4>1966129</vt:i4>
      </vt:variant>
      <vt:variant>
        <vt:i4>134</vt:i4>
      </vt:variant>
      <vt:variant>
        <vt:i4>0</vt:i4>
      </vt:variant>
      <vt:variant>
        <vt:i4>5</vt:i4>
      </vt:variant>
      <vt:variant>
        <vt:lpwstr/>
      </vt:variant>
      <vt:variant>
        <vt:lpwstr>_Toc194607419</vt:lpwstr>
      </vt:variant>
      <vt:variant>
        <vt:i4>1966129</vt:i4>
      </vt:variant>
      <vt:variant>
        <vt:i4>128</vt:i4>
      </vt:variant>
      <vt:variant>
        <vt:i4>0</vt:i4>
      </vt:variant>
      <vt:variant>
        <vt:i4>5</vt:i4>
      </vt:variant>
      <vt:variant>
        <vt:lpwstr/>
      </vt:variant>
      <vt:variant>
        <vt:lpwstr>_Toc194607418</vt:lpwstr>
      </vt:variant>
      <vt:variant>
        <vt:i4>1966129</vt:i4>
      </vt:variant>
      <vt:variant>
        <vt:i4>122</vt:i4>
      </vt:variant>
      <vt:variant>
        <vt:i4>0</vt:i4>
      </vt:variant>
      <vt:variant>
        <vt:i4>5</vt:i4>
      </vt:variant>
      <vt:variant>
        <vt:lpwstr/>
      </vt:variant>
      <vt:variant>
        <vt:lpwstr>_Toc194607417</vt:lpwstr>
      </vt:variant>
      <vt:variant>
        <vt:i4>1966129</vt:i4>
      </vt:variant>
      <vt:variant>
        <vt:i4>116</vt:i4>
      </vt:variant>
      <vt:variant>
        <vt:i4>0</vt:i4>
      </vt:variant>
      <vt:variant>
        <vt:i4>5</vt:i4>
      </vt:variant>
      <vt:variant>
        <vt:lpwstr/>
      </vt:variant>
      <vt:variant>
        <vt:lpwstr>_Toc194607416</vt:lpwstr>
      </vt:variant>
      <vt:variant>
        <vt:i4>1966129</vt:i4>
      </vt:variant>
      <vt:variant>
        <vt:i4>110</vt:i4>
      </vt:variant>
      <vt:variant>
        <vt:i4>0</vt:i4>
      </vt:variant>
      <vt:variant>
        <vt:i4>5</vt:i4>
      </vt:variant>
      <vt:variant>
        <vt:lpwstr/>
      </vt:variant>
      <vt:variant>
        <vt:lpwstr>_Toc194607415</vt:lpwstr>
      </vt:variant>
      <vt:variant>
        <vt:i4>1966129</vt:i4>
      </vt:variant>
      <vt:variant>
        <vt:i4>104</vt:i4>
      </vt:variant>
      <vt:variant>
        <vt:i4>0</vt:i4>
      </vt:variant>
      <vt:variant>
        <vt:i4>5</vt:i4>
      </vt:variant>
      <vt:variant>
        <vt:lpwstr/>
      </vt:variant>
      <vt:variant>
        <vt:lpwstr>_Toc194607414</vt:lpwstr>
      </vt:variant>
      <vt:variant>
        <vt:i4>1966129</vt:i4>
      </vt:variant>
      <vt:variant>
        <vt:i4>98</vt:i4>
      </vt:variant>
      <vt:variant>
        <vt:i4>0</vt:i4>
      </vt:variant>
      <vt:variant>
        <vt:i4>5</vt:i4>
      </vt:variant>
      <vt:variant>
        <vt:lpwstr/>
      </vt:variant>
      <vt:variant>
        <vt:lpwstr>_Toc194607413</vt:lpwstr>
      </vt:variant>
      <vt:variant>
        <vt:i4>1966129</vt:i4>
      </vt:variant>
      <vt:variant>
        <vt:i4>92</vt:i4>
      </vt:variant>
      <vt:variant>
        <vt:i4>0</vt:i4>
      </vt:variant>
      <vt:variant>
        <vt:i4>5</vt:i4>
      </vt:variant>
      <vt:variant>
        <vt:lpwstr/>
      </vt:variant>
      <vt:variant>
        <vt:lpwstr>_Toc194607412</vt:lpwstr>
      </vt:variant>
      <vt:variant>
        <vt:i4>1966129</vt:i4>
      </vt:variant>
      <vt:variant>
        <vt:i4>86</vt:i4>
      </vt:variant>
      <vt:variant>
        <vt:i4>0</vt:i4>
      </vt:variant>
      <vt:variant>
        <vt:i4>5</vt:i4>
      </vt:variant>
      <vt:variant>
        <vt:lpwstr/>
      </vt:variant>
      <vt:variant>
        <vt:lpwstr>_Toc194607411</vt:lpwstr>
      </vt:variant>
      <vt:variant>
        <vt:i4>1966129</vt:i4>
      </vt:variant>
      <vt:variant>
        <vt:i4>80</vt:i4>
      </vt:variant>
      <vt:variant>
        <vt:i4>0</vt:i4>
      </vt:variant>
      <vt:variant>
        <vt:i4>5</vt:i4>
      </vt:variant>
      <vt:variant>
        <vt:lpwstr/>
      </vt:variant>
      <vt:variant>
        <vt:lpwstr>_Toc194607410</vt:lpwstr>
      </vt:variant>
      <vt:variant>
        <vt:i4>2031665</vt:i4>
      </vt:variant>
      <vt:variant>
        <vt:i4>74</vt:i4>
      </vt:variant>
      <vt:variant>
        <vt:i4>0</vt:i4>
      </vt:variant>
      <vt:variant>
        <vt:i4>5</vt:i4>
      </vt:variant>
      <vt:variant>
        <vt:lpwstr/>
      </vt:variant>
      <vt:variant>
        <vt:lpwstr>_Toc194607409</vt:lpwstr>
      </vt:variant>
      <vt:variant>
        <vt:i4>2031665</vt:i4>
      </vt:variant>
      <vt:variant>
        <vt:i4>68</vt:i4>
      </vt:variant>
      <vt:variant>
        <vt:i4>0</vt:i4>
      </vt:variant>
      <vt:variant>
        <vt:i4>5</vt:i4>
      </vt:variant>
      <vt:variant>
        <vt:lpwstr/>
      </vt:variant>
      <vt:variant>
        <vt:lpwstr>_Toc194607408</vt:lpwstr>
      </vt:variant>
      <vt:variant>
        <vt:i4>2031665</vt:i4>
      </vt:variant>
      <vt:variant>
        <vt:i4>62</vt:i4>
      </vt:variant>
      <vt:variant>
        <vt:i4>0</vt:i4>
      </vt:variant>
      <vt:variant>
        <vt:i4>5</vt:i4>
      </vt:variant>
      <vt:variant>
        <vt:lpwstr/>
      </vt:variant>
      <vt:variant>
        <vt:lpwstr>_Toc194607407</vt:lpwstr>
      </vt:variant>
      <vt:variant>
        <vt:i4>2031665</vt:i4>
      </vt:variant>
      <vt:variant>
        <vt:i4>56</vt:i4>
      </vt:variant>
      <vt:variant>
        <vt:i4>0</vt:i4>
      </vt:variant>
      <vt:variant>
        <vt:i4>5</vt:i4>
      </vt:variant>
      <vt:variant>
        <vt:lpwstr/>
      </vt:variant>
      <vt:variant>
        <vt:lpwstr>_Toc194607406</vt:lpwstr>
      </vt:variant>
      <vt:variant>
        <vt:i4>2031665</vt:i4>
      </vt:variant>
      <vt:variant>
        <vt:i4>50</vt:i4>
      </vt:variant>
      <vt:variant>
        <vt:i4>0</vt:i4>
      </vt:variant>
      <vt:variant>
        <vt:i4>5</vt:i4>
      </vt:variant>
      <vt:variant>
        <vt:lpwstr/>
      </vt:variant>
      <vt:variant>
        <vt:lpwstr>_Toc194607405</vt:lpwstr>
      </vt:variant>
      <vt:variant>
        <vt:i4>2031665</vt:i4>
      </vt:variant>
      <vt:variant>
        <vt:i4>44</vt:i4>
      </vt:variant>
      <vt:variant>
        <vt:i4>0</vt:i4>
      </vt:variant>
      <vt:variant>
        <vt:i4>5</vt:i4>
      </vt:variant>
      <vt:variant>
        <vt:lpwstr/>
      </vt:variant>
      <vt:variant>
        <vt:lpwstr>_Toc194607404</vt:lpwstr>
      </vt:variant>
      <vt:variant>
        <vt:i4>2031665</vt:i4>
      </vt:variant>
      <vt:variant>
        <vt:i4>38</vt:i4>
      </vt:variant>
      <vt:variant>
        <vt:i4>0</vt:i4>
      </vt:variant>
      <vt:variant>
        <vt:i4>5</vt:i4>
      </vt:variant>
      <vt:variant>
        <vt:lpwstr/>
      </vt:variant>
      <vt:variant>
        <vt:lpwstr>_Toc194607403</vt:lpwstr>
      </vt:variant>
      <vt:variant>
        <vt:i4>2031665</vt:i4>
      </vt:variant>
      <vt:variant>
        <vt:i4>32</vt:i4>
      </vt:variant>
      <vt:variant>
        <vt:i4>0</vt:i4>
      </vt:variant>
      <vt:variant>
        <vt:i4>5</vt:i4>
      </vt:variant>
      <vt:variant>
        <vt:lpwstr/>
      </vt:variant>
      <vt:variant>
        <vt:lpwstr>_Toc194607402</vt:lpwstr>
      </vt:variant>
      <vt:variant>
        <vt:i4>2031665</vt:i4>
      </vt:variant>
      <vt:variant>
        <vt:i4>26</vt:i4>
      </vt:variant>
      <vt:variant>
        <vt:i4>0</vt:i4>
      </vt:variant>
      <vt:variant>
        <vt:i4>5</vt:i4>
      </vt:variant>
      <vt:variant>
        <vt:lpwstr/>
      </vt:variant>
      <vt:variant>
        <vt:lpwstr>_Toc194607401</vt:lpwstr>
      </vt:variant>
      <vt:variant>
        <vt:i4>2031665</vt:i4>
      </vt:variant>
      <vt:variant>
        <vt:i4>20</vt:i4>
      </vt:variant>
      <vt:variant>
        <vt:i4>0</vt:i4>
      </vt:variant>
      <vt:variant>
        <vt:i4>5</vt:i4>
      </vt:variant>
      <vt:variant>
        <vt:lpwstr/>
      </vt:variant>
      <vt:variant>
        <vt:lpwstr>_Toc194607400</vt:lpwstr>
      </vt:variant>
      <vt:variant>
        <vt:i4>1441846</vt:i4>
      </vt:variant>
      <vt:variant>
        <vt:i4>14</vt:i4>
      </vt:variant>
      <vt:variant>
        <vt:i4>0</vt:i4>
      </vt:variant>
      <vt:variant>
        <vt:i4>5</vt:i4>
      </vt:variant>
      <vt:variant>
        <vt:lpwstr/>
      </vt:variant>
      <vt:variant>
        <vt:lpwstr>_Toc194607399</vt:lpwstr>
      </vt:variant>
      <vt:variant>
        <vt:i4>1441846</vt:i4>
      </vt:variant>
      <vt:variant>
        <vt:i4>8</vt:i4>
      </vt:variant>
      <vt:variant>
        <vt:i4>0</vt:i4>
      </vt:variant>
      <vt:variant>
        <vt:i4>5</vt:i4>
      </vt:variant>
      <vt:variant>
        <vt:lpwstr/>
      </vt:variant>
      <vt:variant>
        <vt:lpwstr>_Toc194607398</vt:lpwstr>
      </vt:variant>
      <vt:variant>
        <vt:i4>1441846</vt:i4>
      </vt:variant>
      <vt:variant>
        <vt:i4>2</vt:i4>
      </vt:variant>
      <vt:variant>
        <vt:i4>0</vt:i4>
      </vt:variant>
      <vt:variant>
        <vt:i4>5</vt:i4>
      </vt:variant>
      <vt:variant>
        <vt:lpwstr/>
      </vt:variant>
      <vt:variant>
        <vt:lpwstr>_Toc194607397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Wonen, Werken en Recreëren</dc:title>
  <dc:subject/>
  <dc:creator>Petra Roovers</dc:creator>
  <cp:keywords/>
  <cp:lastModifiedBy>Rijk S.C.F. (Britt)</cp:lastModifiedBy>
  <cp:revision>797</cp:revision>
  <cp:lastPrinted>2025-01-24T00:36:00Z</cp:lastPrinted>
  <dcterms:created xsi:type="dcterms:W3CDTF">2025-01-23T23:21:00Z</dcterms:created>
  <dcterms:modified xsi:type="dcterms:W3CDTF">2025-04-09T16:37:00Z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MediaServiceImageTags">
    <vt:lpwstr/>
  </property>
  <property fmtid="{D5CDD505-2E9C-101B-9397-08002B2CF9AE}" pid="4" name="ContentTypeId">
    <vt:lpwstr>0x01010022AEAAE888D0704B81831AA2D8FA6549</vt:lpwstr>
  </property>
</Properties>
</file>