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text" w:tblpY="1"/>
        <w:tblOverlap w:val="nev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14:paraId="1E87230A" w14:textId="77777777" w:rsidTr="00F92387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550AE885" w14:textId="67856423" w:rsidR="00DD0E19" w:rsidRPr="006013A5" w:rsidRDefault="00512E2C" w:rsidP="00F92387">
            <w:pPr>
              <w:pStyle w:val="CoverTitel"/>
              <w:rPr>
                <w:rFonts w:ascii="Verdana" w:hAnsi="Verdana"/>
                <w:sz w:val="40"/>
                <w:szCs w:val="40"/>
              </w:rPr>
            </w:pPr>
            <w:r w:rsidRPr="006013A5">
              <w:rPr>
                <w:rFonts w:ascii="Verdana" w:hAnsi="Verdana"/>
                <w:color w:val="A5CD39"/>
                <w:sz w:val="40"/>
                <w:szCs w:val="40"/>
              </w:rPr>
              <w:t xml:space="preserve">Programma van </w:t>
            </w:r>
            <w:r w:rsidR="00327FD3">
              <w:rPr>
                <w:rFonts w:ascii="Verdana" w:hAnsi="Verdana"/>
                <w:color w:val="A5CD39"/>
                <w:sz w:val="40"/>
                <w:szCs w:val="40"/>
              </w:rPr>
              <w:t>wensen</w:t>
            </w:r>
          </w:p>
        </w:tc>
      </w:tr>
      <w:tr w:rsidR="00DD0E19" w14:paraId="67F600BA" w14:textId="77777777" w:rsidTr="00F92387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4157FF9D" w14:textId="01D6B29A" w:rsidR="00DD0E19" w:rsidRPr="006013A5" w:rsidRDefault="00DE6A74" w:rsidP="00F92387">
            <w:pPr>
              <w:pStyle w:val="CoverSubtitel"/>
              <w:rPr>
                <w:rFonts w:ascii="Verdana" w:hAnsi="Verdana"/>
                <w:sz w:val="40"/>
                <w:szCs w:val="40"/>
              </w:rPr>
            </w:pPr>
            <w:r w:rsidRPr="006013A5">
              <w:rPr>
                <w:rFonts w:ascii="Verdana" w:hAnsi="Verdana"/>
                <w:color w:val="A5CD39"/>
                <w:sz w:val="40"/>
                <w:szCs w:val="40"/>
              </w:rPr>
              <w:t xml:space="preserve">Bijlage </w:t>
            </w:r>
            <w:r w:rsidR="00327FD3">
              <w:rPr>
                <w:rFonts w:ascii="Verdana" w:hAnsi="Verdana"/>
                <w:color w:val="A5CD39"/>
                <w:sz w:val="40"/>
                <w:szCs w:val="40"/>
              </w:rPr>
              <w:t>2</w:t>
            </w:r>
          </w:p>
        </w:tc>
      </w:tr>
    </w:tbl>
    <w:p w14:paraId="33548B9C" w14:textId="4D18B2E3" w:rsidR="00C5597E" w:rsidRDefault="00F92387" w:rsidP="00502CD2">
      <w:r>
        <w:br w:type="textWrapping" w:clear="all"/>
      </w:r>
    </w:p>
    <w:tbl>
      <w:tblPr>
        <w:tblW w:w="0" w:type="auto"/>
        <w:tblInd w:w="-15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3544"/>
        <w:gridCol w:w="1417"/>
        <w:gridCol w:w="4257"/>
      </w:tblGrid>
      <w:tr w:rsidR="002F2C5D" w:rsidRPr="00591606" w14:paraId="4CD19E55" w14:textId="77777777" w:rsidTr="3B70E414">
        <w:tc>
          <w:tcPr>
            <w:tcW w:w="3970" w:type="dxa"/>
            <w:gridSpan w:val="2"/>
            <w:tcBorders>
              <w:top w:val="single" w:sz="12" w:space="0" w:color="808080" w:themeColor="background2" w:themeShade="80"/>
              <w:left w:val="single" w:sz="12" w:space="0" w:color="808080" w:themeColor="background2" w:themeShade="80"/>
              <w:bottom w:val="single" w:sz="12" w:space="0" w:color="808080" w:themeColor="background2" w:themeShade="80"/>
              <w:right w:val="single" w:sz="12" w:space="0" w:color="808080" w:themeColor="background2" w:themeShade="80"/>
            </w:tcBorders>
            <w:shd w:val="clear" w:color="auto" w:fill="92D050"/>
            <w:hideMark/>
          </w:tcPr>
          <w:p w14:paraId="3925C8D9" w14:textId="77777777" w:rsidR="002F2C5D" w:rsidRPr="00591606" w:rsidRDefault="002F2C5D">
            <w:pPr>
              <w:rPr>
                <w:rFonts w:ascii="Verdana" w:hAnsi="Verdana"/>
                <w:b/>
                <w:sz w:val="18"/>
                <w:szCs w:val="18"/>
              </w:rPr>
            </w:pPr>
            <w:r w:rsidRPr="00591606">
              <w:rPr>
                <w:rFonts w:ascii="Verdana" w:hAnsi="Verdana"/>
                <w:b/>
                <w:sz w:val="18"/>
                <w:szCs w:val="18"/>
              </w:rPr>
              <w:t>Wens</w:t>
            </w:r>
          </w:p>
        </w:tc>
        <w:tc>
          <w:tcPr>
            <w:tcW w:w="1417" w:type="dxa"/>
            <w:tcBorders>
              <w:top w:val="single" w:sz="12" w:space="0" w:color="808080" w:themeColor="background2" w:themeShade="80"/>
              <w:left w:val="single" w:sz="12" w:space="0" w:color="808080" w:themeColor="background2" w:themeShade="80"/>
              <w:bottom w:val="single" w:sz="12" w:space="0" w:color="808080" w:themeColor="background2" w:themeShade="80"/>
              <w:right w:val="single" w:sz="12" w:space="0" w:color="808080" w:themeColor="background2" w:themeShade="80"/>
            </w:tcBorders>
            <w:shd w:val="clear" w:color="auto" w:fill="92D050"/>
          </w:tcPr>
          <w:p w14:paraId="79970E9C" w14:textId="77777777" w:rsidR="002F2C5D" w:rsidRPr="00591606" w:rsidRDefault="002F2C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91606">
              <w:rPr>
                <w:rFonts w:ascii="Verdana" w:hAnsi="Verdana"/>
                <w:b/>
                <w:sz w:val="18"/>
                <w:szCs w:val="18"/>
              </w:rPr>
              <w:t>Ja / Nee</w:t>
            </w:r>
          </w:p>
        </w:tc>
        <w:tc>
          <w:tcPr>
            <w:tcW w:w="4257" w:type="dxa"/>
            <w:tcBorders>
              <w:top w:val="single" w:sz="12" w:space="0" w:color="808080" w:themeColor="background2" w:themeShade="80"/>
              <w:left w:val="single" w:sz="12" w:space="0" w:color="808080" w:themeColor="background2" w:themeShade="80"/>
              <w:bottom w:val="single" w:sz="12" w:space="0" w:color="808080" w:themeColor="background2" w:themeShade="80"/>
              <w:right w:val="single" w:sz="12" w:space="0" w:color="808080" w:themeColor="background2" w:themeShade="80"/>
            </w:tcBorders>
            <w:shd w:val="clear" w:color="auto" w:fill="92D050"/>
          </w:tcPr>
          <w:p w14:paraId="33187873" w14:textId="188BE8CC" w:rsidR="002F2C5D" w:rsidRPr="00591606" w:rsidRDefault="002A57BB">
            <w:pPr>
              <w:rPr>
                <w:rFonts w:ascii="Verdana" w:hAnsi="Verdana"/>
                <w:b/>
                <w:sz w:val="18"/>
                <w:szCs w:val="18"/>
              </w:rPr>
            </w:pPr>
            <w:r w:rsidRPr="00591606">
              <w:rPr>
                <w:rFonts w:ascii="Verdana" w:hAnsi="Verdana"/>
                <w:b/>
                <w:sz w:val="18"/>
                <w:szCs w:val="18"/>
              </w:rPr>
              <w:t>Ontvangen punten</w:t>
            </w:r>
          </w:p>
        </w:tc>
      </w:tr>
      <w:tr w:rsidR="00164D03" w:rsidRPr="00591606" w14:paraId="5D1B98F7" w14:textId="77777777" w:rsidTr="3B70E414">
        <w:tc>
          <w:tcPr>
            <w:tcW w:w="9644" w:type="dxa"/>
            <w:gridSpan w:val="4"/>
            <w:tcBorders>
              <w:top w:val="single" w:sz="12" w:space="0" w:color="808080" w:themeColor="background2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DC6C25F" w14:textId="24D44E77" w:rsidR="00164D03" w:rsidRPr="008A3BE2" w:rsidRDefault="00164D03" w:rsidP="002A57BB">
            <w:pPr>
              <w:rPr>
                <w:rFonts w:ascii="Verdana" w:hAnsi="Verdana"/>
                <w:b/>
                <w:sz w:val="18"/>
                <w:szCs w:val="18"/>
              </w:rPr>
            </w:pPr>
            <w:r w:rsidRPr="008A3BE2">
              <w:rPr>
                <w:rFonts w:ascii="Verdana" w:hAnsi="Verdana"/>
                <w:b/>
                <w:sz w:val="18"/>
                <w:szCs w:val="18"/>
              </w:rPr>
              <w:t>Laptop A</w:t>
            </w:r>
          </w:p>
        </w:tc>
      </w:tr>
      <w:tr w:rsidR="002F2C5D" w:rsidRPr="00591606" w14:paraId="2839610E" w14:textId="77777777" w:rsidTr="3B70E414">
        <w:tc>
          <w:tcPr>
            <w:tcW w:w="426" w:type="dxa"/>
            <w:tcBorders>
              <w:top w:val="single" w:sz="12" w:space="0" w:color="808080" w:themeColor="background2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20B3F274" w14:textId="77777777" w:rsidR="002F2C5D" w:rsidRPr="00591606" w:rsidRDefault="002F2C5D">
            <w:pPr>
              <w:numPr>
                <w:ilvl w:val="0"/>
                <w:numId w:val="37"/>
              </w:num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2" w:space="0" w:color="808080" w:themeColor="background2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573F54" w14:textId="77777777" w:rsidR="00591606" w:rsidRPr="00591606" w:rsidRDefault="00591606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91606">
              <w:rPr>
                <w:rFonts w:ascii="Verdana" w:hAnsi="Verdana"/>
                <w:b/>
                <w:bCs/>
                <w:sz w:val="18"/>
                <w:szCs w:val="18"/>
              </w:rPr>
              <w:t>Beveiliging</w:t>
            </w:r>
          </w:p>
          <w:p w14:paraId="3269223C" w14:textId="37D6EC59" w:rsidR="002F2C5D" w:rsidRPr="00591606" w:rsidRDefault="00C20602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 laptop</w:t>
            </w:r>
            <w:r w:rsidR="00CB366B" w:rsidRPr="00591606">
              <w:rPr>
                <w:rFonts w:ascii="Verdana" w:hAnsi="Verdana"/>
                <w:sz w:val="18"/>
                <w:szCs w:val="18"/>
              </w:rPr>
              <w:t xml:space="preserve"> beschikt over een webcam of </w:t>
            </w:r>
            <w:proofErr w:type="spellStart"/>
            <w:r w:rsidR="00CB366B" w:rsidRPr="00591606">
              <w:rPr>
                <w:rFonts w:ascii="Verdana" w:hAnsi="Verdana"/>
                <w:sz w:val="18"/>
                <w:szCs w:val="18"/>
              </w:rPr>
              <w:t>fingerprintscanner</w:t>
            </w:r>
            <w:proofErr w:type="spellEnd"/>
            <w:r w:rsidR="00CB366B" w:rsidRPr="00591606">
              <w:rPr>
                <w:rFonts w:ascii="Verdana" w:hAnsi="Verdana"/>
                <w:sz w:val="18"/>
                <w:szCs w:val="18"/>
              </w:rPr>
              <w:t xml:space="preserve"> met ondersteuning voor Windows </w:t>
            </w:r>
            <w:proofErr w:type="spellStart"/>
            <w:r w:rsidR="00CB366B" w:rsidRPr="00591606">
              <w:rPr>
                <w:rFonts w:ascii="Verdana" w:hAnsi="Verdana"/>
                <w:sz w:val="18"/>
                <w:szCs w:val="18"/>
              </w:rPr>
              <w:t>Hello</w:t>
            </w:r>
            <w:proofErr w:type="spellEnd"/>
            <w:r w:rsidR="009B1DCA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12" w:space="0" w:color="808080" w:themeColor="background2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532653" w14:textId="77777777" w:rsidR="002F2C5D" w:rsidRPr="00591606" w:rsidRDefault="002F2C5D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257" w:type="dxa"/>
            <w:tcBorders>
              <w:top w:val="single" w:sz="12" w:space="0" w:color="808080" w:themeColor="background2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F1FF6A" w14:textId="28CD2510" w:rsidR="002A57BB" w:rsidRPr="00591606" w:rsidRDefault="004C39D6" w:rsidP="002A57BB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2</w:t>
            </w:r>
            <w:r w:rsidR="00F67B19">
              <w:rPr>
                <w:rFonts w:ascii="Verdana" w:hAnsi="Verdana"/>
                <w:bCs/>
                <w:sz w:val="18"/>
                <w:szCs w:val="18"/>
              </w:rPr>
              <w:t xml:space="preserve"> punten</w:t>
            </w:r>
          </w:p>
          <w:p w14:paraId="0FEA3D2B" w14:textId="6D0069C6" w:rsidR="002F2C5D" w:rsidRPr="00591606" w:rsidRDefault="002F2C5D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8A3BE2" w:rsidRPr="00591606" w14:paraId="608517C0" w14:textId="77777777" w:rsidTr="3B70E414">
        <w:tc>
          <w:tcPr>
            <w:tcW w:w="9644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3B52549E" w14:textId="61668D4D" w:rsidR="008A3BE2" w:rsidRPr="008A3BE2" w:rsidRDefault="008A3BE2">
            <w:pPr>
              <w:rPr>
                <w:rFonts w:ascii="Verdana" w:hAnsi="Verdana"/>
                <w:b/>
                <w:sz w:val="18"/>
                <w:szCs w:val="18"/>
              </w:rPr>
            </w:pPr>
            <w:r w:rsidRPr="008A3BE2">
              <w:rPr>
                <w:rFonts w:ascii="Verdana" w:hAnsi="Verdana"/>
                <w:b/>
                <w:sz w:val="18"/>
                <w:szCs w:val="18"/>
              </w:rPr>
              <w:t>Laptop B</w:t>
            </w:r>
          </w:p>
        </w:tc>
      </w:tr>
      <w:tr w:rsidR="002F2C5D" w:rsidRPr="00591606" w14:paraId="47F3CE01" w14:textId="77777777" w:rsidTr="3B70E414"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6CECFF3B" w14:textId="77777777" w:rsidR="002F2C5D" w:rsidRPr="00591606" w:rsidRDefault="002F2C5D">
            <w:pPr>
              <w:numPr>
                <w:ilvl w:val="0"/>
                <w:numId w:val="37"/>
              </w:num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27A515" w14:textId="77777777" w:rsidR="002F2C5D" w:rsidRDefault="008A3BE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USB</w:t>
            </w:r>
          </w:p>
          <w:p w14:paraId="5B087C82" w14:textId="797A7C30" w:rsidR="008A3BE2" w:rsidRPr="00712570" w:rsidRDefault="008A3BE2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712570">
              <w:rPr>
                <w:rFonts w:ascii="Verdana" w:hAnsi="Verdana"/>
                <w:bCs/>
                <w:sz w:val="18"/>
                <w:szCs w:val="18"/>
              </w:rPr>
              <w:t xml:space="preserve">De laptop beschikt over </w:t>
            </w:r>
            <w:r w:rsidR="00712570" w:rsidRPr="00712570">
              <w:rPr>
                <w:rFonts w:ascii="Verdana" w:hAnsi="Verdana"/>
                <w:bCs/>
                <w:sz w:val="18"/>
                <w:szCs w:val="18"/>
              </w:rPr>
              <w:t xml:space="preserve">USB4 / </w:t>
            </w:r>
            <w:proofErr w:type="spellStart"/>
            <w:r w:rsidR="00712570" w:rsidRPr="00712570">
              <w:rPr>
                <w:rFonts w:ascii="Verdana" w:hAnsi="Verdana"/>
                <w:bCs/>
                <w:sz w:val="18"/>
                <w:szCs w:val="18"/>
              </w:rPr>
              <w:t>Thunderbolt</w:t>
            </w:r>
            <w:proofErr w:type="spellEnd"/>
          </w:p>
        </w:tc>
        <w:tc>
          <w:tcPr>
            <w:tcW w:w="141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9D6DA7" w14:textId="77777777" w:rsidR="002F2C5D" w:rsidRPr="00591606" w:rsidRDefault="002F2C5D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2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848520" w14:textId="12BC1213" w:rsidR="002F2C5D" w:rsidRPr="00591606" w:rsidRDefault="00F67B19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2 punten</w:t>
            </w:r>
          </w:p>
        </w:tc>
      </w:tr>
      <w:tr w:rsidR="002F2C5D" w:rsidRPr="00591606" w14:paraId="15A9CD97" w14:textId="77777777" w:rsidTr="3B70E414"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6F32CABC" w14:textId="77777777" w:rsidR="002F2C5D" w:rsidRPr="00591606" w:rsidRDefault="002F2C5D">
            <w:pPr>
              <w:numPr>
                <w:ilvl w:val="0"/>
                <w:numId w:val="37"/>
              </w:num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730732" w14:textId="77777777" w:rsidR="00516FBD" w:rsidRPr="00591606" w:rsidRDefault="00516FBD" w:rsidP="00516FB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91606">
              <w:rPr>
                <w:rFonts w:ascii="Verdana" w:hAnsi="Verdana"/>
                <w:b/>
                <w:bCs/>
                <w:sz w:val="18"/>
                <w:szCs w:val="18"/>
              </w:rPr>
              <w:t>Beveiliging</w:t>
            </w:r>
          </w:p>
          <w:p w14:paraId="0A988E5A" w14:textId="64E80133" w:rsidR="002F2C5D" w:rsidRPr="00591606" w:rsidRDefault="00516FBD" w:rsidP="00516FBD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 laptop</w:t>
            </w:r>
            <w:r w:rsidRPr="00591606">
              <w:rPr>
                <w:rFonts w:ascii="Verdana" w:hAnsi="Verdana"/>
                <w:sz w:val="18"/>
                <w:szCs w:val="18"/>
              </w:rPr>
              <w:t xml:space="preserve"> beschikt over een webcam of </w:t>
            </w:r>
            <w:proofErr w:type="spellStart"/>
            <w:r w:rsidRPr="00591606">
              <w:rPr>
                <w:rFonts w:ascii="Verdana" w:hAnsi="Verdana"/>
                <w:sz w:val="18"/>
                <w:szCs w:val="18"/>
              </w:rPr>
              <w:t>fingerprintscanner</w:t>
            </w:r>
            <w:proofErr w:type="spellEnd"/>
            <w:r w:rsidRPr="00591606">
              <w:rPr>
                <w:rFonts w:ascii="Verdana" w:hAnsi="Verdana"/>
                <w:sz w:val="18"/>
                <w:szCs w:val="18"/>
              </w:rPr>
              <w:t xml:space="preserve"> met ondersteuning voor Windows </w:t>
            </w:r>
            <w:proofErr w:type="spellStart"/>
            <w:r w:rsidRPr="00591606">
              <w:rPr>
                <w:rFonts w:ascii="Verdana" w:hAnsi="Verdana"/>
                <w:sz w:val="18"/>
                <w:szCs w:val="18"/>
              </w:rPr>
              <w:t>Hello</w:t>
            </w:r>
            <w:proofErr w:type="spellEnd"/>
          </w:p>
        </w:tc>
        <w:tc>
          <w:tcPr>
            <w:tcW w:w="141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99D682" w14:textId="77777777" w:rsidR="002F2C5D" w:rsidRPr="00591606" w:rsidRDefault="002F2C5D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2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C6FB77" w14:textId="7495C74D" w:rsidR="002F2C5D" w:rsidRPr="00591606" w:rsidRDefault="004C39D6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5</w:t>
            </w:r>
            <w:r w:rsidR="00F67B19">
              <w:rPr>
                <w:rFonts w:ascii="Verdana" w:hAnsi="Verdana"/>
                <w:bCs/>
                <w:sz w:val="18"/>
                <w:szCs w:val="18"/>
              </w:rPr>
              <w:t xml:space="preserve"> punten</w:t>
            </w:r>
          </w:p>
        </w:tc>
      </w:tr>
      <w:tr w:rsidR="002F2C5D" w:rsidRPr="00591606" w14:paraId="750E4440" w14:textId="77777777" w:rsidTr="3B70E414"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E40C6AA" w14:textId="77777777" w:rsidR="002F2C5D" w:rsidRPr="00591606" w:rsidRDefault="002F2C5D">
            <w:pPr>
              <w:numPr>
                <w:ilvl w:val="0"/>
                <w:numId w:val="37"/>
              </w:num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A85AFA" w14:textId="77777777" w:rsidR="00391267" w:rsidRPr="00AE3DC4" w:rsidRDefault="00391267" w:rsidP="00391267">
            <w:pPr>
              <w:rPr>
                <w:rFonts w:ascii="Verdana" w:hAnsi="Verdana"/>
                <w:b/>
                <w:sz w:val="18"/>
                <w:szCs w:val="18"/>
              </w:rPr>
            </w:pPr>
            <w:r w:rsidRPr="00AE3DC4">
              <w:rPr>
                <w:rFonts w:ascii="Verdana" w:hAnsi="Verdana"/>
                <w:b/>
                <w:sz w:val="18"/>
                <w:szCs w:val="18"/>
              </w:rPr>
              <w:t>Bouwkwaliteit</w:t>
            </w:r>
          </w:p>
          <w:p w14:paraId="06123311" w14:textId="46703D1C" w:rsidR="002F2C5D" w:rsidRPr="00591606" w:rsidRDefault="00391267" w:rsidP="0039126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C20602">
              <w:rPr>
                <w:rFonts w:ascii="Verdana" w:hAnsi="Verdana"/>
                <w:sz w:val="18"/>
                <w:szCs w:val="18"/>
              </w:rPr>
              <w:t xml:space="preserve">De laptop beschikt over een </w:t>
            </w:r>
            <w:r w:rsidR="00FA0854" w:rsidRPr="00FA0854">
              <w:rPr>
                <w:rFonts w:ascii="Verdana" w:hAnsi="Verdana"/>
                <w:sz w:val="18"/>
                <w:szCs w:val="18"/>
              </w:rPr>
              <w:t>volledig aluminium behuizing</w:t>
            </w:r>
            <w:r w:rsidR="00F93CF7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3DB559" w14:textId="77777777" w:rsidR="002F2C5D" w:rsidRPr="00591606" w:rsidRDefault="002F2C5D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2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62C436" w14:textId="2C7142F1" w:rsidR="002F2C5D" w:rsidRPr="00591606" w:rsidRDefault="004C39D6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5</w:t>
            </w:r>
            <w:r w:rsidR="00F67B19">
              <w:rPr>
                <w:rFonts w:ascii="Verdana" w:hAnsi="Verdana"/>
                <w:bCs/>
                <w:sz w:val="18"/>
                <w:szCs w:val="18"/>
              </w:rPr>
              <w:t xml:space="preserve"> punten</w:t>
            </w:r>
          </w:p>
        </w:tc>
      </w:tr>
      <w:tr w:rsidR="00D67439" w:rsidRPr="00591606" w14:paraId="02FF9691" w14:textId="77777777" w:rsidTr="3B70E414">
        <w:tc>
          <w:tcPr>
            <w:tcW w:w="9644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66EC81C" w14:textId="1E7D97A4" w:rsidR="00D67439" w:rsidRPr="00591606" w:rsidRDefault="003A1184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8A3BE2">
              <w:rPr>
                <w:rFonts w:ascii="Verdana" w:hAnsi="Verdana"/>
                <w:b/>
                <w:sz w:val="18"/>
                <w:szCs w:val="18"/>
              </w:rPr>
              <w:t xml:space="preserve">Laptop </w:t>
            </w:r>
            <w:r>
              <w:rPr>
                <w:rFonts w:ascii="Verdana" w:hAnsi="Verdana"/>
                <w:b/>
                <w:sz w:val="18"/>
                <w:szCs w:val="18"/>
              </w:rPr>
              <w:t>C</w:t>
            </w:r>
          </w:p>
        </w:tc>
      </w:tr>
      <w:tr w:rsidR="00875C72" w:rsidRPr="00591606" w14:paraId="22C615FD" w14:textId="77777777" w:rsidTr="3B70E414"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23FFB97" w14:textId="77777777" w:rsidR="00875C72" w:rsidRPr="00591606" w:rsidRDefault="00875C72" w:rsidP="00875C72">
            <w:pPr>
              <w:numPr>
                <w:ilvl w:val="0"/>
                <w:numId w:val="37"/>
              </w:num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F7B6E6" w14:textId="77777777" w:rsidR="00875C72" w:rsidRDefault="00875C72" w:rsidP="00875C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USB</w:t>
            </w:r>
          </w:p>
          <w:p w14:paraId="0BA38B34" w14:textId="0F30777D" w:rsidR="00875C72" w:rsidRPr="00591606" w:rsidRDefault="00875C72" w:rsidP="00875C72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712570">
              <w:rPr>
                <w:rFonts w:ascii="Verdana" w:hAnsi="Verdana"/>
                <w:bCs/>
                <w:sz w:val="18"/>
                <w:szCs w:val="18"/>
              </w:rPr>
              <w:t xml:space="preserve">De laptop beschikt over USB4 / </w:t>
            </w:r>
            <w:proofErr w:type="spellStart"/>
            <w:r w:rsidRPr="00712570">
              <w:rPr>
                <w:rFonts w:ascii="Verdana" w:hAnsi="Verdana"/>
                <w:bCs/>
                <w:sz w:val="18"/>
                <w:szCs w:val="18"/>
              </w:rPr>
              <w:t>Thunderbolt</w:t>
            </w:r>
            <w:proofErr w:type="spellEnd"/>
          </w:p>
        </w:tc>
        <w:tc>
          <w:tcPr>
            <w:tcW w:w="141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200EFA" w14:textId="77777777" w:rsidR="00875C72" w:rsidRPr="00591606" w:rsidRDefault="00875C72" w:rsidP="00875C72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2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EB526F" w14:textId="1A82ADBC" w:rsidR="00875C72" w:rsidRPr="00591606" w:rsidRDefault="00F67B19" w:rsidP="00875C72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2 punten</w:t>
            </w:r>
          </w:p>
        </w:tc>
      </w:tr>
      <w:tr w:rsidR="00875C72" w:rsidRPr="00591606" w14:paraId="2C23B50C" w14:textId="77777777" w:rsidTr="3B70E414"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4463E17" w14:textId="77777777" w:rsidR="00875C72" w:rsidRPr="00591606" w:rsidRDefault="00875C72" w:rsidP="00875C72">
            <w:pPr>
              <w:numPr>
                <w:ilvl w:val="0"/>
                <w:numId w:val="37"/>
              </w:num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64B965" w14:textId="77777777" w:rsidR="00875C72" w:rsidRPr="00591606" w:rsidRDefault="00875C72" w:rsidP="00875C7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91606">
              <w:rPr>
                <w:rFonts w:ascii="Verdana" w:hAnsi="Verdana"/>
                <w:b/>
                <w:bCs/>
                <w:sz w:val="18"/>
                <w:szCs w:val="18"/>
              </w:rPr>
              <w:t>Beveiliging</w:t>
            </w:r>
          </w:p>
          <w:p w14:paraId="35C8AE28" w14:textId="2029405E" w:rsidR="00875C72" w:rsidRPr="00591606" w:rsidRDefault="00875C72" w:rsidP="00875C72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 laptop</w:t>
            </w:r>
            <w:r w:rsidRPr="00591606">
              <w:rPr>
                <w:rFonts w:ascii="Verdana" w:hAnsi="Verdana"/>
                <w:sz w:val="18"/>
                <w:szCs w:val="18"/>
              </w:rPr>
              <w:t xml:space="preserve"> beschikt over een webcam of </w:t>
            </w:r>
            <w:proofErr w:type="spellStart"/>
            <w:r w:rsidRPr="00591606">
              <w:rPr>
                <w:rFonts w:ascii="Verdana" w:hAnsi="Verdana"/>
                <w:sz w:val="18"/>
                <w:szCs w:val="18"/>
              </w:rPr>
              <w:t>fingerprintscanner</w:t>
            </w:r>
            <w:proofErr w:type="spellEnd"/>
            <w:r w:rsidRPr="00591606">
              <w:rPr>
                <w:rFonts w:ascii="Verdana" w:hAnsi="Verdana"/>
                <w:sz w:val="18"/>
                <w:szCs w:val="18"/>
              </w:rPr>
              <w:t xml:space="preserve"> met ondersteuning voor Windows </w:t>
            </w:r>
            <w:proofErr w:type="spellStart"/>
            <w:r w:rsidRPr="00591606">
              <w:rPr>
                <w:rFonts w:ascii="Verdana" w:hAnsi="Verdana"/>
                <w:sz w:val="18"/>
                <w:szCs w:val="18"/>
              </w:rPr>
              <w:t>Hello</w:t>
            </w:r>
            <w:proofErr w:type="spellEnd"/>
          </w:p>
        </w:tc>
        <w:tc>
          <w:tcPr>
            <w:tcW w:w="141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CDF80A" w14:textId="77777777" w:rsidR="00875C72" w:rsidRPr="00591606" w:rsidRDefault="00875C72" w:rsidP="00875C72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2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B18AB8" w14:textId="4819EE9F" w:rsidR="00875C72" w:rsidRPr="00591606" w:rsidRDefault="004C39D6" w:rsidP="00875C72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2</w:t>
            </w:r>
            <w:r w:rsidR="00F67B19">
              <w:rPr>
                <w:rFonts w:ascii="Verdana" w:hAnsi="Verdana"/>
                <w:bCs/>
                <w:sz w:val="18"/>
                <w:szCs w:val="18"/>
              </w:rPr>
              <w:t xml:space="preserve"> punten</w:t>
            </w:r>
          </w:p>
        </w:tc>
      </w:tr>
      <w:tr w:rsidR="00875C72" w:rsidRPr="00591606" w14:paraId="214E82B5" w14:textId="77777777" w:rsidTr="3B70E414"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31F1457" w14:textId="77777777" w:rsidR="00875C72" w:rsidRPr="00591606" w:rsidRDefault="00875C72" w:rsidP="00875C72">
            <w:pPr>
              <w:numPr>
                <w:ilvl w:val="0"/>
                <w:numId w:val="37"/>
              </w:num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ABBF01" w14:textId="77777777" w:rsidR="00875C72" w:rsidRPr="00AE3DC4" w:rsidRDefault="00875C72" w:rsidP="00875C72">
            <w:pPr>
              <w:rPr>
                <w:rFonts w:ascii="Verdana" w:hAnsi="Verdana"/>
                <w:b/>
                <w:sz w:val="18"/>
                <w:szCs w:val="18"/>
              </w:rPr>
            </w:pPr>
            <w:r w:rsidRPr="00AE3DC4">
              <w:rPr>
                <w:rFonts w:ascii="Verdana" w:hAnsi="Verdana"/>
                <w:b/>
                <w:sz w:val="18"/>
                <w:szCs w:val="18"/>
              </w:rPr>
              <w:t>Bouwkwaliteit</w:t>
            </w:r>
          </w:p>
          <w:p w14:paraId="7A5C0AAB" w14:textId="5AE52653" w:rsidR="00875C72" w:rsidRPr="00591606" w:rsidRDefault="00875C72" w:rsidP="00875C72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C20602">
              <w:rPr>
                <w:rFonts w:ascii="Verdana" w:hAnsi="Verdana"/>
                <w:sz w:val="18"/>
                <w:szCs w:val="18"/>
              </w:rPr>
              <w:t xml:space="preserve">De laptop beschikt over een </w:t>
            </w:r>
            <w:r w:rsidRPr="00FA0854">
              <w:rPr>
                <w:rFonts w:ascii="Verdana" w:hAnsi="Verdana"/>
                <w:sz w:val="18"/>
                <w:szCs w:val="18"/>
              </w:rPr>
              <w:t>volledig aluminium behuizing</w:t>
            </w:r>
          </w:p>
        </w:tc>
        <w:tc>
          <w:tcPr>
            <w:tcW w:w="141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1243BF" w14:textId="77777777" w:rsidR="00875C72" w:rsidRPr="00591606" w:rsidRDefault="00875C72" w:rsidP="00875C72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2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BDD985" w14:textId="3AFA6AD8" w:rsidR="00875C72" w:rsidRPr="00591606" w:rsidRDefault="004C39D6" w:rsidP="00875C72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2</w:t>
            </w:r>
            <w:r w:rsidR="005262FC">
              <w:rPr>
                <w:rFonts w:ascii="Verdana" w:hAnsi="Verdana"/>
                <w:bCs/>
                <w:sz w:val="18"/>
                <w:szCs w:val="18"/>
              </w:rPr>
              <w:t xml:space="preserve"> punten</w:t>
            </w:r>
          </w:p>
        </w:tc>
      </w:tr>
    </w:tbl>
    <w:p w14:paraId="26512407" w14:textId="77777777" w:rsidR="00A34E11" w:rsidRDefault="00A34E11" w:rsidP="00502CD2">
      <w:pPr>
        <w:rPr>
          <w:bCs/>
        </w:rPr>
      </w:pPr>
    </w:p>
    <w:p w14:paraId="046088C8" w14:textId="77777777" w:rsidR="00D94FB8" w:rsidRDefault="00D94FB8" w:rsidP="00502CD2">
      <w:pPr>
        <w:rPr>
          <w:bCs/>
        </w:rPr>
      </w:pPr>
    </w:p>
    <w:p w14:paraId="7B3BEECC" w14:textId="73FBFA45" w:rsidR="00D94FB8" w:rsidRDefault="009A27D2" w:rsidP="00502CD2">
      <w:pPr>
        <w:rPr>
          <w:rFonts w:ascii="Verdana" w:hAnsi="Verdana" w:cstheme="minorHAnsi"/>
          <w:bCs/>
          <w:sz w:val="18"/>
          <w:szCs w:val="18"/>
        </w:rPr>
      </w:pPr>
      <w:r w:rsidRPr="008A7EBE">
        <w:rPr>
          <w:rFonts w:ascii="Verdana" w:hAnsi="Verdana" w:cstheme="minorHAnsi"/>
          <w:bCs/>
          <w:sz w:val="18"/>
          <w:szCs w:val="18"/>
        </w:rPr>
        <w:t>Hierbij verklaart inschrijver bovenstaande naar waarheid te hebben ingevuld</w:t>
      </w:r>
      <w:r w:rsidR="003B7AF6">
        <w:rPr>
          <w:rFonts w:ascii="Verdana" w:hAnsi="Verdana" w:cstheme="minorHAnsi"/>
          <w:bCs/>
          <w:sz w:val="18"/>
          <w:szCs w:val="18"/>
        </w:rPr>
        <w:t>.</w:t>
      </w:r>
    </w:p>
    <w:p w14:paraId="03E5BBDB" w14:textId="77777777" w:rsidR="003B7AF6" w:rsidRDefault="003B7AF6" w:rsidP="00502CD2">
      <w:pPr>
        <w:rPr>
          <w:bCs/>
        </w:rPr>
      </w:pPr>
    </w:p>
    <w:p w14:paraId="35EBE5D2" w14:textId="77777777" w:rsidR="007266B7" w:rsidRPr="008A7EBE" w:rsidRDefault="007266B7" w:rsidP="007266B7">
      <w:pPr>
        <w:spacing w:line="276" w:lineRule="auto"/>
        <w:rPr>
          <w:rFonts w:ascii="Verdana" w:hAnsi="Verdana" w:cstheme="minorHAnsi"/>
          <w:b/>
          <w:bCs/>
          <w:sz w:val="18"/>
          <w:szCs w:val="18"/>
        </w:rPr>
      </w:pPr>
      <w:r w:rsidRPr="008A7EBE">
        <w:rPr>
          <w:rFonts w:ascii="Verdana" w:hAnsi="Verdana" w:cstheme="minorHAnsi"/>
          <w:b/>
          <w:bCs/>
          <w:sz w:val="18"/>
          <w:szCs w:val="18"/>
        </w:rPr>
        <w:t>Inschrijver</w:t>
      </w:r>
    </w:p>
    <w:tbl>
      <w:tblPr>
        <w:tblpPr w:leftFromText="141" w:rightFromText="141" w:vertAnchor="text" w:horzAnchor="margin" w:tblpY="168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5670"/>
      </w:tblGrid>
      <w:tr w:rsidR="007266B7" w:rsidRPr="008A7EBE" w14:paraId="2A7E6F18" w14:textId="77777777" w:rsidTr="00447AB0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5CD39"/>
            <w:hideMark/>
          </w:tcPr>
          <w:p w14:paraId="35DC7D6F" w14:textId="77777777" w:rsidR="007266B7" w:rsidRPr="008A7EBE" w:rsidRDefault="007266B7" w:rsidP="00447AB0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8A7EBE">
              <w:rPr>
                <w:rFonts w:ascii="Verdana" w:hAnsi="Verdana" w:cstheme="minorHAnsi"/>
                <w:bCs/>
                <w:sz w:val="18"/>
                <w:szCs w:val="18"/>
              </w:rPr>
              <w:t xml:space="preserve">Naam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C4E47D" w14:textId="77777777" w:rsidR="007266B7" w:rsidRPr="008A7EBE" w:rsidRDefault="007266B7" w:rsidP="00447AB0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7266B7" w:rsidRPr="008A7EBE" w14:paraId="2DDFB9AB" w14:textId="77777777" w:rsidTr="00447AB0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5CD39"/>
            <w:hideMark/>
          </w:tcPr>
          <w:p w14:paraId="4F78C3D5" w14:textId="77777777" w:rsidR="007266B7" w:rsidRPr="008A7EBE" w:rsidRDefault="007266B7" w:rsidP="00447AB0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8A7EBE">
              <w:rPr>
                <w:rFonts w:ascii="Verdana" w:hAnsi="Verdana" w:cstheme="minorHAnsi"/>
                <w:bCs/>
                <w:sz w:val="18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FDB398" w14:textId="77777777" w:rsidR="007266B7" w:rsidRPr="008A7EBE" w:rsidRDefault="007266B7" w:rsidP="00447AB0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7266B7" w:rsidRPr="008A7EBE" w14:paraId="3641DB8B" w14:textId="77777777" w:rsidTr="00447AB0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5CD39"/>
            <w:hideMark/>
          </w:tcPr>
          <w:p w14:paraId="7AE29ABA" w14:textId="77777777" w:rsidR="007266B7" w:rsidRPr="008A7EBE" w:rsidRDefault="007266B7" w:rsidP="00447AB0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8A7EBE">
              <w:rPr>
                <w:rFonts w:ascii="Verdana" w:hAnsi="Verdana" w:cstheme="minorHAnsi"/>
                <w:bCs/>
                <w:sz w:val="18"/>
                <w:szCs w:val="18"/>
              </w:rPr>
              <w:t>Onderneming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56C7F5" w14:textId="77777777" w:rsidR="007266B7" w:rsidRPr="008A7EBE" w:rsidRDefault="007266B7" w:rsidP="00447AB0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7266B7" w:rsidRPr="008A7EBE" w14:paraId="2A405BBA" w14:textId="77777777" w:rsidTr="00447AB0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5CD39"/>
          </w:tcPr>
          <w:p w14:paraId="17903FA9" w14:textId="77777777" w:rsidR="007266B7" w:rsidRPr="008A7EBE" w:rsidRDefault="007266B7" w:rsidP="00447AB0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8A7EBE">
              <w:rPr>
                <w:rFonts w:ascii="Verdana" w:hAnsi="Verdana" w:cstheme="minorHAnsi"/>
                <w:bCs/>
                <w:sz w:val="18"/>
                <w:szCs w:val="18"/>
              </w:rPr>
              <w:t>Handtekening</w:t>
            </w:r>
          </w:p>
          <w:p w14:paraId="13E6F9E8" w14:textId="77777777" w:rsidR="007266B7" w:rsidRPr="008A7EBE" w:rsidRDefault="007266B7" w:rsidP="00447AB0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1F0E0603" w14:textId="77777777" w:rsidR="007266B7" w:rsidRPr="008A7EBE" w:rsidRDefault="007266B7" w:rsidP="00447AB0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095490" w14:textId="77777777" w:rsidR="007266B7" w:rsidRPr="008A7EBE" w:rsidRDefault="007266B7" w:rsidP="00447AB0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18FE105A" w14:textId="77777777" w:rsidR="007266B7" w:rsidRPr="008A7EBE" w:rsidRDefault="007266B7" w:rsidP="00447AB0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65C5FFDF" w14:textId="77777777" w:rsidR="007266B7" w:rsidRPr="008A7EBE" w:rsidRDefault="007266B7" w:rsidP="00447AB0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77F5EA2C" w14:textId="77777777" w:rsidR="007266B7" w:rsidRPr="008A7EBE" w:rsidRDefault="007266B7" w:rsidP="00447AB0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302583DC" w14:textId="77777777" w:rsidR="007266B7" w:rsidRPr="008A7EBE" w:rsidRDefault="007266B7" w:rsidP="00447AB0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7266B7" w:rsidRPr="008A7EBE" w14:paraId="3A221C21" w14:textId="77777777" w:rsidTr="00447AB0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5CD39"/>
            <w:hideMark/>
          </w:tcPr>
          <w:p w14:paraId="020BA905" w14:textId="77777777" w:rsidR="007266B7" w:rsidRPr="008A7EBE" w:rsidRDefault="007266B7" w:rsidP="00447AB0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8A7EBE">
              <w:rPr>
                <w:rFonts w:ascii="Verdana" w:hAnsi="Verdana" w:cstheme="minorHAnsi"/>
                <w:bCs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5FCC02" w14:textId="77777777" w:rsidR="007266B7" w:rsidRPr="008A7EBE" w:rsidRDefault="007266B7" w:rsidP="00447AB0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</w:tbl>
    <w:p w14:paraId="744546E3" w14:textId="0D5C0DB9" w:rsidR="00A54188" w:rsidRPr="00A34E11" w:rsidRDefault="00A54188" w:rsidP="00502CD2">
      <w:pPr>
        <w:rPr>
          <w:bCs/>
        </w:rPr>
      </w:pPr>
    </w:p>
    <w:sectPr w:rsidR="00A54188" w:rsidRPr="00A34E11" w:rsidSect="006013A5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077" w:right="707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546A7" w14:textId="77777777" w:rsidR="00E411E2" w:rsidRDefault="00E411E2" w:rsidP="003B595D">
      <w:pPr>
        <w:spacing w:line="240" w:lineRule="auto"/>
      </w:pPr>
      <w:r>
        <w:separator/>
      </w:r>
    </w:p>
  </w:endnote>
  <w:endnote w:type="continuationSeparator" w:id="0">
    <w:p w14:paraId="586D5750" w14:textId="77777777" w:rsidR="00E411E2" w:rsidRDefault="00E411E2" w:rsidP="003B595D">
      <w:pPr>
        <w:spacing w:line="240" w:lineRule="auto"/>
      </w:pPr>
      <w:r>
        <w:continuationSeparator/>
      </w:r>
    </w:p>
  </w:endnote>
  <w:endnote w:type="continuationNotice" w:id="1">
    <w:p w14:paraId="3793E879" w14:textId="77777777" w:rsidR="00E411E2" w:rsidRDefault="00E411E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EAF76" w14:textId="77777777" w:rsidR="00883A85" w:rsidRDefault="00883A85" w:rsidP="008E1246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E411E2" w14:paraId="69670D95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42F5C3D8" w14:textId="77777777" w:rsidR="00E411E2" w:rsidRDefault="00E411E2" w:rsidP="004233FB">
            <w:pPr>
              <w:spacing w:before="280" w:line="240" w:lineRule="auto"/>
            </w:pPr>
          </w:p>
        </w:tc>
      </w:tr>
    </w:tbl>
    <w:p w14:paraId="3180FE59" w14:textId="77777777" w:rsidR="00E411E2" w:rsidRDefault="00E411E2" w:rsidP="0032501C">
      <w:pPr>
        <w:spacing w:line="160" w:lineRule="exact"/>
      </w:pPr>
    </w:p>
  </w:footnote>
  <w:footnote w:type="continuationSeparator" w:id="0">
    <w:p w14:paraId="6F680B7A" w14:textId="77777777" w:rsidR="00E411E2" w:rsidRDefault="00E411E2" w:rsidP="003B595D">
      <w:pPr>
        <w:spacing w:line="240" w:lineRule="auto"/>
      </w:pPr>
      <w:r>
        <w:continuationSeparator/>
      </w:r>
    </w:p>
  </w:footnote>
  <w:footnote w:type="continuationNotice" w:id="1">
    <w:p w14:paraId="1685224C" w14:textId="77777777" w:rsidR="00E411E2" w:rsidRDefault="00E411E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01BC741A" w14:paraId="15B19254" w14:textId="77777777" w:rsidTr="01BC741A">
      <w:trPr>
        <w:trHeight w:val="300"/>
      </w:trPr>
      <w:tc>
        <w:tcPr>
          <w:tcW w:w="3355" w:type="dxa"/>
        </w:tcPr>
        <w:p w14:paraId="1178ECC8" w14:textId="62604ECD" w:rsidR="01BC741A" w:rsidRDefault="01BC741A" w:rsidP="01BC741A">
          <w:pPr>
            <w:pStyle w:val="Koptekst"/>
            <w:ind w:left="-115"/>
          </w:pPr>
        </w:p>
      </w:tc>
      <w:tc>
        <w:tcPr>
          <w:tcW w:w="3355" w:type="dxa"/>
        </w:tcPr>
        <w:p w14:paraId="2CA5BDBA" w14:textId="08A6EB70" w:rsidR="01BC741A" w:rsidRDefault="01BC741A" w:rsidP="01BC741A">
          <w:pPr>
            <w:pStyle w:val="Koptekst"/>
            <w:jc w:val="center"/>
          </w:pPr>
        </w:p>
      </w:tc>
      <w:tc>
        <w:tcPr>
          <w:tcW w:w="3355" w:type="dxa"/>
        </w:tcPr>
        <w:p w14:paraId="31F58BCF" w14:textId="66658612" w:rsidR="01BC741A" w:rsidRDefault="01BC741A" w:rsidP="01BC741A">
          <w:pPr>
            <w:pStyle w:val="Koptekst"/>
            <w:ind w:right="-115"/>
            <w:jc w:val="right"/>
          </w:pPr>
        </w:p>
      </w:tc>
    </w:tr>
  </w:tbl>
  <w:p w14:paraId="1C793759" w14:textId="5CD4952C" w:rsidR="01BC741A" w:rsidRDefault="01BC741A" w:rsidP="01BC74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8FD95" w14:textId="737FC830" w:rsidR="00883A85" w:rsidRDefault="006C13A8" w:rsidP="006C13A8">
    <w:pPr>
      <w:pStyle w:val="Koptekst"/>
      <w:tabs>
        <w:tab w:val="clear" w:pos="4536"/>
        <w:tab w:val="clear" w:pos="9072"/>
        <w:tab w:val="left" w:pos="7269"/>
      </w:tabs>
      <w:jc w:val="right"/>
    </w:pPr>
    <w:r>
      <w:rPr>
        <w:noProof/>
      </w:rPr>
      <w:drawing>
        <wp:inline distT="0" distB="0" distL="0" distR="0" wp14:anchorId="6EDF7F63" wp14:editId="1AC10ED3">
          <wp:extent cx="2909454" cy="1085850"/>
          <wp:effectExtent l="0" t="0" r="5715" b="0"/>
          <wp:docPr id="142466509" name="Afbeelding 16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720602" name="Afbeelding 16" descr="Afbeelding met Lettertype, tekst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885" cy="10878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45E5D"/>
    <w:multiLevelType w:val="hybridMultilevel"/>
    <w:tmpl w:val="A5A07B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2108F"/>
    <w:multiLevelType w:val="multilevel"/>
    <w:tmpl w:val="F838191C"/>
    <w:styleLink w:val="Koppenlijst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D09C6"/>
    <w:multiLevelType w:val="multilevel"/>
    <w:tmpl w:val="F838191C"/>
    <w:numStyleLink w:val="Koppenlijst"/>
  </w:abstractNum>
  <w:abstractNum w:abstractNumId="14" w15:restartNumberingAfterBreak="0">
    <w:nsid w:val="17A84A3B"/>
    <w:multiLevelType w:val="multilevel"/>
    <w:tmpl w:val="F838191C"/>
    <w:numStyleLink w:val="Koppenlijst"/>
  </w:abstractNum>
  <w:abstractNum w:abstractNumId="15" w15:restartNumberingAfterBreak="0">
    <w:nsid w:val="18551DE8"/>
    <w:multiLevelType w:val="multilevel"/>
    <w:tmpl w:val="9C1A11E0"/>
    <w:numStyleLink w:val="Bulletlijst"/>
  </w:abstractNum>
  <w:abstractNum w:abstractNumId="16" w15:restartNumberingAfterBreak="0">
    <w:nsid w:val="221409A0"/>
    <w:multiLevelType w:val="multilevel"/>
    <w:tmpl w:val="F838191C"/>
    <w:numStyleLink w:val="Koppenlijst"/>
  </w:abstractNum>
  <w:abstractNum w:abstractNumId="17" w15:restartNumberingAfterBreak="0">
    <w:nsid w:val="232161E8"/>
    <w:multiLevelType w:val="multilevel"/>
    <w:tmpl w:val="9C1A11E0"/>
    <w:numStyleLink w:val="Bulletlijst"/>
  </w:abstractNum>
  <w:abstractNum w:abstractNumId="18" w15:restartNumberingAfterBreak="0">
    <w:nsid w:val="28DB0B9D"/>
    <w:multiLevelType w:val="multilevel"/>
    <w:tmpl w:val="9C1A11E0"/>
    <w:numStyleLink w:val="Bulletlijst"/>
  </w:abstractNum>
  <w:abstractNum w:abstractNumId="19" w15:restartNumberingAfterBreak="0">
    <w:nsid w:val="33B13DF6"/>
    <w:multiLevelType w:val="multilevel"/>
    <w:tmpl w:val="F838191C"/>
    <w:numStyleLink w:val="Koppenlijst"/>
  </w:abstractNum>
  <w:abstractNum w:abstractNumId="20" w15:restartNumberingAfterBreak="0">
    <w:nsid w:val="38763AD0"/>
    <w:multiLevelType w:val="multilevel"/>
    <w:tmpl w:val="F838191C"/>
    <w:numStyleLink w:val="Koppenlijst"/>
  </w:abstractNum>
  <w:abstractNum w:abstractNumId="21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407D1D"/>
    <w:multiLevelType w:val="multilevel"/>
    <w:tmpl w:val="9C1A11E0"/>
    <w:numStyleLink w:val="Bulletlijst"/>
  </w:abstractNum>
  <w:abstractNum w:abstractNumId="23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4" w15:restartNumberingAfterBreak="0">
    <w:nsid w:val="4B596BFB"/>
    <w:multiLevelType w:val="multilevel"/>
    <w:tmpl w:val="9C1A11E0"/>
    <w:styleLink w:val="Bulletlijst"/>
    <w:lvl w:ilvl="0">
      <w:start w:val="1"/>
      <w:numFmt w:val="bullet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5" w15:restartNumberingAfterBreak="0">
    <w:nsid w:val="4DBB31A0"/>
    <w:multiLevelType w:val="multilevel"/>
    <w:tmpl w:val="9C1A11E0"/>
    <w:numStyleLink w:val="Bulletlijst"/>
  </w:abstractNum>
  <w:abstractNum w:abstractNumId="26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6E612E"/>
    <w:multiLevelType w:val="hybridMultilevel"/>
    <w:tmpl w:val="C8A04E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61880"/>
    <w:multiLevelType w:val="multilevel"/>
    <w:tmpl w:val="F838191C"/>
    <w:numStyleLink w:val="Koppenlijst"/>
  </w:abstractNum>
  <w:abstractNum w:abstractNumId="29" w15:restartNumberingAfterBreak="0">
    <w:nsid w:val="5E07752A"/>
    <w:multiLevelType w:val="multilevel"/>
    <w:tmpl w:val="9C1A11E0"/>
    <w:numStyleLink w:val="Bulletlijst"/>
  </w:abstractNum>
  <w:abstractNum w:abstractNumId="30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639D4871"/>
    <w:multiLevelType w:val="multilevel"/>
    <w:tmpl w:val="F838191C"/>
    <w:numStyleLink w:val="Koppenlijst"/>
  </w:abstractNum>
  <w:abstractNum w:abstractNumId="32" w15:restartNumberingAfterBreak="0">
    <w:nsid w:val="64B70119"/>
    <w:multiLevelType w:val="hybridMultilevel"/>
    <w:tmpl w:val="8A8A785E"/>
    <w:lvl w:ilvl="0" w:tplc="43685DE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2532EC"/>
    <w:multiLevelType w:val="multilevel"/>
    <w:tmpl w:val="F838191C"/>
    <w:numStyleLink w:val="Koppenlijst"/>
  </w:abstractNum>
  <w:abstractNum w:abstractNumId="34" w15:restartNumberingAfterBreak="0">
    <w:nsid w:val="69966F43"/>
    <w:multiLevelType w:val="multilevel"/>
    <w:tmpl w:val="9C1A11E0"/>
    <w:numStyleLink w:val="Bulletlijst"/>
  </w:abstractNum>
  <w:abstractNum w:abstractNumId="35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7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C314437"/>
    <w:multiLevelType w:val="multilevel"/>
    <w:tmpl w:val="F838191C"/>
    <w:numStyleLink w:val="Koppenlijst"/>
  </w:abstractNum>
  <w:num w:numId="1" w16cid:durableId="1306426256">
    <w:abstractNumId w:val="26"/>
  </w:num>
  <w:num w:numId="2" w16cid:durableId="118499444">
    <w:abstractNumId w:val="37"/>
  </w:num>
  <w:num w:numId="3" w16cid:durableId="454561632">
    <w:abstractNumId w:val="30"/>
  </w:num>
  <w:num w:numId="4" w16cid:durableId="2122383409">
    <w:abstractNumId w:val="9"/>
  </w:num>
  <w:num w:numId="5" w16cid:durableId="1140221335">
    <w:abstractNumId w:val="7"/>
  </w:num>
  <w:num w:numId="6" w16cid:durableId="2069067217">
    <w:abstractNumId w:val="6"/>
  </w:num>
  <w:num w:numId="7" w16cid:durableId="942767610">
    <w:abstractNumId w:val="5"/>
  </w:num>
  <w:num w:numId="8" w16cid:durableId="1893880831">
    <w:abstractNumId w:val="4"/>
  </w:num>
  <w:num w:numId="9" w16cid:durableId="1509516949">
    <w:abstractNumId w:val="8"/>
  </w:num>
  <w:num w:numId="10" w16cid:durableId="395321819">
    <w:abstractNumId w:val="3"/>
  </w:num>
  <w:num w:numId="11" w16cid:durableId="2071417688">
    <w:abstractNumId w:val="2"/>
  </w:num>
  <w:num w:numId="12" w16cid:durableId="494416153">
    <w:abstractNumId w:val="1"/>
  </w:num>
  <w:num w:numId="13" w16cid:durableId="1436249622">
    <w:abstractNumId w:val="0"/>
  </w:num>
  <w:num w:numId="14" w16cid:durableId="873690425">
    <w:abstractNumId w:val="36"/>
  </w:num>
  <w:num w:numId="15" w16cid:durableId="350574947">
    <w:abstractNumId w:val="24"/>
  </w:num>
  <w:num w:numId="16" w16cid:durableId="995109539">
    <w:abstractNumId w:val="25"/>
  </w:num>
  <w:num w:numId="17" w16cid:durableId="596132423">
    <w:abstractNumId w:val="18"/>
  </w:num>
  <w:num w:numId="18" w16cid:durableId="1550263177">
    <w:abstractNumId w:val="34"/>
  </w:num>
  <w:num w:numId="19" w16cid:durableId="170800456">
    <w:abstractNumId w:val="15"/>
  </w:num>
  <w:num w:numId="20" w16cid:durableId="497381893">
    <w:abstractNumId w:val="23"/>
  </w:num>
  <w:num w:numId="21" w16cid:durableId="2104104313">
    <w:abstractNumId w:val="11"/>
  </w:num>
  <w:num w:numId="22" w16cid:durableId="2022929310">
    <w:abstractNumId w:val="2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1387988944">
    <w:abstractNumId w:val="33"/>
  </w:num>
  <w:num w:numId="24" w16cid:durableId="367799993">
    <w:abstractNumId w:val="19"/>
  </w:num>
  <w:num w:numId="25" w16cid:durableId="1603994604">
    <w:abstractNumId w:val="38"/>
  </w:num>
  <w:num w:numId="26" w16cid:durableId="850945965">
    <w:abstractNumId w:val="16"/>
  </w:num>
  <w:num w:numId="27" w16cid:durableId="1808663480">
    <w:abstractNumId w:val="13"/>
  </w:num>
  <w:num w:numId="28" w16cid:durableId="1986012259">
    <w:abstractNumId w:val="14"/>
  </w:num>
  <w:num w:numId="29" w16cid:durableId="1212114389">
    <w:abstractNumId w:val="28"/>
  </w:num>
  <w:num w:numId="30" w16cid:durableId="269439414">
    <w:abstractNumId w:val="31"/>
  </w:num>
  <w:num w:numId="31" w16cid:durableId="995917340">
    <w:abstractNumId w:val="22"/>
  </w:num>
  <w:num w:numId="32" w16cid:durableId="1156606961">
    <w:abstractNumId w:val="29"/>
  </w:num>
  <w:num w:numId="33" w16cid:durableId="877624068">
    <w:abstractNumId w:val="17"/>
  </w:num>
  <w:num w:numId="34" w16cid:durableId="158737418">
    <w:abstractNumId w:val="12"/>
  </w:num>
  <w:num w:numId="35" w16cid:durableId="1298488632">
    <w:abstractNumId w:val="35"/>
  </w:num>
  <w:num w:numId="36" w16cid:durableId="288128563">
    <w:abstractNumId w:val="10"/>
  </w:num>
  <w:num w:numId="37" w16cid:durableId="182026640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1446">
    <w:abstractNumId w:val="10"/>
  </w:num>
  <w:num w:numId="39" w16cid:durableId="177935991">
    <w:abstractNumId w:val="27"/>
  </w:num>
  <w:num w:numId="40" w16cid:durableId="50675195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0158"/>
    <w:rsid w:val="0000622E"/>
    <w:rsid w:val="00010C1F"/>
    <w:rsid w:val="00012304"/>
    <w:rsid w:val="00020575"/>
    <w:rsid w:val="00024275"/>
    <w:rsid w:val="0002630C"/>
    <w:rsid w:val="000430B6"/>
    <w:rsid w:val="000439B3"/>
    <w:rsid w:val="000478E2"/>
    <w:rsid w:val="00057A7F"/>
    <w:rsid w:val="00070C78"/>
    <w:rsid w:val="00075E48"/>
    <w:rsid w:val="00087F10"/>
    <w:rsid w:val="00097795"/>
    <w:rsid w:val="000B6F73"/>
    <w:rsid w:val="000C234C"/>
    <w:rsid w:val="000D0C36"/>
    <w:rsid w:val="000D1E2E"/>
    <w:rsid w:val="000E0C17"/>
    <w:rsid w:val="000E2356"/>
    <w:rsid w:val="000E4A5F"/>
    <w:rsid w:val="000F02D5"/>
    <w:rsid w:val="00101C38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1CFB"/>
    <w:rsid w:val="00147CFF"/>
    <w:rsid w:val="0016104E"/>
    <w:rsid w:val="00164686"/>
    <w:rsid w:val="00164D03"/>
    <w:rsid w:val="001667F0"/>
    <w:rsid w:val="001703D4"/>
    <w:rsid w:val="0017257F"/>
    <w:rsid w:val="00174C8A"/>
    <w:rsid w:val="00180A78"/>
    <w:rsid w:val="00180F9C"/>
    <w:rsid w:val="001A1EA9"/>
    <w:rsid w:val="001A60FA"/>
    <w:rsid w:val="001A6E43"/>
    <w:rsid w:val="001B197D"/>
    <w:rsid w:val="001B3065"/>
    <w:rsid w:val="001B4F34"/>
    <w:rsid w:val="001B75CA"/>
    <w:rsid w:val="001C2671"/>
    <w:rsid w:val="001D36A5"/>
    <w:rsid w:val="001D378C"/>
    <w:rsid w:val="001D3E5E"/>
    <w:rsid w:val="001D51CD"/>
    <w:rsid w:val="001E18F2"/>
    <w:rsid w:val="001E516C"/>
    <w:rsid w:val="001E6580"/>
    <w:rsid w:val="001F6BFC"/>
    <w:rsid w:val="00200AA9"/>
    <w:rsid w:val="00202AE5"/>
    <w:rsid w:val="0020355A"/>
    <w:rsid w:val="002038D9"/>
    <w:rsid w:val="00206966"/>
    <w:rsid w:val="002268CB"/>
    <w:rsid w:val="00226D6B"/>
    <w:rsid w:val="00235553"/>
    <w:rsid w:val="00241AA1"/>
    <w:rsid w:val="00244340"/>
    <w:rsid w:val="00252FF5"/>
    <w:rsid w:val="00270ADD"/>
    <w:rsid w:val="00270C5A"/>
    <w:rsid w:val="0028434C"/>
    <w:rsid w:val="00286C0F"/>
    <w:rsid w:val="00286CFC"/>
    <w:rsid w:val="00287F49"/>
    <w:rsid w:val="002909F0"/>
    <w:rsid w:val="00292DC2"/>
    <w:rsid w:val="002960DC"/>
    <w:rsid w:val="002A0211"/>
    <w:rsid w:val="002A33DE"/>
    <w:rsid w:val="002A5263"/>
    <w:rsid w:val="002A57BB"/>
    <w:rsid w:val="002A5B6A"/>
    <w:rsid w:val="002C24F3"/>
    <w:rsid w:val="002C4DA9"/>
    <w:rsid w:val="002E289B"/>
    <w:rsid w:val="002E54DC"/>
    <w:rsid w:val="002F2C5D"/>
    <w:rsid w:val="002F54C0"/>
    <w:rsid w:val="002F7DE4"/>
    <w:rsid w:val="0032501C"/>
    <w:rsid w:val="00327FD3"/>
    <w:rsid w:val="00331556"/>
    <w:rsid w:val="003348BB"/>
    <w:rsid w:val="00340948"/>
    <w:rsid w:val="00342D41"/>
    <w:rsid w:val="00361400"/>
    <w:rsid w:val="0037450B"/>
    <w:rsid w:val="003803E8"/>
    <w:rsid w:val="00381CDB"/>
    <w:rsid w:val="00391267"/>
    <w:rsid w:val="0039432C"/>
    <w:rsid w:val="003A1184"/>
    <w:rsid w:val="003B364A"/>
    <w:rsid w:val="003B595D"/>
    <w:rsid w:val="003B7AF6"/>
    <w:rsid w:val="003C4159"/>
    <w:rsid w:val="003C797D"/>
    <w:rsid w:val="003D15FA"/>
    <w:rsid w:val="003D39E0"/>
    <w:rsid w:val="003F2120"/>
    <w:rsid w:val="003F588C"/>
    <w:rsid w:val="00401BCC"/>
    <w:rsid w:val="00406CE1"/>
    <w:rsid w:val="00410BC9"/>
    <w:rsid w:val="004210F5"/>
    <w:rsid w:val="004233FB"/>
    <w:rsid w:val="00424E20"/>
    <w:rsid w:val="0042611E"/>
    <w:rsid w:val="0043223D"/>
    <w:rsid w:val="0044037B"/>
    <w:rsid w:val="004506C4"/>
    <w:rsid w:val="004545E5"/>
    <w:rsid w:val="00461EF1"/>
    <w:rsid w:val="00466586"/>
    <w:rsid w:val="004675F4"/>
    <w:rsid w:val="00476EB1"/>
    <w:rsid w:val="00480E4D"/>
    <w:rsid w:val="004906F0"/>
    <w:rsid w:val="004913D4"/>
    <w:rsid w:val="00491539"/>
    <w:rsid w:val="00491F1F"/>
    <w:rsid w:val="004A22CB"/>
    <w:rsid w:val="004C04A8"/>
    <w:rsid w:val="004C39D6"/>
    <w:rsid w:val="004D0579"/>
    <w:rsid w:val="004F3316"/>
    <w:rsid w:val="004F75C3"/>
    <w:rsid w:val="005027CD"/>
    <w:rsid w:val="00502CD2"/>
    <w:rsid w:val="00507BD7"/>
    <w:rsid w:val="00512E2C"/>
    <w:rsid w:val="00516FBD"/>
    <w:rsid w:val="00520D2F"/>
    <w:rsid w:val="005262FC"/>
    <w:rsid w:val="005315BA"/>
    <w:rsid w:val="005319F1"/>
    <w:rsid w:val="00536002"/>
    <w:rsid w:val="00537556"/>
    <w:rsid w:val="00543909"/>
    <w:rsid w:val="005501FD"/>
    <w:rsid w:val="005614DB"/>
    <w:rsid w:val="0056745B"/>
    <w:rsid w:val="00571EC2"/>
    <w:rsid w:val="00581262"/>
    <w:rsid w:val="00586ACF"/>
    <w:rsid w:val="0058721C"/>
    <w:rsid w:val="0058754D"/>
    <w:rsid w:val="0058798F"/>
    <w:rsid w:val="00591606"/>
    <w:rsid w:val="005B28E9"/>
    <w:rsid w:val="005B2C2D"/>
    <w:rsid w:val="005B39B6"/>
    <w:rsid w:val="005B4504"/>
    <w:rsid w:val="005D5275"/>
    <w:rsid w:val="005D548A"/>
    <w:rsid w:val="005D738D"/>
    <w:rsid w:val="005F0AB5"/>
    <w:rsid w:val="005F18F9"/>
    <w:rsid w:val="005F4661"/>
    <w:rsid w:val="006013A5"/>
    <w:rsid w:val="006253EA"/>
    <w:rsid w:val="00631AA2"/>
    <w:rsid w:val="00631F69"/>
    <w:rsid w:val="00634647"/>
    <w:rsid w:val="00635405"/>
    <w:rsid w:val="00641833"/>
    <w:rsid w:val="00651F4F"/>
    <w:rsid w:val="00653505"/>
    <w:rsid w:val="00662548"/>
    <w:rsid w:val="0066312F"/>
    <w:rsid w:val="00665CDB"/>
    <w:rsid w:val="0067258F"/>
    <w:rsid w:val="0067533D"/>
    <w:rsid w:val="006757E6"/>
    <w:rsid w:val="006943A7"/>
    <w:rsid w:val="006A07C5"/>
    <w:rsid w:val="006A1D48"/>
    <w:rsid w:val="006A240F"/>
    <w:rsid w:val="006A2EE7"/>
    <w:rsid w:val="006A7F4A"/>
    <w:rsid w:val="006A7FBD"/>
    <w:rsid w:val="006B7077"/>
    <w:rsid w:val="006C13A8"/>
    <w:rsid w:val="006C5301"/>
    <w:rsid w:val="006D75FA"/>
    <w:rsid w:val="006D77BB"/>
    <w:rsid w:val="006E68D6"/>
    <w:rsid w:val="006E7554"/>
    <w:rsid w:val="006F0214"/>
    <w:rsid w:val="00700C38"/>
    <w:rsid w:val="00712570"/>
    <w:rsid w:val="007230EC"/>
    <w:rsid w:val="007266B7"/>
    <w:rsid w:val="00733775"/>
    <w:rsid w:val="0074290A"/>
    <w:rsid w:val="00753840"/>
    <w:rsid w:val="00760D12"/>
    <w:rsid w:val="00770FC1"/>
    <w:rsid w:val="00781BAD"/>
    <w:rsid w:val="00782D16"/>
    <w:rsid w:val="007905E8"/>
    <w:rsid w:val="00790E99"/>
    <w:rsid w:val="007926A5"/>
    <w:rsid w:val="007B281A"/>
    <w:rsid w:val="007B2CBF"/>
    <w:rsid w:val="007D075E"/>
    <w:rsid w:val="007D6318"/>
    <w:rsid w:val="007F1F7D"/>
    <w:rsid w:val="00800F69"/>
    <w:rsid w:val="008038EF"/>
    <w:rsid w:val="00805A2A"/>
    <w:rsid w:val="00813C9E"/>
    <w:rsid w:val="00817D56"/>
    <w:rsid w:val="008307FF"/>
    <w:rsid w:val="00834D47"/>
    <w:rsid w:val="00843FD7"/>
    <w:rsid w:val="008471F5"/>
    <w:rsid w:val="00855E2A"/>
    <w:rsid w:val="008616CE"/>
    <w:rsid w:val="00862C07"/>
    <w:rsid w:val="008637CB"/>
    <w:rsid w:val="008749D7"/>
    <w:rsid w:val="00875C72"/>
    <w:rsid w:val="00883A85"/>
    <w:rsid w:val="008A3BE2"/>
    <w:rsid w:val="008A3E34"/>
    <w:rsid w:val="008C350F"/>
    <w:rsid w:val="008C4254"/>
    <w:rsid w:val="008C63D8"/>
    <w:rsid w:val="008D12B6"/>
    <w:rsid w:val="008D55EA"/>
    <w:rsid w:val="008D58D0"/>
    <w:rsid w:val="008E1246"/>
    <w:rsid w:val="008E42E5"/>
    <w:rsid w:val="008E6733"/>
    <w:rsid w:val="008F2619"/>
    <w:rsid w:val="008F5A03"/>
    <w:rsid w:val="00903198"/>
    <w:rsid w:val="009063A1"/>
    <w:rsid w:val="00912246"/>
    <w:rsid w:val="00913874"/>
    <w:rsid w:val="009175DB"/>
    <w:rsid w:val="00922A94"/>
    <w:rsid w:val="00926804"/>
    <w:rsid w:val="0093039F"/>
    <w:rsid w:val="00933F5A"/>
    <w:rsid w:val="009367B9"/>
    <w:rsid w:val="00962ED2"/>
    <w:rsid w:val="00965C70"/>
    <w:rsid w:val="009763B8"/>
    <w:rsid w:val="00981BEF"/>
    <w:rsid w:val="009823C1"/>
    <w:rsid w:val="0098488A"/>
    <w:rsid w:val="00987340"/>
    <w:rsid w:val="009933DC"/>
    <w:rsid w:val="009A18B0"/>
    <w:rsid w:val="009A27D2"/>
    <w:rsid w:val="009A5526"/>
    <w:rsid w:val="009B1DCA"/>
    <w:rsid w:val="009B28E7"/>
    <w:rsid w:val="009C4CEC"/>
    <w:rsid w:val="009D42F9"/>
    <w:rsid w:val="009F6525"/>
    <w:rsid w:val="00A00144"/>
    <w:rsid w:val="00A0136B"/>
    <w:rsid w:val="00A02B42"/>
    <w:rsid w:val="00A103EF"/>
    <w:rsid w:val="00A12CA0"/>
    <w:rsid w:val="00A150EB"/>
    <w:rsid w:val="00A152B1"/>
    <w:rsid w:val="00A31FA7"/>
    <w:rsid w:val="00A33593"/>
    <w:rsid w:val="00A34E11"/>
    <w:rsid w:val="00A43E3E"/>
    <w:rsid w:val="00A462ED"/>
    <w:rsid w:val="00A46BA9"/>
    <w:rsid w:val="00A54188"/>
    <w:rsid w:val="00A632D8"/>
    <w:rsid w:val="00A63C4E"/>
    <w:rsid w:val="00A64F68"/>
    <w:rsid w:val="00A6507D"/>
    <w:rsid w:val="00A665F3"/>
    <w:rsid w:val="00A740AD"/>
    <w:rsid w:val="00A77FF3"/>
    <w:rsid w:val="00A913AE"/>
    <w:rsid w:val="00A94267"/>
    <w:rsid w:val="00A95F1B"/>
    <w:rsid w:val="00A9731D"/>
    <w:rsid w:val="00AA01C3"/>
    <w:rsid w:val="00AA0363"/>
    <w:rsid w:val="00AA03DD"/>
    <w:rsid w:val="00AA148C"/>
    <w:rsid w:val="00AA45C4"/>
    <w:rsid w:val="00AA51A9"/>
    <w:rsid w:val="00AA746D"/>
    <w:rsid w:val="00AA7D17"/>
    <w:rsid w:val="00AB0216"/>
    <w:rsid w:val="00AC5070"/>
    <w:rsid w:val="00AE244F"/>
    <w:rsid w:val="00AE36CA"/>
    <w:rsid w:val="00AE3DC4"/>
    <w:rsid w:val="00AE65F0"/>
    <w:rsid w:val="00AF1325"/>
    <w:rsid w:val="00B01CA2"/>
    <w:rsid w:val="00B2107F"/>
    <w:rsid w:val="00B26BEB"/>
    <w:rsid w:val="00B347E3"/>
    <w:rsid w:val="00B54FD4"/>
    <w:rsid w:val="00B60E77"/>
    <w:rsid w:val="00B65526"/>
    <w:rsid w:val="00B674DC"/>
    <w:rsid w:val="00B67DF1"/>
    <w:rsid w:val="00B74822"/>
    <w:rsid w:val="00B77AC1"/>
    <w:rsid w:val="00B9692A"/>
    <w:rsid w:val="00BA20CE"/>
    <w:rsid w:val="00BA49C5"/>
    <w:rsid w:val="00BA652E"/>
    <w:rsid w:val="00BB3964"/>
    <w:rsid w:val="00BC377D"/>
    <w:rsid w:val="00BC69B3"/>
    <w:rsid w:val="00BC71DD"/>
    <w:rsid w:val="00BC78B0"/>
    <w:rsid w:val="00BD0D56"/>
    <w:rsid w:val="00BF0019"/>
    <w:rsid w:val="00BF787D"/>
    <w:rsid w:val="00C20602"/>
    <w:rsid w:val="00C31DBC"/>
    <w:rsid w:val="00C35D95"/>
    <w:rsid w:val="00C3794B"/>
    <w:rsid w:val="00C52D9D"/>
    <w:rsid w:val="00C5597E"/>
    <w:rsid w:val="00C57E14"/>
    <w:rsid w:val="00C74A5A"/>
    <w:rsid w:val="00CA39D7"/>
    <w:rsid w:val="00CB366B"/>
    <w:rsid w:val="00CB49D7"/>
    <w:rsid w:val="00CC2592"/>
    <w:rsid w:val="00CD37FE"/>
    <w:rsid w:val="00CD7DF8"/>
    <w:rsid w:val="00CF30A3"/>
    <w:rsid w:val="00CF569C"/>
    <w:rsid w:val="00D018E6"/>
    <w:rsid w:val="00D041F9"/>
    <w:rsid w:val="00D04EE8"/>
    <w:rsid w:val="00D14EE8"/>
    <w:rsid w:val="00D24A39"/>
    <w:rsid w:val="00D35D38"/>
    <w:rsid w:val="00D44FAA"/>
    <w:rsid w:val="00D45EE8"/>
    <w:rsid w:val="00D67439"/>
    <w:rsid w:val="00D7257E"/>
    <w:rsid w:val="00D72B2B"/>
    <w:rsid w:val="00D73965"/>
    <w:rsid w:val="00D75647"/>
    <w:rsid w:val="00D84190"/>
    <w:rsid w:val="00D86478"/>
    <w:rsid w:val="00D912D8"/>
    <w:rsid w:val="00D91A68"/>
    <w:rsid w:val="00D91E40"/>
    <w:rsid w:val="00D941D8"/>
    <w:rsid w:val="00D94FB8"/>
    <w:rsid w:val="00DA3B87"/>
    <w:rsid w:val="00DB0BBD"/>
    <w:rsid w:val="00DB33D4"/>
    <w:rsid w:val="00DB3F8F"/>
    <w:rsid w:val="00DC2A94"/>
    <w:rsid w:val="00DD0E19"/>
    <w:rsid w:val="00DE069E"/>
    <w:rsid w:val="00DE4671"/>
    <w:rsid w:val="00DE6A74"/>
    <w:rsid w:val="00DF4507"/>
    <w:rsid w:val="00E013CF"/>
    <w:rsid w:val="00E2019A"/>
    <w:rsid w:val="00E22599"/>
    <w:rsid w:val="00E23942"/>
    <w:rsid w:val="00E36F35"/>
    <w:rsid w:val="00E411E2"/>
    <w:rsid w:val="00E47732"/>
    <w:rsid w:val="00E506BE"/>
    <w:rsid w:val="00E575F4"/>
    <w:rsid w:val="00E57608"/>
    <w:rsid w:val="00E60044"/>
    <w:rsid w:val="00E60F4F"/>
    <w:rsid w:val="00E67A47"/>
    <w:rsid w:val="00E775BB"/>
    <w:rsid w:val="00E819BC"/>
    <w:rsid w:val="00E912F5"/>
    <w:rsid w:val="00E94BC1"/>
    <w:rsid w:val="00EA2A74"/>
    <w:rsid w:val="00EA7ABE"/>
    <w:rsid w:val="00EC216A"/>
    <w:rsid w:val="00ED1722"/>
    <w:rsid w:val="00ED5977"/>
    <w:rsid w:val="00ED7569"/>
    <w:rsid w:val="00EE7B86"/>
    <w:rsid w:val="00EE7ED9"/>
    <w:rsid w:val="00EF1AA7"/>
    <w:rsid w:val="00EF73F9"/>
    <w:rsid w:val="00F04E4D"/>
    <w:rsid w:val="00F079D6"/>
    <w:rsid w:val="00F13A79"/>
    <w:rsid w:val="00F13E6E"/>
    <w:rsid w:val="00F151A6"/>
    <w:rsid w:val="00F17183"/>
    <w:rsid w:val="00F17910"/>
    <w:rsid w:val="00F249D3"/>
    <w:rsid w:val="00F270DA"/>
    <w:rsid w:val="00F27B9B"/>
    <w:rsid w:val="00F32778"/>
    <w:rsid w:val="00F36575"/>
    <w:rsid w:val="00F40EC6"/>
    <w:rsid w:val="00F45818"/>
    <w:rsid w:val="00F52C53"/>
    <w:rsid w:val="00F622C0"/>
    <w:rsid w:val="00F63B2E"/>
    <w:rsid w:val="00F67B19"/>
    <w:rsid w:val="00F718C7"/>
    <w:rsid w:val="00F74CE6"/>
    <w:rsid w:val="00F7793C"/>
    <w:rsid w:val="00F870C8"/>
    <w:rsid w:val="00F91883"/>
    <w:rsid w:val="00F92387"/>
    <w:rsid w:val="00F93CF7"/>
    <w:rsid w:val="00FA0854"/>
    <w:rsid w:val="00FA1FD1"/>
    <w:rsid w:val="00FB1AFF"/>
    <w:rsid w:val="00FB2438"/>
    <w:rsid w:val="00FB5A29"/>
    <w:rsid w:val="00FB7162"/>
    <w:rsid w:val="00FD6D6A"/>
    <w:rsid w:val="00FE3468"/>
    <w:rsid w:val="00FE50E8"/>
    <w:rsid w:val="00FE65F5"/>
    <w:rsid w:val="00FF1E35"/>
    <w:rsid w:val="01BC741A"/>
    <w:rsid w:val="1C37340F"/>
    <w:rsid w:val="2E1B45BB"/>
    <w:rsid w:val="32EF1B0B"/>
    <w:rsid w:val="3B70E414"/>
    <w:rsid w:val="57F55D22"/>
    <w:rsid w:val="5C39E934"/>
    <w:rsid w:val="5F27140B"/>
    <w:rsid w:val="5FF5F62A"/>
    <w:rsid w:val="63F7C195"/>
    <w:rsid w:val="65F0899D"/>
    <w:rsid w:val="663DA50F"/>
    <w:rsid w:val="7DA2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917906F5-B6DE-4D38-AF81-B984D7EA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spacing w:after="240"/>
      <w:ind w:left="454" w:hanging="454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spacing w:before="280"/>
      <w:ind w:left="680" w:hanging="6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ind w:left="794" w:hanging="794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qFormat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ind w:left="397" w:hanging="397"/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spacing w:after="240"/>
      <w:ind w:left="1247" w:hanging="1247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  <w:style w:type="paragraph" w:styleId="Revisie">
    <w:name w:val="Revision"/>
    <w:hidden/>
    <w:uiPriority w:val="99"/>
    <w:semiHidden/>
    <w:rsid w:val="005262FC"/>
    <w:pPr>
      <w:spacing w:after="0" w:line="240" w:lineRule="auto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267402E468E84594F05FD1CEEE1191" ma:contentTypeVersion="4" ma:contentTypeDescription="Een nieuw document maken." ma:contentTypeScope="" ma:versionID="480a964c2e53494a2fc818f7c3336162">
  <xsd:schema xmlns:xsd="http://www.w3.org/2001/XMLSchema" xmlns:xs="http://www.w3.org/2001/XMLSchema" xmlns:p="http://schemas.microsoft.com/office/2006/metadata/properties" xmlns:ns2="833b3001-badc-43a3-8942-25ec2b541b76" targetNamespace="http://schemas.microsoft.com/office/2006/metadata/properties" ma:root="true" ma:fieldsID="986d00a1b14cf65a10fd5f64ef384cb0" ns2:_="">
    <xsd:import namespace="833b3001-badc-43a3-8942-25ec2b541b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b3001-badc-43a3-8942-25ec2b541b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customXml/itemProps2.xml><?xml version="1.0" encoding="utf-8"?>
<ds:datastoreItem xmlns:ds="http://schemas.openxmlformats.org/officeDocument/2006/customXml" ds:itemID="{78DD65CB-74B6-497B-8A37-44AA9B2B2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3b3001-badc-43a3-8942-25ec2b541b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603F30-A8CB-4AC3-A3A5-8878A55103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customXml/itemProps5.xml><?xml version="1.0" encoding="utf-8"?>
<ds:datastoreItem xmlns:ds="http://schemas.openxmlformats.org/officeDocument/2006/customXml" ds:itemID="{DD0ED964-8A1C-4F87-B09F-8D6A884D27B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3AD92A0-051F-4795-BE32-E49E4D686E41}">
  <ds:schemaRefs>
    <ds:schemaRef ds:uri="http://purl.org/dc/dcmitype/"/>
    <ds:schemaRef ds:uri="833b3001-badc-43a3-8942-25ec2b541b76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9</TotalTime>
  <Pages>1</Pages>
  <Words>138</Words>
  <Characters>764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Marloes Timmermans</cp:lastModifiedBy>
  <cp:revision>40</cp:revision>
  <dcterms:created xsi:type="dcterms:W3CDTF">2025-03-29T19:56:00Z</dcterms:created>
  <dcterms:modified xsi:type="dcterms:W3CDTF">2025-04-17T08:39:00Z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0x0101006A267402E468E84594F05FD1CEEE1191</vt:lpwstr>
  </property>
  <property fmtid="{D5CDD505-2E9C-101B-9397-08002B2CF9AE}" pid="5" name="MediaServiceImageTags">
    <vt:lpwstr/>
  </property>
</Properties>
</file>