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23E0" w14:textId="35F77D4E" w:rsidR="007A77CD" w:rsidRPr="00C07331" w:rsidRDefault="00821936" w:rsidP="00EA210B">
      <w:pPr>
        <w:rPr>
          <w:rFonts w:ascii="Aptos Light" w:hAnsi="Aptos Light" w:cs="Segoe UI Light"/>
          <w:noProof/>
          <w:sz w:val="34"/>
          <w:szCs w:val="34"/>
        </w:rPr>
      </w:pPr>
      <w:r w:rsidRPr="00C07331">
        <w:rPr>
          <w:rFonts w:ascii="Aptos Light" w:hAnsi="Aptos Light" w:cs="Segoe UI Light"/>
          <w:noProof/>
          <w:sz w:val="34"/>
          <w:szCs w:val="34"/>
        </w:rPr>
        <w:drawing>
          <wp:anchor distT="0" distB="0" distL="114300" distR="114300" simplePos="0" relativeHeight="251667968" behindDoc="0" locked="0" layoutInCell="1" allowOverlap="1" wp14:anchorId="125504A3" wp14:editId="63C7A5EA">
            <wp:simplePos x="0" y="0"/>
            <wp:positionH relativeFrom="column">
              <wp:posOffset>-900430</wp:posOffset>
            </wp:positionH>
            <wp:positionV relativeFrom="paragraph">
              <wp:posOffset>-318</wp:posOffset>
            </wp:positionV>
            <wp:extent cx="10439400" cy="6953250"/>
            <wp:effectExtent l="0" t="0" r="0" b="0"/>
            <wp:wrapThrough wrapText="bothSides">
              <wp:wrapPolygon edited="0">
                <wp:start x="0" y="0"/>
                <wp:lineTo x="0" y="21541"/>
                <wp:lineTo x="21561" y="21541"/>
                <wp:lineTo x="21561" y="0"/>
                <wp:lineTo x="0" y="0"/>
              </wp:wrapPolygon>
            </wp:wrapThrough>
            <wp:docPr id="300326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alphaModFix amt="80000"/>
                      <a:extLst>
                        <a:ext uri="{28A0092B-C50C-407E-A947-70E740481C1C}">
                          <a14:useLocalDpi xmlns:a14="http://schemas.microsoft.com/office/drawing/2010/main" val="0"/>
                        </a:ext>
                      </a:extLst>
                    </a:blip>
                    <a:srcRect/>
                    <a:stretch>
                      <a:fillRect/>
                    </a:stretch>
                  </pic:blipFill>
                  <pic:spPr bwMode="auto">
                    <a:xfrm>
                      <a:off x="0" y="0"/>
                      <a:ext cx="10439400" cy="695325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7"/>
      </w:tblGrid>
      <w:tr w:rsidR="007277C7" w:rsidRPr="00C07331" w14:paraId="3FF96DA4" w14:textId="77777777" w:rsidTr="27BB1070">
        <w:trPr>
          <w:trHeight w:val="2735"/>
        </w:trPr>
        <w:tc>
          <w:tcPr>
            <w:tcW w:w="5000" w:type="pct"/>
            <w:tcBorders>
              <w:top w:val="nil"/>
              <w:left w:val="nil"/>
              <w:bottom w:val="nil"/>
              <w:right w:val="nil"/>
            </w:tcBorders>
            <w:vAlign w:val="center"/>
          </w:tcPr>
          <w:p w14:paraId="406B832A" w14:textId="04EFE887" w:rsidR="0041356E" w:rsidRDefault="007277C7" w:rsidP="00EA210B">
            <w:pPr>
              <w:spacing w:line="276" w:lineRule="auto"/>
              <w:rPr>
                <w:rFonts w:ascii="Aptos Light" w:hAnsi="Aptos Light" w:cs="Segoe UI Light"/>
                <w:b/>
                <w:bCs/>
                <w:noProof/>
                <w:color w:val="660066"/>
                <w:sz w:val="34"/>
                <w:szCs w:val="34"/>
              </w:rPr>
            </w:pPr>
            <w:r w:rsidRPr="00C07331">
              <w:rPr>
                <w:rFonts w:ascii="Aptos Light" w:hAnsi="Aptos Light" w:cs="Segoe UI Light"/>
                <w:b/>
                <w:bCs/>
                <w:noProof/>
                <w:color w:val="660066"/>
                <w:sz w:val="34"/>
                <w:szCs w:val="34"/>
              </w:rPr>
              <w:t>Stichting</w:t>
            </w:r>
            <w:r w:rsidRPr="00581D8B">
              <w:rPr>
                <w:rFonts w:ascii="Aptos Light" w:hAnsi="Aptos Light" w:cs="Segoe UI Light"/>
                <w:b/>
                <w:bCs/>
                <w:noProof/>
                <w:color w:val="660066"/>
                <w:sz w:val="34"/>
                <w:szCs w:val="34"/>
              </w:rPr>
              <w:t xml:space="preserve"> voor </w:t>
            </w:r>
            <w:r w:rsidRPr="00C07331">
              <w:rPr>
                <w:rFonts w:ascii="Aptos Light" w:hAnsi="Aptos Light" w:cs="Segoe UI Light"/>
                <w:b/>
                <w:bCs/>
                <w:noProof/>
                <w:color w:val="660066"/>
                <w:sz w:val="34"/>
                <w:szCs w:val="34"/>
              </w:rPr>
              <w:t>Christelijk Primair Onderwijs CHRONO</w:t>
            </w:r>
            <w:bookmarkStart w:id="0" w:name="Text2"/>
          </w:p>
          <w:p w14:paraId="6D1AD4BB" w14:textId="2885788A" w:rsidR="0041356E" w:rsidRPr="00C5571F" w:rsidRDefault="0041356E" w:rsidP="00EA210B">
            <w:pPr>
              <w:spacing w:line="276" w:lineRule="auto"/>
              <w:rPr>
                <w:rFonts w:ascii="Aptos Light" w:hAnsi="Aptos Light" w:cs="Segoe UI Light"/>
                <w:b/>
                <w:bCs/>
                <w:noProof/>
                <w:color w:val="660066"/>
                <w:sz w:val="20"/>
              </w:rPr>
            </w:pPr>
          </w:p>
          <w:bookmarkEnd w:id="0"/>
          <w:p w14:paraId="324CAB17" w14:textId="4A6D3602" w:rsidR="0041356E" w:rsidRPr="00C5571F" w:rsidRDefault="0041356E" w:rsidP="00EA210B">
            <w:pPr>
              <w:spacing w:line="276" w:lineRule="auto"/>
              <w:rPr>
                <w:rFonts w:ascii="Aptos Light" w:hAnsi="Aptos Light" w:cs="Segoe UI Light"/>
                <w:b/>
                <w:bCs/>
                <w:noProof/>
                <w:color w:val="660066"/>
                <w:sz w:val="20"/>
              </w:rPr>
            </w:pPr>
          </w:p>
          <w:p w14:paraId="79AF5C3C" w14:textId="5B8779F1" w:rsidR="0041356E" w:rsidRPr="00581D8B" w:rsidRDefault="00C5571F" w:rsidP="00EA210B">
            <w:pPr>
              <w:spacing w:line="276" w:lineRule="auto"/>
              <w:rPr>
                <w:rFonts w:ascii="Aptos Light" w:hAnsi="Aptos Light" w:cs="Segoe UI Light"/>
                <w:noProof/>
                <w:color w:val="660066"/>
                <w:sz w:val="34"/>
                <w:szCs w:val="34"/>
              </w:rPr>
            </w:pPr>
            <w:r w:rsidRPr="00581D8B">
              <w:rPr>
                <w:rFonts w:ascii="Aptos Light" w:hAnsi="Aptos Light" w:cs="Segoe UI Light"/>
                <w:noProof/>
                <w:color w:val="660066"/>
                <w:sz w:val="34"/>
                <w:szCs w:val="34"/>
              </w:rPr>
              <w:drawing>
                <wp:anchor distT="0" distB="0" distL="114300" distR="114300" simplePos="0" relativeHeight="251648511" behindDoc="0" locked="0" layoutInCell="1" allowOverlap="1" wp14:anchorId="4DF74AB3" wp14:editId="1492035E">
                  <wp:simplePos x="0" y="0"/>
                  <wp:positionH relativeFrom="column">
                    <wp:posOffset>3866515</wp:posOffset>
                  </wp:positionH>
                  <wp:positionV relativeFrom="paragraph">
                    <wp:posOffset>200025</wp:posOffset>
                  </wp:positionV>
                  <wp:extent cx="2095500" cy="929005"/>
                  <wp:effectExtent l="0" t="0" r="0" b="4445"/>
                  <wp:wrapThrough wrapText="bothSides">
                    <wp:wrapPolygon edited="0">
                      <wp:start x="0" y="0"/>
                      <wp:lineTo x="0" y="21260"/>
                      <wp:lineTo x="21404" y="21260"/>
                      <wp:lineTo x="21404" y="0"/>
                      <wp:lineTo x="0" y="0"/>
                    </wp:wrapPolygon>
                  </wp:wrapThrough>
                  <wp:docPr id="146724893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929005"/>
                          </a:xfrm>
                          <a:prstGeom prst="rect">
                            <a:avLst/>
                          </a:prstGeom>
                          <a:noFill/>
                        </pic:spPr>
                      </pic:pic>
                    </a:graphicData>
                  </a:graphic>
                  <wp14:sizeRelH relativeFrom="margin">
                    <wp14:pctWidth>0</wp14:pctWidth>
                  </wp14:sizeRelH>
                  <wp14:sizeRelV relativeFrom="margin">
                    <wp14:pctHeight>0</wp14:pctHeight>
                  </wp14:sizeRelV>
                </wp:anchor>
              </w:drawing>
            </w:r>
            <w:r w:rsidR="00A66E6D" w:rsidRPr="00581D8B">
              <w:rPr>
                <w:rFonts w:ascii="Aptos Light" w:hAnsi="Aptos Light" w:cs="Segoe UI Light"/>
                <w:noProof/>
                <w:color w:val="660066"/>
                <w:sz w:val="34"/>
                <w:szCs w:val="34"/>
              </w:rPr>
              <w:t xml:space="preserve">Bijlage </w:t>
            </w:r>
            <w:r w:rsidR="005E04C0">
              <w:rPr>
                <w:rFonts w:ascii="Aptos Light" w:hAnsi="Aptos Light" w:cs="Segoe UI Light"/>
                <w:noProof/>
                <w:color w:val="660066"/>
                <w:sz w:val="34"/>
                <w:szCs w:val="34"/>
              </w:rPr>
              <w:t>3</w:t>
            </w:r>
            <w:r w:rsidR="00581D8B">
              <w:rPr>
                <w:rFonts w:ascii="Aptos Light" w:hAnsi="Aptos Light" w:cs="Segoe UI Light"/>
                <w:noProof/>
                <w:color w:val="660066"/>
                <w:sz w:val="34"/>
                <w:szCs w:val="34"/>
              </w:rPr>
              <w:t xml:space="preserve">     Referentieformulier</w:t>
            </w:r>
          </w:p>
          <w:p w14:paraId="350FEE07" w14:textId="77777777" w:rsidR="0041356E" w:rsidRDefault="0041356E" w:rsidP="00EA210B">
            <w:pPr>
              <w:spacing w:line="276" w:lineRule="auto"/>
              <w:rPr>
                <w:rFonts w:ascii="Aptos Light" w:hAnsi="Aptos Light" w:cs="Segoe UI Light"/>
                <w:color w:val="660066"/>
                <w:sz w:val="20"/>
              </w:rPr>
            </w:pPr>
          </w:p>
          <w:p w14:paraId="1F5D171B" w14:textId="77777777" w:rsidR="00C5571F" w:rsidRDefault="00C5571F" w:rsidP="00EA210B">
            <w:pPr>
              <w:spacing w:line="276" w:lineRule="auto"/>
              <w:rPr>
                <w:rFonts w:ascii="Aptos Light" w:hAnsi="Aptos Light" w:cs="Segoe UI Light"/>
                <w:color w:val="660066"/>
                <w:sz w:val="20"/>
              </w:rPr>
            </w:pPr>
          </w:p>
          <w:p w14:paraId="3156003A" w14:textId="77777777" w:rsidR="00581D8B" w:rsidRDefault="00581D8B" w:rsidP="00EA210B">
            <w:pPr>
              <w:spacing w:line="276" w:lineRule="auto"/>
              <w:rPr>
                <w:rFonts w:ascii="Aptos Light" w:hAnsi="Aptos Light" w:cs="Segoe UI Light"/>
                <w:color w:val="660066"/>
                <w:sz w:val="20"/>
              </w:rPr>
            </w:pPr>
          </w:p>
          <w:p w14:paraId="5F624A1D" w14:textId="77777777" w:rsidR="00581D8B" w:rsidRDefault="00581D8B" w:rsidP="00EA210B">
            <w:pPr>
              <w:spacing w:line="276" w:lineRule="auto"/>
              <w:rPr>
                <w:rFonts w:ascii="Aptos Light" w:hAnsi="Aptos Light" w:cs="Segoe UI Light"/>
                <w:color w:val="660066"/>
                <w:sz w:val="20"/>
              </w:rPr>
            </w:pPr>
          </w:p>
          <w:p w14:paraId="289198AE" w14:textId="77777777" w:rsidR="00581D8B" w:rsidRDefault="00581D8B" w:rsidP="00EA210B">
            <w:pPr>
              <w:spacing w:line="276" w:lineRule="auto"/>
              <w:rPr>
                <w:rFonts w:ascii="Aptos Light" w:hAnsi="Aptos Light" w:cs="Segoe UI Light"/>
                <w:color w:val="660066"/>
                <w:sz w:val="20"/>
              </w:rPr>
            </w:pPr>
          </w:p>
          <w:p w14:paraId="79B65145" w14:textId="77777777" w:rsidR="00581D8B" w:rsidRDefault="00581D8B" w:rsidP="00EA210B">
            <w:pPr>
              <w:spacing w:line="276" w:lineRule="auto"/>
              <w:rPr>
                <w:rFonts w:ascii="Aptos Light" w:hAnsi="Aptos Light" w:cs="Segoe UI Light"/>
                <w:color w:val="660066"/>
                <w:sz w:val="20"/>
              </w:rPr>
            </w:pPr>
          </w:p>
          <w:p w14:paraId="608A9816" w14:textId="72137E8C" w:rsidR="0041356E" w:rsidRPr="00987295" w:rsidRDefault="0041356E" w:rsidP="00EA210B">
            <w:pPr>
              <w:spacing w:line="276" w:lineRule="auto"/>
              <w:rPr>
                <w:rFonts w:ascii="Aptos Light" w:hAnsi="Aptos Light" w:cs="Segoe UI Light"/>
                <w:color w:val="660066"/>
                <w:sz w:val="20"/>
              </w:rPr>
            </w:pPr>
          </w:p>
        </w:tc>
      </w:tr>
    </w:tbl>
    <w:p w14:paraId="7E8FFD83" w14:textId="77777777" w:rsidR="00581D8B" w:rsidRDefault="00581D8B" w:rsidP="00A66E6D">
      <w:pPr>
        <w:pStyle w:val="Kop1"/>
        <w:numPr>
          <w:ilvl w:val="0"/>
          <w:numId w:val="0"/>
        </w:numPr>
        <w:spacing w:line="276" w:lineRule="auto"/>
        <w:ind w:left="2552" w:hanging="2552"/>
        <w:rPr>
          <w:rFonts w:ascii="Aptos Light" w:hAnsi="Aptos Light" w:cs="Segoe UI Light"/>
          <w:b w:val="0"/>
          <w:bCs w:val="0"/>
          <w:sz w:val="40"/>
          <w:szCs w:val="40"/>
        </w:rPr>
      </w:pPr>
      <w:bookmarkStart w:id="1" w:name="_Toc87967324"/>
      <w:bookmarkStart w:id="2" w:name="_Toc381186497"/>
    </w:p>
    <w:p w14:paraId="460F9E5F" w14:textId="6D795E94" w:rsidR="008928A6" w:rsidRPr="00581D8B" w:rsidRDefault="008928A6" w:rsidP="00A66E6D">
      <w:pPr>
        <w:pStyle w:val="Kop1"/>
        <w:numPr>
          <w:ilvl w:val="0"/>
          <w:numId w:val="0"/>
        </w:numPr>
        <w:spacing w:line="276" w:lineRule="auto"/>
        <w:ind w:left="2552" w:hanging="2552"/>
        <w:rPr>
          <w:rFonts w:ascii="Aptos Light" w:hAnsi="Aptos Light" w:cs="Segoe UI Light"/>
          <w:b w:val="0"/>
          <w:bCs w:val="0"/>
          <w:color w:val="660066"/>
          <w:sz w:val="40"/>
          <w:szCs w:val="40"/>
        </w:rPr>
      </w:pPr>
      <w:r w:rsidRPr="00581D8B">
        <w:rPr>
          <w:rFonts w:ascii="Aptos Light" w:hAnsi="Aptos Light" w:cs="Segoe UI Light"/>
          <w:b w:val="0"/>
          <w:bCs w:val="0"/>
          <w:color w:val="660066"/>
          <w:sz w:val="40"/>
          <w:szCs w:val="40"/>
        </w:rPr>
        <w:lastRenderedPageBreak/>
        <w:t xml:space="preserve">Opgave referenties </w:t>
      </w:r>
      <w:r w:rsidR="00313213" w:rsidRPr="00581D8B">
        <w:rPr>
          <w:rFonts w:ascii="Aptos Light" w:hAnsi="Aptos Light" w:cs="Segoe UI Light"/>
          <w:b w:val="0"/>
          <w:bCs w:val="0"/>
          <w:color w:val="660066"/>
          <w:sz w:val="40"/>
          <w:szCs w:val="40"/>
        </w:rPr>
        <w:t>Geschiktheidseis</w:t>
      </w:r>
      <w:r w:rsidRPr="00581D8B">
        <w:rPr>
          <w:rFonts w:ascii="Aptos Light" w:hAnsi="Aptos Light" w:cs="Segoe UI Light"/>
          <w:b w:val="0"/>
          <w:bCs w:val="0"/>
          <w:color w:val="660066"/>
          <w:sz w:val="40"/>
          <w:szCs w:val="40"/>
        </w:rPr>
        <w:t xml:space="preserve"> </w:t>
      </w:r>
      <w:r w:rsidR="006005B5">
        <w:rPr>
          <w:rFonts w:ascii="Aptos Light" w:hAnsi="Aptos Light" w:cs="Segoe UI Light"/>
          <w:b w:val="0"/>
          <w:bCs w:val="0"/>
          <w:color w:val="660066"/>
          <w:sz w:val="40"/>
          <w:szCs w:val="40"/>
        </w:rPr>
        <w:t xml:space="preserve">3 &amp; </w:t>
      </w:r>
      <w:r w:rsidRPr="00581D8B">
        <w:rPr>
          <w:rFonts w:ascii="Aptos Light" w:hAnsi="Aptos Light" w:cs="Segoe UI Light"/>
          <w:b w:val="0"/>
          <w:bCs w:val="0"/>
          <w:color w:val="660066"/>
          <w:sz w:val="40"/>
          <w:szCs w:val="40"/>
        </w:rPr>
        <w:t xml:space="preserve">4 </w:t>
      </w:r>
      <w:bookmarkEnd w:id="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110"/>
      </w:tblGrid>
      <w:tr w:rsidR="007277C7" w:rsidRPr="00C07331" w14:paraId="6EAF423D" w14:textId="77777777" w:rsidTr="00581D8B">
        <w:tc>
          <w:tcPr>
            <w:tcW w:w="9072" w:type="dxa"/>
            <w:gridSpan w:val="2"/>
          </w:tcPr>
          <w:p w14:paraId="56E454C8" w14:textId="507B96B1" w:rsidR="00363A27" w:rsidRDefault="00313213" w:rsidP="00605260">
            <w:pPr>
              <w:pStyle w:val="Default"/>
              <w:spacing w:line="276" w:lineRule="auto"/>
              <w:rPr>
                <w:rFonts w:ascii="Aptos Light" w:hAnsi="Aptos Light" w:cs="Segoe UI"/>
                <w:b/>
                <w:bCs/>
                <w:color w:val="auto"/>
                <w:sz w:val="18"/>
                <w:szCs w:val="18"/>
              </w:rPr>
            </w:pPr>
            <w:r w:rsidRPr="00C07331">
              <w:rPr>
                <w:rFonts w:ascii="Aptos Light" w:hAnsi="Aptos Light" w:cs="Segoe UI"/>
                <w:b/>
                <w:bCs/>
                <w:color w:val="auto"/>
                <w:sz w:val="18"/>
                <w:szCs w:val="18"/>
              </w:rPr>
              <w:t>Geschiktheidseis</w:t>
            </w:r>
            <w:r w:rsidR="00797A4A" w:rsidRPr="00C07331">
              <w:rPr>
                <w:rFonts w:ascii="Aptos Light" w:hAnsi="Aptos Light" w:cs="Segoe UI"/>
                <w:b/>
                <w:bCs/>
                <w:color w:val="auto"/>
                <w:sz w:val="18"/>
                <w:szCs w:val="18"/>
              </w:rPr>
              <w:t xml:space="preserve"> </w:t>
            </w:r>
            <w:r w:rsidR="007C05EC" w:rsidRPr="00C07331">
              <w:rPr>
                <w:rFonts w:ascii="Aptos Light" w:hAnsi="Aptos Light" w:cs="Segoe UI"/>
                <w:b/>
                <w:bCs/>
                <w:color w:val="auto"/>
                <w:sz w:val="18"/>
                <w:szCs w:val="18"/>
              </w:rPr>
              <w:t>3</w:t>
            </w:r>
            <w:r w:rsidR="006005B5">
              <w:rPr>
                <w:rFonts w:ascii="Aptos Light" w:hAnsi="Aptos Light" w:cs="Segoe UI"/>
                <w:b/>
                <w:bCs/>
                <w:color w:val="auto"/>
                <w:sz w:val="18"/>
                <w:szCs w:val="18"/>
              </w:rPr>
              <w:t xml:space="preserve"> (kerncompetentie 1)</w:t>
            </w:r>
          </w:p>
          <w:p w14:paraId="21197265" w14:textId="578CFD75" w:rsidR="00605260" w:rsidRPr="00C07331" w:rsidRDefault="008928A6" w:rsidP="00605260">
            <w:pPr>
              <w:pStyle w:val="Default"/>
              <w:spacing w:line="276" w:lineRule="auto"/>
              <w:rPr>
                <w:rFonts w:ascii="Aptos Light" w:hAnsi="Aptos Light" w:cs="Segoe UI"/>
                <w:color w:val="auto"/>
                <w:sz w:val="18"/>
                <w:szCs w:val="18"/>
              </w:rPr>
            </w:pPr>
            <w:r w:rsidRPr="00C07331">
              <w:rPr>
                <w:rFonts w:ascii="Aptos Light" w:hAnsi="Aptos Light" w:cs="Segoe UI"/>
                <w:b/>
                <w:color w:val="auto"/>
              </w:rPr>
              <w:br/>
            </w:r>
            <w:r w:rsidR="00605260">
              <w:rPr>
                <w:rFonts w:ascii="Aptos Light" w:hAnsi="Aptos Light" w:cs="Segoe UI"/>
                <w:color w:val="auto"/>
                <w:sz w:val="18"/>
                <w:szCs w:val="18"/>
              </w:rPr>
              <w:t>Gegadigde</w:t>
            </w:r>
            <w:r w:rsidR="00605260" w:rsidRPr="00C07331">
              <w:rPr>
                <w:rFonts w:ascii="Aptos Light" w:hAnsi="Aptos Light" w:cs="Segoe UI"/>
                <w:color w:val="auto"/>
                <w:sz w:val="18"/>
                <w:szCs w:val="18"/>
              </w:rPr>
              <w:t xml:space="preserve"> dient ervaring te hebben met het samenwerken in een bouwteam</w:t>
            </w:r>
            <w:r w:rsidR="00605260" w:rsidRPr="00C61999">
              <w:rPr>
                <w:rFonts w:ascii="Aptos Light" w:hAnsi="Aptos Light" w:cs="Segoe UI"/>
                <w:color w:val="auto"/>
                <w:sz w:val="18"/>
                <w:szCs w:val="18"/>
                <w:vertAlign w:val="superscript"/>
              </w:rPr>
              <w:t>1</w:t>
            </w:r>
            <w:r w:rsidR="00605260" w:rsidRPr="00C07331">
              <w:rPr>
                <w:rFonts w:ascii="Aptos Light" w:hAnsi="Aptos Light" w:cs="Segoe UI"/>
                <w:color w:val="auto"/>
                <w:sz w:val="18"/>
                <w:szCs w:val="18"/>
              </w:rPr>
              <w:t xml:space="preserve">, waarbij </w:t>
            </w:r>
            <w:r w:rsidR="00605260">
              <w:rPr>
                <w:rFonts w:ascii="Aptos Light" w:hAnsi="Aptos Light" w:cs="Segoe UI"/>
                <w:color w:val="auto"/>
                <w:sz w:val="18"/>
                <w:szCs w:val="18"/>
              </w:rPr>
              <w:t>gegadigde</w:t>
            </w:r>
            <w:r w:rsidR="00605260" w:rsidRPr="00C07331">
              <w:rPr>
                <w:rFonts w:ascii="Aptos Light" w:hAnsi="Aptos Light" w:cs="Segoe UI"/>
                <w:color w:val="auto"/>
                <w:sz w:val="18"/>
                <w:szCs w:val="18"/>
              </w:rPr>
              <w:t xml:space="preserve"> op z’n </w:t>
            </w:r>
            <w:r w:rsidR="00605260" w:rsidRPr="00454366">
              <w:rPr>
                <w:rFonts w:ascii="Aptos Light" w:hAnsi="Aptos Light" w:cs="Segoe UI"/>
                <w:color w:val="auto"/>
                <w:sz w:val="18"/>
                <w:szCs w:val="18"/>
              </w:rPr>
              <w:t>laatst in de VO-</w:t>
            </w:r>
            <w:r w:rsidR="00605260" w:rsidRPr="00C07331">
              <w:rPr>
                <w:rFonts w:ascii="Aptos Light" w:hAnsi="Aptos Light" w:cs="Segoe UI"/>
                <w:color w:val="auto"/>
                <w:sz w:val="18"/>
                <w:szCs w:val="18"/>
              </w:rPr>
              <w:t>fase van het ontwerp in het bouwteam is gestapt. Daarbij geldt dat het bouwteam heeft geresulteerd in het naar tevredenheid van alle partijen opleveren</w:t>
            </w:r>
            <w:r w:rsidR="00605260">
              <w:rPr>
                <w:rFonts w:ascii="Aptos Light" w:hAnsi="Aptos Light" w:cs="Segoe UI"/>
                <w:color w:val="auto"/>
                <w:sz w:val="18"/>
                <w:szCs w:val="18"/>
              </w:rPr>
              <w:t xml:space="preserve"> </w:t>
            </w:r>
            <w:r w:rsidR="00605260" w:rsidRPr="00C07331">
              <w:rPr>
                <w:rFonts w:ascii="Aptos Light" w:hAnsi="Aptos Light" w:cs="Segoe UI"/>
                <w:color w:val="auto"/>
                <w:sz w:val="18"/>
                <w:szCs w:val="18"/>
              </w:rPr>
              <w:t>van een utiliteitsgebouw met vergelijkbare functie en/of mate van complexiteit</w:t>
            </w:r>
            <w:r w:rsidR="00605260">
              <w:rPr>
                <w:rFonts w:ascii="Aptos Light" w:hAnsi="Aptos Light" w:cs="Segoe UI"/>
                <w:color w:val="auto"/>
                <w:sz w:val="18"/>
                <w:szCs w:val="18"/>
              </w:rPr>
              <w:t xml:space="preserve"> en </w:t>
            </w:r>
            <w:r w:rsidR="00605260" w:rsidRPr="00C07331">
              <w:rPr>
                <w:rFonts w:ascii="Aptos Light" w:hAnsi="Aptos Light" w:cs="Segoe UI"/>
                <w:color w:val="auto"/>
                <w:sz w:val="18"/>
                <w:szCs w:val="18"/>
              </w:rPr>
              <w:t xml:space="preserve">een omvang </w:t>
            </w:r>
            <w:r w:rsidR="00605260" w:rsidRPr="009642AA">
              <w:rPr>
                <w:rFonts w:ascii="Aptos Light" w:hAnsi="Aptos Light" w:cs="Segoe UI"/>
                <w:color w:val="auto"/>
                <w:sz w:val="18"/>
                <w:szCs w:val="18"/>
              </w:rPr>
              <w:t xml:space="preserve">van </w:t>
            </w:r>
            <w:r w:rsidR="00605260">
              <w:rPr>
                <w:rFonts w:ascii="Aptos Light" w:hAnsi="Aptos Light" w:cs="Segoe UI"/>
                <w:color w:val="auto"/>
                <w:sz w:val="18"/>
                <w:szCs w:val="18"/>
              </w:rPr>
              <w:t xml:space="preserve">minimaal </w:t>
            </w:r>
            <w:r w:rsidR="00605260" w:rsidRPr="009642AA">
              <w:rPr>
                <w:rFonts w:ascii="Aptos Light" w:hAnsi="Aptos Light" w:cs="Segoe UI"/>
                <w:color w:val="auto"/>
                <w:sz w:val="18"/>
                <w:szCs w:val="18"/>
              </w:rPr>
              <w:t>1.200 m</w:t>
            </w:r>
            <w:r w:rsidR="00605260" w:rsidRPr="009642AA">
              <w:rPr>
                <w:rFonts w:ascii="Aptos Light" w:hAnsi="Aptos Light" w:cs="Segoe UI"/>
                <w:color w:val="auto"/>
                <w:sz w:val="18"/>
                <w:szCs w:val="18"/>
                <w:vertAlign w:val="superscript"/>
              </w:rPr>
              <w:t>2</w:t>
            </w:r>
            <w:r w:rsidR="00605260" w:rsidRPr="00C07331">
              <w:rPr>
                <w:rFonts w:ascii="Aptos Light" w:hAnsi="Aptos Light" w:cs="Segoe UI"/>
                <w:color w:val="auto"/>
                <w:sz w:val="18"/>
                <w:szCs w:val="18"/>
              </w:rPr>
              <w:t xml:space="preserve"> bvo.</w:t>
            </w:r>
          </w:p>
          <w:p w14:paraId="3D227A01" w14:textId="3BCE1893" w:rsidR="007C05EC" w:rsidRPr="00C07331" w:rsidRDefault="007C05EC" w:rsidP="00EA210B">
            <w:pPr>
              <w:pStyle w:val="Default"/>
              <w:spacing w:line="276" w:lineRule="auto"/>
              <w:rPr>
                <w:rFonts w:ascii="Aptos Light" w:hAnsi="Aptos Light" w:cs="Segoe UI"/>
                <w:color w:val="auto"/>
                <w:sz w:val="18"/>
                <w:szCs w:val="18"/>
              </w:rPr>
            </w:pPr>
          </w:p>
        </w:tc>
      </w:tr>
      <w:tr w:rsidR="007277C7" w:rsidRPr="00C07331" w14:paraId="6A329B4C" w14:textId="77777777" w:rsidTr="00C625DE">
        <w:tc>
          <w:tcPr>
            <w:tcW w:w="4962" w:type="dxa"/>
          </w:tcPr>
          <w:p w14:paraId="548D221C" w14:textId="44DCB5CE" w:rsidR="008928A6" w:rsidRPr="00C07331" w:rsidRDefault="008928A6" w:rsidP="00EA210B">
            <w:pPr>
              <w:spacing w:line="276" w:lineRule="auto"/>
              <w:rPr>
                <w:rFonts w:ascii="Aptos Light" w:hAnsi="Aptos Light" w:cs="Segoe UI"/>
              </w:rPr>
            </w:pPr>
            <w:r w:rsidRPr="00C07331">
              <w:rPr>
                <w:rFonts w:ascii="Aptos Light" w:hAnsi="Aptos Light" w:cs="Segoe UI"/>
              </w:rPr>
              <w:t xml:space="preserve">Naam </w:t>
            </w:r>
            <w:r w:rsidR="00496BA6">
              <w:rPr>
                <w:rFonts w:ascii="Aptos Light" w:hAnsi="Aptos Light" w:cs="Segoe UI"/>
              </w:rPr>
              <w:t>g</w:t>
            </w:r>
            <w:r w:rsidRPr="00C07331">
              <w:rPr>
                <w:rFonts w:ascii="Aptos Light" w:hAnsi="Aptos Light" w:cs="Segoe UI"/>
              </w:rPr>
              <w:t>egadigde</w:t>
            </w:r>
          </w:p>
        </w:tc>
        <w:tc>
          <w:tcPr>
            <w:tcW w:w="4110" w:type="dxa"/>
          </w:tcPr>
          <w:p w14:paraId="45626111" w14:textId="77777777" w:rsidR="008928A6" w:rsidRPr="00C07331" w:rsidRDefault="008928A6" w:rsidP="00EA210B">
            <w:pPr>
              <w:spacing w:line="276" w:lineRule="auto"/>
              <w:rPr>
                <w:rFonts w:ascii="Aptos Light" w:hAnsi="Aptos Light" w:cs="Segoe UI"/>
              </w:rPr>
            </w:pPr>
          </w:p>
        </w:tc>
      </w:tr>
      <w:tr w:rsidR="007277C7" w:rsidRPr="00C07331" w14:paraId="311D45CB" w14:textId="77777777" w:rsidTr="00C625DE">
        <w:tc>
          <w:tcPr>
            <w:tcW w:w="4962" w:type="dxa"/>
          </w:tcPr>
          <w:p w14:paraId="327C8F72" w14:textId="77777777" w:rsidR="008928A6" w:rsidRPr="00C07331" w:rsidRDefault="008928A6" w:rsidP="00EA210B">
            <w:pPr>
              <w:spacing w:line="276" w:lineRule="auto"/>
              <w:rPr>
                <w:rFonts w:ascii="Aptos Light" w:hAnsi="Aptos Light" w:cs="Segoe UI"/>
              </w:rPr>
            </w:pPr>
            <w:r w:rsidRPr="00C07331">
              <w:rPr>
                <w:rFonts w:ascii="Aptos Light" w:hAnsi="Aptos Light" w:cs="Segoe UI"/>
              </w:rPr>
              <w:t xml:space="preserve">Naam referentieproject </w:t>
            </w:r>
          </w:p>
        </w:tc>
        <w:tc>
          <w:tcPr>
            <w:tcW w:w="4110" w:type="dxa"/>
          </w:tcPr>
          <w:p w14:paraId="6F97E446" w14:textId="77777777" w:rsidR="008928A6" w:rsidRPr="00C07331" w:rsidRDefault="008928A6" w:rsidP="00EA210B">
            <w:pPr>
              <w:spacing w:line="276" w:lineRule="auto"/>
              <w:rPr>
                <w:rFonts w:ascii="Aptos Light" w:hAnsi="Aptos Light" w:cs="Segoe UI"/>
              </w:rPr>
            </w:pPr>
          </w:p>
        </w:tc>
      </w:tr>
      <w:tr w:rsidR="007277C7" w:rsidRPr="00C07331" w14:paraId="79394D9D" w14:textId="77777777" w:rsidTr="00C625DE">
        <w:tc>
          <w:tcPr>
            <w:tcW w:w="4962" w:type="dxa"/>
          </w:tcPr>
          <w:p w14:paraId="4B0B5A08" w14:textId="6EF5F082" w:rsidR="008928A6" w:rsidRPr="00C07331" w:rsidRDefault="008928A6" w:rsidP="00EA210B">
            <w:pPr>
              <w:spacing w:line="276" w:lineRule="auto"/>
              <w:rPr>
                <w:rFonts w:ascii="Aptos Light" w:hAnsi="Aptos Light" w:cs="Segoe UI"/>
              </w:rPr>
            </w:pPr>
            <w:r w:rsidRPr="00C07331">
              <w:rPr>
                <w:rFonts w:ascii="Aptos Light" w:hAnsi="Aptos Light" w:cs="Segoe UI"/>
              </w:rPr>
              <w:t>NAW gegevens opdrachtgever ref.</w:t>
            </w:r>
            <w:r w:rsidR="001A3BC2" w:rsidRPr="00C07331">
              <w:rPr>
                <w:rFonts w:ascii="Aptos Light" w:hAnsi="Aptos Light" w:cs="Segoe UI"/>
              </w:rPr>
              <w:t xml:space="preserve"> </w:t>
            </w:r>
            <w:r w:rsidRPr="00C07331">
              <w:rPr>
                <w:rFonts w:ascii="Aptos Light" w:hAnsi="Aptos Light" w:cs="Segoe UI"/>
              </w:rPr>
              <w:t xml:space="preserve">project </w:t>
            </w:r>
          </w:p>
        </w:tc>
        <w:tc>
          <w:tcPr>
            <w:tcW w:w="4110" w:type="dxa"/>
          </w:tcPr>
          <w:p w14:paraId="0D89C438" w14:textId="77777777" w:rsidR="008928A6" w:rsidRPr="00C07331" w:rsidRDefault="008928A6" w:rsidP="00EA210B">
            <w:pPr>
              <w:spacing w:line="276" w:lineRule="auto"/>
              <w:rPr>
                <w:rFonts w:ascii="Aptos Light" w:hAnsi="Aptos Light" w:cs="Segoe UI"/>
              </w:rPr>
            </w:pPr>
          </w:p>
        </w:tc>
      </w:tr>
      <w:tr w:rsidR="007277C7" w:rsidRPr="00C07331" w14:paraId="1CCB0B50" w14:textId="77777777" w:rsidTr="00C625DE">
        <w:tc>
          <w:tcPr>
            <w:tcW w:w="4962" w:type="dxa"/>
          </w:tcPr>
          <w:p w14:paraId="266385DC" w14:textId="2F3A69B4" w:rsidR="008928A6" w:rsidRPr="00C07331" w:rsidRDefault="008928A6" w:rsidP="00EA210B">
            <w:pPr>
              <w:spacing w:line="276" w:lineRule="auto"/>
              <w:rPr>
                <w:rFonts w:ascii="Aptos Light" w:hAnsi="Aptos Light" w:cs="Segoe UI"/>
              </w:rPr>
            </w:pPr>
            <w:r w:rsidRPr="00C07331">
              <w:rPr>
                <w:rFonts w:ascii="Aptos Light" w:hAnsi="Aptos Light" w:cs="Segoe UI"/>
              </w:rPr>
              <w:t>Contactpersoon opdrachtgever (naam, functie, telefoonnummer)</w:t>
            </w:r>
          </w:p>
        </w:tc>
        <w:tc>
          <w:tcPr>
            <w:tcW w:w="4110" w:type="dxa"/>
          </w:tcPr>
          <w:p w14:paraId="53130C48" w14:textId="77777777" w:rsidR="008928A6" w:rsidRPr="00C07331" w:rsidRDefault="008928A6" w:rsidP="00EA210B">
            <w:pPr>
              <w:spacing w:line="276" w:lineRule="auto"/>
              <w:rPr>
                <w:rFonts w:ascii="Aptos Light" w:hAnsi="Aptos Light" w:cs="Segoe UI"/>
              </w:rPr>
            </w:pPr>
          </w:p>
        </w:tc>
      </w:tr>
      <w:tr w:rsidR="007277C7" w:rsidRPr="00C07331" w14:paraId="6353C232" w14:textId="77777777" w:rsidTr="00C625DE">
        <w:tc>
          <w:tcPr>
            <w:tcW w:w="4962" w:type="dxa"/>
          </w:tcPr>
          <w:p w14:paraId="347DB7C8" w14:textId="50297097" w:rsidR="008928A6" w:rsidRPr="00C07331" w:rsidRDefault="008928A6" w:rsidP="00EA210B">
            <w:pPr>
              <w:spacing w:line="276" w:lineRule="auto"/>
              <w:rPr>
                <w:rFonts w:ascii="Aptos Light" w:hAnsi="Aptos Light" w:cs="Segoe UI"/>
              </w:rPr>
            </w:pPr>
            <w:r w:rsidRPr="00C07331">
              <w:rPr>
                <w:rFonts w:ascii="Aptos Light" w:hAnsi="Aptos Light" w:cs="Segoe UI"/>
              </w:rPr>
              <w:t xml:space="preserve">Startdatum (maand/jaartal) </w:t>
            </w:r>
          </w:p>
        </w:tc>
        <w:tc>
          <w:tcPr>
            <w:tcW w:w="4110" w:type="dxa"/>
          </w:tcPr>
          <w:p w14:paraId="56004494" w14:textId="77777777" w:rsidR="008928A6" w:rsidRPr="00C07331" w:rsidRDefault="008928A6" w:rsidP="00EA210B">
            <w:pPr>
              <w:spacing w:line="276" w:lineRule="auto"/>
              <w:rPr>
                <w:rFonts w:ascii="Aptos Light" w:hAnsi="Aptos Light" w:cs="Segoe UI"/>
              </w:rPr>
            </w:pPr>
          </w:p>
        </w:tc>
      </w:tr>
      <w:tr w:rsidR="007277C7" w:rsidRPr="00C07331" w14:paraId="385D8F79" w14:textId="77777777" w:rsidTr="00C625DE">
        <w:tc>
          <w:tcPr>
            <w:tcW w:w="4962" w:type="dxa"/>
          </w:tcPr>
          <w:p w14:paraId="1F4DEF9A" w14:textId="60D13050" w:rsidR="008928A6" w:rsidRPr="00C07331" w:rsidRDefault="008928A6" w:rsidP="00EA210B">
            <w:pPr>
              <w:spacing w:line="276" w:lineRule="auto"/>
              <w:rPr>
                <w:rFonts w:ascii="Aptos Light" w:hAnsi="Aptos Light" w:cs="Segoe UI"/>
              </w:rPr>
            </w:pPr>
            <w:r w:rsidRPr="00C07331">
              <w:rPr>
                <w:rFonts w:ascii="Aptos Light" w:hAnsi="Aptos Light" w:cs="Segoe UI"/>
              </w:rPr>
              <w:t>Einddatum (maand/jaartal)</w:t>
            </w:r>
          </w:p>
        </w:tc>
        <w:tc>
          <w:tcPr>
            <w:tcW w:w="4110" w:type="dxa"/>
          </w:tcPr>
          <w:p w14:paraId="0BEDAEF4" w14:textId="77777777" w:rsidR="008928A6" w:rsidRPr="00C07331" w:rsidRDefault="008928A6" w:rsidP="00EA210B">
            <w:pPr>
              <w:spacing w:line="276" w:lineRule="auto"/>
              <w:rPr>
                <w:rFonts w:ascii="Aptos Light" w:hAnsi="Aptos Light" w:cs="Segoe UI"/>
              </w:rPr>
            </w:pPr>
          </w:p>
        </w:tc>
      </w:tr>
      <w:tr w:rsidR="007277C7" w:rsidRPr="00C07331" w14:paraId="32175820" w14:textId="77777777" w:rsidTr="00C625DE">
        <w:tc>
          <w:tcPr>
            <w:tcW w:w="4962" w:type="dxa"/>
          </w:tcPr>
          <w:p w14:paraId="7855DDB6" w14:textId="77777777" w:rsidR="008928A6" w:rsidRPr="00C07331" w:rsidRDefault="000E7E66" w:rsidP="00EA210B">
            <w:pPr>
              <w:spacing w:line="276" w:lineRule="auto"/>
              <w:rPr>
                <w:rFonts w:ascii="Aptos Light" w:hAnsi="Aptos Light" w:cs="Segoe UI"/>
              </w:rPr>
            </w:pPr>
            <w:r w:rsidRPr="00C07331">
              <w:rPr>
                <w:rFonts w:ascii="Aptos Light" w:hAnsi="Aptos Light" w:cs="Segoe UI"/>
              </w:rPr>
              <w:t>O</w:t>
            </w:r>
            <w:r w:rsidR="008928A6" w:rsidRPr="00C07331">
              <w:rPr>
                <w:rFonts w:ascii="Aptos Light" w:hAnsi="Aptos Light" w:cs="Segoe UI"/>
              </w:rPr>
              <w:t xml:space="preserve">pleverdatum </w:t>
            </w:r>
          </w:p>
        </w:tc>
        <w:tc>
          <w:tcPr>
            <w:tcW w:w="4110" w:type="dxa"/>
          </w:tcPr>
          <w:p w14:paraId="11277745" w14:textId="77777777" w:rsidR="008928A6" w:rsidRPr="00C07331" w:rsidRDefault="008928A6" w:rsidP="00EA210B">
            <w:pPr>
              <w:spacing w:line="276" w:lineRule="auto"/>
              <w:rPr>
                <w:rFonts w:ascii="Aptos Light" w:hAnsi="Aptos Light" w:cs="Segoe UI"/>
              </w:rPr>
            </w:pPr>
          </w:p>
        </w:tc>
      </w:tr>
      <w:tr w:rsidR="007277C7" w:rsidRPr="00C07331" w14:paraId="4334B598" w14:textId="77777777" w:rsidTr="00C625DE">
        <w:tc>
          <w:tcPr>
            <w:tcW w:w="9072" w:type="dxa"/>
            <w:gridSpan w:val="2"/>
          </w:tcPr>
          <w:p w14:paraId="2DAC66B5" w14:textId="62C4C194" w:rsidR="00313213" w:rsidRPr="00C07331" w:rsidRDefault="008928A6" w:rsidP="00EA210B">
            <w:pPr>
              <w:spacing w:line="276" w:lineRule="auto"/>
              <w:rPr>
                <w:rFonts w:ascii="Aptos Light" w:hAnsi="Aptos Light" w:cs="Segoe UI"/>
                <w:highlight w:val="yellow"/>
              </w:rPr>
            </w:pPr>
            <w:r w:rsidRPr="00C07331">
              <w:rPr>
                <w:rFonts w:ascii="Aptos Light" w:hAnsi="Aptos Light" w:cs="Segoe UI"/>
              </w:rPr>
              <w:t xml:space="preserve">Omschrijf </w:t>
            </w:r>
            <w:r w:rsidRPr="00C07331">
              <w:rPr>
                <w:rFonts w:ascii="Aptos Light" w:eastAsia="Arial Unicode MS" w:hAnsi="Aptos Light" w:cs="Segoe UI"/>
              </w:rPr>
              <w:t xml:space="preserve">de uitgevoerde werkzaamheden onder het referentieproject kort en bondig, zodanig dat duidelijk en ondubbelzinnig blijkt dat aan de gestelde </w:t>
            </w:r>
            <w:r w:rsidR="00313213" w:rsidRPr="00C07331">
              <w:rPr>
                <w:rFonts w:ascii="Aptos Light" w:eastAsia="Arial Unicode MS" w:hAnsi="Aptos Light" w:cs="Segoe UI"/>
              </w:rPr>
              <w:t>ge</w:t>
            </w:r>
            <w:r w:rsidR="00D93A1F" w:rsidRPr="00C07331">
              <w:rPr>
                <w:rFonts w:ascii="Aptos Light" w:eastAsia="Arial Unicode MS" w:hAnsi="Aptos Light" w:cs="Segoe UI"/>
              </w:rPr>
              <w:t>s</w:t>
            </w:r>
            <w:r w:rsidR="00313213" w:rsidRPr="00C07331">
              <w:rPr>
                <w:rFonts w:ascii="Aptos Light" w:eastAsia="Arial Unicode MS" w:hAnsi="Aptos Light" w:cs="Segoe UI"/>
              </w:rPr>
              <w:t>chiktheids</w:t>
            </w:r>
            <w:r w:rsidR="00D93A1F" w:rsidRPr="00C07331">
              <w:rPr>
                <w:rFonts w:ascii="Aptos Light" w:eastAsia="Arial Unicode MS" w:hAnsi="Aptos Light" w:cs="Segoe UI"/>
              </w:rPr>
              <w:t>eis</w:t>
            </w:r>
            <w:r w:rsidRPr="00C07331">
              <w:rPr>
                <w:rFonts w:ascii="Aptos Light" w:eastAsia="Arial Unicode MS" w:hAnsi="Aptos Light" w:cs="Segoe UI"/>
              </w:rPr>
              <w:t xml:space="preserve"> is voldaan</w:t>
            </w:r>
            <w:r w:rsidR="00FB592D">
              <w:rPr>
                <w:rFonts w:ascii="Aptos Light" w:eastAsia="Arial Unicode MS" w:hAnsi="Aptos Light" w:cs="Segoe UI"/>
              </w:rPr>
              <w:t>. U mag afbeelding</w:t>
            </w:r>
            <w:r w:rsidR="00F0400A">
              <w:rPr>
                <w:rFonts w:ascii="Aptos Light" w:eastAsia="Arial Unicode MS" w:hAnsi="Aptos Light" w:cs="Segoe UI"/>
              </w:rPr>
              <w:t>en</w:t>
            </w:r>
            <w:r w:rsidR="00FB592D">
              <w:rPr>
                <w:rFonts w:ascii="Aptos Light" w:eastAsia="Arial Unicode MS" w:hAnsi="Aptos Light" w:cs="Segoe UI"/>
              </w:rPr>
              <w:t xml:space="preserve"> toevoegen.</w:t>
            </w:r>
          </w:p>
          <w:p w14:paraId="49ECE773" w14:textId="77777777" w:rsidR="00313213" w:rsidRPr="00C07331" w:rsidRDefault="00313213" w:rsidP="00EA210B">
            <w:pPr>
              <w:spacing w:line="276" w:lineRule="auto"/>
              <w:rPr>
                <w:rFonts w:ascii="Aptos Light" w:hAnsi="Aptos Light" w:cs="Segoe UI"/>
                <w:highlight w:val="yellow"/>
              </w:rPr>
            </w:pPr>
          </w:p>
          <w:p w14:paraId="2077FB60" w14:textId="77777777" w:rsidR="00313213" w:rsidRPr="00C07331" w:rsidRDefault="00313213" w:rsidP="00EA210B">
            <w:pPr>
              <w:spacing w:line="276" w:lineRule="auto"/>
              <w:rPr>
                <w:rFonts w:ascii="Aptos Light" w:hAnsi="Aptos Light" w:cs="Segoe UI"/>
                <w:highlight w:val="yellow"/>
              </w:rPr>
            </w:pPr>
          </w:p>
          <w:p w14:paraId="35F34820" w14:textId="77777777" w:rsidR="00313213" w:rsidRPr="00C07331" w:rsidRDefault="00313213" w:rsidP="00EA210B">
            <w:pPr>
              <w:spacing w:line="276" w:lineRule="auto"/>
              <w:rPr>
                <w:rFonts w:ascii="Aptos Light" w:hAnsi="Aptos Light" w:cs="Segoe UI"/>
                <w:highlight w:val="yellow"/>
              </w:rPr>
            </w:pPr>
          </w:p>
          <w:p w14:paraId="5122BA95" w14:textId="77777777" w:rsidR="00313213" w:rsidRPr="00C07331" w:rsidRDefault="00313213" w:rsidP="00EA210B">
            <w:pPr>
              <w:spacing w:line="276" w:lineRule="auto"/>
              <w:rPr>
                <w:rFonts w:ascii="Aptos Light" w:hAnsi="Aptos Light" w:cs="Segoe UI"/>
                <w:highlight w:val="yellow"/>
              </w:rPr>
            </w:pPr>
          </w:p>
          <w:p w14:paraId="3C5CC07E" w14:textId="77777777" w:rsidR="00313213" w:rsidRPr="00C07331" w:rsidRDefault="00313213" w:rsidP="00EA210B">
            <w:pPr>
              <w:spacing w:line="276" w:lineRule="auto"/>
              <w:rPr>
                <w:rFonts w:ascii="Aptos Light" w:hAnsi="Aptos Light" w:cs="Segoe UI"/>
                <w:highlight w:val="yellow"/>
              </w:rPr>
            </w:pPr>
          </w:p>
          <w:p w14:paraId="4D517DDC" w14:textId="77777777" w:rsidR="00313213" w:rsidRPr="00C07331" w:rsidRDefault="00313213" w:rsidP="00EA210B">
            <w:pPr>
              <w:spacing w:line="276" w:lineRule="auto"/>
              <w:rPr>
                <w:rFonts w:ascii="Aptos Light" w:hAnsi="Aptos Light" w:cs="Segoe UI"/>
                <w:highlight w:val="yellow"/>
              </w:rPr>
            </w:pPr>
          </w:p>
          <w:p w14:paraId="4A5643D4" w14:textId="77777777" w:rsidR="00D93A1F" w:rsidRPr="00C07331" w:rsidRDefault="00D93A1F" w:rsidP="00EA210B">
            <w:pPr>
              <w:spacing w:line="276" w:lineRule="auto"/>
              <w:rPr>
                <w:rFonts w:ascii="Aptos Light" w:hAnsi="Aptos Light" w:cs="Segoe UI"/>
                <w:highlight w:val="yellow"/>
              </w:rPr>
            </w:pPr>
          </w:p>
          <w:p w14:paraId="6A74ECDC" w14:textId="77777777" w:rsidR="00D93A1F" w:rsidRPr="00C07331" w:rsidRDefault="00D93A1F" w:rsidP="00EA210B">
            <w:pPr>
              <w:spacing w:line="276" w:lineRule="auto"/>
              <w:rPr>
                <w:rFonts w:ascii="Aptos Light" w:hAnsi="Aptos Light" w:cs="Segoe UI"/>
                <w:highlight w:val="yellow"/>
              </w:rPr>
            </w:pPr>
          </w:p>
          <w:p w14:paraId="22AFB3C0" w14:textId="77777777" w:rsidR="00D93A1F" w:rsidRPr="00C07331" w:rsidRDefault="00D93A1F" w:rsidP="00EA210B">
            <w:pPr>
              <w:spacing w:line="276" w:lineRule="auto"/>
              <w:rPr>
                <w:rFonts w:ascii="Aptos Light" w:hAnsi="Aptos Light" w:cs="Segoe UI"/>
                <w:highlight w:val="yellow"/>
              </w:rPr>
            </w:pPr>
          </w:p>
          <w:p w14:paraId="498FA1F1" w14:textId="77777777" w:rsidR="00313213" w:rsidRPr="00C07331" w:rsidRDefault="00313213" w:rsidP="00EA210B">
            <w:pPr>
              <w:spacing w:line="276" w:lineRule="auto"/>
              <w:rPr>
                <w:rFonts w:ascii="Aptos Light" w:hAnsi="Aptos Light" w:cs="Segoe UI"/>
                <w:highlight w:val="yellow"/>
              </w:rPr>
            </w:pPr>
          </w:p>
          <w:p w14:paraId="2644888C" w14:textId="77777777" w:rsidR="00313213" w:rsidRPr="00C07331" w:rsidRDefault="00313213" w:rsidP="00EA210B">
            <w:pPr>
              <w:spacing w:line="276" w:lineRule="auto"/>
              <w:rPr>
                <w:rFonts w:ascii="Aptos Light" w:hAnsi="Aptos Light" w:cs="Segoe UI"/>
                <w:highlight w:val="yellow"/>
              </w:rPr>
            </w:pPr>
          </w:p>
          <w:p w14:paraId="2E372F36" w14:textId="77777777" w:rsidR="00313213" w:rsidRPr="00C07331" w:rsidRDefault="00313213" w:rsidP="00EA210B">
            <w:pPr>
              <w:spacing w:line="276" w:lineRule="auto"/>
              <w:rPr>
                <w:rFonts w:ascii="Aptos Light" w:hAnsi="Aptos Light" w:cs="Segoe UI"/>
                <w:highlight w:val="yellow"/>
              </w:rPr>
            </w:pPr>
          </w:p>
          <w:p w14:paraId="161B07FB" w14:textId="77777777" w:rsidR="00313213" w:rsidRPr="00C07331" w:rsidRDefault="00313213" w:rsidP="00EA210B">
            <w:pPr>
              <w:spacing w:line="276" w:lineRule="auto"/>
              <w:rPr>
                <w:rFonts w:ascii="Aptos Light" w:hAnsi="Aptos Light" w:cs="Segoe UI"/>
                <w:highlight w:val="yellow"/>
              </w:rPr>
            </w:pPr>
          </w:p>
          <w:p w14:paraId="23A1736B" w14:textId="77777777" w:rsidR="008928A6" w:rsidRDefault="008928A6" w:rsidP="00EA210B">
            <w:pPr>
              <w:spacing w:line="276" w:lineRule="auto"/>
              <w:rPr>
                <w:rFonts w:ascii="Aptos Light" w:hAnsi="Aptos Light" w:cs="Segoe UI"/>
                <w:highlight w:val="yellow"/>
              </w:rPr>
            </w:pPr>
          </w:p>
          <w:p w14:paraId="6A03826E" w14:textId="77777777" w:rsidR="00120765" w:rsidRDefault="00120765" w:rsidP="00EA210B">
            <w:pPr>
              <w:spacing w:line="276" w:lineRule="auto"/>
              <w:rPr>
                <w:rFonts w:ascii="Aptos Light" w:hAnsi="Aptos Light" w:cs="Segoe UI"/>
                <w:highlight w:val="yellow"/>
              </w:rPr>
            </w:pPr>
          </w:p>
          <w:p w14:paraId="23A4E0B2" w14:textId="77777777" w:rsidR="00120765" w:rsidRDefault="00120765" w:rsidP="00EA210B">
            <w:pPr>
              <w:spacing w:line="276" w:lineRule="auto"/>
              <w:rPr>
                <w:rFonts w:ascii="Aptos Light" w:hAnsi="Aptos Light" w:cs="Segoe UI"/>
                <w:highlight w:val="yellow"/>
              </w:rPr>
            </w:pPr>
          </w:p>
          <w:p w14:paraId="287F1F37" w14:textId="77777777" w:rsidR="00120765" w:rsidRDefault="00120765" w:rsidP="00EA210B">
            <w:pPr>
              <w:spacing w:line="276" w:lineRule="auto"/>
              <w:rPr>
                <w:rFonts w:ascii="Aptos Light" w:hAnsi="Aptos Light" w:cs="Segoe UI"/>
                <w:highlight w:val="yellow"/>
              </w:rPr>
            </w:pPr>
          </w:p>
          <w:p w14:paraId="56B62135" w14:textId="77777777" w:rsidR="00120765" w:rsidRDefault="00120765" w:rsidP="00EA210B">
            <w:pPr>
              <w:spacing w:line="276" w:lineRule="auto"/>
              <w:rPr>
                <w:rFonts w:ascii="Aptos Light" w:hAnsi="Aptos Light" w:cs="Segoe UI"/>
                <w:highlight w:val="yellow"/>
              </w:rPr>
            </w:pPr>
          </w:p>
          <w:p w14:paraId="31AFD74E" w14:textId="77777777" w:rsidR="00120765" w:rsidRDefault="00120765" w:rsidP="00EA210B">
            <w:pPr>
              <w:spacing w:line="276" w:lineRule="auto"/>
              <w:rPr>
                <w:rFonts w:ascii="Aptos Light" w:hAnsi="Aptos Light" w:cs="Segoe UI"/>
                <w:highlight w:val="yellow"/>
              </w:rPr>
            </w:pPr>
          </w:p>
          <w:p w14:paraId="55ABFC5D" w14:textId="77777777" w:rsidR="00120765" w:rsidRDefault="00120765" w:rsidP="00EA210B">
            <w:pPr>
              <w:spacing w:line="276" w:lineRule="auto"/>
              <w:rPr>
                <w:rFonts w:ascii="Aptos Light" w:hAnsi="Aptos Light" w:cs="Segoe UI"/>
                <w:highlight w:val="yellow"/>
              </w:rPr>
            </w:pPr>
          </w:p>
          <w:p w14:paraId="2F7CE4C8" w14:textId="77777777" w:rsidR="00120765" w:rsidRDefault="00120765" w:rsidP="00EA210B">
            <w:pPr>
              <w:spacing w:line="276" w:lineRule="auto"/>
              <w:rPr>
                <w:rFonts w:ascii="Aptos Light" w:hAnsi="Aptos Light" w:cs="Segoe UI"/>
                <w:highlight w:val="yellow"/>
              </w:rPr>
            </w:pPr>
          </w:p>
          <w:p w14:paraId="6A60544B" w14:textId="77777777" w:rsidR="00120765" w:rsidRDefault="00120765" w:rsidP="00EA210B">
            <w:pPr>
              <w:spacing w:line="276" w:lineRule="auto"/>
              <w:rPr>
                <w:rFonts w:ascii="Aptos Light" w:hAnsi="Aptos Light" w:cs="Segoe UI"/>
                <w:highlight w:val="yellow"/>
              </w:rPr>
            </w:pPr>
          </w:p>
          <w:p w14:paraId="5B49EE54" w14:textId="77777777" w:rsidR="00120765" w:rsidRPr="00C07331" w:rsidRDefault="00120765" w:rsidP="00EA210B">
            <w:pPr>
              <w:spacing w:line="276" w:lineRule="auto"/>
              <w:rPr>
                <w:rFonts w:ascii="Aptos Light" w:hAnsi="Aptos Light" w:cs="Segoe UI"/>
                <w:highlight w:val="yellow"/>
              </w:rPr>
            </w:pPr>
          </w:p>
          <w:p w14:paraId="32F429CC" w14:textId="77777777" w:rsidR="008928A6" w:rsidRPr="00C07331" w:rsidRDefault="008928A6" w:rsidP="00EA210B">
            <w:pPr>
              <w:spacing w:line="276" w:lineRule="auto"/>
              <w:rPr>
                <w:rFonts w:ascii="Aptos Light" w:hAnsi="Aptos Light" w:cs="Segoe UI"/>
                <w:highlight w:val="yellow"/>
              </w:rPr>
            </w:pPr>
          </w:p>
          <w:p w14:paraId="7B8FD92B" w14:textId="77777777" w:rsidR="008928A6" w:rsidRDefault="008928A6" w:rsidP="00EA210B">
            <w:pPr>
              <w:spacing w:line="276" w:lineRule="auto"/>
              <w:rPr>
                <w:rFonts w:ascii="Aptos Light" w:hAnsi="Aptos Light" w:cs="Segoe UI"/>
                <w:highlight w:val="yellow"/>
              </w:rPr>
            </w:pPr>
          </w:p>
          <w:p w14:paraId="73485177" w14:textId="77777777" w:rsidR="00052A8F" w:rsidRDefault="00052A8F" w:rsidP="00EA210B">
            <w:pPr>
              <w:spacing w:line="276" w:lineRule="auto"/>
              <w:rPr>
                <w:rFonts w:ascii="Aptos Light" w:hAnsi="Aptos Light" w:cs="Segoe UI"/>
                <w:highlight w:val="yellow"/>
              </w:rPr>
            </w:pPr>
          </w:p>
          <w:p w14:paraId="5C393409" w14:textId="77777777" w:rsidR="00052A8F" w:rsidRDefault="00052A8F" w:rsidP="00EA210B">
            <w:pPr>
              <w:spacing w:line="276" w:lineRule="auto"/>
              <w:rPr>
                <w:rFonts w:ascii="Aptos Light" w:hAnsi="Aptos Light" w:cs="Segoe UI"/>
                <w:highlight w:val="yellow"/>
              </w:rPr>
            </w:pPr>
          </w:p>
          <w:p w14:paraId="7FD94823" w14:textId="77777777" w:rsidR="00052A8F" w:rsidRDefault="00052A8F" w:rsidP="00EA210B">
            <w:pPr>
              <w:spacing w:line="276" w:lineRule="auto"/>
              <w:rPr>
                <w:rFonts w:ascii="Aptos Light" w:hAnsi="Aptos Light" w:cs="Segoe UI"/>
                <w:highlight w:val="yellow"/>
              </w:rPr>
            </w:pPr>
          </w:p>
          <w:p w14:paraId="5BF438D2" w14:textId="77777777" w:rsidR="00052A8F" w:rsidRPr="00C07331" w:rsidRDefault="00052A8F" w:rsidP="00EA210B">
            <w:pPr>
              <w:spacing w:line="276" w:lineRule="auto"/>
              <w:rPr>
                <w:rFonts w:ascii="Aptos Light" w:hAnsi="Aptos Light" w:cs="Segoe UI"/>
                <w:highlight w:val="yellow"/>
              </w:rPr>
            </w:pPr>
          </w:p>
        </w:tc>
      </w:tr>
      <w:tr w:rsidR="00A9544B" w:rsidRPr="00C07331" w14:paraId="7D5A0FF2" w14:textId="77777777" w:rsidTr="002B2059">
        <w:tc>
          <w:tcPr>
            <w:tcW w:w="9072" w:type="dxa"/>
            <w:gridSpan w:val="2"/>
          </w:tcPr>
          <w:p w14:paraId="34CAE486" w14:textId="5155429A" w:rsidR="00A9544B" w:rsidRPr="00C07331" w:rsidRDefault="00A9544B" w:rsidP="00EA210B">
            <w:pPr>
              <w:spacing w:line="276" w:lineRule="auto"/>
              <w:rPr>
                <w:rFonts w:ascii="Aptos Light" w:hAnsi="Aptos Light" w:cs="Segoe UI"/>
              </w:rPr>
            </w:pPr>
            <w:r w:rsidRPr="00C07331">
              <w:rPr>
                <w:rFonts w:ascii="Aptos Light" w:hAnsi="Aptos Light" w:cs="Segoe UI"/>
              </w:rPr>
              <w:t xml:space="preserve">Naam </w:t>
            </w:r>
            <w:r w:rsidR="00152F91">
              <w:rPr>
                <w:rFonts w:ascii="Aptos Light" w:hAnsi="Aptos Light" w:cs="Segoe UI"/>
              </w:rPr>
              <w:t>g</w:t>
            </w:r>
            <w:r w:rsidRPr="00C07331">
              <w:rPr>
                <w:rFonts w:ascii="Aptos Light" w:hAnsi="Aptos Light" w:cs="Segoe UI"/>
              </w:rPr>
              <w:t>egadigde</w:t>
            </w:r>
            <w:r w:rsidR="0022559A">
              <w:rPr>
                <w:rFonts w:ascii="Aptos Light" w:hAnsi="Aptos Light" w:cs="Segoe UI"/>
              </w:rPr>
              <w:t>:</w:t>
            </w:r>
          </w:p>
          <w:p w14:paraId="33C431B6" w14:textId="4EE8DC8B" w:rsidR="00A9544B" w:rsidRPr="00C07331" w:rsidRDefault="00A9544B" w:rsidP="00EA210B">
            <w:pPr>
              <w:spacing w:line="276" w:lineRule="auto"/>
              <w:rPr>
                <w:rFonts w:ascii="Aptos Light" w:hAnsi="Aptos Light" w:cs="Segoe UI"/>
              </w:rPr>
            </w:pPr>
            <w:r w:rsidRPr="00C07331">
              <w:rPr>
                <w:rFonts w:ascii="Aptos Light" w:hAnsi="Aptos Light" w:cs="Segoe UI"/>
              </w:rPr>
              <w:t>Datum</w:t>
            </w:r>
            <w:r w:rsidR="0022559A">
              <w:rPr>
                <w:rFonts w:ascii="Aptos Light" w:hAnsi="Aptos Light" w:cs="Segoe UI"/>
              </w:rPr>
              <w:t>:</w:t>
            </w:r>
          </w:p>
          <w:p w14:paraId="7E6CFE27" w14:textId="3127F276" w:rsidR="00A9544B" w:rsidRPr="00C07331" w:rsidRDefault="00A9544B" w:rsidP="00EA210B">
            <w:pPr>
              <w:spacing w:line="276" w:lineRule="auto"/>
              <w:rPr>
                <w:rFonts w:ascii="Aptos Light" w:hAnsi="Aptos Light" w:cs="Segoe UI"/>
              </w:rPr>
            </w:pPr>
            <w:r w:rsidRPr="00C07331">
              <w:rPr>
                <w:rFonts w:ascii="Aptos Light" w:hAnsi="Aptos Light" w:cs="Segoe UI"/>
              </w:rPr>
              <w:t>Handtekening</w:t>
            </w:r>
          </w:p>
          <w:p w14:paraId="1FFAEC80" w14:textId="77777777" w:rsidR="00A9544B" w:rsidRPr="00C07331" w:rsidRDefault="00A9544B" w:rsidP="00EA210B">
            <w:pPr>
              <w:spacing w:line="276" w:lineRule="auto"/>
              <w:rPr>
                <w:rFonts w:ascii="Aptos Light" w:hAnsi="Aptos Light" w:cs="Segoe UI"/>
              </w:rPr>
            </w:pPr>
          </w:p>
          <w:p w14:paraId="2356F05B" w14:textId="77777777" w:rsidR="00A9544B" w:rsidRDefault="00A9544B" w:rsidP="00EA210B">
            <w:pPr>
              <w:spacing w:line="276" w:lineRule="auto"/>
              <w:rPr>
                <w:rFonts w:ascii="Aptos Light" w:hAnsi="Aptos Light" w:cs="Segoe UI"/>
              </w:rPr>
            </w:pPr>
          </w:p>
          <w:p w14:paraId="501CD667" w14:textId="08B3F14E" w:rsidR="00152F91" w:rsidRPr="00C07331" w:rsidRDefault="00152F91" w:rsidP="00EA210B">
            <w:pPr>
              <w:spacing w:line="276" w:lineRule="auto"/>
              <w:rPr>
                <w:rFonts w:ascii="Aptos Light" w:hAnsi="Aptos Light" w:cs="Segoe UI"/>
              </w:rPr>
            </w:pPr>
          </w:p>
        </w:tc>
      </w:tr>
      <w:tr w:rsidR="007277C7" w:rsidRPr="00C07331" w14:paraId="1187322C" w14:textId="77777777" w:rsidTr="00581D8B">
        <w:tc>
          <w:tcPr>
            <w:tcW w:w="9072" w:type="dxa"/>
            <w:gridSpan w:val="2"/>
          </w:tcPr>
          <w:p w14:paraId="54BFA796" w14:textId="77777777" w:rsidR="00363A27" w:rsidRDefault="00D93A1F" w:rsidP="00146BE0">
            <w:pPr>
              <w:pStyle w:val="Default"/>
              <w:rPr>
                <w:rFonts w:ascii="Aptos Light" w:eastAsia="Times New Roman" w:hAnsi="Aptos Light" w:cs="Segoe UI"/>
                <w:b/>
                <w:bCs/>
                <w:color w:val="auto"/>
                <w:sz w:val="18"/>
                <w:szCs w:val="20"/>
                <w:lang w:eastAsia="nl-NL"/>
              </w:rPr>
            </w:pPr>
            <w:r w:rsidRPr="00C07331">
              <w:rPr>
                <w:rFonts w:ascii="Aptos Light" w:eastAsia="Times New Roman" w:hAnsi="Aptos Light" w:cs="Segoe UI"/>
                <w:b/>
                <w:bCs/>
                <w:color w:val="auto"/>
                <w:sz w:val="18"/>
                <w:szCs w:val="20"/>
                <w:lang w:eastAsia="nl-NL"/>
              </w:rPr>
              <w:lastRenderedPageBreak/>
              <w:t>Geschiktheidseis</w:t>
            </w:r>
            <w:r w:rsidR="004A393F" w:rsidRPr="00C07331">
              <w:rPr>
                <w:rFonts w:ascii="Aptos Light" w:eastAsia="Times New Roman" w:hAnsi="Aptos Light" w:cs="Segoe UI"/>
                <w:b/>
                <w:bCs/>
                <w:color w:val="auto"/>
                <w:sz w:val="18"/>
                <w:szCs w:val="20"/>
                <w:lang w:eastAsia="nl-NL"/>
              </w:rPr>
              <w:t xml:space="preserve"> </w:t>
            </w:r>
            <w:r w:rsidR="007C05EC" w:rsidRPr="00C07331">
              <w:rPr>
                <w:rFonts w:ascii="Aptos Light" w:eastAsia="Times New Roman" w:hAnsi="Aptos Light" w:cs="Segoe UI"/>
                <w:b/>
                <w:bCs/>
                <w:color w:val="auto"/>
                <w:sz w:val="18"/>
                <w:szCs w:val="20"/>
                <w:lang w:eastAsia="nl-NL"/>
              </w:rPr>
              <w:t>4</w:t>
            </w:r>
            <w:r w:rsidR="00363A27">
              <w:rPr>
                <w:rFonts w:ascii="Aptos Light" w:eastAsia="Times New Roman" w:hAnsi="Aptos Light" w:cs="Segoe UI"/>
                <w:b/>
                <w:bCs/>
                <w:color w:val="auto"/>
                <w:sz w:val="18"/>
                <w:szCs w:val="20"/>
                <w:lang w:eastAsia="nl-NL"/>
              </w:rPr>
              <w:t xml:space="preserve"> (kerncompetentie 2)</w:t>
            </w:r>
          </w:p>
          <w:p w14:paraId="1EA36866" w14:textId="5F5ED935" w:rsidR="00146BE0" w:rsidRPr="00C07331" w:rsidRDefault="008928A6" w:rsidP="00146BE0">
            <w:pPr>
              <w:pStyle w:val="Default"/>
              <w:rPr>
                <w:rFonts w:ascii="Aptos Light" w:hAnsi="Aptos Light" w:cs="Segoe UI"/>
                <w:color w:val="auto"/>
                <w:sz w:val="18"/>
                <w:szCs w:val="18"/>
              </w:rPr>
            </w:pPr>
            <w:r w:rsidRPr="00C07331">
              <w:rPr>
                <w:rFonts w:ascii="Aptos Light" w:hAnsi="Aptos Light" w:cs="Segoe UI"/>
                <w:b/>
                <w:color w:val="auto"/>
              </w:rPr>
              <w:br/>
            </w:r>
            <w:r w:rsidR="00A54D07" w:rsidRPr="00A54D07">
              <w:rPr>
                <w:rFonts w:ascii="Aptos Light" w:hAnsi="Aptos Light" w:cs="Segoe UI"/>
                <w:color w:val="auto"/>
                <w:sz w:val="18"/>
                <w:szCs w:val="18"/>
              </w:rPr>
              <w:t>Gegadigde dient ervaring te hebben als bouwkundig hoofdaannemer met de bouw van een kindcentrum, met een minimale omvang van 1.200 m2 bvo. Gegadigde was bij de uitvoering van de referentieopdracht belast met de dagelijkse organisatie en leiding van de opdracht (het projectmanagement) en de gegadigde was jegens de opdrachtgever eindverantwoordelijk voor de uitvoering en oplevering van de opdracht (hoofdaannemer).</w:t>
            </w:r>
          </w:p>
          <w:p w14:paraId="08ED4546" w14:textId="7DE8D469" w:rsidR="008928A6" w:rsidRPr="00C07331" w:rsidRDefault="008928A6" w:rsidP="00EA210B">
            <w:pPr>
              <w:spacing w:line="276" w:lineRule="auto"/>
              <w:rPr>
                <w:rFonts w:ascii="Aptos Light" w:hAnsi="Aptos Light" w:cs="Segoe UI"/>
              </w:rPr>
            </w:pPr>
          </w:p>
        </w:tc>
      </w:tr>
      <w:tr w:rsidR="007277C7" w:rsidRPr="00C07331" w14:paraId="56ECFA8D" w14:textId="77777777" w:rsidTr="00C625DE">
        <w:tc>
          <w:tcPr>
            <w:tcW w:w="4962" w:type="dxa"/>
          </w:tcPr>
          <w:p w14:paraId="0A9C8E1D" w14:textId="051E5534" w:rsidR="008928A6" w:rsidRPr="00C07331" w:rsidRDefault="008928A6" w:rsidP="00EA210B">
            <w:pPr>
              <w:spacing w:line="276" w:lineRule="auto"/>
              <w:rPr>
                <w:rFonts w:ascii="Aptos Light" w:hAnsi="Aptos Light" w:cs="Segoe UI"/>
              </w:rPr>
            </w:pPr>
            <w:r w:rsidRPr="00C07331">
              <w:rPr>
                <w:rFonts w:ascii="Aptos Light" w:hAnsi="Aptos Light" w:cs="Segoe UI"/>
              </w:rPr>
              <w:t xml:space="preserve">Naam </w:t>
            </w:r>
            <w:r w:rsidR="00496BA6">
              <w:rPr>
                <w:rFonts w:ascii="Aptos Light" w:hAnsi="Aptos Light" w:cs="Segoe UI"/>
              </w:rPr>
              <w:t>g</w:t>
            </w:r>
            <w:r w:rsidRPr="00C07331">
              <w:rPr>
                <w:rFonts w:ascii="Aptos Light" w:hAnsi="Aptos Light" w:cs="Segoe UI"/>
              </w:rPr>
              <w:t>egadigde</w:t>
            </w:r>
          </w:p>
        </w:tc>
        <w:tc>
          <w:tcPr>
            <w:tcW w:w="4110" w:type="dxa"/>
          </w:tcPr>
          <w:p w14:paraId="3304B6FE" w14:textId="77777777" w:rsidR="008928A6" w:rsidRPr="00C07331" w:rsidRDefault="008928A6" w:rsidP="00EA210B">
            <w:pPr>
              <w:spacing w:line="276" w:lineRule="auto"/>
              <w:rPr>
                <w:rFonts w:ascii="Aptos Light" w:hAnsi="Aptos Light" w:cs="Segoe UI"/>
              </w:rPr>
            </w:pPr>
          </w:p>
        </w:tc>
      </w:tr>
      <w:tr w:rsidR="007277C7" w:rsidRPr="00C07331" w14:paraId="6E175777" w14:textId="77777777" w:rsidTr="00C625DE">
        <w:tc>
          <w:tcPr>
            <w:tcW w:w="4962" w:type="dxa"/>
          </w:tcPr>
          <w:p w14:paraId="5C54C99D" w14:textId="77777777" w:rsidR="008928A6" w:rsidRPr="00C07331" w:rsidRDefault="008928A6" w:rsidP="00EA210B">
            <w:pPr>
              <w:spacing w:line="276" w:lineRule="auto"/>
              <w:rPr>
                <w:rFonts w:ascii="Aptos Light" w:hAnsi="Aptos Light" w:cs="Segoe UI"/>
              </w:rPr>
            </w:pPr>
            <w:r w:rsidRPr="00C07331">
              <w:rPr>
                <w:rFonts w:ascii="Aptos Light" w:hAnsi="Aptos Light" w:cs="Segoe UI"/>
              </w:rPr>
              <w:t xml:space="preserve">Naam referentieproject </w:t>
            </w:r>
          </w:p>
        </w:tc>
        <w:tc>
          <w:tcPr>
            <w:tcW w:w="4110" w:type="dxa"/>
          </w:tcPr>
          <w:p w14:paraId="3BC7766F" w14:textId="77777777" w:rsidR="008928A6" w:rsidRPr="00C07331" w:rsidRDefault="008928A6" w:rsidP="00EA210B">
            <w:pPr>
              <w:spacing w:line="276" w:lineRule="auto"/>
              <w:rPr>
                <w:rFonts w:ascii="Aptos Light" w:hAnsi="Aptos Light" w:cs="Segoe UI"/>
              </w:rPr>
            </w:pPr>
          </w:p>
        </w:tc>
      </w:tr>
      <w:tr w:rsidR="007277C7" w:rsidRPr="00C07331" w14:paraId="0CFB46DE" w14:textId="77777777" w:rsidTr="00C625DE">
        <w:tc>
          <w:tcPr>
            <w:tcW w:w="4962" w:type="dxa"/>
          </w:tcPr>
          <w:p w14:paraId="10835397" w14:textId="6C18AE6C" w:rsidR="008928A6" w:rsidRPr="00C07331" w:rsidRDefault="008928A6" w:rsidP="00EA210B">
            <w:pPr>
              <w:spacing w:line="276" w:lineRule="auto"/>
              <w:rPr>
                <w:rFonts w:ascii="Aptos Light" w:hAnsi="Aptos Light" w:cs="Segoe UI"/>
              </w:rPr>
            </w:pPr>
            <w:r w:rsidRPr="00C07331">
              <w:rPr>
                <w:rFonts w:ascii="Aptos Light" w:hAnsi="Aptos Light" w:cs="Segoe UI"/>
              </w:rPr>
              <w:t>NAW gegevens opdrachtgever ref.</w:t>
            </w:r>
            <w:r w:rsidR="001A3BC2" w:rsidRPr="00C07331">
              <w:rPr>
                <w:rFonts w:ascii="Aptos Light" w:hAnsi="Aptos Light" w:cs="Segoe UI"/>
              </w:rPr>
              <w:t xml:space="preserve"> </w:t>
            </w:r>
            <w:r w:rsidRPr="00C07331">
              <w:rPr>
                <w:rFonts w:ascii="Aptos Light" w:hAnsi="Aptos Light" w:cs="Segoe UI"/>
              </w:rPr>
              <w:t xml:space="preserve">project </w:t>
            </w:r>
          </w:p>
        </w:tc>
        <w:tc>
          <w:tcPr>
            <w:tcW w:w="4110" w:type="dxa"/>
          </w:tcPr>
          <w:p w14:paraId="192A75F0" w14:textId="77777777" w:rsidR="008928A6" w:rsidRPr="00C07331" w:rsidRDefault="008928A6" w:rsidP="00EA210B">
            <w:pPr>
              <w:spacing w:line="276" w:lineRule="auto"/>
              <w:rPr>
                <w:rFonts w:ascii="Aptos Light" w:hAnsi="Aptos Light" w:cs="Segoe UI"/>
              </w:rPr>
            </w:pPr>
          </w:p>
        </w:tc>
      </w:tr>
      <w:tr w:rsidR="007277C7" w:rsidRPr="00C07331" w14:paraId="73859F86" w14:textId="77777777" w:rsidTr="00C625DE">
        <w:tc>
          <w:tcPr>
            <w:tcW w:w="4962" w:type="dxa"/>
          </w:tcPr>
          <w:p w14:paraId="1EDA5B7D" w14:textId="77777777" w:rsidR="008928A6" w:rsidRPr="00C07331" w:rsidRDefault="008928A6" w:rsidP="00EA210B">
            <w:pPr>
              <w:spacing w:line="276" w:lineRule="auto"/>
              <w:rPr>
                <w:rFonts w:ascii="Aptos Light" w:hAnsi="Aptos Light" w:cs="Segoe UI"/>
              </w:rPr>
            </w:pPr>
            <w:r w:rsidRPr="00C07331">
              <w:rPr>
                <w:rFonts w:ascii="Aptos Light" w:hAnsi="Aptos Light" w:cs="Segoe UI"/>
              </w:rPr>
              <w:t>Contactpersoon opdrachtgever (naam, functie, telefoonnummer)</w:t>
            </w:r>
          </w:p>
        </w:tc>
        <w:tc>
          <w:tcPr>
            <w:tcW w:w="4110" w:type="dxa"/>
          </w:tcPr>
          <w:p w14:paraId="39F47DA9" w14:textId="77777777" w:rsidR="008928A6" w:rsidRPr="00C07331" w:rsidRDefault="008928A6" w:rsidP="00EA210B">
            <w:pPr>
              <w:spacing w:line="276" w:lineRule="auto"/>
              <w:rPr>
                <w:rFonts w:ascii="Aptos Light" w:hAnsi="Aptos Light" w:cs="Segoe UI"/>
              </w:rPr>
            </w:pPr>
          </w:p>
        </w:tc>
      </w:tr>
      <w:tr w:rsidR="007277C7" w:rsidRPr="00C07331" w14:paraId="3198A3A8" w14:textId="77777777" w:rsidTr="00C625DE">
        <w:tc>
          <w:tcPr>
            <w:tcW w:w="4962" w:type="dxa"/>
          </w:tcPr>
          <w:p w14:paraId="6845BD6E" w14:textId="3D080C80" w:rsidR="008928A6" w:rsidRPr="00C07331" w:rsidRDefault="008928A6" w:rsidP="00EA210B">
            <w:pPr>
              <w:spacing w:line="276" w:lineRule="auto"/>
              <w:rPr>
                <w:rFonts w:ascii="Aptos Light" w:hAnsi="Aptos Light" w:cs="Segoe UI"/>
              </w:rPr>
            </w:pPr>
            <w:r w:rsidRPr="00C07331">
              <w:rPr>
                <w:rFonts w:ascii="Aptos Light" w:hAnsi="Aptos Light" w:cs="Segoe UI"/>
              </w:rPr>
              <w:t xml:space="preserve">Startdatum (maand/jaartal) </w:t>
            </w:r>
          </w:p>
        </w:tc>
        <w:tc>
          <w:tcPr>
            <w:tcW w:w="4110" w:type="dxa"/>
          </w:tcPr>
          <w:p w14:paraId="56811893" w14:textId="77777777" w:rsidR="008928A6" w:rsidRPr="00C07331" w:rsidRDefault="008928A6" w:rsidP="00EA210B">
            <w:pPr>
              <w:spacing w:line="276" w:lineRule="auto"/>
              <w:rPr>
                <w:rFonts w:ascii="Aptos Light" w:hAnsi="Aptos Light" w:cs="Segoe UI"/>
              </w:rPr>
            </w:pPr>
          </w:p>
        </w:tc>
      </w:tr>
      <w:tr w:rsidR="007277C7" w:rsidRPr="00C07331" w14:paraId="066A3600" w14:textId="77777777" w:rsidTr="00C625DE">
        <w:tc>
          <w:tcPr>
            <w:tcW w:w="4962" w:type="dxa"/>
          </w:tcPr>
          <w:p w14:paraId="47CB3F38" w14:textId="78D44EFB" w:rsidR="008928A6" w:rsidRPr="00C07331" w:rsidRDefault="008928A6" w:rsidP="00EA210B">
            <w:pPr>
              <w:spacing w:line="276" w:lineRule="auto"/>
              <w:rPr>
                <w:rFonts w:ascii="Aptos Light" w:hAnsi="Aptos Light" w:cs="Segoe UI"/>
              </w:rPr>
            </w:pPr>
            <w:r w:rsidRPr="00C07331">
              <w:rPr>
                <w:rFonts w:ascii="Aptos Light" w:hAnsi="Aptos Light" w:cs="Segoe UI"/>
              </w:rPr>
              <w:t>Einddatum (maand/jaartal)</w:t>
            </w:r>
          </w:p>
        </w:tc>
        <w:tc>
          <w:tcPr>
            <w:tcW w:w="4110" w:type="dxa"/>
          </w:tcPr>
          <w:p w14:paraId="5B45235B" w14:textId="77777777" w:rsidR="008928A6" w:rsidRPr="00C07331" w:rsidRDefault="008928A6" w:rsidP="00EA210B">
            <w:pPr>
              <w:spacing w:line="276" w:lineRule="auto"/>
              <w:rPr>
                <w:rFonts w:ascii="Aptos Light" w:hAnsi="Aptos Light" w:cs="Segoe UI"/>
              </w:rPr>
            </w:pPr>
          </w:p>
        </w:tc>
      </w:tr>
      <w:tr w:rsidR="007277C7" w:rsidRPr="00C07331" w14:paraId="59B6B4C5" w14:textId="77777777" w:rsidTr="00C625DE">
        <w:tc>
          <w:tcPr>
            <w:tcW w:w="4962" w:type="dxa"/>
          </w:tcPr>
          <w:p w14:paraId="33A64C9B" w14:textId="77777777" w:rsidR="008928A6" w:rsidRPr="00C07331" w:rsidRDefault="000E7E66" w:rsidP="00EA210B">
            <w:pPr>
              <w:spacing w:line="276" w:lineRule="auto"/>
              <w:rPr>
                <w:rFonts w:ascii="Aptos Light" w:hAnsi="Aptos Light" w:cs="Segoe UI"/>
              </w:rPr>
            </w:pPr>
            <w:r w:rsidRPr="00C07331">
              <w:rPr>
                <w:rFonts w:ascii="Aptos Light" w:hAnsi="Aptos Light" w:cs="Segoe UI"/>
              </w:rPr>
              <w:t>O</w:t>
            </w:r>
            <w:r w:rsidR="008928A6" w:rsidRPr="00C07331">
              <w:rPr>
                <w:rFonts w:ascii="Aptos Light" w:hAnsi="Aptos Light" w:cs="Segoe UI"/>
              </w:rPr>
              <w:t xml:space="preserve">pleverdatum </w:t>
            </w:r>
          </w:p>
        </w:tc>
        <w:tc>
          <w:tcPr>
            <w:tcW w:w="4110" w:type="dxa"/>
          </w:tcPr>
          <w:p w14:paraId="0DD5AF67" w14:textId="77777777" w:rsidR="008928A6" w:rsidRPr="00C07331" w:rsidRDefault="008928A6" w:rsidP="00EA210B">
            <w:pPr>
              <w:spacing w:line="276" w:lineRule="auto"/>
              <w:rPr>
                <w:rFonts w:ascii="Aptos Light" w:hAnsi="Aptos Light" w:cs="Segoe UI"/>
              </w:rPr>
            </w:pPr>
          </w:p>
        </w:tc>
      </w:tr>
      <w:tr w:rsidR="007277C7" w:rsidRPr="00C07331" w14:paraId="77D376AB" w14:textId="77777777" w:rsidTr="00C625DE">
        <w:tc>
          <w:tcPr>
            <w:tcW w:w="9072" w:type="dxa"/>
            <w:gridSpan w:val="2"/>
          </w:tcPr>
          <w:p w14:paraId="2561531F" w14:textId="7BE79902" w:rsidR="00D93A1F" w:rsidRPr="00C07331" w:rsidRDefault="00D93A1F" w:rsidP="00EA210B">
            <w:pPr>
              <w:spacing w:line="276" w:lineRule="auto"/>
              <w:rPr>
                <w:rFonts w:ascii="Aptos Light" w:hAnsi="Aptos Light" w:cs="Segoe UI"/>
                <w:highlight w:val="yellow"/>
              </w:rPr>
            </w:pPr>
            <w:r w:rsidRPr="00C07331">
              <w:rPr>
                <w:rFonts w:ascii="Aptos Light" w:hAnsi="Aptos Light" w:cs="Segoe UI"/>
              </w:rPr>
              <w:t xml:space="preserve">Omschrijf </w:t>
            </w:r>
            <w:r w:rsidRPr="00C07331">
              <w:rPr>
                <w:rFonts w:ascii="Aptos Light" w:eastAsia="Arial Unicode MS" w:hAnsi="Aptos Light" w:cs="Segoe UI"/>
              </w:rPr>
              <w:t xml:space="preserve">de uitgevoerde werkzaamheden onder het referentieproject kort en bondig, zodanig dat duidelijk </w:t>
            </w:r>
            <w:r w:rsidR="00FC5260">
              <w:rPr>
                <w:rFonts w:ascii="Aptos Light" w:eastAsia="Arial Unicode MS" w:hAnsi="Aptos Light" w:cs="Segoe UI"/>
              </w:rPr>
              <w:t>e</w:t>
            </w:r>
            <w:r w:rsidRPr="00C07331">
              <w:rPr>
                <w:rFonts w:ascii="Aptos Light" w:eastAsia="Arial Unicode MS" w:hAnsi="Aptos Light" w:cs="Segoe UI"/>
              </w:rPr>
              <w:t>n ondubbelzinnig blijkt dat aan de gestelde geschiktheidseis is voldaan</w:t>
            </w:r>
            <w:r w:rsidR="00F0400A">
              <w:rPr>
                <w:rFonts w:ascii="Aptos Light" w:eastAsia="Arial Unicode MS" w:hAnsi="Aptos Light" w:cs="Segoe UI"/>
              </w:rPr>
              <w:t>. U mag afbeeldingen toevoegen.</w:t>
            </w:r>
          </w:p>
          <w:p w14:paraId="21BE9A6A" w14:textId="77777777" w:rsidR="008928A6" w:rsidRPr="00C07331" w:rsidRDefault="008928A6" w:rsidP="00EA210B">
            <w:pPr>
              <w:spacing w:line="276" w:lineRule="auto"/>
              <w:rPr>
                <w:rFonts w:ascii="Aptos Light" w:hAnsi="Aptos Light" w:cs="Segoe UI"/>
                <w:highlight w:val="yellow"/>
              </w:rPr>
            </w:pPr>
          </w:p>
          <w:p w14:paraId="2836994B" w14:textId="77777777" w:rsidR="008928A6" w:rsidRPr="00C07331" w:rsidRDefault="008928A6" w:rsidP="00EA210B">
            <w:pPr>
              <w:spacing w:line="276" w:lineRule="auto"/>
              <w:rPr>
                <w:rFonts w:ascii="Aptos Light" w:hAnsi="Aptos Light" w:cs="Segoe UI"/>
                <w:highlight w:val="yellow"/>
              </w:rPr>
            </w:pPr>
          </w:p>
          <w:p w14:paraId="51A3A258" w14:textId="77777777" w:rsidR="008928A6" w:rsidRPr="00C07331" w:rsidRDefault="008928A6" w:rsidP="00EA210B">
            <w:pPr>
              <w:spacing w:line="276" w:lineRule="auto"/>
              <w:rPr>
                <w:rFonts w:ascii="Aptos Light" w:hAnsi="Aptos Light" w:cs="Segoe UI"/>
                <w:highlight w:val="yellow"/>
              </w:rPr>
            </w:pPr>
          </w:p>
          <w:p w14:paraId="0D97EA7B" w14:textId="77777777" w:rsidR="008928A6" w:rsidRPr="00C07331" w:rsidRDefault="008928A6" w:rsidP="00EA210B">
            <w:pPr>
              <w:spacing w:line="276" w:lineRule="auto"/>
              <w:rPr>
                <w:rFonts w:ascii="Aptos Light" w:hAnsi="Aptos Light" w:cs="Segoe UI"/>
                <w:highlight w:val="yellow"/>
              </w:rPr>
            </w:pPr>
          </w:p>
          <w:p w14:paraId="180B225D" w14:textId="77777777" w:rsidR="008928A6" w:rsidRPr="00C07331" w:rsidRDefault="008928A6" w:rsidP="00EA210B">
            <w:pPr>
              <w:spacing w:line="276" w:lineRule="auto"/>
              <w:rPr>
                <w:rFonts w:ascii="Aptos Light" w:hAnsi="Aptos Light" w:cs="Segoe UI"/>
                <w:highlight w:val="yellow"/>
              </w:rPr>
            </w:pPr>
          </w:p>
          <w:p w14:paraId="7E320DAB" w14:textId="77777777" w:rsidR="00D93A1F" w:rsidRPr="00C07331" w:rsidRDefault="00D93A1F" w:rsidP="00EA210B">
            <w:pPr>
              <w:spacing w:line="276" w:lineRule="auto"/>
              <w:rPr>
                <w:rFonts w:ascii="Aptos Light" w:hAnsi="Aptos Light" w:cs="Segoe UI"/>
                <w:highlight w:val="yellow"/>
              </w:rPr>
            </w:pPr>
          </w:p>
          <w:p w14:paraId="614348B0" w14:textId="77777777" w:rsidR="00D93A1F" w:rsidRPr="00C07331" w:rsidRDefault="00D93A1F" w:rsidP="00EA210B">
            <w:pPr>
              <w:spacing w:line="276" w:lineRule="auto"/>
              <w:rPr>
                <w:rFonts w:ascii="Aptos Light" w:hAnsi="Aptos Light" w:cs="Segoe UI"/>
                <w:highlight w:val="yellow"/>
              </w:rPr>
            </w:pPr>
          </w:p>
          <w:p w14:paraId="6D48739B" w14:textId="77777777" w:rsidR="00D93A1F" w:rsidRPr="00C07331" w:rsidRDefault="00D93A1F" w:rsidP="00EA210B">
            <w:pPr>
              <w:spacing w:line="276" w:lineRule="auto"/>
              <w:rPr>
                <w:rFonts w:ascii="Aptos Light" w:hAnsi="Aptos Light" w:cs="Segoe UI"/>
                <w:highlight w:val="yellow"/>
              </w:rPr>
            </w:pPr>
          </w:p>
          <w:p w14:paraId="0F880230" w14:textId="77777777" w:rsidR="00D93A1F" w:rsidRPr="00C07331" w:rsidRDefault="00D93A1F" w:rsidP="00EA210B">
            <w:pPr>
              <w:spacing w:line="276" w:lineRule="auto"/>
              <w:rPr>
                <w:rFonts w:ascii="Aptos Light" w:hAnsi="Aptos Light" w:cs="Segoe UI"/>
                <w:highlight w:val="yellow"/>
              </w:rPr>
            </w:pPr>
          </w:p>
          <w:p w14:paraId="6FC8AF18" w14:textId="77777777" w:rsidR="00D93A1F" w:rsidRPr="00C07331" w:rsidRDefault="00D93A1F" w:rsidP="00EA210B">
            <w:pPr>
              <w:spacing w:line="276" w:lineRule="auto"/>
              <w:rPr>
                <w:rFonts w:ascii="Aptos Light" w:hAnsi="Aptos Light" w:cs="Segoe UI"/>
                <w:highlight w:val="yellow"/>
              </w:rPr>
            </w:pPr>
          </w:p>
          <w:p w14:paraId="00F22CC0" w14:textId="77777777" w:rsidR="00D93A1F" w:rsidRPr="00C07331" w:rsidRDefault="00D93A1F" w:rsidP="00EA210B">
            <w:pPr>
              <w:spacing w:line="276" w:lineRule="auto"/>
              <w:rPr>
                <w:rFonts w:ascii="Aptos Light" w:hAnsi="Aptos Light" w:cs="Segoe UI"/>
                <w:highlight w:val="yellow"/>
              </w:rPr>
            </w:pPr>
          </w:p>
          <w:p w14:paraId="65AB6D22" w14:textId="77777777" w:rsidR="00D93A1F" w:rsidRPr="00C07331" w:rsidRDefault="00D93A1F" w:rsidP="00EA210B">
            <w:pPr>
              <w:spacing w:line="276" w:lineRule="auto"/>
              <w:rPr>
                <w:rFonts w:ascii="Aptos Light" w:hAnsi="Aptos Light" w:cs="Segoe UI"/>
                <w:highlight w:val="yellow"/>
              </w:rPr>
            </w:pPr>
          </w:p>
          <w:p w14:paraId="7C8691B5" w14:textId="77777777" w:rsidR="00D93A1F" w:rsidRPr="00C07331" w:rsidRDefault="00D93A1F" w:rsidP="00EA210B">
            <w:pPr>
              <w:spacing w:line="276" w:lineRule="auto"/>
              <w:rPr>
                <w:rFonts w:ascii="Aptos Light" w:hAnsi="Aptos Light" w:cs="Segoe UI"/>
                <w:highlight w:val="yellow"/>
              </w:rPr>
            </w:pPr>
          </w:p>
          <w:p w14:paraId="5190C8AF" w14:textId="77777777" w:rsidR="00D93A1F" w:rsidRPr="00C07331" w:rsidRDefault="00D93A1F" w:rsidP="00EA210B">
            <w:pPr>
              <w:spacing w:line="276" w:lineRule="auto"/>
              <w:rPr>
                <w:rFonts w:ascii="Aptos Light" w:hAnsi="Aptos Light" w:cs="Segoe UI"/>
                <w:highlight w:val="yellow"/>
              </w:rPr>
            </w:pPr>
          </w:p>
          <w:p w14:paraId="3488E866" w14:textId="77777777" w:rsidR="00D93A1F" w:rsidRPr="00C07331" w:rsidRDefault="00D93A1F" w:rsidP="00EA210B">
            <w:pPr>
              <w:spacing w:line="276" w:lineRule="auto"/>
              <w:rPr>
                <w:rFonts w:ascii="Aptos Light" w:hAnsi="Aptos Light" w:cs="Segoe UI"/>
                <w:highlight w:val="yellow"/>
              </w:rPr>
            </w:pPr>
          </w:p>
          <w:p w14:paraId="03486940" w14:textId="77777777" w:rsidR="00D93A1F" w:rsidRPr="00C07331" w:rsidRDefault="00D93A1F" w:rsidP="00EA210B">
            <w:pPr>
              <w:spacing w:line="276" w:lineRule="auto"/>
              <w:rPr>
                <w:rFonts w:ascii="Aptos Light" w:hAnsi="Aptos Light" w:cs="Segoe UI"/>
                <w:highlight w:val="yellow"/>
              </w:rPr>
            </w:pPr>
          </w:p>
          <w:p w14:paraId="0BFA67B6" w14:textId="77777777" w:rsidR="00D93A1F" w:rsidRPr="00C07331" w:rsidRDefault="00D93A1F" w:rsidP="00EA210B">
            <w:pPr>
              <w:spacing w:line="276" w:lineRule="auto"/>
              <w:rPr>
                <w:rFonts w:ascii="Aptos Light" w:hAnsi="Aptos Light" w:cs="Segoe UI"/>
                <w:highlight w:val="yellow"/>
              </w:rPr>
            </w:pPr>
          </w:p>
          <w:p w14:paraId="171CBC7B" w14:textId="77777777" w:rsidR="00035997" w:rsidRPr="00C07331" w:rsidRDefault="00035997" w:rsidP="00EA210B">
            <w:pPr>
              <w:spacing w:line="276" w:lineRule="auto"/>
              <w:rPr>
                <w:rFonts w:ascii="Aptos Light" w:hAnsi="Aptos Light" w:cs="Segoe UI"/>
                <w:highlight w:val="yellow"/>
              </w:rPr>
            </w:pPr>
          </w:p>
          <w:p w14:paraId="38730268" w14:textId="77777777" w:rsidR="00035997" w:rsidRPr="00C07331" w:rsidRDefault="00035997" w:rsidP="00EA210B">
            <w:pPr>
              <w:spacing w:line="276" w:lineRule="auto"/>
              <w:rPr>
                <w:rFonts w:ascii="Aptos Light" w:hAnsi="Aptos Light" w:cs="Segoe UI"/>
                <w:highlight w:val="yellow"/>
              </w:rPr>
            </w:pPr>
          </w:p>
          <w:p w14:paraId="658B8C80" w14:textId="77777777" w:rsidR="00035997" w:rsidRPr="00C07331" w:rsidRDefault="00035997" w:rsidP="00EA210B">
            <w:pPr>
              <w:spacing w:line="276" w:lineRule="auto"/>
              <w:rPr>
                <w:rFonts w:ascii="Aptos Light" w:hAnsi="Aptos Light" w:cs="Segoe UI"/>
                <w:highlight w:val="yellow"/>
              </w:rPr>
            </w:pPr>
          </w:p>
          <w:p w14:paraId="6FEA4075" w14:textId="77777777" w:rsidR="00035997" w:rsidRPr="00C07331" w:rsidRDefault="00035997" w:rsidP="00EA210B">
            <w:pPr>
              <w:spacing w:line="276" w:lineRule="auto"/>
              <w:rPr>
                <w:rFonts w:ascii="Aptos Light" w:hAnsi="Aptos Light" w:cs="Segoe UI"/>
                <w:highlight w:val="yellow"/>
              </w:rPr>
            </w:pPr>
          </w:p>
          <w:p w14:paraId="20697216" w14:textId="77777777" w:rsidR="00D93A1F" w:rsidRPr="00C07331" w:rsidRDefault="00D93A1F" w:rsidP="00EA210B">
            <w:pPr>
              <w:spacing w:line="276" w:lineRule="auto"/>
              <w:rPr>
                <w:rFonts w:ascii="Aptos Light" w:hAnsi="Aptos Light" w:cs="Segoe UI"/>
                <w:highlight w:val="yellow"/>
              </w:rPr>
            </w:pPr>
          </w:p>
          <w:p w14:paraId="084A6C9C" w14:textId="77777777" w:rsidR="00D93A1F" w:rsidRPr="00C07331" w:rsidRDefault="00D93A1F" w:rsidP="00EA210B">
            <w:pPr>
              <w:spacing w:line="276" w:lineRule="auto"/>
              <w:rPr>
                <w:rFonts w:ascii="Aptos Light" w:hAnsi="Aptos Light" w:cs="Segoe UI"/>
                <w:highlight w:val="yellow"/>
              </w:rPr>
            </w:pPr>
          </w:p>
          <w:p w14:paraId="2A3550DC" w14:textId="77777777" w:rsidR="00D93A1F" w:rsidRPr="00C07331" w:rsidRDefault="00D93A1F" w:rsidP="00EA210B">
            <w:pPr>
              <w:spacing w:line="276" w:lineRule="auto"/>
              <w:rPr>
                <w:rFonts w:ascii="Aptos Light" w:hAnsi="Aptos Light" w:cs="Segoe UI"/>
                <w:highlight w:val="yellow"/>
              </w:rPr>
            </w:pPr>
          </w:p>
          <w:p w14:paraId="0E3112C7" w14:textId="77777777" w:rsidR="00035997" w:rsidRDefault="00035997" w:rsidP="00EA210B">
            <w:pPr>
              <w:spacing w:line="276" w:lineRule="auto"/>
              <w:rPr>
                <w:rFonts w:ascii="Aptos Light" w:hAnsi="Aptos Light" w:cs="Segoe UI"/>
                <w:highlight w:val="yellow"/>
              </w:rPr>
            </w:pPr>
          </w:p>
          <w:p w14:paraId="2C7EBFDB" w14:textId="77777777" w:rsidR="00F316D4" w:rsidRDefault="00F316D4" w:rsidP="00EA210B">
            <w:pPr>
              <w:spacing w:line="276" w:lineRule="auto"/>
              <w:rPr>
                <w:rFonts w:ascii="Aptos Light" w:hAnsi="Aptos Light" w:cs="Segoe UI"/>
                <w:highlight w:val="yellow"/>
              </w:rPr>
            </w:pPr>
          </w:p>
          <w:p w14:paraId="4565932F" w14:textId="77777777" w:rsidR="00F316D4" w:rsidRDefault="00F316D4" w:rsidP="00EA210B">
            <w:pPr>
              <w:spacing w:line="276" w:lineRule="auto"/>
              <w:rPr>
                <w:rFonts w:ascii="Aptos Light" w:hAnsi="Aptos Light" w:cs="Segoe UI"/>
                <w:highlight w:val="yellow"/>
              </w:rPr>
            </w:pPr>
          </w:p>
          <w:p w14:paraId="0CB43FBE" w14:textId="77777777" w:rsidR="00F316D4" w:rsidRDefault="00F316D4" w:rsidP="00EA210B">
            <w:pPr>
              <w:spacing w:line="276" w:lineRule="auto"/>
              <w:rPr>
                <w:rFonts w:ascii="Aptos Light" w:hAnsi="Aptos Light" w:cs="Segoe UI"/>
                <w:highlight w:val="yellow"/>
              </w:rPr>
            </w:pPr>
          </w:p>
          <w:p w14:paraId="24D03A37" w14:textId="77777777" w:rsidR="00F316D4" w:rsidRDefault="00F316D4" w:rsidP="00EA210B">
            <w:pPr>
              <w:spacing w:line="276" w:lineRule="auto"/>
              <w:rPr>
                <w:rFonts w:ascii="Aptos Light" w:hAnsi="Aptos Light" w:cs="Segoe UI"/>
                <w:highlight w:val="yellow"/>
              </w:rPr>
            </w:pPr>
          </w:p>
          <w:p w14:paraId="6943CB74" w14:textId="77777777" w:rsidR="00152F91" w:rsidRDefault="00152F91" w:rsidP="00EA210B">
            <w:pPr>
              <w:spacing w:line="276" w:lineRule="auto"/>
              <w:rPr>
                <w:rFonts w:ascii="Aptos Light" w:hAnsi="Aptos Light" w:cs="Segoe UI"/>
                <w:highlight w:val="yellow"/>
              </w:rPr>
            </w:pPr>
          </w:p>
          <w:p w14:paraId="1DAF76D4" w14:textId="77777777" w:rsidR="00152F91" w:rsidRDefault="00152F91" w:rsidP="00EA210B">
            <w:pPr>
              <w:spacing w:line="276" w:lineRule="auto"/>
              <w:rPr>
                <w:rFonts w:ascii="Aptos Light" w:hAnsi="Aptos Light" w:cs="Segoe UI"/>
                <w:highlight w:val="yellow"/>
              </w:rPr>
            </w:pPr>
          </w:p>
          <w:p w14:paraId="77690C66" w14:textId="77777777" w:rsidR="00152F91" w:rsidRDefault="00152F91" w:rsidP="00EA210B">
            <w:pPr>
              <w:spacing w:line="276" w:lineRule="auto"/>
              <w:rPr>
                <w:rFonts w:ascii="Aptos Light" w:hAnsi="Aptos Light" w:cs="Segoe UI"/>
                <w:highlight w:val="yellow"/>
              </w:rPr>
            </w:pPr>
          </w:p>
          <w:p w14:paraId="5A6BE23F" w14:textId="77777777" w:rsidR="008928A6" w:rsidRPr="00C07331" w:rsidRDefault="008928A6" w:rsidP="00EA210B">
            <w:pPr>
              <w:spacing w:line="276" w:lineRule="auto"/>
              <w:rPr>
                <w:rFonts w:ascii="Aptos Light" w:hAnsi="Aptos Light" w:cs="Segoe UI"/>
                <w:highlight w:val="yellow"/>
              </w:rPr>
            </w:pPr>
          </w:p>
        </w:tc>
      </w:tr>
      <w:tr w:rsidR="00A9544B" w:rsidRPr="00C07331" w14:paraId="2B3FE537" w14:textId="77777777" w:rsidTr="009C0B56">
        <w:tc>
          <w:tcPr>
            <w:tcW w:w="9072" w:type="dxa"/>
            <w:gridSpan w:val="2"/>
          </w:tcPr>
          <w:p w14:paraId="75D90659" w14:textId="5661AF17" w:rsidR="00A9544B" w:rsidRPr="00C07331" w:rsidRDefault="00A9544B" w:rsidP="00035997">
            <w:pPr>
              <w:spacing w:line="276" w:lineRule="auto"/>
              <w:rPr>
                <w:rFonts w:ascii="Aptos Light" w:hAnsi="Aptos Light" w:cs="Segoe UI"/>
              </w:rPr>
            </w:pPr>
            <w:r w:rsidRPr="00C07331">
              <w:rPr>
                <w:rFonts w:ascii="Aptos Light" w:hAnsi="Aptos Light" w:cs="Segoe UI"/>
              </w:rPr>
              <w:t xml:space="preserve">Naam </w:t>
            </w:r>
            <w:r w:rsidR="00152F91">
              <w:rPr>
                <w:rFonts w:ascii="Aptos Light" w:hAnsi="Aptos Light" w:cs="Segoe UI"/>
              </w:rPr>
              <w:t>g</w:t>
            </w:r>
            <w:r w:rsidRPr="00C07331">
              <w:rPr>
                <w:rFonts w:ascii="Aptos Light" w:hAnsi="Aptos Light" w:cs="Segoe UI"/>
              </w:rPr>
              <w:t>egadigde</w:t>
            </w:r>
            <w:r w:rsidR="0022559A">
              <w:rPr>
                <w:rFonts w:ascii="Aptos Light" w:hAnsi="Aptos Light" w:cs="Segoe UI"/>
              </w:rPr>
              <w:t>:</w:t>
            </w:r>
          </w:p>
          <w:p w14:paraId="21D58A88" w14:textId="7C86E316" w:rsidR="00A9544B" w:rsidRPr="00C07331" w:rsidRDefault="00A9544B" w:rsidP="00035997">
            <w:pPr>
              <w:spacing w:line="276" w:lineRule="auto"/>
              <w:rPr>
                <w:rFonts w:ascii="Aptos Light" w:hAnsi="Aptos Light" w:cs="Segoe UI"/>
              </w:rPr>
            </w:pPr>
            <w:r w:rsidRPr="00C07331">
              <w:rPr>
                <w:rFonts w:ascii="Aptos Light" w:hAnsi="Aptos Light" w:cs="Segoe UI"/>
              </w:rPr>
              <w:t>Datum</w:t>
            </w:r>
            <w:r w:rsidR="0022559A">
              <w:rPr>
                <w:rFonts w:ascii="Aptos Light" w:hAnsi="Aptos Light" w:cs="Segoe UI"/>
              </w:rPr>
              <w:t>:</w:t>
            </w:r>
          </w:p>
          <w:p w14:paraId="1830432C" w14:textId="77777777" w:rsidR="00A9544B" w:rsidRPr="00C07331" w:rsidRDefault="00A9544B" w:rsidP="00035997">
            <w:pPr>
              <w:spacing w:line="276" w:lineRule="auto"/>
              <w:rPr>
                <w:rFonts w:ascii="Aptos Light" w:hAnsi="Aptos Light" w:cs="Segoe UI"/>
              </w:rPr>
            </w:pPr>
            <w:r w:rsidRPr="00C07331">
              <w:rPr>
                <w:rFonts w:ascii="Aptos Light" w:hAnsi="Aptos Light" w:cs="Segoe UI"/>
              </w:rPr>
              <w:t>Handtekening</w:t>
            </w:r>
          </w:p>
          <w:p w14:paraId="4EDD3FA4" w14:textId="77777777" w:rsidR="00A9544B" w:rsidRPr="00C07331" w:rsidRDefault="00A9544B" w:rsidP="00EA210B">
            <w:pPr>
              <w:spacing w:line="276" w:lineRule="auto"/>
              <w:rPr>
                <w:rFonts w:ascii="Aptos Light" w:hAnsi="Aptos Light" w:cs="Segoe UI"/>
              </w:rPr>
            </w:pPr>
          </w:p>
          <w:p w14:paraId="067EB2FA" w14:textId="77777777" w:rsidR="00A9544B" w:rsidRDefault="00A9544B" w:rsidP="00EA210B">
            <w:pPr>
              <w:spacing w:line="276" w:lineRule="auto"/>
              <w:rPr>
                <w:rFonts w:ascii="Aptos Light" w:hAnsi="Aptos Light" w:cs="Segoe UI"/>
              </w:rPr>
            </w:pPr>
          </w:p>
          <w:p w14:paraId="3266C27C" w14:textId="1888B039" w:rsidR="00A9544B" w:rsidRPr="00C07331" w:rsidRDefault="00A9544B" w:rsidP="00EA210B">
            <w:pPr>
              <w:spacing w:line="276" w:lineRule="auto"/>
              <w:rPr>
                <w:rFonts w:ascii="Aptos Light" w:hAnsi="Aptos Light" w:cs="Segoe UI"/>
              </w:rPr>
            </w:pPr>
          </w:p>
        </w:tc>
      </w:tr>
      <w:bookmarkEnd w:id="2"/>
    </w:tbl>
    <w:p w14:paraId="43DB6E0D" w14:textId="6FA63B76" w:rsidR="009316AE" w:rsidRPr="00C07331" w:rsidRDefault="009316AE" w:rsidP="00EA210B">
      <w:pPr>
        <w:spacing w:line="240" w:lineRule="auto"/>
        <w:rPr>
          <w:rFonts w:ascii="Aptos Light" w:hAnsi="Aptos Light" w:cs="Segoe UI"/>
        </w:rPr>
      </w:pPr>
    </w:p>
    <w:sectPr w:rsidR="009316AE" w:rsidRPr="00C07331" w:rsidSect="002C719F">
      <w:headerReference w:type="default" r:id="rId13"/>
      <w:footerReference w:type="default" r:id="rId14"/>
      <w:pgSz w:w="11907" w:h="16840" w:code="9"/>
      <w:pgMar w:top="0" w:right="992" w:bottom="1196" w:left="1418" w:header="709" w:footer="35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479AB" w14:textId="77777777" w:rsidR="000A7BD7" w:rsidRDefault="000A7BD7">
      <w:pPr>
        <w:spacing w:line="240" w:lineRule="auto"/>
      </w:pPr>
      <w:r>
        <w:separator/>
      </w:r>
    </w:p>
  </w:endnote>
  <w:endnote w:type="continuationSeparator" w:id="0">
    <w:p w14:paraId="35153967" w14:textId="77777777" w:rsidR="000A7BD7" w:rsidRDefault="000A7BD7">
      <w:pPr>
        <w:spacing w:line="240" w:lineRule="auto"/>
      </w:pPr>
      <w:r>
        <w:continuationSeparator/>
      </w:r>
    </w:p>
  </w:endnote>
  <w:endnote w:type="continuationNotice" w:id="1">
    <w:p w14:paraId="0625E4D6" w14:textId="77777777" w:rsidR="000A7BD7" w:rsidRDefault="000A7B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Times New Roman"/>
    <w:charset w:val="00"/>
    <w:family w:val="roman"/>
    <w:pitch w:val="variable"/>
    <w:sig w:usb0="00000007" w:usb1="00000000" w:usb2="00000000" w:usb3="00000000" w:csb0="00000011" w:csb1="00000000"/>
  </w:font>
  <w:font w:name="Trebuchet MS">
    <w:panose1 w:val="020B0603020202020204"/>
    <w:charset w:val="00"/>
    <w:family w:val="swiss"/>
    <w:pitch w:val="variable"/>
    <w:sig w:usb0="00000687" w:usb1="00000000" w:usb2="00000000" w:usb3="00000000" w:csb0="0000009F" w:csb1="00000000"/>
  </w:font>
  <w:font w:name="Myriad Roman">
    <w:altName w:val="Calibri"/>
    <w:charset w:val="00"/>
    <w:family w:val="swiss"/>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jaVu Sans">
    <w:altName w:val="Arial"/>
    <w:charset w:val="00"/>
    <w:family w:val="modern"/>
    <w:pitch w:val="fixed"/>
    <w:sig w:usb0="E60026FF" w:usb1="D200F9FB" w:usb2="02000028" w:usb3="00000000" w:csb0="000001DF" w:csb1="00000000"/>
  </w:font>
  <w:font w:name="Aptos Light">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336403"/>
      <w:docPartObj>
        <w:docPartGallery w:val="Page Numbers (Bottom of Page)"/>
        <w:docPartUnique/>
      </w:docPartObj>
    </w:sdtPr>
    <w:sdtContent>
      <w:sdt>
        <w:sdtPr>
          <w:id w:val="1728636285"/>
          <w:docPartObj>
            <w:docPartGallery w:val="Page Numbers (Top of Page)"/>
            <w:docPartUnique/>
          </w:docPartObj>
        </w:sdtPr>
        <w:sdtContent>
          <w:p w14:paraId="7AE537ED" w14:textId="251C1F5E" w:rsidR="00790A76" w:rsidRDefault="00790A76">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BD7DB6F" w14:textId="41051436" w:rsidR="00146BE0" w:rsidRPr="00D320A4" w:rsidRDefault="00146BE0" w:rsidP="00EB5D4A">
    <w:pPr>
      <w:pStyle w:val="Voettekst"/>
      <w:tabs>
        <w:tab w:val="clear" w:pos="4536"/>
        <w:tab w:val="clear" w:pos="9072"/>
        <w:tab w:val="center" w:pos="4535"/>
        <w:tab w:val="right" w:pos="9071"/>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60C43" w14:textId="77777777" w:rsidR="000A7BD7" w:rsidRDefault="000A7BD7">
      <w:pPr>
        <w:spacing w:line="240" w:lineRule="auto"/>
      </w:pPr>
      <w:r>
        <w:separator/>
      </w:r>
    </w:p>
  </w:footnote>
  <w:footnote w:type="continuationSeparator" w:id="0">
    <w:p w14:paraId="219194E8" w14:textId="77777777" w:rsidR="000A7BD7" w:rsidRDefault="000A7BD7">
      <w:pPr>
        <w:spacing w:line="240" w:lineRule="auto"/>
      </w:pPr>
      <w:r>
        <w:continuationSeparator/>
      </w:r>
    </w:p>
  </w:footnote>
  <w:footnote w:type="continuationNotice" w:id="1">
    <w:p w14:paraId="4A977CA5" w14:textId="77777777" w:rsidR="000A7BD7" w:rsidRDefault="000A7B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1FD2" w14:textId="33E6E20D" w:rsidR="00C03288" w:rsidRDefault="0064155B">
    <w:pPr>
      <w:pStyle w:val="Koptekst"/>
    </w:pPr>
    <w:r>
      <w:rPr>
        <w:noProof/>
      </w:rPr>
      <w:drawing>
        <wp:anchor distT="0" distB="0" distL="114300" distR="114300" simplePos="0" relativeHeight="251658240" behindDoc="0" locked="0" layoutInCell="1" allowOverlap="1" wp14:anchorId="151CCC23" wp14:editId="26592E45">
          <wp:simplePos x="0" y="0"/>
          <wp:positionH relativeFrom="column">
            <wp:posOffset>4622165</wp:posOffset>
          </wp:positionH>
          <wp:positionV relativeFrom="paragraph">
            <wp:posOffset>-258016</wp:posOffset>
          </wp:positionV>
          <wp:extent cx="1304925" cy="585470"/>
          <wp:effectExtent l="0" t="0" r="9525" b="5080"/>
          <wp:wrapThrough wrapText="bothSides">
            <wp:wrapPolygon edited="0">
              <wp:start x="0" y="0"/>
              <wp:lineTo x="0" y="21085"/>
              <wp:lineTo x="21442" y="21085"/>
              <wp:lineTo x="21442" y="0"/>
              <wp:lineTo x="0" y="0"/>
            </wp:wrapPolygon>
          </wp:wrapThrough>
          <wp:docPr id="38372553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585470"/>
                  </a:xfrm>
                  <a:prstGeom prst="rect">
                    <a:avLst/>
                  </a:prstGeom>
                  <a:noFill/>
                </pic:spPr>
              </pic:pic>
            </a:graphicData>
          </a:graphic>
        </wp:anchor>
      </w:drawing>
    </w:r>
  </w:p>
  <w:p w14:paraId="2F04F121" w14:textId="77777777" w:rsidR="00C03288" w:rsidRDefault="00C03288">
    <w:pPr>
      <w:pStyle w:val="Koptekst"/>
    </w:pPr>
  </w:p>
</w:hdr>
</file>

<file path=word/intelligence2.xml><?xml version="1.0" encoding="utf-8"?>
<int2:intelligence xmlns:int2="http://schemas.microsoft.com/office/intelligence/2020/intelligence" xmlns:oel="http://schemas.microsoft.com/office/2019/extlst">
  <int2:observations>
    <int2:textHash int2:hashCode="dD93IC4xicQ2bm" int2:id="K48tFa/u">
      <int2:state int2:value="Rejected" int2:type="LegacyProofing"/>
    </int2:textHash>
    <int2:textHash int2:hashCode="g1N0GjhV6NQ1UJ" int2:id="nK7Ou0jm">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69A60E7"/>
    <w:multiLevelType w:val="hybridMultilevel"/>
    <w:tmpl w:val="28F21C7E"/>
    <w:lvl w:ilvl="0" w:tplc="04130001">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E47D54"/>
    <w:multiLevelType w:val="hybridMultilevel"/>
    <w:tmpl w:val="88E4142A"/>
    <w:lvl w:ilvl="0" w:tplc="0413000F">
      <w:start w:val="1"/>
      <w:numFmt w:val="decimal"/>
      <w:pStyle w:val="StyleHeading1MyriadRoman12ptDarkRed"/>
      <w:lvlText w:val="%1."/>
      <w:lvlJc w:val="left"/>
      <w:pPr>
        <w:tabs>
          <w:tab w:val="num" w:pos="1080"/>
        </w:tabs>
        <w:ind w:left="1080" w:hanging="360"/>
      </w:pPr>
      <w:rPr>
        <w:color w:val="auto"/>
      </w:rPr>
    </w:lvl>
    <w:lvl w:ilvl="1" w:tplc="04130017">
      <w:start w:val="1"/>
      <w:numFmt w:val="lowerLetter"/>
      <w:lvlText w:val="%2)"/>
      <w:lvlJc w:val="left"/>
      <w:pPr>
        <w:tabs>
          <w:tab w:val="num" w:pos="2160"/>
        </w:tabs>
        <w:ind w:left="2160" w:hanging="360"/>
      </w:pPr>
      <w:rPr>
        <w:color w:val="auto"/>
      </w:rPr>
    </w:lvl>
    <w:lvl w:ilvl="2" w:tplc="0413001B">
      <w:start w:val="1"/>
      <w:numFmt w:val="lowerRoman"/>
      <w:lvlText w:val="%3."/>
      <w:lvlJc w:val="right"/>
      <w:pPr>
        <w:tabs>
          <w:tab w:val="num" w:pos="2880"/>
        </w:tabs>
        <w:ind w:left="2880" w:hanging="180"/>
      </w:pPr>
    </w:lvl>
    <w:lvl w:ilvl="3" w:tplc="0413000F">
      <w:start w:val="1"/>
      <w:numFmt w:val="decimal"/>
      <w:lvlText w:val="%4."/>
      <w:lvlJc w:val="left"/>
      <w:pPr>
        <w:tabs>
          <w:tab w:val="num" w:pos="3600"/>
        </w:tabs>
        <w:ind w:left="3600" w:hanging="360"/>
      </w:pPr>
    </w:lvl>
    <w:lvl w:ilvl="4" w:tplc="04130019">
      <w:start w:val="1"/>
      <w:numFmt w:val="lowerLetter"/>
      <w:lvlText w:val="%5."/>
      <w:lvlJc w:val="left"/>
      <w:pPr>
        <w:tabs>
          <w:tab w:val="num" w:pos="4320"/>
        </w:tabs>
        <w:ind w:left="4320" w:hanging="360"/>
      </w:pPr>
    </w:lvl>
    <w:lvl w:ilvl="5" w:tplc="0413001B">
      <w:start w:val="1"/>
      <w:numFmt w:val="lowerRoman"/>
      <w:lvlText w:val="%6."/>
      <w:lvlJc w:val="right"/>
      <w:pPr>
        <w:tabs>
          <w:tab w:val="num" w:pos="5040"/>
        </w:tabs>
        <w:ind w:left="5040" w:hanging="180"/>
      </w:pPr>
    </w:lvl>
    <w:lvl w:ilvl="6" w:tplc="0413000F">
      <w:start w:val="1"/>
      <w:numFmt w:val="decimal"/>
      <w:lvlText w:val="%7."/>
      <w:lvlJc w:val="left"/>
      <w:pPr>
        <w:tabs>
          <w:tab w:val="num" w:pos="5760"/>
        </w:tabs>
        <w:ind w:left="5760" w:hanging="360"/>
      </w:pPr>
    </w:lvl>
    <w:lvl w:ilvl="7" w:tplc="04130019">
      <w:start w:val="1"/>
      <w:numFmt w:val="lowerLetter"/>
      <w:lvlText w:val="%8."/>
      <w:lvlJc w:val="left"/>
      <w:pPr>
        <w:tabs>
          <w:tab w:val="num" w:pos="6480"/>
        </w:tabs>
        <w:ind w:left="6480" w:hanging="360"/>
      </w:pPr>
    </w:lvl>
    <w:lvl w:ilvl="8" w:tplc="0413001B">
      <w:start w:val="1"/>
      <w:numFmt w:val="lowerRoman"/>
      <w:lvlText w:val="%9."/>
      <w:lvlJc w:val="right"/>
      <w:pPr>
        <w:tabs>
          <w:tab w:val="num" w:pos="7200"/>
        </w:tabs>
        <w:ind w:left="7200" w:hanging="180"/>
      </w:pPr>
    </w:lvl>
  </w:abstractNum>
  <w:abstractNum w:abstractNumId="3" w15:restartNumberingAfterBreak="0">
    <w:nsid w:val="13DF0940"/>
    <w:multiLevelType w:val="multilevel"/>
    <w:tmpl w:val="A63A94CE"/>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61D1618"/>
    <w:multiLevelType w:val="hybridMultilevel"/>
    <w:tmpl w:val="100AB99A"/>
    <w:lvl w:ilvl="0" w:tplc="F7CA97C6">
      <w:start w:val="10"/>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877000"/>
    <w:multiLevelType w:val="hybridMultilevel"/>
    <w:tmpl w:val="F412E20C"/>
    <w:lvl w:ilvl="0" w:tplc="9C96A1A4">
      <w:start w:val="1"/>
      <w:numFmt w:val="bullet"/>
      <w:lvlText w:val="-"/>
      <w:lvlJc w:val="left"/>
      <w:pPr>
        <w:ind w:left="720" w:hanging="360"/>
      </w:pPr>
      <w:rPr>
        <w:rFonts w:ascii="Calibri" w:hAnsi="Calibri" w:hint="default"/>
      </w:rPr>
    </w:lvl>
    <w:lvl w:ilvl="1" w:tplc="925EBB04">
      <w:start w:val="1"/>
      <w:numFmt w:val="bullet"/>
      <w:lvlText w:val="o"/>
      <w:lvlJc w:val="left"/>
      <w:pPr>
        <w:ind w:left="1440" w:hanging="360"/>
      </w:pPr>
      <w:rPr>
        <w:rFonts w:ascii="Courier New" w:hAnsi="Courier New" w:hint="default"/>
      </w:rPr>
    </w:lvl>
    <w:lvl w:ilvl="2" w:tplc="20A01E68">
      <w:start w:val="1"/>
      <w:numFmt w:val="bullet"/>
      <w:lvlText w:val=""/>
      <w:lvlJc w:val="left"/>
      <w:pPr>
        <w:ind w:left="2160" w:hanging="360"/>
      </w:pPr>
      <w:rPr>
        <w:rFonts w:ascii="Wingdings" w:hAnsi="Wingdings" w:hint="default"/>
      </w:rPr>
    </w:lvl>
    <w:lvl w:ilvl="3" w:tplc="DCD475EE">
      <w:start w:val="1"/>
      <w:numFmt w:val="bullet"/>
      <w:lvlText w:val=""/>
      <w:lvlJc w:val="left"/>
      <w:pPr>
        <w:ind w:left="2880" w:hanging="360"/>
      </w:pPr>
      <w:rPr>
        <w:rFonts w:ascii="Symbol" w:hAnsi="Symbol" w:hint="default"/>
      </w:rPr>
    </w:lvl>
    <w:lvl w:ilvl="4" w:tplc="864EC1DC">
      <w:start w:val="1"/>
      <w:numFmt w:val="bullet"/>
      <w:lvlText w:val="o"/>
      <w:lvlJc w:val="left"/>
      <w:pPr>
        <w:ind w:left="3600" w:hanging="360"/>
      </w:pPr>
      <w:rPr>
        <w:rFonts w:ascii="Courier New" w:hAnsi="Courier New" w:hint="default"/>
      </w:rPr>
    </w:lvl>
    <w:lvl w:ilvl="5" w:tplc="D01ECF9E">
      <w:start w:val="1"/>
      <w:numFmt w:val="bullet"/>
      <w:lvlText w:val=""/>
      <w:lvlJc w:val="left"/>
      <w:pPr>
        <w:ind w:left="4320" w:hanging="360"/>
      </w:pPr>
      <w:rPr>
        <w:rFonts w:ascii="Wingdings" w:hAnsi="Wingdings" w:hint="default"/>
      </w:rPr>
    </w:lvl>
    <w:lvl w:ilvl="6" w:tplc="980466A2">
      <w:start w:val="1"/>
      <w:numFmt w:val="bullet"/>
      <w:lvlText w:val=""/>
      <w:lvlJc w:val="left"/>
      <w:pPr>
        <w:ind w:left="5040" w:hanging="360"/>
      </w:pPr>
      <w:rPr>
        <w:rFonts w:ascii="Symbol" w:hAnsi="Symbol" w:hint="default"/>
      </w:rPr>
    </w:lvl>
    <w:lvl w:ilvl="7" w:tplc="D1CE6434">
      <w:start w:val="1"/>
      <w:numFmt w:val="bullet"/>
      <w:lvlText w:val="o"/>
      <w:lvlJc w:val="left"/>
      <w:pPr>
        <w:ind w:left="5760" w:hanging="360"/>
      </w:pPr>
      <w:rPr>
        <w:rFonts w:ascii="Courier New" w:hAnsi="Courier New" w:hint="default"/>
      </w:rPr>
    </w:lvl>
    <w:lvl w:ilvl="8" w:tplc="A96E8B9C">
      <w:start w:val="1"/>
      <w:numFmt w:val="bullet"/>
      <w:lvlText w:val=""/>
      <w:lvlJc w:val="left"/>
      <w:pPr>
        <w:ind w:left="6480" w:hanging="360"/>
      </w:pPr>
      <w:rPr>
        <w:rFonts w:ascii="Wingdings" w:hAnsi="Wingdings" w:hint="default"/>
      </w:rPr>
    </w:lvl>
  </w:abstractNum>
  <w:abstractNum w:abstractNumId="6"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1DD824DC"/>
    <w:multiLevelType w:val="multilevel"/>
    <w:tmpl w:val="9AD8FC4A"/>
    <w:lvl w:ilvl="0">
      <w:start w:val="1"/>
      <w:numFmt w:val="decimal"/>
      <w:lvlText w:val="Bijlage %1."/>
      <w:lvlJc w:val="left"/>
      <w:pPr>
        <w:tabs>
          <w:tab w:val="num" w:pos="1701"/>
        </w:tabs>
        <w:ind w:left="1701" w:hanging="1701"/>
      </w:pPr>
      <w:rPr>
        <w:rFonts w:hint="default"/>
        <w:sz w:val="20"/>
        <w:szCs w:val="20"/>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23FA7454"/>
    <w:multiLevelType w:val="hybridMultilevel"/>
    <w:tmpl w:val="C09EEDCE"/>
    <w:lvl w:ilvl="0" w:tplc="B3402E4C">
      <w:start w:val="1"/>
      <w:numFmt w:val="bullet"/>
      <w:lvlText w:val=""/>
      <w:lvlJc w:val="left"/>
      <w:pPr>
        <w:ind w:left="720" w:hanging="360"/>
      </w:pPr>
      <w:rPr>
        <w:rFonts w:ascii="Symbol" w:hAnsi="Symbol" w:hint="default"/>
        <w:color w:val="660066"/>
      </w:rPr>
    </w:lvl>
    <w:lvl w:ilvl="1" w:tplc="E3445A8E">
      <w:start w:val="1"/>
      <w:numFmt w:val="bullet"/>
      <w:lvlText w:val="o"/>
      <w:lvlJc w:val="left"/>
      <w:pPr>
        <w:ind w:left="1440" w:hanging="360"/>
      </w:pPr>
      <w:rPr>
        <w:rFonts w:ascii="Courier New" w:hAnsi="Courier New" w:hint="default"/>
      </w:rPr>
    </w:lvl>
    <w:lvl w:ilvl="2" w:tplc="54F810CA">
      <w:start w:val="1"/>
      <w:numFmt w:val="bullet"/>
      <w:lvlText w:val=""/>
      <w:lvlJc w:val="left"/>
      <w:pPr>
        <w:ind w:left="2160" w:hanging="360"/>
      </w:pPr>
      <w:rPr>
        <w:rFonts w:ascii="Wingdings" w:hAnsi="Wingdings" w:hint="default"/>
      </w:rPr>
    </w:lvl>
    <w:lvl w:ilvl="3" w:tplc="57C22ECA">
      <w:start w:val="1"/>
      <w:numFmt w:val="bullet"/>
      <w:lvlText w:val=""/>
      <w:lvlJc w:val="left"/>
      <w:pPr>
        <w:ind w:left="2880" w:hanging="360"/>
      </w:pPr>
      <w:rPr>
        <w:rFonts w:ascii="Symbol" w:hAnsi="Symbol" w:hint="default"/>
      </w:rPr>
    </w:lvl>
    <w:lvl w:ilvl="4" w:tplc="88581158">
      <w:start w:val="1"/>
      <w:numFmt w:val="bullet"/>
      <w:lvlText w:val="o"/>
      <w:lvlJc w:val="left"/>
      <w:pPr>
        <w:ind w:left="3600" w:hanging="360"/>
      </w:pPr>
      <w:rPr>
        <w:rFonts w:ascii="Courier New" w:hAnsi="Courier New" w:hint="default"/>
      </w:rPr>
    </w:lvl>
    <w:lvl w:ilvl="5" w:tplc="DE8416BE">
      <w:start w:val="1"/>
      <w:numFmt w:val="bullet"/>
      <w:lvlText w:val=""/>
      <w:lvlJc w:val="left"/>
      <w:pPr>
        <w:ind w:left="4320" w:hanging="360"/>
      </w:pPr>
      <w:rPr>
        <w:rFonts w:ascii="Wingdings" w:hAnsi="Wingdings" w:hint="default"/>
      </w:rPr>
    </w:lvl>
    <w:lvl w:ilvl="6" w:tplc="C7ACA9BA">
      <w:start w:val="1"/>
      <w:numFmt w:val="bullet"/>
      <w:lvlText w:val=""/>
      <w:lvlJc w:val="left"/>
      <w:pPr>
        <w:ind w:left="5040" w:hanging="360"/>
      </w:pPr>
      <w:rPr>
        <w:rFonts w:ascii="Symbol" w:hAnsi="Symbol" w:hint="default"/>
      </w:rPr>
    </w:lvl>
    <w:lvl w:ilvl="7" w:tplc="EBAA948E">
      <w:start w:val="1"/>
      <w:numFmt w:val="bullet"/>
      <w:lvlText w:val="o"/>
      <w:lvlJc w:val="left"/>
      <w:pPr>
        <w:ind w:left="5760" w:hanging="360"/>
      </w:pPr>
      <w:rPr>
        <w:rFonts w:ascii="Courier New" w:hAnsi="Courier New" w:hint="default"/>
      </w:rPr>
    </w:lvl>
    <w:lvl w:ilvl="8" w:tplc="A4443920">
      <w:start w:val="1"/>
      <w:numFmt w:val="bullet"/>
      <w:lvlText w:val=""/>
      <w:lvlJc w:val="left"/>
      <w:pPr>
        <w:ind w:left="6480" w:hanging="360"/>
      </w:pPr>
      <w:rPr>
        <w:rFonts w:ascii="Wingdings" w:hAnsi="Wingdings" w:hint="default"/>
      </w:rPr>
    </w:lvl>
  </w:abstractNum>
  <w:abstractNum w:abstractNumId="10" w15:restartNumberingAfterBreak="0">
    <w:nsid w:val="2EB34005"/>
    <w:multiLevelType w:val="hybridMultilevel"/>
    <w:tmpl w:val="69F2005A"/>
    <w:lvl w:ilvl="0" w:tplc="E08E2CEC">
      <w:start w:val="1"/>
      <w:numFmt w:val="bullet"/>
      <w:lvlText w:val="-"/>
      <w:lvlJc w:val="left"/>
      <w:pPr>
        <w:ind w:left="720" w:hanging="360"/>
      </w:pPr>
      <w:rPr>
        <w:rFonts w:ascii="Calibri" w:hAnsi="Calibri" w:hint="default"/>
      </w:rPr>
    </w:lvl>
    <w:lvl w:ilvl="1" w:tplc="B080B59E">
      <w:start w:val="1"/>
      <w:numFmt w:val="bullet"/>
      <w:lvlText w:val="o"/>
      <w:lvlJc w:val="left"/>
      <w:pPr>
        <w:ind w:left="1440" w:hanging="360"/>
      </w:pPr>
      <w:rPr>
        <w:rFonts w:ascii="Courier New" w:hAnsi="Courier New" w:hint="default"/>
      </w:rPr>
    </w:lvl>
    <w:lvl w:ilvl="2" w:tplc="1AF21EEA">
      <w:start w:val="1"/>
      <w:numFmt w:val="bullet"/>
      <w:lvlText w:val=""/>
      <w:lvlJc w:val="left"/>
      <w:pPr>
        <w:ind w:left="2160" w:hanging="360"/>
      </w:pPr>
      <w:rPr>
        <w:rFonts w:ascii="Wingdings" w:hAnsi="Wingdings" w:hint="default"/>
      </w:rPr>
    </w:lvl>
    <w:lvl w:ilvl="3" w:tplc="725E085C">
      <w:start w:val="1"/>
      <w:numFmt w:val="bullet"/>
      <w:lvlText w:val=""/>
      <w:lvlJc w:val="left"/>
      <w:pPr>
        <w:ind w:left="2880" w:hanging="360"/>
      </w:pPr>
      <w:rPr>
        <w:rFonts w:ascii="Symbol" w:hAnsi="Symbol" w:hint="default"/>
      </w:rPr>
    </w:lvl>
    <w:lvl w:ilvl="4" w:tplc="263897C0">
      <w:start w:val="1"/>
      <w:numFmt w:val="bullet"/>
      <w:lvlText w:val="o"/>
      <w:lvlJc w:val="left"/>
      <w:pPr>
        <w:ind w:left="3600" w:hanging="360"/>
      </w:pPr>
      <w:rPr>
        <w:rFonts w:ascii="Courier New" w:hAnsi="Courier New" w:hint="default"/>
      </w:rPr>
    </w:lvl>
    <w:lvl w:ilvl="5" w:tplc="31DAFE00">
      <w:start w:val="1"/>
      <w:numFmt w:val="bullet"/>
      <w:lvlText w:val=""/>
      <w:lvlJc w:val="left"/>
      <w:pPr>
        <w:ind w:left="4320" w:hanging="360"/>
      </w:pPr>
      <w:rPr>
        <w:rFonts w:ascii="Wingdings" w:hAnsi="Wingdings" w:hint="default"/>
      </w:rPr>
    </w:lvl>
    <w:lvl w:ilvl="6" w:tplc="0FE2C546">
      <w:start w:val="1"/>
      <w:numFmt w:val="bullet"/>
      <w:lvlText w:val=""/>
      <w:lvlJc w:val="left"/>
      <w:pPr>
        <w:ind w:left="5040" w:hanging="360"/>
      </w:pPr>
      <w:rPr>
        <w:rFonts w:ascii="Symbol" w:hAnsi="Symbol" w:hint="default"/>
      </w:rPr>
    </w:lvl>
    <w:lvl w:ilvl="7" w:tplc="BA9EF5E2">
      <w:start w:val="1"/>
      <w:numFmt w:val="bullet"/>
      <w:lvlText w:val="o"/>
      <w:lvlJc w:val="left"/>
      <w:pPr>
        <w:ind w:left="5760" w:hanging="360"/>
      </w:pPr>
      <w:rPr>
        <w:rFonts w:ascii="Courier New" w:hAnsi="Courier New" w:hint="default"/>
      </w:rPr>
    </w:lvl>
    <w:lvl w:ilvl="8" w:tplc="9620C730">
      <w:start w:val="1"/>
      <w:numFmt w:val="bullet"/>
      <w:lvlText w:val=""/>
      <w:lvlJc w:val="left"/>
      <w:pPr>
        <w:ind w:left="6480" w:hanging="360"/>
      </w:pPr>
      <w:rPr>
        <w:rFonts w:ascii="Wingdings" w:hAnsi="Wingdings" w:hint="default"/>
      </w:rPr>
    </w:lvl>
  </w:abstractNum>
  <w:abstractNum w:abstractNumId="11" w15:restartNumberingAfterBreak="0">
    <w:nsid w:val="34A30DB8"/>
    <w:multiLevelType w:val="hybridMultilevel"/>
    <w:tmpl w:val="4E8CC7A0"/>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ED53168"/>
    <w:multiLevelType w:val="hybridMultilevel"/>
    <w:tmpl w:val="35F43064"/>
    <w:lvl w:ilvl="0" w:tplc="FC5CFD88">
      <w:start w:val="1"/>
      <w:numFmt w:val="bullet"/>
      <w:lvlText w:val="-"/>
      <w:lvlJc w:val="left"/>
      <w:pPr>
        <w:ind w:left="720" w:hanging="360"/>
      </w:pPr>
      <w:rPr>
        <w:rFonts w:ascii="Calibri" w:hAnsi="Calibri" w:hint="default"/>
      </w:rPr>
    </w:lvl>
    <w:lvl w:ilvl="1" w:tplc="CC8822FE">
      <w:start w:val="1"/>
      <w:numFmt w:val="bullet"/>
      <w:lvlText w:val="o"/>
      <w:lvlJc w:val="left"/>
      <w:pPr>
        <w:ind w:left="1440" w:hanging="360"/>
      </w:pPr>
      <w:rPr>
        <w:rFonts w:ascii="Courier New" w:hAnsi="Courier New" w:hint="default"/>
      </w:rPr>
    </w:lvl>
    <w:lvl w:ilvl="2" w:tplc="E8DA7840">
      <w:start w:val="1"/>
      <w:numFmt w:val="bullet"/>
      <w:lvlText w:val=""/>
      <w:lvlJc w:val="left"/>
      <w:pPr>
        <w:ind w:left="2160" w:hanging="360"/>
      </w:pPr>
      <w:rPr>
        <w:rFonts w:ascii="Wingdings" w:hAnsi="Wingdings" w:hint="default"/>
      </w:rPr>
    </w:lvl>
    <w:lvl w:ilvl="3" w:tplc="D0FE25A0">
      <w:start w:val="1"/>
      <w:numFmt w:val="bullet"/>
      <w:lvlText w:val=""/>
      <w:lvlJc w:val="left"/>
      <w:pPr>
        <w:ind w:left="2880" w:hanging="360"/>
      </w:pPr>
      <w:rPr>
        <w:rFonts w:ascii="Symbol" w:hAnsi="Symbol" w:hint="default"/>
      </w:rPr>
    </w:lvl>
    <w:lvl w:ilvl="4" w:tplc="B9825530">
      <w:start w:val="1"/>
      <w:numFmt w:val="bullet"/>
      <w:lvlText w:val="o"/>
      <w:lvlJc w:val="left"/>
      <w:pPr>
        <w:ind w:left="3600" w:hanging="360"/>
      </w:pPr>
      <w:rPr>
        <w:rFonts w:ascii="Courier New" w:hAnsi="Courier New" w:hint="default"/>
      </w:rPr>
    </w:lvl>
    <w:lvl w:ilvl="5" w:tplc="80328996">
      <w:start w:val="1"/>
      <w:numFmt w:val="bullet"/>
      <w:lvlText w:val=""/>
      <w:lvlJc w:val="left"/>
      <w:pPr>
        <w:ind w:left="4320" w:hanging="360"/>
      </w:pPr>
      <w:rPr>
        <w:rFonts w:ascii="Wingdings" w:hAnsi="Wingdings" w:hint="default"/>
      </w:rPr>
    </w:lvl>
    <w:lvl w:ilvl="6" w:tplc="E50A776A">
      <w:start w:val="1"/>
      <w:numFmt w:val="bullet"/>
      <w:lvlText w:val=""/>
      <w:lvlJc w:val="left"/>
      <w:pPr>
        <w:ind w:left="5040" w:hanging="360"/>
      </w:pPr>
      <w:rPr>
        <w:rFonts w:ascii="Symbol" w:hAnsi="Symbol" w:hint="default"/>
      </w:rPr>
    </w:lvl>
    <w:lvl w:ilvl="7" w:tplc="7CA67766">
      <w:start w:val="1"/>
      <w:numFmt w:val="bullet"/>
      <w:lvlText w:val="o"/>
      <w:lvlJc w:val="left"/>
      <w:pPr>
        <w:ind w:left="5760" w:hanging="360"/>
      </w:pPr>
      <w:rPr>
        <w:rFonts w:ascii="Courier New" w:hAnsi="Courier New" w:hint="default"/>
      </w:rPr>
    </w:lvl>
    <w:lvl w:ilvl="8" w:tplc="0A84B924">
      <w:start w:val="1"/>
      <w:numFmt w:val="bullet"/>
      <w:lvlText w:val=""/>
      <w:lvlJc w:val="left"/>
      <w:pPr>
        <w:ind w:left="6480" w:hanging="360"/>
      </w:pPr>
      <w:rPr>
        <w:rFonts w:ascii="Wingdings" w:hAnsi="Wingdings" w:hint="default"/>
      </w:rPr>
    </w:lvl>
  </w:abstractNum>
  <w:abstractNum w:abstractNumId="13" w15:restartNumberingAfterBreak="0">
    <w:nsid w:val="4045566E"/>
    <w:multiLevelType w:val="hybridMultilevel"/>
    <w:tmpl w:val="0A28E7B8"/>
    <w:lvl w:ilvl="0" w:tplc="00446CF0">
      <w:start w:val="1"/>
      <w:numFmt w:val="bullet"/>
      <w:lvlText w:val=""/>
      <w:lvlJc w:val="left"/>
      <w:pPr>
        <w:ind w:left="360" w:hanging="360"/>
      </w:pPr>
      <w:rPr>
        <w:rFonts w:ascii="Symbol" w:hAnsi="Symbol" w:hint="default"/>
        <w:color w:val="1EB53A"/>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5922393"/>
    <w:multiLevelType w:val="hybridMultilevel"/>
    <w:tmpl w:val="E0B0563A"/>
    <w:lvl w:ilvl="0" w:tplc="04130001">
      <w:start w:val="1"/>
      <w:numFmt w:val="bullet"/>
      <w:lvlText w:val=""/>
      <w:lvlJc w:val="left"/>
      <w:pPr>
        <w:ind w:left="720" w:hanging="360"/>
      </w:pPr>
      <w:rPr>
        <w:rFonts w:ascii="Symbol" w:hAnsi="Symbol" w:hint="default"/>
      </w:rPr>
    </w:lvl>
    <w:lvl w:ilvl="1" w:tplc="0413000D">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5974E9"/>
    <w:multiLevelType w:val="hybridMultilevel"/>
    <w:tmpl w:val="7B167704"/>
    <w:lvl w:ilvl="0" w:tplc="0562CB86">
      <w:start w:val="1"/>
      <w:numFmt w:val="bullet"/>
      <w:lvlText w:val=""/>
      <w:lvlJc w:val="left"/>
      <w:pPr>
        <w:ind w:left="720" w:hanging="360"/>
      </w:pPr>
      <w:rPr>
        <w:rFonts w:ascii="Symbol" w:hAnsi="Symbol" w:hint="default"/>
        <w:color w:val="1EB53A"/>
      </w:rPr>
    </w:lvl>
    <w:lvl w:ilvl="1" w:tplc="459A8B1A">
      <w:start w:val="1"/>
      <w:numFmt w:val="bullet"/>
      <w:lvlText w:val=""/>
      <w:lvlJc w:val="left"/>
      <w:pPr>
        <w:ind w:left="1440" w:hanging="360"/>
      </w:pPr>
      <w:rPr>
        <w:rFonts w:ascii="Symbol" w:hAnsi="Symbol" w:hint="default"/>
        <w:color w:val="1EB53A"/>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5323E1"/>
    <w:multiLevelType w:val="hybridMultilevel"/>
    <w:tmpl w:val="C98EDFCC"/>
    <w:lvl w:ilvl="0" w:tplc="00446CF0">
      <w:start w:val="1"/>
      <w:numFmt w:val="bullet"/>
      <w:lvlText w:val=""/>
      <w:lvlJc w:val="left"/>
      <w:pPr>
        <w:ind w:left="360" w:hanging="360"/>
      </w:pPr>
      <w:rPr>
        <w:rFonts w:ascii="Symbol" w:hAnsi="Symbol" w:hint="default"/>
        <w:color w:val="1EB53A"/>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CA64B9A"/>
    <w:multiLevelType w:val="hybridMultilevel"/>
    <w:tmpl w:val="1E4EEDB4"/>
    <w:lvl w:ilvl="0" w:tplc="00446CF0">
      <w:start w:val="1"/>
      <w:numFmt w:val="bullet"/>
      <w:lvlText w:val=""/>
      <w:lvlJc w:val="left"/>
      <w:pPr>
        <w:ind w:left="360" w:hanging="360"/>
      </w:pPr>
      <w:rPr>
        <w:rFonts w:ascii="Symbol" w:hAnsi="Symbol" w:hint="default"/>
        <w:color w:val="1EB53A"/>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3C25A8"/>
    <w:multiLevelType w:val="multilevel"/>
    <w:tmpl w:val="23BADD9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9"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B34B98"/>
    <w:multiLevelType w:val="hybridMultilevel"/>
    <w:tmpl w:val="6936BEBE"/>
    <w:lvl w:ilvl="0" w:tplc="211E0270">
      <w:start w:val="1"/>
      <w:numFmt w:val="bullet"/>
      <w:pStyle w:val="FormLabel"/>
      <w:lvlText w:val=""/>
      <w:lvlJc w:val="left"/>
      <w:pPr>
        <w:tabs>
          <w:tab w:val="num" w:pos="1080"/>
        </w:tabs>
        <w:ind w:left="1080" w:hanging="360"/>
      </w:pPr>
      <w:rPr>
        <w:rFonts w:ascii="Wingdings" w:hAnsi="Wingdings" w:hint="default"/>
        <w:sz w:val="12"/>
      </w:rPr>
    </w:lvl>
    <w:lvl w:ilvl="1" w:tplc="C4A0C406">
      <w:numFmt w:val="decimal"/>
      <w:lvlText w:val=""/>
      <w:lvlJc w:val="left"/>
    </w:lvl>
    <w:lvl w:ilvl="2" w:tplc="9926E588">
      <w:numFmt w:val="decimal"/>
      <w:lvlText w:val=""/>
      <w:lvlJc w:val="left"/>
    </w:lvl>
    <w:lvl w:ilvl="3" w:tplc="0DA0F504">
      <w:numFmt w:val="decimal"/>
      <w:lvlText w:val=""/>
      <w:lvlJc w:val="left"/>
    </w:lvl>
    <w:lvl w:ilvl="4" w:tplc="2DF2E50A">
      <w:numFmt w:val="decimal"/>
      <w:lvlText w:val=""/>
      <w:lvlJc w:val="left"/>
    </w:lvl>
    <w:lvl w:ilvl="5" w:tplc="5C70BEB2">
      <w:numFmt w:val="decimal"/>
      <w:lvlText w:val=""/>
      <w:lvlJc w:val="left"/>
    </w:lvl>
    <w:lvl w:ilvl="6" w:tplc="5C409F04">
      <w:numFmt w:val="decimal"/>
      <w:lvlText w:val=""/>
      <w:lvlJc w:val="left"/>
    </w:lvl>
    <w:lvl w:ilvl="7" w:tplc="CF020C32">
      <w:numFmt w:val="decimal"/>
      <w:lvlText w:val=""/>
      <w:lvlJc w:val="left"/>
    </w:lvl>
    <w:lvl w:ilvl="8" w:tplc="4D1ECA0E">
      <w:numFmt w:val="decimal"/>
      <w:lvlText w:val=""/>
      <w:lvlJc w:val="left"/>
    </w:lvl>
  </w:abstractNum>
  <w:abstractNum w:abstractNumId="21" w15:restartNumberingAfterBreak="0">
    <w:nsid w:val="62D26144"/>
    <w:multiLevelType w:val="hybridMultilevel"/>
    <w:tmpl w:val="479A5396"/>
    <w:lvl w:ilvl="0" w:tplc="6F101384">
      <w:start w:val="5"/>
      <w:numFmt w:val="bullet"/>
      <w:pStyle w:val="Opsomming"/>
      <w:lvlText w:val=""/>
      <w:lvlJc w:val="left"/>
      <w:pPr>
        <w:tabs>
          <w:tab w:val="num" w:pos="360"/>
        </w:tabs>
        <w:ind w:left="360" w:hanging="360"/>
      </w:pPr>
      <w:rPr>
        <w:rFonts w:ascii="Wingdings" w:hAnsi="Wingdings" w:hint="default"/>
      </w:rPr>
    </w:lvl>
    <w:lvl w:ilvl="1" w:tplc="1144DD14">
      <w:numFmt w:val="decimal"/>
      <w:lvlText w:val=""/>
      <w:lvlJc w:val="left"/>
    </w:lvl>
    <w:lvl w:ilvl="2" w:tplc="E2A0C6AE">
      <w:numFmt w:val="decimal"/>
      <w:lvlText w:val=""/>
      <w:lvlJc w:val="left"/>
    </w:lvl>
    <w:lvl w:ilvl="3" w:tplc="B3400B90">
      <w:numFmt w:val="decimal"/>
      <w:lvlText w:val=""/>
      <w:lvlJc w:val="left"/>
    </w:lvl>
    <w:lvl w:ilvl="4" w:tplc="FDA8E200">
      <w:numFmt w:val="decimal"/>
      <w:lvlText w:val=""/>
      <w:lvlJc w:val="left"/>
    </w:lvl>
    <w:lvl w:ilvl="5" w:tplc="D72C6A0E">
      <w:numFmt w:val="decimal"/>
      <w:lvlText w:val=""/>
      <w:lvlJc w:val="left"/>
    </w:lvl>
    <w:lvl w:ilvl="6" w:tplc="1C48616E">
      <w:numFmt w:val="decimal"/>
      <w:lvlText w:val=""/>
      <w:lvlJc w:val="left"/>
    </w:lvl>
    <w:lvl w:ilvl="7" w:tplc="47423BBE">
      <w:numFmt w:val="decimal"/>
      <w:lvlText w:val=""/>
      <w:lvlJc w:val="left"/>
    </w:lvl>
    <w:lvl w:ilvl="8" w:tplc="50286308">
      <w:numFmt w:val="decimal"/>
      <w:lvlText w:val=""/>
      <w:lvlJc w:val="left"/>
    </w:lvl>
  </w:abstractNum>
  <w:abstractNum w:abstractNumId="22" w15:restartNumberingAfterBreak="0">
    <w:nsid w:val="69262E02"/>
    <w:multiLevelType w:val="hybridMultilevel"/>
    <w:tmpl w:val="170212F4"/>
    <w:lvl w:ilvl="0" w:tplc="FFFFFFFF">
      <w:start w:val="1"/>
      <w:numFmt w:val="bullet"/>
      <w:lvlText w:val=""/>
      <w:lvlJc w:val="left"/>
      <w:pPr>
        <w:ind w:left="720" w:hanging="360"/>
      </w:pPr>
      <w:rPr>
        <w:rFonts w:ascii="Symbol" w:hAnsi="Symbol" w:hint="default"/>
        <w:color w:val="FFC000"/>
      </w:rPr>
    </w:lvl>
    <w:lvl w:ilvl="1" w:tplc="645EF8B6">
      <w:start w:val="1"/>
      <w:numFmt w:val="bullet"/>
      <w:lvlText w:val=""/>
      <w:lvlJc w:val="left"/>
      <w:pPr>
        <w:ind w:left="1440" w:hanging="360"/>
      </w:pPr>
      <w:rPr>
        <w:rFonts w:ascii="Symbol" w:hAnsi="Symbol" w:hint="default"/>
        <w:color w:val="660066"/>
      </w:rPr>
    </w:lvl>
    <w:lvl w:ilvl="2" w:tplc="0F7C63D4">
      <w:numFmt w:val="bullet"/>
      <w:lvlText w:val="•"/>
      <w:lvlJc w:val="left"/>
      <w:pPr>
        <w:ind w:left="2160" w:hanging="360"/>
      </w:pPr>
      <w:rPr>
        <w:rFonts w:ascii="Arial" w:eastAsia="Calibr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C1D6D7D"/>
    <w:multiLevelType w:val="multilevel"/>
    <w:tmpl w:val="29006868"/>
    <w:lvl w:ilvl="0">
      <w:start w:val="1"/>
      <w:numFmt w:val="decimal"/>
      <w:pStyle w:val="Kop1"/>
      <w:lvlText w:val="Hoofdstuk %1"/>
      <w:lvlJc w:val="left"/>
      <w:pPr>
        <w:tabs>
          <w:tab w:val="num" w:pos="2552"/>
        </w:tabs>
        <w:ind w:left="2552" w:hanging="2552"/>
      </w:pPr>
      <w:rPr>
        <w:rFonts w:ascii="Segoe UI Light" w:hAnsi="Segoe UI Light" w:cs="Segoe UI Light" w:hint="default"/>
        <w:b w:val="0"/>
        <w:color w:val="1EB53A"/>
        <w:sz w:val="40"/>
        <w:szCs w:val="40"/>
      </w:rPr>
    </w:lvl>
    <w:lvl w:ilvl="1">
      <w:start w:val="1"/>
      <w:numFmt w:val="decimal"/>
      <w:pStyle w:val="Kop2"/>
      <w:lvlText w:val="%1.%2"/>
      <w:lvlJc w:val="left"/>
      <w:pPr>
        <w:tabs>
          <w:tab w:val="num" w:pos="2835"/>
        </w:tabs>
        <w:ind w:left="2835" w:hanging="851"/>
      </w:pPr>
      <w:rPr>
        <w:b w:val="0"/>
        <w:sz w:val="28"/>
      </w:rPr>
    </w:lvl>
    <w:lvl w:ilvl="2">
      <w:start w:val="1"/>
      <w:numFmt w:val="decimal"/>
      <w:pStyle w:val="Kop3"/>
      <w:lvlText w:val="%1.%2.%3"/>
      <w:lvlJc w:val="left"/>
      <w:pPr>
        <w:tabs>
          <w:tab w:val="num" w:pos="851"/>
        </w:tabs>
        <w:ind w:left="851" w:hanging="851"/>
      </w:pPr>
      <w:rPr>
        <w:rFonts w:ascii="Segoe UI" w:hAnsi="Segoe UI" w:cs="Segoe UI" w:hint="default"/>
        <w:color w:val="404040"/>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4" w15:restartNumberingAfterBreak="0">
    <w:nsid w:val="79C004DE"/>
    <w:multiLevelType w:val="hybridMultilevel"/>
    <w:tmpl w:val="15803DCA"/>
    <w:lvl w:ilvl="0" w:tplc="5B9E370E">
      <w:start w:val="1"/>
      <w:numFmt w:val="upperLetter"/>
      <w:pStyle w:val="Bijlagen"/>
      <w:lvlText w:val="Bijlage %1."/>
      <w:lvlJc w:val="left"/>
      <w:pPr>
        <w:tabs>
          <w:tab w:val="num" w:pos="1080"/>
        </w:tabs>
        <w:ind w:left="360" w:hanging="360"/>
      </w:pPr>
    </w:lvl>
    <w:lvl w:ilvl="1" w:tplc="6B96E618">
      <w:numFmt w:val="decimal"/>
      <w:lvlText w:val=""/>
      <w:lvlJc w:val="left"/>
    </w:lvl>
    <w:lvl w:ilvl="2" w:tplc="AC5E267A">
      <w:numFmt w:val="decimal"/>
      <w:lvlText w:val=""/>
      <w:lvlJc w:val="left"/>
    </w:lvl>
    <w:lvl w:ilvl="3" w:tplc="58A29076">
      <w:numFmt w:val="decimal"/>
      <w:lvlText w:val=""/>
      <w:lvlJc w:val="left"/>
    </w:lvl>
    <w:lvl w:ilvl="4" w:tplc="8C4A95D6">
      <w:numFmt w:val="decimal"/>
      <w:lvlText w:val=""/>
      <w:lvlJc w:val="left"/>
    </w:lvl>
    <w:lvl w:ilvl="5" w:tplc="CF98B73A">
      <w:numFmt w:val="decimal"/>
      <w:lvlText w:val=""/>
      <w:lvlJc w:val="left"/>
    </w:lvl>
    <w:lvl w:ilvl="6" w:tplc="E1B6BFFA">
      <w:numFmt w:val="decimal"/>
      <w:lvlText w:val=""/>
      <w:lvlJc w:val="left"/>
    </w:lvl>
    <w:lvl w:ilvl="7" w:tplc="4FD04CDE">
      <w:numFmt w:val="decimal"/>
      <w:lvlText w:val=""/>
      <w:lvlJc w:val="left"/>
    </w:lvl>
    <w:lvl w:ilvl="8" w:tplc="5C78CC6C">
      <w:numFmt w:val="decimal"/>
      <w:lvlText w:val=""/>
      <w:lvlJc w:val="left"/>
    </w:lvl>
  </w:abstractNum>
  <w:abstractNum w:abstractNumId="25" w15:restartNumberingAfterBreak="0">
    <w:nsid w:val="7C91268E"/>
    <w:multiLevelType w:val="hybridMultilevel"/>
    <w:tmpl w:val="D5A6CD72"/>
    <w:lvl w:ilvl="0" w:tplc="221255A0">
      <w:start w:val="1"/>
      <w:numFmt w:val="bullet"/>
      <w:lvlText w:val=""/>
      <w:lvlJc w:val="left"/>
      <w:pPr>
        <w:ind w:left="720" w:hanging="360"/>
      </w:pPr>
      <w:rPr>
        <w:rFonts w:ascii="Symbol" w:hAnsi="Symbol" w:hint="default"/>
        <w:color w:val="1EB53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27" w15:restartNumberingAfterBreak="0">
    <w:nsid w:val="7D894970"/>
    <w:multiLevelType w:val="hybridMultilevel"/>
    <w:tmpl w:val="32426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7328762">
    <w:abstractNumId w:val="9"/>
  </w:num>
  <w:num w:numId="2" w16cid:durableId="151525456">
    <w:abstractNumId w:val="23"/>
  </w:num>
  <w:num w:numId="3" w16cid:durableId="1819104468">
    <w:abstractNumId w:val="7"/>
  </w:num>
  <w:num w:numId="4" w16cid:durableId="496657250">
    <w:abstractNumId w:val="20"/>
  </w:num>
  <w:num w:numId="5" w16cid:durableId="629478049">
    <w:abstractNumId w:val="3"/>
  </w:num>
  <w:num w:numId="6" w16cid:durableId="344333803">
    <w:abstractNumId w:val="18"/>
  </w:num>
  <w:num w:numId="7" w16cid:durableId="163781784">
    <w:abstractNumId w:val="26"/>
  </w:num>
  <w:num w:numId="8" w16cid:durableId="1106923911">
    <w:abstractNumId w:val="21"/>
  </w:num>
  <w:num w:numId="9" w16cid:durableId="404105033">
    <w:abstractNumId w:val="11"/>
  </w:num>
  <w:num w:numId="10" w16cid:durableId="1101144023">
    <w:abstractNumId w:val="6"/>
  </w:num>
  <w:num w:numId="11" w16cid:durableId="361172676">
    <w:abstractNumId w:val="27"/>
  </w:num>
  <w:num w:numId="12" w16cid:durableId="1291210186">
    <w:abstractNumId w:val="8"/>
  </w:num>
  <w:num w:numId="13" w16cid:durableId="17179833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778207471">
    <w:abstractNumId w:val="24"/>
  </w:num>
  <w:num w:numId="15" w16cid:durableId="9169854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2152276">
    <w:abstractNumId w:val="16"/>
  </w:num>
  <w:num w:numId="17" w16cid:durableId="1236861893">
    <w:abstractNumId w:val="13"/>
  </w:num>
  <w:num w:numId="18" w16cid:durableId="2082210420">
    <w:abstractNumId w:val="17"/>
  </w:num>
  <w:num w:numId="19" w16cid:durableId="998074172">
    <w:abstractNumId w:val="19"/>
  </w:num>
  <w:num w:numId="20" w16cid:durableId="1264605157">
    <w:abstractNumId w:val="22"/>
  </w:num>
  <w:num w:numId="21" w16cid:durableId="518012904">
    <w:abstractNumId w:val="15"/>
  </w:num>
  <w:num w:numId="22" w16cid:durableId="2034191118">
    <w:abstractNumId w:val="25"/>
  </w:num>
  <w:num w:numId="23" w16cid:durableId="1062098809">
    <w:abstractNumId w:val="4"/>
  </w:num>
  <w:num w:numId="24" w16cid:durableId="1364868715">
    <w:abstractNumId w:val="12"/>
  </w:num>
  <w:num w:numId="25" w16cid:durableId="11957674">
    <w:abstractNumId w:val="5"/>
  </w:num>
  <w:num w:numId="26" w16cid:durableId="2109160287">
    <w:abstractNumId w:val="10"/>
  </w:num>
  <w:num w:numId="27" w16cid:durableId="465200453">
    <w:abstractNumId w:val="1"/>
  </w:num>
  <w:num w:numId="28" w16cid:durableId="1442535748">
    <w:abstractNumId w:val="14"/>
  </w:num>
  <w:num w:numId="29" w16cid:durableId="2037805688">
    <w:abstractNumId w:val="23"/>
  </w:num>
  <w:num w:numId="30" w16cid:durableId="339048364">
    <w:abstractNumId w:val="23"/>
  </w:num>
  <w:num w:numId="31" w16cid:durableId="1810901583">
    <w:abstractNumId w:val="23"/>
  </w:num>
  <w:num w:numId="32" w16cid:durableId="737946713">
    <w:abstractNumId w:val="23"/>
  </w:num>
  <w:num w:numId="33" w16cid:durableId="1129474321">
    <w:abstractNumId w:val="23"/>
  </w:num>
  <w:num w:numId="34" w16cid:durableId="1806463212">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6BD"/>
    <w:rsid w:val="000012B0"/>
    <w:rsid w:val="0000165D"/>
    <w:rsid w:val="000018A5"/>
    <w:rsid w:val="0000238F"/>
    <w:rsid w:val="000026FE"/>
    <w:rsid w:val="00002E45"/>
    <w:rsid w:val="00003209"/>
    <w:rsid w:val="00003774"/>
    <w:rsid w:val="00003E23"/>
    <w:rsid w:val="00005A92"/>
    <w:rsid w:val="00006430"/>
    <w:rsid w:val="000072F6"/>
    <w:rsid w:val="00007DE1"/>
    <w:rsid w:val="00010A00"/>
    <w:rsid w:val="00011BFC"/>
    <w:rsid w:val="00014058"/>
    <w:rsid w:val="000140CF"/>
    <w:rsid w:val="00014C55"/>
    <w:rsid w:val="00015914"/>
    <w:rsid w:val="00015D3B"/>
    <w:rsid w:val="00015E73"/>
    <w:rsid w:val="00016367"/>
    <w:rsid w:val="00017A93"/>
    <w:rsid w:val="00017CF8"/>
    <w:rsid w:val="000201E5"/>
    <w:rsid w:val="0002095A"/>
    <w:rsid w:val="00021D59"/>
    <w:rsid w:val="00023C46"/>
    <w:rsid w:val="00023EEC"/>
    <w:rsid w:val="00024C2E"/>
    <w:rsid w:val="000257A4"/>
    <w:rsid w:val="000266BF"/>
    <w:rsid w:val="000275FA"/>
    <w:rsid w:val="00027D4A"/>
    <w:rsid w:val="0003014B"/>
    <w:rsid w:val="000309A8"/>
    <w:rsid w:val="0003194C"/>
    <w:rsid w:val="000325D4"/>
    <w:rsid w:val="000327A5"/>
    <w:rsid w:val="00032A51"/>
    <w:rsid w:val="00032E52"/>
    <w:rsid w:val="00032FB4"/>
    <w:rsid w:val="00033F83"/>
    <w:rsid w:val="00034A09"/>
    <w:rsid w:val="00034AF5"/>
    <w:rsid w:val="00034F9D"/>
    <w:rsid w:val="00035997"/>
    <w:rsid w:val="00035C75"/>
    <w:rsid w:val="00037346"/>
    <w:rsid w:val="00037D22"/>
    <w:rsid w:val="00037ED5"/>
    <w:rsid w:val="000423B9"/>
    <w:rsid w:val="000423C8"/>
    <w:rsid w:val="00043A69"/>
    <w:rsid w:val="00045ECF"/>
    <w:rsid w:val="00046C66"/>
    <w:rsid w:val="00047501"/>
    <w:rsid w:val="00050724"/>
    <w:rsid w:val="00050B1F"/>
    <w:rsid w:val="00050BCA"/>
    <w:rsid w:val="00051F6A"/>
    <w:rsid w:val="00052A8F"/>
    <w:rsid w:val="00053A56"/>
    <w:rsid w:val="00054516"/>
    <w:rsid w:val="00055573"/>
    <w:rsid w:val="000556C3"/>
    <w:rsid w:val="00055999"/>
    <w:rsid w:val="00055D31"/>
    <w:rsid w:val="00057F3B"/>
    <w:rsid w:val="0006007D"/>
    <w:rsid w:val="00060543"/>
    <w:rsid w:val="00060808"/>
    <w:rsid w:val="000616D6"/>
    <w:rsid w:val="00061E64"/>
    <w:rsid w:val="00063681"/>
    <w:rsid w:val="00063A37"/>
    <w:rsid w:val="00065C28"/>
    <w:rsid w:val="000672C0"/>
    <w:rsid w:val="00067353"/>
    <w:rsid w:val="0006751C"/>
    <w:rsid w:val="000676E9"/>
    <w:rsid w:val="00070B77"/>
    <w:rsid w:val="00070EFF"/>
    <w:rsid w:val="00071A85"/>
    <w:rsid w:val="00072551"/>
    <w:rsid w:val="000727D0"/>
    <w:rsid w:val="000727EE"/>
    <w:rsid w:val="000728ED"/>
    <w:rsid w:val="00072934"/>
    <w:rsid w:val="00072B4A"/>
    <w:rsid w:val="000730BC"/>
    <w:rsid w:val="0007441A"/>
    <w:rsid w:val="000748ED"/>
    <w:rsid w:val="00075A28"/>
    <w:rsid w:val="00075B43"/>
    <w:rsid w:val="00075D5A"/>
    <w:rsid w:val="00076E69"/>
    <w:rsid w:val="00076E9E"/>
    <w:rsid w:val="00077BD5"/>
    <w:rsid w:val="00080F0F"/>
    <w:rsid w:val="0008210D"/>
    <w:rsid w:val="000823A4"/>
    <w:rsid w:val="00082716"/>
    <w:rsid w:val="0008340D"/>
    <w:rsid w:val="00083D37"/>
    <w:rsid w:val="00084E49"/>
    <w:rsid w:val="00085089"/>
    <w:rsid w:val="00085710"/>
    <w:rsid w:val="00085738"/>
    <w:rsid w:val="00085782"/>
    <w:rsid w:val="000857D6"/>
    <w:rsid w:val="000857D9"/>
    <w:rsid w:val="00086065"/>
    <w:rsid w:val="00086E90"/>
    <w:rsid w:val="00086EB0"/>
    <w:rsid w:val="00090602"/>
    <w:rsid w:val="00090C73"/>
    <w:rsid w:val="00090EA7"/>
    <w:rsid w:val="00091D49"/>
    <w:rsid w:val="00092292"/>
    <w:rsid w:val="000922D5"/>
    <w:rsid w:val="00093333"/>
    <w:rsid w:val="0009364B"/>
    <w:rsid w:val="00093D74"/>
    <w:rsid w:val="000945E9"/>
    <w:rsid w:val="00094DE6"/>
    <w:rsid w:val="0009548F"/>
    <w:rsid w:val="000960A7"/>
    <w:rsid w:val="0009611E"/>
    <w:rsid w:val="0009612E"/>
    <w:rsid w:val="000967AA"/>
    <w:rsid w:val="00097229"/>
    <w:rsid w:val="000A078D"/>
    <w:rsid w:val="000A0804"/>
    <w:rsid w:val="000A180B"/>
    <w:rsid w:val="000A186F"/>
    <w:rsid w:val="000A1D6D"/>
    <w:rsid w:val="000A2BA8"/>
    <w:rsid w:val="000A2E42"/>
    <w:rsid w:val="000A31D0"/>
    <w:rsid w:val="000A333A"/>
    <w:rsid w:val="000A3D47"/>
    <w:rsid w:val="000A44E9"/>
    <w:rsid w:val="000A4585"/>
    <w:rsid w:val="000A4D0F"/>
    <w:rsid w:val="000A6064"/>
    <w:rsid w:val="000A6527"/>
    <w:rsid w:val="000A6E8F"/>
    <w:rsid w:val="000A7623"/>
    <w:rsid w:val="000A76ED"/>
    <w:rsid w:val="000A7BD7"/>
    <w:rsid w:val="000A7D71"/>
    <w:rsid w:val="000B0465"/>
    <w:rsid w:val="000B0A46"/>
    <w:rsid w:val="000B0F90"/>
    <w:rsid w:val="000B1536"/>
    <w:rsid w:val="000B1985"/>
    <w:rsid w:val="000B1D84"/>
    <w:rsid w:val="000B2137"/>
    <w:rsid w:val="000B2BFA"/>
    <w:rsid w:val="000B349D"/>
    <w:rsid w:val="000B58E0"/>
    <w:rsid w:val="000B6D75"/>
    <w:rsid w:val="000B7B43"/>
    <w:rsid w:val="000C16CF"/>
    <w:rsid w:val="000C2EE2"/>
    <w:rsid w:val="000C320B"/>
    <w:rsid w:val="000C3857"/>
    <w:rsid w:val="000C3DFC"/>
    <w:rsid w:val="000C4B0D"/>
    <w:rsid w:val="000C53C3"/>
    <w:rsid w:val="000C56DD"/>
    <w:rsid w:val="000C5FF6"/>
    <w:rsid w:val="000C6699"/>
    <w:rsid w:val="000C66D2"/>
    <w:rsid w:val="000C7201"/>
    <w:rsid w:val="000C7AD2"/>
    <w:rsid w:val="000D035D"/>
    <w:rsid w:val="000D1BF1"/>
    <w:rsid w:val="000D2137"/>
    <w:rsid w:val="000D2532"/>
    <w:rsid w:val="000D3E56"/>
    <w:rsid w:val="000D7AB7"/>
    <w:rsid w:val="000E02EF"/>
    <w:rsid w:val="000E0461"/>
    <w:rsid w:val="000E08F2"/>
    <w:rsid w:val="000E0B3B"/>
    <w:rsid w:val="000E1023"/>
    <w:rsid w:val="000E11DD"/>
    <w:rsid w:val="000E144E"/>
    <w:rsid w:val="000E183B"/>
    <w:rsid w:val="000E2106"/>
    <w:rsid w:val="000E323B"/>
    <w:rsid w:val="000E4C80"/>
    <w:rsid w:val="000E584B"/>
    <w:rsid w:val="000E6D6D"/>
    <w:rsid w:val="000E7CD6"/>
    <w:rsid w:val="000E7D3C"/>
    <w:rsid w:val="000E7E66"/>
    <w:rsid w:val="000F032E"/>
    <w:rsid w:val="000F070E"/>
    <w:rsid w:val="000F1636"/>
    <w:rsid w:val="000F1642"/>
    <w:rsid w:val="000F1A37"/>
    <w:rsid w:val="000F2446"/>
    <w:rsid w:val="000F333E"/>
    <w:rsid w:val="000F3ADF"/>
    <w:rsid w:val="000F4393"/>
    <w:rsid w:val="000F480C"/>
    <w:rsid w:val="000F48D4"/>
    <w:rsid w:val="000F540C"/>
    <w:rsid w:val="000F5D09"/>
    <w:rsid w:val="000F5F5A"/>
    <w:rsid w:val="000F64E7"/>
    <w:rsid w:val="000F6982"/>
    <w:rsid w:val="000F6E6A"/>
    <w:rsid w:val="00101995"/>
    <w:rsid w:val="00101F69"/>
    <w:rsid w:val="00102196"/>
    <w:rsid w:val="001033A5"/>
    <w:rsid w:val="00104134"/>
    <w:rsid w:val="00104ACC"/>
    <w:rsid w:val="00104AD4"/>
    <w:rsid w:val="001058C4"/>
    <w:rsid w:val="001066AE"/>
    <w:rsid w:val="0010766E"/>
    <w:rsid w:val="00107701"/>
    <w:rsid w:val="0011149A"/>
    <w:rsid w:val="00111B15"/>
    <w:rsid w:val="00111D6C"/>
    <w:rsid w:val="00113097"/>
    <w:rsid w:val="00113FB0"/>
    <w:rsid w:val="001146C8"/>
    <w:rsid w:val="001149EE"/>
    <w:rsid w:val="00114AF6"/>
    <w:rsid w:val="001157BE"/>
    <w:rsid w:val="00115DCF"/>
    <w:rsid w:val="00115DF3"/>
    <w:rsid w:val="00116D9D"/>
    <w:rsid w:val="0011711D"/>
    <w:rsid w:val="00120765"/>
    <w:rsid w:val="00121041"/>
    <w:rsid w:val="0012113E"/>
    <w:rsid w:val="00121528"/>
    <w:rsid w:val="00123065"/>
    <w:rsid w:val="001231EC"/>
    <w:rsid w:val="00123741"/>
    <w:rsid w:val="0012394A"/>
    <w:rsid w:val="00124BAE"/>
    <w:rsid w:val="00124BC9"/>
    <w:rsid w:val="00125D15"/>
    <w:rsid w:val="001261A0"/>
    <w:rsid w:val="00126E6A"/>
    <w:rsid w:val="001273AA"/>
    <w:rsid w:val="001275FD"/>
    <w:rsid w:val="00132406"/>
    <w:rsid w:val="00132D97"/>
    <w:rsid w:val="0013364D"/>
    <w:rsid w:val="00133EDB"/>
    <w:rsid w:val="00134A30"/>
    <w:rsid w:val="00140E8B"/>
    <w:rsid w:val="00140EAF"/>
    <w:rsid w:val="00140F64"/>
    <w:rsid w:val="00141845"/>
    <w:rsid w:val="001447D3"/>
    <w:rsid w:val="00144EF0"/>
    <w:rsid w:val="00144EFB"/>
    <w:rsid w:val="00144F75"/>
    <w:rsid w:val="001455D8"/>
    <w:rsid w:val="00145901"/>
    <w:rsid w:val="00145A1F"/>
    <w:rsid w:val="00145BC1"/>
    <w:rsid w:val="00145C7A"/>
    <w:rsid w:val="00146BE0"/>
    <w:rsid w:val="001473D1"/>
    <w:rsid w:val="00150688"/>
    <w:rsid w:val="001506E5"/>
    <w:rsid w:val="001513AB"/>
    <w:rsid w:val="001515BC"/>
    <w:rsid w:val="00151A36"/>
    <w:rsid w:val="00152F91"/>
    <w:rsid w:val="0015425C"/>
    <w:rsid w:val="001548F4"/>
    <w:rsid w:val="00154A3F"/>
    <w:rsid w:val="00155A30"/>
    <w:rsid w:val="00156A8D"/>
    <w:rsid w:val="00156DB5"/>
    <w:rsid w:val="00157403"/>
    <w:rsid w:val="00160A14"/>
    <w:rsid w:val="00161543"/>
    <w:rsid w:val="0016428E"/>
    <w:rsid w:val="00164C9C"/>
    <w:rsid w:val="00166210"/>
    <w:rsid w:val="00167659"/>
    <w:rsid w:val="00167DDE"/>
    <w:rsid w:val="0017037E"/>
    <w:rsid w:val="001708BF"/>
    <w:rsid w:val="00171501"/>
    <w:rsid w:val="001715E9"/>
    <w:rsid w:val="001717BF"/>
    <w:rsid w:val="00171CAC"/>
    <w:rsid w:val="00173092"/>
    <w:rsid w:val="00173462"/>
    <w:rsid w:val="00174497"/>
    <w:rsid w:val="001747B3"/>
    <w:rsid w:val="00174A1F"/>
    <w:rsid w:val="00174DE6"/>
    <w:rsid w:val="00175629"/>
    <w:rsid w:val="00175D88"/>
    <w:rsid w:val="00176BF5"/>
    <w:rsid w:val="001776C0"/>
    <w:rsid w:val="0017775E"/>
    <w:rsid w:val="00180479"/>
    <w:rsid w:val="0018049D"/>
    <w:rsid w:val="00182C07"/>
    <w:rsid w:val="001834F1"/>
    <w:rsid w:val="00183BBA"/>
    <w:rsid w:val="00183C42"/>
    <w:rsid w:val="0018465B"/>
    <w:rsid w:val="00185399"/>
    <w:rsid w:val="0018620F"/>
    <w:rsid w:val="001868E9"/>
    <w:rsid w:val="001871B9"/>
    <w:rsid w:val="001879AD"/>
    <w:rsid w:val="00187A94"/>
    <w:rsid w:val="00187D96"/>
    <w:rsid w:val="00191179"/>
    <w:rsid w:val="001912B8"/>
    <w:rsid w:val="001924AC"/>
    <w:rsid w:val="00193301"/>
    <w:rsid w:val="00194584"/>
    <w:rsid w:val="00194DB5"/>
    <w:rsid w:val="00195222"/>
    <w:rsid w:val="00195BC3"/>
    <w:rsid w:val="001965E8"/>
    <w:rsid w:val="001967D4"/>
    <w:rsid w:val="00196895"/>
    <w:rsid w:val="00197CBC"/>
    <w:rsid w:val="00197EA9"/>
    <w:rsid w:val="001A06C6"/>
    <w:rsid w:val="001A09AF"/>
    <w:rsid w:val="001A1B98"/>
    <w:rsid w:val="001A2933"/>
    <w:rsid w:val="001A2A95"/>
    <w:rsid w:val="001A3985"/>
    <w:rsid w:val="001A3BC2"/>
    <w:rsid w:val="001A55A3"/>
    <w:rsid w:val="001A6558"/>
    <w:rsid w:val="001A7268"/>
    <w:rsid w:val="001A76AA"/>
    <w:rsid w:val="001B11BC"/>
    <w:rsid w:val="001B20DC"/>
    <w:rsid w:val="001B257C"/>
    <w:rsid w:val="001B2BC0"/>
    <w:rsid w:val="001B2CD0"/>
    <w:rsid w:val="001B3F23"/>
    <w:rsid w:val="001B401E"/>
    <w:rsid w:val="001B4A2D"/>
    <w:rsid w:val="001B5198"/>
    <w:rsid w:val="001B5DE0"/>
    <w:rsid w:val="001B714E"/>
    <w:rsid w:val="001B7DB0"/>
    <w:rsid w:val="001C1108"/>
    <w:rsid w:val="001C1ED7"/>
    <w:rsid w:val="001C1EF1"/>
    <w:rsid w:val="001C2280"/>
    <w:rsid w:val="001C26F4"/>
    <w:rsid w:val="001C3008"/>
    <w:rsid w:val="001C31DE"/>
    <w:rsid w:val="001C43B8"/>
    <w:rsid w:val="001C441D"/>
    <w:rsid w:val="001C4D22"/>
    <w:rsid w:val="001C593A"/>
    <w:rsid w:val="001C5AE9"/>
    <w:rsid w:val="001C5EDE"/>
    <w:rsid w:val="001C7F67"/>
    <w:rsid w:val="001D05B5"/>
    <w:rsid w:val="001D22E8"/>
    <w:rsid w:val="001D28B3"/>
    <w:rsid w:val="001D2E5F"/>
    <w:rsid w:val="001D3474"/>
    <w:rsid w:val="001D3BE9"/>
    <w:rsid w:val="001D5120"/>
    <w:rsid w:val="001D6013"/>
    <w:rsid w:val="001D656C"/>
    <w:rsid w:val="001D701F"/>
    <w:rsid w:val="001D790F"/>
    <w:rsid w:val="001E0ED0"/>
    <w:rsid w:val="001E1764"/>
    <w:rsid w:val="001E1B4B"/>
    <w:rsid w:val="001E1B51"/>
    <w:rsid w:val="001E1B5D"/>
    <w:rsid w:val="001E268A"/>
    <w:rsid w:val="001E2693"/>
    <w:rsid w:val="001E2D2A"/>
    <w:rsid w:val="001E3F53"/>
    <w:rsid w:val="001E50F8"/>
    <w:rsid w:val="001E6903"/>
    <w:rsid w:val="001E6945"/>
    <w:rsid w:val="001E7405"/>
    <w:rsid w:val="001E7B67"/>
    <w:rsid w:val="001E7FE7"/>
    <w:rsid w:val="001F14CA"/>
    <w:rsid w:val="001F1D15"/>
    <w:rsid w:val="001F228A"/>
    <w:rsid w:val="001F2C31"/>
    <w:rsid w:val="001F382E"/>
    <w:rsid w:val="001F3A72"/>
    <w:rsid w:val="001F571F"/>
    <w:rsid w:val="001F5B3C"/>
    <w:rsid w:val="001F5B54"/>
    <w:rsid w:val="001F6249"/>
    <w:rsid w:val="001F640E"/>
    <w:rsid w:val="001F6DC4"/>
    <w:rsid w:val="001F7670"/>
    <w:rsid w:val="001F7C45"/>
    <w:rsid w:val="00200151"/>
    <w:rsid w:val="00200711"/>
    <w:rsid w:val="00201B58"/>
    <w:rsid w:val="00201CB1"/>
    <w:rsid w:val="00201D74"/>
    <w:rsid w:val="00202D9B"/>
    <w:rsid w:val="0020441D"/>
    <w:rsid w:val="00204503"/>
    <w:rsid w:val="00204D8F"/>
    <w:rsid w:val="00206309"/>
    <w:rsid w:val="002074A4"/>
    <w:rsid w:val="00207C1F"/>
    <w:rsid w:val="002101B2"/>
    <w:rsid w:val="00210384"/>
    <w:rsid w:val="00211B50"/>
    <w:rsid w:val="00211C96"/>
    <w:rsid w:val="00212F38"/>
    <w:rsid w:val="0021306B"/>
    <w:rsid w:val="00216648"/>
    <w:rsid w:val="0021693B"/>
    <w:rsid w:val="00216A9A"/>
    <w:rsid w:val="00216BE1"/>
    <w:rsid w:val="002174BD"/>
    <w:rsid w:val="0021759C"/>
    <w:rsid w:val="002175DB"/>
    <w:rsid w:val="00217703"/>
    <w:rsid w:val="00217BD1"/>
    <w:rsid w:val="0022094E"/>
    <w:rsid w:val="00220C33"/>
    <w:rsid w:val="0022130E"/>
    <w:rsid w:val="002222BA"/>
    <w:rsid w:val="002228FB"/>
    <w:rsid w:val="002230E2"/>
    <w:rsid w:val="002232A1"/>
    <w:rsid w:val="00224413"/>
    <w:rsid w:val="00224E35"/>
    <w:rsid w:val="00224FCF"/>
    <w:rsid w:val="0022559A"/>
    <w:rsid w:val="00225E76"/>
    <w:rsid w:val="00227E03"/>
    <w:rsid w:val="0023122F"/>
    <w:rsid w:val="00231B78"/>
    <w:rsid w:val="00234131"/>
    <w:rsid w:val="00235130"/>
    <w:rsid w:val="00235E5C"/>
    <w:rsid w:val="00235EE5"/>
    <w:rsid w:val="002366EA"/>
    <w:rsid w:val="002409CE"/>
    <w:rsid w:val="00241B80"/>
    <w:rsid w:val="002421AE"/>
    <w:rsid w:val="00243082"/>
    <w:rsid w:val="0024347B"/>
    <w:rsid w:val="0024349A"/>
    <w:rsid w:val="00243CA4"/>
    <w:rsid w:val="00245DDC"/>
    <w:rsid w:val="00246111"/>
    <w:rsid w:val="00246AA3"/>
    <w:rsid w:val="00246DE2"/>
    <w:rsid w:val="0024700F"/>
    <w:rsid w:val="00247FA4"/>
    <w:rsid w:val="00250021"/>
    <w:rsid w:val="00250BB9"/>
    <w:rsid w:val="0025111C"/>
    <w:rsid w:val="002516EC"/>
    <w:rsid w:val="00252FD8"/>
    <w:rsid w:val="002537FF"/>
    <w:rsid w:val="00255B4D"/>
    <w:rsid w:val="00257147"/>
    <w:rsid w:val="002571F4"/>
    <w:rsid w:val="0025748F"/>
    <w:rsid w:val="002615F9"/>
    <w:rsid w:val="00261901"/>
    <w:rsid w:val="00261B89"/>
    <w:rsid w:val="00261E7B"/>
    <w:rsid w:val="00262D99"/>
    <w:rsid w:val="00263907"/>
    <w:rsid w:val="00263DA2"/>
    <w:rsid w:val="00264450"/>
    <w:rsid w:val="00264AA0"/>
    <w:rsid w:val="002659A9"/>
    <w:rsid w:val="00265F7E"/>
    <w:rsid w:val="00266465"/>
    <w:rsid w:val="00267E41"/>
    <w:rsid w:val="00271157"/>
    <w:rsid w:val="00271F5E"/>
    <w:rsid w:val="002723E8"/>
    <w:rsid w:val="0027346E"/>
    <w:rsid w:val="00274DFC"/>
    <w:rsid w:val="00274F87"/>
    <w:rsid w:val="002752EB"/>
    <w:rsid w:val="00275B5C"/>
    <w:rsid w:val="00275E95"/>
    <w:rsid w:val="002760CA"/>
    <w:rsid w:val="002767CA"/>
    <w:rsid w:val="00280D01"/>
    <w:rsid w:val="00281996"/>
    <w:rsid w:val="00282168"/>
    <w:rsid w:val="00282B1F"/>
    <w:rsid w:val="002831C0"/>
    <w:rsid w:val="002832E5"/>
    <w:rsid w:val="00283F69"/>
    <w:rsid w:val="00283FE8"/>
    <w:rsid w:val="002848FC"/>
    <w:rsid w:val="00285418"/>
    <w:rsid w:val="00285C8D"/>
    <w:rsid w:val="0028662F"/>
    <w:rsid w:val="00287900"/>
    <w:rsid w:val="0028797B"/>
    <w:rsid w:val="00287AF5"/>
    <w:rsid w:val="00291289"/>
    <w:rsid w:val="002914EB"/>
    <w:rsid w:val="00291793"/>
    <w:rsid w:val="00291AB6"/>
    <w:rsid w:val="00291C4B"/>
    <w:rsid w:val="00292AD6"/>
    <w:rsid w:val="00292E04"/>
    <w:rsid w:val="002943AA"/>
    <w:rsid w:val="00294922"/>
    <w:rsid w:val="00294E2F"/>
    <w:rsid w:val="0029770C"/>
    <w:rsid w:val="00297B4C"/>
    <w:rsid w:val="002A0C02"/>
    <w:rsid w:val="002A0F98"/>
    <w:rsid w:val="002A124C"/>
    <w:rsid w:val="002A15FB"/>
    <w:rsid w:val="002A1AE9"/>
    <w:rsid w:val="002A2859"/>
    <w:rsid w:val="002A2F1B"/>
    <w:rsid w:val="002A3FC7"/>
    <w:rsid w:val="002A42C7"/>
    <w:rsid w:val="002A49E9"/>
    <w:rsid w:val="002A628F"/>
    <w:rsid w:val="002A6503"/>
    <w:rsid w:val="002A6A89"/>
    <w:rsid w:val="002A7511"/>
    <w:rsid w:val="002B0045"/>
    <w:rsid w:val="002B019D"/>
    <w:rsid w:val="002B05C1"/>
    <w:rsid w:val="002B18FC"/>
    <w:rsid w:val="002B1F3D"/>
    <w:rsid w:val="002B2269"/>
    <w:rsid w:val="002B3834"/>
    <w:rsid w:val="002B3C1B"/>
    <w:rsid w:val="002B4C1C"/>
    <w:rsid w:val="002B5132"/>
    <w:rsid w:val="002B5C23"/>
    <w:rsid w:val="002B5FE5"/>
    <w:rsid w:val="002B6117"/>
    <w:rsid w:val="002B69C3"/>
    <w:rsid w:val="002B6ACC"/>
    <w:rsid w:val="002B74BD"/>
    <w:rsid w:val="002B772C"/>
    <w:rsid w:val="002C008E"/>
    <w:rsid w:val="002C1883"/>
    <w:rsid w:val="002C1E62"/>
    <w:rsid w:val="002C2903"/>
    <w:rsid w:val="002C3251"/>
    <w:rsid w:val="002C3570"/>
    <w:rsid w:val="002C3FDF"/>
    <w:rsid w:val="002C4736"/>
    <w:rsid w:val="002C4B1C"/>
    <w:rsid w:val="002C5CCE"/>
    <w:rsid w:val="002C664E"/>
    <w:rsid w:val="002C719F"/>
    <w:rsid w:val="002C71A9"/>
    <w:rsid w:val="002C7687"/>
    <w:rsid w:val="002C7B78"/>
    <w:rsid w:val="002D0108"/>
    <w:rsid w:val="002D0396"/>
    <w:rsid w:val="002D137D"/>
    <w:rsid w:val="002D1EE0"/>
    <w:rsid w:val="002D2489"/>
    <w:rsid w:val="002D30BE"/>
    <w:rsid w:val="002D3F20"/>
    <w:rsid w:val="002D45B0"/>
    <w:rsid w:val="002D4C00"/>
    <w:rsid w:val="002D4FB9"/>
    <w:rsid w:val="002D50DD"/>
    <w:rsid w:val="002D5AB4"/>
    <w:rsid w:val="002D5DD4"/>
    <w:rsid w:val="002D68FA"/>
    <w:rsid w:val="002D7AF0"/>
    <w:rsid w:val="002D7B0B"/>
    <w:rsid w:val="002D7F0A"/>
    <w:rsid w:val="002D7F30"/>
    <w:rsid w:val="002E08FE"/>
    <w:rsid w:val="002E11C1"/>
    <w:rsid w:val="002E17D9"/>
    <w:rsid w:val="002E19DC"/>
    <w:rsid w:val="002E26D3"/>
    <w:rsid w:val="002E29E6"/>
    <w:rsid w:val="002E2BB0"/>
    <w:rsid w:val="002E36D3"/>
    <w:rsid w:val="002E55B4"/>
    <w:rsid w:val="002E56E3"/>
    <w:rsid w:val="002E6F3F"/>
    <w:rsid w:val="002E7049"/>
    <w:rsid w:val="002E72E5"/>
    <w:rsid w:val="002F093A"/>
    <w:rsid w:val="002F18E0"/>
    <w:rsid w:val="002F1F71"/>
    <w:rsid w:val="002F252E"/>
    <w:rsid w:val="002F359D"/>
    <w:rsid w:val="002F7CAB"/>
    <w:rsid w:val="002F7EF8"/>
    <w:rsid w:val="0030126C"/>
    <w:rsid w:val="00301488"/>
    <w:rsid w:val="00303744"/>
    <w:rsid w:val="00303B83"/>
    <w:rsid w:val="0030514A"/>
    <w:rsid w:val="00307256"/>
    <w:rsid w:val="00309D65"/>
    <w:rsid w:val="0031076A"/>
    <w:rsid w:val="0031205B"/>
    <w:rsid w:val="003127EC"/>
    <w:rsid w:val="00312DF9"/>
    <w:rsid w:val="00313213"/>
    <w:rsid w:val="00314F2B"/>
    <w:rsid w:val="0031527C"/>
    <w:rsid w:val="00315C5A"/>
    <w:rsid w:val="00316E5F"/>
    <w:rsid w:val="0032019D"/>
    <w:rsid w:val="003212D1"/>
    <w:rsid w:val="0032169F"/>
    <w:rsid w:val="00321CF1"/>
    <w:rsid w:val="00321FDF"/>
    <w:rsid w:val="00323FAE"/>
    <w:rsid w:val="00324954"/>
    <w:rsid w:val="00324D2C"/>
    <w:rsid w:val="00325029"/>
    <w:rsid w:val="0032608D"/>
    <w:rsid w:val="00326B8D"/>
    <w:rsid w:val="00330078"/>
    <w:rsid w:val="0033022D"/>
    <w:rsid w:val="003314C7"/>
    <w:rsid w:val="00331BBD"/>
    <w:rsid w:val="00335C26"/>
    <w:rsid w:val="00336532"/>
    <w:rsid w:val="00337142"/>
    <w:rsid w:val="00337749"/>
    <w:rsid w:val="003405A8"/>
    <w:rsid w:val="00340737"/>
    <w:rsid w:val="00340FA2"/>
    <w:rsid w:val="00341409"/>
    <w:rsid w:val="00341C49"/>
    <w:rsid w:val="003425C0"/>
    <w:rsid w:val="00343110"/>
    <w:rsid w:val="00343189"/>
    <w:rsid w:val="003437EB"/>
    <w:rsid w:val="00343FBE"/>
    <w:rsid w:val="00344831"/>
    <w:rsid w:val="00344BE1"/>
    <w:rsid w:val="003450F3"/>
    <w:rsid w:val="00345B22"/>
    <w:rsid w:val="00346186"/>
    <w:rsid w:val="003464DE"/>
    <w:rsid w:val="00346742"/>
    <w:rsid w:val="00346D05"/>
    <w:rsid w:val="00346E07"/>
    <w:rsid w:val="0034735C"/>
    <w:rsid w:val="0034741A"/>
    <w:rsid w:val="0035087A"/>
    <w:rsid w:val="00350A0D"/>
    <w:rsid w:val="00352BA8"/>
    <w:rsid w:val="003532B4"/>
    <w:rsid w:val="00353E97"/>
    <w:rsid w:val="003558A0"/>
    <w:rsid w:val="00355FF7"/>
    <w:rsid w:val="00357A0B"/>
    <w:rsid w:val="00357ED1"/>
    <w:rsid w:val="00360AB9"/>
    <w:rsid w:val="003612F0"/>
    <w:rsid w:val="0036152D"/>
    <w:rsid w:val="00362271"/>
    <w:rsid w:val="003625A9"/>
    <w:rsid w:val="00363A27"/>
    <w:rsid w:val="00363D17"/>
    <w:rsid w:val="00364F74"/>
    <w:rsid w:val="00365071"/>
    <w:rsid w:val="003650F3"/>
    <w:rsid w:val="0036564A"/>
    <w:rsid w:val="00367A73"/>
    <w:rsid w:val="00367A7E"/>
    <w:rsid w:val="00367CFF"/>
    <w:rsid w:val="00367FC4"/>
    <w:rsid w:val="00370578"/>
    <w:rsid w:val="00370A22"/>
    <w:rsid w:val="00370C52"/>
    <w:rsid w:val="00370E9C"/>
    <w:rsid w:val="003718DA"/>
    <w:rsid w:val="0037221F"/>
    <w:rsid w:val="0037248F"/>
    <w:rsid w:val="003724AD"/>
    <w:rsid w:val="003727A9"/>
    <w:rsid w:val="00372B9F"/>
    <w:rsid w:val="00372D9F"/>
    <w:rsid w:val="003743E7"/>
    <w:rsid w:val="00374962"/>
    <w:rsid w:val="00374AC4"/>
    <w:rsid w:val="00374CAD"/>
    <w:rsid w:val="00375AC4"/>
    <w:rsid w:val="00376BED"/>
    <w:rsid w:val="003770F4"/>
    <w:rsid w:val="0037728A"/>
    <w:rsid w:val="00377356"/>
    <w:rsid w:val="003777F6"/>
    <w:rsid w:val="00380290"/>
    <w:rsid w:val="0038045B"/>
    <w:rsid w:val="003814DE"/>
    <w:rsid w:val="00382137"/>
    <w:rsid w:val="00382BED"/>
    <w:rsid w:val="003835F7"/>
    <w:rsid w:val="0038395B"/>
    <w:rsid w:val="00383C03"/>
    <w:rsid w:val="003850E3"/>
    <w:rsid w:val="003879A3"/>
    <w:rsid w:val="00387A45"/>
    <w:rsid w:val="00390586"/>
    <w:rsid w:val="00390CEB"/>
    <w:rsid w:val="00391083"/>
    <w:rsid w:val="00391AD2"/>
    <w:rsid w:val="00392166"/>
    <w:rsid w:val="00392A6E"/>
    <w:rsid w:val="0039336E"/>
    <w:rsid w:val="00393E91"/>
    <w:rsid w:val="0039517A"/>
    <w:rsid w:val="00396FB7"/>
    <w:rsid w:val="003978A8"/>
    <w:rsid w:val="003978BA"/>
    <w:rsid w:val="00397B00"/>
    <w:rsid w:val="003A020E"/>
    <w:rsid w:val="003A0763"/>
    <w:rsid w:val="003A1551"/>
    <w:rsid w:val="003A20FE"/>
    <w:rsid w:val="003A2CB7"/>
    <w:rsid w:val="003A2D3D"/>
    <w:rsid w:val="003A3091"/>
    <w:rsid w:val="003A320A"/>
    <w:rsid w:val="003A3AE8"/>
    <w:rsid w:val="003A3B2C"/>
    <w:rsid w:val="003A4680"/>
    <w:rsid w:val="003A64FF"/>
    <w:rsid w:val="003A6D60"/>
    <w:rsid w:val="003A7444"/>
    <w:rsid w:val="003A752B"/>
    <w:rsid w:val="003B0408"/>
    <w:rsid w:val="003B07EF"/>
    <w:rsid w:val="003B0EFB"/>
    <w:rsid w:val="003B1C07"/>
    <w:rsid w:val="003B2030"/>
    <w:rsid w:val="003B2345"/>
    <w:rsid w:val="003B34A2"/>
    <w:rsid w:val="003B35C3"/>
    <w:rsid w:val="003B386E"/>
    <w:rsid w:val="003B6A0D"/>
    <w:rsid w:val="003B6D29"/>
    <w:rsid w:val="003B7B0F"/>
    <w:rsid w:val="003C105E"/>
    <w:rsid w:val="003C110D"/>
    <w:rsid w:val="003C2974"/>
    <w:rsid w:val="003C2B90"/>
    <w:rsid w:val="003C3121"/>
    <w:rsid w:val="003C3E5E"/>
    <w:rsid w:val="003C3F2F"/>
    <w:rsid w:val="003C4DF2"/>
    <w:rsid w:val="003C66C6"/>
    <w:rsid w:val="003C7645"/>
    <w:rsid w:val="003C7D3B"/>
    <w:rsid w:val="003D013A"/>
    <w:rsid w:val="003D1BBF"/>
    <w:rsid w:val="003D2087"/>
    <w:rsid w:val="003D23BE"/>
    <w:rsid w:val="003D3677"/>
    <w:rsid w:val="003D4162"/>
    <w:rsid w:val="003D41A6"/>
    <w:rsid w:val="003D45F1"/>
    <w:rsid w:val="003D4940"/>
    <w:rsid w:val="003D54EA"/>
    <w:rsid w:val="003D66B0"/>
    <w:rsid w:val="003D68C2"/>
    <w:rsid w:val="003D7376"/>
    <w:rsid w:val="003D7D20"/>
    <w:rsid w:val="003D7ECF"/>
    <w:rsid w:val="003E058D"/>
    <w:rsid w:val="003E1245"/>
    <w:rsid w:val="003E17CE"/>
    <w:rsid w:val="003E2333"/>
    <w:rsid w:val="003E302D"/>
    <w:rsid w:val="003E5223"/>
    <w:rsid w:val="003E52EE"/>
    <w:rsid w:val="003E5AC2"/>
    <w:rsid w:val="003E5B89"/>
    <w:rsid w:val="003E6158"/>
    <w:rsid w:val="003E70F1"/>
    <w:rsid w:val="003E7A1C"/>
    <w:rsid w:val="003E7D17"/>
    <w:rsid w:val="003F071F"/>
    <w:rsid w:val="003F078E"/>
    <w:rsid w:val="003F081C"/>
    <w:rsid w:val="003F175F"/>
    <w:rsid w:val="003F2BB5"/>
    <w:rsid w:val="003F2E1D"/>
    <w:rsid w:val="003F2E50"/>
    <w:rsid w:val="003F3602"/>
    <w:rsid w:val="003F38CA"/>
    <w:rsid w:val="003F4676"/>
    <w:rsid w:val="003F4A14"/>
    <w:rsid w:val="003F4DEA"/>
    <w:rsid w:val="003F52F5"/>
    <w:rsid w:val="003F542A"/>
    <w:rsid w:val="003F59D4"/>
    <w:rsid w:val="003F66F7"/>
    <w:rsid w:val="003F6C90"/>
    <w:rsid w:val="003F740D"/>
    <w:rsid w:val="003F774B"/>
    <w:rsid w:val="00400722"/>
    <w:rsid w:val="004013C4"/>
    <w:rsid w:val="00401ED4"/>
    <w:rsid w:val="00402FCA"/>
    <w:rsid w:val="0040350B"/>
    <w:rsid w:val="0040417E"/>
    <w:rsid w:val="0040535F"/>
    <w:rsid w:val="00406E59"/>
    <w:rsid w:val="00407F61"/>
    <w:rsid w:val="004101DE"/>
    <w:rsid w:val="00410238"/>
    <w:rsid w:val="00412A3C"/>
    <w:rsid w:val="00412FAB"/>
    <w:rsid w:val="00413087"/>
    <w:rsid w:val="0041356E"/>
    <w:rsid w:val="00414C30"/>
    <w:rsid w:val="004163F4"/>
    <w:rsid w:val="0041672D"/>
    <w:rsid w:val="00417673"/>
    <w:rsid w:val="0042291D"/>
    <w:rsid w:val="00423534"/>
    <w:rsid w:val="00423866"/>
    <w:rsid w:val="004247B6"/>
    <w:rsid w:val="0042491B"/>
    <w:rsid w:val="00424E18"/>
    <w:rsid w:val="00425EF9"/>
    <w:rsid w:val="0042689D"/>
    <w:rsid w:val="00426C5A"/>
    <w:rsid w:val="0042762E"/>
    <w:rsid w:val="004276C5"/>
    <w:rsid w:val="00430429"/>
    <w:rsid w:val="00430ACC"/>
    <w:rsid w:val="00431224"/>
    <w:rsid w:val="00433D0D"/>
    <w:rsid w:val="00434705"/>
    <w:rsid w:val="0043515C"/>
    <w:rsid w:val="00435980"/>
    <w:rsid w:val="00435F76"/>
    <w:rsid w:val="004371C4"/>
    <w:rsid w:val="00441FF8"/>
    <w:rsid w:val="004423EF"/>
    <w:rsid w:val="004431A8"/>
    <w:rsid w:val="004433CF"/>
    <w:rsid w:val="0044434E"/>
    <w:rsid w:val="00444D5C"/>
    <w:rsid w:val="00446A77"/>
    <w:rsid w:val="00451050"/>
    <w:rsid w:val="004516F7"/>
    <w:rsid w:val="00451965"/>
    <w:rsid w:val="00451976"/>
    <w:rsid w:val="00451B6C"/>
    <w:rsid w:val="00451E6F"/>
    <w:rsid w:val="004520CA"/>
    <w:rsid w:val="004535FA"/>
    <w:rsid w:val="004539EA"/>
    <w:rsid w:val="004540B5"/>
    <w:rsid w:val="00456D3F"/>
    <w:rsid w:val="00460DF5"/>
    <w:rsid w:val="00461615"/>
    <w:rsid w:val="004617AA"/>
    <w:rsid w:val="00461914"/>
    <w:rsid w:val="00461C91"/>
    <w:rsid w:val="004623F9"/>
    <w:rsid w:val="004630FB"/>
    <w:rsid w:val="004634A7"/>
    <w:rsid w:val="0046362B"/>
    <w:rsid w:val="004636E8"/>
    <w:rsid w:val="00464C00"/>
    <w:rsid w:val="00466BC4"/>
    <w:rsid w:val="00470154"/>
    <w:rsid w:val="004701C4"/>
    <w:rsid w:val="00470A9E"/>
    <w:rsid w:val="00472268"/>
    <w:rsid w:val="00474E3D"/>
    <w:rsid w:val="00476922"/>
    <w:rsid w:val="00476B96"/>
    <w:rsid w:val="00476D59"/>
    <w:rsid w:val="004816A6"/>
    <w:rsid w:val="004816B0"/>
    <w:rsid w:val="00481A03"/>
    <w:rsid w:val="00482702"/>
    <w:rsid w:val="004832B9"/>
    <w:rsid w:val="004834F6"/>
    <w:rsid w:val="004837E1"/>
    <w:rsid w:val="004841AF"/>
    <w:rsid w:val="004855AB"/>
    <w:rsid w:val="004860DB"/>
    <w:rsid w:val="00486D2B"/>
    <w:rsid w:val="004876B7"/>
    <w:rsid w:val="00487C34"/>
    <w:rsid w:val="0049069B"/>
    <w:rsid w:val="00491A6D"/>
    <w:rsid w:val="00491FEC"/>
    <w:rsid w:val="004931EC"/>
    <w:rsid w:val="00493E40"/>
    <w:rsid w:val="00493F19"/>
    <w:rsid w:val="00493FFC"/>
    <w:rsid w:val="00496BA6"/>
    <w:rsid w:val="00497633"/>
    <w:rsid w:val="004977F4"/>
    <w:rsid w:val="00497C52"/>
    <w:rsid w:val="004A06BA"/>
    <w:rsid w:val="004A0829"/>
    <w:rsid w:val="004A1746"/>
    <w:rsid w:val="004A27E1"/>
    <w:rsid w:val="004A2853"/>
    <w:rsid w:val="004A2C66"/>
    <w:rsid w:val="004A393F"/>
    <w:rsid w:val="004A3A0E"/>
    <w:rsid w:val="004A3AC9"/>
    <w:rsid w:val="004A4880"/>
    <w:rsid w:val="004A4BE4"/>
    <w:rsid w:val="004A7E26"/>
    <w:rsid w:val="004A7E61"/>
    <w:rsid w:val="004B0683"/>
    <w:rsid w:val="004B0748"/>
    <w:rsid w:val="004B09F5"/>
    <w:rsid w:val="004B1170"/>
    <w:rsid w:val="004B1921"/>
    <w:rsid w:val="004B332F"/>
    <w:rsid w:val="004B3FD1"/>
    <w:rsid w:val="004B5541"/>
    <w:rsid w:val="004B576C"/>
    <w:rsid w:val="004B577F"/>
    <w:rsid w:val="004B5A66"/>
    <w:rsid w:val="004B5CCB"/>
    <w:rsid w:val="004B695B"/>
    <w:rsid w:val="004B6FF6"/>
    <w:rsid w:val="004B752D"/>
    <w:rsid w:val="004B7917"/>
    <w:rsid w:val="004B7BEE"/>
    <w:rsid w:val="004C1605"/>
    <w:rsid w:val="004C170E"/>
    <w:rsid w:val="004C20A0"/>
    <w:rsid w:val="004C27CF"/>
    <w:rsid w:val="004C29D4"/>
    <w:rsid w:val="004C2C43"/>
    <w:rsid w:val="004C2D6B"/>
    <w:rsid w:val="004C3F76"/>
    <w:rsid w:val="004C46B7"/>
    <w:rsid w:val="004C526E"/>
    <w:rsid w:val="004C5BD6"/>
    <w:rsid w:val="004C6627"/>
    <w:rsid w:val="004C7D94"/>
    <w:rsid w:val="004C7EA1"/>
    <w:rsid w:val="004D00EF"/>
    <w:rsid w:val="004D1398"/>
    <w:rsid w:val="004D13B4"/>
    <w:rsid w:val="004D16D7"/>
    <w:rsid w:val="004D3112"/>
    <w:rsid w:val="004D3BD2"/>
    <w:rsid w:val="004D4277"/>
    <w:rsid w:val="004D42B5"/>
    <w:rsid w:val="004D42C1"/>
    <w:rsid w:val="004D5664"/>
    <w:rsid w:val="004D67AC"/>
    <w:rsid w:val="004D6DCA"/>
    <w:rsid w:val="004D724D"/>
    <w:rsid w:val="004D7A70"/>
    <w:rsid w:val="004E04E7"/>
    <w:rsid w:val="004E3C9C"/>
    <w:rsid w:val="004E442E"/>
    <w:rsid w:val="004E4FB7"/>
    <w:rsid w:val="004E502F"/>
    <w:rsid w:val="004E554B"/>
    <w:rsid w:val="004E566F"/>
    <w:rsid w:val="004E5A06"/>
    <w:rsid w:val="004E6B7E"/>
    <w:rsid w:val="004E6C86"/>
    <w:rsid w:val="004F08A2"/>
    <w:rsid w:val="004F0A13"/>
    <w:rsid w:val="004F1045"/>
    <w:rsid w:val="004F111D"/>
    <w:rsid w:val="004F13AE"/>
    <w:rsid w:val="004F1EFF"/>
    <w:rsid w:val="004F46DA"/>
    <w:rsid w:val="004F4A0C"/>
    <w:rsid w:val="004F4F85"/>
    <w:rsid w:val="004F5939"/>
    <w:rsid w:val="004F5C87"/>
    <w:rsid w:val="004F68B3"/>
    <w:rsid w:val="004F6B5F"/>
    <w:rsid w:val="004F6EC2"/>
    <w:rsid w:val="004F7239"/>
    <w:rsid w:val="00500039"/>
    <w:rsid w:val="0050053A"/>
    <w:rsid w:val="00501806"/>
    <w:rsid w:val="00501CDD"/>
    <w:rsid w:val="0050247C"/>
    <w:rsid w:val="005040BA"/>
    <w:rsid w:val="005043B0"/>
    <w:rsid w:val="005043B7"/>
    <w:rsid w:val="005048EC"/>
    <w:rsid w:val="005049D2"/>
    <w:rsid w:val="00504E6B"/>
    <w:rsid w:val="0050538D"/>
    <w:rsid w:val="0050577C"/>
    <w:rsid w:val="00505DFF"/>
    <w:rsid w:val="005063FB"/>
    <w:rsid w:val="00507509"/>
    <w:rsid w:val="0050788B"/>
    <w:rsid w:val="00511BCB"/>
    <w:rsid w:val="005120CA"/>
    <w:rsid w:val="0051482E"/>
    <w:rsid w:val="005152D0"/>
    <w:rsid w:val="005153EA"/>
    <w:rsid w:val="0051619B"/>
    <w:rsid w:val="00516398"/>
    <w:rsid w:val="00516856"/>
    <w:rsid w:val="00516873"/>
    <w:rsid w:val="00517214"/>
    <w:rsid w:val="005174DB"/>
    <w:rsid w:val="0051797A"/>
    <w:rsid w:val="0052188A"/>
    <w:rsid w:val="00522141"/>
    <w:rsid w:val="00522233"/>
    <w:rsid w:val="0052380A"/>
    <w:rsid w:val="005247BD"/>
    <w:rsid w:val="005251ED"/>
    <w:rsid w:val="00526716"/>
    <w:rsid w:val="00527422"/>
    <w:rsid w:val="005277E7"/>
    <w:rsid w:val="0052791F"/>
    <w:rsid w:val="00527C06"/>
    <w:rsid w:val="00527F94"/>
    <w:rsid w:val="00531342"/>
    <w:rsid w:val="0053194A"/>
    <w:rsid w:val="005329C9"/>
    <w:rsid w:val="00532B20"/>
    <w:rsid w:val="00532C5F"/>
    <w:rsid w:val="00532F65"/>
    <w:rsid w:val="005333A3"/>
    <w:rsid w:val="005339A3"/>
    <w:rsid w:val="00534E48"/>
    <w:rsid w:val="005371D8"/>
    <w:rsid w:val="00540022"/>
    <w:rsid w:val="00540107"/>
    <w:rsid w:val="0054059E"/>
    <w:rsid w:val="00540CAD"/>
    <w:rsid w:val="00541544"/>
    <w:rsid w:val="00542351"/>
    <w:rsid w:val="00542BE5"/>
    <w:rsid w:val="00543A85"/>
    <w:rsid w:val="005454F8"/>
    <w:rsid w:val="0054550E"/>
    <w:rsid w:val="005457B2"/>
    <w:rsid w:val="00545820"/>
    <w:rsid w:val="00545D1A"/>
    <w:rsid w:val="00547BE8"/>
    <w:rsid w:val="00547D64"/>
    <w:rsid w:val="0055057F"/>
    <w:rsid w:val="00550955"/>
    <w:rsid w:val="00550E9B"/>
    <w:rsid w:val="00552DDB"/>
    <w:rsid w:val="005536B0"/>
    <w:rsid w:val="00553AE9"/>
    <w:rsid w:val="00553B19"/>
    <w:rsid w:val="005550DA"/>
    <w:rsid w:val="0055730D"/>
    <w:rsid w:val="0055796F"/>
    <w:rsid w:val="005603C7"/>
    <w:rsid w:val="005612FF"/>
    <w:rsid w:val="005613AF"/>
    <w:rsid w:val="00561542"/>
    <w:rsid w:val="00561D73"/>
    <w:rsid w:val="00561F6C"/>
    <w:rsid w:val="005624A0"/>
    <w:rsid w:val="00562C18"/>
    <w:rsid w:val="00563794"/>
    <w:rsid w:val="00565917"/>
    <w:rsid w:val="005709C4"/>
    <w:rsid w:val="005724BE"/>
    <w:rsid w:val="00572F2A"/>
    <w:rsid w:val="00573CB4"/>
    <w:rsid w:val="00573F6F"/>
    <w:rsid w:val="00574B4F"/>
    <w:rsid w:val="00574F1F"/>
    <w:rsid w:val="005754BC"/>
    <w:rsid w:val="00575520"/>
    <w:rsid w:val="00576088"/>
    <w:rsid w:val="00576353"/>
    <w:rsid w:val="00577375"/>
    <w:rsid w:val="0057795B"/>
    <w:rsid w:val="00577BD5"/>
    <w:rsid w:val="005814B0"/>
    <w:rsid w:val="0058166B"/>
    <w:rsid w:val="005819CF"/>
    <w:rsid w:val="00581A1F"/>
    <w:rsid w:val="00581D8B"/>
    <w:rsid w:val="00581F96"/>
    <w:rsid w:val="00582C81"/>
    <w:rsid w:val="00583030"/>
    <w:rsid w:val="00584191"/>
    <w:rsid w:val="00584284"/>
    <w:rsid w:val="005854B5"/>
    <w:rsid w:val="0058598B"/>
    <w:rsid w:val="00586425"/>
    <w:rsid w:val="00586F09"/>
    <w:rsid w:val="0059010D"/>
    <w:rsid w:val="005904FE"/>
    <w:rsid w:val="005907A5"/>
    <w:rsid w:val="00590EA4"/>
    <w:rsid w:val="00591CF4"/>
    <w:rsid w:val="00592D00"/>
    <w:rsid w:val="005931B2"/>
    <w:rsid w:val="00594A23"/>
    <w:rsid w:val="005956D8"/>
    <w:rsid w:val="00595E88"/>
    <w:rsid w:val="005963FF"/>
    <w:rsid w:val="005974CA"/>
    <w:rsid w:val="00597F11"/>
    <w:rsid w:val="005A084C"/>
    <w:rsid w:val="005A158E"/>
    <w:rsid w:val="005A18E3"/>
    <w:rsid w:val="005A2A34"/>
    <w:rsid w:val="005A38CC"/>
    <w:rsid w:val="005A3923"/>
    <w:rsid w:val="005A415A"/>
    <w:rsid w:val="005A44D6"/>
    <w:rsid w:val="005A4C2F"/>
    <w:rsid w:val="005A5C90"/>
    <w:rsid w:val="005A62D3"/>
    <w:rsid w:val="005A7B35"/>
    <w:rsid w:val="005B218C"/>
    <w:rsid w:val="005B254A"/>
    <w:rsid w:val="005B3904"/>
    <w:rsid w:val="005B4526"/>
    <w:rsid w:val="005B4AA3"/>
    <w:rsid w:val="005B4AA4"/>
    <w:rsid w:val="005B4EA7"/>
    <w:rsid w:val="005B50A4"/>
    <w:rsid w:val="005B63AD"/>
    <w:rsid w:val="005B7133"/>
    <w:rsid w:val="005B73D7"/>
    <w:rsid w:val="005B7AF1"/>
    <w:rsid w:val="005C00DB"/>
    <w:rsid w:val="005C03F7"/>
    <w:rsid w:val="005C073F"/>
    <w:rsid w:val="005C0910"/>
    <w:rsid w:val="005C0B63"/>
    <w:rsid w:val="005C26A3"/>
    <w:rsid w:val="005C32C7"/>
    <w:rsid w:val="005C33D4"/>
    <w:rsid w:val="005C3831"/>
    <w:rsid w:val="005C4E0B"/>
    <w:rsid w:val="005C6192"/>
    <w:rsid w:val="005C6791"/>
    <w:rsid w:val="005C7075"/>
    <w:rsid w:val="005C7EDE"/>
    <w:rsid w:val="005D05FF"/>
    <w:rsid w:val="005D0782"/>
    <w:rsid w:val="005D0917"/>
    <w:rsid w:val="005D1C61"/>
    <w:rsid w:val="005D1CD0"/>
    <w:rsid w:val="005D263C"/>
    <w:rsid w:val="005D42FE"/>
    <w:rsid w:val="005D4B06"/>
    <w:rsid w:val="005D4E1D"/>
    <w:rsid w:val="005D4F91"/>
    <w:rsid w:val="005D6160"/>
    <w:rsid w:val="005D6D37"/>
    <w:rsid w:val="005D6D95"/>
    <w:rsid w:val="005D7118"/>
    <w:rsid w:val="005D7549"/>
    <w:rsid w:val="005D77C4"/>
    <w:rsid w:val="005D7B81"/>
    <w:rsid w:val="005E0488"/>
    <w:rsid w:val="005E04C0"/>
    <w:rsid w:val="005E06E4"/>
    <w:rsid w:val="005E1077"/>
    <w:rsid w:val="005E1415"/>
    <w:rsid w:val="005E2B2E"/>
    <w:rsid w:val="005E3C4E"/>
    <w:rsid w:val="005E53D7"/>
    <w:rsid w:val="005E55A9"/>
    <w:rsid w:val="005E5947"/>
    <w:rsid w:val="005E5E2A"/>
    <w:rsid w:val="005E6226"/>
    <w:rsid w:val="005E68E4"/>
    <w:rsid w:val="005E69AD"/>
    <w:rsid w:val="005F031F"/>
    <w:rsid w:val="005F18E1"/>
    <w:rsid w:val="005F20D1"/>
    <w:rsid w:val="005F280E"/>
    <w:rsid w:val="005F2A70"/>
    <w:rsid w:val="005F2BA0"/>
    <w:rsid w:val="005F2C2A"/>
    <w:rsid w:val="005F2EA1"/>
    <w:rsid w:val="005F38A6"/>
    <w:rsid w:val="005F3B52"/>
    <w:rsid w:val="005F3B59"/>
    <w:rsid w:val="005F45A7"/>
    <w:rsid w:val="005F5DD2"/>
    <w:rsid w:val="005F61B7"/>
    <w:rsid w:val="005F656C"/>
    <w:rsid w:val="005F67B7"/>
    <w:rsid w:val="005F6B27"/>
    <w:rsid w:val="005F7543"/>
    <w:rsid w:val="006005B5"/>
    <w:rsid w:val="006015B5"/>
    <w:rsid w:val="00601CF4"/>
    <w:rsid w:val="006021AE"/>
    <w:rsid w:val="00602A06"/>
    <w:rsid w:val="00603133"/>
    <w:rsid w:val="00604125"/>
    <w:rsid w:val="0060517E"/>
    <w:rsid w:val="00605260"/>
    <w:rsid w:val="00605417"/>
    <w:rsid w:val="0060594D"/>
    <w:rsid w:val="00605A82"/>
    <w:rsid w:val="00606519"/>
    <w:rsid w:val="006072E9"/>
    <w:rsid w:val="00607740"/>
    <w:rsid w:val="00607FC7"/>
    <w:rsid w:val="006102EB"/>
    <w:rsid w:val="00610DBE"/>
    <w:rsid w:val="00612AFC"/>
    <w:rsid w:val="00612FB2"/>
    <w:rsid w:val="006135BA"/>
    <w:rsid w:val="00613C26"/>
    <w:rsid w:val="00617FC4"/>
    <w:rsid w:val="00617FE6"/>
    <w:rsid w:val="0062056B"/>
    <w:rsid w:val="00620EB7"/>
    <w:rsid w:val="00621054"/>
    <w:rsid w:val="00621D79"/>
    <w:rsid w:val="00622502"/>
    <w:rsid w:val="006228F1"/>
    <w:rsid w:val="00622F60"/>
    <w:rsid w:val="00624358"/>
    <w:rsid w:val="006255E9"/>
    <w:rsid w:val="00626257"/>
    <w:rsid w:val="006265B9"/>
    <w:rsid w:val="0062687B"/>
    <w:rsid w:val="00626B75"/>
    <w:rsid w:val="00627B5C"/>
    <w:rsid w:val="006301B2"/>
    <w:rsid w:val="006305F1"/>
    <w:rsid w:val="00630AC6"/>
    <w:rsid w:val="00630EB4"/>
    <w:rsid w:val="00631839"/>
    <w:rsid w:val="0063305C"/>
    <w:rsid w:val="006356BA"/>
    <w:rsid w:val="006356C5"/>
    <w:rsid w:val="00635996"/>
    <w:rsid w:val="00636EF4"/>
    <w:rsid w:val="00637230"/>
    <w:rsid w:val="006412F0"/>
    <w:rsid w:val="0064155B"/>
    <w:rsid w:val="006424F8"/>
    <w:rsid w:val="00643184"/>
    <w:rsid w:val="006437AF"/>
    <w:rsid w:val="00643DC4"/>
    <w:rsid w:val="006448A8"/>
    <w:rsid w:val="0064524F"/>
    <w:rsid w:val="006453FE"/>
    <w:rsid w:val="006470CD"/>
    <w:rsid w:val="0065116F"/>
    <w:rsid w:val="006513BE"/>
    <w:rsid w:val="00651486"/>
    <w:rsid w:val="00651A62"/>
    <w:rsid w:val="00651CC8"/>
    <w:rsid w:val="006530FB"/>
    <w:rsid w:val="0065380D"/>
    <w:rsid w:val="006546FD"/>
    <w:rsid w:val="006548B4"/>
    <w:rsid w:val="00655074"/>
    <w:rsid w:val="00655F9D"/>
    <w:rsid w:val="00656308"/>
    <w:rsid w:val="0065653F"/>
    <w:rsid w:val="006565E9"/>
    <w:rsid w:val="0065700A"/>
    <w:rsid w:val="00660757"/>
    <w:rsid w:val="0066146A"/>
    <w:rsid w:val="006623BE"/>
    <w:rsid w:val="006631F1"/>
    <w:rsid w:val="00663ADF"/>
    <w:rsid w:val="00664563"/>
    <w:rsid w:val="006648A6"/>
    <w:rsid w:val="00664F2C"/>
    <w:rsid w:val="00664F30"/>
    <w:rsid w:val="00664F52"/>
    <w:rsid w:val="006659F8"/>
    <w:rsid w:val="006662C8"/>
    <w:rsid w:val="006666A2"/>
    <w:rsid w:val="006678A5"/>
    <w:rsid w:val="00670D30"/>
    <w:rsid w:val="00671739"/>
    <w:rsid w:val="00671E90"/>
    <w:rsid w:val="00673460"/>
    <w:rsid w:val="0067369F"/>
    <w:rsid w:val="00673794"/>
    <w:rsid w:val="006738E0"/>
    <w:rsid w:val="00673D27"/>
    <w:rsid w:val="00676699"/>
    <w:rsid w:val="0067747E"/>
    <w:rsid w:val="006776D9"/>
    <w:rsid w:val="006776E5"/>
    <w:rsid w:val="00680447"/>
    <w:rsid w:val="00680508"/>
    <w:rsid w:val="00680A5E"/>
    <w:rsid w:val="006812AC"/>
    <w:rsid w:val="00682580"/>
    <w:rsid w:val="006841B6"/>
    <w:rsid w:val="006842D9"/>
    <w:rsid w:val="00685045"/>
    <w:rsid w:val="00685467"/>
    <w:rsid w:val="00685EC3"/>
    <w:rsid w:val="006865F2"/>
    <w:rsid w:val="006872A7"/>
    <w:rsid w:val="006874C2"/>
    <w:rsid w:val="00690479"/>
    <w:rsid w:val="0069152F"/>
    <w:rsid w:val="00691F35"/>
    <w:rsid w:val="006945ED"/>
    <w:rsid w:val="006953C1"/>
    <w:rsid w:val="00695580"/>
    <w:rsid w:val="00695718"/>
    <w:rsid w:val="00695E68"/>
    <w:rsid w:val="00696F50"/>
    <w:rsid w:val="006973A5"/>
    <w:rsid w:val="006A0A69"/>
    <w:rsid w:val="006A0B3B"/>
    <w:rsid w:val="006A1BE2"/>
    <w:rsid w:val="006A1E72"/>
    <w:rsid w:val="006A2D67"/>
    <w:rsid w:val="006A2FEC"/>
    <w:rsid w:val="006A3538"/>
    <w:rsid w:val="006A356B"/>
    <w:rsid w:val="006A4177"/>
    <w:rsid w:val="006A45C4"/>
    <w:rsid w:val="006A59E2"/>
    <w:rsid w:val="006A5F9E"/>
    <w:rsid w:val="006A6249"/>
    <w:rsid w:val="006A6EDB"/>
    <w:rsid w:val="006A7503"/>
    <w:rsid w:val="006B0493"/>
    <w:rsid w:val="006B0E49"/>
    <w:rsid w:val="006B11E7"/>
    <w:rsid w:val="006B34A5"/>
    <w:rsid w:val="006C0791"/>
    <w:rsid w:val="006C1174"/>
    <w:rsid w:val="006C128A"/>
    <w:rsid w:val="006C1936"/>
    <w:rsid w:val="006C2DB8"/>
    <w:rsid w:val="006C42F6"/>
    <w:rsid w:val="006C50EC"/>
    <w:rsid w:val="006C513C"/>
    <w:rsid w:val="006C5200"/>
    <w:rsid w:val="006C5262"/>
    <w:rsid w:val="006C7AF5"/>
    <w:rsid w:val="006C7DAA"/>
    <w:rsid w:val="006D0016"/>
    <w:rsid w:val="006D010C"/>
    <w:rsid w:val="006D0355"/>
    <w:rsid w:val="006D03A3"/>
    <w:rsid w:val="006D0421"/>
    <w:rsid w:val="006D0D96"/>
    <w:rsid w:val="006D0F57"/>
    <w:rsid w:val="006D1D4D"/>
    <w:rsid w:val="006D2008"/>
    <w:rsid w:val="006D25D6"/>
    <w:rsid w:val="006D2EFC"/>
    <w:rsid w:val="006D3A94"/>
    <w:rsid w:val="006D3B7B"/>
    <w:rsid w:val="006D40A8"/>
    <w:rsid w:val="006D50C3"/>
    <w:rsid w:val="006D54DC"/>
    <w:rsid w:val="006D5500"/>
    <w:rsid w:val="006D5CBD"/>
    <w:rsid w:val="006D7075"/>
    <w:rsid w:val="006E05D0"/>
    <w:rsid w:val="006E0CD1"/>
    <w:rsid w:val="006E12BC"/>
    <w:rsid w:val="006E1355"/>
    <w:rsid w:val="006E1B55"/>
    <w:rsid w:val="006E37AF"/>
    <w:rsid w:val="006E4816"/>
    <w:rsid w:val="006E4D07"/>
    <w:rsid w:val="006E4EC9"/>
    <w:rsid w:val="006E6B72"/>
    <w:rsid w:val="006E6F18"/>
    <w:rsid w:val="006E7255"/>
    <w:rsid w:val="006F013F"/>
    <w:rsid w:val="006F01E7"/>
    <w:rsid w:val="006F0753"/>
    <w:rsid w:val="006F075A"/>
    <w:rsid w:val="006F499F"/>
    <w:rsid w:val="006F4D4D"/>
    <w:rsid w:val="006F4F76"/>
    <w:rsid w:val="006F5088"/>
    <w:rsid w:val="006F51BE"/>
    <w:rsid w:val="006F5B1C"/>
    <w:rsid w:val="006F601D"/>
    <w:rsid w:val="006F6320"/>
    <w:rsid w:val="006F667D"/>
    <w:rsid w:val="006F70F0"/>
    <w:rsid w:val="006F7125"/>
    <w:rsid w:val="006F73B6"/>
    <w:rsid w:val="006F7712"/>
    <w:rsid w:val="006F7994"/>
    <w:rsid w:val="006F79A2"/>
    <w:rsid w:val="0070225D"/>
    <w:rsid w:val="00702CA9"/>
    <w:rsid w:val="00703A10"/>
    <w:rsid w:val="007047FA"/>
    <w:rsid w:val="00705117"/>
    <w:rsid w:val="00705DD3"/>
    <w:rsid w:val="0070682F"/>
    <w:rsid w:val="00707550"/>
    <w:rsid w:val="00707E53"/>
    <w:rsid w:val="00710321"/>
    <w:rsid w:val="007106B4"/>
    <w:rsid w:val="007118B5"/>
    <w:rsid w:val="00712735"/>
    <w:rsid w:val="00712DF4"/>
    <w:rsid w:val="007136EC"/>
    <w:rsid w:val="0071404D"/>
    <w:rsid w:val="00714667"/>
    <w:rsid w:val="00714A1C"/>
    <w:rsid w:val="00714BBD"/>
    <w:rsid w:val="00714DFF"/>
    <w:rsid w:val="00714ED3"/>
    <w:rsid w:val="00716112"/>
    <w:rsid w:val="00716147"/>
    <w:rsid w:val="007165AF"/>
    <w:rsid w:val="00716B4C"/>
    <w:rsid w:val="00717932"/>
    <w:rsid w:val="0072011D"/>
    <w:rsid w:val="00720356"/>
    <w:rsid w:val="00722EDD"/>
    <w:rsid w:val="00724346"/>
    <w:rsid w:val="0072546B"/>
    <w:rsid w:val="00725678"/>
    <w:rsid w:val="00726765"/>
    <w:rsid w:val="007277C7"/>
    <w:rsid w:val="0073168F"/>
    <w:rsid w:val="007318AB"/>
    <w:rsid w:val="0073217A"/>
    <w:rsid w:val="00732982"/>
    <w:rsid w:val="007336DC"/>
    <w:rsid w:val="00733EFA"/>
    <w:rsid w:val="0073573E"/>
    <w:rsid w:val="00735B65"/>
    <w:rsid w:val="0073754E"/>
    <w:rsid w:val="00737AA7"/>
    <w:rsid w:val="00741998"/>
    <w:rsid w:val="00741A12"/>
    <w:rsid w:val="00741B09"/>
    <w:rsid w:val="00741EE5"/>
    <w:rsid w:val="007422C0"/>
    <w:rsid w:val="007423BB"/>
    <w:rsid w:val="00743BD2"/>
    <w:rsid w:val="0074432E"/>
    <w:rsid w:val="00744BB6"/>
    <w:rsid w:val="00745499"/>
    <w:rsid w:val="007458C4"/>
    <w:rsid w:val="007472DD"/>
    <w:rsid w:val="00747523"/>
    <w:rsid w:val="00750294"/>
    <w:rsid w:val="0075106B"/>
    <w:rsid w:val="00752EB3"/>
    <w:rsid w:val="00754370"/>
    <w:rsid w:val="00755396"/>
    <w:rsid w:val="00755555"/>
    <w:rsid w:val="0075565B"/>
    <w:rsid w:val="00755C41"/>
    <w:rsid w:val="00755CB8"/>
    <w:rsid w:val="007566FB"/>
    <w:rsid w:val="00756D9D"/>
    <w:rsid w:val="00760B83"/>
    <w:rsid w:val="00761280"/>
    <w:rsid w:val="0076168B"/>
    <w:rsid w:val="0076376F"/>
    <w:rsid w:val="007645FF"/>
    <w:rsid w:val="00764B0B"/>
    <w:rsid w:val="00765310"/>
    <w:rsid w:val="00765348"/>
    <w:rsid w:val="00766CC0"/>
    <w:rsid w:val="0077009B"/>
    <w:rsid w:val="007702A2"/>
    <w:rsid w:val="00772A50"/>
    <w:rsid w:val="00773649"/>
    <w:rsid w:val="00773BFC"/>
    <w:rsid w:val="0077529B"/>
    <w:rsid w:val="00776557"/>
    <w:rsid w:val="00776812"/>
    <w:rsid w:val="00780B5D"/>
    <w:rsid w:val="00780C22"/>
    <w:rsid w:val="007816FC"/>
    <w:rsid w:val="00781C68"/>
    <w:rsid w:val="00781D60"/>
    <w:rsid w:val="00781E7A"/>
    <w:rsid w:val="0078228E"/>
    <w:rsid w:val="00782BCF"/>
    <w:rsid w:val="00782E11"/>
    <w:rsid w:val="00782F9C"/>
    <w:rsid w:val="0078572D"/>
    <w:rsid w:val="00785DE3"/>
    <w:rsid w:val="0078796A"/>
    <w:rsid w:val="00790A76"/>
    <w:rsid w:val="0079133A"/>
    <w:rsid w:val="00792282"/>
    <w:rsid w:val="0079283F"/>
    <w:rsid w:val="007928A8"/>
    <w:rsid w:val="00792C40"/>
    <w:rsid w:val="0079365F"/>
    <w:rsid w:val="00793CCA"/>
    <w:rsid w:val="0079424B"/>
    <w:rsid w:val="00795880"/>
    <w:rsid w:val="00796399"/>
    <w:rsid w:val="00796EC9"/>
    <w:rsid w:val="00797002"/>
    <w:rsid w:val="0079767D"/>
    <w:rsid w:val="00797A4A"/>
    <w:rsid w:val="00797B0F"/>
    <w:rsid w:val="00797CC5"/>
    <w:rsid w:val="00797D1C"/>
    <w:rsid w:val="00797D37"/>
    <w:rsid w:val="007A0378"/>
    <w:rsid w:val="007A0B53"/>
    <w:rsid w:val="007A16AF"/>
    <w:rsid w:val="007A289D"/>
    <w:rsid w:val="007A2B8B"/>
    <w:rsid w:val="007A31D5"/>
    <w:rsid w:val="007A380D"/>
    <w:rsid w:val="007A39B8"/>
    <w:rsid w:val="007A4339"/>
    <w:rsid w:val="007A46A3"/>
    <w:rsid w:val="007A477C"/>
    <w:rsid w:val="007A5A2E"/>
    <w:rsid w:val="007A5F2D"/>
    <w:rsid w:val="007A6EA3"/>
    <w:rsid w:val="007A77CD"/>
    <w:rsid w:val="007A7D54"/>
    <w:rsid w:val="007A7E4E"/>
    <w:rsid w:val="007B08AC"/>
    <w:rsid w:val="007B09AD"/>
    <w:rsid w:val="007B0D17"/>
    <w:rsid w:val="007B0FA0"/>
    <w:rsid w:val="007B188C"/>
    <w:rsid w:val="007B3F28"/>
    <w:rsid w:val="007B5106"/>
    <w:rsid w:val="007B7534"/>
    <w:rsid w:val="007B79C2"/>
    <w:rsid w:val="007BA98D"/>
    <w:rsid w:val="007C041B"/>
    <w:rsid w:val="007C05EC"/>
    <w:rsid w:val="007C0794"/>
    <w:rsid w:val="007C096D"/>
    <w:rsid w:val="007C0CD8"/>
    <w:rsid w:val="007C11D2"/>
    <w:rsid w:val="007C1A09"/>
    <w:rsid w:val="007C2333"/>
    <w:rsid w:val="007C2CA3"/>
    <w:rsid w:val="007C3619"/>
    <w:rsid w:val="007C4167"/>
    <w:rsid w:val="007C444E"/>
    <w:rsid w:val="007C482A"/>
    <w:rsid w:val="007C4BD9"/>
    <w:rsid w:val="007C5120"/>
    <w:rsid w:val="007C57CC"/>
    <w:rsid w:val="007C7351"/>
    <w:rsid w:val="007C76BC"/>
    <w:rsid w:val="007C7F35"/>
    <w:rsid w:val="007D0683"/>
    <w:rsid w:val="007D09AD"/>
    <w:rsid w:val="007D10A4"/>
    <w:rsid w:val="007D261E"/>
    <w:rsid w:val="007D265A"/>
    <w:rsid w:val="007D27EA"/>
    <w:rsid w:val="007D3327"/>
    <w:rsid w:val="007D3D71"/>
    <w:rsid w:val="007D4E1D"/>
    <w:rsid w:val="007D4E48"/>
    <w:rsid w:val="007D5337"/>
    <w:rsid w:val="007D5455"/>
    <w:rsid w:val="007D66F1"/>
    <w:rsid w:val="007D6A30"/>
    <w:rsid w:val="007D6B37"/>
    <w:rsid w:val="007D7076"/>
    <w:rsid w:val="007D7D55"/>
    <w:rsid w:val="007E05C4"/>
    <w:rsid w:val="007E0802"/>
    <w:rsid w:val="007E091F"/>
    <w:rsid w:val="007E0AC5"/>
    <w:rsid w:val="007E13A8"/>
    <w:rsid w:val="007E252A"/>
    <w:rsid w:val="007E2D4F"/>
    <w:rsid w:val="007E2E0A"/>
    <w:rsid w:val="007E3274"/>
    <w:rsid w:val="007E4476"/>
    <w:rsid w:val="007E4798"/>
    <w:rsid w:val="007E4BBB"/>
    <w:rsid w:val="007E505C"/>
    <w:rsid w:val="007E52EE"/>
    <w:rsid w:val="007E60A2"/>
    <w:rsid w:val="007E6B73"/>
    <w:rsid w:val="007E7742"/>
    <w:rsid w:val="007E7A7E"/>
    <w:rsid w:val="007F020A"/>
    <w:rsid w:val="007F0257"/>
    <w:rsid w:val="007F09DC"/>
    <w:rsid w:val="007F12DD"/>
    <w:rsid w:val="007F31D1"/>
    <w:rsid w:val="007F4EA1"/>
    <w:rsid w:val="007F58D2"/>
    <w:rsid w:val="007F5965"/>
    <w:rsid w:val="007F6015"/>
    <w:rsid w:val="007F6025"/>
    <w:rsid w:val="007F632F"/>
    <w:rsid w:val="007F6E17"/>
    <w:rsid w:val="007F6FDF"/>
    <w:rsid w:val="007F7191"/>
    <w:rsid w:val="007F7BC6"/>
    <w:rsid w:val="007F7C54"/>
    <w:rsid w:val="00801F0C"/>
    <w:rsid w:val="008024DE"/>
    <w:rsid w:val="008026AF"/>
    <w:rsid w:val="008036D3"/>
    <w:rsid w:val="00803A5C"/>
    <w:rsid w:val="008040FE"/>
    <w:rsid w:val="008042DB"/>
    <w:rsid w:val="008044AD"/>
    <w:rsid w:val="00805102"/>
    <w:rsid w:val="0080634B"/>
    <w:rsid w:val="0080653C"/>
    <w:rsid w:val="00807103"/>
    <w:rsid w:val="00807511"/>
    <w:rsid w:val="0080779E"/>
    <w:rsid w:val="008135A4"/>
    <w:rsid w:val="00814BBE"/>
    <w:rsid w:val="008153DA"/>
    <w:rsid w:val="00815B9E"/>
    <w:rsid w:val="00815FC1"/>
    <w:rsid w:val="00816331"/>
    <w:rsid w:val="008201C4"/>
    <w:rsid w:val="00820A56"/>
    <w:rsid w:val="00821292"/>
    <w:rsid w:val="00821936"/>
    <w:rsid w:val="008229A1"/>
    <w:rsid w:val="0082326F"/>
    <w:rsid w:val="00823B3A"/>
    <w:rsid w:val="0082550E"/>
    <w:rsid w:val="00826CBF"/>
    <w:rsid w:val="008271C8"/>
    <w:rsid w:val="00827320"/>
    <w:rsid w:val="00827813"/>
    <w:rsid w:val="008301FB"/>
    <w:rsid w:val="008307FD"/>
    <w:rsid w:val="00830B8A"/>
    <w:rsid w:val="00831212"/>
    <w:rsid w:val="0083134B"/>
    <w:rsid w:val="00832665"/>
    <w:rsid w:val="008338BF"/>
    <w:rsid w:val="008355F8"/>
    <w:rsid w:val="008360D9"/>
    <w:rsid w:val="00836121"/>
    <w:rsid w:val="008372F3"/>
    <w:rsid w:val="00837A28"/>
    <w:rsid w:val="00837BDB"/>
    <w:rsid w:val="0084025C"/>
    <w:rsid w:val="008404A3"/>
    <w:rsid w:val="008409B2"/>
    <w:rsid w:val="0084110E"/>
    <w:rsid w:val="00842AA5"/>
    <w:rsid w:val="00842EE8"/>
    <w:rsid w:val="0084355B"/>
    <w:rsid w:val="00843BB3"/>
    <w:rsid w:val="0084439E"/>
    <w:rsid w:val="0084473F"/>
    <w:rsid w:val="00844E59"/>
    <w:rsid w:val="00845225"/>
    <w:rsid w:val="008458FE"/>
    <w:rsid w:val="00845A0E"/>
    <w:rsid w:val="00845A29"/>
    <w:rsid w:val="00845A2D"/>
    <w:rsid w:val="00845F13"/>
    <w:rsid w:val="008474B3"/>
    <w:rsid w:val="00847EAA"/>
    <w:rsid w:val="008500F8"/>
    <w:rsid w:val="008504AB"/>
    <w:rsid w:val="0085113F"/>
    <w:rsid w:val="00851642"/>
    <w:rsid w:val="00851E90"/>
    <w:rsid w:val="00852867"/>
    <w:rsid w:val="0085353E"/>
    <w:rsid w:val="00853766"/>
    <w:rsid w:val="00854444"/>
    <w:rsid w:val="00854F89"/>
    <w:rsid w:val="008550CA"/>
    <w:rsid w:val="00855A24"/>
    <w:rsid w:val="00857E61"/>
    <w:rsid w:val="00860454"/>
    <w:rsid w:val="00860899"/>
    <w:rsid w:val="008615AB"/>
    <w:rsid w:val="00861D1B"/>
    <w:rsid w:val="00862051"/>
    <w:rsid w:val="00862BAE"/>
    <w:rsid w:val="00863885"/>
    <w:rsid w:val="008641C2"/>
    <w:rsid w:val="00864422"/>
    <w:rsid w:val="00864485"/>
    <w:rsid w:val="00864846"/>
    <w:rsid w:val="008657CC"/>
    <w:rsid w:val="00866D1D"/>
    <w:rsid w:val="008679A1"/>
    <w:rsid w:val="0087019B"/>
    <w:rsid w:val="008708E9"/>
    <w:rsid w:val="00870DCC"/>
    <w:rsid w:val="00870E67"/>
    <w:rsid w:val="00871A2A"/>
    <w:rsid w:val="00872F14"/>
    <w:rsid w:val="00872F22"/>
    <w:rsid w:val="00875670"/>
    <w:rsid w:val="00875E6A"/>
    <w:rsid w:val="00875F9F"/>
    <w:rsid w:val="008764D6"/>
    <w:rsid w:val="00876772"/>
    <w:rsid w:val="008776D6"/>
    <w:rsid w:val="0088091A"/>
    <w:rsid w:val="00881611"/>
    <w:rsid w:val="0088180B"/>
    <w:rsid w:val="0088183A"/>
    <w:rsid w:val="0088327B"/>
    <w:rsid w:val="008847EA"/>
    <w:rsid w:val="00884B6A"/>
    <w:rsid w:val="00885007"/>
    <w:rsid w:val="00886316"/>
    <w:rsid w:val="00886B3E"/>
    <w:rsid w:val="008877CA"/>
    <w:rsid w:val="0089105E"/>
    <w:rsid w:val="0089113B"/>
    <w:rsid w:val="008928A6"/>
    <w:rsid w:val="00893879"/>
    <w:rsid w:val="008943E3"/>
    <w:rsid w:val="008965C5"/>
    <w:rsid w:val="00896B05"/>
    <w:rsid w:val="00897D93"/>
    <w:rsid w:val="008A0484"/>
    <w:rsid w:val="008A0709"/>
    <w:rsid w:val="008A1D9C"/>
    <w:rsid w:val="008A25BA"/>
    <w:rsid w:val="008A2909"/>
    <w:rsid w:val="008A2D01"/>
    <w:rsid w:val="008A2DA7"/>
    <w:rsid w:val="008A2DD3"/>
    <w:rsid w:val="008A34DC"/>
    <w:rsid w:val="008A3588"/>
    <w:rsid w:val="008A35D7"/>
    <w:rsid w:val="008A3BE7"/>
    <w:rsid w:val="008A4039"/>
    <w:rsid w:val="008A4723"/>
    <w:rsid w:val="008A4B11"/>
    <w:rsid w:val="008A4DFC"/>
    <w:rsid w:val="008A50F8"/>
    <w:rsid w:val="008A5B15"/>
    <w:rsid w:val="008A5CC1"/>
    <w:rsid w:val="008A61FF"/>
    <w:rsid w:val="008A6B19"/>
    <w:rsid w:val="008A7539"/>
    <w:rsid w:val="008B08D2"/>
    <w:rsid w:val="008B113E"/>
    <w:rsid w:val="008B261E"/>
    <w:rsid w:val="008B2D6E"/>
    <w:rsid w:val="008B3AE0"/>
    <w:rsid w:val="008B3CCD"/>
    <w:rsid w:val="008B41F3"/>
    <w:rsid w:val="008B4555"/>
    <w:rsid w:val="008B5E3A"/>
    <w:rsid w:val="008B5F94"/>
    <w:rsid w:val="008B6434"/>
    <w:rsid w:val="008B672F"/>
    <w:rsid w:val="008B693D"/>
    <w:rsid w:val="008B6C80"/>
    <w:rsid w:val="008B755B"/>
    <w:rsid w:val="008B7C83"/>
    <w:rsid w:val="008C02A3"/>
    <w:rsid w:val="008C043C"/>
    <w:rsid w:val="008C0825"/>
    <w:rsid w:val="008C0A39"/>
    <w:rsid w:val="008C0A93"/>
    <w:rsid w:val="008C12F9"/>
    <w:rsid w:val="008C21A3"/>
    <w:rsid w:val="008C2519"/>
    <w:rsid w:val="008C281C"/>
    <w:rsid w:val="008C29EB"/>
    <w:rsid w:val="008C2CA9"/>
    <w:rsid w:val="008C3346"/>
    <w:rsid w:val="008C33A4"/>
    <w:rsid w:val="008C3EB0"/>
    <w:rsid w:val="008C4277"/>
    <w:rsid w:val="008C43BC"/>
    <w:rsid w:val="008C4EAC"/>
    <w:rsid w:val="008C4F19"/>
    <w:rsid w:val="008C5D05"/>
    <w:rsid w:val="008C657E"/>
    <w:rsid w:val="008C6CD4"/>
    <w:rsid w:val="008C6DF3"/>
    <w:rsid w:val="008C6E27"/>
    <w:rsid w:val="008C6EA8"/>
    <w:rsid w:val="008C71E9"/>
    <w:rsid w:val="008C728C"/>
    <w:rsid w:val="008C775B"/>
    <w:rsid w:val="008C7CB8"/>
    <w:rsid w:val="008D0319"/>
    <w:rsid w:val="008D3B10"/>
    <w:rsid w:val="008D41E0"/>
    <w:rsid w:val="008D4272"/>
    <w:rsid w:val="008D56A6"/>
    <w:rsid w:val="008D56A7"/>
    <w:rsid w:val="008D5A2C"/>
    <w:rsid w:val="008D5D50"/>
    <w:rsid w:val="008D655D"/>
    <w:rsid w:val="008D6667"/>
    <w:rsid w:val="008D678C"/>
    <w:rsid w:val="008D76C7"/>
    <w:rsid w:val="008D7E2D"/>
    <w:rsid w:val="008E0027"/>
    <w:rsid w:val="008E146B"/>
    <w:rsid w:val="008E1B6B"/>
    <w:rsid w:val="008E3119"/>
    <w:rsid w:val="008E32F8"/>
    <w:rsid w:val="008E33D0"/>
    <w:rsid w:val="008E4567"/>
    <w:rsid w:val="008E4CA5"/>
    <w:rsid w:val="008E5C2D"/>
    <w:rsid w:val="008E63E6"/>
    <w:rsid w:val="008E710F"/>
    <w:rsid w:val="008E7494"/>
    <w:rsid w:val="008E78D4"/>
    <w:rsid w:val="008F093B"/>
    <w:rsid w:val="008F133E"/>
    <w:rsid w:val="008F16AA"/>
    <w:rsid w:val="008F173A"/>
    <w:rsid w:val="008F2C13"/>
    <w:rsid w:val="008F33D4"/>
    <w:rsid w:val="008F3D1E"/>
    <w:rsid w:val="008F606A"/>
    <w:rsid w:val="008F63D4"/>
    <w:rsid w:val="008F6641"/>
    <w:rsid w:val="008F67F8"/>
    <w:rsid w:val="008F6B99"/>
    <w:rsid w:val="008F7291"/>
    <w:rsid w:val="008F76A4"/>
    <w:rsid w:val="008F7D4E"/>
    <w:rsid w:val="009005CA"/>
    <w:rsid w:val="00900C8E"/>
    <w:rsid w:val="009011B2"/>
    <w:rsid w:val="00901F18"/>
    <w:rsid w:val="0090243C"/>
    <w:rsid w:val="00902C7C"/>
    <w:rsid w:val="00903430"/>
    <w:rsid w:val="00904914"/>
    <w:rsid w:val="00904AC4"/>
    <w:rsid w:val="00905204"/>
    <w:rsid w:val="00905891"/>
    <w:rsid w:val="00906837"/>
    <w:rsid w:val="00906C1D"/>
    <w:rsid w:val="00906DCC"/>
    <w:rsid w:val="00907584"/>
    <w:rsid w:val="009108EB"/>
    <w:rsid w:val="00911F4A"/>
    <w:rsid w:val="009126DB"/>
    <w:rsid w:val="00912F9C"/>
    <w:rsid w:val="00915067"/>
    <w:rsid w:val="00915268"/>
    <w:rsid w:val="00915D20"/>
    <w:rsid w:val="00916E98"/>
    <w:rsid w:val="00917E9B"/>
    <w:rsid w:val="00921512"/>
    <w:rsid w:val="00922261"/>
    <w:rsid w:val="00922673"/>
    <w:rsid w:val="0092273A"/>
    <w:rsid w:val="00924CEF"/>
    <w:rsid w:val="009254C7"/>
    <w:rsid w:val="00925F5C"/>
    <w:rsid w:val="00926713"/>
    <w:rsid w:val="0092746A"/>
    <w:rsid w:val="00927470"/>
    <w:rsid w:val="00927A63"/>
    <w:rsid w:val="0093012E"/>
    <w:rsid w:val="00930224"/>
    <w:rsid w:val="009302B2"/>
    <w:rsid w:val="00930518"/>
    <w:rsid w:val="00930F00"/>
    <w:rsid w:val="009316AE"/>
    <w:rsid w:val="00931857"/>
    <w:rsid w:val="00932BC0"/>
    <w:rsid w:val="00932CE5"/>
    <w:rsid w:val="00933D41"/>
    <w:rsid w:val="00933FFB"/>
    <w:rsid w:val="00934C40"/>
    <w:rsid w:val="009350D2"/>
    <w:rsid w:val="00936436"/>
    <w:rsid w:val="00936B91"/>
    <w:rsid w:val="00937740"/>
    <w:rsid w:val="009406C3"/>
    <w:rsid w:val="0094089D"/>
    <w:rsid w:val="00940AA9"/>
    <w:rsid w:val="00941377"/>
    <w:rsid w:val="00943055"/>
    <w:rsid w:val="009439F8"/>
    <w:rsid w:val="009440D0"/>
    <w:rsid w:val="00944494"/>
    <w:rsid w:val="0094490D"/>
    <w:rsid w:val="0094570B"/>
    <w:rsid w:val="00945C64"/>
    <w:rsid w:val="009469FD"/>
    <w:rsid w:val="0095049A"/>
    <w:rsid w:val="00950AF8"/>
    <w:rsid w:val="009517EE"/>
    <w:rsid w:val="00953903"/>
    <w:rsid w:val="00954C50"/>
    <w:rsid w:val="009556AC"/>
    <w:rsid w:val="0095572B"/>
    <w:rsid w:val="0095746A"/>
    <w:rsid w:val="00960251"/>
    <w:rsid w:val="00960E6B"/>
    <w:rsid w:val="00961595"/>
    <w:rsid w:val="0096205D"/>
    <w:rsid w:val="00962644"/>
    <w:rsid w:val="00962D2F"/>
    <w:rsid w:val="00963DF4"/>
    <w:rsid w:val="009647AE"/>
    <w:rsid w:val="00966B9E"/>
    <w:rsid w:val="00966C9F"/>
    <w:rsid w:val="00967ADB"/>
    <w:rsid w:val="00971657"/>
    <w:rsid w:val="00971873"/>
    <w:rsid w:val="009721B4"/>
    <w:rsid w:val="00972A7F"/>
    <w:rsid w:val="00972B80"/>
    <w:rsid w:val="00972EBE"/>
    <w:rsid w:val="0097385B"/>
    <w:rsid w:val="00973E0B"/>
    <w:rsid w:val="00974012"/>
    <w:rsid w:val="00974746"/>
    <w:rsid w:val="00974B95"/>
    <w:rsid w:val="00974CED"/>
    <w:rsid w:val="00975506"/>
    <w:rsid w:val="00976A88"/>
    <w:rsid w:val="009770A2"/>
    <w:rsid w:val="009774B2"/>
    <w:rsid w:val="00980F3B"/>
    <w:rsid w:val="00981216"/>
    <w:rsid w:val="00982919"/>
    <w:rsid w:val="00982C72"/>
    <w:rsid w:val="00982F79"/>
    <w:rsid w:val="00982FBF"/>
    <w:rsid w:val="009846DA"/>
    <w:rsid w:val="00985051"/>
    <w:rsid w:val="00986A32"/>
    <w:rsid w:val="009870C0"/>
    <w:rsid w:val="00987135"/>
    <w:rsid w:val="00987295"/>
    <w:rsid w:val="009872D8"/>
    <w:rsid w:val="00987CCD"/>
    <w:rsid w:val="00987DF1"/>
    <w:rsid w:val="0099133F"/>
    <w:rsid w:val="0099161A"/>
    <w:rsid w:val="00991B0B"/>
    <w:rsid w:val="00992B07"/>
    <w:rsid w:val="00993041"/>
    <w:rsid w:val="00993595"/>
    <w:rsid w:val="009938D6"/>
    <w:rsid w:val="00994E02"/>
    <w:rsid w:val="00995160"/>
    <w:rsid w:val="009957B8"/>
    <w:rsid w:val="00997731"/>
    <w:rsid w:val="009A0375"/>
    <w:rsid w:val="009A0712"/>
    <w:rsid w:val="009A0E9F"/>
    <w:rsid w:val="009A1C8E"/>
    <w:rsid w:val="009A3700"/>
    <w:rsid w:val="009A415D"/>
    <w:rsid w:val="009A64E7"/>
    <w:rsid w:val="009A6781"/>
    <w:rsid w:val="009A7967"/>
    <w:rsid w:val="009A7C61"/>
    <w:rsid w:val="009B04F1"/>
    <w:rsid w:val="009B0706"/>
    <w:rsid w:val="009B0F41"/>
    <w:rsid w:val="009B11EB"/>
    <w:rsid w:val="009B383A"/>
    <w:rsid w:val="009B3902"/>
    <w:rsid w:val="009B3D2D"/>
    <w:rsid w:val="009B4D8F"/>
    <w:rsid w:val="009B5B8A"/>
    <w:rsid w:val="009B5C6C"/>
    <w:rsid w:val="009B692E"/>
    <w:rsid w:val="009B787C"/>
    <w:rsid w:val="009C06AB"/>
    <w:rsid w:val="009C14CF"/>
    <w:rsid w:val="009C3165"/>
    <w:rsid w:val="009C4324"/>
    <w:rsid w:val="009C49DC"/>
    <w:rsid w:val="009C4DD5"/>
    <w:rsid w:val="009C51F5"/>
    <w:rsid w:val="009C521B"/>
    <w:rsid w:val="009C713A"/>
    <w:rsid w:val="009C7486"/>
    <w:rsid w:val="009D0072"/>
    <w:rsid w:val="009D0102"/>
    <w:rsid w:val="009D14D5"/>
    <w:rsid w:val="009D14FD"/>
    <w:rsid w:val="009D17B5"/>
    <w:rsid w:val="009D1DD3"/>
    <w:rsid w:val="009D1F2A"/>
    <w:rsid w:val="009D209A"/>
    <w:rsid w:val="009D3217"/>
    <w:rsid w:val="009D4D78"/>
    <w:rsid w:val="009D50BE"/>
    <w:rsid w:val="009D5709"/>
    <w:rsid w:val="009D6110"/>
    <w:rsid w:val="009D64E4"/>
    <w:rsid w:val="009D66A5"/>
    <w:rsid w:val="009D7269"/>
    <w:rsid w:val="009D7C83"/>
    <w:rsid w:val="009D7DEE"/>
    <w:rsid w:val="009E0879"/>
    <w:rsid w:val="009E17C1"/>
    <w:rsid w:val="009E1BBB"/>
    <w:rsid w:val="009E32DE"/>
    <w:rsid w:val="009E3423"/>
    <w:rsid w:val="009E364F"/>
    <w:rsid w:val="009E3F10"/>
    <w:rsid w:val="009E4084"/>
    <w:rsid w:val="009E40DC"/>
    <w:rsid w:val="009E4A2B"/>
    <w:rsid w:val="009E4F10"/>
    <w:rsid w:val="009E54D8"/>
    <w:rsid w:val="009E5817"/>
    <w:rsid w:val="009E5B08"/>
    <w:rsid w:val="009E6CD7"/>
    <w:rsid w:val="009E716F"/>
    <w:rsid w:val="009E8830"/>
    <w:rsid w:val="009F0BB6"/>
    <w:rsid w:val="009F120E"/>
    <w:rsid w:val="009F19D0"/>
    <w:rsid w:val="009F44EB"/>
    <w:rsid w:val="009F460D"/>
    <w:rsid w:val="009F4DC5"/>
    <w:rsid w:val="009F53E0"/>
    <w:rsid w:val="009F5A00"/>
    <w:rsid w:val="009F6BAE"/>
    <w:rsid w:val="009F6EB0"/>
    <w:rsid w:val="009F78EB"/>
    <w:rsid w:val="009F7902"/>
    <w:rsid w:val="00A0070B"/>
    <w:rsid w:val="00A0154A"/>
    <w:rsid w:val="00A015D9"/>
    <w:rsid w:val="00A0168E"/>
    <w:rsid w:val="00A01DBC"/>
    <w:rsid w:val="00A02425"/>
    <w:rsid w:val="00A027A6"/>
    <w:rsid w:val="00A02909"/>
    <w:rsid w:val="00A02ABE"/>
    <w:rsid w:val="00A035DA"/>
    <w:rsid w:val="00A0363E"/>
    <w:rsid w:val="00A037FB"/>
    <w:rsid w:val="00A0413D"/>
    <w:rsid w:val="00A04F0C"/>
    <w:rsid w:val="00A0679D"/>
    <w:rsid w:val="00A0698D"/>
    <w:rsid w:val="00A07118"/>
    <w:rsid w:val="00A100ED"/>
    <w:rsid w:val="00A10A8E"/>
    <w:rsid w:val="00A10FEB"/>
    <w:rsid w:val="00A11740"/>
    <w:rsid w:val="00A1184B"/>
    <w:rsid w:val="00A14ADD"/>
    <w:rsid w:val="00A14E82"/>
    <w:rsid w:val="00A157B2"/>
    <w:rsid w:val="00A167C5"/>
    <w:rsid w:val="00A1735B"/>
    <w:rsid w:val="00A20669"/>
    <w:rsid w:val="00A20730"/>
    <w:rsid w:val="00A213BD"/>
    <w:rsid w:val="00A217DE"/>
    <w:rsid w:val="00A21C72"/>
    <w:rsid w:val="00A21DCF"/>
    <w:rsid w:val="00A22224"/>
    <w:rsid w:val="00A236E3"/>
    <w:rsid w:val="00A23BC5"/>
    <w:rsid w:val="00A23E3C"/>
    <w:rsid w:val="00A24A0A"/>
    <w:rsid w:val="00A25098"/>
    <w:rsid w:val="00A25EBE"/>
    <w:rsid w:val="00A2635E"/>
    <w:rsid w:val="00A26543"/>
    <w:rsid w:val="00A269E1"/>
    <w:rsid w:val="00A27845"/>
    <w:rsid w:val="00A3091E"/>
    <w:rsid w:val="00A324D6"/>
    <w:rsid w:val="00A32519"/>
    <w:rsid w:val="00A3304B"/>
    <w:rsid w:val="00A34BE3"/>
    <w:rsid w:val="00A35637"/>
    <w:rsid w:val="00A35E86"/>
    <w:rsid w:val="00A36A35"/>
    <w:rsid w:val="00A37284"/>
    <w:rsid w:val="00A372D5"/>
    <w:rsid w:val="00A40115"/>
    <w:rsid w:val="00A40211"/>
    <w:rsid w:val="00A40221"/>
    <w:rsid w:val="00A40E41"/>
    <w:rsid w:val="00A41840"/>
    <w:rsid w:val="00A41DE1"/>
    <w:rsid w:val="00A42018"/>
    <w:rsid w:val="00A42786"/>
    <w:rsid w:val="00A429E0"/>
    <w:rsid w:val="00A42EB0"/>
    <w:rsid w:val="00A438C5"/>
    <w:rsid w:val="00A44D57"/>
    <w:rsid w:val="00A45228"/>
    <w:rsid w:val="00A460C4"/>
    <w:rsid w:val="00A4699B"/>
    <w:rsid w:val="00A46A90"/>
    <w:rsid w:val="00A46E2A"/>
    <w:rsid w:val="00A50467"/>
    <w:rsid w:val="00A505B3"/>
    <w:rsid w:val="00A51A0A"/>
    <w:rsid w:val="00A5266B"/>
    <w:rsid w:val="00A52835"/>
    <w:rsid w:val="00A5287B"/>
    <w:rsid w:val="00A54D07"/>
    <w:rsid w:val="00A55320"/>
    <w:rsid w:val="00A563B3"/>
    <w:rsid w:val="00A56419"/>
    <w:rsid w:val="00A577CF"/>
    <w:rsid w:val="00A57C28"/>
    <w:rsid w:val="00A604F4"/>
    <w:rsid w:val="00A6087F"/>
    <w:rsid w:val="00A616CC"/>
    <w:rsid w:val="00A616EC"/>
    <w:rsid w:val="00A61861"/>
    <w:rsid w:val="00A626BD"/>
    <w:rsid w:val="00A6420C"/>
    <w:rsid w:val="00A6449C"/>
    <w:rsid w:val="00A646EF"/>
    <w:rsid w:val="00A6473F"/>
    <w:rsid w:val="00A66412"/>
    <w:rsid w:val="00A66DFB"/>
    <w:rsid w:val="00A66E6D"/>
    <w:rsid w:val="00A7039E"/>
    <w:rsid w:val="00A70F08"/>
    <w:rsid w:val="00A712AC"/>
    <w:rsid w:val="00A714B6"/>
    <w:rsid w:val="00A73EB0"/>
    <w:rsid w:val="00A743A5"/>
    <w:rsid w:val="00A7443F"/>
    <w:rsid w:val="00A749BB"/>
    <w:rsid w:val="00A74FE1"/>
    <w:rsid w:val="00A75198"/>
    <w:rsid w:val="00A7528B"/>
    <w:rsid w:val="00A75B3C"/>
    <w:rsid w:val="00A75B87"/>
    <w:rsid w:val="00A75DCF"/>
    <w:rsid w:val="00A776E1"/>
    <w:rsid w:val="00A777BF"/>
    <w:rsid w:val="00A77B0B"/>
    <w:rsid w:val="00A77B3A"/>
    <w:rsid w:val="00A77C48"/>
    <w:rsid w:val="00A77D0A"/>
    <w:rsid w:val="00A77DB6"/>
    <w:rsid w:val="00A80129"/>
    <w:rsid w:val="00A838B9"/>
    <w:rsid w:val="00A85229"/>
    <w:rsid w:val="00A858C2"/>
    <w:rsid w:val="00A864BC"/>
    <w:rsid w:val="00A8672E"/>
    <w:rsid w:val="00A867C0"/>
    <w:rsid w:val="00A87642"/>
    <w:rsid w:val="00A87846"/>
    <w:rsid w:val="00A90965"/>
    <w:rsid w:val="00A91B2B"/>
    <w:rsid w:val="00A91C8B"/>
    <w:rsid w:val="00A949EE"/>
    <w:rsid w:val="00A94DC5"/>
    <w:rsid w:val="00A9544B"/>
    <w:rsid w:val="00A95812"/>
    <w:rsid w:val="00A959D6"/>
    <w:rsid w:val="00A95AC9"/>
    <w:rsid w:val="00A97924"/>
    <w:rsid w:val="00A97AA8"/>
    <w:rsid w:val="00AA0270"/>
    <w:rsid w:val="00AA0D9F"/>
    <w:rsid w:val="00AA28BC"/>
    <w:rsid w:val="00AA3864"/>
    <w:rsid w:val="00AA4ACE"/>
    <w:rsid w:val="00AA5244"/>
    <w:rsid w:val="00AA66EA"/>
    <w:rsid w:val="00AA6FEA"/>
    <w:rsid w:val="00AA70DA"/>
    <w:rsid w:val="00AB0305"/>
    <w:rsid w:val="00AB05AF"/>
    <w:rsid w:val="00AB0B42"/>
    <w:rsid w:val="00AB15CC"/>
    <w:rsid w:val="00AB177D"/>
    <w:rsid w:val="00AB1B62"/>
    <w:rsid w:val="00AB1BE2"/>
    <w:rsid w:val="00AB2261"/>
    <w:rsid w:val="00AB28D7"/>
    <w:rsid w:val="00AB2AB3"/>
    <w:rsid w:val="00AB3379"/>
    <w:rsid w:val="00AB4E9C"/>
    <w:rsid w:val="00AB5A1D"/>
    <w:rsid w:val="00AB5CD6"/>
    <w:rsid w:val="00AB6856"/>
    <w:rsid w:val="00AB6C57"/>
    <w:rsid w:val="00AB77BD"/>
    <w:rsid w:val="00AC0520"/>
    <w:rsid w:val="00AC118C"/>
    <w:rsid w:val="00AC1D3D"/>
    <w:rsid w:val="00AC283A"/>
    <w:rsid w:val="00AC34DD"/>
    <w:rsid w:val="00AC3B2A"/>
    <w:rsid w:val="00AC3F8A"/>
    <w:rsid w:val="00AC3FD9"/>
    <w:rsid w:val="00AC4570"/>
    <w:rsid w:val="00AD031D"/>
    <w:rsid w:val="00AD0727"/>
    <w:rsid w:val="00AD0790"/>
    <w:rsid w:val="00AD1B2A"/>
    <w:rsid w:val="00AD2E3D"/>
    <w:rsid w:val="00AD3468"/>
    <w:rsid w:val="00AD40E2"/>
    <w:rsid w:val="00AD411C"/>
    <w:rsid w:val="00AD44D3"/>
    <w:rsid w:val="00AD4C9F"/>
    <w:rsid w:val="00AD52B4"/>
    <w:rsid w:val="00AD5B73"/>
    <w:rsid w:val="00AD5D11"/>
    <w:rsid w:val="00AD6995"/>
    <w:rsid w:val="00AD6A75"/>
    <w:rsid w:val="00AD6E3D"/>
    <w:rsid w:val="00AD7775"/>
    <w:rsid w:val="00AD7F35"/>
    <w:rsid w:val="00AE0434"/>
    <w:rsid w:val="00AE0B0C"/>
    <w:rsid w:val="00AE1767"/>
    <w:rsid w:val="00AE1A6A"/>
    <w:rsid w:val="00AE3908"/>
    <w:rsid w:val="00AE40AC"/>
    <w:rsid w:val="00AE52CF"/>
    <w:rsid w:val="00AF1292"/>
    <w:rsid w:val="00AF1BEB"/>
    <w:rsid w:val="00AF2B68"/>
    <w:rsid w:val="00AF374E"/>
    <w:rsid w:val="00AF44C4"/>
    <w:rsid w:val="00AF4614"/>
    <w:rsid w:val="00AF467B"/>
    <w:rsid w:val="00AF64B3"/>
    <w:rsid w:val="00B0063A"/>
    <w:rsid w:val="00B00C40"/>
    <w:rsid w:val="00B00C77"/>
    <w:rsid w:val="00B012AE"/>
    <w:rsid w:val="00B01AA1"/>
    <w:rsid w:val="00B01C7D"/>
    <w:rsid w:val="00B0392F"/>
    <w:rsid w:val="00B03CC7"/>
    <w:rsid w:val="00B04E20"/>
    <w:rsid w:val="00B05873"/>
    <w:rsid w:val="00B077CB"/>
    <w:rsid w:val="00B07DE1"/>
    <w:rsid w:val="00B11857"/>
    <w:rsid w:val="00B11B30"/>
    <w:rsid w:val="00B11CB4"/>
    <w:rsid w:val="00B121AD"/>
    <w:rsid w:val="00B13CBF"/>
    <w:rsid w:val="00B14659"/>
    <w:rsid w:val="00B1486B"/>
    <w:rsid w:val="00B16487"/>
    <w:rsid w:val="00B1730E"/>
    <w:rsid w:val="00B1749A"/>
    <w:rsid w:val="00B203A6"/>
    <w:rsid w:val="00B20A7F"/>
    <w:rsid w:val="00B20AEC"/>
    <w:rsid w:val="00B20CBE"/>
    <w:rsid w:val="00B20F18"/>
    <w:rsid w:val="00B20F7C"/>
    <w:rsid w:val="00B20FFF"/>
    <w:rsid w:val="00B211AE"/>
    <w:rsid w:val="00B21329"/>
    <w:rsid w:val="00B22342"/>
    <w:rsid w:val="00B22AE0"/>
    <w:rsid w:val="00B23469"/>
    <w:rsid w:val="00B25F80"/>
    <w:rsid w:val="00B26045"/>
    <w:rsid w:val="00B261FC"/>
    <w:rsid w:val="00B26A58"/>
    <w:rsid w:val="00B279AD"/>
    <w:rsid w:val="00B3029C"/>
    <w:rsid w:val="00B30A60"/>
    <w:rsid w:val="00B330BA"/>
    <w:rsid w:val="00B3347E"/>
    <w:rsid w:val="00B335A2"/>
    <w:rsid w:val="00B336F4"/>
    <w:rsid w:val="00B33EED"/>
    <w:rsid w:val="00B3474D"/>
    <w:rsid w:val="00B368B9"/>
    <w:rsid w:val="00B37896"/>
    <w:rsid w:val="00B37DB3"/>
    <w:rsid w:val="00B4281C"/>
    <w:rsid w:val="00B434CC"/>
    <w:rsid w:val="00B43C38"/>
    <w:rsid w:val="00B46C24"/>
    <w:rsid w:val="00B473BC"/>
    <w:rsid w:val="00B473D6"/>
    <w:rsid w:val="00B52F28"/>
    <w:rsid w:val="00B5328B"/>
    <w:rsid w:val="00B53C8E"/>
    <w:rsid w:val="00B5409F"/>
    <w:rsid w:val="00B5508A"/>
    <w:rsid w:val="00B55515"/>
    <w:rsid w:val="00B55FA2"/>
    <w:rsid w:val="00B55FAC"/>
    <w:rsid w:val="00B57072"/>
    <w:rsid w:val="00B5757D"/>
    <w:rsid w:val="00B5794E"/>
    <w:rsid w:val="00B57A21"/>
    <w:rsid w:val="00B60ADD"/>
    <w:rsid w:val="00B610A5"/>
    <w:rsid w:val="00B615D2"/>
    <w:rsid w:val="00B61BC8"/>
    <w:rsid w:val="00B62141"/>
    <w:rsid w:val="00B62C1A"/>
    <w:rsid w:val="00B62C1E"/>
    <w:rsid w:val="00B62D6E"/>
    <w:rsid w:val="00B634D4"/>
    <w:rsid w:val="00B63C77"/>
    <w:rsid w:val="00B64700"/>
    <w:rsid w:val="00B652C7"/>
    <w:rsid w:val="00B66022"/>
    <w:rsid w:val="00B6614F"/>
    <w:rsid w:val="00B668C2"/>
    <w:rsid w:val="00B679D3"/>
    <w:rsid w:val="00B7099F"/>
    <w:rsid w:val="00B71F2C"/>
    <w:rsid w:val="00B72996"/>
    <w:rsid w:val="00B72D98"/>
    <w:rsid w:val="00B72F0F"/>
    <w:rsid w:val="00B737E7"/>
    <w:rsid w:val="00B73ACD"/>
    <w:rsid w:val="00B73E50"/>
    <w:rsid w:val="00B74273"/>
    <w:rsid w:val="00B747B1"/>
    <w:rsid w:val="00B74F4B"/>
    <w:rsid w:val="00B7561E"/>
    <w:rsid w:val="00B75A27"/>
    <w:rsid w:val="00B763CB"/>
    <w:rsid w:val="00B76DFE"/>
    <w:rsid w:val="00B76E61"/>
    <w:rsid w:val="00B7711C"/>
    <w:rsid w:val="00B808D6"/>
    <w:rsid w:val="00B81291"/>
    <w:rsid w:val="00B81958"/>
    <w:rsid w:val="00B82E33"/>
    <w:rsid w:val="00B83A3C"/>
    <w:rsid w:val="00B83CD7"/>
    <w:rsid w:val="00B84E2F"/>
    <w:rsid w:val="00B85126"/>
    <w:rsid w:val="00B85534"/>
    <w:rsid w:val="00B85858"/>
    <w:rsid w:val="00B85D09"/>
    <w:rsid w:val="00B85DAE"/>
    <w:rsid w:val="00B863F4"/>
    <w:rsid w:val="00B86A78"/>
    <w:rsid w:val="00B878FE"/>
    <w:rsid w:val="00B919C4"/>
    <w:rsid w:val="00B921EE"/>
    <w:rsid w:val="00B92CFE"/>
    <w:rsid w:val="00B94EAD"/>
    <w:rsid w:val="00B9599E"/>
    <w:rsid w:val="00B95B7B"/>
    <w:rsid w:val="00B96ABA"/>
    <w:rsid w:val="00B971CF"/>
    <w:rsid w:val="00B97616"/>
    <w:rsid w:val="00B97665"/>
    <w:rsid w:val="00BA07D9"/>
    <w:rsid w:val="00BA14D9"/>
    <w:rsid w:val="00BA1FD4"/>
    <w:rsid w:val="00BA219F"/>
    <w:rsid w:val="00BA2657"/>
    <w:rsid w:val="00BA2887"/>
    <w:rsid w:val="00BA377D"/>
    <w:rsid w:val="00BA37A6"/>
    <w:rsid w:val="00BA42B2"/>
    <w:rsid w:val="00BA55E7"/>
    <w:rsid w:val="00BA59EE"/>
    <w:rsid w:val="00BA6B21"/>
    <w:rsid w:val="00BA776C"/>
    <w:rsid w:val="00BA79FD"/>
    <w:rsid w:val="00BA7AB3"/>
    <w:rsid w:val="00BB0C80"/>
    <w:rsid w:val="00BB0D8A"/>
    <w:rsid w:val="00BB0DC8"/>
    <w:rsid w:val="00BB0E6A"/>
    <w:rsid w:val="00BB3AB2"/>
    <w:rsid w:val="00BB47EC"/>
    <w:rsid w:val="00BB48F1"/>
    <w:rsid w:val="00BB4CC1"/>
    <w:rsid w:val="00BB6690"/>
    <w:rsid w:val="00BC0172"/>
    <w:rsid w:val="00BC0494"/>
    <w:rsid w:val="00BC0780"/>
    <w:rsid w:val="00BC1FCC"/>
    <w:rsid w:val="00BC2AA0"/>
    <w:rsid w:val="00BC2F71"/>
    <w:rsid w:val="00BC32E0"/>
    <w:rsid w:val="00BC5E03"/>
    <w:rsid w:val="00BC6EF8"/>
    <w:rsid w:val="00BC7192"/>
    <w:rsid w:val="00BC7285"/>
    <w:rsid w:val="00BC7679"/>
    <w:rsid w:val="00BD009E"/>
    <w:rsid w:val="00BD1E90"/>
    <w:rsid w:val="00BD20A7"/>
    <w:rsid w:val="00BD284D"/>
    <w:rsid w:val="00BD2A60"/>
    <w:rsid w:val="00BD32A4"/>
    <w:rsid w:val="00BD3DD3"/>
    <w:rsid w:val="00BD50C7"/>
    <w:rsid w:val="00BD5E93"/>
    <w:rsid w:val="00BD648E"/>
    <w:rsid w:val="00BD7B60"/>
    <w:rsid w:val="00BE079F"/>
    <w:rsid w:val="00BE157F"/>
    <w:rsid w:val="00BE1D02"/>
    <w:rsid w:val="00BE1DBA"/>
    <w:rsid w:val="00BE2C50"/>
    <w:rsid w:val="00BE30AC"/>
    <w:rsid w:val="00BE3EF2"/>
    <w:rsid w:val="00BE4A37"/>
    <w:rsid w:val="00BE5017"/>
    <w:rsid w:val="00BE50B0"/>
    <w:rsid w:val="00BE51FB"/>
    <w:rsid w:val="00BE5366"/>
    <w:rsid w:val="00BE57C7"/>
    <w:rsid w:val="00BE68DC"/>
    <w:rsid w:val="00BE7707"/>
    <w:rsid w:val="00BE7934"/>
    <w:rsid w:val="00BE7E41"/>
    <w:rsid w:val="00BF00D4"/>
    <w:rsid w:val="00BF0340"/>
    <w:rsid w:val="00BF0AA6"/>
    <w:rsid w:val="00BF0CBF"/>
    <w:rsid w:val="00BF26C8"/>
    <w:rsid w:val="00BF28C9"/>
    <w:rsid w:val="00BF3AE0"/>
    <w:rsid w:val="00BF4769"/>
    <w:rsid w:val="00BF5EA3"/>
    <w:rsid w:val="00BF64E5"/>
    <w:rsid w:val="00BF6CB8"/>
    <w:rsid w:val="00C005B1"/>
    <w:rsid w:val="00C0097B"/>
    <w:rsid w:val="00C0218C"/>
    <w:rsid w:val="00C02945"/>
    <w:rsid w:val="00C03288"/>
    <w:rsid w:val="00C03EB8"/>
    <w:rsid w:val="00C03F60"/>
    <w:rsid w:val="00C04C79"/>
    <w:rsid w:val="00C05351"/>
    <w:rsid w:val="00C05644"/>
    <w:rsid w:val="00C05D5A"/>
    <w:rsid w:val="00C06460"/>
    <w:rsid w:val="00C067ED"/>
    <w:rsid w:val="00C0681D"/>
    <w:rsid w:val="00C0704B"/>
    <w:rsid w:val="00C07331"/>
    <w:rsid w:val="00C10510"/>
    <w:rsid w:val="00C10676"/>
    <w:rsid w:val="00C11CAB"/>
    <w:rsid w:val="00C1258A"/>
    <w:rsid w:val="00C12BAB"/>
    <w:rsid w:val="00C13FED"/>
    <w:rsid w:val="00C1461F"/>
    <w:rsid w:val="00C1470A"/>
    <w:rsid w:val="00C16076"/>
    <w:rsid w:val="00C160BE"/>
    <w:rsid w:val="00C166EC"/>
    <w:rsid w:val="00C16BF9"/>
    <w:rsid w:val="00C179C2"/>
    <w:rsid w:val="00C20372"/>
    <w:rsid w:val="00C205B5"/>
    <w:rsid w:val="00C20657"/>
    <w:rsid w:val="00C208B7"/>
    <w:rsid w:val="00C20BFA"/>
    <w:rsid w:val="00C215E3"/>
    <w:rsid w:val="00C22676"/>
    <w:rsid w:val="00C22FC9"/>
    <w:rsid w:val="00C2310E"/>
    <w:rsid w:val="00C24289"/>
    <w:rsid w:val="00C24A1A"/>
    <w:rsid w:val="00C2507B"/>
    <w:rsid w:val="00C251E9"/>
    <w:rsid w:val="00C26CE0"/>
    <w:rsid w:val="00C27680"/>
    <w:rsid w:val="00C278E2"/>
    <w:rsid w:val="00C307B8"/>
    <w:rsid w:val="00C30E96"/>
    <w:rsid w:val="00C317D8"/>
    <w:rsid w:val="00C321AA"/>
    <w:rsid w:val="00C32655"/>
    <w:rsid w:val="00C34B1B"/>
    <w:rsid w:val="00C3507B"/>
    <w:rsid w:val="00C35E98"/>
    <w:rsid w:val="00C36740"/>
    <w:rsid w:val="00C402D5"/>
    <w:rsid w:val="00C4068E"/>
    <w:rsid w:val="00C40C6C"/>
    <w:rsid w:val="00C4145C"/>
    <w:rsid w:val="00C4153C"/>
    <w:rsid w:val="00C41677"/>
    <w:rsid w:val="00C41B62"/>
    <w:rsid w:val="00C41BA7"/>
    <w:rsid w:val="00C4279C"/>
    <w:rsid w:val="00C43DB7"/>
    <w:rsid w:val="00C442B2"/>
    <w:rsid w:val="00C45597"/>
    <w:rsid w:val="00C458C2"/>
    <w:rsid w:val="00C45C6F"/>
    <w:rsid w:val="00C4670B"/>
    <w:rsid w:val="00C47094"/>
    <w:rsid w:val="00C4750A"/>
    <w:rsid w:val="00C4766D"/>
    <w:rsid w:val="00C50411"/>
    <w:rsid w:val="00C505DC"/>
    <w:rsid w:val="00C50D19"/>
    <w:rsid w:val="00C51209"/>
    <w:rsid w:val="00C52198"/>
    <w:rsid w:val="00C52A69"/>
    <w:rsid w:val="00C53625"/>
    <w:rsid w:val="00C536BE"/>
    <w:rsid w:val="00C542CD"/>
    <w:rsid w:val="00C5452E"/>
    <w:rsid w:val="00C54C15"/>
    <w:rsid w:val="00C55696"/>
    <w:rsid w:val="00C5571F"/>
    <w:rsid w:val="00C55756"/>
    <w:rsid w:val="00C55B77"/>
    <w:rsid w:val="00C5610F"/>
    <w:rsid w:val="00C6004F"/>
    <w:rsid w:val="00C60FFC"/>
    <w:rsid w:val="00C61FAB"/>
    <w:rsid w:val="00C625DE"/>
    <w:rsid w:val="00C62E53"/>
    <w:rsid w:val="00C63CA2"/>
    <w:rsid w:val="00C64018"/>
    <w:rsid w:val="00C648A0"/>
    <w:rsid w:val="00C653A7"/>
    <w:rsid w:val="00C66A56"/>
    <w:rsid w:val="00C66E38"/>
    <w:rsid w:val="00C6798F"/>
    <w:rsid w:val="00C70280"/>
    <w:rsid w:val="00C71D02"/>
    <w:rsid w:val="00C74113"/>
    <w:rsid w:val="00C74366"/>
    <w:rsid w:val="00C74E78"/>
    <w:rsid w:val="00C763D2"/>
    <w:rsid w:val="00C764EC"/>
    <w:rsid w:val="00C76CE9"/>
    <w:rsid w:val="00C803AA"/>
    <w:rsid w:val="00C805B6"/>
    <w:rsid w:val="00C80F1D"/>
    <w:rsid w:val="00C81413"/>
    <w:rsid w:val="00C8279C"/>
    <w:rsid w:val="00C8329A"/>
    <w:rsid w:val="00C83BF5"/>
    <w:rsid w:val="00C83F09"/>
    <w:rsid w:val="00C8499F"/>
    <w:rsid w:val="00C86446"/>
    <w:rsid w:val="00C86C00"/>
    <w:rsid w:val="00C87B86"/>
    <w:rsid w:val="00C9090A"/>
    <w:rsid w:val="00C90BA3"/>
    <w:rsid w:val="00C91276"/>
    <w:rsid w:val="00C91D3F"/>
    <w:rsid w:val="00C92A55"/>
    <w:rsid w:val="00C92CB7"/>
    <w:rsid w:val="00C92F65"/>
    <w:rsid w:val="00C931F3"/>
    <w:rsid w:val="00C938E1"/>
    <w:rsid w:val="00C94064"/>
    <w:rsid w:val="00C94AFD"/>
    <w:rsid w:val="00C94DF3"/>
    <w:rsid w:val="00C958E9"/>
    <w:rsid w:val="00C97441"/>
    <w:rsid w:val="00CA02F1"/>
    <w:rsid w:val="00CA0A25"/>
    <w:rsid w:val="00CA105D"/>
    <w:rsid w:val="00CA1413"/>
    <w:rsid w:val="00CA1647"/>
    <w:rsid w:val="00CA1F81"/>
    <w:rsid w:val="00CA2186"/>
    <w:rsid w:val="00CA2FCA"/>
    <w:rsid w:val="00CA49BE"/>
    <w:rsid w:val="00CA4AD7"/>
    <w:rsid w:val="00CA4AD8"/>
    <w:rsid w:val="00CA4F4D"/>
    <w:rsid w:val="00CA5179"/>
    <w:rsid w:val="00CA524D"/>
    <w:rsid w:val="00CA5655"/>
    <w:rsid w:val="00CA601B"/>
    <w:rsid w:val="00CA6756"/>
    <w:rsid w:val="00CA6A1F"/>
    <w:rsid w:val="00CB1300"/>
    <w:rsid w:val="00CB2B0C"/>
    <w:rsid w:val="00CB32E7"/>
    <w:rsid w:val="00CB53CB"/>
    <w:rsid w:val="00CB6576"/>
    <w:rsid w:val="00CB7C79"/>
    <w:rsid w:val="00CC00BB"/>
    <w:rsid w:val="00CC29A3"/>
    <w:rsid w:val="00CC43EE"/>
    <w:rsid w:val="00CC54A0"/>
    <w:rsid w:val="00CC5B47"/>
    <w:rsid w:val="00CC6952"/>
    <w:rsid w:val="00CC6DC8"/>
    <w:rsid w:val="00CC6F8C"/>
    <w:rsid w:val="00CC74CA"/>
    <w:rsid w:val="00CC750F"/>
    <w:rsid w:val="00CD00D2"/>
    <w:rsid w:val="00CD195E"/>
    <w:rsid w:val="00CD2031"/>
    <w:rsid w:val="00CD25BA"/>
    <w:rsid w:val="00CD2C4C"/>
    <w:rsid w:val="00CD2D2B"/>
    <w:rsid w:val="00CD3017"/>
    <w:rsid w:val="00CD33A9"/>
    <w:rsid w:val="00CD3915"/>
    <w:rsid w:val="00CD41D8"/>
    <w:rsid w:val="00CD445F"/>
    <w:rsid w:val="00CD4B2B"/>
    <w:rsid w:val="00CD50B3"/>
    <w:rsid w:val="00CD5140"/>
    <w:rsid w:val="00CD5940"/>
    <w:rsid w:val="00CD61C0"/>
    <w:rsid w:val="00CD622A"/>
    <w:rsid w:val="00CD7B7B"/>
    <w:rsid w:val="00CE11DA"/>
    <w:rsid w:val="00CE236B"/>
    <w:rsid w:val="00CE24B9"/>
    <w:rsid w:val="00CE2B16"/>
    <w:rsid w:val="00CE3124"/>
    <w:rsid w:val="00CE3740"/>
    <w:rsid w:val="00CE4EBB"/>
    <w:rsid w:val="00CE5561"/>
    <w:rsid w:val="00CE5A05"/>
    <w:rsid w:val="00CE5CE6"/>
    <w:rsid w:val="00CE6B09"/>
    <w:rsid w:val="00CE73D2"/>
    <w:rsid w:val="00CE7BAA"/>
    <w:rsid w:val="00CF08FD"/>
    <w:rsid w:val="00CF0E2D"/>
    <w:rsid w:val="00CF1341"/>
    <w:rsid w:val="00CF2D98"/>
    <w:rsid w:val="00CF2DB5"/>
    <w:rsid w:val="00CF3EA4"/>
    <w:rsid w:val="00CF461D"/>
    <w:rsid w:val="00CF5DA7"/>
    <w:rsid w:val="00CF61DA"/>
    <w:rsid w:val="00CF62AA"/>
    <w:rsid w:val="00CF6B7F"/>
    <w:rsid w:val="00CF6E33"/>
    <w:rsid w:val="00CF79A4"/>
    <w:rsid w:val="00D01380"/>
    <w:rsid w:val="00D0291D"/>
    <w:rsid w:val="00D02E71"/>
    <w:rsid w:val="00D039F6"/>
    <w:rsid w:val="00D04163"/>
    <w:rsid w:val="00D04239"/>
    <w:rsid w:val="00D047BF"/>
    <w:rsid w:val="00D04AE5"/>
    <w:rsid w:val="00D04C85"/>
    <w:rsid w:val="00D056DE"/>
    <w:rsid w:val="00D07B0B"/>
    <w:rsid w:val="00D104CB"/>
    <w:rsid w:val="00D10AEC"/>
    <w:rsid w:val="00D10B5D"/>
    <w:rsid w:val="00D11D83"/>
    <w:rsid w:val="00D1281E"/>
    <w:rsid w:val="00D128D6"/>
    <w:rsid w:val="00D12C7B"/>
    <w:rsid w:val="00D12C8D"/>
    <w:rsid w:val="00D1642C"/>
    <w:rsid w:val="00D16876"/>
    <w:rsid w:val="00D16DB5"/>
    <w:rsid w:val="00D17E3B"/>
    <w:rsid w:val="00D17ED0"/>
    <w:rsid w:val="00D20346"/>
    <w:rsid w:val="00D22E65"/>
    <w:rsid w:val="00D23081"/>
    <w:rsid w:val="00D2433B"/>
    <w:rsid w:val="00D25AC6"/>
    <w:rsid w:val="00D26386"/>
    <w:rsid w:val="00D30403"/>
    <w:rsid w:val="00D304BC"/>
    <w:rsid w:val="00D307F6"/>
    <w:rsid w:val="00D30FDA"/>
    <w:rsid w:val="00D31112"/>
    <w:rsid w:val="00D3151D"/>
    <w:rsid w:val="00D315DF"/>
    <w:rsid w:val="00D320A4"/>
    <w:rsid w:val="00D3279A"/>
    <w:rsid w:val="00D33566"/>
    <w:rsid w:val="00D33B1F"/>
    <w:rsid w:val="00D33BEC"/>
    <w:rsid w:val="00D343B7"/>
    <w:rsid w:val="00D350B7"/>
    <w:rsid w:val="00D35B5A"/>
    <w:rsid w:val="00D3777F"/>
    <w:rsid w:val="00D43235"/>
    <w:rsid w:val="00D432DC"/>
    <w:rsid w:val="00D43C71"/>
    <w:rsid w:val="00D43DFC"/>
    <w:rsid w:val="00D445DE"/>
    <w:rsid w:val="00D44DA3"/>
    <w:rsid w:val="00D455D4"/>
    <w:rsid w:val="00D45A08"/>
    <w:rsid w:val="00D45F80"/>
    <w:rsid w:val="00D46215"/>
    <w:rsid w:val="00D477FF"/>
    <w:rsid w:val="00D5322D"/>
    <w:rsid w:val="00D53254"/>
    <w:rsid w:val="00D53F9D"/>
    <w:rsid w:val="00D548C6"/>
    <w:rsid w:val="00D557D1"/>
    <w:rsid w:val="00D5595C"/>
    <w:rsid w:val="00D56F0C"/>
    <w:rsid w:val="00D5735B"/>
    <w:rsid w:val="00D60584"/>
    <w:rsid w:val="00D609F8"/>
    <w:rsid w:val="00D60A62"/>
    <w:rsid w:val="00D6210D"/>
    <w:rsid w:val="00D626A0"/>
    <w:rsid w:val="00D626B0"/>
    <w:rsid w:val="00D62C29"/>
    <w:rsid w:val="00D637C4"/>
    <w:rsid w:val="00D63FEA"/>
    <w:rsid w:val="00D6470D"/>
    <w:rsid w:val="00D64FC7"/>
    <w:rsid w:val="00D656E8"/>
    <w:rsid w:val="00D66065"/>
    <w:rsid w:val="00D662D3"/>
    <w:rsid w:val="00D6634C"/>
    <w:rsid w:val="00D66687"/>
    <w:rsid w:val="00D66852"/>
    <w:rsid w:val="00D669D1"/>
    <w:rsid w:val="00D66BFF"/>
    <w:rsid w:val="00D66CCD"/>
    <w:rsid w:val="00D66EC6"/>
    <w:rsid w:val="00D7093B"/>
    <w:rsid w:val="00D72396"/>
    <w:rsid w:val="00D72529"/>
    <w:rsid w:val="00D742B6"/>
    <w:rsid w:val="00D74301"/>
    <w:rsid w:val="00D762F7"/>
    <w:rsid w:val="00D769D6"/>
    <w:rsid w:val="00D76A8E"/>
    <w:rsid w:val="00D7747E"/>
    <w:rsid w:val="00D7756B"/>
    <w:rsid w:val="00D77589"/>
    <w:rsid w:val="00D77A54"/>
    <w:rsid w:val="00D77E01"/>
    <w:rsid w:val="00D80698"/>
    <w:rsid w:val="00D80920"/>
    <w:rsid w:val="00D80D43"/>
    <w:rsid w:val="00D80E9D"/>
    <w:rsid w:val="00D80EDD"/>
    <w:rsid w:val="00D81343"/>
    <w:rsid w:val="00D81F02"/>
    <w:rsid w:val="00D823CE"/>
    <w:rsid w:val="00D826E3"/>
    <w:rsid w:val="00D82ABC"/>
    <w:rsid w:val="00D83158"/>
    <w:rsid w:val="00D83616"/>
    <w:rsid w:val="00D838BA"/>
    <w:rsid w:val="00D83BA3"/>
    <w:rsid w:val="00D83BD5"/>
    <w:rsid w:val="00D83D32"/>
    <w:rsid w:val="00D84BD4"/>
    <w:rsid w:val="00D8618A"/>
    <w:rsid w:val="00D876A5"/>
    <w:rsid w:val="00D87B97"/>
    <w:rsid w:val="00D90726"/>
    <w:rsid w:val="00D923B2"/>
    <w:rsid w:val="00D92B34"/>
    <w:rsid w:val="00D92D44"/>
    <w:rsid w:val="00D92DCC"/>
    <w:rsid w:val="00D9333E"/>
    <w:rsid w:val="00D93A1F"/>
    <w:rsid w:val="00D942E1"/>
    <w:rsid w:val="00D95496"/>
    <w:rsid w:val="00D9556C"/>
    <w:rsid w:val="00D9600A"/>
    <w:rsid w:val="00D9644A"/>
    <w:rsid w:val="00D97167"/>
    <w:rsid w:val="00D974E7"/>
    <w:rsid w:val="00DA055B"/>
    <w:rsid w:val="00DA23D8"/>
    <w:rsid w:val="00DA4699"/>
    <w:rsid w:val="00DA4F24"/>
    <w:rsid w:val="00DA4F7A"/>
    <w:rsid w:val="00DA58D6"/>
    <w:rsid w:val="00DA5FD9"/>
    <w:rsid w:val="00DA6620"/>
    <w:rsid w:val="00DA7E37"/>
    <w:rsid w:val="00DA7E64"/>
    <w:rsid w:val="00DB09E8"/>
    <w:rsid w:val="00DB23CB"/>
    <w:rsid w:val="00DB2F8B"/>
    <w:rsid w:val="00DB54E4"/>
    <w:rsid w:val="00DB55CF"/>
    <w:rsid w:val="00DB5C17"/>
    <w:rsid w:val="00DB5E8F"/>
    <w:rsid w:val="00DB69DD"/>
    <w:rsid w:val="00DB6D17"/>
    <w:rsid w:val="00DB7890"/>
    <w:rsid w:val="00DB7C5D"/>
    <w:rsid w:val="00DC0CB2"/>
    <w:rsid w:val="00DC11D4"/>
    <w:rsid w:val="00DC16B2"/>
    <w:rsid w:val="00DC1CF0"/>
    <w:rsid w:val="00DC1DCB"/>
    <w:rsid w:val="00DC4335"/>
    <w:rsid w:val="00DC47D3"/>
    <w:rsid w:val="00DC47FE"/>
    <w:rsid w:val="00DC557F"/>
    <w:rsid w:val="00DC7F6C"/>
    <w:rsid w:val="00DD041C"/>
    <w:rsid w:val="00DD186C"/>
    <w:rsid w:val="00DD1E4C"/>
    <w:rsid w:val="00DD37AA"/>
    <w:rsid w:val="00DD40AF"/>
    <w:rsid w:val="00DD49F9"/>
    <w:rsid w:val="00DD5046"/>
    <w:rsid w:val="00DD51AA"/>
    <w:rsid w:val="00DD52EE"/>
    <w:rsid w:val="00DD5FD5"/>
    <w:rsid w:val="00DD7F01"/>
    <w:rsid w:val="00DE0026"/>
    <w:rsid w:val="00DE057A"/>
    <w:rsid w:val="00DE09C6"/>
    <w:rsid w:val="00DE0BD5"/>
    <w:rsid w:val="00DE1556"/>
    <w:rsid w:val="00DE2093"/>
    <w:rsid w:val="00DE2E76"/>
    <w:rsid w:val="00DE39BD"/>
    <w:rsid w:val="00DE5BF7"/>
    <w:rsid w:val="00DE7C19"/>
    <w:rsid w:val="00DF0650"/>
    <w:rsid w:val="00DF202F"/>
    <w:rsid w:val="00DF34E7"/>
    <w:rsid w:val="00DF3849"/>
    <w:rsid w:val="00DF3AD8"/>
    <w:rsid w:val="00DF4977"/>
    <w:rsid w:val="00DF5F47"/>
    <w:rsid w:val="00DF7234"/>
    <w:rsid w:val="00DF7281"/>
    <w:rsid w:val="00DF742F"/>
    <w:rsid w:val="00DF765E"/>
    <w:rsid w:val="00DF77AA"/>
    <w:rsid w:val="00E012B3"/>
    <w:rsid w:val="00E045C3"/>
    <w:rsid w:val="00E04DAE"/>
    <w:rsid w:val="00E04DDA"/>
    <w:rsid w:val="00E052E0"/>
    <w:rsid w:val="00E05ECA"/>
    <w:rsid w:val="00E06031"/>
    <w:rsid w:val="00E0617C"/>
    <w:rsid w:val="00E1057D"/>
    <w:rsid w:val="00E10C05"/>
    <w:rsid w:val="00E10C99"/>
    <w:rsid w:val="00E10E61"/>
    <w:rsid w:val="00E119A1"/>
    <w:rsid w:val="00E11E2C"/>
    <w:rsid w:val="00E12437"/>
    <w:rsid w:val="00E130D4"/>
    <w:rsid w:val="00E135BA"/>
    <w:rsid w:val="00E13B82"/>
    <w:rsid w:val="00E14C93"/>
    <w:rsid w:val="00E158E9"/>
    <w:rsid w:val="00E15978"/>
    <w:rsid w:val="00E16A20"/>
    <w:rsid w:val="00E16B0D"/>
    <w:rsid w:val="00E16DB1"/>
    <w:rsid w:val="00E16E8E"/>
    <w:rsid w:val="00E20032"/>
    <w:rsid w:val="00E20DEF"/>
    <w:rsid w:val="00E21CD1"/>
    <w:rsid w:val="00E2210C"/>
    <w:rsid w:val="00E227D2"/>
    <w:rsid w:val="00E2409C"/>
    <w:rsid w:val="00E24C28"/>
    <w:rsid w:val="00E24D41"/>
    <w:rsid w:val="00E24EA8"/>
    <w:rsid w:val="00E250CB"/>
    <w:rsid w:val="00E250DF"/>
    <w:rsid w:val="00E25EF7"/>
    <w:rsid w:val="00E25F27"/>
    <w:rsid w:val="00E26ABE"/>
    <w:rsid w:val="00E26B89"/>
    <w:rsid w:val="00E270AE"/>
    <w:rsid w:val="00E27816"/>
    <w:rsid w:val="00E27A74"/>
    <w:rsid w:val="00E302B5"/>
    <w:rsid w:val="00E31AFC"/>
    <w:rsid w:val="00E32458"/>
    <w:rsid w:val="00E325A4"/>
    <w:rsid w:val="00E328E8"/>
    <w:rsid w:val="00E33189"/>
    <w:rsid w:val="00E3346C"/>
    <w:rsid w:val="00E3357B"/>
    <w:rsid w:val="00E33FDC"/>
    <w:rsid w:val="00E34445"/>
    <w:rsid w:val="00E374AB"/>
    <w:rsid w:val="00E37759"/>
    <w:rsid w:val="00E378BE"/>
    <w:rsid w:val="00E37B6E"/>
    <w:rsid w:val="00E40171"/>
    <w:rsid w:val="00E40D68"/>
    <w:rsid w:val="00E41D7D"/>
    <w:rsid w:val="00E422BD"/>
    <w:rsid w:val="00E42C7E"/>
    <w:rsid w:val="00E444A1"/>
    <w:rsid w:val="00E45980"/>
    <w:rsid w:val="00E4659C"/>
    <w:rsid w:val="00E4666A"/>
    <w:rsid w:val="00E47650"/>
    <w:rsid w:val="00E47A05"/>
    <w:rsid w:val="00E47ECD"/>
    <w:rsid w:val="00E50068"/>
    <w:rsid w:val="00E50360"/>
    <w:rsid w:val="00E50C23"/>
    <w:rsid w:val="00E51248"/>
    <w:rsid w:val="00E51724"/>
    <w:rsid w:val="00E51842"/>
    <w:rsid w:val="00E5188C"/>
    <w:rsid w:val="00E52804"/>
    <w:rsid w:val="00E528C4"/>
    <w:rsid w:val="00E52DC4"/>
    <w:rsid w:val="00E53A11"/>
    <w:rsid w:val="00E54ED3"/>
    <w:rsid w:val="00E55172"/>
    <w:rsid w:val="00E55368"/>
    <w:rsid w:val="00E554F9"/>
    <w:rsid w:val="00E55528"/>
    <w:rsid w:val="00E5594F"/>
    <w:rsid w:val="00E56166"/>
    <w:rsid w:val="00E57195"/>
    <w:rsid w:val="00E60959"/>
    <w:rsid w:val="00E60CE1"/>
    <w:rsid w:val="00E61640"/>
    <w:rsid w:val="00E618A5"/>
    <w:rsid w:val="00E64118"/>
    <w:rsid w:val="00E644FF"/>
    <w:rsid w:val="00E64ECE"/>
    <w:rsid w:val="00E65119"/>
    <w:rsid w:val="00E6517F"/>
    <w:rsid w:val="00E672F7"/>
    <w:rsid w:val="00E6796B"/>
    <w:rsid w:val="00E7066F"/>
    <w:rsid w:val="00E706B2"/>
    <w:rsid w:val="00E709AC"/>
    <w:rsid w:val="00E70FEC"/>
    <w:rsid w:val="00E7152A"/>
    <w:rsid w:val="00E716B6"/>
    <w:rsid w:val="00E717D5"/>
    <w:rsid w:val="00E727A6"/>
    <w:rsid w:val="00E72849"/>
    <w:rsid w:val="00E74D11"/>
    <w:rsid w:val="00E7531D"/>
    <w:rsid w:val="00E75575"/>
    <w:rsid w:val="00E76546"/>
    <w:rsid w:val="00E768D7"/>
    <w:rsid w:val="00E76BF3"/>
    <w:rsid w:val="00E77FFA"/>
    <w:rsid w:val="00E81864"/>
    <w:rsid w:val="00E818B6"/>
    <w:rsid w:val="00E81F3C"/>
    <w:rsid w:val="00E83EC5"/>
    <w:rsid w:val="00E83F35"/>
    <w:rsid w:val="00E841A0"/>
    <w:rsid w:val="00E85014"/>
    <w:rsid w:val="00E859E7"/>
    <w:rsid w:val="00E85B75"/>
    <w:rsid w:val="00E864B6"/>
    <w:rsid w:val="00E865A3"/>
    <w:rsid w:val="00E8674A"/>
    <w:rsid w:val="00E86813"/>
    <w:rsid w:val="00E86C3C"/>
    <w:rsid w:val="00E871AB"/>
    <w:rsid w:val="00E87752"/>
    <w:rsid w:val="00E933CF"/>
    <w:rsid w:val="00E95287"/>
    <w:rsid w:val="00E95E25"/>
    <w:rsid w:val="00E96FAD"/>
    <w:rsid w:val="00E972D8"/>
    <w:rsid w:val="00E97A62"/>
    <w:rsid w:val="00E97E5D"/>
    <w:rsid w:val="00EA121B"/>
    <w:rsid w:val="00EA18CD"/>
    <w:rsid w:val="00EA1EF9"/>
    <w:rsid w:val="00EA2013"/>
    <w:rsid w:val="00EA210B"/>
    <w:rsid w:val="00EA3FC1"/>
    <w:rsid w:val="00EA4513"/>
    <w:rsid w:val="00EA4811"/>
    <w:rsid w:val="00EA490D"/>
    <w:rsid w:val="00EA4BA7"/>
    <w:rsid w:val="00EA508E"/>
    <w:rsid w:val="00EA625B"/>
    <w:rsid w:val="00EA638E"/>
    <w:rsid w:val="00EA7CF9"/>
    <w:rsid w:val="00EA7E71"/>
    <w:rsid w:val="00EB086F"/>
    <w:rsid w:val="00EB17CB"/>
    <w:rsid w:val="00EB2535"/>
    <w:rsid w:val="00EB278D"/>
    <w:rsid w:val="00EB4247"/>
    <w:rsid w:val="00EB539D"/>
    <w:rsid w:val="00EB5D4A"/>
    <w:rsid w:val="00EB5E7A"/>
    <w:rsid w:val="00EB62C1"/>
    <w:rsid w:val="00EB74D0"/>
    <w:rsid w:val="00EC08B7"/>
    <w:rsid w:val="00EC08FD"/>
    <w:rsid w:val="00EC1A25"/>
    <w:rsid w:val="00EC245E"/>
    <w:rsid w:val="00EC278B"/>
    <w:rsid w:val="00EC2854"/>
    <w:rsid w:val="00EC28F6"/>
    <w:rsid w:val="00EC3C02"/>
    <w:rsid w:val="00EC4591"/>
    <w:rsid w:val="00EC6C19"/>
    <w:rsid w:val="00EC706C"/>
    <w:rsid w:val="00EC71AF"/>
    <w:rsid w:val="00EC72CC"/>
    <w:rsid w:val="00ED103E"/>
    <w:rsid w:val="00ED10E6"/>
    <w:rsid w:val="00ED1713"/>
    <w:rsid w:val="00ED2539"/>
    <w:rsid w:val="00ED2A62"/>
    <w:rsid w:val="00ED2CCC"/>
    <w:rsid w:val="00ED33AE"/>
    <w:rsid w:val="00ED356F"/>
    <w:rsid w:val="00ED38BB"/>
    <w:rsid w:val="00ED3D5C"/>
    <w:rsid w:val="00ED4121"/>
    <w:rsid w:val="00ED44C7"/>
    <w:rsid w:val="00ED494E"/>
    <w:rsid w:val="00ED4A77"/>
    <w:rsid w:val="00ED4E34"/>
    <w:rsid w:val="00ED5099"/>
    <w:rsid w:val="00ED5A59"/>
    <w:rsid w:val="00ED5DC9"/>
    <w:rsid w:val="00ED695C"/>
    <w:rsid w:val="00ED6A56"/>
    <w:rsid w:val="00ED6EFD"/>
    <w:rsid w:val="00ED7383"/>
    <w:rsid w:val="00ED7A7B"/>
    <w:rsid w:val="00EE1188"/>
    <w:rsid w:val="00EE1D1B"/>
    <w:rsid w:val="00EE1E68"/>
    <w:rsid w:val="00EE3E61"/>
    <w:rsid w:val="00EEEC1D"/>
    <w:rsid w:val="00EF0565"/>
    <w:rsid w:val="00EF0711"/>
    <w:rsid w:val="00EF3892"/>
    <w:rsid w:val="00EF3A3F"/>
    <w:rsid w:val="00EF3C2E"/>
    <w:rsid w:val="00EF4332"/>
    <w:rsid w:val="00F000BE"/>
    <w:rsid w:val="00F0110B"/>
    <w:rsid w:val="00F01967"/>
    <w:rsid w:val="00F024E8"/>
    <w:rsid w:val="00F02978"/>
    <w:rsid w:val="00F02C2C"/>
    <w:rsid w:val="00F0400A"/>
    <w:rsid w:val="00F04379"/>
    <w:rsid w:val="00F04AAC"/>
    <w:rsid w:val="00F053CC"/>
    <w:rsid w:val="00F0568D"/>
    <w:rsid w:val="00F057E2"/>
    <w:rsid w:val="00F0667F"/>
    <w:rsid w:val="00F0673B"/>
    <w:rsid w:val="00F06FC4"/>
    <w:rsid w:val="00F07F07"/>
    <w:rsid w:val="00F101F9"/>
    <w:rsid w:val="00F102E8"/>
    <w:rsid w:val="00F1092C"/>
    <w:rsid w:val="00F114AA"/>
    <w:rsid w:val="00F116F4"/>
    <w:rsid w:val="00F12DA1"/>
    <w:rsid w:val="00F13251"/>
    <w:rsid w:val="00F1437C"/>
    <w:rsid w:val="00F14451"/>
    <w:rsid w:val="00F14DBE"/>
    <w:rsid w:val="00F150BE"/>
    <w:rsid w:val="00F151C7"/>
    <w:rsid w:val="00F15C86"/>
    <w:rsid w:val="00F15E58"/>
    <w:rsid w:val="00F16A32"/>
    <w:rsid w:val="00F17AE4"/>
    <w:rsid w:val="00F17DEB"/>
    <w:rsid w:val="00F20E5B"/>
    <w:rsid w:val="00F221C8"/>
    <w:rsid w:val="00F225C0"/>
    <w:rsid w:val="00F22E57"/>
    <w:rsid w:val="00F23F46"/>
    <w:rsid w:val="00F24361"/>
    <w:rsid w:val="00F25FE3"/>
    <w:rsid w:val="00F2653A"/>
    <w:rsid w:val="00F26A0D"/>
    <w:rsid w:val="00F26C8C"/>
    <w:rsid w:val="00F279F8"/>
    <w:rsid w:val="00F27CA1"/>
    <w:rsid w:val="00F30E70"/>
    <w:rsid w:val="00F31318"/>
    <w:rsid w:val="00F31645"/>
    <w:rsid w:val="00F316D4"/>
    <w:rsid w:val="00F32078"/>
    <w:rsid w:val="00F32F69"/>
    <w:rsid w:val="00F332D5"/>
    <w:rsid w:val="00F3388F"/>
    <w:rsid w:val="00F3427F"/>
    <w:rsid w:val="00F35ABF"/>
    <w:rsid w:val="00F36498"/>
    <w:rsid w:val="00F36575"/>
    <w:rsid w:val="00F36C39"/>
    <w:rsid w:val="00F36D07"/>
    <w:rsid w:val="00F37D05"/>
    <w:rsid w:val="00F40348"/>
    <w:rsid w:val="00F40475"/>
    <w:rsid w:val="00F4151C"/>
    <w:rsid w:val="00F4213F"/>
    <w:rsid w:val="00F427E8"/>
    <w:rsid w:val="00F42A1D"/>
    <w:rsid w:val="00F42FAD"/>
    <w:rsid w:val="00F42FCF"/>
    <w:rsid w:val="00F43012"/>
    <w:rsid w:val="00F4305B"/>
    <w:rsid w:val="00F43FED"/>
    <w:rsid w:val="00F4474C"/>
    <w:rsid w:val="00F44F6B"/>
    <w:rsid w:val="00F4587D"/>
    <w:rsid w:val="00F459FF"/>
    <w:rsid w:val="00F45DC0"/>
    <w:rsid w:val="00F45E59"/>
    <w:rsid w:val="00F461EF"/>
    <w:rsid w:val="00F47DA7"/>
    <w:rsid w:val="00F47E42"/>
    <w:rsid w:val="00F4DCC5"/>
    <w:rsid w:val="00F50315"/>
    <w:rsid w:val="00F50B94"/>
    <w:rsid w:val="00F51124"/>
    <w:rsid w:val="00F521AA"/>
    <w:rsid w:val="00F52211"/>
    <w:rsid w:val="00F5225C"/>
    <w:rsid w:val="00F52645"/>
    <w:rsid w:val="00F52BD8"/>
    <w:rsid w:val="00F52E32"/>
    <w:rsid w:val="00F54529"/>
    <w:rsid w:val="00F55DB6"/>
    <w:rsid w:val="00F55E25"/>
    <w:rsid w:val="00F567E0"/>
    <w:rsid w:val="00F567EF"/>
    <w:rsid w:val="00F579BA"/>
    <w:rsid w:val="00F57B00"/>
    <w:rsid w:val="00F60247"/>
    <w:rsid w:val="00F60CD5"/>
    <w:rsid w:val="00F61058"/>
    <w:rsid w:val="00F61066"/>
    <w:rsid w:val="00F618FF"/>
    <w:rsid w:val="00F61D64"/>
    <w:rsid w:val="00F62365"/>
    <w:rsid w:val="00F6259D"/>
    <w:rsid w:val="00F63EEE"/>
    <w:rsid w:val="00F640FD"/>
    <w:rsid w:val="00F64DAE"/>
    <w:rsid w:val="00F6507F"/>
    <w:rsid w:val="00F650A0"/>
    <w:rsid w:val="00F650DE"/>
    <w:rsid w:val="00F65559"/>
    <w:rsid w:val="00F65637"/>
    <w:rsid w:val="00F65D05"/>
    <w:rsid w:val="00F663F5"/>
    <w:rsid w:val="00F6684B"/>
    <w:rsid w:val="00F672FA"/>
    <w:rsid w:val="00F676ED"/>
    <w:rsid w:val="00F67AA9"/>
    <w:rsid w:val="00F715E5"/>
    <w:rsid w:val="00F71902"/>
    <w:rsid w:val="00F71E4E"/>
    <w:rsid w:val="00F722A0"/>
    <w:rsid w:val="00F72932"/>
    <w:rsid w:val="00F73D77"/>
    <w:rsid w:val="00F748F1"/>
    <w:rsid w:val="00F75C39"/>
    <w:rsid w:val="00F75E36"/>
    <w:rsid w:val="00F77A30"/>
    <w:rsid w:val="00F77BC1"/>
    <w:rsid w:val="00F77C90"/>
    <w:rsid w:val="00F77DDD"/>
    <w:rsid w:val="00F80A2D"/>
    <w:rsid w:val="00F812F6"/>
    <w:rsid w:val="00F8179A"/>
    <w:rsid w:val="00F8255C"/>
    <w:rsid w:val="00F825F1"/>
    <w:rsid w:val="00F82E73"/>
    <w:rsid w:val="00F82EBA"/>
    <w:rsid w:val="00F83202"/>
    <w:rsid w:val="00F83BC7"/>
    <w:rsid w:val="00F84DC6"/>
    <w:rsid w:val="00F87426"/>
    <w:rsid w:val="00F87D64"/>
    <w:rsid w:val="00F9055C"/>
    <w:rsid w:val="00F9143C"/>
    <w:rsid w:val="00F9170D"/>
    <w:rsid w:val="00F91A86"/>
    <w:rsid w:val="00F92C32"/>
    <w:rsid w:val="00F92E3F"/>
    <w:rsid w:val="00F92E80"/>
    <w:rsid w:val="00F9347A"/>
    <w:rsid w:val="00F936A0"/>
    <w:rsid w:val="00F9373B"/>
    <w:rsid w:val="00F9377F"/>
    <w:rsid w:val="00F9392F"/>
    <w:rsid w:val="00F94396"/>
    <w:rsid w:val="00F94695"/>
    <w:rsid w:val="00F958E3"/>
    <w:rsid w:val="00F9726E"/>
    <w:rsid w:val="00FA002E"/>
    <w:rsid w:val="00FA0820"/>
    <w:rsid w:val="00FA16A1"/>
    <w:rsid w:val="00FA2CA3"/>
    <w:rsid w:val="00FA2DC4"/>
    <w:rsid w:val="00FA3761"/>
    <w:rsid w:val="00FA3883"/>
    <w:rsid w:val="00FA5CDE"/>
    <w:rsid w:val="00FA6CC0"/>
    <w:rsid w:val="00FA6E55"/>
    <w:rsid w:val="00FA6F0A"/>
    <w:rsid w:val="00FA717E"/>
    <w:rsid w:val="00FA73C5"/>
    <w:rsid w:val="00FA7E85"/>
    <w:rsid w:val="00FA7F4A"/>
    <w:rsid w:val="00FB03C0"/>
    <w:rsid w:val="00FB08C2"/>
    <w:rsid w:val="00FB0A2B"/>
    <w:rsid w:val="00FB1399"/>
    <w:rsid w:val="00FB1B31"/>
    <w:rsid w:val="00FB2DEF"/>
    <w:rsid w:val="00FB33B6"/>
    <w:rsid w:val="00FB3470"/>
    <w:rsid w:val="00FB4CBB"/>
    <w:rsid w:val="00FB592D"/>
    <w:rsid w:val="00FB63C3"/>
    <w:rsid w:val="00FB77C1"/>
    <w:rsid w:val="00FC0BB7"/>
    <w:rsid w:val="00FC19AC"/>
    <w:rsid w:val="00FC1F98"/>
    <w:rsid w:val="00FC21DA"/>
    <w:rsid w:val="00FC2703"/>
    <w:rsid w:val="00FC2B4D"/>
    <w:rsid w:val="00FC32BC"/>
    <w:rsid w:val="00FC3362"/>
    <w:rsid w:val="00FC3372"/>
    <w:rsid w:val="00FC3CF5"/>
    <w:rsid w:val="00FC4B79"/>
    <w:rsid w:val="00FC50AC"/>
    <w:rsid w:val="00FC5260"/>
    <w:rsid w:val="00FC541D"/>
    <w:rsid w:val="00FC621D"/>
    <w:rsid w:val="00FC6CA3"/>
    <w:rsid w:val="00FC6F23"/>
    <w:rsid w:val="00FC7C01"/>
    <w:rsid w:val="00FC7E75"/>
    <w:rsid w:val="00FD05DE"/>
    <w:rsid w:val="00FD0FA5"/>
    <w:rsid w:val="00FD267D"/>
    <w:rsid w:val="00FD4357"/>
    <w:rsid w:val="00FD489E"/>
    <w:rsid w:val="00FD4F49"/>
    <w:rsid w:val="00FD5208"/>
    <w:rsid w:val="00FD5B27"/>
    <w:rsid w:val="00FD6A49"/>
    <w:rsid w:val="00FD75DD"/>
    <w:rsid w:val="00FD75F6"/>
    <w:rsid w:val="00FD7F42"/>
    <w:rsid w:val="00FE0512"/>
    <w:rsid w:val="00FE232D"/>
    <w:rsid w:val="00FE246B"/>
    <w:rsid w:val="00FE40C9"/>
    <w:rsid w:val="00FE4C06"/>
    <w:rsid w:val="00FE4DA8"/>
    <w:rsid w:val="00FE4DC2"/>
    <w:rsid w:val="00FE4EEA"/>
    <w:rsid w:val="00FE5D36"/>
    <w:rsid w:val="00FE76A9"/>
    <w:rsid w:val="00FE7E05"/>
    <w:rsid w:val="00FF027D"/>
    <w:rsid w:val="00FF071C"/>
    <w:rsid w:val="00FF18A0"/>
    <w:rsid w:val="00FF209D"/>
    <w:rsid w:val="00FF227D"/>
    <w:rsid w:val="00FF3F1C"/>
    <w:rsid w:val="00FF455A"/>
    <w:rsid w:val="00FF48FE"/>
    <w:rsid w:val="00FF5262"/>
    <w:rsid w:val="00FF53EF"/>
    <w:rsid w:val="00FF5523"/>
    <w:rsid w:val="00FF58F3"/>
    <w:rsid w:val="00FF6804"/>
    <w:rsid w:val="00FF6F55"/>
    <w:rsid w:val="00FF73E8"/>
    <w:rsid w:val="00FF746C"/>
    <w:rsid w:val="0106CD74"/>
    <w:rsid w:val="010829D9"/>
    <w:rsid w:val="011CA10F"/>
    <w:rsid w:val="012A5F89"/>
    <w:rsid w:val="0140E1B9"/>
    <w:rsid w:val="016925D1"/>
    <w:rsid w:val="017159FA"/>
    <w:rsid w:val="01B8A0CD"/>
    <w:rsid w:val="01C5A3F9"/>
    <w:rsid w:val="0209E373"/>
    <w:rsid w:val="021BC63E"/>
    <w:rsid w:val="021FB303"/>
    <w:rsid w:val="0225A48C"/>
    <w:rsid w:val="0270124F"/>
    <w:rsid w:val="0283DCE0"/>
    <w:rsid w:val="02C65062"/>
    <w:rsid w:val="02C6D88A"/>
    <w:rsid w:val="02CAACFA"/>
    <w:rsid w:val="02FB36AD"/>
    <w:rsid w:val="030233CA"/>
    <w:rsid w:val="030EA3AD"/>
    <w:rsid w:val="03409CDB"/>
    <w:rsid w:val="0343A47F"/>
    <w:rsid w:val="0345379D"/>
    <w:rsid w:val="0355D80D"/>
    <w:rsid w:val="03596091"/>
    <w:rsid w:val="036F2E93"/>
    <w:rsid w:val="03867CDC"/>
    <w:rsid w:val="03A2F29A"/>
    <w:rsid w:val="03AB0A61"/>
    <w:rsid w:val="03E44263"/>
    <w:rsid w:val="03F28C68"/>
    <w:rsid w:val="040A77BD"/>
    <w:rsid w:val="0419353A"/>
    <w:rsid w:val="043CF7FB"/>
    <w:rsid w:val="04A7E7D6"/>
    <w:rsid w:val="04D5002D"/>
    <w:rsid w:val="04EFA889"/>
    <w:rsid w:val="04FA21C0"/>
    <w:rsid w:val="0500EC83"/>
    <w:rsid w:val="051A9AFD"/>
    <w:rsid w:val="053F0BB4"/>
    <w:rsid w:val="05625F0B"/>
    <w:rsid w:val="0567F555"/>
    <w:rsid w:val="057B0913"/>
    <w:rsid w:val="0591C203"/>
    <w:rsid w:val="05A4AB30"/>
    <w:rsid w:val="05A6925B"/>
    <w:rsid w:val="05B9D225"/>
    <w:rsid w:val="05D5E438"/>
    <w:rsid w:val="06308873"/>
    <w:rsid w:val="0646A7AB"/>
    <w:rsid w:val="06616D12"/>
    <w:rsid w:val="0668CC55"/>
    <w:rsid w:val="067249EF"/>
    <w:rsid w:val="067C3DF8"/>
    <w:rsid w:val="067D63B3"/>
    <w:rsid w:val="06A6DD9A"/>
    <w:rsid w:val="06AD1E74"/>
    <w:rsid w:val="06D10A02"/>
    <w:rsid w:val="06F0EEAC"/>
    <w:rsid w:val="071BA6DA"/>
    <w:rsid w:val="071F1E75"/>
    <w:rsid w:val="07811E40"/>
    <w:rsid w:val="079C707C"/>
    <w:rsid w:val="07B6EEA6"/>
    <w:rsid w:val="07EBA2F1"/>
    <w:rsid w:val="081DF1CD"/>
    <w:rsid w:val="083A5CC9"/>
    <w:rsid w:val="084163CA"/>
    <w:rsid w:val="084BAB2D"/>
    <w:rsid w:val="086C2F99"/>
    <w:rsid w:val="08A6F36A"/>
    <w:rsid w:val="08EE1AC9"/>
    <w:rsid w:val="090A54F4"/>
    <w:rsid w:val="0936620A"/>
    <w:rsid w:val="098DC2C0"/>
    <w:rsid w:val="09ABF134"/>
    <w:rsid w:val="09B50475"/>
    <w:rsid w:val="09F66BFE"/>
    <w:rsid w:val="09FEFBCC"/>
    <w:rsid w:val="0A25F32B"/>
    <w:rsid w:val="0A4C666F"/>
    <w:rsid w:val="0A5A3F15"/>
    <w:rsid w:val="0A5BEC28"/>
    <w:rsid w:val="0A709D25"/>
    <w:rsid w:val="0A73D618"/>
    <w:rsid w:val="0A7C2882"/>
    <w:rsid w:val="0A7EABFB"/>
    <w:rsid w:val="0AB72F9D"/>
    <w:rsid w:val="0ACB0FCD"/>
    <w:rsid w:val="0ACF5C45"/>
    <w:rsid w:val="0ADED5CD"/>
    <w:rsid w:val="0AFE752A"/>
    <w:rsid w:val="0B04BAAA"/>
    <w:rsid w:val="0B1BCD67"/>
    <w:rsid w:val="0B1D9475"/>
    <w:rsid w:val="0B3709F6"/>
    <w:rsid w:val="0B8AA1CC"/>
    <w:rsid w:val="0B8E1BA8"/>
    <w:rsid w:val="0BA4D0D9"/>
    <w:rsid w:val="0BBEC715"/>
    <w:rsid w:val="0BFD2210"/>
    <w:rsid w:val="0C03E9C9"/>
    <w:rsid w:val="0C0E4068"/>
    <w:rsid w:val="0C394D47"/>
    <w:rsid w:val="0C76BFFF"/>
    <w:rsid w:val="0C9527DB"/>
    <w:rsid w:val="0CB9D673"/>
    <w:rsid w:val="0CE74CEF"/>
    <w:rsid w:val="0D0172E7"/>
    <w:rsid w:val="0D159816"/>
    <w:rsid w:val="0D2126C4"/>
    <w:rsid w:val="0D2561B7"/>
    <w:rsid w:val="0D4754CA"/>
    <w:rsid w:val="0D48EE55"/>
    <w:rsid w:val="0D4E415A"/>
    <w:rsid w:val="0D5213E7"/>
    <w:rsid w:val="0D578A38"/>
    <w:rsid w:val="0D57C401"/>
    <w:rsid w:val="0D5A91C7"/>
    <w:rsid w:val="0D609DCA"/>
    <w:rsid w:val="0D79A1EC"/>
    <w:rsid w:val="0D953BD6"/>
    <w:rsid w:val="0DEA7FC4"/>
    <w:rsid w:val="0DF844DB"/>
    <w:rsid w:val="0E09D32D"/>
    <w:rsid w:val="0E15B849"/>
    <w:rsid w:val="0E6A99EC"/>
    <w:rsid w:val="0E8D2267"/>
    <w:rsid w:val="0EB255B7"/>
    <w:rsid w:val="0EBF3981"/>
    <w:rsid w:val="0EC385E8"/>
    <w:rsid w:val="0EDDB028"/>
    <w:rsid w:val="0EF6402B"/>
    <w:rsid w:val="0EF750A1"/>
    <w:rsid w:val="0F018E1D"/>
    <w:rsid w:val="0F24C7B3"/>
    <w:rsid w:val="0F2F5D4B"/>
    <w:rsid w:val="0F727B32"/>
    <w:rsid w:val="0F7C4E8B"/>
    <w:rsid w:val="0FA85F04"/>
    <w:rsid w:val="0FBC4F60"/>
    <w:rsid w:val="0FEFBEE0"/>
    <w:rsid w:val="100AC24B"/>
    <w:rsid w:val="10222F3E"/>
    <w:rsid w:val="105D93F0"/>
    <w:rsid w:val="106E3D50"/>
    <w:rsid w:val="108E95E5"/>
    <w:rsid w:val="109C6C74"/>
    <w:rsid w:val="1108941E"/>
    <w:rsid w:val="1123E168"/>
    <w:rsid w:val="112D0D01"/>
    <w:rsid w:val="112DC6EA"/>
    <w:rsid w:val="1189DC9A"/>
    <w:rsid w:val="11AEBE2E"/>
    <w:rsid w:val="11D03C2D"/>
    <w:rsid w:val="11E03E36"/>
    <w:rsid w:val="12052C34"/>
    <w:rsid w:val="1205A531"/>
    <w:rsid w:val="123652D0"/>
    <w:rsid w:val="1270114E"/>
    <w:rsid w:val="12729A5A"/>
    <w:rsid w:val="1294586C"/>
    <w:rsid w:val="12AD59FA"/>
    <w:rsid w:val="12C9A427"/>
    <w:rsid w:val="12E891F4"/>
    <w:rsid w:val="1327D2A1"/>
    <w:rsid w:val="138D3F44"/>
    <w:rsid w:val="13A0DAD5"/>
    <w:rsid w:val="13BA4275"/>
    <w:rsid w:val="13D89355"/>
    <w:rsid w:val="13E9E1CA"/>
    <w:rsid w:val="13F78BEA"/>
    <w:rsid w:val="143F938E"/>
    <w:rsid w:val="14492881"/>
    <w:rsid w:val="145B6E62"/>
    <w:rsid w:val="14665494"/>
    <w:rsid w:val="147F59F0"/>
    <w:rsid w:val="148F4931"/>
    <w:rsid w:val="149CE731"/>
    <w:rsid w:val="14BA1344"/>
    <w:rsid w:val="14EAE878"/>
    <w:rsid w:val="1505455B"/>
    <w:rsid w:val="15104C8E"/>
    <w:rsid w:val="1530739C"/>
    <w:rsid w:val="1545A333"/>
    <w:rsid w:val="15499BF9"/>
    <w:rsid w:val="156AA632"/>
    <w:rsid w:val="157C79E5"/>
    <w:rsid w:val="1587C56E"/>
    <w:rsid w:val="158E1A5E"/>
    <w:rsid w:val="15B709DD"/>
    <w:rsid w:val="15D2E863"/>
    <w:rsid w:val="15DC694C"/>
    <w:rsid w:val="15EA5D51"/>
    <w:rsid w:val="16049380"/>
    <w:rsid w:val="161B3EA5"/>
    <w:rsid w:val="16551648"/>
    <w:rsid w:val="16F5F13E"/>
    <w:rsid w:val="17480488"/>
    <w:rsid w:val="174B69B7"/>
    <w:rsid w:val="1755E08F"/>
    <w:rsid w:val="176FD15D"/>
    <w:rsid w:val="178515A5"/>
    <w:rsid w:val="17A0B999"/>
    <w:rsid w:val="181CCF68"/>
    <w:rsid w:val="18316BCF"/>
    <w:rsid w:val="183182FB"/>
    <w:rsid w:val="18375836"/>
    <w:rsid w:val="1852F6CD"/>
    <w:rsid w:val="18551D2E"/>
    <w:rsid w:val="185E4D9E"/>
    <w:rsid w:val="185F8216"/>
    <w:rsid w:val="186709FA"/>
    <w:rsid w:val="18927792"/>
    <w:rsid w:val="18CDA258"/>
    <w:rsid w:val="1903A75B"/>
    <w:rsid w:val="19151285"/>
    <w:rsid w:val="19239541"/>
    <w:rsid w:val="1928AA77"/>
    <w:rsid w:val="19434A61"/>
    <w:rsid w:val="195071BD"/>
    <w:rsid w:val="19863A85"/>
    <w:rsid w:val="199E2F4A"/>
    <w:rsid w:val="19CD9127"/>
    <w:rsid w:val="19D5AA08"/>
    <w:rsid w:val="19F2A504"/>
    <w:rsid w:val="19F82DF8"/>
    <w:rsid w:val="1A01C253"/>
    <w:rsid w:val="1A188D06"/>
    <w:rsid w:val="1A19DCB9"/>
    <w:rsid w:val="1A40D7D5"/>
    <w:rsid w:val="1A6AD7DE"/>
    <w:rsid w:val="1A753DFE"/>
    <w:rsid w:val="1A800873"/>
    <w:rsid w:val="1AA502E3"/>
    <w:rsid w:val="1AAB78F0"/>
    <w:rsid w:val="1ACB3A0A"/>
    <w:rsid w:val="1ACC0EA7"/>
    <w:rsid w:val="1ACED54D"/>
    <w:rsid w:val="1AD49BB4"/>
    <w:rsid w:val="1ADA4223"/>
    <w:rsid w:val="1AFC2F52"/>
    <w:rsid w:val="1B01C3CD"/>
    <w:rsid w:val="1B06BA3F"/>
    <w:rsid w:val="1B436C7F"/>
    <w:rsid w:val="1B5598BC"/>
    <w:rsid w:val="1B5BB3D0"/>
    <w:rsid w:val="1B7D308E"/>
    <w:rsid w:val="1B9A98D5"/>
    <w:rsid w:val="1BB2C0F7"/>
    <w:rsid w:val="1BC30795"/>
    <w:rsid w:val="1BDA9B8B"/>
    <w:rsid w:val="1C06EF5C"/>
    <w:rsid w:val="1C0DE053"/>
    <w:rsid w:val="1C3E6C08"/>
    <w:rsid w:val="1C81F0EF"/>
    <w:rsid w:val="1C88069E"/>
    <w:rsid w:val="1C89DD7A"/>
    <w:rsid w:val="1C976FF5"/>
    <w:rsid w:val="1CA2D9B0"/>
    <w:rsid w:val="1CDF561A"/>
    <w:rsid w:val="1D0EFF24"/>
    <w:rsid w:val="1D229338"/>
    <w:rsid w:val="1D7FD6B3"/>
    <w:rsid w:val="1D98AB94"/>
    <w:rsid w:val="1DC468FB"/>
    <w:rsid w:val="1DCFE7D6"/>
    <w:rsid w:val="1DD2BEBC"/>
    <w:rsid w:val="1DE5DD02"/>
    <w:rsid w:val="1DE94209"/>
    <w:rsid w:val="1DFE69EC"/>
    <w:rsid w:val="1E12FEB7"/>
    <w:rsid w:val="1E19BD51"/>
    <w:rsid w:val="1E46CB2F"/>
    <w:rsid w:val="1E9F31E8"/>
    <w:rsid w:val="1EA1718D"/>
    <w:rsid w:val="1ED14142"/>
    <w:rsid w:val="1EDA4CE6"/>
    <w:rsid w:val="1EE60550"/>
    <w:rsid w:val="1EEA2FDC"/>
    <w:rsid w:val="1F423D83"/>
    <w:rsid w:val="1F494513"/>
    <w:rsid w:val="1F60F274"/>
    <w:rsid w:val="1F6B1AA0"/>
    <w:rsid w:val="1FBC546E"/>
    <w:rsid w:val="1FBFF557"/>
    <w:rsid w:val="1FD2FF74"/>
    <w:rsid w:val="1FFF8F57"/>
    <w:rsid w:val="2013BF85"/>
    <w:rsid w:val="202CF72D"/>
    <w:rsid w:val="203E3301"/>
    <w:rsid w:val="205106F7"/>
    <w:rsid w:val="205C33D4"/>
    <w:rsid w:val="20611FC3"/>
    <w:rsid w:val="209226CD"/>
    <w:rsid w:val="20ABF382"/>
    <w:rsid w:val="20CF3E11"/>
    <w:rsid w:val="20D6142D"/>
    <w:rsid w:val="21062157"/>
    <w:rsid w:val="21318AA3"/>
    <w:rsid w:val="2136C012"/>
    <w:rsid w:val="2190DAD4"/>
    <w:rsid w:val="21A87B5B"/>
    <w:rsid w:val="21BBEC0C"/>
    <w:rsid w:val="21CF16E7"/>
    <w:rsid w:val="21F04E51"/>
    <w:rsid w:val="21F1CB69"/>
    <w:rsid w:val="21FA32D6"/>
    <w:rsid w:val="2247C3E3"/>
    <w:rsid w:val="226504B7"/>
    <w:rsid w:val="2298D2C7"/>
    <w:rsid w:val="22B0420F"/>
    <w:rsid w:val="22C8B16B"/>
    <w:rsid w:val="22E006E3"/>
    <w:rsid w:val="22E936F8"/>
    <w:rsid w:val="22F0426B"/>
    <w:rsid w:val="235DCFEC"/>
    <w:rsid w:val="2362ADF6"/>
    <w:rsid w:val="23817945"/>
    <w:rsid w:val="2397222C"/>
    <w:rsid w:val="241994BB"/>
    <w:rsid w:val="242DB21D"/>
    <w:rsid w:val="242E1F79"/>
    <w:rsid w:val="24351296"/>
    <w:rsid w:val="24390AD3"/>
    <w:rsid w:val="2452BCB0"/>
    <w:rsid w:val="2467FD14"/>
    <w:rsid w:val="247082F4"/>
    <w:rsid w:val="24795B57"/>
    <w:rsid w:val="24889602"/>
    <w:rsid w:val="24EB03E3"/>
    <w:rsid w:val="24FC30BA"/>
    <w:rsid w:val="24FD8D79"/>
    <w:rsid w:val="250D763F"/>
    <w:rsid w:val="25414EE7"/>
    <w:rsid w:val="254D1798"/>
    <w:rsid w:val="255517F4"/>
    <w:rsid w:val="2562AA01"/>
    <w:rsid w:val="257C6A09"/>
    <w:rsid w:val="258A1A92"/>
    <w:rsid w:val="258EA40A"/>
    <w:rsid w:val="25915FF1"/>
    <w:rsid w:val="2596D73D"/>
    <w:rsid w:val="25A5B8A2"/>
    <w:rsid w:val="25C53075"/>
    <w:rsid w:val="25E9E1D5"/>
    <w:rsid w:val="26088E45"/>
    <w:rsid w:val="2630BFC0"/>
    <w:rsid w:val="263175F6"/>
    <w:rsid w:val="26732798"/>
    <w:rsid w:val="26D1498B"/>
    <w:rsid w:val="26E267C7"/>
    <w:rsid w:val="2714B323"/>
    <w:rsid w:val="2738FE35"/>
    <w:rsid w:val="277E80F4"/>
    <w:rsid w:val="27BB1070"/>
    <w:rsid w:val="27D52181"/>
    <w:rsid w:val="27D7EC89"/>
    <w:rsid w:val="280D7B80"/>
    <w:rsid w:val="2819F2B9"/>
    <w:rsid w:val="282DC3A7"/>
    <w:rsid w:val="284F94C0"/>
    <w:rsid w:val="285CF199"/>
    <w:rsid w:val="286925CE"/>
    <w:rsid w:val="287E3828"/>
    <w:rsid w:val="28883329"/>
    <w:rsid w:val="288BA670"/>
    <w:rsid w:val="28AFCB79"/>
    <w:rsid w:val="28C5D4DA"/>
    <w:rsid w:val="28C781F1"/>
    <w:rsid w:val="28D2B604"/>
    <w:rsid w:val="28EC03EE"/>
    <w:rsid w:val="28FA35E7"/>
    <w:rsid w:val="28FC1D19"/>
    <w:rsid w:val="2937680E"/>
    <w:rsid w:val="293B3F57"/>
    <w:rsid w:val="29696649"/>
    <w:rsid w:val="296B8A12"/>
    <w:rsid w:val="2971FB1B"/>
    <w:rsid w:val="298FA720"/>
    <w:rsid w:val="299BA85C"/>
    <w:rsid w:val="299C5E4F"/>
    <w:rsid w:val="29E06088"/>
    <w:rsid w:val="29E34453"/>
    <w:rsid w:val="2A036A6C"/>
    <w:rsid w:val="2A1B6F15"/>
    <w:rsid w:val="2A314A2B"/>
    <w:rsid w:val="2A8A3667"/>
    <w:rsid w:val="2A99FD13"/>
    <w:rsid w:val="2AA24EED"/>
    <w:rsid w:val="2B0B8E76"/>
    <w:rsid w:val="2B1E7885"/>
    <w:rsid w:val="2B209FD5"/>
    <w:rsid w:val="2B31242E"/>
    <w:rsid w:val="2B4133CE"/>
    <w:rsid w:val="2B5DE15E"/>
    <w:rsid w:val="2BBDC670"/>
    <w:rsid w:val="2C072929"/>
    <w:rsid w:val="2C1AF7CC"/>
    <w:rsid w:val="2C2A5964"/>
    <w:rsid w:val="2C378DF0"/>
    <w:rsid w:val="2C65D3DE"/>
    <w:rsid w:val="2C7069B0"/>
    <w:rsid w:val="2CA7EECA"/>
    <w:rsid w:val="2CAB8708"/>
    <w:rsid w:val="2CBE84C3"/>
    <w:rsid w:val="2CE4B5E5"/>
    <w:rsid w:val="2CE7C552"/>
    <w:rsid w:val="2D12569C"/>
    <w:rsid w:val="2D5BAE22"/>
    <w:rsid w:val="2D6356A4"/>
    <w:rsid w:val="2D7E016C"/>
    <w:rsid w:val="2D884FA4"/>
    <w:rsid w:val="2D923BBA"/>
    <w:rsid w:val="2D988882"/>
    <w:rsid w:val="2DA8EC87"/>
    <w:rsid w:val="2DCB6C94"/>
    <w:rsid w:val="2DFF34A0"/>
    <w:rsid w:val="2E0D9B3D"/>
    <w:rsid w:val="2E140A59"/>
    <w:rsid w:val="2E2471E6"/>
    <w:rsid w:val="2E49550E"/>
    <w:rsid w:val="2E55E7F2"/>
    <w:rsid w:val="2E89343D"/>
    <w:rsid w:val="2E9DC82F"/>
    <w:rsid w:val="2EA01310"/>
    <w:rsid w:val="2EC1E1C7"/>
    <w:rsid w:val="2F529BE2"/>
    <w:rsid w:val="2F7BA768"/>
    <w:rsid w:val="2F861DC0"/>
    <w:rsid w:val="2F991490"/>
    <w:rsid w:val="2FB16DB2"/>
    <w:rsid w:val="2FE064C5"/>
    <w:rsid w:val="2FE13978"/>
    <w:rsid w:val="2FF0B99C"/>
    <w:rsid w:val="2FFEE8A4"/>
    <w:rsid w:val="30032A9A"/>
    <w:rsid w:val="3014DA2E"/>
    <w:rsid w:val="30454470"/>
    <w:rsid w:val="3052BAE1"/>
    <w:rsid w:val="307EDD19"/>
    <w:rsid w:val="309852B3"/>
    <w:rsid w:val="30AC1840"/>
    <w:rsid w:val="30E5F0D9"/>
    <w:rsid w:val="310C23B9"/>
    <w:rsid w:val="3126FFB2"/>
    <w:rsid w:val="314AF25A"/>
    <w:rsid w:val="316AD852"/>
    <w:rsid w:val="319E2803"/>
    <w:rsid w:val="31B8C6B5"/>
    <w:rsid w:val="31B93F5C"/>
    <w:rsid w:val="31D47314"/>
    <w:rsid w:val="31F62D87"/>
    <w:rsid w:val="3217A8D5"/>
    <w:rsid w:val="3239AB97"/>
    <w:rsid w:val="323C45E8"/>
    <w:rsid w:val="32488425"/>
    <w:rsid w:val="3269F43E"/>
    <w:rsid w:val="328ABD52"/>
    <w:rsid w:val="32933896"/>
    <w:rsid w:val="32FBEB3C"/>
    <w:rsid w:val="3304E0C1"/>
    <w:rsid w:val="330FCAC5"/>
    <w:rsid w:val="334EC29D"/>
    <w:rsid w:val="3355FFF5"/>
    <w:rsid w:val="3371BCA2"/>
    <w:rsid w:val="339379C2"/>
    <w:rsid w:val="33AC9E01"/>
    <w:rsid w:val="33C8D855"/>
    <w:rsid w:val="33DAD765"/>
    <w:rsid w:val="33FBB0A8"/>
    <w:rsid w:val="34394C8A"/>
    <w:rsid w:val="34479D9C"/>
    <w:rsid w:val="348EB749"/>
    <w:rsid w:val="349CFB5A"/>
    <w:rsid w:val="34A1C818"/>
    <w:rsid w:val="34EC39FC"/>
    <w:rsid w:val="35178A9F"/>
    <w:rsid w:val="351CEC6E"/>
    <w:rsid w:val="355101BA"/>
    <w:rsid w:val="35568BD8"/>
    <w:rsid w:val="3576A4A1"/>
    <w:rsid w:val="35E271F4"/>
    <w:rsid w:val="35F48473"/>
    <w:rsid w:val="360813FD"/>
    <w:rsid w:val="3620E983"/>
    <w:rsid w:val="362EF247"/>
    <w:rsid w:val="36479C6B"/>
    <w:rsid w:val="366A41CD"/>
    <w:rsid w:val="3687BE46"/>
    <w:rsid w:val="36905B34"/>
    <w:rsid w:val="369DEB47"/>
    <w:rsid w:val="36A73E90"/>
    <w:rsid w:val="36B73E46"/>
    <w:rsid w:val="36BDE328"/>
    <w:rsid w:val="36C91E58"/>
    <w:rsid w:val="36DD89FA"/>
    <w:rsid w:val="36EAD02C"/>
    <w:rsid w:val="37292022"/>
    <w:rsid w:val="3731C428"/>
    <w:rsid w:val="373314F7"/>
    <w:rsid w:val="3761AAB3"/>
    <w:rsid w:val="3781DC60"/>
    <w:rsid w:val="379AA105"/>
    <w:rsid w:val="37B94E10"/>
    <w:rsid w:val="37F1FD9E"/>
    <w:rsid w:val="3848C331"/>
    <w:rsid w:val="38767C3C"/>
    <w:rsid w:val="3884599E"/>
    <w:rsid w:val="3892931D"/>
    <w:rsid w:val="3897C962"/>
    <w:rsid w:val="389ADFC4"/>
    <w:rsid w:val="38C2E95E"/>
    <w:rsid w:val="38D95106"/>
    <w:rsid w:val="38E24347"/>
    <w:rsid w:val="39025BF6"/>
    <w:rsid w:val="393EF73E"/>
    <w:rsid w:val="394E9BB1"/>
    <w:rsid w:val="39539092"/>
    <w:rsid w:val="3970097A"/>
    <w:rsid w:val="39AE67E1"/>
    <w:rsid w:val="39DEECB6"/>
    <w:rsid w:val="39F2C85C"/>
    <w:rsid w:val="3A166444"/>
    <w:rsid w:val="3A1B0E20"/>
    <w:rsid w:val="3A501707"/>
    <w:rsid w:val="3A513FAE"/>
    <w:rsid w:val="3A5E52CE"/>
    <w:rsid w:val="3A6ACA92"/>
    <w:rsid w:val="3A77CAD5"/>
    <w:rsid w:val="3A95AE8D"/>
    <w:rsid w:val="3AAF2CBB"/>
    <w:rsid w:val="3AB7D088"/>
    <w:rsid w:val="3AC0603D"/>
    <w:rsid w:val="3AD9F7EF"/>
    <w:rsid w:val="3AEA6108"/>
    <w:rsid w:val="3AEF4C07"/>
    <w:rsid w:val="3AF0DED9"/>
    <w:rsid w:val="3B0730B1"/>
    <w:rsid w:val="3B306113"/>
    <w:rsid w:val="3B673E08"/>
    <w:rsid w:val="3B752216"/>
    <w:rsid w:val="3B8F8239"/>
    <w:rsid w:val="3B9423B5"/>
    <w:rsid w:val="3BD5A359"/>
    <w:rsid w:val="3C011E7B"/>
    <w:rsid w:val="3C0A5681"/>
    <w:rsid w:val="3C111885"/>
    <w:rsid w:val="3C221F96"/>
    <w:rsid w:val="3C541641"/>
    <w:rsid w:val="3C591829"/>
    <w:rsid w:val="3C66B78D"/>
    <w:rsid w:val="3CCDAC02"/>
    <w:rsid w:val="3CD47E19"/>
    <w:rsid w:val="3CDD6367"/>
    <w:rsid w:val="3D01DA93"/>
    <w:rsid w:val="3D1B7E44"/>
    <w:rsid w:val="3D1E15D2"/>
    <w:rsid w:val="3D22DB21"/>
    <w:rsid w:val="3D277719"/>
    <w:rsid w:val="3D5AD978"/>
    <w:rsid w:val="3D6AF096"/>
    <w:rsid w:val="3D82855C"/>
    <w:rsid w:val="3DACBA0D"/>
    <w:rsid w:val="3DADE410"/>
    <w:rsid w:val="3DBD480B"/>
    <w:rsid w:val="3DEA56FC"/>
    <w:rsid w:val="3DFC2322"/>
    <w:rsid w:val="3E162222"/>
    <w:rsid w:val="3E202CF1"/>
    <w:rsid w:val="3E626021"/>
    <w:rsid w:val="3E75BF54"/>
    <w:rsid w:val="3EB73EBF"/>
    <w:rsid w:val="3EBE6F3A"/>
    <w:rsid w:val="3EC132EC"/>
    <w:rsid w:val="3EED56A4"/>
    <w:rsid w:val="3F1AD919"/>
    <w:rsid w:val="3F493675"/>
    <w:rsid w:val="3F5AF87A"/>
    <w:rsid w:val="3F5E74F9"/>
    <w:rsid w:val="3F6D6A51"/>
    <w:rsid w:val="3F6F4C91"/>
    <w:rsid w:val="3F7AFCEF"/>
    <w:rsid w:val="3F96A322"/>
    <w:rsid w:val="3F9A222E"/>
    <w:rsid w:val="3F9C6868"/>
    <w:rsid w:val="3FB3AE8C"/>
    <w:rsid w:val="3FB4F583"/>
    <w:rsid w:val="3FE986E9"/>
    <w:rsid w:val="40008DF9"/>
    <w:rsid w:val="4009F954"/>
    <w:rsid w:val="40160730"/>
    <w:rsid w:val="40187373"/>
    <w:rsid w:val="40377F48"/>
    <w:rsid w:val="4069428D"/>
    <w:rsid w:val="406FC224"/>
    <w:rsid w:val="40A13ED7"/>
    <w:rsid w:val="4174BFEE"/>
    <w:rsid w:val="41957FC6"/>
    <w:rsid w:val="41A1889F"/>
    <w:rsid w:val="41D4AFBE"/>
    <w:rsid w:val="41DA3E42"/>
    <w:rsid w:val="421EC56F"/>
    <w:rsid w:val="42269B1D"/>
    <w:rsid w:val="423B994F"/>
    <w:rsid w:val="425021CF"/>
    <w:rsid w:val="428546AA"/>
    <w:rsid w:val="42C534EF"/>
    <w:rsid w:val="42E8C77F"/>
    <w:rsid w:val="43001444"/>
    <w:rsid w:val="430EF7D3"/>
    <w:rsid w:val="43272D53"/>
    <w:rsid w:val="4355AE97"/>
    <w:rsid w:val="43711495"/>
    <w:rsid w:val="4397EA8F"/>
    <w:rsid w:val="439F9636"/>
    <w:rsid w:val="43C5D3C2"/>
    <w:rsid w:val="43D6567E"/>
    <w:rsid w:val="44206969"/>
    <w:rsid w:val="44396531"/>
    <w:rsid w:val="443C28C1"/>
    <w:rsid w:val="444AD24B"/>
    <w:rsid w:val="4456D33F"/>
    <w:rsid w:val="4462F528"/>
    <w:rsid w:val="44849512"/>
    <w:rsid w:val="4488232C"/>
    <w:rsid w:val="4488DA8D"/>
    <w:rsid w:val="44B232BE"/>
    <w:rsid w:val="44D73822"/>
    <w:rsid w:val="44EDE8B4"/>
    <w:rsid w:val="44F057C5"/>
    <w:rsid w:val="4526E8BE"/>
    <w:rsid w:val="4534EC90"/>
    <w:rsid w:val="4545F880"/>
    <w:rsid w:val="454BE843"/>
    <w:rsid w:val="45508850"/>
    <w:rsid w:val="45658C65"/>
    <w:rsid w:val="4575E42A"/>
    <w:rsid w:val="457A2185"/>
    <w:rsid w:val="457E4F18"/>
    <w:rsid w:val="45A24C21"/>
    <w:rsid w:val="45AB9099"/>
    <w:rsid w:val="45AE8C9C"/>
    <w:rsid w:val="45DB4E6E"/>
    <w:rsid w:val="45FC15A2"/>
    <w:rsid w:val="46386736"/>
    <w:rsid w:val="46393186"/>
    <w:rsid w:val="464CA1FD"/>
    <w:rsid w:val="4650F0A6"/>
    <w:rsid w:val="46671A3A"/>
    <w:rsid w:val="466A0F32"/>
    <w:rsid w:val="4686EE6C"/>
    <w:rsid w:val="46D00377"/>
    <w:rsid w:val="46F5482D"/>
    <w:rsid w:val="46F7D5FA"/>
    <w:rsid w:val="472D5391"/>
    <w:rsid w:val="4732E337"/>
    <w:rsid w:val="4741069C"/>
    <w:rsid w:val="47427E95"/>
    <w:rsid w:val="4792EFEA"/>
    <w:rsid w:val="47AB6A40"/>
    <w:rsid w:val="47AF67B6"/>
    <w:rsid w:val="47BF397E"/>
    <w:rsid w:val="47C37A75"/>
    <w:rsid w:val="47FDDB05"/>
    <w:rsid w:val="480B24D6"/>
    <w:rsid w:val="486C503C"/>
    <w:rsid w:val="486CBCB6"/>
    <w:rsid w:val="486D2343"/>
    <w:rsid w:val="486D8B62"/>
    <w:rsid w:val="4871CE91"/>
    <w:rsid w:val="487E5963"/>
    <w:rsid w:val="487F7C51"/>
    <w:rsid w:val="48ADDC19"/>
    <w:rsid w:val="48C4C2B6"/>
    <w:rsid w:val="48DABB41"/>
    <w:rsid w:val="49077018"/>
    <w:rsid w:val="4910783F"/>
    <w:rsid w:val="4926BAEB"/>
    <w:rsid w:val="492D6E7C"/>
    <w:rsid w:val="4936E42D"/>
    <w:rsid w:val="4939F788"/>
    <w:rsid w:val="49581496"/>
    <w:rsid w:val="49821E6A"/>
    <w:rsid w:val="49A7C34E"/>
    <w:rsid w:val="49CFC573"/>
    <w:rsid w:val="49F29F9F"/>
    <w:rsid w:val="4A120F5F"/>
    <w:rsid w:val="4A2DEA5C"/>
    <w:rsid w:val="4A37CF32"/>
    <w:rsid w:val="4A65CE26"/>
    <w:rsid w:val="4A6B7564"/>
    <w:rsid w:val="4A93B55E"/>
    <w:rsid w:val="4AB01CD7"/>
    <w:rsid w:val="4AC91D1C"/>
    <w:rsid w:val="4AF8E245"/>
    <w:rsid w:val="4B0986C4"/>
    <w:rsid w:val="4B15309E"/>
    <w:rsid w:val="4B3A1310"/>
    <w:rsid w:val="4B3CA3C3"/>
    <w:rsid w:val="4B52857A"/>
    <w:rsid w:val="4B6AB212"/>
    <w:rsid w:val="4BA0DE4D"/>
    <w:rsid w:val="4BB274CB"/>
    <w:rsid w:val="4BCAB64F"/>
    <w:rsid w:val="4BDC7A8E"/>
    <w:rsid w:val="4C114E67"/>
    <w:rsid w:val="4C2FEB3E"/>
    <w:rsid w:val="4C46684B"/>
    <w:rsid w:val="4C5931A9"/>
    <w:rsid w:val="4CADEF86"/>
    <w:rsid w:val="4CB6ADA4"/>
    <w:rsid w:val="4CC7565E"/>
    <w:rsid w:val="4D005921"/>
    <w:rsid w:val="4D01E025"/>
    <w:rsid w:val="4D27C7D4"/>
    <w:rsid w:val="4D4881D8"/>
    <w:rsid w:val="4D6CA265"/>
    <w:rsid w:val="4D8A24FD"/>
    <w:rsid w:val="4DA3CD82"/>
    <w:rsid w:val="4DC9A664"/>
    <w:rsid w:val="4DF7BFED"/>
    <w:rsid w:val="4DFA80F4"/>
    <w:rsid w:val="4E39DA22"/>
    <w:rsid w:val="4E5422F5"/>
    <w:rsid w:val="4E6BBB39"/>
    <w:rsid w:val="4E85D01E"/>
    <w:rsid w:val="4E90D271"/>
    <w:rsid w:val="4EB1C618"/>
    <w:rsid w:val="4EC7146F"/>
    <w:rsid w:val="4ECF18EC"/>
    <w:rsid w:val="4ED2EB68"/>
    <w:rsid w:val="4EEEB60E"/>
    <w:rsid w:val="4F0B289D"/>
    <w:rsid w:val="4F29D267"/>
    <w:rsid w:val="4F5157F0"/>
    <w:rsid w:val="4F65A632"/>
    <w:rsid w:val="4F766943"/>
    <w:rsid w:val="4F97F19E"/>
    <w:rsid w:val="4FA258CC"/>
    <w:rsid w:val="4FD84F76"/>
    <w:rsid w:val="4FE11A32"/>
    <w:rsid w:val="4FEA9941"/>
    <w:rsid w:val="4FF1BFDC"/>
    <w:rsid w:val="4FF9A8B8"/>
    <w:rsid w:val="500D0442"/>
    <w:rsid w:val="5026E8FE"/>
    <w:rsid w:val="503B5236"/>
    <w:rsid w:val="504FADDF"/>
    <w:rsid w:val="50514C32"/>
    <w:rsid w:val="506909D8"/>
    <w:rsid w:val="5078E87C"/>
    <w:rsid w:val="508BBCD0"/>
    <w:rsid w:val="50B9153C"/>
    <w:rsid w:val="50E85A73"/>
    <w:rsid w:val="5139DB76"/>
    <w:rsid w:val="514F6548"/>
    <w:rsid w:val="517830C0"/>
    <w:rsid w:val="518A1053"/>
    <w:rsid w:val="518B6938"/>
    <w:rsid w:val="51BE48B5"/>
    <w:rsid w:val="51C2677F"/>
    <w:rsid w:val="51CCCD52"/>
    <w:rsid w:val="5221B64F"/>
    <w:rsid w:val="522EEC54"/>
    <w:rsid w:val="52471E7F"/>
    <w:rsid w:val="524ADF5C"/>
    <w:rsid w:val="525FDCFD"/>
    <w:rsid w:val="526D7031"/>
    <w:rsid w:val="52730AB5"/>
    <w:rsid w:val="529640F1"/>
    <w:rsid w:val="52E3E670"/>
    <w:rsid w:val="5316347A"/>
    <w:rsid w:val="531F99AC"/>
    <w:rsid w:val="53298BBA"/>
    <w:rsid w:val="533CF61E"/>
    <w:rsid w:val="5355C503"/>
    <w:rsid w:val="5367BB51"/>
    <w:rsid w:val="5386FE7E"/>
    <w:rsid w:val="538DA1AF"/>
    <w:rsid w:val="53ABD1C6"/>
    <w:rsid w:val="53B77288"/>
    <w:rsid w:val="53D2E27D"/>
    <w:rsid w:val="53DA0490"/>
    <w:rsid w:val="53F4CCC5"/>
    <w:rsid w:val="541795B5"/>
    <w:rsid w:val="5422F937"/>
    <w:rsid w:val="54396E3C"/>
    <w:rsid w:val="5451D9C7"/>
    <w:rsid w:val="5461B4D3"/>
    <w:rsid w:val="54693085"/>
    <w:rsid w:val="54838E45"/>
    <w:rsid w:val="549A4A7D"/>
    <w:rsid w:val="549A5BEC"/>
    <w:rsid w:val="54C94CC2"/>
    <w:rsid w:val="54F4E97F"/>
    <w:rsid w:val="550EE90F"/>
    <w:rsid w:val="5511D56B"/>
    <w:rsid w:val="5576B866"/>
    <w:rsid w:val="557731F6"/>
    <w:rsid w:val="55886165"/>
    <w:rsid w:val="560CD5DA"/>
    <w:rsid w:val="561D2651"/>
    <w:rsid w:val="562C79F9"/>
    <w:rsid w:val="56416461"/>
    <w:rsid w:val="5642F1E7"/>
    <w:rsid w:val="564905F2"/>
    <w:rsid w:val="567DA9D6"/>
    <w:rsid w:val="56B5D05F"/>
    <w:rsid w:val="56D91466"/>
    <w:rsid w:val="5746DAA1"/>
    <w:rsid w:val="57DA6698"/>
    <w:rsid w:val="57E56997"/>
    <w:rsid w:val="58270023"/>
    <w:rsid w:val="582A96EC"/>
    <w:rsid w:val="583260F5"/>
    <w:rsid w:val="584DEDAD"/>
    <w:rsid w:val="5868CF45"/>
    <w:rsid w:val="5883F07F"/>
    <w:rsid w:val="588E1B2A"/>
    <w:rsid w:val="58AF7985"/>
    <w:rsid w:val="58B3F200"/>
    <w:rsid w:val="58B7B92F"/>
    <w:rsid w:val="58C5BFA1"/>
    <w:rsid w:val="58E396C8"/>
    <w:rsid w:val="58EF781C"/>
    <w:rsid w:val="58F10C15"/>
    <w:rsid w:val="58FE786E"/>
    <w:rsid w:val="5904DE07"/>
    <w:rsid w:val="590A3013"/>
    <w:rsid w:val="590F39E4"/>
    <w:rsid w:val="59241BFA"/>
    <w:rsid w:val="59310CE0"/>
    <w:rsid w:val="5949F1B2"/>
    <w:rsid w:val="594B2AFB"/>
    <w:rsid w:val="5960D4EE"/>
    <w:rsid w:val="5978FB93"/>
    <w:rsid w:val="59791399"/>
    <w:rsid w:val="59928783"/>
    <w:rsid w:val="59C67067"/>
    <w:rsid w:val="59D2DE79"/>
    <w:rsid w:val="5A2FE116"/>
    <w:rsid w:val="5A4D880C"/>
    <w:rsid w:val="5A7C203F"/>
    <w:rsid w:val="5AA54CC7"/>
    <w:rsid w:val="5AC7CDDB"/>
    <w:rsid w:val="5AD1E2BA"/>
    <w:rsid w:val="5B02683B"/>
    <w:rsid w:val="5B0B3B3F"/>
    <w:rsid w:val="5B94E2F8"/>
    <w:rsid w:val="5BAF4E98"/>
    <w:rsid w:val="5BBCCAC9"/>
    <w:rsid w:val="5C9C05E7"/>
    <w:rsid w:val="5CA6A427"/>
    <w:rsid w:val="5CBDD75A"/>
    <w:rsid w:val="5CC95E67"/>
    <w:rsid w:val="5D191C05"/>
    <w:rsid w:val="5D6175AB"/>
    <w:rsid w:val="5D6916FF"/>
    <w:rsid w:val="5DB2635D"/>
    <w:rsid w:val="5DBA7775"/>
    <w:rsid w:val="5DD7664B"/>
    <w:rsid w:val="5DF06A3C"/>
    <w:rsid w:val="5E5A0C24"/>
    <w:rsid w:val="5EA21A80"/>
    <w:rsid w:val="5ECB9F9B"/>
    <w:rsid w:val="5EEA9FE1"/>
    <w:rsid w:val="5F7FD073"/>
    <w:rsid w:val="5F888821"/>
    <w:rsid w:val="5FB4EE2B"/>
    <w:rsid w:val="5FBD43A3"/>
    <w:rsid w:val="5FBE9200"/>
    <w:rsid w:val="5FC3B717"/>
    <w:rsid w:val="5FD3624A"/>
    <w:rsid w:val="601BEFD1"/>
    <w:rsid w:val="6076AC66"/>
    <w:rsid w:val="6078D9F7"/>
    <w:rsid w:val="60D8F509"/>
    <w:rsid w:val="612B5F19"/>
    <w:rsid w:val="613F8D70"/>
    <w:rsid w:val="6144714B"/>
    <w:rsid w:val="61464EC2"/>
    <w:rsid w:val="61477A7A"/>
    <w:rsid w:val="616049CB"/>
    <w:rsid w:val="6163674F"/>
    <w:rsid w:val="619AC444"/>
    <w:rsid w:val="61AE561A"/>
    <w:rsid w:val="6209377C"/>
    <w:rsid w:val="62241BBB"/>
    <w:rsid w:val="62339BA9"/>
    <w:rsid w:val="6234016D"/>
    <w:rsid w:val="624024B5"/>
    <w:rsid w:val="62581BF5"/>
    <w:rsid w:val="62A0E1DA"/>
    <w:rsid w:val="62A68BF6"/>
    <w:rsid w:val="62BD2B89"/>
    <w:rsid w:val="62BE30A5"/>
    <w:rsid w:val="62FA3755"/>
    <w:rsid w:val="631C9CDB"/>
    <w:rsid w:val="63254944"/>
    <w:rsid w:val="6334B471"/>
    <w:rsid w:val="636D4993"/>
    <w:rsid w:val="6371DCBE"/>
    <w:rsid w:val="63E2D8BD"/>
    <w:rsid w:val="63EE8A75"/>
    <w:rsid w:val="640FDF18"/>
    <w:rsid w:val="6417F7F9"/>
    <w:rsid w:val="641D4487"/>
    <w:rsid w:val="64648BB7"/>
    <w:rsid w:val="646E5685"/>
    <w:rsid w:val="648559E8"/>
    <w:rsid w:val="648E3D18"/>
    <w:rsid w:val="64B0EA4E"/>
    <w:rsid w:val="650BA161"/>
    <w:rsid w:val="65120C5D"/>
    <w:rsid w:val="6521636B"/>
    <w:rsid w:val="6537C03F"/>
    <w:rsid w:val="655EB6E1"/>
    <w:rsid w:val="65697A49"/>
    <w:rsid w:val="658B9949"/>
    <w:rsid w:val="65A68653"/>
    <w:rsid w:val="65AF1894"/>
    <w:rsid w:val="65B11B84"/>
    <w:rsid w:val="65B914E8"/>
    <w:rsid w:val="65E85536"/>
    <w:rsid w:val="65EA2620"/>
    <w:rsid w:val="662DEE1F"/>
    <w:rsid w:val="662FBA46"/>
    <w:rsid w:val="6657D5D5"/>
    <w:rsid w:val="6667E69B"/>
    <w:rsid w:val="666AF6AB"/>
    <w:rsid w:val="669C5521"/>
    <w:rsid w:val="66ACD7DB"/>
    <w:rsid w:val="66CD1E3A"/>
    <w:rsid w:val="66FA1065"/>
    <w:rsid w:val="6731E893"/>
    <w:rsid w:val="67A7DE98"/>
    <w:rsid w:val="67D750F2"/>
    <w:rsid w:val="67E9D571"/>
    <w:rsid w:val="67EDE2EF"/>
    <w:rsid w:val="67F5D680"/>
    <w:rsid w:val="6805D4C2"/>
    <w:rsid w:val="68378B87"/>
    <w:rsid w:val="685CDE8A"/>
    <w:rsid w:val="68714F44"/>
    <w:rsid w:val="6890B397"/>
    <w:rsid w:val="6895E0C6"/>
    <w:rsid w:val="68A386F6"/>
    <w:rsid w:val="68B93264"/>
    <w:rsid w:val="68D62C87"/>
    <w:rsid w:val="68DAB69B"/>
    <w:rsid w:val="68E33724"/>
    <w:rsid w:val="68E4992D"/>
    <w:rsid w:val="6908BD00"/>
    <w:rsid w:val="69335468"/>
    <w:rsid w:val="693A348D"/>
    <w:rsid w:val="695BB434"/>
    <w:rsid w:val="69673D46"/>
    <w:rsid w:val="696834D8"/>
    <w:rsid w:val="69A10A3A"/>
    <w:rsid w:val="69A2760B"/>
    <w:rsid w:val="69C390A2"/>
    <w:rsid w:val="69D50294"/>
    <w:rsid w:val="69DC6167"/>
    <w:rsid w:val="69EB93B2"/>
    <w:rsid w:val="6A29D6ED"/>
    <w:rsid w:val="6A4C7773"/>
    <w:rsid w:val="6A55A364"/>
    <w:rsid w:val="6A5A06E5"/>
    <w:rsid w:val="6A7BC6DD"/>
    <w:rsid w:val="6A88A598"/>
    <w:rsid w:val="6A9DD540"/>
    <w:rsid w:val="6AB5257C"/>
    <w:rsid w:val="6ABE4D36"/>
    <w:rsid w:val="6B0EF1B4"/>
    <w:rsid w:val="6B30B8CC"/>
    <w:rsid w:val="6B45DD34"/>
    <w:rsid w:val="6B4EB79C"/>
    <w:rsid w:val="6BD483E9"/>
    <w:rsid w:val="6C07D881"/>
    <w:rsid w:val="6C0C11EE"/>
    <w:rsid w:val="6C403F47"/>
    <w:rsid w:val="6C8E848E"/>
    <w:rsid w:val="6CAACC6D"/>
    <w:rsid w:val="6CDE11D5"/>
    <w:rsid w:val="6CE2476B"/>
    <w:rsid w:val="6D16C926"/>
    <w:rsid w:val="6D2B498E"/>
    <w:rsid w:val="6D4C958A"/>
    <w:rsid w:val="6D99E508"/>
    <w:rsid w:val="6DA2BB9E"/>
    <w:rsid w:val="6DA99DAA"/>
    <w:rsid w:val="6DF5F837"/>
    <w:rsid w:val="6E168A9D"/>
    <w:rsid w:val="6E174AAA"/>
    <w:rsid w:val="6E312DA8"/>
    <w:rsid w:val="6E7694A0"/>
    <w:rsid w:val="6E8C0A9C"/>
    <w:rsid w:val="6E98EF55"/>
    <w:rsid w:val="6ECF8483"/>
    <w:rsid w:val="6EF9AEF6"/>
    <w:rsid w:val="6F0A29C4"/>
    <w:rsid w:val="6F0A81F6"/>
    <w:rsid w:val="6F340726"/>
    <w:rsid w:val="6F398A72"/>
    <w:rsid w:val="6F3F406E"/>
    <w:rsid w:val="6F743591"/>
    <w:rsid w:val="6F824542"/>
    <w:rsid w:val="6FB559C2"/>
    <w:rsid w:val="6FE262D7"/>
    <w:rsid w:val="700AA594"/>
    <w:rsid w:val="70228890"/>
    <w:rsid w:val="70295204"/>
    <w:rsid w:val="703464C3"/>
    <w:rsid w:val="7053E355"/>
    <w:rsid w:val="7060B947"/>
    <w:rsid w:val="70A5C1ED"/>
    <w:rsid w:val="70EDB995"/>
    <w:rsid w:val="70F5869D"/>
    <w:rsid w:val="70FC88C3"/>
    <w:rsid w:val="70FDE307"/>
    <w:rsid w:val="71157D4D"/>
    <w:rsid w:val="715549B7"/>
    <w:rsid w:val="7176C60C"/>
    <w:rsid w:val="717C2B20"/>
    <w:rsid w:val="719F4613"/>
    <w:rsid w:val="71B48C8F"/>
    <w:rsid w:val="71C052F7"/>
    <w:rsid w:val="71C49D38"/>
    <w:rsid w:val="71E4E11F"/>
    <w:rsid w:val="71F14FEF"/>
    <w:rsid w:val="71F9987D"/>
    <w:rsid w:val="72021D03"/>
    <w:rsid w:val="720C7C11"/>
    <w:rsid w:val="7227EB43"/>
    <w:rsid w:val="725D9D08"/>
    <w:rsid w:val="72981D5B"/>
    <w:rsid w:val="72BB91B4"/>
    <w:rsid w:val="72BD7E87"/>
    <w:rsid w:val="72D4AD7A"/>
    <w:rsid w:val="72E1B982"/>
    <w:rsid w:val="730AA03D"/>
    <w:rsid w:val="7350254F"/>
    <w:rsid w:val="73744DFE"/>
    <w:rsid w:val="73B4BA77"/>
    <w:rsid w:val="73C8200C"/>
    <w:rsid w:val="73FF4F52"/>
    <w:rsid w:val="741A3FF4"/>
    <w:rsid w:val="742026F8"/>
    <w:rsid w:val="742AA0FA"/>
    <w:rsid w:val="745515F9"/>
    <w:rsid w:val="7469002E"/>
    <w:rsid w:val="746B63D8"/>
    <w:rsid w:val="7477F59A"/>
    <w:rsid w:val="747EFFAF"/>
    <w:rsid w:val="7487333D"/>
    <w:rsid w:val="749E3929"/>
    <w:rsid w:val="74A01CBE"/>
    <w:rsid w:val="74A06F2C"/>
    <w:rsid w:val="74C35AB9"/>
    <w:rsid w:val="74DB84A3"/>
    <w:rsid w:val="74EB4996"/>
    <w:rsid w:val="74FF0039"/>
    <w:rsid w:val="754C06B6"/>
    <w:rsid w:val="75522AA4"/>
    <w:rsid w:val="75627AA4"/>
    <w:rsid w:val="7570AA27"/>
    <w:rsid w:val="75A92B9C"/>
    <w:rsid w:val="75C9BF03"/>
    <w:rsid w:val="75F90EAA"/>
    <w:rsid w:val="76020E34"/>
    <w:rsid w:val="76280646"/>
    <w:rsid w:val="7646D864"/>
    <w:rsid w:val="764EA163"/>
    <w:rsid w:val="7655805C"/>
    <w:rsid w:val="7690F934"/>
    <w:rsid w:val="76EA047E"/>
    <w:rsid w:val="770060D0"/>
    <w:rsid w:val="77144463"/>
    <w:rsid w:val="771698EB"/>
    <w:rsid w:val="77278FE6"/>
    <w:rsid w:val="7754BAFA"/>
    <w:rsid w:val="775AC876"/>
    <w:rsid w:val="776B951A"/>
    <w:rsid w:val="776F9C3E"/>
    <w:rsid w:val="77A493FC"/>
    <w:rsid w:val="77B50140"/>
    <w:rsid w:val="77B9E065"/>
    <w:rsid w:val="77B9F002"/>
    <w:rsid w:val="77CC2A10"/>
    <w:rsid w:val="78088048"/>
    <w:rsid w:val="7818B041"/>
    <w:rsid w:val="782E7534"/>
    <w:rsid w:val="784CF2BF"/>
    <w:rsid w:val="784D07A0"/>
    <w:rsid w:val="7877EB12"/>
    <w:rsid w:val="78783077"/>
    <w:rsid w:val="78B843D1"/>
    <w:rsid w:val="78C8DC18"/>
    <w:rsid w:val="78E482B3"/>
    <w:rsid w:val="78FECE85"/>
    <w:rsid w:val="790D071E"/>
    <w:rsid w:val="79125582"/>
    <w:rsid w:val="796F99C5"/>
    <w:rsid w:val="7971C624"/>
    <w:rsid w:val="79985F7D"/>
    <w:rsid w:val="799ECF01"/>
    <w:rsid w:val="79A73847"/>
    <w:rsid w:val="79BCBAB2"/>
    <w:rsid w:val="79C26B86"/>
    <w:rsid w:val="79CA7A00"/>
    <w:rsid w:val="79CF7336"/>
    <w:rsid w:val="79CFE5B8"/>
    <w:rsid w:val="79F54FD9"/>
    <w:rsid w:val="79FAA9DE"/>
    <w:rsid w:val="7A0CDE94"/>
    <w:rsid w:val="7A25845D"/>
    <w:rsid w:val="7A565D81"/>
    <w:rsid w:val="7A5B648C"/>
    <w:rsid w:val="7A70A2B6"/>
    <w:rsid w:val="7A8812B2"/>
    <w:rsid w:val="7A89B006"/>
    <w:rsid w:val="7AA6CA6F"/>
    <w:rsid w:val="7ACBFD2D"/>
    <w:rsid w:val="7B88EF9C"/>
    <w:rsid w:val="7BCD2EE9"/>
    <w:rsid w:val="7BF86FA0"/>
    <w:rsid w:val="7C06AA0F"/>
    <w:rsid w:val="7C50CB4A"/>
    <w:rsid w:val="7C577571"/>
    <w:rsid w:val="7C67384A"/>
    <w:rsid w:val="7C6B77B8"/>
    <w:rsid w:val="7C700AE3"/>
    <w:rsid w:val="7C95AA09"/>
    <w:rsid w:val="7CBE3FE8"/>
    <w:rsid w:val="7CD1BEB9"/>
    <w:rsid w:val="7CE86F8B"/>
    <w:rsid w:val="7CF4C4B9"/>
    <w:rsid w:val="7CFE3BAD"/>
    <w:rsid w:val="7D1942B4"/>
    <w:rsid w:val="7D32C4C7"/>
    <w:rsid w:val="7D5925C9"/>
    <w:rsid w:val="7D668C2A"/>
    <w:rsid w:val="7D691EDC"/>
    <w:rsid w:val="7D7BBC0C"/>
    <w:rsid w:val="7D9E91F6"/>
    <w:rsid w:val="7DB373D7"/>
    <w:rsid w:val="7DC49367"/>
    <w:rsid w:val="7DC5A530"/>
    <w:rsid w:val="7DC659C0"/>
    <w:rsid w:val="7DF9960E"/>
    <w:rsid w:val="7DFD1F3C"/>
    <w:rsid w:val="7E0789D6"/>
    <w:rsid w:val="7E08CDC9"/>
    <w:rsid w:val="7E0DF5B7"/>
    <w:rsid w:val="7E1DA64F"/>
    <w:rsid w:val="7E438DE3"/>
    <w:rsid w:val="7E5101F9"/>
    <w:rsid w:val="7EC36D0B"/>
    <w:rsid w:val="7ED01A86"/>
    <w:rsid w:val="7EDDDF56"/>
    <w:rsid w:val="7EEE08E4"/>
    <w:rsid w:val="7F14782F"/>
    <w:rsid w:val="7F35EA05"/>
    <w:rsid w:val="7FB6E80A"/>
    <w:rsid w:val="7FC3AD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DD8CDA"/>
  <w15:chartTrackingRefBased/>
  <w15:docId w15:val="{C7E55C55-0E99-4839-9D5D-8091C41D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437C"/>
    <w:pPr>
      <w:spacing w:line="260" w:lineRule="atLeast"/>
    </w:pPr>
    <w:rPr>
      <w:rFonts w:ascii="Verdana" w:hAnsi="Verdana"/>
      <w:sz w:val="18"/>
      <w:lang w:eastAsia="nl-NL"/>
    </w:rPr>
  </w:style>
  <w:style w:type="paragraph" w:styleId="Kop1">
    <w:name w:val="heading 1"/>
    <w:aliases w:val="hoofdstuk,h1,ips_hoofdstuk,H1,Univé hoofdstuk,Section Heading,sectionHeading,sectionHeading Char"/>
    <w:basedOn w:val="Standaard"/>
    <w:next w:val="Standaard"/>
    <w:link w:val="Kop1Char"/>
    <w:qFormat/>
    <w:rsid w:val="00A25098"/>
    <w:pPr>
      <w:numPr>
        <w:numId w:val="2"/>
      </w:numPr>
      <w:spacing w:after="500"/>
      <w:outlineLvl w:val="0"/>
    </w:pPr>
    <w:rPr>
      <w:rFonts w:ascii="Segoe UI Light" w:hAnsi="Segoe UI Light" w:cs="Arial"/>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0E7CD6"/>
    <w:pPr>
      <w:keepNext/>
      <w:numPr>
        <w:ilvl w:val="1"/>
        <w:numId w:val="2"/>
      </w:numPr>
      <w:spacing w:after="120"/>
      <w:outlineLvl w:val="1"/>
    </w:pPr>
    <w:rPr>
      <w:rFonts w:cs="Arial"/>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4C6627"/>
    <w:pPr>
      <w:keepNext/>
      <w:numPr>
        <w:ilvl w:val="2"/>
        <w:numId w:val="2"/>
      </w:numPr>
      <w:spacing w:after="60"/>
      <w:outlineLvl w:val="2"/>
    </w:pPr>
    <w:rPr>
      <w:rFonts w:cs="Arial"/>
      <w:b/>
      <w:bCs/>
      <w:sz w:val="20"/>
    </w:rPr>
  </w:style>
  <w:style w:type="paragraph" w:styleId="Kop4">
    <w:name w:val="heading 4"/>
    <w:aliases w:val="h4,Level 2 - a"/>
    <w:basedOn w:val="Standaard"/>
    <w:next w:val="Standaard"/>
    <w:link w:val="Kop4Char"/>
    <w:qFormat/>
    <w:rsid w:val="003F4676"/>
    <w:pPr>
      <w:keepNext/>
      <w:numPr>
        <w:ilvl w:val="3"/>
        <w:numId w:val="2"/>
      </w:numPr>
      <w:spacing w:after="60"/>
      <w:outlineLvl w:val="3"/>
    </w:pPr>
    <w:rPr>
      <w:bCs/>
      <w:i/>
      <w:szCs w:val="28"/>
    </w:rPr>
  </w:style>
  <w:style w:type="paragraph" w:styleId="Kop5">
    <w:name w:val="heading 5"/>
    <w:aliases w:val="h5,Level 3 - i"/>
    <w:basedOn w:val="Standaard"/>
    <w:next w:val="Standaard"/>
    <w:qFormat/>
    <w:rsid w:val="004C6627"/>
    <w:pPr>
      <w:numPr>
        <w:ilvl w:val="4"/>
        <w:numId w:val="2"/>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2"/>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2"/>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2"/>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F650A0"/>
    <w:pPr>
      <w:tabs>
        <w:tab w:val="left" w:pos="1134"/>
        <w:tab w:val="left" w:pos="1430"/>
        <w:tab w:val="right" w:leader="dot" w:pos="9061"/>
      </w:tabs>
      <w:spacing w:before="80"/>
      <w:ind w:left="1429" w:hanging="1429"/>
    </w:pPr>
    <w:rPr>
      <w:rFonts w:ascii="Segoe UI Light" w:hAnsi="Segoe UI Light"/>
      <w:b/>
    </w:rPr>
  </w:style>
  <w:style w:type="paragraph" w:styleId="Inhopg2">
    <w:name w:val="toc 2"/>
    <w:basedOn w:val="Standaard"/>
    <w:next w:val="Standaard"/>
    <w:autoRedefine/>
    <w:uiPriority w:val="39"/>
    <w:rsid w:val="009350D2"/>
    <w:pPr>
      <w:tabs>
        <w:tab w:val="left" w:pos="1701"/>
        <w:tab w:val="right" w:leader="dot" w:pos="9061"/>
      </w:tabs>
      <w:spacing w:before="60"/>
      <w:ind w:left="2251" w:hanging="1117"/>
    </w:pPr>
    <w:rPr>
      <w:rFonts w:ascii="Segoe UI Light" w:hAnsi="Segoe UI Light"/>
    </w:rPr>
  </w:style>
  <w:style w:type="paragraph" w:styleId="Inhopg3">
    <w:name w:val="toc 3"/>
    <w:basedOn w:val="Standaard"/>
    <w:next w:val="Standaard"/>
    <w:autoRedefine/>
    <w:uiPriority w:val="39"/>
    <w:rsid w:val="00F650A0"/>
    <w:pPr>
      <w:tabs>
        <w:tab w:val="left" w:pos="2750"/>
        <w:tab w:val="right" w:leader="dot" w:pos="9061"/>
      </w:tabs>
      <w:spacing w:before="20"/>
      <w:ind w:left="2750" w:hanging="771"/>
    </w:pPr>
    <w:rPr>
      <w:rFonts w:ascii="Segoe UI Light" w:hAnsi="Segoe UI Light"/>
    </w:r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uiPriority w:val="99"/>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rsid w:val="008E3119"/>
    <w:pPr>
      <w:spacing w:line="300" w:lineRule="atLeast"/>
    </w:pPr>
    <w:rPr>
      <w:rFonts w:ascii="Arial" w:hAnsi="Arial"/>
      <w:sz w:val="20"/>
      <w:lang w:eastAsia="en-US"/>
    </w:rPr>
  </w:style>
  <w:style w:type="character" w:customStyle="1" w:styleId="TekstopmerkingChar">
    <w:name w:val="Tekst opmerking Char"/>
    <w:link w:val="Tekstopmerking"/>
    <w:uiPriority w:val="99"/>
    <w:rsid w:val="008E3119"/>
    <w:rPr>
      <w:rFonts w:ascii="Arial" w:hAnsi="Arial"/>
      <w:lang w:eastAsia="en-US"/>
    </w:rPr>
  </w:style>
  <w:style w:type="paragraph" w:customStyle="1" w:styleId="FormLabel">
    <w:name w:val="Form Label"/>
    <w:basedOn w:val="Standaard"/>
    <w:rsid w:val="008E3119"/>
    <w:pPr>
      <w:numPr>
        <w:numId w:val="4"/>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sz w:val="20"/>
    </w:rPr>
  </w:style>
  <w:style w:type="paragraph" w:customStyle="1" w:styleId="uitzend2">
    <w:name w:val="uitzend2"/>
    <w:basedOn w:val="Standaard"/>
    <w:next w:val="Standaard"/>
    <w:link w:val="uitzend2Char"/>
    <w:autoRedefine/>
    <w:rsid w:val="00075A28"/>
    <w:pPr>
      <w:numPr>
        <w:numId w:val="5"/>
      </w:numPr>
      <w:tabs>
        <w:tab w:val="clear" w:pos="796"/>
        <w:tab w:val="num" w:pos="426"/>
      </w:tabs>
      <w:spacing w:line="300" w:lineRule="atLeast"/>
      <w:ind w:left="284" w:hanging="284"/>
    </w:pPr>
    <w:rPr>
      <w:rFonts w:ascii="Arial" w:hAnsi="Arial" w:cs="Arial"/>
      <w:b/>
      <w:sz w:val="24"/>
      <w:lang w:eastAsia="en-US"/>
    </w:rPr>
  </w:style>
  <w:style w:type="paragraph" w:customStyle="1" w:styleId="uitzend4">
    <w:name w:val="uitzend4"/>
    <w:basedOn w:val="Kop3"/>
    <w:autoRedefine/>
    <w:rsid w:val="00075A28"/>
    <w:pPr>
      <w:numPr>
        <w:numId w:val="5"/>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cs="Arial"/>
      <w:b/>
      <w:sz w:val="24"/>
      <w:lang w:eastAsia="en-US"/>
    </w:rPr>
  </w:style>
  <w:style w:type="paragraph" w:styleId="Lijstalinea">
    <w:name w:val="List Paragraph"/>
    <w:basedOn w:val="Standaard"/>
    <w:next w:val="Standaard"/>
    <w:uiPriority w:val="34"/>
    <w:qFormat/>
    <w:rsid w:val="00E34445"/>
    <w:pPr>
      <w:numPr>
        <w:numId w:val="10"/>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6"/>
      </w:numPr>
      <w:spacing w:line="300" w:lineRule="atLeast"/>
    </w:pPr>
    <w:rPr>
      <w:rFonts w:ascii="Arial" w:hAnsi="Arial"/>
      <w:sz w:val="20"/>
      <w:lang w:val="en-GB" w:eastAsia="en-US"/>
    </w:rPr>
  </w:style>
  <w:style w:type="paragraph" w:customStyle="1" w:styleId="Bullet2">
    <w:name w:val="Bullet 2"/>
    <w:basedOn w:val="Standaard"/>
    <w:rsid w:val="00D92B34"/>
    <w:pPr>
      <w:numPr>
        <w:ilvl w:val="8"/>
        <w:numId w:val="6"/>
      </w:numPr>
      <w:spacing w:line="300" w:lineRule="atLeast"/>
    </w:pPr>
    <w:rPr>
      <w:rFonts w:ascii="Arial" w:hAnsi="Arial"/>
      <w:sz w:val="20"/>
      <w:lang w:val="en-GB" w:eastAsia="en-US"/>
    </w:rPr>
  </w:style>
  <w:style w:type="paragraph" w:customStyle="1" w:styleId="AlineaNum">
    <w:name w:val="AlineaNum"/>
    <w:basedOn w:val="Standaard"/>
    <w:rsid w:val="00D92B34"/>
    <w:pPr>
      <w:keepLines/>
      <w:numPr>
        <w:ilvl w:val="4"/>
        <w:numId w:val="6"/>
      </w:numPr>
      <w:tabs>
        <w:tab w:val="left" w:pos="720"/>
      </w:tabs>
      <w:spacing w:before="240" w:line="280" w:lineRule="atLeast"/>
    </w:pPr>
    <w:rPr>
      <w:rFonts w:ascii="Arial" w:hAnsi="Arial"/>
      <w:sz w:val="20"/>
      <w:lang w:eastAsia="en-US"/>
    </w:rPr>
  </w:style>
  <w:style w:type="paragraph" w:customStyle="1" w:styleId="AliBijlageNum">
    <w:name w:val="AliBijlageNum"/>
    <w:basedOn w:val="Standaard"/>
    <w:rsid w:val="00D92B34"/>
    <w:pPr>
      <w:keepLines/>
      <w:numPr>
        <w:ilvl w:val="5"/>
        <w:numId w:val="6"/>
      </w:numPr>
      <w:tabs>
        <w:tab w:val="left" w:pos="720"/>
      </w:tabs>
      <w:spacing w:before="260" w:line="300" w:lineRule="atLeast"/>
    </w:pPr>
    <w:rPr>
      <w:rFonts w:ascii="Arial" w:hAnsi="Arial"/>
      <w:sz w:val="20"/>
      <w:lang w:eastAsia="en-US"/>
    </w:rPr>
  </w:style>
  <w:style w:type="paragraph" w:customStyle="1" w:styleId="AliNormalNum">
    <w:name w:val="AliNormalNum"/>
    <w:basedOn w:val="Standaard"/>
    <w:rsid w:val="00D92B34"/>
    <w:pPr>
      <w:keepLines/>
      <w:numPr>
        <w:ilvl w:val="3"/>
        <w:numId w:val="6"/>
      </w:numPr>
      <w:tabs>
        <w:tab w:val="left" w:pos="720"/>
      </w:tabs>
      <w:spacing w:before="240" w:line="280" w:lineRule="atLeast"/>
    </w:pPr>
    <w:rPr>
      <w:rFonts w:ascii="Arial" w:hAnsi="Arial"/>
      <w:sz w:val="20"/>
      <w:lang w:eastAsia="en-US"/>
    </w:rPr>
  </w:style>
  <w:style w:type="paragraph" w:customStyle="1" w:styleId="uitzend3">
    <w:name w:val="uitzend3"/>
    <w:basedOn w:val="Standaard"/>
    <w:next w:val="Standaard"/>
    <w:link w:val="uitzend3Char1"/>
    <w:autoRedefine/>
    <w:rsid w:val="00AD1B2A"/>
    <w:pPr>
      <w:numPr>
        <w:ilvl w:val="1"/>
        <w:numId w:val="7"/>
      </w:numPr>
      <w:tabs>
        <w:tab w:val="clear" w:pos="1440"/>
      </w:tabs>
      <w:spacing w:before="120" w:line="300" w:lineRule="atLeast"/>
      <w:ind w:left="1077" w:hanging="357"/>
    </w:pPr>
    <w:rPr>
      <w:rFonts w:ascii="Arial" w:hAnsi="Arial" w:cs="Arial"/>
      <w:bCs/>
      <w:color w:val="000000"/>
      <w:sz w:val="20"/>
      <w:u w:color="666699"/>
      <w:lang w:eastAsia="en-US"/>
    </w:rPr>
  </w:style>
  <w:style w:type="character" w:customStyle="1" w:styleId="uitzend3Char1">
    <w:name w:val="uitzend3 Char1"/>
    <w:link w:val="uitzend3"/>
    <w:rsid w:val="00AD1B2A"/>
    <w:rPr>
      <w:rFonts w:ascii="Arial" w:hAnsi="Arial" w:cs="Arial"/>
      <w:bCs/>
      <w:color w:val="000000"/>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8"/>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lang w:eastAsia="nl-NL"/>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lang w:eastAsia="nl-NL"/>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sz w:val="20"/>
    </w:rPr>
  </w:style>
  <w:style w:type="paragraph" w:customStyle="1" w:styleId="RDhoofdtaak">
    <w:name w:val="RD hoofdtaak"/>
    <w:basedOn w:val="Standaard"/>
    <w:rsid w:val="00F35ABF"/>
    <w:pPr>
      <w:numPr>
        <w:numId w:val="12"/>
      </w:numPr>
      <w:spacing w:line="240" w:lineRule="auto"/>
    </w:pPr>
    <w:rPr>
      <w:rFonts w:ascii="Arial" w:hAnsi="Arial"/>
      <w:sz w:val="20"/>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EF0565"/>
    <w:pPr>
      <w:spacing w:after="100"/>
      <w:ind w:left="540"/>
    </w:pPr>
    <w:rPr>
      <w:rFonts w:ascii="Segoe UI Light" w:hAnsi="Segoe UI Light"/>
    </w:rPr>
  </w:style>
  <w:style w:type="paragraph" w:customStyle="1" w:styleId="Level1">
    <w:name w:val="Level 1"/>
    <w:basedOn w:val="Standaard"/>
    <w:rsid w:val="00DD041C"/>
    <w:pPr>
      <w:widowControl w:val="0"/>
      <w:numPr>
        <w:numId w:val="13"/>
      </w:numPr>
      <w:autoSpaceDE w:val="0"/>
      <w:autoSpaceDN w:val="0"/>
      <w:adjustRightInd w:val="0"/>
      <w:spacing w:line="240" w:lineRule="auto"/>
      <w:ind w:left="288" w:hanging="288"/>
      <w:outlineLvl w:val="0"/>
    </w:pPr>
    <w:rPr>
      <w:rFonts w:ascii="PMingLiU" w:eastAsia="PMingLiU" w:hAnsi="Times New Roman"/>
      <w:sz w:val="20"/>
      <w:szCs w:val="24"/>
      <w:lang w:val="en-US"/>
    </w:rPr>
  </w:style>
  <w:style w:type="paragraph" w:customStyle="1" w:styleId="Bijlagen">
    <w:name w:val="Bijlagen"/>
    <w:basedOn w:val="Standaard"/>
    <w:rsid w:val="002C3251"/>
    <w:pPr>
      <w:numPr>
        <w:numId w:val="14"/>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cs="Times New Roman"/>
      <w:szCs w:val="20"/>
    </w:rPr>
  </w:style>
  <w:style w:type="table" w:customStyle="1" w:styleId="Opmaakprofiel2">
    <w:name w:val="Opmaakprofiel2"/>
    <w:basedOn w:val="Standaardtabel"/>
    <w:uiPriority w:val="99"/>
    <w:qFormat/>
    <w:rsid w:val="007E0802"/>
    <w:tblPr/>
  </w:style>
  <w:style w:type="character" w:customStyle="1" w:styleId="Kop2Char">
    <w:name w:val="Kop 2 Char"/>
    <w:aliases w:val="paragraaf Char,Paragraaf Char,ips_paragraaf Char,H2 Char,Paragrf 2 Char,1.1Heading 2 Char,2scr Char,Univé Paragraaf Char,Reset numbering Char,Bijlage Char"/>
    <w:link w:val="Kop2"/>
    <w:rsid w:val="001C1108"/>
    <w:rPr>
      <w:rFonts w:ascii="Verdana" w:hAnsi="Verdana" w:cs="Arial"/>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1C1108"/>
    <w:rPr>
      <w:rFonts w:ascii="Verdana" w:hAnsi="Verdana" w:cs="Arial"/>
      <w:b/>
      <w:bCs/>
      <w:lang w:eastAsia="nl-NL"/>
    </w:rPr>
  </w:style>
  <w:style w:type="character" w:customStyle="1" w:styleId="Kop4Char">
    <w:name w:val="Kop 4 Char"/>
    <w:aliases w:val="h4 Char,Level 2 - a Char"/>
    <w:link w:val="Kop4"/>
    <w:rsid w:val="001C1108"/>
    <w:rPr>
      <w:rFonts w:ascii="Verdana" w:hAnsi="Verdana"/>
      <w:bCs/>
      <w:i/>
      <w:sz w:val="18"/>
      <w:szCs w:val="28"/>
      <w:lang w:eastAsia="nl-NL"/>
    </w:rPr>
  </w:style>
  <w:style w:type="character" w:customStyle="1" w:styleId="Kop1Char">
    <w:name w:val="Kop 1 Char"/>
    <w:aliases w:val="hoofdstuk Char,h1 Char,ips_hoofdstuk Char,H1 Char,Univé hoofdstuk Char,Section Heading Char,sectionHeading Char1,sectionHeading Char Char"/>
    <w:link w:val="Kop1"/>
    <w:rsid w:val="00A25098"/>
    <w:rPr>
      <w:rFonts w:ascii="Segoe UI Light" w:hAnsi="Segoe UI Light" w:cs="Arial"/>
      <w:b/>
      <w:bCs/>
      <w:sz w:val="28"/>
      <w:szCs w:val="28"/>
      <w:lang w:eastAsia="nl-NL"/>
    </w:rPr>
  </w:style>
  <w:style w:type="paragraph" w:customStyle="1" w:styleId="definitiesomschrijving">
    <w:name w:val="definities omschrijving"/>
    <w:basedOn w:val="Standaard"/>
    <w:rsid w:val="00CA5655"/>
    <w:pPr>
      <w:spacing w:before="60" w:line="312" w:lineRule="auto"/>
      <w:ind w:left="57"/>
    </w:pPr>
    <w:rPr>
      <w:rFonts w:ascii="Arial" w:hAnsi="Arial"/>
      <w:sz w:val="19"/>
      <w:szCs w:val="24"/>
    </w:rPr>
  </w:style>
  <w:style w:type="paragraph" w:customStyle="1" w:styleId="definitie">
    <w:name w:val="definitie"/>
    <w:basedOn w:val="definitiesomschrijving"/>
    <w:rsid w:val="00CA5655"/>
    <w:rPr>
      <w:b/>
      <w:szCs w:val="19"/>
    </w:rPr>
  </w:style>
  <w:style w:type="character" w:styleId="Zwaar">
    <w:name w:val="Strong"/>
    <w:uiPriority w:val="22"/>
    <w:qFormat/>
    <w:rsid w:val="00AF2B68"/>
    <w:rPr>
      <w:b/>
      <w:bCs/>
    </w:rPr>
  </w:style>
  <w:style w:type="paragraph" w:customStyle="1" w:styleId="OrPLANSTANDAARD">
    <w:name w:val="OrPLANSTANDAARD"/>
    <w:rsid w:val="000B58E0"/>
    <w:pPr>
      <w:spacing w:line="300" w:lineRule="auto"/>
    </w:pPr>
    <w:rPr>
      <w:rFonts w:ascii="Tahoma" w:hAnsi="Tahoma" w:cs="Tahoma"/>
      <w:color w:val="000000"/>
      <w:kern w:val="28"/>
      <w:sz w:val="18"/>
      <w:szCs w:val="18"/>
      <w:lang w:eastAsia="nl-NL"/>
    </w:rPr>
  </w:style>
  <w:style w:type="paragraph" w:styleId="Documentstructuur">
    <w:name w:val="Document Map"/>
    <w:basedOn w:val="Standaard"/>
    <w:semiHidden/>
    <w:rsid w:val="008A25BA"/>
    <w:pPr>
      <w:shd w:val="clear" w:color="auto" w:fill="000080"/>
    </w:pPr>
    <w:rPr>
      <w:rFonts w:ascii="Tahoma" w:hAnsi="Tahoma" w:cs="Tahoma"/>
      <w:sz w:val="20"/>
    </w:rPr>
  </w:style>
  <w:style w:type="paragraph" w:styleId="Geenafstand">
    <w:name w:val="No Spacing"/>
    <w:basedOn w:val="Standaard"/>
    <w:uiPriority w:val="1"/>
    <w:qFormat/>
    <w:rsid w:val="00720356"/>
    <w:pPr>
      <w:spacing w:line="240" w:lineRule="auto"/>
    </w:pPr>
    <w:rPr>
      <w:rFonts w:ascii="Calibri" w:eastAsia="Calibri" w:hAnsi="Calibri" w:cs="Calibri"/>
      <w:sz w:val="22"/>
      <w:szCs w:val="22"/>
      <w:lang w:eastAsia="en-US"/>
    </w:rPr>
  </w:style>
  <w:style w:type="paragraph" w:customStyle="1" w:styleId="Default">
    <w:name w:val="Default"/>
    <w:basedOn w:val="Standaard"/>
    <w:rsid w:val="00720356"/>
    <w:pPr>
      <w:autoSpaceDE w:val="0"/>
      <w:autoSpaceDN w:val="0"/>
      <w:spacing w:line="240" w:lineRule="auto"/>
    </w:pPr>
    <w:rPr>
      <w:rFonts w:ascii="Trebuchet MS" w:eastAsia="Calibri" w:hAnsi="Trebuchet MS"/>
      <w:color w:val="000000"/>
      <w:sz w:val="24"/>
      <w:szCs w:val="24"/>
      <w:lang w:eastAsia="en-US"/>
    </w:rPr>
  </w:style>
  <w:style w:type="paragraph" w:customStyle="1" w:styleId="StyleHeading1MyriadRoman12ptDarkRed">
    <w:name w:val="Style Heading 1 + Myriad Roman 12 pt Dark Red"/>
    <w:basedOn w:val="Kop1"/>
    <w:rsid w:val="00E04DAE"/>
    <w:pPr>
      <w:keepNext/>
      <w:numPr>
        <w:numId w:val="15"/>
      </w:numPr>
      <w:tabs>
        <w:tab w:val="clear" w:pos="1080"/>
        <w:tab w:val="num" w:pos="360"/>
      </w:tabs>
      <w:spacing w:before="240" w:after="120" w:line="240" w:lineRule="auto"/>
      <w:ind w:left="0" w:firstLine="0"/>
    </w:pPr>
    <w:rPr>
      <w:rFonts w:ascii="Myriad Roman" w:hAnsi="Myriad Roman" w:cs="Times New Roman"/>
      <w:caps/>
      <w:color w:val="800000"/>
      <w:sz w:val="24"/>
      <w:szCs w:val="24"/>
    </w:rPr>
  </w:style>
  <w:style w:type="character" w:styleId="GevolgdeHyperlink">
    <w:name w:val="FollowedHyperlink"/>
    <w:uiPriority w:val="99"/>
    <w:semiHidden/>
    <w:unhideWhenUsed/>
    <w:rsid w:val="00393E91"/>
    <w:rPr>
      <w:color w:val="954F72"/>
      <w:u w:val="single"/>
    </w:rPr>
  </w:style>
  <w:style w:type="paragraph" w:styleId="Normaalweb">
    <w:name w:val="Normal (Web)"/>
    <w:basedOn w:val="Standaard"/>
    <w:uiPriority w:val="99"/>
    <w:unhideWhenUsed/>
    <w:rsid w:val="003E7D17"/>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3E7D17"/>
  </w:style>
  <w:style w:type="paragraph" w:customStyle="1" w:styleId="DPTekst">
    <w:name w:val="DP_Tekst"/>
    <w:basedOn w:val="Standaard"/>
    <w:rsid w:val="00CB53CB"/>
    <w:pPr>
      <w:spacing w:line="300" w:lineRule="atLeast"/>
      <w:ind w:right="95"/>
    </w:pPr>
    <w:rPr>
      <w:rFonts w:ascii="NewCenturySchlbk" w:hAnsi="NewCenturySchlbk"/>
      <w:sz w:val="20"/>
    </w:rPr>
  </w:style>
  <w:style w:type="table" w:styleId="Onopgemaaktetabel2">
    <w:name w:val="Plain Table 2"/>
    <w:basedOn w:val="Standaardtabel"/>
    <w:uiPriority w:val="42"/>
    <w:rsid w:val="00AA0D9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Tekst">
    <w:name w:val="D. Tekst"/>
    <w:basedOn w:val="Standaard"/>
    <w:link w:val="DTekstChar"/>
    <w:qFormat/>
    <w:rsid w:val="008B5E3A"/>
    <w:pPr>
      <w:spacing w:after="240" w:line="276" w:lineRule="auto"/>
      <w:jc w:val="both"/>
    </w:pPr>
    <w:rPr>
      <w:rFonts w:ascii="Arial" w:eastAsia="Calibri" w:hAnsi="Arial" w:cs="Arial"/>
      <w:sz w:val="20"/>
      <w:lang w:eastAsia="en-US"/>
    </w:rPr>
  </w:style>
  <w:style w:type="paragraph" w:styleId="Inhopg5">
    <w:name w:val="toc 5"/>
    <w:basedOn w:val="Standaard"/>
    <w:next w:val="Standaard"/>
    <w:autoRedefine/>
    <w:uiPriority w:val="39"/>
    <w:semiHidden/>
    <w:unhideWhenUsed/>
    <w:rsid w:val="00EF0565"/>
    <w:pPr>
      <w:ind w:left="720"/>
    </w:pPr>
    <w:rPr>
      <w:rFonts w:ascii="Segoe UI Light" w:hAnsi="Segoe UI Light"/>
    </w:rPr>
  </w:style>
  <w:style w:type="paragraph" w:styleId="Inhopg6">
    <w:name w:val="toc 6"/>
    <w:basedOn w:val="Standaard"/>
    <w:next w:val="Standaard"/>
    <w:autoRedefine/>
    <w:uiPriority w:val="39"/>
    <w:semiHidden/>
    <w:unhideWhenUsed/>
    <w:rsid w:val="00EF0565"/>
    <w:pPr>
      <w:ind w:left="900"/>
    </w:pPr>
    <w:rPr>
      <w:rFonts w:ascii="Segoe UI Light" w:hAnsi="Segoe UI Light"/>
    </w:rPr>
  </w:style>
  <w:style w:type="paragraph" w:styleId="Inhopg7">
    <w:name w:val="toc 7"/>
    <w:basedOn w:val="Standaard"/>
    <w:next w:val="Standaard"/>
    <w:autoRedefine/>
    <w:uiPriority w:val="39"/>
    <w:semiHidden/>
    <w:unhideWhenUsed/>
    <w:rsid w:val="00EF0565"/>
    <w:pPr>
      <w:ind w:left="1080"/>
    </w:pPr>
    <w:rPr>
      <w:rFonts w:ascii="Segoe UI Light" w:hAnsi="Segoe UI Light"/>
    </w:rPr>
  </w:style>
  <w:style w:type="paragraph" w:styleId="Inhopg8">
    <w:name w:val="toc 8"/>
    <w:basedOn w:val="Standaard"/>
    <w:next w:val="Standaard"/>
    <w:autoRedefine/>
    <w:uiPriority w:val="39"/>
    <w:semiHidden/>
    <w:unhideWhenUsed/>
    <w:rsid w:val="00EF0565"/>
    <w:pPr>
      <w:ind w:left="1260"/>
    </w:pPr>
    <w:rPr>
      <w:rFonts w:ascii="Segoe UI Light" w:hAnsi="Segoe UI Light"/>
    </w:rPr>
  </w:style>
  <w:style w:type="paragraph" w:styleId="Inhopg9">
    <w:name w:val="toc 9"/>
    <w:basedOn w:val="Standaard"/>
    <w:next w:val="Standaard"/>
    <w:autoRedefine/>
    <w:uiPriority w:val="39"/>
    <w:semiHidden/>
    <w:unhideWhenUsed/>
    <w:rsid w:val="00EF0565"/>
    <w:pPr>
      <w:ind w:left="1440"/>
    </w:pPr>
    <w:rPr>
      <w:rFonts w:ascii="Segoe UI Light" w:hAnsi="Segoe UI Light"/>
    </w:rPr>
  </w:style>
  <w:style w:type="character" w:customStyle="1" w:styleId="DTekstChar">
    <w:name w:val="D. Tekst Char"/>
    <w:link w:val="DTekst"/>
    <w:rsid w:val="008B5E3A"/>
    <w:rPr>
      <w:rFonts w:ascii="Arial" w:eastAsia="Calibri" w:hAnsi="Arial" w:cs="Arial"/>
      <w:lang w:eastAsia="en-US"/>
    </w:rPr>
  </w:style>
  <w:style w:type="paragraph" w:customStyle="1" w:styleId="bullet">
    <w:name w:val="bullet"/>
    <w:basedOn w:val="Standaard"/>
    <w:rsid w:val="008B5E3A"/>
    <w:pPr>
      <w:numPr>
        <w:numId w:val="19"/>
      </w:numPr>
      <w:tabs>
        <w:tab w:val="left" w:pos="227"/>
        <w:tab w:val="left" w:pos="454"/>
      </w:tabs>
      <w:spacing w:line="280" w:lineRule="atLeast"/>
    </w:pPr>
    <w:rPr>
      <w:rFonts w:ascii="Arial" w:hAnsi="Arial"/>
      <w:bCs/>
      <w:kern w:val="28"/>
      <w:lang w:eastAsia="en-US"/>
    </w:rPr>
  </w:style>
  <w:style w:type="paragraph" w:customStyle="1" w:styleId="FVetgedrukt">
    <w:name w:val="F. Vetgedrukt"/>
    <w:basedOn w:val="Standaard"/>
    <w:link w:val="FVetgedruktChar"/>
    <w:qFormat/>
    <w:rsid w:val="00550E9B"/>
    <w:pPr>
      <w:spacing w:line="276" w:lineRule="auto"/>
    </w:pPr>
    <w:rPr>
      <w:rFonts w:ascii="Arial" w:eastAsia="MS Gothic" w:hAnsi="Arial" w:cs="Arial"/>
      <w:b/>
      <w:bCs/>
      <w:color w:val="005F81"/>
      <w:sz w:val="20"/>
      <w:lang w:eastAsia="en-US"/>
    </w:rPr>
  </w:style>
  <w:style w:type="character" w:customStyle="1" w:styleId="FVetgedruktChar">
    <w:name w:val="F. Vetgedrukt Char"/>
    <w:link w:val="FVetgedrukt"/>
    <w:rsid w:val="00550E9B"/>
    <w:rPr>
      <w:rFonts w:ascii="Arial" w:eastAsia="MS Gothic" w:hAnsi="Arial" w:cs="Arial"/>
      <w:b/>
      <w:bCs/>
      <w:color w:val="005F81"/>
      <w:lang w:eastAsia="en-US"/>
    </w:rPr>
  </w:style>
  <w:style w:type="table" w:customStyle="1" w:styleId="Tabelraster2">
    <w:name w:val="Tabelraster2"/>
    <w:basedOn w:val="Standaardtabel"/>
    <w:next w:val="Tabelraster"/>
    <w:uiPriority w:val="59"/>
    <w:rsid w:val="00CA164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psomming">
    <w:name w:val="E. Opsomming"/>
    <w:basedOn w:val="DTekst"/>
    <w:link w:val="EOpsommingChar"/>
    <w:qFormat/>
    <w:rsid w:val="00C22FC9"/>
    <w:pPr>
      <w:spacing w:after="0"/>
    </w:pPr>
  </w:style>
  <w:style w:type="character" w:customStyle="1" w:styleId="EOpsommingChar">
    <w:name w:val="E. Opsomming Char"/>
    <w:link w:val="EOpsomming"/>
    <w:rsid w:val="00C22FC9"/>
    <w:rPr>
      <w:rFonts w:ascii="Arial" w:eastAsia="Calibri" w:hAnsi="Arial" w:cs="Arial"/>
      <w:lang w:eastAsia="en-US"/>
    </w:rPr>
  </w:style>
  <w:style w:type="paragraph" w:customStyle="1" w:styleId="broodtekst">
    <w:name w:val="broodtekst"/>
    <w:basedOn w:val="Standaard"/>
    <w:link w:val="broodtekstChar3"/>
    <w:uiPriority w:val="99"/>
    <w:rsid w:val="00D5735B"/>
    <w:pPr>
      <w:tabs>
        <w:tab w:val="left" w:pos="227"/>
        <w:tab w:val="left" w:pos="454"/>
        <w:tab w:val="left" w:pos="680"/>
      </w:tabs>
      <w:autoSpaceDE w:val="0"/>
      <w:autoSpaceDN w:val="0"/>
      <w:adjustRightInd w:val="0"/>
      <w:spacing w:line="240" w:lineRule="atLeast"/>
    </w:pPr>
    <w:rPr>
      <w:rFonts w:eastAsia="DejaVu Sans"/>
    </w:rPr>
  </w:style>
  <w:style w:type="character" w:customStyle="1" w:styleId="broodtekstChar3">
    <w:name w:val="broodtekst Char3"/>
    <w:link w:val="broodtekst"/>
    <w:uiPriority w:val="99"/>
    <w:locked/>
    <w:rsid w:val="00D5735B"/>
    <w:rPr>
      <w:rFonts w:ascii="Verdana" w:eastAsia="DejaVu Sans" w:hAnsi="Verdana"/>
      <w:sz w:val="18"/>
    </w:rPr>
  </w:style>
  <w:style w:type="paragraph" w:customStyle="1" w:styleId="paragraph">
    <w:name w:val="paragraph"/>
    <w:basedOn w:val="Standaard"/>
    <w:rsid w:val="008271C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8271C8"/>
  </w:style>
  <w:style w:type="character" w:customStyle="1" w:styleId="eop">
    <w:name w:val="eop"/>
    <w:basedOn w:val="Standaardalinea-lettertype"/>
    <w:rsid w:val="008271C8"/>
  </w:style>
  <w:style w:type="character" w:customStyle="1" w:styleId="UnresolvedMention1">
    <w:name w:val="Unresolved Mention1"/>
    <w:basedOn w:val="Standaardalinea-lettertype"/>
    <w:uiPriority w:val="99"/>
    <w:semiHidden/>
    <w:unhideWhenUsed/>
    <w:rsid w:val="00CB32E7"/>
    <w:rPr>
      <w:color w:val="605E5C"/>
      <w:shd w:val="clear" w:color="auto" w:fill="E1DFDD"/>
    </w:rPr>
  </w:style>
  <w:style w:type="character" w:styleId="Onopgelostemelding">
    <w:name w:val="Unresolved Mention"/>
    <w:basedOn w:val="Standaardalinea-lettertype"/>
    <w:uiPriority w:val="99"/>
    <w:semiHidden/>
    <w:unhideWhenUsed/>
    <w:rsid w:val="00A3091E"/>
    <w:rPr>
      <w:color w:val="605E5C"/>
      <w:shd w:val="clear" w:color="auto" w:fill="E1DFDD"/>
    </w:rPr>
  </w:style>
  <w:style w:type="paragraph" w:styleId="Revisie">
    <w:name w:val="Revision"/>
    <w:hidden/>
    <w:uiPriority w:val="99"/>
    <w:semiHidden/>
    <w:rsid w:val="00DC1CF0"/>
    <w:rPr>
      <w:rFonts w:ascii="Verdana" w:hAnsi="Verdana"/>
      <w:sz w:val="18"/>
      <w:lang w:eastAsia="nl-NL"/>
    </w:rPr>
  </w:style>
  <w:style w:type="character" w:customStyle="1" w:styleId="VoettekstChar">
    <w:name w:val="Voettekst Char"/>
    <w:basedOn w:val="Standaardalinea-lettertype"/>
    <w:link w:val="Voettekst"/>
    <w:uiPriority w:val="99"/>
    <w:rsid w:val="00790A76"/>
    <w:rPr>
      <w:rFonts w:ascii="Verdana" w:hAnsi="Verdana"/>
      <w:sz w:val="16"/>
      <w:lang w:eastAsia="nl-NL"/>
    </w:rPr>
  </w:style>
  <w:style w:type="character" w:customStyle="1" w:styleId="KoptekstChar">
    <w:name w:val="Koptekst Char"/>
    <w:basedOn w:val="Standaardalinea-lettertype"/>
    <w:link w:val="Koptekst"/>
    <w:uiPriority w:val="99"/>
    <w:rsid w:val="00C03288"/>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607544853">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95236129">
      <w:bodyDiv w:val="1"/>
      <w:marLeft w:val="0"/>
      <w:marRight w:val="0"/>
      <w:marTop w:val="0"/>
      <w:marBottom w:val="0"/>
      <w:divBdr>
        <w:top w:val="none" w:sz="0" w:space="0" w:color="auto"/>
        <w:left w:val="none" w:sz="0" w:space="0" w:color="auto"/>
        <w:bottom w:val="none" w:sz="0" w:space="0" w:color="auto"/>
        <w:right w:val="none" w:sz="0" w:space="0" w:color="auto"/>
      </w:divBdr>
      <w:divsChild>
        <w:div w:id="105782462">
          <w:marLeft w:val="0"/>
          <w:marRight w:val="0"/>
          <w:marTop w:val="0"/>
          <w:marBottom w:val="0"/>
          <w:divBdr>
            <w:top w:val="none" w:sz="0" w:space="0" w:color="auto"/>
            <w:left w:val="none" w:sz="0" w:space="0" w:color="auto"/>
            <w:bottom w:val="none" w:sz="0" w:space="0" w:color="auto"/>
            <w:right w:val="none" w:sz="0" w:space="0" w:color="auto"/>
          </w:divBdr>
        </w:div>
        <w:div w:id="555554144">
          <w:marLeft w:val="0"/>
          <w:marRight w:val="0"/>
          <w:marTop w:val="0"/>
          <w:marBottom w:val="0"/>
          <w:divBdr>
            <w:top w:val="none" w:sz="0" w:space="0" w:color="auto"/>
            <w:left w:val="none" w:sz="0" w:space="0" w:color="auto"/>
            <w:bottom w:val="none" w:sz="0" w:space="0" w:color="auto"/>
            <w:right w:val="none" w:sz="0" w:space="0" w:color="auto"/>
          </w:divBdr>
        </w:div>
      </w:divsChild>
    </w:div>
    <w:div w:id="938760315">
      <w:bodyDiv w:val="1"/>
      <w:marLeft w:val="0"/>
      <w:marRight w:val="0"/>
      <w:marTop w:val="0"/>
      <w:marBottom w:val="0"/>
      <w:divBdr>
        <w:top w:val="none" w:sz="0" w:space="0" w:color="auto"/>
        <w:left w:val="none" w:sz="0" w:space="0" w:color="auto"/>
        <w:bottom w:val="none" w:sz="0" w:space="0" w:color="auto"/>
        <w:right w:val="none" w:sz="0" w:space="0" w:color="auto"/>
      </w:divBdr>
    </w:div>
    <w:div w:id="1004892223">
      <w:bodyDiv w:val="1"/>
      <w:marLeft w:val="0"/>
      <w:marRight w:val="0"/>
      <w:marTop w:val="0"/>
      <w:marBottom w:val="0"/>
      <w:divBdr>
        <w:top w:val="none" w:sz="0" w:space="0" w:color="auto"/>
        <w:left w:val="none" w:sz="0" w:space="0" w:color="auto"/>
        <w:bottom w:val="none" w:sz="0" w:space="0" w:color="auto"/>
        <w:right w:val="none" w:sz="0" w:space="0" w:color="auto"/>
      </w:divBdr>
    </w:div>
    <w:div w:id="1078558055">
      <w:bodyDiv w:val="1"/>
      <w:marLeft w:val="0"/>
      <w:marRight w:val="0"/>
      <w:marTop w:val="0"/>
      <w:marBottom w:val="0"/>
      <w:divBdr>
        <w:top w:val="none" w:sz="0" w:space="0" w:color="auto"/>
        <w:left w:val="none" w:sz="0" w:space="0" w:color="auto"/>
        <w:bottom w:val="none" w:sz="0" w:space="0" w:color="auto"/>
        <w:right w:val="none" w:sz="0" w:space="0" w:color="auto"/>
      </w:divBdr>
    </w:div>
    <w:div w:id="1103453799">
      <w:bodyDiv w:val="1"/>
      <w:marLeft w:val="0"/>
      <w:marRight w:val="0"/>
      <w:marTop w:val="0"/>
      <w:marBottom w:val="0"/>
      <w:divBdr>
        <w:top w:val="none" w:sz="0" w:space="0" w:color="auto"/>
        <w:left w:val="none" w:sz="0" w:space="0" w:color="auto"/>
        <w:bottom w:val="none" w:sz="0" w:space="0" w:color="auto"/>
        <w:right w:val="none" w:sz="0" w:space="0" w:color="auto"/>
      </w:divBdr>
    </w:div>
    <w:div w:id="1190144677">
      <w:bodyDiv w:val="1"/>
      <w:marLeft w:val="0"/>
      <w:marRight w:val="0"/>
      <w:marTop w:val="0"/>
      <w:marBottom w:val="0"/>
      <w:divBdr>
        <w:top w:val="none" w:sz="0" w:space="0" w:color="auto"/>
        <w:left w:val="none" w:sz="0" w:space="0" w:color="auto"/>
        <w:bottom w:val="none" w:sz="0" w:space="0" w:color="auto"/>
        <w:right w:val="none" w:sz="0" w:space="0" w:color="auto"/>
      </w:divBdr>
    </w:div>
    <w:div w:id="1195341518">
      <w:bodyDiv w:val="1"/>
      <w:marLeft w:val="0"/>
      <w:marRight w:val="0"/>
      <w:marTop w:val="0"/>
      <w:marBottom w:val="0"/>
      <w:divBdr>
        <w:top w:val="none" w:sz="0" w:space="0" w:color="auto"/>
        <w:left w:val="none" w:sz="0" w:space="0" w:color="auto"/>
        <w:bottom w:val="none" w:sz="0" w:space="0" w:color="auto"/>
        <w:right w:val="none" w:sz="0" w:space="0" w:color="auto"/>
      </w:divBdr>
    </w:div>
    <w:div w:id="1283000191">
      <w:bodyDiv w:val="1"/>
      <w:marLeft w:val="0"/>
      <w:marRight w:val="0"/>
      <w:marTop w:val="0"/>
      <w:marBottom w:val="0"/>
      <w:divBdr>
        <w:top w:val="none" w:sz="0" w:space="0" w:color="auto"/>
        <w:left w:val="none" w:sz="0" w:space="0" w:color="auto"/>
        <w:bottom w:val="none" w:sz="0" w:space="0" w:color="auto"/>
        <w:right w:val="none" w:sz="0" w:space="0" w:color="auto"/>
      </w:divBdr>
    </w:div>
    <w:div w:id="1601833692">
      <w:bodyDiv w:val="1"/>
      <w:marLeft w:val="0"/>
      <w:marRight w:val="0"/>
      <w:marTop w:val="0"/>
      <w:marBottom w:val="0"/>
      <w:divBdr>
        <w:top w:val="none" w:sz="0" w:space="0" w:color="auto"/>
        <w:left w:val="none" w:sz="0" w:space="0" w:color="auto"/>
        <w:bottom w:val="none" w:sz="0" w:space="0" w:color="auto"/>
        <w:right w:val="none" w:sz="0" w:space="0" w:color="auto"/>
      </w:divBdr>
    </w:div>
    <w:div w:id="1615551413">
      <w:bodyDiv w:val="1"/>
      <w:marLeft w:val="0"/>
      <w:marRight w:val="0"/>
      <w:marTop w:val="0"/>
      <w:marBottom w:val="0"/>
      <w:divBdr>
        <w:top w:val="none" w:sz="0" w:space="0" w:color="auto"/>
        <w:left w:val="none" w:sz="0" w:space="0" w:color="auto"/>
        <w:bottom w:val="none" w:sz="0" w:space="0" w:color="auto"/>
        <w:right w:val="none" w:sz="0" w:space="0" w:color="auto"/>
      </w:divBdr>
    </w:div>
    <w:div w:id="1661272138">
      <w:bodyDiv w:val="1"/>
      <w:marLeft w:val="0"/>
      <w:marRight w:val="0"/>
      <w:marTop w:val="0"/>
      <w:marBottom w:val="0"/>
      <w:divBdr>
        <w:top w:val="none" w:sz="0" w:space="0" w:color="auto"/>
        <w:left w:val="none" w:sz="0" w:space="0" w:color="auto"/>
        <w:bottom w:val="none" w:sz="0" w:space="0" w:color="auto"/>
        <w:right w:val="none" w:sz="0" w:space="0" w:color="auto"/>
      </w:divBdr>
    </w:div>
    <w:div w:id="1828201588">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67852237">
      <w:bodyDiv w:val="1"/>
      <w:marLeft w:val="0"/>
      <w:marRight w:val="0"/>
      <w:marTop w:val="0"/>
      <w:marBottom w:val="0"/>
      <w:divBdr>
        <w:top w:val="none" w:sz="0" w:space="0" w:color="auto"/>
        <w:left w:val="none" w:sz="0" w:space="0" w:color="auto"/>
        <w:bottom w:val="none" w:sz="0" w:space="0" w:color="auto"/>
        <w:right w:val="none" w:sz="0" w:space="0" w:color="auto"/>
      </w:divBdr>
    </w:div>
    <w:div w:id="210325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iltun\Local%20Settings\Temporary%20Internet%20Files\Selectieleidraad%20NOP%202011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7" ma:contentTypeDescription="Een nieuw document maken." ma:contentTypeScope="" ma:versionID="4e8d0d8e2fd551d2d76c9482b8f8100b">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ab9f82dace21fd8111d248febcea45c2"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5920b8-90b9-49a1-9cf4-59743d12a1dc" xsi:nil="true"/>
    <lcf76f155ced4ddcb4097134ff3c332f xmlns="e922a0b1-4393-48e7-82e9-dd70e331147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5032AD-3B82-47DB-AAA9-120979EB5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2a0b1-4393-48e7-82e9-dd70e3311472"/>
    <ds:schemaRef ds:uri="005920b8-90b9-49a1-9cf4-59743d12a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984019-082A-4B13-8C61-952C1C033311}">
  <ds:schemaRefs>
    <ds:schemaRef ds:uri="http://schemas.microsoft.com/office/2006/metadata/properties"/>
    <ds:schemaRef ds:uri="http://schemas.microsoft.com/office/infopath/2007/PartnerControls"/>
    <ds:schemaRef ds:uri="005920b8-90b9-49a1-9cf4-59743d12a1dc"/>
    <ds:schemaRef ds:uri="e922a0b1-4393-48e7-82e9-dd70e3311472"/>
  </ds:schemaRefs>
</ds:datastoreItem>
</file>

<file path=customXml/itemProps3.xml><?xml version="1.0" encoding="utf-8"?>
<ds:datastoreItem xmlns:ds="http://schemas.openxmlformats.org/officeDocument/2006/customXml" ds:itemID="{331A5EE8-8568-421F-9333-ABDD40606A28}">
  <ds:schemaRefs>
    <ds:schemaRef ds:uri="http://schemas.openxmlformats.org/officeDocument/2006/bibliography"/>
  </ds:schemaRefs>
</ds:datastoreItem>
</file>

<file path=customXml/itemProps4.xml><?xml version="1.0" encoding="utf-8"?>
<ds:datastoreItem xmlns:ds="http://schemas.openxmlformats.org/officeDocument/2006/customXml" ds:itemID="{B0A4DA6E-28B4-4138-867F-32B23D3B76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Selectieleidraad NOP 2011_1</Template>
  <TotalTime>2</TotalTime>
  <Pages>3</Pages>
  <Words>313</Words>
  <Characters>1725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Gemeente Amsterdam</vt:lpstr>
    </vt:vector>
  </TitlesOfParts>
  <Company/>
  <LinksUpToDate>false</LinksUpToDate>
  <CharactersWithSpaces>2034</CharactersWithSpaces>
  <SharedDoc>false</SharedDoc>
  <HLinks>
    <vt:vector size="222" baseType="variant">
      <vt:variant>
        <vt:i4>1441813</vt:i4>
      </vt:variant>
      <vt:variant>
        <vt:i4>201</vt:i4>
      </vt:variant>
      <vt:variant>
        <vt:i4>0</vt:i4>
      </vt:variant>
      <vt:variant>
        <vt:i4>5</vt:i4>
      </vt:variant>
      <vt:variant>
        <vt:lpwstr>https://www.belastingdienst.nl/wps/wcm/connect/bldcontentnl/themaoverstijgend/programmas_en_formulieren/verklaring_betalingsgedrag_nakoming_fiscale_verplichtingen</vt:lpwstr>
      </vt:variant>
      <vt:variant>
        <vt:lpwstr/>
      </vt:variant>
      <vt:variant>
        <vt:i4>8061032</vt:i4>
      </vt:variant>
      <vt:variant>
        <vt:i4>198</vt:i4>
      </vt:variant>
      <vt:variant>
        <vt:i4>0</vt:i4>
      </vt:variant>
      <vt:variant>
        <vt:i4>5</vt:i4>
      </vt:variant>
      <vt:variant>
        <vt:lpwstr>https://www.justis.nl/producten/gva/gvaaanvragen/index.aspx</vt:lpwstr>
      </vt:variant>
      <vt:variant>
        <vt:lpwstr/>
      </vt:variant>
      <vt:variant>
        <vt:i4>6488115</vt:i4>
      </vt:variant>
      <vt:variant>
        <vt:i4>195</vt:i4>
      </vt:variant>
      <vt:variant>
        <vt:i4>0</vt:i4>
      </vt:variant>
      <vt:variant>
        <vt:i4>5</vt:i4>
      </vt:variant>
      <vt:variant>
        <vt:lpwstr>https://www.commissievanaanbestedingsexperts.nl/indienen-klacht</vt:lpwstr>
      </vt:variant>
      <vt:variant>
        <vt:lpwstr/>
      </vt:variant>
      <vt:variant>
        <vt:i4>2162719</vt:i4>
      </vt:variant>
      <vt:variant>
        <vt:i4>192</vt:i4>
      </vt:variant>
      <vt:variant>
        <vt:i4>0</vt:i4>
      </vt:variant>
      <vt:variant>
        <vt:i4>5</vt:i4>
      </vt:variant>
      <vt:variant>
        <vt:lpwstr>mailto:juridisch@landstedegroep.nl</vt:lpwstr>
      </vt:variant>
      <vt:variant>
        <vt:lpwstr/>
      </vt:variant>
      <vt:variant>
        <vt:i4>2162708</vt:i4>
      </vt:variant>
      <vt:variant>
        <vt:i4>189</vt:i4>
      </vt:variant>
      <vt:variant>
        <vt:i4>0</vt:i4>
      </vt:variant>
      <vt:variant>
        <vt:i4>5</vt:i4>
      </vt:variant>
      <vt:variant>
        <vt:lpwstr>mailto:iroeterd@landstedegroep.nl</vt:lpwstr>
      </vt:variant>
      <vt:variant>
        <vt:lpwstr/>
      </vt:variant>
      <vt:variant>
        <vt:i4>6946871</vt:i4>
      </vt:variant>
      <vt:variant>
        <vt:i4>186</vt:i4>
      </vt:variant>
      <vt:variant>
        <vt:i4>0</vt:i4>
      </vt:variant>
      <vt:variant>
        <vt:i4>5</vt:i4>
      </vt:variant>
      <vt:variant>
        <vt:lpwstr>http://www.landstegroep.nl/</vt:lpwstr>
      </vt:variant>
      <vt:variant>
        <vt:lpwstr/>
      </vt:variant>
      <vt:variant>
        <vt:i4>2031620</vt:i4>
      </vt:variant>
      <vt:variant>
        <vt:i4>183</vt:i4>
      </vt:variant>
      <vt:variant>
        <vt:i4>0</vt:i4>
      </vt:variant>
      <vt:variant>
        <vt:i4>5</vt:i4>
      </vt:variant>
      <vt:variant>
        <vt:lpwstr>http://www.tenderned.nl/</vt:lpwstr>
      </vt:variant>
      <vt:variant>
        <vt:lpwstr/>
      </vt:variant>
      <vt:variant>
        <vt:i4>1245234</vt:i4>
      </vt:variant>
      <vt:variant>
        <vt:i4>176</vt:i4>
      </vt:variant>
      <vt:variant>
        <vt:i4>0</vt:i4>
      </vt:variant>
      <vt:variant>
        <vt:i4>5</vt:i4>
      </vt:variant>
      <vt:variant>
        <vt:lpwstr/>
      </vt:variant>
      <vt:variant>
        <vt:lpwstr>_Toc87341384</vt:lpwstr>
      </vt:variant>
      <vt:variant>
        <vt:i4>1310770</vt:i4>
      </vt:variant>
      <vt:variant>
        <vt:i4>170</vt:i4>
      </vt:variant>
      <vt:variant>
        <vt:i4>0</vt:i4>
      </vt:variant>
      <vt:variant>
        <vt:i4>5</vt:i4>
      </vt:variant>
      <vt:variant>
        <vt:lpwstr/>
      </vt:variant>
      <vt:variant>
        <vt:lpwstr>_Toc87341383</vt:lpwstr>
      </vt:variant>
      <vt:variant>
        <vt:i4>1376306</vt:i4>
      </vt:variant>
      <vt:variant>
        <vt:i4>164</vt:i4>
      </vt:variant>
      <vt:variant>
        <vt:i4>0</vt:i4>
      </vt:variant>
      <vt:variant>
        <vt:i4>5</vt:i4>
      </vt:variant>
      <vt:variant>
        <vt:lpwstr/>
      </vt:variant>
      <vt:variant>
        <vt:lpwstr>_Toc87341382</vt:lpwstr>
      </vt:variant>
      <vt:variant>
        <vt:i4>1441842</vt:i4>
      </vt:variant>
      <vt:variant>
        <vt:i4>158</vt:i4>
      </vt:variant>
      <vt:variant>
        <vt:i4>0</vt:i4>
      </vt:variant>
      <vt:variant>
        <vt:i4>5</vt:i4>
      </vt:variant>
      <vt:variant>
        <vt:lpwstr/>
      </vt:variant>
      <vt:variant>
        <vt:lpwstr>_Toc87341381</vt:lpwstr>
      </vt:variant>
      <vt:variant>
        <vt:i4>1507378</vt:i4>
      </vt:variant>
      <vt:variant>
        <vt:i4>152</vt:i4>
      </vt:variant>
      <vt:variant>
        <vt:i4>0</vt:i4>
      </vt:variant>
      <vt:variant>
        <vt:i4>5</vt:i4>
      </vt:variant>
      <vt:variant>
        <vt:lpwstr/>
      </vt:variant>
      <vt:variant>
        <vt:lpwstr>_Toc87341380</vt:lpwstr>
      </vt:variant>
      <vt:variant>
        <vt:i4>1966141</vt:i4>
      </vt:variant>
      <vt:variant>
        <vt:i4>146</vt:i4>
      </vt:variant>
      <vt:variant>
        <vt:i4>0</vt:i4>
      </vt:variant>
      <vt:variant>
        <vt:i4>5</vt:i4>
      </vt:variant>
      <vt:variant>
        <vt:lpwstr/>
      </vt:variant>
      <vt:variant>
        <vt:lpwstr>_Toc87341379</vt:lpwstr>
      </vt:variant>
      <vt:variant>
        <vt:i4>2031677</vt:i4>
      </vt:variant>
      <vt:variant>
        <vt:i4>140</vt:i4>
      </vt:variant>
      <vt:variant>
        <vt:i4>0</vt:i4>
      </vt:variant>
      <vt:variant>
        <vt:i4>5</vt:i4>
      </vt:variant>
      <vt:variant>
        <vt:lpwstr/>
      </vt:variant>
      <vt:variant>
        <vt:lpwstr>_Toc87341378</vt:lpwstr>
      </vt:variant>
      <vt:variant>
        <vt:i4>1048637</vt:i4>
      </vt:variant>
      <vt:variant>
        <vt:i4>134</vt:i4>
      </vt:variant>
      <vt:variant>
        <vt:i4>0</vt:i4>
      </vt:variant>
      <vt:variant>
        <vt:i4>5</vt:i4>
      </vt:variant>
      <vt:variant>
        <vt:lpwstr/>
      </vt:variant>
      <vt:variant>
        <vt:lpwstr>_Toc87341377</vt:lpwstr>
      </vt:variant>
      <vt:variant>
        <vt:i4>1114173</vt:i4>
      </vt:variant>
      <vt:variant>
        <vt:i4>128</vt:i4>
      </vt:variant>
      <vt:variant>
        <vt:i4>0</vt:i4>
      </vt:variant>
      <vt:variant>
        <vt:i4>5</vt:i4>
      </vt:variant>
      <vt:variant>
        <vt:lpwstr/>
      </vt:variant>
      <vt:variant>
        <vt:lpwstr>_Toc87341376</vt:lpwstr>
      </vt:variant>
      <vt:variant>
        <vt:i4>1179709</vt:i4>
      </vt:variant>
      <vt:variant>
        <vt:i4>122</vt:i4>
      </vt:variant>
      <vt:variant>
        <vt:i4>0</vt:i4>
      </vt:variant>
      <vt:variant>
        <vt:i4>5</vt:i4>
      </vt:variant>
      <vt:variant>
        <vt:lpwstr/>
      </vt:variant>
      <vt:variant>
        <vt:lpwstr>_Toc87341375</vt:lpwstr>
      </vt:variant>
      <vt:variant>
        <vt:i4>1245245</vt:i4>
      </vt:variant>
      <vt:variant>
        <vt:i4>116</vt:i4>
      </vt:variant>
      <vt:variant>
        <vt:i4>0</vt:i4>
      </vt:variant>
      <vt:variant>
        <vt:i4>5</vt:i4>
      </vt:variant>
      <vt:variant>
        <vt:lpwstr/>
      </vt:variant>
      <vt:variant>
        <vt:lpwstr>_Toc87341374</vt:lpwstr>
      </vt:variant>
      <vt:variant>
        <vt:i4>1310781</vt:i4>
      </vt:variant>
      <vt:variant>
        <vt:i4>110</vt:i4>
      </vt:variant>
      <vt:variant>
        <vt:i4>0</vt:i4>
      </vt:variant>
      <vt:variant>
        <vt:i4>5</vt:i4>
      </vt:variant>
      <vt:variant>
        <vt:lpwstr/>
      </vt:variant>
      <vt:variant>
        <vt:lpwstr>_Toc87341373</vt:lpwstr>
      </vt:variant>
      <vt:variant>
        <vt:i4>1376317</vt:i4>
      </vt:variant>
      <vt:variant>
        <vt:i4>104</vt:i4>
      </vt:variant>
      <vt:variant>
        <vt:i4>0</vt:i4>
      </vt:variant>
      <vt:variant>
        <vt:i4>5</vt:i4>
      </vt:variant>
      <vt:variant>
        <vt:lpwstr/>
      </vt:variant>
      <vt:variant>
        <vt:lpwstr>_Toc87341372</vt:lpwstr>
      </vt:variant>
      <vt:variant>
        <vt:i4>1441853</vt:i4>
      </vt:variant>
      <vt:variant>
        <vt:i4>98</vt:i4>
      </vt:variant>
      <vt:variant>
        <vt:i4>0</vt:i4>
      </vt:variant>
      <vt:variant>
        <vt:i4>5</vt:i4>
      </vt:variant>
      <vt:variant>
        <vt:lpwstr/>
      </vt:variant>
      <vt:variant>
        <vt:lpwstr>_Toc87341371</vt:lpwstr>
      </vt:variant>
      <vt:variant>
        <vt:i4>1507389</vt:i4>
      </vt:variant>
      <vt:variant>
        <vt:i4>92</vt:i4>
      </vt:variant>
      <vt:variant>
        <vt:i4>0</vt:i4>
      </vt:variant>
      <vt:variant>
        <vt:i4>5</vt:i4>
      </vt:variant>
      <vt:variant>
        <vt:lpwstr/>
      </vt:variant>
      <vt:variant>
        <vt:lpwstr>_Toc87341370</vt:lpwstr>
      </vt:variant>
      <vt:variant>
        <vt:i4>1966140</vt:i4>
      </vt:variant>
      <vt:variant>
        <vt:i4>86</vt:i4>
      </vt:variant>
      <vt:variant>
        <vt:i4>0</vt:i4>
      </vt:variant>
      <vt:variant>
        <vt:i4>5</vt:i4>
      </vt:variant>
      <vt:variant>
        <vt:lpwstr/>
      </vt:variant>
      <vt:variant>
        <vt:lpwstr>_Toc87341369</vt:lpwstr>
      </vt:variant>
      <vt:variant>
        <vt:i4>2031676</vt:i4>
      </vt:variant>
      <vt:variant>
        <vt:i4>80</vt:i4>
      </vt:variant>
      <vt:variant>
        <vt:i4>0</vt:i4>
      </vt:variant>
      <vt:variant>
        <vt:i4>5</vt:i4>
      </vt:variant>
      <vt:variant>
        <vt:lpwstr/>
      </vt:variant>
      <vt:variant>
        <vt:lpwstr>_Toc87341368</vt:lpwstr>
      </vt:variant>
      <vt:variant>
        <vt:i4>1048636</vt:i4>
      </vt:variant>
      <vt:variant>
        <vt:i4>74</vt:i4>
      </vt:variant>
      <vt:variant>
        <vt:i4>0</vt:i4>
      </vt:variant>
      <vt:variant>
        <vt:i4>5</vt:i4>
      </vt:variant>
      <vt:variant>
        <vt:lpwstr/>
      </vt:variant>
      <vt:variant>
        <vt:lpwstr>_Toc87341367</vt:lpwstr>
      </vt:variant>
      <vt:variant>
        <vt:i4>1114172</vt:i4>
      </vt:variant>
      <vt:variant>
        <vt:i4>68</vt:i4>
      </vt:variant>
      <vt:variant>
        <vt:i4>0</vt:i4>
      </vt:variant>
      <vt:variant>
        <vt:i4>5</vt:i4>
      </vt:variant>
      <vt:variant>
        <vt:lpwstr/>
      </vt:variant>
      <vt:variant>
        <vt:lpwstr>_Toc87341366</vt:lpwstr>
      </vt:variant>
      <vt:variant>
        <vt:i4>1179708</vt:i4>
      </vt:variant>
      <vt:variant>
        <vt:i4>62</vt:i4>
      </vt:variant>
      <vt:variant>
        <vt:i4>0</vt:i4>
      </vt:variant>
      <vt:variant>
        <vt:i4>5</vt:i4>
      </vt:variant>
      <vt:variant>
        <vt:lpwstr/>
      </vt:variant>
      <vt:variant>
        <vt:lpwstr>_Toc87341365</vt:lpwstr>
      </vt:variant>
      <vt:variant>
        <vt:i4>1245244</vt:i4>
      </vt:variant>
      <vt:variant>
        <vt:i4>56</vt:i4>
      </vt:variant>
      <vt:variant>
        <vt:i4>0</vt:i4>
      </vt:variant>
      <vt:variant>
        <vt:i4>5</vt:i4>
      </vt:variant>
      <vt:variant>
        <vt:lpwstr/>
      </vt:variant>
      <vt:variant>
        <vt:lpwstr>_Toc87341364</vt:lpwstr>
      </vt:variant>
      <vt:variant>
        <vt:i4>1310780</vt:i4>
      </vt:variant>
      <vt:variant>
        <vt:i4>50</vt:i4>
      </vt:variant>
      <vt:variant>
        <vt:i4>0</vt:i4>
      </vt:variant>
      <vt:variant>
        <vt:i4>5</vt:i4>
      </vt:variant>
      <vt:variant>
        <vt:lpwstr/>
      </vt:variant>
      <vt:variant>
        <vt:lpwstr>_Toc87341363</vt:lpwstr>
      </vt:variant>
      <vt:variant>
        <vt:i4>1376316</vt:i4>
      </vt:variant>
      <vt:variant>
        <vt:i4>44</vt:i4>
      </vt:variant>
      <vt:variant>
        <vt:i4>0</vt:i4>
      </vt:variant>
      <vt:variant>
        <vt:i4>5</vt:i4>
      </vt:variant>
      <vt:variant>
        <vt:lpwstr/>
      </vt:variant>
      <vt:variant>
        <vt:lpwstr>_Toc87341362</vt:lpwstr>
      </vt:variant>
      <vt:variant>
        <vt:i4>1441852</vt:i4>
      </vt:variant>
      <vt:variant>
        <vt:i4>38</vt:i4>
      </vt:variant>
      <vt:variant>
        <vt:i4>0</vt:i4>
      </vt:variant>
      <vt:variant>
        <vt:i4>5</vt:i4>
      </vt:variant>
      <vt:variant>
        <vt:lpwstr/>
      </vt:variant>
      <vt:variant>
        <vt:lpwstr>_Toc87341361</vt:lpwstr>
      </vt:variant>
      <vt:variant>
        <vt:i4>1507388</vt:i4>
      </vt:variant>
      <vt:variant>
        <vt:i4>32</vt:i4>
      </vt:variant>
      <vt:variant>
        <vt:i4>0</vt:i4>
      </vt:variant>
      <vt:variant>
        <vt:i4>5</vt:i4>
      </vt:variant>
      <vt:variant>
        <vt:lpwstr/>
      </vt:variant>
      <vt:variant>
        <vt:lpwstr>_Toc87341360</vt:lpwstr>
      </vt:variant>
      <vt:variant>
        <vt:i4>1966143</vt:i4>
      </vt:variant>
      <vt:variant>
        <vt:i4>26</vt:i4>
      </vt:variant>
      <vt:variant>
        <vt:i4>0</vt:i4>
      </vt:variant>
      <vt:variant>
        <vt:i4>5</vt:i4>
      </vt:variant>
      <vt:variant>
        <vt:lpwstr/>
      </vt:variant>
      <vt:variant>
        <vt:lpwstr>_Toc87341359</vt:lpwstr>
      </vt:variant>
      <vt:variant>
        <vt:i4>2031679</vt:i4>
      </vt:variant>
      <vt:variant>
        <vt:i4>20</vt:i4>
      </vt:variant>
      <vt:variant>
        <vt:i4>0</vt:i4>
      </vt:variant>
      <vt:variant>
        <vt:i4>5</vt:i4>
      </vt:variant>
      <vt:variant>
        <vt:lpwstr/>
      </vt:variant>
      <vt:variant>
        <vt:lpwstr>_Toc87341358</vt:lpwstr>
      </vt:variant>
      <vt:variant>
        <vt:i4>1048639</vt:i4>
      </vt:variant>
      <vt:variant>
        <vt:i4>14</vt:i4>
      </vt:variant>
      <vt:variant>
        <vt:i4>0</vt:i4>
      </vt:variant>
      <vt:variant>
        <vt:i4>5</vt:i4>
      </vt:variant>
      <vt:variant>
        <vt:lpwstr/>
      </vt:variant>
      <vt:variant>
        <vt:lpwstr>_Toc87341357</vt:lpwstr>
      </vt:variant>
      <vt:variant>
        <vt:i4>1114175</vt:i4>
      </vt:variant>
      <vt:variant>
        <vt:i4>8</vt:i4>
      </vt:variant>
      <vt:variant>
        <vt:i4>0</vt:i4>
      </vt:variant>
      <vt:variant>
        <vt:i4>5</vt:i4>
      </vt:variant>
      <vt:variant>
        <vt:lpwstr/>
      </vt:variant>
      <vt:variant>
        <vt:lpwstr>_Toc87341356</vt:lpwstr>
      </vt:variant>
      <vt:variant>
        <vt:i4>1179711</vt:i4>
      </vt:variant>
      <vt:variant>
        <vt:i4>2</vt:i4>
      </vt:variant>
      <vt:variant>
        <vt:i4>0</vt:i4>
      </vt:variant>
      <vt:variant>
        <vt:i4>5</vt:i4>
      </vt:variant>
      <vt:variant>
        <vt:lpwstr/>
      </vt:variant>
      <vt:variant>
        <vt:lpwstr>_Toc87341355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Amsterdam</dc:title>
  <dc:subject/>
  <dc:creator>x</dc:creator>
  <cp:keywords/>
  <dc:description/>
  <cp:lastModifiedBy>Ilanit Roeterd</cp:lastModifiedBy>
  <cp:revision>4</cp:revision>
  <cp:lastPrinted>2025-08-26T18:47:00Z</cp:lastPrinted>
  <dcterms:created xsi:type="dcterms:W3CDTF">2025-08-26T18:44:00Z</dcterms:created>
  <dcterms:modified xsi:type="dcterms:W3CDTF">2025-08-26T18:48:00Z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0x010100EDB711D84F1AE143BC24596F14693236</vt:lpwstr>
  </property>
</Properties>
</file>