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003CC" w14:textId="0682CA2F" w:rsidR="2E90340D" w:rsidRPr="004B4B01" w:rsidRDefault="2E90340D" w:rsidP="702F536F">
      <w:pPr>
        <w:spacing w:after="120" w:line="240" w:lineRule="auto"/>
        <w:rPr>
          <w:rFonts w:eastAsia="Aptos" w:cstheme="minorHAnsi"/>
          <w:color w:val="000000" w:themeColor="text1"/>
          <w:sz w:val="21"/>
          <w:szCs w:val="21"/>
        </w:rPr>
      </w:pPr>
      <w:r w:rsidRPr="004B4B01">
        <w:rPr>
          <w:rFonts w:eastAsia="Aptos" w:cstheme="minorHAnsi"/>
          <w:color w:val="000000" w:themeColor="text1"/>
          <w:sz w:val="21"/>
          <w:szCs w:val="21"/>
        </w:rPr>
        <w:t>Voor het indienen van referenties dient u onderstaande tabel naar waarheid in te vullen.</w:t>
      </w:r>
    </w:p>
    <w:p w14:paraId="36876FED" w14:textId="528A7F60" w:rsidR="702F536F" w:rsidRPr="004B4B01" w:rsidRDefault="702F536F" w:rsidP="702F536F">
      <w:pPr>
        <w:spacing w:after="120" w:line="240" w:lineRule="auto"/>
        <w:rPr>
          <w:rFonts w:eastAsia="Aptos" w:cstheme="minorHAnsi"/>
          <w:color w:val="000000" w:themeColor="text1"/>
          <w:sz w:val="21"/>
          <w:szCs w:val="21"/>
        </w:rPr>
      </w:pPr>
    </w:p>
    <w:tbl>
      <w:tblPr>
        <w:tblW w:w="90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3398"/>
        <w:gridCol w:w="4927"/>
      </w:tblGrid>
      <w:tr w:rsidR="702F536F" w:rsidRPr="004B4B01" w14:paraId="267B115E" w14:textId="77777777" w:rsidTr="004D0CD5">
        <w:trPr>
          <w:trHeight w:val="300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B77E68" w14:textId="7890CA3D" w:rsidR="702F536F" w:rsidRPr="004B4B01" w:rsidRDefault="702F536F" w:rsidP="702F536F">
            <w:pPr>
              <w:spacing w:after="0" w:line="240" w:lineRule="auto"/>
              <w:jc w:val="center"/>
              <w:rPr>
                <w:rFonts w:eastAsia="Aptos" w:cstheme="minorHAnsi"/>
                <w:sz w:val="21"/>
                <w:szCs w:val="21"/>
              </w:rPr>
            </w:pPr>
            <w:r w:rsidRPr="004B4B01">
              <w:rPr>
                <w:rFonts w:eastAsia="Aptos" w:cstheme="minorHAnsi"/>
                <w:sz w:val="21"/>
                <w:szCs w:val="21"/>
              </w:rPr>
              <w:t>1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1A726D" w14:textId="1B37492B" w:rsidR="702F536F" w:rsidRPr="004D0CD5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D0CD5">
              <w:rPr>
                <w:rFonts w:eastAsia="Aptos" w:cstheme="minorHAnsi"/>
                <w:b/>
                <w:bCs/>
                <w:sz w:val="21"/>
                <w:szCs w:val="21"/>
              </w:rPr>
              <w:t>Vink aan op welke competentie(s) deze Bijlage van toepassing is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766077" w14:textId="0F0C76EA" w:rsidR="702F536F" w:rsidRPr="004D0CD5" w:rsidRDefault="702F536F" w:rsidP="702F536F">
            <w:pPr>
              <w:spacing w:after="0" w:line="240" w:lineRule="auto"/>
              <w:rPr>
                <w:rFonts w:eastAsia="Aptos" w:cstheme="minorHAnsi"/>
                <w:b/>
                <w:bCs/>
                <w:sz w:val="21"/>
                <w:szCs w:val="21"/>
              </w:rPr>
            </w:pPr>
            <w:r w:rsidRPr="004D0CD5">
              <w:rPr>
                <w:rFonts w:eastAsia="Aptos" w:cstheme="minorHAnsi"/>
                <w:b/>
                <w:bCs/>
                <w:sz w:val="21"/>
                <w:szCs w:val="21"/>
              </w:rPr>
              <w:t>Neem de teksten van de kerncompetenties over uit het beschrijvend document</w:t>
            </w:r>
          </w:p>
          <w:p w14:paraId="12F2EB3F" w14:textId="77777777" w:rsidR="00F94E76" w:rsidRPr="004B4B01" w:rsidRDefault="00F94E76" w:rsidP="00D4110B">
            <w:pPr>
              <w:pStyle w:val="Lijstalinea"/>
              <w:numPr>
                <w:ilvl w:val="0"/>
                <w:numId w:val="9"/>
              </w:numPr>
              <w:spacing w:after="0" w:line="340" w:lineRule="exact"/>
              <w:rPr>
                <w:rFonts w:asciiTheme="minorHAnsi" w:hAnsiTheme="minorHAnsi" w:cstheme="minorHAnsi"/>
                <w:kern w:val="0"/>
                <w:sz w:val="21"/>
                <w:u w:val="single"/>
                <w14:ligatures w14:val="none"/>
              </w:rPr>
            </w:pPr>
            <w:r w:rsidRPr="004B4B01">
              <w:rPr>
                <w:rFonts w:asciiTheme="minorHAnsi" w:hAnsiTheme="minorHAnsi" w:cstheme="minorHAnsi"/>
                <w:kern w:val="0"/>
                <w:sz w:val="21"/>
                <w14:ligatures w14:val="none"/>
              </w:rPr>
              <w:t xml:space="preserve">Ervaring met en naar tevredenheid van opdrachtgever uitwerken van campagnes voor bestemmingsmarketing. </w:t>
            </w:r>
          </w:p>
          <w:p w14:paraId="0C378564" w14:textId="77777777" w:rsidR="00F94E76" w:rsidRPr="004B4B01" w:rsidRDefault="00F94E76" w:rsidP="00D4110B">
            <w:pPr>
              <w:pStyle w:val="Lijstalinea"/>
              <w:spacing w:after="0" w:line="340" w:lineRule="exact"/>
              <w:rPr>
                <w:rFonts w:asciiTheme="minorHAnsi" w:hAnsiTheme="minorHAnsi" w:cstheme="minorHAnsi"/>
                <w:kern w:val="0"/>
                <w:sz w:val="21"/>
                <w14:ligatures w14:val="none"/>
              </w:rPr>
            </w:pPr>
            <w:r w:rsidRPr="004B4B01">
              <w:rPr>
                <w:rFonts w:asciiTheme="minorHAnsi" w:hAnsiTheme="minorHAnsi" w:cstheme="minorHAnsi"/>
                <w:kern w:val="0"/>
                <w:sz w:val="21"/>
                <w14:ligatures w14:val="none"/>
              </w:rPr>
              <w:t>U toont deze aan met een referentie waarin u bovengenoemde werkzaamheden hebt uitgevoerd voor een opdrachtgever bestaande uit één of meerdere publieke organisaties.</w:t>
            </w:r>
          </w:p>
          <w:p w14:paraId="3B91AF05" w14:textId="77777777" w:rsidR="00BA75CB" w:rsidRPr="004B4B01" w:rsidRDefault="00BA75CB" w:rsidP="00F94E76">
            <w:pPr>
              <w:spacing w:after="0" w:line="340" w:lineRule="exact"/>
              <w:rPr>
                <w:rFonts w:cstheme="minorHAnsi"/>
                <w:kern w:val="0"/>
                <w:sz w:val="21"/>
                <w:szCs w:val="21"/>
                <w14:ligatures w14:val="none"/>
              </w:rPr>
            </w:pPr>
          </w:p>
          <w:p w14:paraId="59A9ABF5" w14:textId="77777777" w:rsidR="00BA75CB" w:rsidRPr="004B4B01" w:rsidRDefault="00BA75CB" w:rsidP="00F94E76">
            <w:pPr>
              <w:spacing w:after="0" w:line="340" w:lineRule="exact"/>
              <w:rPr>
                <w:rFonts w:cstheme="minorHAnsi"/>
                <w:kern w:val="0"/>
                <w:sz w:val="21"/>
                <w:szCs w:val="21"/>
                <w14:ligatures w14:val="none"/>
              </w:rPr>
            </w:pPr>
          </w:p>
          <w:p w14:paraId="0A43493B" w14:textId="150FE33D" w:rsidR="00F7227C" w:rsidRPr="004B4B01" w:rsidRDefault="00BA75CB" w:rsidP="000A22E8">
            <w:pPr>
              <w:pStyle w:val="Lijstalinea"/>
              <w:numPr>
                <w:ilvl w:val="0"/>
                <w:numId w:val="9"/>
              </w:numPr>
              <w:spacing w:after="0" w:line="340" w:lineRule="exact"/>
              <w:rPr>
                <w:rFonts w:asciiTheme="minorHAnsi" w:hAnsiTheme="minorHAnsi" w:cstheme="minorHAnsi"/>
                <w:kern w:val="0"/>
                <w:sz w:val="21"/>
                <w14:ligatures w14:val="none"/>
              </w:rPr>
            </w:pPr>
            <w:r w:rsidRPr="004B4B01">
              <w:rPr>
                <w:rFonts w:asciiTheme="minorHAnsi" w:hAnsiTheme="minorHAnsi" w:cstheme="minorHAnsi"/>
                <w:sz w:val="21"/>
              </w:rPr>
              <w:t>Heeft een aantoonbaar en actueel toeristisch netwerk en toegang tot en kennis van relevante online tools en technieken en deze ook kunnen toepassen.</w:t>
            </w:r>
          </w:p>
          <w:p w14:paraId="533A6502" w14:textId="17F4E83D" w:rsidR="702F536F" w:rsidRPr="004B4B01" w:rsidRDefault="702F536F" w:rsidP="00F7227C">
            <w:pPr>
              <w:tabs>
                <w:tab w:val="left" w:pos="273"/>
              </w:tabs>
              <w:spacing w:after="0" w:line="240" w:lineRule="atLeast"/>
              <w:ind w:left="273" w:hanging="273"/>
              <w:rPr>
                <w:rFonts w:eastAsia="Aptos" w:cstheme="minorHAnsi"/>
                <w:color w:val="000000" w:themeColor="text1"/>
                <w:sz w:val="21"/>
                <w:szCs w:val="21"/>
              </w:rPr>
            </w:pPr>
          </w:p>
        </w:tc>
      </w:tr>
      <w:tr w:rsidR="702F536F" w:rsidRPr="004B4B01" w14:paraId="7B12BE1F" w14:textId="77777777" w:rsidTr="004D0CD5">
        <w:trPr>
          <w:trHeight w:val="300"/>
        </w:trPr>
        <w:tc>
          <w:tcPr>
            <w:tcW w:w="7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3B6E1D" w14:textId="0B9575C6" w:rsidR="702F536F" w:rsidRPr="004B4B01" w:rsidRDefault="702F536F" w:rsidP="702F536F">
            <w:pPr>
              <w:spacing w:after="0" w:line="240" w:lineRule="auto"/>
              <w:jc w:val="center"/>
              <w:rPr>
                <w:rFonts w:eastAsia="Aptos" w:cstheme="minorHAnsi"/>
                <w:sz w:val="21"/>
                <w:szCs w:val="21"/>
              </w:rPr>
            </w:pPr>
            <w:r w:rsidRPr="004B4B01">
              <w:rPr>
                <w:rFonts w:eastAsia="Aptos" w:cstheme="minorHAnsi"/>
                <w:sz w:val="21"/>
                <w:szCs w:val="21"/>
              </w:rPr>
              <w:t>2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365A32" w14:textId="07EED236" w:rsidR="702F536F" w:rsidRPr="004D0CD5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D0CD5">
              <w:rPr>
                <w:rFonts w:eastAsia="Aptos" w:cstheme="minorHAnsi"/>
                <w:b/>
                <w:bCs/>
                <w:sz w:val="21"/>
                <w:szCs w:val="21"/>
              </w:rPr>
              <w:t xml:space="preserve">Naam </w:t>
            </w:r>
            <w:proofErr w:type="spellStart"/>
            <w:r w:rsidRPr="004D0CD5">
              <w:rPr>
                <w:rFonts w:eastAsia="Aptos" w:cstheme="minorHAnsi"/>
                <w:b/>
                <w:bCs/>
                <w:sz w:val="21"/>
                <w:szCs w:val="21"/>
              </w:rPr>
              <w:t>opdrachtgevende</w:t>
            </w:r>
            <w:proofErr w:type="spellEnd"/>
            <w:r w:rsidRPr="004D0CD5">
              <w:rPr>
                <w:rFonts w:eastAsia="Aptos" w:cstheme="minorHAnsi"/>
                <w:b/>
                <w:bCs/>
                <w:sz w:val="21"/>
                <w:szCs w:val="21"/>
              </w:rPr>
              <w:t xml:space="preserve"> instantie of onderneming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40BE86" w14:textId="30F2D100" w:rsidR="702F536F" w:rsidRPr="004B4B01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B4B01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B4B01" w14:paraId="19075689" w14:textId="77777777" w:rsidTr="004D0CD5">
        <w:trPr>
          <w:trHeight w:val="300"/>
        </w:trPr>
        <w:tc>
          <w:tcPr>
            <w:tcW w:w="73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E61A933" w14:textId="77777777" w:rsidR="00E7330F" w:rsidRPr="004B4B01" w:rsidRDefault="00E733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2509BB" w14:textId="035E28A1" w:rsidR="702F536F" w:rsidRPr="004D0CD5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D0CD5">
              <w:rPr>
                <w:rFonts w:eastAsia="Aptos" w:cstheme="minorHAnsi"/>
                <w:b/>
                <w:bCs/>
                <w:sz w:val="21"/>
                <w:szCs w:val="21"/>
              </w:rPr>
              <w:t>Adres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CE520C" w14:textId="16C83E05" w:rsidR="702F536F" w:rsidRPr="004B4B01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B4B01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B4B01" w14:paraId="37B608AB" w14:textId="77777777" w:rsidTr="004D0CD5">
        <w:trPr>
          <w:trHeight w:val="300"/>
        </w:trPr>
        <w:tc>
          <w:tcPr>
            <w:tcW w:w="73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3CF36418" w14:textId="77777777" w:rsidR="00E7330F" w:rsidRPr="004B4B01" w:rsidRDefault="00E733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E7EE22" w14:textId="07A4B01E" w:rsidR="702F536F" w:rsidRPr="004D0CD5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D0CD5">
              <w:rPr>
                <w:rFonts w:eastAsia="Aptos" w:cstheme="minorHAnsi"/>
                <w:b/>
                <w:bCs/>
                <w:sz w:val="21"/>
                <w:szCs w:val="21"/>
              </w:rPr>
              <w:t>Postcode en plaatsnaam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991733" w14:textId="51CAD9EF" w:rsidR="702F536F" w:rsidRPr="004B4B01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B4B01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B4B01" w14:paraId="6CF11384" w14:textId="77777777" w:rsidTr="004D0CD5">
        <w:trPr>
          <w:trHeight w:val="300"/>
        </w:trPr>
        <w:tc>
          <w:tcPr>
            <w:tcW w:w="7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94F25" w14:textId="3FD6609B" w:rsidR="702F536F" w:rsidRPr="004B4B01" w:rsidRDefault="702F536F" w:rsidP="702F536F">
            <w:pPr>
              <w:spacing w:after="0" w:line="240" w:lineRule="auto"/>
              <w:jc w:val="center"/>
              <w:rPr>
                <w:rFonts w:eastAsia="Aptos" w:cstheme="minorHAnsi"/>
                <w:sz w:val="21"/>
                <w:szCs w:val="21"/>
              </w:rPr>
            </w:pPr>
            <w:r w:rsidRPr="004B4B01">
              <w:rPr>
                <w:rFonts w:eastAsia="Aptos" w:cstheme="minorHAnsi"/>
                <w:sz w:val="21"/>
                <w:szCs w:val="21"/>
              </w:rPr>
              <w:t>3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CFD22B" w14:textId="2083AC90" w:rsidR="702F536F" w:rsidRPr="004D0CD5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D0CD5">
              <w:rPr>
                <w:rFonts w:eastAsia="Aptos" w:cstheme="minorHAnsi"/>
                <w:b/>
                <w:bCs/>
                <w:sz w:val="21"/>
                <w:szCs w:val="21"/>
              </w:rPr>
              <w:t xml:space="preserve">Naam contactpersoon </w:t>
            </w:r>
            <w:proofErr w:type="spellStart"/>
            <w:r w:rsidRPr="004D0CD5">
              <w:rPr>
                <w:rFonts w:eastAsia="Aptos" w:cstheme="minorHAnsi"/>
                <w:b/>
                <w:bCs/>
                <w:sz w:val="21"/>
                <w:szCs w:val="21"/>
              </w:rPr>
              <w:t>opdrachtgevende</w:t>
            </w:r>
            <w:proofErr w:type="spellEnd"/>
            <w:r w:rsidRPr="004D0CD5">
              <w:rPr>
                <w:rFonts w:eastAsia="Aptos" w:cstheme="minorHAnsi"/>
                <w:b/>
                <w:bCs/>
                <w:sz w:val="21"/>
                <w:szCs w:val="21"/>
              </w:rPr>
              <w:t xml:space="preserve"> instantie of onderneming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AAD8F4" w14:textId="6FF68913" w:rsidR="702F536F" w:rsidRPr="004B4B01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B4B01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B4B01" w14:paraId="25ED9AFE" w14:textId="77777777" w:rsidTr="004D0CD5">
        <w:trPr>
          <w:trHeight w:val="300"/>
        </w:trPr>
        <w:tc>
          <w:tcPr>
            <w:tcW w:w="73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70C54FC" w14:textId="77777777" w:rsidR="00E7330F" w:rsidRPr="004B4B01" w:rsidRDefault="00E733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E637E9" w14:textId="5E17E69B" w:rsidR="702F536F" w:rsidRPr="004D0CD5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D0CD5">
              <w:rPr>
                <w:rFonts w:eastAsia="Aptos" w:cstheme="minorHAnsi"/>
                <w:b/>
                <w:bCs/>
                <w:sz w:val="21"/>
                <w:szCs w:val="21"/>
              </w:rPr>
              <w:t>Functie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134465" w14:textId="31332E7A" w:rsidR="702F536F" w:rsidRPr="004B4B01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B4B01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B4B01" w14:paraId="0A883788" w14:textId="77777777" w:rsidTr="004D0CD5">
        <w:trPr>
          <w:trHeight w:val="300"/>
        </w:trPr>
        <w:tc>
          <w:tcPr>
            <w:tcW w:w="73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495F5DC6" w14:textId="77777777" w:rsidR="00E7330F" w:rsidRPr="004B4B01" w:rsidRDefault="00E733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5C882E" w14:textId="1C5B3732" w:rsidR="702F536F" w:rsidRPr="004D0CD5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D0CD5">
              <w:rPr>
                <w:rFonts w:eastAsia="Aptos" w:cstheme="minorHAnsi"/>
                <w:b/>
                <w:bCs/>
                <w:sz w:val="21"/>
                <w:szCs w:val="21"/>
              </w:rPr>
              <w:t>Telefoonnummer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0AD101" w14:textId="654F2200" w:rsidR="702F536F" w:rsidRPr="004B4B01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B4B01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B4B01" w14:paraId="7B8438A9" w14:textId="77777777" w:rsidTr="004D0CD5">
        <w:trPr>
          <w:trHeight w:val="300"/>
        </w:trPr>
        <w:tc>
          <w:tcPr>
            <w:tcW w:w="73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776C2CF6" w14:textId="77777777" w:rsidR="00E7330F" w:rsidRPr="004B4B01" w:rsidRDefault="00E733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F1214E" w14:textId="0F872DE0" w:rsidR="702F536F" w:rsidRPr="004D0CD5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D0CD5">
              <w:rPr>
                <w:rFonts w:eastAsia="Aptos" w:cstheme="minorHAnsi"/>
                <w:b/>
                <w:bCs/>
                <w:sz w:val="21"/>
                <w:szCs w:val="21"/>
              </w:rPr>
              <w:t>E-mailadres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DCBA50" w14:textId="3B0FC5A7" w:rsidR="702F536F" w:rsidRPr="004B4B01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B4B01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B4B01" w14:paraId="6F8C653D" w14:textId="77777777" w:rsidTr="004D0CD5">
        <w:trPr>
          <w:trHeight w:val="300"/>
        </w:trPr>
        <w:tc>
          <w:tcPr>
            <w:tcW w:w="7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298DDE" w14:textId="62762C85" w:rsidR="702F536F" w:rsidRPr="004B4B01" w:rsidRDefault="702F536F" w:rsidP="702F536F">
            <w:pPr>
              <w:spacing w:after="0" w:line="240" w:lineRule="auto"/>
              <w:jc w:val="center"/>
              <w:rPr>
                <w:rFonts w:eastAsia="Aptos" w:cstheme="minorHAnsi"/>
                <w:sz w:val="21"/>
                <w:szCs w:val="21"/>
              </w:rPr>
            </w:pPr>
            <w:r w:rsidRPr="004B4B01">
              <w:rPr>
                <w:rFonts w:eastAsia="Aptos" w:cstheme="minorHAnsi"/>
                <w:sz w:val="21"/>
                <w:szCs w:val="21"/>
              </w:rPr>
              <w:t>4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E6BEA3" w14:textId="6AB9CC9D" w:rsidR="702F536F" w:rsidRPr="004D0CD5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D0CD5">
              <w:rPr>
                <w:rFonts w:eastAsia="Aptos" w:cstheme="minorHAnsi"/>
                <w:b/>
                <w:bCs/>
                <w:sz w:val="21"/>
                <w:szCs w:val="21"/>
              </w:rPr>
              <w:t>Projectnaam (beknopte omschrijving)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9AE052" w14:textId="549D99EA" w:rsidR="702F536F" w:rsidRPr="004B4B01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B4B01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B4B01" w14:paraId="175A6907" w14:textId="77777777" w:rsidTr="004D0CD5">
        <w:trPr>
          <w:trHeight w:val="300"/>
        </w:trPr>
        <w:tc>
          <w:tcPr>
            <w:tcW w:w="73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07286F7" w14:textId="77777777" w:rsidR="00E7330F" w:rsidRPr="004B4B01" w:rsidRDefault="00E733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382D11" w14:textId="7BC97B05" w:rsidR="702F536F" w:rsidRPr="004D0CD5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D0CD5">
              <w:rPr>
                <w:rFonts w:eastAsia="Aptos" w:cstheme="minorHAnsi"/>
                <w:b/>
                <w:bCs/>
                <w:sz w:val="21"/>
                <w:szCs w:val="21"/>
              </w:rPr>
              <w:t>Startdatum en einddatum van project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44291E" w14:textId="41379360" w:rsidR="702F536F" w:rsidRPr="004B4B01" w:rsidRDefault="702F536F" w:rsidP="702F536F">
            <w:pPr>
              <w:spacing w:after="0" w:line="240" w:lineRule="auto"/>
              <w:rPr>
                <w:rFonts w:eastAsia="Aptos" w:cstheme="minorHAnsi"/>
                <w:color w:val="70AD47" w:themeColor="accent6"/>
                <w:sz w:val="21"/>
                <w:szCs w:val="21"/>
              </w:rPr>
            </w:pPr>
            <w:r w:rsidRPr="004B4B01">
              <w:rPr>
                <w:rFonts w:eastAsia="Aptos" w:cstheme="minorHAnsi"/>
                <w:sz w:val="21"/>
                <w:szCs w:val="21"/>
              </w:rPr>
              <w:t xml:space="preserve">Startdatum: </w:t>
            </w:r>
            <w:r w:rsidRPr="004B4B01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  <w:r w:rsidRPr="004B4B01">
              <w:rPr>
                <w:rFonts w:eastAsia="Aptos" w:cstheme="minorHAnsi"/>
                <w:sz w:val="21"/>
                <w:szCs w:val="21"/>
              </w:rPr>
              <w:t xml:space="preserve"> Einddatum: </w:t>
            </w:r>
            <w:r w:rsidRPr="004B4B01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  <w:p w14:paraId="2CE8C935" w14:textId="41778B4A" w:rsidR="702F536F" w:rsidRPr="004B4B01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</w:p>
        </w:tc>
      </w:tr>
      <w:tr w:rsidR="702F536F" w:rsidRPr="004B4B01" w14:paraId="6C1BE429" w14:textId="77777777" w:rsidTr="004D0CD5">
        <w:trPr>
          <w:trHeight w:val="300"/>
        </w:trPr>
        <w:tc>
          <w:tcPr>
            <w:tcW w:w="735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BF8AF92" w14:textId="77777777" w:rsidR="00E7330F" w:rsidRPr="004B4B01" w:rsidRDefault="00E733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0A8835" w14:textId="1A01B3D5" w:rsidR="702F536F" w:rsidRPr="004D0CD5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D0CD5">
              <w:rPr>
                <w:rFonts w:eastAsia="Aptos" w:cstheme="minorHAnsi"/>
                <w:b/>
                <w:bCs/>
                <w:sz w:val="21"/>
                <w:szCs w:val="21"/>
              </w:rPr>
              <w:t>Projectduur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F8BA71" w14:textId="2AFF0997" w:rsidR="702F536F" w:rsidRPr="004B4B01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B4B01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B4B01" w14:paraId="172B03D9" w14:textId="77777777" w:rsidTr="004D0CD5">
        <w:trPr>
          <w:trHeight w:val="300"/>
        </w:trPr>
        <w:tc>
          <w:tcPr>
            <w:tcW w:w="73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409B15FB" w14:textId="77777777" w:rsidR="00E7330F" w:rsidRPr="004B4B01" w:rsidRDefault="00E733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BF14AC" w14:textId="2AE76995" w:rsidR="702F536F" w:rsidRPr="004D0CD5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D0CD5">
              <w:rPr>
                <w:rFonts w:eastAsia="Aptos" w:cstheme="minorHAnsi"/>
                <w:b/>
                <w:bCs/>
                <w:sz w:val="21"/>
                <w:szCs w:val="21"/>
              </w:rPr>
              <w:t>Reden beëindiging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011EA6" w14:textId="6CFE12AF" w:rsidR="702F536F" w:rsidRPr="004B4B01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B4B01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  <w:tr w:rsidR="702F536F" w:rsidRPr="004B4B01" w14:paraId="62DFD758" w14:textId="77777777" w:rsidTr="004D0CD5">
        <w:trPr>
          <w:trHeight w:val="300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4B28C9" w14:textId="35CDE2ED" w:rsidR="702F536F" w:rsidRPr="004B4B01" w:rsidRDefault="702F536F" w:rsidP="702F536F">
            <w:pPr>
              <w:spacing w:after="0" w:line="240" w:lineRule="auto"/>
              <w:jc w:val="center"/>
              <w:rPr>
                <w:rFonts w:eastAsia="Aptos" w:cstheme="minorHAnsi"/>
                <w:sz w:val="21"/>
                <w:szCs w:val="21"/>
              </w:rPr>
            </w:pPr>
            <w:r w:rsidRPr="004B4B01">
              <w:rPr>
                <w:rFonts w:eastAsia="Aptos" w:cstheme="minorHAnsi"/>
                <w:sz w:val="21"/>
                <w:szCs w:val="21"/>
              </w:rPr>
              <w:t>6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DB129C" w14:textId="0DA2AAF7" w:rsidR="702F536F" w:rsidRPr="004D0CD5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D0CD5">
              <w:rPr>
                <w:rFonts w:eastAsia="Aptos" w:cstheme="minorHAnsi"/>
                <w:b/>
                <w:bCs/>
                <w:sz w:val="21"/>
                <w:szCs w:val="21"/>
              </w:rPr>
              <w:t>Toelichting aard van opdracht</w:t>
            </w:r>
          </w:p>
          <w:p w14:paraId="6DB5BE51" w14:textId="279984B7" w:rsidR="702F536F" w:rsidRPr="004D0CD5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</w:p>
          <w:p w14:paraId="1DE05B9A" w14:textId="59531FD8" w:rsidR="702F536F" w:rsidRPr="004D0CD5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D0CD5">
              <w:rPr>
                <w:rFonts w:eastAsia="Aptos" w:cstheme="minorHAnsi"/>
                <w:b/>
                <w:bCs/>
                <w:sz w:val="21"/>
                <w:szCs w:val="21"/>
              </w:rPr>
              <w:t>Bijl</w:t>
            </w:r>
            <w:r w:rsidR="00917137" w:rsidRPr="004D0CD5">
              <w:rPr>
                <w:rFonts w:eastAsia="Aptos" w:cstheme="minorHAnsi"/>
                <w:b/>
                <w:bCs/>
                <w:sz w:val="21"/>
                <w:szCs w:val="21"/>
              </w:rPr>
              <w:t>a</w:t>
            </w:r>
            <w:r w:rsidRPr="004D0CD5">
              <w:rPr>
                <w:rFonts w:eastAsia="Aptos" w:cstheme="minorHAnsi"/>
                <w:b/>
                <w:bCs/>
                <w:sz w:val="21"/>
                <w:szCs w:val="21"/>
              </w:rPr>
              <w:t>ge</w:t>
            </w:r>
          </w:p>
          <w:p w14:paraId="1EE430DF" w14:textId="75967E34" w:rsidR="702F536F" w:rsidRPr="004D0CD5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F81FAF" w14:textId="5E543301" w:rsidR="702F536F" w:rsidRPr="004B4B01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B4B01">
              <w:rPr>
                <w:rFonts w:eastAsia="Aptos" w:cstheme="minorHAnsi"/>
                <w:sz w:val="21"/>
                <w:szCs w:val="21"/>
              </w:rPr>
              <w:t>Geef hier een uitgebreide omschrijving van de referentieopdracht, waaruit blijkt dat u voldoet aan de vereiste kerncompetenties.</w:t>
            </w:r>
          </w:p>
          <w:p w14:paraId="3C53FABB" w14:textId="1C21212F" w:rsidR="702F536F" w:rsidRPr="004B4B01" w:rsidRDefault="702F536F" w:rsidP="702F536F">
            <w:pPr>
              <w:spacing w:after="0" w:line="240" w:lineRule="auto"/>
              <w:rPr>
                <w:rFonts w:eastAsia="Aptos" w:cstheme="minorHAnsi"/>
                <w:sz w:val="21"/>
                <w:szCs w:val="21"/>
              </w:rPr>
            </w:pPr>
            <w:r w:rsidRPr="004B4B01">
              <w:rPr>
                <w:rFonts w:eastAsia="Aptos" w:cstheme="minorHAnsi"/>
                <w:color w:val="000000" w:themeColor="text1"/>
                <w:sz w:val="21"/>
                <w:szCs w:val="21"/>
              </w:rPr>
              <w:t>[klik en typ]</w:t>
            </w:r>
          </w:p>
        </w:tc>
      </w:tr>
    </w:tbl>
    <w:p w14:paraId="6C39ACC3" w14:textId="78EDC494" w:rsidR="702F536F" w:rsidRDefault="702F536F" w:rsidP="702F536F">
      <w:pPr>
        <w:rPr>
          <w:rFonts w:ascii="Aptos" w:eastAsia="Aptos" w:hAnsi="Aptos" w:cs="Aptos"/>
          <w:color w:val="000000" w:themeColor="text1"/>
        </w:rPr>
      </w:pPr>
    </w:p>
    <w:p w14:paraId="191F528E" w14:textId="027B6125" w:rsidR="702F536F" w:rsidRDefault="702F536F" w:rsidP="702F536F">
      <w:pPr>
        <w:rPr>
          <w:rFonts w:ascii="Calibri" w:hAnsi="Calibri" w:cs="Calibri"/>
        </w:rPr>
      </w:pPr>
    </w:p>
    <w:sectPr w:rsidR="702F536F" w:rsidSect="00E1237E">
      <w:headerReference w:type="default" r:id="rId12"/>
      <w:footerReference w:type="default" r:id="rId13"/>
      <w:pgSz w:w="11906" w:h="16838"/>
      <w:pgMar w:top="686" w:right="1418" w:bottom="1418" w:left="1418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0985D" w14:textId="77777777" w:rsidR="00C168FE" w:rsidRDefault="00C168FE">
      <w:r>
        <w:separator/>
      </w:r>
    </w:p>
  </w:endnote>
  <w:endnote w:type="continuationSeparator" w:id="0">
    <w:p w14:paraId="46605FA5" w14:textId="77777777" w:rsidR="00C168FE" w:rsidRDefault="00C168FE">
      <w:r>
        <w:continuationSeparator/>
      </w:r>
    </w:p>
  </w:endnote>
  <w:endnote w:type="continuationNotice" w:id="1">
    <w:p w14:paraId="563CB3A3" w14:textId="77777777" w:rsidR="00C168FE" w:rsidRDefault="00C168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5410055"/>
      <w:docPartObj>
        <w:docPartGallery w:val="Page Numbers (Bottom of Page)"/>
        <w:docPartUnique/>
      </w:docPartObj>
    </w:sdtPr>
    <w:sdtEndPr/>
    <w:sdtContent>
      <w:p w14:paraId="442A6431" w14:textId="77777777" w:rsidR="0040320A" w:rsidRDefault="0040320A">
        <w:pPr>
          <w:pStyle w:val="Voettekst"/>
          <w:jc w:val="right"/>
        </w:pPr>
      </w:p>
      <w:tbl>
        <w:tblPr>
          <w:tblpPr w:leftFromText="142" w:rightFromText="142" w:vertAnchor="page" w:tblpY="14800"/>
          <w:tblOverlap w:val="never"/>
          <w:tblW w:w="9525" w:type="dxa"/>
          <w:tblLayout w:type="fixed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340"/>
          <w:gridCol w:w="1871"/>
          <w:gridCol w:w="340"/>
          <w:gridCol w:w="1871"/>
          <w:gridCol w:w="340"/>
          <w:gridCol w:w="1871"/>
          <w:gridCol w:w="340"/>
          <w:gridCol w:w="2552"/>
        </w:tblGrid>
        <w:tr w:rsidR="00B70531" w14:paraId="7826D2D9" w14:textId="77777777" w:rsidTr="001430FA">
          <w:tc>
            <w:tcPr>
              <w:tcW w:w="2211" w:type="dxa"/>
              <w:gridSpan w:val="2"/>
            </w:tcPr>
            <w:p w14:paraId="29527B87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2211" w:type="dxa"/>
              <w:gridSpan w:val="2"/>
            </w:tcPr>
            <w:p w14:paraId="5C59A7B5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2211" w:type="dxa"/>
              <w:gridSpan w:val="2"/>
            </w:tcPr>
            <w:p w14:paraId="7683B766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2892" w:type="dxa"/>
              <w:gridSpan w:val="2"/>
            </w:tcPr>
            <w:p w14:paraId="361FAC6E" w14:textId="77777777" w:rsidR="0040320A" w:rsidRPr="009B0DB7" w:rsidRDefault="0040320A" w:rsidP="0040320A">
              <w:pPr>
                <w:pStyle w:val="Geenafstand"/>
              </w:pPr>
            </w:p>
          </w:tc>
        </w:tr>
        <w:tr w:rsidR="00B70531" w14:paraId="5E38AC6D" w14:textId="77777777" w:rsidTr="001430FA">
          <w:tc>
            <w:tcPr>
              <w:tcW w:w="340" w:type="dxa"/>
            </w:tcPr>
            <w:p w14:paraId="0473B557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66006A4C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38FADF72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0B5AD93B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374C647B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08B7976E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06391B26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2552" w:type="dxa"/>
            </w:tcPr>
            <w:p w14:paraId="57D33F85" w14:textId="77777777" w:rsidR="0040320A" w:rsidRPr="00CB2FE0" w:rsidRDefault="0040320A" w:rsidP="0040320A">
              <w:pPr>
                <w:pStyle w:val="Geenafstand"/>
                <w:rPr>
                  <w:sz w:val="21"/>
                  <w:szCs w:val="21"/>
                </w:rPr>
              </w:pPr>
            </w:p>
          </w:tc>
        </w:tr>
        <w:tr w:rsidR="00B70531" w14:paraId="013E8158" w14:textId="77777777" w:rsidTr="001430FA">
          <w:tc>
            <w:tcPr>
              <w:tcW w:w="340" w:type="dxa"/>
            </w:tcPr>
            <w:p w14:paraId="3F3BCD01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74347F6B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1D0926D5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03236FB5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01811A52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50DB6BAB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2892" w:type="dxa"/>
              <w:gridSpan w:val="2"/>
            </w:tcPr>
            <w:p w14:paraId="0CBE7295" w14:textId="77777777" w:rsidR="0040320A" w:rsidRPr="009B0DB7" w:rsidRDefault="001430FA" w:rsidP="0040320A">
              <w:pPr>
                <w:pStyle w:val="Geenafstand"/>
              </w:pPr>
              <w:r>
                <w:t>Pagina</w:t>
              </w:r>
            </w:p>
          </w:tc>
        </w:tr>
        <w:tr w:rsidR="00B70531" w14:paraId="6FAD7736" w14:textId="77777777" w:rsidTr="001430FA">
          <w:tc>
            <w:tcPr>
              <w:tcW w:w="340" w:type="dxa"/>
            </w:tcPr>
            <w:p w14:paraId="55F4BDD2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29230B9D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408161AC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3E8CE2F2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3DEB2120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1871" w:type="dxa"/>
            </w:tcPr>
            <w:p w14:paraId="00629FD9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340" w:type="dxa"/>
            </w:tcPr>
            <w:p w14:paraId="629AE56D" w14:textId="77777777" w:rsidR="0040320A" w:rsidRPr="009B0DB7" w:rsidRDefault="0040320A" w:rsidP="0040320A">
              <w:pPr>
                <w:pStyle w:val="Geenafstand"/>
              </w:pPr>
            </w:p>
          </w:tc>
          <w:tc>
            <w:tcPr>
              <w:tcW w:w="2552" w:type="dxa"/>
            </w:tcPr>
            <w:p w14:paraId="6B607D22" w14:textId="77777777" w:rsidR="0040320A" w:rsidRPr="009B0DB7" w:rsidRDefault="001430FA" w:rsidP="0040320A">
              <w:pPr>
                <w:pStyle w:val="Geenafstand"/>
              </w:pPr>
              <w:r w:rsidRPr="009B0DB7">
                <w:rPr>
                  <w:rFonts w:cs="Calibri"/>
                  <w:sz w:val="21"/>
                  <w:szCs w:val="21"/>
                </w:rPr>
                <w:fldChar w:fldCharType="begin"/>
              </w:r>
              <w:r w:rsidRPr="009B0DB7">
                <w:rPr>
                  <w:rFonts w:cs="Calibri"/>
                  <w:sz w:val="21"/>
                  <w:szCs w:val="21"/>
                </w:rPr>
                <w:instrText>PAGE  \* Arabic  \* MERGEFORMAT</w:instrText>
              </w:r>
              <w:r w:rsidRPr="009B0DB7">
                <w:rPr>
                  <w:rFonts w:cs="Calibri"/>
                  <w:sz w:val="21"/>
                  <w:szCs w:val="21"/>
                </w:rPr>
                <w:fldChar w:fldCharType="separate"/>
              </w:r>
              <w:r>
                <w:rPr>
                  <w:rFonts w:cs="Calibri"/>
                  <w:noProof/>
                  <w:sz w:val="21"/>
                  <w:szCs w:val="21"/>
                </w:rPr>
                <w:t>2</w:t>
              </w:r>
              <w:r w:rsidRPr="009B0DB7">
                <w:rPr>
                  <w:rFonts w:cs="Calibri"/>
                  <w:sz w:val="21"/>
                  <w:szCs w:val="21"/>
                </w:rPr>
                <w:fldChar w:fldCharType="end"/>
              </w:r>
              <w:r w:rsidRPr="009B0DB7">
                <w:rPr>
                  <w:rFonts w:cs="Calibri"/>
                  <w:sz w:val="21"/>
                  <w:szCs w:val="21"/>
                </w:rPr>
                <w:t>/</w:t>
              </w:r>
              <w:r w:rsidRPr="009B0DB7">
                <w:rPr>
                  <w:rFonts w:cs="Calibri"/>
                  <w:sz w:val="21"/>
                  <w:szCs w:val="21"/>
                </w:rPr>
                <w:fldChar w:fldCharType="begin"/>
              </w:r>
              <w:r w:rsidRPr="009B0DB7">
                <w:rPr>
                  <w:rFonts w:cs="Calibri"/>
                  <w:sz w:val="21"/>
                  <w:szCs w:val="21"/>
                </w:rPr>
                <w:instrText>NUMPAGES  \* Arabic  \* MERGEFORMAT</w:instrText>
              </w:r>
              <w:r w:rsidRPr="009B0DB7">
                <w:rPr>
                  <w:rFonts w:cs="Calibri"/>
                  <w:sz w:val="21"/>
                  <w:szCs w:val="21"/>
                </w:rPr>
                <w:fldChar w:fldCharType="separate"/>
              </w:r>
              <w:r>
                <w:rPr>
                  <w:rFonts w:cs="Calibri"/>
                  <w:noProof/>
                  <w:sz w:val="21"/>
                  <w:szCs w:val="21"/>
                </w:rPr>
                <w:t>2</w:t>
              </w:r>
              <w:r w:rsidRPr="009B0DB7">
                <w:rPr>
                  <w:rFonts w:cs="Calibri"/>
                  <w:sz w:val="21"/>
                  <w:szCs w:val="21"/>
                </w:rPr>
                <w:fldChar w:fldCharType="end"/>
              </w:r>
            </w:p>
          </w:tc>
        </w:tr>
      </w:tbl>
      <w:p w14:paraId="6CC3482D" w14:textId="77777777" w:rsidR="0040320A" w:rsidRDefault="004D0CD5">
        <w:pPr>
          <w:pStyle w:val="Voettekst"/>
          <w:jc w:val="right"/>
        </w:pPr>
      </w:p>
    </w:sdtContent>
  </w:sdt>
  <w:p w14:paraId="1AB4E667" w14:textId="77777777" w:rsidR="00DC006B" w:rsidRDefault="00DC006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72A68" w14:textId="77777777" w:rsidR="00C168FE" w:rsidRDefault="00C168FE">
      <w:r>
        <w:separator/>
      </w:r>
    </w:p>
  </w:footnote>
  <w:footnote w:type="continuationSeparator" w:id="0">
    <w:p w14:paraId="398D36C6" w14:textId="77777777" w:rsidR="00C168FE" w:rsidRDefault="00C168FE">
      <w:r>
        <w:continuationSeparator/>
      </w:r>
    </w:p>
  </w:footnote>
  <w:footnote w:type="continuationNotice" w:id="1">
    <w:p w14:paraId="0517E2BB" w14:textId="77777777" w:rsidR="00C168FE" w:rsidRDefault="00C168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AD0A5" w14:textId="77777777" w:rsidR="00682394" w:rsidRDefault="00682394">
    <w:pPr>
      <w:rPr>
        <w:rFonts w:cs="Calibri"/>
        <w:sz w:val="56"/>
        <w:szCs w:val="5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9B8ADD7" wp14:editId="7CF1E446">
          <wp:simplePos x="0" y="0"/>
          <wp:positionH relativeFrom="margin">
            <wp:posOffset>4439285</wp:posOffset>
          </wp:positionH>
          <wp:positionV relativeFrom="paragraph">
            <wp:posOffset>206706</wp:posOffset>
          </wp:positionV>
          <wp:extent cx="1192530" cy="1344295"/>
          <wp:effectExtent l="0" t="0" r="1270" b="1905"/>
          <wp:wrapSquare wrapText="bothSides"/>
          <wp:docPr id="1672116740" name="Afbeelding 2" descr="Afbeelding met tekst, logo, Graphics, Lettertyp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114082" name="Afbeelding 2" descr="Afbeelding met tekst, logo, Graphics, Lettertyp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2530" cy="1344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5311E0" w14:textId="77777777" w:rsidR="00E1237E" w:rsidRDefault="00E1237E">
    <w:pPr>
      <w:rPr>
        <w:rFonts w:cs="Calibri"/>
        <w:sz w:val="56"/>
        <w:szCs w:val="56"/>
      </w:rPr>
    </w:pPr>
  </w:p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55"/>
      <w:gridCol w:w="1405"/>
    </w:tblGrid>
    <w:tr w:rsidR="00B70531" w14:paraId="0B70EBCB" w14:textId="77777777" w:rsidTr="009F1BC4">
      <w:tc>
        <w:tcPr>
          <w:tcW w:w="7655" w:type="dxa"/>
        </w:tcPr>
        <w:p w14:paraId="2E01710A" w14:textId="3C6FF469" w:rsidR="00853A3F" w:rsidRPr="009F1BC4" w:rsidRDefault="00621CDE" w:rsidP="00682394">
          <w:pPr>
            <w:pStyle w:val="Koptekst"/>
            <w:rPr>
              <w:sz w:val="44"/>
              <w:szCs w:val="44"/>
            </w:rPr>
          </w:pPr>
          <w:r w:rsidRPr="009F1BC4">
            <w:rPr>
              <w:rFonts w:cs="Calibri"/>
              <w:sz w:val="44"/>
              <w:szCs w:val="44"/>
            </w:rPr>
            <w:t xml:space="preserve">Bijlage </w:t>
          </w:r>
          <w:r w:rsidR="002B2130">
            <w:rPr>
              <w:rFonts w:cs="Calibri"/>
              <w:sz w:val="44"/>
              <w:szCs w:val="44"/>
            </w:rPr>
            <w:t>5</w:t>
          </w:r>
          <w:r w:rsidR="00F173F9" w:rsidRPr="009F1BC4">
            <w:rPr>
              <w:rFonts w:cs="Calibri"/>
              <w:sz w:val="44"/>
              <w:szCs w:val="44"/>
            </w:rPr>
            <w:t xml:space="preserve"> Referentie</w:t>
          </w:r>
          <w:r w:rsidR="009F1BC4" w:rsidRPr="009F1BC4">
            <w:rPr>
              <w:rFonts w:cs="Calibri"/>
              <w:sz w:val="44"/>
              <w:szCs w:val="44"/>
            </w:rPr>
            <w:t>verklaring</w:t>
          </w:r>
        </w:p>
      </w:tc>
      <w:tc>
        <w:tcPr>
          <w:tcW w:w="1405" w:type="dxa"/>
        </w:tcPr>
        <w:p w14:paraId="085A4E0D" w14:textId="77777777" w:rsidR="00853A3F" w:rsidRPr="009F1BC4" w:rsidRDefault="00853A3F" w:rsidP="009A467B">
          <w:pPr>
            <w:pStyle w:val="Koptekst"/>
            <w:spacing w:line="340" w:lineRule="exact"/>
            <w:rPr>
              <w:sz w:val="44"/>
              <w:szCs w:val="44"/>
            </w:rPr>
          </w:pPr>
        </w:p>
      </w:tc>
    </w:tr>
  </w:tbl>
  <w:p w14:paraId="06127E87" w14:textId="77777777" w:rsidR="00853A3F" w:rsidRPr="006F0BCB" w:rsidRDefault="00853A3F" w:rsidP="006F0BCB">
    <w:pPr>
      <w:pStyle w:val="Koptekst"/>
      <w:spacing w:line="340" w:lineRule="exact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40501"/>
    <w:multiLevelType w:val="hybridMultilevel"/>
    <w:tmpl w:val="FFFFFFFF"/>
    <w:lvl w:ilvl="0" w:tplc="B85A0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664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CAA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2E73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F2A5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2AC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8C7C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4457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408B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007B1"/>
    <w:multiLevelType w:val="hybridMultilevel"/>
    <w:tmpl w:val="5456B8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E3333"/>
    <w:multiLevelType w:val="hybridMultilevel"/>
    <w:tmpl w:val="5F300C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03396"/>
    <w:multiLevelType w:val="hybridMultilevel"/>
    <w:tmpl w:val="642A157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A7841F"/>
    <w:multiLevelType w:val="hybridMultilevel"/>
    <w:tmpl w:val="FFFFFFFF"/>
    <w:lvl w:ilvl="0" w:tplc="7F88F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882A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4461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C48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87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F434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2E1E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7A47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060C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FC31D"/>
    <w:multiLevelType w:val="hybridMultilevel"/>
    <w:tmpl w:val="FFFFFFFF"/>
    <w:lvl w:ilvl="0" w:tplc="1DB02F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EEA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EC6C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F0DF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90BE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10F8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4ED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CE45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1E4C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2543E"/>
    <w:multiLevelType w:val="hybridMultilevel"/>
    <w:tmpl w:val="FFFFFFFF"/>
    <w:lvl w:ilvl="0" w:tplc="257C8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0C00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B2E5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B213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269F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067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211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62E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9EE2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97281"/>
    <w:multiLevelType w:val="hybridMultilevel"/>
    <w:tmpl w:val="08260298"/>
    <w:lvl w:ilvl="0" w:tplc="114CF9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82EB0"/>
    <w:multiLevelType w:val="hybridMultilevel"/>
    <w:tmpl w:val="EE30319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23931872">
    <w:abstractNumId w:val="4"/>
  </w:num>
  <w:num w:numId="2" w16cid:durableId="181556647">
    <w:abstractNumId w:val="5"/>
  </w:num>
  <w:num w:numId="3" w16cid:durableId="149827825">
    <w:abstractNumId w:val="0"/>
  </w:num>
  <w:num w:numId="4" w16cid:durableId="420376073">
    <w:abstractNumId w:val="6"/>
  </w:num>
  <w:num w:numId="5" w16cid:durableId="1207723195">
    <w:abstractNumId w:val="1"/>
  </w:num>
  <w:num w:numId="6" w16cid:durableId="5833841">
    <w:abstractNumId w:val="3"/>
  </w:num>
  <w:num w:numId="7" w16cid:durableId="154303168">
    <w:abstractNumId w:val="8"/>
  </w:num>
  <w:num w:numId="8" w16cid:durableId="140050712">
    <w:abstractNumId w:val="2"/>
  </w:num>
  <w:num w:numId="9" w16cid:durableId="13261295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CDE"/>
    <w:rsid w:val="00016FD4"/>
    <w:rsid w:val="00050094"/>
    <w:rsid w:val="000A22E8"/>
    <w:rsid w:val="000C6641"/>
    <w:rsid w:val="000F281B"/>
    <w:rsid w:val="001430FA"/>
    <w:rsid w:val="002159B6"/>
    <w:rsid w:val="002547DA"/>
    <w:rsid w:val="00256C67"/>
    <w:rsid w:val="00262CE7"/>
    <w:rsid w:val="002B2130"/>
    <w:rsid w:val="002B646D"/>
    <w:rsid w:val="002D1C0A"/>
    <w:rsid w:val="002E59ED"/>
    <w:rsid w:val="00325ECD"/>
    <w:rsid w:val="003E36BE"/>
    <w:rsid w:val="00401067"/>
    <w:rsid w:val="0040320A"/>
    <w:rsid w:val="004652A0"/>
    <w:rsid w:val="004B4B01"/>
    <w:rsid w:val="004D0CD5"/>
    <w:rsid w:val="00530F18"/>
    <w:rsid w:val="00531DEC"/>
    <w:rsid w:val="0062008A"/>
    <w:rsid w:val="00621CDE"/>
    <w:rsid w:val="006421BF"/>
    <w:rsid w:val="00645905"/>
    <w:rsid w:val="00682394"/>
    <w:rsid w:val="006F0BCB"/>
    <w:rsid w:val="00804DF7"/>
    <w:rsid w:val="00815640"/>
    <w:rsid w:val="00853A3F"/>
    <w:rsid w:val="008C6D1A"/>
    <w:rsid w:val="008D1E9B"/>
    <w:rsid w:val="009019C5"/>
    <w:rsid w:val="00917137"/>
    <w:rsid w:val="009A467B"/>
    <w:rsid w:val="009B0DB7"/>
    <w:rsid w:val="009B4404"/>
    <w:rsid w:val="009E4E8B"/>
    <w:rsid w:val="009F1BC4"/>
    <w:rsid w:val="00A73544"/>
    <w:rsid w:val="00B70531"/>
    <w:rsid w:val="00B95EA6"/>
    <w:rsid w:val="00BA75CB"/>
    <w:rsid w:val="00C06067"/>
    <w:rsid w:val="00C14FD5"/>
    <w:rsid w:val="00C168FE"/>
    <w:rsid w:val="00C35C19"/>
    <w:rsid w:val="00C475BA"/>
    <w:rsid w:val="00C50C44"/>
    <w:rsid w:val="00CB2FE0"/>
    <w:rsid w:val="00CF0205"/>
    <w:rsid w:val="00D4110B"/>
    <w:rsid w:val="00D86C7E"/>
    <w:rsid w:val="00DC006B"/>
    <w:rsid w:val="00E1237E"/>
    <w:rsid w:val="00E7330F"/>
    <w:rsid w:val="00ED05C2"/>
    <w:rsid w:val="00EF1A5D"/>
    <w:rsid w:val="00F173F9"/>
    <w:rsid w:val="00F7227C"/>
    <w:rsid w:val="00F94E76"/>
    <w:rsid w:val="00FE7079"/>
    <w:rsid w:val="00FF44D8"/>
    <w:rsid w:val="2E90340D"/>
    <w:rsid w:val="702F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DDEB0"/>
  <w15:docId w15:val="{87303380-4938-44BC-ADBF-8E2CF31F6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21CDE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C006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C006B"/>
  </w:style>
  <w:style w:type="paragraph" w:styleId="Voettekst">
    <w:name w:val="footer"/>
    <w:basedOn w:val="Standaard"/>
    <w:link w:val="VoettekstChar"/>
    <w:uiPriority w:val="99"/>
    <w:unhideWhenUsed/>
    <w:rsid w:val="00DC006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C006B"/>
  </w:style>
  <w:style w:type="paragraph" w:styleId="Geenafstand">
    <w:name w:val="No Spacing"/>
    <w:aliases w:val="klein"/>
    <w:basedOn w:val="Standaard"/>
    <w:next w:val="Standaard"/>
    <w:uiPriority w:val="1"/>
    <w:qFormat/>
    <w:rsid w:val="0040320A"/>
    <w:pPr>
      <w:tabs>
        <w:tab w:val="left" w:pos="340"/>
        <w:tab w:val="left" w:pos="4564"/>
        <w:tab w:val="left" w:pos="6634"/>
        <w:tab w:val="left" w:pos="6974"/>
        <w:tab w:val="left" w:pos="9256"/>
        <w:tab w:val="left" w:pos="9526"/>
      </w:tabs>
      <w:spacing w:line="255" w:lineRule="exact"/>
    </w:pPr>
    <w:rPr>
      <w:sz w:val="16"/>
    </w:rPr>
  </w:style>
  <w:style w:type="table" w:styleId="Tabelraster">
    <w:name w:val="Table Grid"/>
    <w:basedOn w:val="Standaardtabel"/>
    <w:uiPriority w:val="39"/>
    <w:rsid w:val="00447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019C5"/>
    <w:pPr>
      <w:ind w:left="720"/>
      <w:contextualSpacing/>
    </w:pPr>
    <w:rPr>
      <w:rFonts w:ascii="Calibri" w:eastAsia="Times New Roman" w:hAnsi="Calibri" w:cs="Calibri"/>
      <w:szCs w:val="21"/>
    </w:rPr>
  </w:style>
  <w:style w:type="character" w:styleId="Hyperlink">
    <w:name w:val="Hyperlink"/>
    <w:basedOn w:val="Standaardalinea-lettertype"/>
    <w:uiPriority w:val="99"/>
    <w:unhideWhenUsed/>
    <w:rsid w:val="009019C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EF1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hollandskroon.sharepoint.com/sites/TemplatesHK/OfficeTemplates/Sjabloon%20nieuwsberich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be2bb301-337e-4fd9-b97f-f1941be93156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BED7EA03B26A44A79DB4AB629B7B83" ma:contentTypeVersion="37" ma:contentTypeDescription="Een nieuw document maken." ma:contentTypeScope="" ma:versionID="41e637f0668c60081eac996b4c3e501b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a655d958-f5c9-46c5-a699-885ffed2609d" xmlns:ns4="e3b1f718-b9bd-40a0-a8af-e8d638f0c78e" targetNamespace="http://schemas.microsoft.com/office/2006/metadata/properties" ma:root="true" ma:fieldsID="4bca26db9cf5564eae03d4456d56f079" ns1:_="" ns2:_="" ns3:_="" ns4:_="">
    <xsd:import namespace="http://schemas.microsoft.com/sharepoint/v3"/>
    <xsd:import namespace="5717d259-d152-48e5-84f8-f49ff581c316"/>
    <xsd:import namespace="a655d958-f5c9-46c5-a699-885ffed2609d"/>
    <xsd:import namespace="e3b1f718-b9bd-40a0-a8af-e8d638f0c78e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ort_x0020_Correspondentie" minOccurs="0"/>
                <xsd:element ref="ns2:Datum_x0020_Document" minOccurs="0"/>
                <xsd:element ref="ns2:Datum_x0020_Ontvangst" minOccurs="0"/>
                <xsd:element ref="ns2:Datum_x0020_Verzonden" minOccurs="0"/>
                <xsd:element ref="ns2:Document_x0020_Klantnaam" minOccurs="0"/>
                <xsd:element ref="ns2:Klant_x0020_Adres" minOccurs="0"/>
                <xsd:element ref="ns2:Klant_x0020_Postcode" minOccurs="0"/>
                <xsd:element ref="ns2:Klant_x0020_Plaats" minOccurs="0"/>
                <xsd:element ref="ns2:Extern_x0020_kenmerk" minOccurs="0"/>
                <xsd:element ref="ns2:TaxCatchAll" minOccurs="0"/>
                <xsd:element ref="ns2:TaxCatchAllLabel" minOccurs="0"/>
                <xsd:element ref="ns3:Documenttyp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3:Inkoopadviseu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Soort_x0020_Correspondentie" ma:index="2" nillable="true" ma:displayName="2 Document 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_x0020_Document" ma:index="3" nillable="true" ma:displayName="3 Document Datum" ma:format="DateOnly" ma:internalName="Datum_x0020_Document">
      <xsd:simpleType>
        <xsd:restriction base="dms:DateTime"/>
      </xsd:simpleType>
    </xsd:element>
    <xsd:element name="Datum_x0020_Ontvangst" ma:index="4" nillable="true" ma:displayName="4 Document Datum Ontvangst" ma:format="DateOnly" ma:internalName="Datum_x0020_Ontvangst">
      <xsd:simpleType>
        <xsd:restriction base="dms:DateTime"/>
      </xsd:simpleType>
    </xsd:element>
    <xsd:element name="Datum_x0020_Verzonden" ma:index="5" nillable="true" ma:displayName="5 Document Datum Verzonden" ma:format="DateOnly" ma:internalName="Datum_x0020_Verzonden">
      <xsd:simpleType>
        <xsd:restriction base="dms:DateTime"/>
      </xsd:simpleType>
    </xsd:element>
    <xsd:element name="Document_x0020_Klantnaam" ma:index="6" nillable="true" ma:displayName="6 Document Klantnaam" ma:internalName="Document_x0020_Klantnaam">
      <xsd:simpleType>
        <xsd:restriction base="dms:Text">
          <xsd:maxLength value="255"/>
        </xsd:restriction>
      </xsd:simpleType>
    </xsd:element>
    <xsd:element name="Klant_x0020_Adres" ma:index="7" nillable="true" ma:displayName="7 Document Klant Adres" ma:internalName="Klant_x0020_Adres">
      <xsd:simpleType>
        <xsd:restriction base="dms:Text">
          <xsd:maxLength value="255"/>
        </xsd:restriction>
      </xsd:simpleType>
    </xsd:element>
    <xsd:element name="Klant_x0020_Postcode" ma:index="8" nillable="true" ma:displayName="8 Document Klant Postcode" ma:internalName="Klant_x0020_Postcode">
      <xsd:simpleType>
        <xsd:restriction base="dms:Text">
          <xsd:maxLength value="255"/>
        </xsd:restriction>
      </xsd:simpleType>
    </xsd:element>
    <xsd:element name="Klant_x0020_Plaats" ma:index="9" nillable="true" ma:displayName="9 Document Klant Plaats" ma:internalName="Klant_x0020_Plaats">
      <xsd:simpleType>
        <xsd:restriction base="dms:Text">
          <xsd:maxLength value="255"/>
        </xsd:restriction>
      </xsd:simpleType>
    </xsd:element>
    <xsd:element name="Extern_x0020_kenmerk" ma:index="11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c8996c4e-7079-4718-bb58-a3c5c8badc11}" ma:internalName="TaxCatchAll" ma:showField="CatchAllData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c8996c4e-7079-4718-bb58-a3c5c8badc11}" ma:internalName="TaxCatchAllLabel" ma:readOnly="true" ma:showField="CatchAllDataLabel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5d958-f5c9-46c5-a699-885ffed2609d" elementFormDefault="qualified">
    <xsd:import namespace="http://schemas.microsoft.com/office/2006/documentManagement/types"/>
    <xsd:import namespace="http://schemas.microsoft.com/office/infopath/2007/PartnerControls"/>
    <xsd:element name="Documenttype" ma:index="20" nillable="true" ma:displayName="Documenttype" ma:format="Dropdown" ma:internalName="Documenttype">
      <xsd:simpleType>
        <xsd:restriction base="dms:Choice">
          <xsd:enumeration value="Offerte"/>
          <xsd:enumeration value="Agenda"/>
          <xsd:enumeration value="Verslag"/>
          <xsd:enumeration value="Actiepuntenlijst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Inkoopadviseur" ma:index="27" nillable="true" ma:displayName="Status" ma:format="Dropdown" ma:internalName="Inkoopadviseur">
      <xsd:simpleType>
        <xsd:restriction base="dms:Choice">
          <xsd:enumeration value="Gegund"/>
          <xsd:enumeration value="Niet gegund"/>
          <xsd:enumeration value="Ingetrokken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5" nillable="true" ma:taxonomy="true" ma:internalName="lcf76f155ced4ddcb4097134ff3c332f" ma:taxonomyFieldName="MediaServiceImageTags" ma:displayName="Afbeeldingtags" ma:readOnly="false" ma:fieldId="{5cf76f15-5ced-4ddc-b409-7134ff3c332f}" ma:taxonomyMulti="true" ma:sspId="be2bb301-337e-4fd9-b97f-f1941be93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1f718-b9bd-40a0-a8af-e8d638f0c78e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4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Datum_x0020_Ontvangst xmlns="5717d259-d152-48e5-84f8-f49ff581c316" xsi:nil="true"/>
    <Datum_x0020_Document xmlns="5717d259-d152-48e5-84f8-f49ff581c316" xsi:nil="true"/>
    <Klant_x0020_Adres xmlns="5717d259-d152-48e5-84f8-f49ff581c316" xsi:nil="true"/>
    <Document_x0020_Klantnaam xmlns="5717d259-d152-48e5-84f8-f49ff581c316" xsi:nil="true"/>
    <Klant_x0020_Plaats xmlns="5717d259-d152-48e5-84f8-f49ff581c316" xsi:nil="true"/>
    <Extern_x0020_kenmerk xmlns="5717d259-d152-48e5-84f8-f49ff581c316" xsi:nil="true"/>
    <Klant_x0020_Postcode xmlns="5717d259-d152-48e5-84f8-f49ff581c316" xsi:nil="true"/>
    <Documentomschrijving xmlns="5717d259-d152-48e5-84f8-f49ff581c316" xsi:nil="true"/>
    <TaxCatchAll xmlns="5717d259-d152-48e5-84f8-f49ff581c316" xsi:nil="true"/>
    <Datum_x0020_Verzonden xmlns="5717d259-d152-48e5-84f8-f49ff581c316" xsi:nil="true"/>
    <_ip_UnifiedCompliancePolicyUIAction xmlns="http://schemas.microsoft.com/sharepoint/v3" xsi:nil="true"/>
    <lcf76f155ced4ddcb4097134ff3c332f xmlns="a655d958-f5c9-46c5-a699-885ffed2609d">
      <Terms xmlns="http://schemas.microsoft.com/office/infopath/2007/PartnerControls"/>
    </lcf76f155ced4ddcb4097134ff3c332f>
    <_ip_UnifiedCompliancePolicyProperties xmlns="http://schemas.microsoft.com/sharepoint/v3" xsi:nil="true"/>
    <Inkoopadviseur xmlns="a655d958-f5c9-46c5-a699-885ffed2609d" xsi:nil="true"/>
    <Documenttype xmlns="a655d958-f5c9-46c5-a699-885ffed2609d" xsi:nil="true"/>
    <_dlc_DocId xmlns="e3b1f718-b9bd-40a0-a8af-e8d638f0c78e">INKOOP-1358866967-343952</_dlc_DocId>
    <_dlc_DocIdUrl xmlns="e3b1f718-b9bd-40a0-a8af-e8d638f0c78e">
      <Url>https://hollandskroon.sharepoint.com/sites/Inkoop/_layouts/15/DocIdRedir.aspx?ID=INKOOP-1358866967-343952</Url>
      <Description>INKOOP-1358866967-343952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54CAE1-91C8-4938-93A7-207C355A8D8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46AF328-D7A0-4D81-BA8C-6F978ABC791A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BD28A74-C57E-41B7-AE77-7A4C17E56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17d259-d152-48e5-84f8-f49ff581c316"/>
    <ds:schemaRef ds:uri="a655d958-f5c9-46c5-a699-885ffed2609d"/>
    <ds:schemaRef ds:uri="e3b1f718-b9bd-40a0-a8af-e8d638f0c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7FBE68-745A-4F95-8F7E-8B7E86C1C610}">
  <ds:schemaRefs>
    <ds:schemaRef ds:uri="http://schemas.microsoft.com/office/2006/metadata/properties"/>
    <ds:schemaRef ds:uri="http://schemas.microsoft.com/office/infopath/2007/PartnerControls"/>
    <ds:schemaRef ds:uri="5717d259-d152-48e5-84f8-f49ff581c316"/>
    <ds:schemaRef ds:uri="http://schemas.microsoft.com/sharepoint/v3"/>
    <ds:schemaRef ds:uri="a655d958-f5c9-46c5-a699-885ffed2609d"/>
    <ds:schemaRef ds:uri="e3b1f718-b9bd-40a0-a8af-e8d638f0c78e"/>
  </ds:schemaRefs>
</ds:datastoreItem>
</file>

<file path=customXml/itemProps5.xml><?xml version="1.0" encoding="utf-8"?>
<ds:datastoreItem xmlns:ds="http://schemas.openxmlformats.org/officeDocument/2006/customXml" ds:itemID="{55CE7468-AC93-4236-A68A-A183177A669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50fb70-43f6-46ef-b368-2219ae63650c}" enabled="0" method="" siteId="{7e50fb70-43f6-46ef-b368-2219ae6365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Sjabloon%20nieuwsbericht</Template>
  <TotalTime>10</TotalTime>
  <Pages>2</Pages>
  <Words>204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Angelique</dc:creator>
  <cp:keywords/>
  <cp:lastModifiedBy>Nina Brons</cp:lastModifiedBy>
  <cp:revision>14</cp:revision>
  <cp:lastPrinted>2025-08-26T09:45:00Z</cp:lastPrinted>
  <dcterms:created xsi:type="dcterms:W3CDTF">2025-07-01T11:57:00Z</dcterms:created>
  <dcterms:modified xsi:type="dcterms:W3CDTF">2025-08-26T09:51:00Z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0x0101000DBED7EA03B26A44A79DB4AB629B7B83</vt:lpwstr>
  </property>
  <property fmtid="{D5CDD505-2E9C-101B-9397-08002B2CF9AE}" pid="3" name="_dlc_DocIdItemGuid">
    <vt:lpwstr>a89c6fe5-a5e7-41a2-ab90-22773042f8ff</vt:lpwstr>
  </property>
  <property fmtid="{D5CDD505-2E9C-101B-9397-08002B2CF9AE}" pid="4" name="MediaServiceImageTags">
    <vt:lpwstr/>
  </property>
</Properties>
</file>