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6524" w14:textId="5A0E2185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10E2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58F2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221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>Invulformulier 2 Verklaring combinatie</w:t>
      </w:r>
    </w:p>
    <w:p w14:paraId="590ACFB2" w14:textId="6B28D796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 xml:space="preserve">De Aanbestedende Dienst wenst te vernemen welke onderdelen van de opdracht door welke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 xml:space="preserve">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zij deze verklaring naar waarheid hebben ondertekend en tevens dat zij daartoe, namens de betreffende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>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3179" w14:textId="77777777" w:rsidR="00EB1B77" w:rsidRDefault="00EB1B77" w:rsidP="007910B2">
      <w:pPr>
        <w:spacing w:line="240" w:lineRule="auto"/>
      </w:pPr>
      <w:r>
        <w:separator/>
      </w:r>
    </w:p>
  </w:endnote>
  <w:endnote w:type="continuationSeparator" w:id="0">
    <w:p w14:paraId="5D9B5AA3" w14:textId="77777777" w:rsidR="00EB1B77" w:rsidRDefault="00EB1B77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BB99" w14:textId="77777777" w:rsidR="00EB1B77" w:rsidRDefault="00EB1B77" w:rsidP="007910B2">
      <w:pPr>
        <w:spacing w:line="240" w:lineRule="auto"/>
      </w:pPr>
      <w:r>
        <w:separator/>
      </w:r>
    </w:p>
  </w:footnote>
  <w:footnote w:type="continuationSeparator" w:id="0">
    <w:p w14:paraId="02C4612E" w14:textId="77777777" w:rsidR="00EB1B77" w:rsidRDefault="00EB1B77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63D42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93E4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BC9D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3" ma:contentTypeDescription="Een nieuw document maken." ma:contentTypeScope="" ma:versionID="f6dca6ca5b41ac1f3e7006c9c0343727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4f6b6f6b98c4c1e88271adb33c04e516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BFBC8C84-0AEB-4611-9CD1-2C1BF6A9C7ED}"/>
</file>

<file path=customXml/itemProps4.xml><?xml version="1.0" encoding="utf-8"?>
<ds:datastoreItem xmlns:ds="http://schemas.openxmlformats.org/officeDocument/2006/customXml" ds:itemID="{F5EF486E-9F94-41C7-B72A-1A27A352FFDD}"/>
</file>

<file path=customXml/itemProps5.xml><?xml version="1.0" encoding="utf-8"?>
<ds:datastoreItem xmlns:ds="http://schemas.openxmlformats.org/officeDocument/2006/customXml" ds:itemID="{C5C7E984-2EEA-46D2-A476-173D50E99723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10</TotalTime>
  <Pages>1</Pages>
  <Words>136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Nowee, Petra</cp:lastModifiedBy>
  <cp:revision>3</cp:revision>
  <cp:lastPrinted>2023-10-02T13:24:00Z</cp:lastPrinted>
  <dcterms:created xsi:type="dcterms:W3CDTF">2023-11-10T13:00:00Z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  <property fmtid="{D5CDD505-2E9C-101B-9397-08002B2CF9AE}" pid="4" name="Order">
    <vt:r8>503000</vt:r8>
  </property>
</Properties>
</file>