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9D17" w14:textId="5D4CD058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Bijlage </w:t>
      </w:r>
      <w:r w:rsidR="00757A99">
        <w:rPr>
          <w:rFonts w:ascii="Arial" w:hAnsi="Arial" w:cs="Arial"/>
          <w:color w:val="000000"/>
          <w:sz w:val="32"/>
          <w:szCs w:val="32"/>
        </w:rPr>
        <w:t>4</w:t>
      </w:r>
      <w:r>
        <w:rPr>
          <w:rFonts w:ascii="Arial" w:hAnsi="Arial" w:cs="Arial"/>
          <w:color w:val="000000"/>
          <w:sz w:val="32"/>
          <w:szCs w:val="32"/>
        </w:rPr>
        <w:t xml:space="preserve"> Verklaring inzake artikel 2.7.4 ARW 2016</w:t>
      </w:r>
    </w:p>
    <w:p w14:paraId="1F74B711" w14:textId="2535E19F" w:rsidR="0074398E" w:rsidRDefault="0074398E" w:rsidP="009300E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32"/>
          <w:szCs w:val="32"/>
        </w:rPr>
      </w:pPr>
    </w:p>
    <w:p w14:paraId="26213E91" w14:textId="77777777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</w:rPr>
      </w:pPr>
      <w:r w:rsidRPr="0074398E">
        <w:rPr>
          <w:rFonts w:ascii="Arial,Bold" w:hAnsi="Arial,Bold" w:cs="Arial,Bold"/>
          <w:b/>
          <w:bCs/>
          <w:color w:val="000000"/>
        </w:rPr>
        <w:t>Verklaring inschrijver</w:t>
      </w:r>
    </w:p>
    <w:p w14:paraId="646A17E4" w14:textId="77777777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Ondergetekende verklaart dat bij het doen van de onderhavige Inschrijving ten behoeve van</w:t>
      </w:r>
    </w:p>
    <w:p w14:paraId="71ACC783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</w:rPr>
      </w:pPr>
    </w:p>
    <w:p w14:paraId="4B925857" w14:textId="2743DE1D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</w:rPr>
      </w:pPr>
      <w:r w:rsidRPr="0074398E">
        <w:rPr>
          <w:rFonts w:ascii="Arial,Bold" w:hAnsi="Arial,Bold" w:cs="Arial,Bold"/>
          <w:b/>
          <w:bCs/>
          <w:color w:val="000000"/>
        </w:rPr>
        <w:t xml:space="preserve">RAW Raamovereenkomst Reiniging- en Inspectie Riolering 2024 - 2028 </w:t>
      </w:r>
      <w:r w:rsidRPr="0074398E">
        <w:rPr>
          <w:rFonts w:ascii="Arial" w:hAnsi="Arial" w:cs="Arial"/>
          <w:color w:val="666666"/>
        </w:rPr>
        <w:t>(aanduiding opdracht overeenkomstig de aanbestedingsstukken)</w:t>
      </w:r>
    </w:p>
    <w:p w14:paraId="16063EED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6219E8C" w14:textId="4B26D5A1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Rekening te hebben gehouden met de verplichtingen op het gebied van het milieu-, sociaal en arbeidsrecht uit</w:t>
      </w:r>
      <w:r>
        <w:rPr>
          <w:rFonts w:ascii="Arial" w:hAnsi="Arial" w:cs="Arial"/>
          <w:color w:val="000000"/>
        </w:rPr>
        <w:t xml:space="preserve"> </w:t>
      </w:r>
      <w:r w:rsidRPr="0074398E">
        <w:rPr>
          <w:rFonts w:ascii="Arial" w:hAnsi="Arial" w:cs="Arial"/>
          <w:color w:val="000000"/>
        </w:rPr>
        <w:t>hoofde van:</w:t>
      </w:r>
    </w:p>
    <w:p w14:paraId="62CC4B7B" w14:textId="77777777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a. het recht van de Europese Unie,</w:t>
      </w:r>
    </w:p>
    <w:p w14:paraId="527899BB" w14:textId="77777777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b. het nationale recht,</w:t>
      </w:r>
    </w:p>
    <w:p w14:paraId="77AE71EC" w14:textId="77777777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c. collectieve arbeidsovereenkomsten, en</w:t>
      </w:r>
    </w:p>
    <w:p w14:paraId="394AB27E" w14:textId="5068B4F0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Calibri" w:hAnsi="Calibri" w:cs="Calibri"/>
          <w:color w:val="000000"/>
        </w:rPr>
        <w:t xml:space="preserve">d. </w:t>
      </w:r>
      <w:r w:rsidRPr="0074398E">
        <w:rPr>
          <w:rFonts w:ascii="Arial" w:hAnsi="Arial" w:cs="Arial"/>
          <w:color w:val="000000"/>
        </w:rPr>
        <w:t>uit hoofde van de in bijlage X van richtlijn 2014/24/EU vermelde bepalingen van internationaal milieu-,</w:t>
      </w:r>
      <w:r>
        <w:rPr>
          <w:rFonts w:ascii="Arial" w:hAnsi="Arial" w:cs="Arial"/>
          <w:color w:val="000000"/>
        </w:rPr>
        <w:t xml:space="preserve"> </w:t>
      </w:r>
      <w:r w:rsidRPr="0074398E">
        <w:rPr>
          <w:rFonts w:ascii="Arial" w:hAnsi="Arial" w:cs="Arial"/>
          <w:color w:val="000000"/>
        </w:rPr>
        <w:t>sociaal en arbeidsrecht.</w:t>
      </w:r>
    </w:p>
    <w:p w14:paraId="78C61E3C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D1EA072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AE4BD7" w14:textId="6382D47D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Aldus naar waarheid opgemaakt</w:t>
      </w:r>
    </w:p>
    <w:p w14:paraId="0A48EF60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6A03633" w14:textId="2BDE4D51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</w:rPr>
      </w:pPr>
      <w:r w:rsidRPr="0074398E">
        <w:rPr>
          <w:rFonts w:ascii="Arial" w:hAnsi="Arial" w:cs="Arial"/>
          <w:color w:val="000000"/>
        </w:rPr>
        <w:t xml:space="preserve">op ______________ </w:t>
      </w:r>
      <w:r w:rsidRPr="0074398E">
        <w:rPr>
          <w:rFonts w:ascii="Arial" w:hAnsi="Arial" w:cs="Arial"/>
          <w:color w:val="666666"/>
        </w:rPr>
        <w:t xml:space="preserve">(datum) </w:t>
      </w:r>
      <w:r w:rsidRPr="0074398E">
        <w:rPr>
          <w:rFonts w:ascii="Arial" w:hAnsi="Arial" w:cs="Arial"/>
          <w:color w:val="000000"/>
        </w:rPr>
        <w:t xml:space="preserve">te ________________________ </w:t>
      </w:r>
      <w:r w:rsidRPr="0074398E">
        <w:rPr>
          <w:rFonts w:ascii="Arial" w:hAnsi="Arial" w:cs="Arial"/>
          <w:color w:val="666666"/>
        </w:rPr>
        <w:t>(plaats)</w:t>
      </w:r>
    </w:p>
    <w:p w14:paraId="365C0E53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B4BF3C3" w14:textId="2B13EC46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</w:rPr>
      </w:pPr>
      <w:r w:rsidRPr="0074398E">
        <w:rPr>
          <w:rFonts w:ascii="Arial" w:hAnsi="Arial" w:cs="Arial"/>
          <w:color w:val="000000"/>
        </w:rPr>
        <w:t xml:space="preserve">door _______________________________________________ </w:t>
      </w:r>
      <w:r w:rsidRPr="0074398E">
        <w:rPr>
          <w:rFonts w:ascii="Arial" w:hAnsi="Arial" w:cs="Arial"/>
          <w:color w:val="666666"/>
        </w:rPr>
        <w:t>(naam en voorletters)</w:t>
      </w:r>
    </w:p>
    <w:p w14:paraId="49AD5244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D330EB" w14:textId="1939D691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</w:rPr>
      </w:pPr>
      <w:r w:rsidRPr="0074398E">
        <w:rPr>
          <w:rFonts w:ascii="Arial" w:hAnsi="Arial" w:cs="Arial"/>
          <w:color w:val="000000"/>
        </w:rPr>
        <w:t xml:space="preserve">als bestuurder van _______________________________________________ </w:t>
      </w:r>
      <w:r w:rsidRPr="0074398E">
        <w:rPr>
          <w:rFonts w:ascii="Arial" w:hAnsi="Arial" w:cs="Arial"/>
          <w:color w:val="666666"/>
        </w:rPr>
        <w:t>(naam en vestigingsplaats bedrijf)</w:t>
      </w:r>
    </w:p>
    <w:p w14:paraId="0DF86FCB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008803E" w14:textId="4249380F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66666"/>
        </w:rPr>
      </w:pPr>
      <w:r w:rsidRPr="0074398E">
        <w:rPr>
          <w:rFonts w:ascii="Arial" w:hAnsi="Arial" w:cs="Arial"/>
          <w:color w:val="000000"/>
        </w:rPr>
        <w:t xml:space="preserve">die _______________________________________________ </w:t>
      </w:r>
      <w:r w:rsidRPr="0074398E">
        <w:rPr>
          <w:rFonts w:ascii="Arial" w:hAnsi="Arial" w:cs="Arial"/>
          <w:color w:val="666666"/>
        </w:rPr>
        <w:t>(naam en vestigingsplaats bedrijf)</w:t>
      </w:r>
    </w:p>
    <w:p w14:paraId="143EDC2A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76CBEBC" w14:textId="77777777" w:rsid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12C67F8" w14:textId="4A90FDFD" w:rsidR="0074398E" w:rsidRPr="0074398E" w:rsidRDefault="0074398E" w:rsidP="00743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4398E">
        <w:rPr>
          <w:rFonts w:ascii="Arial" w:hAnsi="Arial" w:cs="Arial"/>
          <w:color w:val="000000"/>
        </w:rPr>
        <w:t>ter zake van deze Inschrijving rechtsgeldig vertegenwoordigt.</w:t>
      </w:r>
    </w:p>
    <w:p w14:paraId="1AF53563" w14:textId="77777777" w:rsidR="0074398E" w:rsidRDefault="0074398E" w:rsidP="0074398E">
      <w:pPr>
        <w:rPr>
          <w:rFonts w:ascii="Arial" w:hAnsi="Arial" w:cs="Arial"/>
          <w:color w:val="000000"/>
        </w:rPr>
      </w:pPr>
    </w:p>
    <w:p w14:paraId="48588002" w14:textId="77777777" w:rsidR="0074398E" w:rsidRDefault="0074398E" w:rsidP="0074398E">
      <w:pPr>
        <w:rPr>
          <w:rFonts w:ascii="Arial" w:hAnsi="Arial" w:cs="Arial"/>
          <w:color w:val="000000"/>
        </w:rPr>
      </w:pPr>
    </w:p>
    <w:p w14:paraId="3703B816" w14:textId="29FCE281" w:rsidR="006D4890" w:rsidRPr="0074398E" w:rsidRDefault="0074398E" w:rsidP="0074398E">
      <w:pPr>
        <w:rPr>
          <w:rFonts w:ascii="Trebuchet MS" w:hAnsi="Trebuchet MS"/>
        </w:rPr>
      </w:pPr>
      <w:r w:rsidRPr="0074398E">
        <w:rPr>
          <w:rFonts w:ascii="Arial" w:hAnsi="Arial" w:cs="Arial"/>
          <w:color w:val="000000"/>
        </w:rPr>
        <w:t xml:space="preserve">_______________________________________________ </w:t>
      </w:r>
      <w:r w:rsidRPr="0074398E">
        <w:rPr>
          <w:rFonts w:ascii="Arial" w:hAnsi="Arial" w:cs="Arial"/>
          <w:color w:val="666666"/>
        </w:rPr>
        <w:t>(handtekening)</w:t>
      </w:r>
    </w:p>
    <w:sectPr w:rsidR="006D4890" w:rsidRPr="0074398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BCDAF" w14:textId="77777777" w:rsidR="0074398E" w:rsidRDefault="0074398E" w:rsidP="00961960">
      <w:pPr>
        <w:spacing w:after="0" w:line="240" w:lineRule="auto"/>
      </w:pPr>
      <w:r>
        <w:separator/>
      </w:r>
    </w:p>
  </w:endnote>
  <w:endnote w:type="continuationSeparator" w:id="0">
    <w:p w14:paraId="5D1532C8" w14:textId="77777777" w:rsidR="0074398E" w:rsidRDefault="0074398E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E6E8" w14:textId="77777777" w:rsidR="0074398E" w:rsidRDefault="0074398E" w:rsidP="00961960">
      <w:pPr>
        <w:spacing w:after="0" w:line="240" w:lineRule="auto"/>
      </w:pPr>
      <w:r>
        <w:separator/>
      </w:r>
    </w:p>
  </w:footnote>
  <w:footnote w:type="continuationSeparator" w:id="0">
    <w:p w14:paraId="37038792" w14:textId="77777777" w:rsidR="0074398E" w:rsidRDefault="0074398E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D10C" w14:textId="15781559" w:rsidR="009300E7" w:rsidRDefault="009300E7" w:rsidP="009300E7">
    <w:pPr>
      <w:pStyle w:val="Koptekst"/>
      <w:jc w:val="right"/>
    </w:pPr>
    <w:r>
      <w:rPr>
        <w:noProof/>
      </w:rPr>
      <w:drawing>
        <wp:inline distT="0" distB="0" distL="0" distR="0" wp14:anchorId="7C6A2006" wp14:editId="5520EC44">
          <wp:extent cx="840377" cy="6858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286" cy="6873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8E"/>
    <w:rsid w:val="00487B53"/>
    <w:rsid w:val="004C7C8D"/>
    <w:rsid w:val="005A434D"/>
    <w:rsid w:val="006D4890"/>
    <w:rsid w:val="0074398E"/>
    <w:rsid w:val="00757A99"/>
    <w:rsid w:val="00761D15"/>
    <w:rsid w:val="007A475C"/>
    <w:rsid w:val="009300E7"/>
    <w:rsid w:val="00961960"/>
    <w:rsid w:val="00B400BA"/>
    <w:rsid w:val="00B730C9"/>
    <w:rsid w:val="00CA0381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AB7A5"/>
  <w15:chartTrackingRefBased/>
  <w15:docId w15:val="{2E271033-FC6F-4EA5-BF11-63FF2F81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een15\AppData\Local\Temp\Templafy\WordVsto\2ksl1tv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TemplateConfiguration><![CDATA[{"elementsMetadata":[],"transformationConfigurations":[],"templateName":"Leeg document (2)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A2F3A4FC-EB09-4F29-ABA9-5B84C5F2FEAA}">
  <ds:schemaRefs/>
</ds:datastoreItem>
</file>

<file path=customXml/itemProps2.xml><?xml version="1.0" encoding="utf-8"?>
<ds:datastoreItem xmlns:ds="http://schemas.openxmlformats.org/officeDocument/2006/customXml" ds:itemID="{346393BC-7A8E-4878-BD8D-CBB381CBC1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A2B9C-8899-409D-9A3C-7B5BFB6C27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2ksl1tvw</Template>
  <TotalTime>3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Veenstra, Arjen</dc:creator>
  <cp:keywords/>
  <dc:description/>
  <cp:lastModifiedBy>Veenstra, Arjen</cp:lastModifiedBy>
  <cp:revision>3</cp:revision>
  <dcterms:created xsi:type="dcterms:W3CDTF">2024-07-21T18:52:00Z</dcterms:created>
  <dcterms:modified xsi:type="dcterms:W3CDTF">2024-07-21T19:00:00Z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ssc</vt:lpwstr>
  </property>
  <property fmtid="{D5CDD505-2E9C-101B-9397-08002B2CF9AE}" pid="3" name="TemplafyTemplateId">
    <vt:lpwstr>961467213633030236</vt:lpwstr>
  </property>
  <property fmtid="{D5CDD505-2E9C-101B-9397-08002B2CF9AE}" pid="4" name="TemplafyUserProfileId">
    <vt:lpwstr>917570414336017518</vt:lpwstr>
  </property>
  <property fmtid="{D5CDD505-2E9C-101B-9397-08002B2CF9AE}" pid="5" name="TemplafyFromBlank">
    <vt:bool>true</vt:bool>
  </property>
</Properties>
</file>