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9ED38" w14:textId="63943C57" w:rsidR="008F715D" w:rsidRPr="00DD3CAE" w:rsidRDefault="00AC1B2C" w:rsidP="008F715D">
      <w:pPr>
        <w:pStyle w:val="Rapporthoofdnummer"/>
        <w:numPr>
          <w:ilvl w:val="0"/>
          <w:numId w:val="0"/>
        </w:numPr>
        <w:spacing w:line="284" w:lineRule="exact"/>
      </w:pPr>
      <w:bookmarkStart w:id="0" w:name="_Toc155786863"/>
      <w:r w:rsidRPr="00DD3CAE">
        <w:t>Format kerncompetenties</w:t>
      </w:r>
      <w:bookmarkEnd w:id="0"/>
    </w:p>
    <w:p w14:paraId="4F2E7AFF" w14:textId="77777777" w:rsidR="008F715D" w:rsidRPr="00DD3CAE" w:rsidRDefault="008F715D" w:rsidP="008F715D">
      <w:pPr>
        <w:spacing w:line="284" w:lineRule="exact"/>
        <w:rPr>
          <w:szCs w:val="18"/>
        </w:rPr>
      </w:pPr>
    </w:p>
    <w:p w14:paraId="45317A01" w14:textId="77777777" w:rsidR="008F715D" w:rsidRPr="00DD3CAE" w:rsidRDefault="008F715D" w:rsidP="008F715D">
      <w:pPr>
        <w:spacing w:line="284" w:lineRule="exact"/>
        <w:rPr>
          <w:szCs w:val="18"/>
        </w:rPr>
      </w:pPr>
      <w:r w:rsidRPr="00DD3CAE">
        <w:rPr>
          <w:szCs w:val="18"/>
        </w:rPr>
        <w:t>De grijze teksten met toelichting in de gele velden dienen te worden vervangen door invullingen van de inschrijver.</w:t>
      </w:r>
    </w:p>
    <w:p w14:paraId="16224B63" w14:textId="77777777" w:rsidR="008F715D" w:rsidRPr="00DD3CAE" w:rsidRDefault="008F715D" w:rsidP="008F715D">
      <w:pPr>
        <w:spacing w:line="284" w:lineRule="exact"/>
        <w:rPr>
          <w:szCs w:val="18"/>
        </w:rPr>
      </w:pPr>
    </w:p>
    <w:tbl>
      <w:tblPr>
        <w:tblW w:w="0" w:type="auto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93"/>
        <w:gridCol w:w="3598"/>
        <w:gridCol w:w="4712"/>
      </w:tblGrid>
      <w:tr w:rsidR="008F715D" w:rsidRPr="00DD3CAE" w14:paraId="19CCF42B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D255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8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BD7A7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Inschrijver</w:t>
            </w:r>
          </w:p>
        </w:tc>
      </w:tr>
      <w:tr w:rsidR="008F715D" w:rsidRPr="00DD3CAE" w14:paraId="018C7FAC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C892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E76A8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Naam: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C9B0145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Naam inschrijver</w:t>
            </w:r>
          </w:p>
        </w:tc>
      </w:tr>
      <w:tr w:rsidR="008F715D" w:rsidRPr="00DD3CAE" w14:paraId="7885B72C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A787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9A8CE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Adres / Postcode vestigingsplaats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05DC61B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Postcode en plaats vestiging inschrijver</w:t>
            </w:r>
          </w:p>
        </w:tc>
      </w:tr>
      <w:tr w:rsidR="008F715D" w:rsidRPr="00DD3CAE" w14:paraId="12B4C089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0A1F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8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E19E9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 xml:space="preserve">Referentieproject </w:t>
            </w:r>
          </w:p>
        </w:tc>
      </w:tr>
      <w:tr w:rsidR="008F715D" w:rsidRPr="00DD3CAE" w14:paraId="17C29B0F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06C9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01DA4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Nummer referentieproject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48E0780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Nr.</w:t>
            </w:r>
          </w:p>
        </w:tc>
      </w:tr>
      <w:tr w:rsidR="008F715D" w:rsidRPr="00DD3CAE" w14:paraId="388D40BC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54F6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F11EC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Referentieproject (naam)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87F5930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Naam project</w:t>
            </w:r>
          </w:p>
        </w:tc>
      </w:tr>
      <w:tr w:rsidR="008F715D" w:rsidRPr="00DD3CAE" w14:paraId="331ADDBB" w14:textId="77777777" w:rsidTr="00AD4C3B">
        <w:trPr>
          <w:cantSplit/>
          <w:trHeight w:val="692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2BEA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4B65" w14:textId="4DEAED9F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Referentie heeft betrekking op: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20B12FE" w14:textId="546D5EF8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rFonts w:eastAsia="Wingdings" w:cs="Wingdings"/>
                <w:szCs w:val="18"/>
              </w:rPr>
              <w:t></w:t>
            </w:r>
            <w:r w:rsidRPr="00DD3CAE">
              <w:rPr>
                <w:szCs w:val="18"/>
              </w:rPr>
              <w:t xml:space="preserve">  </w:t>
            </w:r>
            <w:r w:rsidR="00146886" w:rsidRPr="00DD3CAE">
              <w:rPr>
                <w:szCs w:val="18"/>
              </w:rPr>
              <w:t>Kerncompetentie</w:t>
            </w:r>
            <w:r w:rsidRPr="00DD3CAE">
              <w:rPr>
                <w:szCs w:val="18"/>
              </w:rPr>
              <w:t xml:space="preserve"> 1</w:t>
            </w:r>
          </w:p>
          <w:p w14:paraId="21D2E7FF" w14:textId="47087D0A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rFonts w:eastAsia="Wingdings" w:cs="Wingdings"/>
                <w:szCs w:val="18"/>
              </w:rPr>
              <w:t></w:t>
            </w:r>
            <w:r w:rsidRPr="00DD3CAE">
              <w:rPr>
                <w:szCs w:val="18"/>
              </w:rPr>
              <w:t xml:space="preserve">  </w:t>
            </w:r>
            <w:r w:rsidR="00146886" w:rsidRPr="00DD3CAE">
              <w:rPr>
                <w:szCs w:val="18"/>
              </w:rPr>
              <w:t>Kerncompetentie</w:t>
            </w:r>
            <w:r w:rsidRPr="00DD3CAE">
              <w:rPr>
                <w:szCs w:val="18"/>
              </w:rPr>
              <w:t xml:space="preserve"> 2</w:t>
            </w:r>
          </w:p>
        </w:tc>
      </w:tr>
      <w:tr w:rsidR="008F715D" w:rsidRPr="00DD3CAE" w14:paraId="4A61147C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1C56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8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0DB11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Naam en adres opdrachtgever:</w:t>
            </w:r>
          </w:p>
        </w:tc>
      </w:tr>
      <w:tr w:rsidR="008F715D" w:rsidRPr="00DD3CAE" w14:paraId="3E7249F1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B5D0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A9B18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Aanbesteder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4FCB9D8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Naam opdrachtgever</w:t>
            </w:r>
          </w:p>
        </w:tc>
      </w:tr>
      <w:tr w:rsidR="008F715D" w:rsidRPr="00DD3CAE" w14:paraId="268D3F08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7E6A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D7683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Contactpersoon bij de opdrachtgever: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B383670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Naam contactpersoon opdrachtgever</w:t>
            </w:r>
          </w:p>
        </w:tc>
      </w:tr>
      <w:tr w:rsidR="008F715D" w:rsidRPr="00DD3CAE" w14:paraId="30900257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CF4E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89C0F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Contactgegevens contactpersoon bij de opdrachtgever: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2A7B22F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Telefoonnummer:</w:t>
            </w:r>
          </w:p>
          <w:p w14:paraId="666B7A88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  <w:p w14:paraId="44489BDB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E-mail adres:</w:t>
            </w:r>
          </w:p>
        </w:tc>
      </w:tr>
      <w:tr w:rsidR="008F715D" w:rsidRPr="00DD3CAE" w14:paraId="4C480516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9F05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8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F4D5F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Nadere informatie referentieproject</w:t>
            </w:r>
          </w:p>
        </w:tc>
      </w:tr>
      <w:tr w:rsidR="008F715D" w:rsidRPr="00DD3CAE" w14:paraId="22E82288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D9A6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887E0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Datum van de opdrachtverlening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D117CA8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Datum</w:t>
            </w:r>
          </w:p>
        </w:tc>
      </w:tr>
      <w:tr w:rsidR="008F715D" w:rsidRPr="00DD3CAE" w14:paraId="1C1343E1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8BA8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741E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Aannemingssom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068E4C56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€  (excl. BTW)</w:t>
            </w:r>
          </w:p>
        </w:tc>
      </w:tr>
      <w:tr w:rsidR="008F715D" w:rsidRPr="00DD3CAE" w14:paraId="2649666B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D0E7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F04E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Gefactureerd bedrag (excl. BTW)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318B7A1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€  incl.  meer- en minderwerk en excl. BTW</w:t>
            </w:r>
          </w:p>
        </w:tc>
      </w:tr>
      <w:tr w:rsidR="008F715D" w:rsidRPr="00DD3CAE" w14:paraId="7DFA79D8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E2EC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05F96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Oorspronkelijke opleverdatum bij opdrachtverstrekking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0D2FCDE5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Datum</w:t>
            </w:r>
          </w:p>
        </w:tc>
      </w:tr>
      <w:tr w:rsidR="008F715D" w:rsidRPr="00DD3CAE" w14:paraId="5EB2DC5C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4164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5EC9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Datum van oplevering</w:t>
            </w:r>
          </w:p>
          <w:p w14:paraId="6DFF2D78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180365F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 xml:space="preserve">Opleverdatum </w:t>
            </w:r>
          </w:p>
        </w:tc>
      </w:tr>
      <w:tr w:rsidR="008F715D" w:rsidRPr="00DD3CAE" w14:paraId="405E4BAE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BCAD63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545B05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Contractvorm:</w:t>
            </w:r>
          </w:p>
          <w:p w14:paraId="7A34C786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55D7517F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(bijv. UAV / UAV-GC)</w:t>
            </w:r>
          </w:p>
        </w:tc>
      </w:tr>
      <w:tr w:rsidR="008F715D" w:rsidRPr="00DD3CAE" w14:paraId="47B73A6F" w14:textId="77777777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8A242E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5A9AEDF9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Uitgevoerd in samenwerkingsverband: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04A84DA4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Ja / nee (indien ja: hieronder invullen)</w:t>
            </w:r>
          </w:p>
        </w:tc>
      </w:tr>
      <w:tr w:rsidR="008F715D" w:rsidRPr="00DD3CAE" w14:paraId="4F562374" w14:textId="77777777">
        <w:trPr>
          <w:cantSplit/>
        </w:trPr>
        <w:tc>
          <w:tcPr>
            <w:tcW w:w="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499475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0D12811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De namen van de overige participanten in het samenwerkingsverband</w:t>
            </w:r>
          </w:p>
        </w:tc>
        <w:tc>
          <w:tcPr>
            <w:tcW w:w="47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62FAECAA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Namen combinanten en onderaannemers</w:t>
            </w:r>
          </w:p>
        </w:tc>
      </w:tr>
      <w:tr w:rsidR="008F715D" w:rsidRPr="00DD3CAE" w14:paraId="79FC8A77" w14:textId="77777777">
        <w:trPr>
          <w:cantSplit/>
          <w:trHeight w:val="2371"/>
        </w:trPr>
        <w:tc>
          <w:tcPr>
            <w:tcW w:w="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9AEFFC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70F55E07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Omschrijving van de werkzaamheden dat binnen het referentieproject is verricht door de inschrijver.</w:t>
            </w:r>
          </w:p>
        </w:tc>
        <w:tc>
          <w:tcPr>
            <w:tcW w:w="47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0251753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Omschrijving van de werkzaamheden &lt;eventueel aangevuld met projectbladen; totaal maximaal 2 bladzijden A4-formaat&gt;</w:t>
            </w:r>
          </w:p>
        </w:tc>
      </w:tr>
      <w:tr w:rsidR="008F715D" w:rsidRPr="00DD3CAE" w14:paraId="424963F0" w14:textId="77777777">
        <w:trPr>
          <w:cantSplit/>
          <w:trHeight w:val="2371"/>
        </w:trPr>
        <w:tc>
          <w:tcPr>
            <w:tcW w:w="3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E3B9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3102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Omvang van de werkzaamheden die door de inschrijver en de andere deelnemers in het  samenwerkingsverband zijn verricht.</w:t>
            </w:r>
          </w:p>
        </w:tc>
        <w:tc>
          <w:tcPr>
            <w:tcW w:w="471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ED5FCC7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€    van de werkzaamheden uitgevoerd door inschrijver</w:t>
            </w:r>
          </w:p>
          <w:p w14:paraId="224F6371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  <w:p w14:paraId="5AA6B759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€    + omschrijving werkzaamheden uitgevoerd door combinant(en)</w:t>
            </w:r>
          </w:p>
          <w:p w14:paraId="48D4AE3E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  <w:p w14:paraId="222D635B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>€    + omschrijving uitgevoerd door onderaannemers</w:t>
            </w:r>
          </w:p>
        </w:tc>
      </w:tr>
      <w:tr w:rsidR="008F715D" w:rsidRPr="005F49FA" w14:paraId="47DA45E0" w14:textId="77777777">
        <w:trPr>
          <w:cantSplit/>
          <w:trHeight w:val="1747"/>
        </w:trPr>
        <w:tc>
          <w:tcPr>
            <w:tcW w:w="3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CBC7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  <w:tc>
          <w:tcPr>
            <w:tcW w:w="35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3FBF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  <w:r w:rsidRPr="00DD3CAE">
              <w:rPr>
                <w:szCs w:val="18"/>
              </w:rPr>
              <w:t xml:space="preserve">Motivering en onderbouwing dat voldaan wordt aan de betreffende kerncompetentie </w:t>
            </w:r>
          </w:p>
        </w:tc>
        <w:tc>
          <w:tcPr>
            <w:tcW w:w="471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43B73E8" w14:textId="77777777" w:rsidR="008F715D" w:rsidRPr="00DD3CAE" w:rsidRDefault="008F715D">
            <w:pPr>
              <w:spacing w:line="284" w:lineRule="exact"/>
              <w:rPr>
                <w:szCs w:val="18"/>
              </w:rPr>
            </w:pPr>
          </w:p>
        </w:tc>
      </w:tr>
    </w:tbl>
    <w:p w14:paraId="1BB77DDD" w14:textId="77777777" w:rsidR="008F715D" w:rsidRPr="005F49FA" w:rsidRDefault="008F715D" w:rsidP="008F715D">
      <w:pPr>
        <w:spacing w:line="284" w:lineRule="exact"/>
        <w:rPr>
          <w:szCs w:val="18"/>
        </w:rPr>
      </w:pPr>
    </w:p>
    <w:p w14:paraId="7EBD2CC6" w14:textId="77777777" w:rsidR="00C2111F" w:rsidRDefault="00C2111F"/>
    <w:sectPr w:rsidR="00C2111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08802" w14:textId="77777777" w:rsidR="007757C3" w:rsidRDefault="007757C3" w:rsidP="00F851F5">
      <w:pPr>
        <w:spacing w:line="240" w:lineRule="auto"/>
      </w:pPr>
      <w:r>
        <w:separator/>
      </w:r>
    </w:p>
  </w:endnote>
  <w:endnote w:type="continuationSeparator" w:id="0">
    <w:p w14:paraId="33437E99" w14:textId="77777777" w:rsidR="007757C3" w:rsidRDefault="007757C3" w:rsidP="00F851F5">
      <w:pPr>
        <w:spacing w:line="240" w:lineRule="auto"/>
      </w:pPr>
      <w:r>
        <w:continuationSeparator/>
      </w:r>
    </w:p>
  </w:endnote>
  <w:endnote w:type="continuationNotice" w:id="1">
    <w:p w14:paraId="5BEF6250" w14:textId="77777777" w:rsidR="007757C3" w:rsidRDefault="007757C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A42B" w14:textId="77777777" w:rsidR="00F851F5" w:rsidRDefault="00F851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7F592" w14:textId="77777777" w:rsidR="00F851F5" w:rsidRDefault="00F851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5B738" w14:textId="77777777" w:rsidR="00F851F5" w:rsidRDefault="00F851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B1172" w14:textId="77777777" w:rsidR="007757C3" w:rsidRDefault="007757C3" w:rsidP="00F851F5">
      <w:pPr>
        <w:spacing w:line="240" w:lineRule="auto"/>
      </w:pPr>
      <w:r>
        <w:separator/>
      </w:r>
    </w:p>
  </w:footnote>
  <w:footnote w:type="continuationSeparator" w:id="0">
    <w:p w14:paraId="2830ABB6" w14:textId="77777777" w:rsidR="007757C3" w:rsidRDefault="007757C3" w:rsidP="00F851F5">
      <w:pPr>
        <w:spacing w:line="240" w:lineRule="auto"/>
      </w:pPr>
      <w:r>
        <w:continuationSeparator/>
      </w:r>
    </w:p>
  </w:footnote>
  <w:footnote w:type="continuationNotice" w:id="1">
    <w:p w14:paraId="7CB4C71D" w14:textId="77777777" w:rsidR="007757C3" w:rsidRDefault="007757C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B9EF" w14:textId="77777777" w:rsidR="00F851F5" w:rsidRDefault="00F851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E7AEB" w14:textId="77777777" w:rsidR="00F851F5" w:rsidRDefault="00F851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19ECD" w14:textId="77777777" w:rsidR="00F851F5" w:rsidRDefault="00F851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76CF8"/>
    <w:multiLevelType w:val="multilevel"/>
    <w:tmpl w:val="41CC8B84"/>
    <w:lvl w:ilvl="0">
      <w:start w:val="1"/>
      <w:numFmt w:val="decimal"/>
      <w:pStyle w:val="Rapporthoofdnummer"/>
      <w:lvlText w:val="%1."/>
      <w:lvlJc w:val="left"/>
      <w:pPr>
        <w:ind w:left="360" w:hanging="360"/>
      </w:pPr>
    </w:lvl>
    <w:lvl w:ilvl="1">
      <w:start w:val="1"/>
      <w:numFmt w:val="decimal"/>
      <w:pStyle w:val="Rapportsubnummer"/>
      <w:lvlText w:val="%1.%2."/>
      <w:lvlJc w:val="left"/>
      <w:pPr>
        <w:ind w:left="4118" w:hanging="432"/>
      </w:pPr>
    </w:lvl>
    <w:lvl w:ilvl="2">
      <w:start w:val="1"/>
      <w:numFmt w:val="decimal"/>
      <w:pStyle w:val="Rapportsubsubnumme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68114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15D"/>
    <w:rsid w:val="000C2FC5"/>
    <w:rsid w:val="000E1C4F"/>
    <w:rsid w:val="00146886"/>
    <w:rsid w:val="00257748"/>
    <w:rsid w:val="003A2BBF"/>
    <w:rsid w:val="003B3FD9"/>
    <w:rsid w:val="003E293F"/>
    <w:rsid w:val="003E5475"/>
    <w:rsid w:val="0044341C"/>
    <w:rsid w:val="004E31FB"/>
    <w:rsid w:val="00513B8F"/>
    <w:rsid w:val="006B7344"/>
    <w:rsid w:val="006D4103"/>
    <w:rsid w:val="007172B4"/>
    <w:rsid w:val="007757C3"/>
    <w:rsid w:val="008F715D"/>
    <w:rsid w:val="0091514D"/>
    <w:rsid w:val="00943A46"/>
    <w:rsid w:val="00A07943"/>
    <w:rsid w:val="00AC1B2C"/>
    <w:rsid w:val="00AD4C3B"/>
    <w:rsid w:val="00B554A7"/>
    <w:rsid w:val="00BE5938"/>
    <w:rsid w:val="00C2111F"/>
    <w:rsid w:val="00C45D5F"/>
    <w:rsid w:val="00C841EA"/>
    <w:rsid w:val="00D02E1D"/>
    <w:rsid w:val="00D209C6"/>
    <w:rsid w:val="00D9261A"/>
    <w:rsid w:val="00DD3CAE"/>
    <w:rsid w:val="00DF612D"/>
    <w:rsid w:val="00E03329"/>
    <w:rsid w:val="00E14F11"/>
    <w:rsid w:val="00E22EAD"/>
    <w:rsid w:val="00F851F5"/>
    <w:rsid w:val="00FA6352"/>
    <w:rsid w:val="00FD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5122C"/>
  <w15:chartTrackingRefBased/>
  <w15:docId w15:val="{47096FD5-B4BB-4212-9403-37423EAF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15D"/>
    <w:pPr>
      <w:spacing w:after="0" w:line="341" w:lineRule="auto"/>
    </w:pPr>
    <w:rPr>
      <w:rFonts w:ascii="Verdana" w:hAnsi="Verdana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apporthoofdnummer">
    <w:name w:val="Rapporthoofdnummer"/>
    <w:basedOn w:val="Normal"/>
    <w:next w:val="Normal"/>
    <w:link w:val="RapporthoofdnummerChar"/>
    <w:qFormat/>
    <w:rsid w:val="008F715D"/>
    <w:pPr>
      <w:numPr>
        <w:numId w:val="1"/>
      </w:numPr>
      <w:tabs>
        <w:tab w:val="left" w:pos="567"/>
      </w:tabs>
      <w:spacing w:line="240" w:lineRule="atLeast"/>
      <w:ind w:left="0" w:firstLine="0"/>
    </w:pPr>
    <w:rPr>
      <w:rFonts w:eastAsia="Times New Roman" w:cs="Times New Roman"/>
      <w:b/>
      <w:spacing w:val="6"/>
      <w:sz w:val="22"/>
      <w:lang w:eastAsia="nl-NL"/>
    </w:rPr>
  </w:style>
  <w:style w:type="paragraph" w:customStyle="1" w:styleId="Rapportsubnummer">
    <w:name w:val="Rapportsubnummer"/>
    <w:basedOn w:val="Rapporthoofdnummer"/>
    <w:next w:val="Normal"/>
    <w:qFormat/>
    <w:rsid w:val="008F715D"/>
    <w:pPr>
      <w:numPr>
        <w:ilvl w:val="1"/>
      </w:numPr>
      <w:tabs>
        <w:tab w:val="num" w:pos="360"/>
      </w:tabs>
      <w:ind w:left="0" w:firstLine="0"/>
    </w:pPr>
    <w:rPr>
      <w:i/>
      <w:sz w:val="19"/>
    </w:rPr>
  </w:style>
  <w:style w:type="character" w:customStyle="1" w:styleId="RapporthoofdnummerChar">
    <w:name w:val="Rapporthoofdnummer Char"/>
    <w:basedOn w:val="DefaultParagraphFont"/>
    <w:link w:val="Rapporthoofdnummer"/>
    <w:rsid w:val="008F715D"/>
    <w:rPr>
      <w:rFonts w:ascii="Verdana" w:eastAsia="Times New Roman" w:hAnsi="Verdana" w:cs="Times New Roman"/>
      <w:b/>
      <w:spacing w:val="6"/>
      <w:lang w:val="nl-NL" w:eastAsia="nl-NL"/>
    </w:rPr>
  </w:style>
  <w:style w:type="paragraph" w:customStyle="1" w:styleId="Rapportsubsubnummer">
    <w:name w:val="Rapportsubsubnummer"/>
    <w:basedOn w:val="Rapportsubnummer"/>
    <w:next w:val="Normal"/>
    <w:qFormat/>
    <w:rsid w:val="008F715D"/>
    <w:pPr>
      <w:numPr>
        <w:ilvl w:val="2"/>
      </w:numPr>
      <w:tabs>
        <w:tab w:val="num" w:pos="360"/>
      </w:tabs>
      <w:ind w:left="0" w:firstLine="0"/>
    </w:pPr>
    <w:rPr>
      <w:i w:val="0"/>
    </w:rPr>
  </w:style>
  <w:style w:type="paragraph" w:styleId="Header">
    <w:name w:val="header"/>
    <w:basedOn w:val="Normal"/>
    <w:link w:val="HeaderChar"/>
    <w:uiPriority w:val="99"/>
    <w:unhideWhenUsed/>
    <w:rsid w:val="00F851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1F5"/>
    <w:rPr>
      <w:rFonts w:ascii="Verdana" w:hAnsi="Verdana"/>
      <w:sz w:val="18"/>
    </w:rPr>
  </w:style>
  <w:style w:type="paragraph" w:styleId="Footer">
    <w:name w:val="footer"/>
    <w:basedOn w:val="Normal"/>
    <w:link w:val="FooterChar"/>
    <w:uiPriority w:val="99"/>
    <w:unhideWhenUsed/>
    <w:rsid w:val="00F851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1F5"/>
    <w:rPr>
      <w:rFonts w:ascii="Verdana" w:hAnsi="Verdana"/>
      <w:sz w:val="18"/>
    </w:rPr>
  </w:style>
  <w:style w:type="paragraph" w:styleId="Revision">
    <w:name w:val="Revision"/>
    <w:hidden/>
    <w:uiPriority w:val="99"/>
    <w:semiHidden/>
    <w:rsid w:val="004E31FB"/>
    <w:pPr>
      <w:spacing w:after="0" w:line="240" w:lineRule="auto"/>
    </w:pPr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54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54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5475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54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5475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rtentusscher\Temp\Templafy\WordVsto\ma2xslr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10DC34802FA438F1B22E32C4FE490" ma:contentTypeVersion="4" ma:contentTypeDescription="Create a new document." ma:contentTypeScope="" ma:versionID="834ed959584c0736f2f0955d4d77f871">
  <xsd:schema xmlns:xsd="http://www.w3.org/2001/XMLSchema" xmlns:xs="http://www.w3.org/2001/XMLSchema" xmlns:p="http://schemas.microsoft.com/office/2006/metadata/properties" xmlns:ns2="5e83c366-4b1c-4a1a-a6dc-1d2974b82959" targetNamespace="http://schemas.microsoft.com/office/2006/metadata/properties" ma:root="true" ma:fieldsID="70722999520d9e9fdd6e240870ebc173" ns2:_="">
    <xsd:import namespace="5e83c366-4b1c-4a1a-a6dc-1d2974b829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3c366-4b1c-4a1a-a6dc-1d2974b82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TemplafyFormConfiguration><![CDATA[{"formFields":[],"formDataEntries":[]}]]></TemplafyFormConfiguration>
</file>

<file path=customXml/item5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D5379B05-9692-421B-8458-864FCEE9CF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03CB20-AF7E-4FF6-9726-5078763BB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C8EE4C-7F26-42B6-8BDF-EABFBDA0FC00}"/>
</file>

<file path=customXml/itemProps4.xml><?xml version="1.0" encoding="utf-8"?>
<ds:datastoreItem xmlns:ds="http://schemas.openxmlformats.org/officeDocument/2006/customXml" ds:itemID="{6D2BE9A1-EDA7-4632-AF65-186776467EA7}">
  <ds:schemaRefs/>
</ds:datastoreItem>
</file>

<file path=customXml/itemProps5.xml><?xml version="1.0" encoding="utf-8"?>
<ds:datastoreItem xmlns:ds="http://schemas.openxmlformats.org/officeDocument/2006/customXml" ds:itemID="{6D1E3FBF-44FF-4B69-A5E2-C4F9E6E8DD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ma2xslr2</Template>
  <TotalTime>0</TotalTime>
  <Pages>2</Pages>
  <Words>269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rtentusscher@vallei-veluwe.nl</dc:creator>
  <cp:keywords/>
  <dc:description/>
  <cp:lastModifiedBy>Hanae Ben Allal</cp:lastModifiedBy>
  <cp:revision>11</cp:revision>
  <dcterms:created xsi:type="dcterms:W3CDTF">2024-01-12T10:04:00Z</dcterms:created>
  <dcterms:modified xsi:type="dcterms:W3CDTF">2025-02-12T15:26:00Z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wsvv</vt:lpwstr>
  </property>
  <property fmtid="{D5CDD505-2E9C-101B-9397-08002B2CF9AE}" pid="3" name="TemplafyTemplateId">
    <vt:lpwstr>637939204912552356</vt:lpwstr>
  </property>
  <property fmtid="{D5CDD505-2E9C-101B-9397-08002B2CF9AE}" pid="4" name="TemplafyUserProfileId">
    <vt:lpwstr>638000538364903553</vt:lpwstr>
  </property>
  <property fmtid="{D5CDD505-2E9C-101B-9397-08002B2CF9AE}" pid="5" name="TemplafyLanguageCode">
    <vt:lpwstr>nl-NL</vt:lpwstr>
  </property>
  <property fmtid="{D5CDD505-2E9C-101B-9397-08002B2CF9AE}" pid="6" name="TemplafyFromBlank">
    <vt:bool>true</vt:bool>
  </property>
  <property fmtid="{D5CDD505-2E9C-101B-9397-08002B2CF9AE}" pid="7" name="ContentTypeId">
    <vt:lpwstr>0x01010061310DC34802FA438F1B22E32C4FE490</vt:lpwstr>
  </property>
  <property fmtid="{D5CDD505-2E9C-101B-9397-08002B2CF9AE}" pid="8" name="Order">
    <vt:r8>102900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