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75186C9E" w14:textId="08FB462F" w:rsidR="00A977E5" w:rsidRDefault="00A977E5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123EC32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31F0C5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tbl>
      <w:tblPr>
        <w:tblpPr w:leftFromText="141" w:rightFromText="141" w:vertAnchor="text" w:horzAnchor="margin" w:tblpY="80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207"/>
      </w:tblGrid>
      <w:tr w:rsidR="00A977E5" w:rsidRPr="00B60B02" w14:paraId="77926674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4FA327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32E675" w14:textId="7333B26D" w:rsidR="00A977E5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150FCCE" w14:textId="13F377A9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E4238E0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B96AF0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B3D1213" w14:textId="20EB4463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CAB4993" w14:textId="523294C5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98239E1" w14:textId="77777777" w:rsidR="00277136" w:rsidRPr="004C430C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6C007C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 w:rsidRPr="004C430C">
              <w:rPr>
                <w:b/>
                <w:szCs w:val="18"/>
              </w:rPr>
              <w:t>Directie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367537A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49E56B12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DB453C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74AE42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F9273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1E33433A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F6F223E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0670F29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149641D" w14:textId="24FDF1F3" w:rsidR="00A977E5" w:rsidRPr="004C430C" w:rsidRDefault="00681608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Finance &amp; Control</w:t>
            </w:r>
          </w:p>
        </w:tc>
      </w:tr>
      <w:tr w:rsidR="00A977E5" w:rsidRPr="00B60B02" w14:paraId="6AE2112E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7159A4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Auteur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588C45F" w14:textId="74E15984" w:rsidR="00A977E5" w:rsidRPr="00B60B02" w:rsidRDefault="00881657" w:rsidP="001D03F1">
            <w:pPr>
              <w:tabs>
                <w:tab w:val="left" w:pos="2520"/>
              </w:tabs>
            </w:pPr>
            <w:r>
              <w:t>Irma Hospers</w:t>
            </w:r>
          </w:p>
        </w:tc>
      </w:tr>
      <w:tr w:rsidR="00A977E5" w:rsidRPr="00B60B02" w14:paraId="626CD497" w14:textId="77777777" w:rsidTr="001D03F1">
        <w:trPr>
          <w:cantSplit/>
          <w:trHeight w:val="1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B9F30A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61ADC509" w14:textId="43F0837B" w:rsidR="00A977E5" w:rsidRPr="00B60B02" w:rsidRDefault="00A977E5" w:rsidP="001D03F1">
            <w:pPr>
              <w:tabs>
                <w:tab w:val="left" w:pos="2520"/>
              </w:tabs>
              <w:ind w:left="7788" w:hanging="7788"/>
            </w:pPr>
            <w:r>
              <w:t>1.</w:t>
            </w:r>
            <w:r w:rsidR="00A25651">
              <w:t>0</w:t>
            </w:r>
            <w:r>
              <w:t xml:space="preserve"> </w:t>
            </w:r>
          </w:p>
        </w:tc>
      </w:tr>
      <w:tr w:rsidR="00A977E5" w:rsidRPr="00B60B02" w14:paraId="042BDCC2" w14:textId="77777777" w:rsidTr="001D03F1">
        <w:trPr>
          <w:cantSplit/>
          <w:trHeight w:val="44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249B65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Versiedatum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B6A32CF" w14:textId="3F9F2AA5" w:rsidR="00A977E5" w:rsidRPr="00B60B02" w:rsidRDefault="00F37EFF" w:rsidP="001D03F1">
            <w:pPr>
              <w:tabs>
                <w:tab w:val="left" w:pos="2520"/>
              </w:tabs>
            </w:pPr>
            <w:r>
              <w:t>3</w:t>
            </w:r>
            <w:r w:rsidR="00A977E5">
              <w:t>-</w:t>
            </w:r>
            <w:r>
              <w:t>1</w:t>
            </w:r>
            <w:r w:rsidR="00A977E5">
              <w:t>-202</w:t>
            </w:r>
            <w:r>
              <w:t>3</w:t>
            </w:r>
          </w:p>
        </w:tc>
      </w:tr>
    </w:tbl>
    <w:p w14:paraId="21C0C2BD" w14:textId="77777777" w:rsidR="00A977E5" w:rsidRPr="00216D1D" w:rsidRDefault="00A977E5" w:rsidP="00A977E5">
      <w:pPr>
        <w:ind w:left="2268"/>
        <w:rPr>
          <w:sz w:val="24"/>
        </w:rPr>
      </w:pPr>
    </w:p>
    <w:p w14:paraId="7AFB9257" w14:textId="77777777" w:rsidR="00A977E5" w:rsidRDefault="00A977E5" w:rsidP="00A977E5">
      <w:pPr>
        <w:rPr>
          <w:i/>
        </w:rPr>
      </w:pPr>
    </w:p>
    <w:p w14:paraId="766BCDA1" w14:textId="369720FE" w:rsidR="00F85C5E" w:rsidRPr="009E165D" w:rsidRDefault="00ED071D" w:rsidP="009E165D">
      <w:pPr>
        <w:pStyle w:val="Kop1"/>
        <w:numPr>
          <w:ilvl w:val="0"/>
          <w:numId w:val="0"/>
        </w:numPr>
        <w:rPr>
          <w:sz w:val="28"/>
          <w:szCs w:val="28"/>
        </w:rPr>
      </w:pPr>
      <w:bookmarkStart w:id="1" w:name="_Toc123638557"/>
      <w:r w:rsidRPr="009E165D">
        <w:rPr>
          <w:sz w:val="28"/>
          <w:szCs w:val="28"/>
        </w:rPr>
        <w:lastRenderedPageBreak/>
        <w:t>Verklaring</w:t>
      </w:r>
      <w:bookmarkEnd w:id="1"/>
    </w:p>
    <w:p w14:paraId="5BCD9E1C" w14:textId="3CB6A5EE" w:rsidR="00ED071D" w:rsidRDefault="00465D99" w:rsidP="00ED071D">
      <w:pPr>
        <w:rPr>
          <w:lang w:val="nl"/>
        </w:rPr>
      </w:pPr>
      <w:r>
        <w:rPr>
          <w:lang w:val="nl"/>
        </w:rPr>
        <w:t>i.v.m. Europese sancties tegen Rusland</w:t>
      </w:r>
    </w:p>
    <w:p w14:paraId="1DF2E389" w14:textId="2AB0A22E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Verklaring te ondertekenen door degene(n) die bevoegd </w:t>
      </w:r>
      <w:r w:rsidR="00DF161A">
        <w:rPr>
          <w:rFonts w:ascii="RijksoverheidSansHeading" w:hAnsi="RijksoverheidSansHeading" w:cs="Arial"/>
          <w:i/>
          <w:sz w:val="19"/>
          <w:szCs w:val="19"/>
        </w:rPr>
        <w:t>is (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zijn</w:t>
      </w:r>
      <w:r w:rsidR="00DF161A">
        <w:rPr>
          <w:rFonts w:ascii="RijksoverheidSansHeading" w:hAnsi="RijksoverheidSansHeading" w:cs="Arial"/>
          <w:i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duodecies van EU Verordening (EU) 833/2014 van 31 juli 2014 betreffende beperkende maatregelen naar aanleiding van de acties van Rusland die de situatie in Oekraïne destabiliseren, zoals gewijzigd bij Verordening 2022/578 van 8 april 2022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>
        <w:rPr>
          <w:rFonts w:ascii="RijksoverheidSansHeading" w:hAnsi="RijksoverheidSansHeading" w:cs="Arial"/>
          <w:sz w:val="19"/>
          <w:szCs w:val="19"/>
        </w:rPr>
        <w:t>verklaar</w:t>
      </w:r>
      <w:r w:rsidR="00D52F7C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289F273D" w14:textId="08BA8E22" w:rsidR="004557D0" w:rsidRPr="00926919" w:rsidRDefault="004557D0" w:rsidP="004557D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</w:t>
      </w:r>
      <w:r w:rsidR="00222DE2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slotte </w:t>
      </w:r>
      <w:r>
        <w:rPr>
          <w:rFonts w:ascii="RijksoverheidSansHeading" w:hAnsi="RijksoverheidSansHeading" w:cs="Arial"/>
          <w:sz w:val="19"/>
          <w:szCs w:val="19"/>
        </w:rPr>
        <w:t>verklaar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formeel dat deze informatie accuraat en naar waarheid is verstrekt</w:t>
      </w:r>
      <w:r>
        <w:rPr>
          <w:rFonts w:ascii="RijksoverheidSansHeading" w:hAnsi="RijksoverheidSansHeading" w:cs="Arial"/>
          <w:sz w:val="19"/>
          <w:szCs w:val="19"/>
        </w:rPr>
        <w:t>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876D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44F53DF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E33974C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0BE72544" w14:textId="176E4E55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>(</w:t>
      </w:r>
      <w:r w:rsidRPr="008737A1">
        <w:rPr>
          <w:rFonts w:ascii="RijksoverheidSansHeading" w:hAnsi="RijksoverheidSansHeading" w:cs="Arial"/>
          <w:iCs/>
          <w:sz w:val="19"/>
          <w:szCs w:val="19"/>
        </w:rPr>
        <w:t>Invullen indien van toepassing; zie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uitleg</w:t>
      </w:r>
      <w:r w:rsidR="001E5314">
        <w:rPr>
          <w:rFonts w:ascii="RijksoverheidSansHeading" w:hAnsi="RijksoverheidSansHeading" w:cs="Arial"/>
          <w:i/>
          <w:sz w:val="19"/>
          <w:szCs w:val="19"/>
        </w:rPr>
        <w:t xml:space="preserve"> indien meerdere natuurlijke personen de inschrijving vertegenwoordigen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)</w:t>
      </w:r>
    </w:p>
    <w:p w14:paraId="71268199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1CF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7FFE03" w14:textId="6261C50F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711FD1D" w14:textId="77777777" w:rsidR="003A5003" w:rsidRPr="00816C76" w:rsidRDefault="003A5003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A11EE0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2C786" w14:textId="77777777" w:rsidR="006B5C53" w:rsidRDefault="006B5C53" w:rsidP="00C27FEF">
      <w:pPr>
        <w:spacing w:line="240" w:lineRule="auto"/>
      </w:pPr>
      <w:r>
        <w:separator/>
      </w:r>
    </w:p>
  </w:endnote>
  <w:endnote w:type="continuationSeparator" w:id="0">
    <w:p w14:paraId="102C2C66" w14:textId="77777777" w:rsidR="006B5C53" w:rsidRDefault="006B5C53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D6C42" w14:textId="77777777" w:rsidR="006B5C53" w:rsidRPr="00C27FEF" w:rsidRDefault="006B5C53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00DAD6CB" w14:textId="77777777" w:rsidR="006B5C53" w:rsidRDefault="006B5C53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1B3B58"/>
    <w:rsid w:val="001C1F6E"/>
    <w:rsid w:val="001E5314"/>
    <w:rsid w:val="001E7056"/>
    <w:rsid w:val="002048C0"/>
    <w:rsid w:val="002129AC"/>
    <w:rsid w:val="00222DE2"/>
    <w:rsid w:val="00277136"/>
    <w:rsid w:val="002860BC"/>
    <w:rsid w:val="002B4C2E"/>
    <w:rsid w:val="002C3E17"/>
    <w:rsid w:val="00312388"/>
    <w:rsid w:val="00342899"/>
    <w:rsid w:val="0038539E"/>
    <w:rsid w:val="003A5003"/>
    <w:rsid w:val="00405996"/>
    <w:rsid w:val="004151E8"/>
    <w:rsid w:val="004557D0"/>
    <w:rsid w:val="00465D99"/>
    <w:rsid w:val="004A2A4F"/>
    <w:rsid w:val="00532E41"/>
    <w:rsid w:val="0063046E"/>
    <w:rsid w:val="00681608"/>
    <w:rsid w:val="006B5C53"/>
    <w:rsid w:val="006D6E3E"/>
    <w:rsid w:val="00714E13"/>
    <w:rsid w:val="00815E15"/>
    <w:rsid w:val="008737A1"/>
    <w:rsid w:val="0087770B"/>
    <w:rsid w:val="00881657"/>
    <w:rsid w:val="008D77A7"/>
    <w:rsid w:val="00926B57"/>
    <w:rsid w:val="009C3FE5"/>
    <w:rsid w:val="009E165D"/>
    <w:rsid w:val="00A11EE0"/>
    <w:rsid w:val="00A25651"/>
    <w:rsid w:val="00A4508B"/>
    <w:rsid w:val="00A977E5"/>
    <w:rsid w:val="00B23D84"/>
    <w:rsid w:val="00B619A5"/>
    <w:rsid w:val="00B94DAD"/>
    <w:rsid w:val="00B97A1E"/>
    <w:rsid w:val="00BA1BF3"/>
    <w:rsid w:val="00BA1E74"/>
    <w:rsid w:val="00BB15F8"/>
    <w:rsid w:val="00BC4A7F"/>
    <w:rsid w:val="00C27FEF"/>
    <w:rsid w:val="00CA5B03"/>
    <w:rsid w:val="00D24C9F"/>
    <w:rsid w:val="00D52F7C"/>
    <w:rsid w:val="00D64A18"/>
    <w:rsid w:val="00D7024F"/>
    <w:rsid w:val="00D826B3"/>
    <w:rsid w:val="00D926F7"/>
    <w:rsid w:val="00DB5539"/>
    <w:rsid w:val="00DD7E6E"/>
    <w:rsid w:val="00DF161A"/>
    <w:rsid w:val="00E346B0"/>
    <w:rsid w:val="00EB26E7"/>
    <w:rsid w:val="00ED071D"/>
    <w:rsid w:val="00F16158"/>
    <w:rsid w:val="00F31F84"/>
    <w:rsid w:val="00F37EFF"/>
    <w:rsid w:val="00F857F2"/>
    <w:rsid w:val="00F85C5E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E81A23A1-E107-4E2E-AAC7-9EE23B0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B7947186C3C4C9117F4F7DF6EFA2A" ma:contentTypeVersion="14" ma:contentTypeDescription="Een nieuw document maken." ma:contentTypeScope="" ma:versionID="368a7356a152bfbbea168264ce0d9940">
  <xsd:schema xmlns:xsd="http://www.w3.org/2001/XMLSchema" xmlns:xs="http://www.w3.org/2001/XMLSchema" xmlns:p="http://schemas.microsoft.com/office/2006/metadata/properties" xmlns:ns2="da6bfb60-2820-4853-a390-89a3dae269c5" xmlns:ns3="7d5909f0-ef72-43f0-b43f-3aa0466c367d" targetNamespace="http://schemas.microsoft.com/office/2006/metadata/properties" ma:root="true" ma:fieldsID="b24119aafe2a6e5eee26d5c55d1e4a1a" ns2:_="" ns3:_="">
    <xsd:import namespace="da6bfb60-2820-4853-a390-89a3dae269c5"/>
    <xsd:import namespace="7d5909f0-ef72-43f0-b43f-3aa0466c3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bfb60-2820-4853-a390-89a3dae26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909f0-ef72-43f0-b43f-3aa0466c367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62104ac-06ba-47a3-b2d0-cd39c24e44a3}" ma:internalName="TaxCatchAll" ma:showField="CatchAllData" ma:web="7d5909f0-ef72-43f0-b43f-3aa0466c3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5909f0-ef72-43f0-b43f-3aa0466c367d" xsi:nil="true"/>
    <lcf76f155ced4ddcb4097134ff3c332f xmlns="da6bfb60-2820-4853-a390-89a3dae269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7A1D2B-77B2-4E5C-BFA3-8835E9CEF10A}"/>
</file>

<file path=customXml/itemProps2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b43d5d97-9547-4294-9de2-e59f3d8e4b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2</TotalTime>
  <Pages>2</Pages>
  <Words>321</Words>
  <Characters>2005</Characters>
  <Application>Microsoft Office Word</Application>
  <DocSecurity>0</DocSecurity>
  <Lines>16</Lines>
  <Paragraphs>4</Paragraphs>
  <ScaleCrop>false</ScaleCrop>
  <Company>PC Support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Mark Roelofsma</cp:lastModifiedBy>
  <cp:revision>3</cp:revision>
  <cp:lastPrinted>2021-11-16T11:00:00Z</cp:lastPrinted>
  <dcterms:created xsi:type="dcterms:W3CDTF">2024-02-27T19:05:00Z</dcterms:created>
  <dcterms:modified xsi:type="dcterms:W3CDTF">2024-05-28T12:30:00Z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0x01010075EB7947186C3C4C9117F4F7DF6EFA2A</vt:lpwstr>
  </property>
</Properties>
</file>