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C51C9" w14:textId="59291004" w:rsidR="00CB2373" w:rsidRPr="00EC1429" w:rsidRDefault="003D4806" w:rsidP="003D4806">
      <w:pPr>
        <w:pStyle w:val="Kop1"/>
        <w:rPr>
          <w:sz w:val="24"/>
          <w:szCs w:val="28"/>
        </w:rPr>
      </w:pPr>
      <w:r w:rsidRPr="00657B7D">
        <w:rPr>
          <w:sz w:val="24"/>
          <w:szCs w:val="28"/>
        </w:rPr>
        <w:t xml:space="preserve">Checklist </w:t>
      </w:r>
      <w:r w:rsidRPr="00C278A6">
        <w:rPr>
          <w:sz w:val="24"/>
          <w:szCs w:val="28"/>
        </w:rPr>
        <w:t xml:space="preserve">voor </w:t>
      </w:r>
      <w:r w:rsidR="00C43C2B" w:rsidRPr="00EC1429">
        <w:rPr>
          <w:sz w:val="24"/>
          <w:szCs w:val="28"/>
        </w:rPr>
        <w:t>i</w:t>
      </w:r>
      <w:r w:rsidRPr="00EC1429">
        <w:rPr>
          <w:sz w:val="24"/>
          <w:szCs w:val="28"/>
        </w:rPr>
        <w:t>nschrijving</w:t>
      </w:r>
    </w:p>
    <w:p w14:paraId="039A7500" w14:textId="72F4C415" w:rsidR="002477B7" w:rsidRPr="002477B7" w:rsidRDefault="002477B7" w:rsidP="002477B7">
      <w:r w:rsidRPr="00657B7D">
        <w:t xml:space="preserve">Deze bijlage is er voor </w:t>
      </w:r>
      <w:r w:rsidRPr="00C278A6">
        <w:t xml:space="preserve">de </w:t>
      </w:r>
      <w:r w:rsidRPr="00C278A6">
        <w:rPr>
          <w:rStyle w:val="Sjabloontekst"/>
          <w:shd w:val="clear" w:color="auto" w:fill="auto"/>
        </w:rPr>
        <w:t>inschrijver</w:t>
      </w:r>
      <w:r w:rsidRPr="00C278A6">
        <w:t xml:space="preserve"> om</w:t>
      </w:r>
      <w:r w:rsidRPr="00657B7D">
        <w:t xml:space="preserve"> te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 xml:space="preserve">documenten wordt verwezen naar de </w:t>
      </w:r>
      <w:r w:rsidRPr="001C3E21">
        <w:rPr>
          <w:rStyle w:val="Sjabloontekst"/>
          <w:shd w:val="clear" w:color="auto" w:fill="auto"/>
        </w:rPr>
        <w:t>aanbestedingsleidraad</w:t>
      </w:r>
      <w:r w:rsidR="001C3E21" w:rsidRPr="001C3E21">
        <w:rPr>
          <w:rStyle w:val="Sjabloontekst"/>
          <w:shd w:val="clear" w:color="auto" w:fill="auto"/>
        </w:rPr>
        <w:t>.</w:t>
      </w:r>
    </w:p>
    <w:tbl>
      <w:tblPr>
        <w:tblStyle w:val="Rastertabel1licht-Accent1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A43224" w:rsidRPr="00C43C2B" w14:paraId="090206BB" w14:textId="77777777" w:rsidTr="00154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5787208B" w14:textId="77777777" w:rsidR="0057750F" w:rsidRPr="00C43C2B" w:rsidRDefault="0057750F" w:rsidP="00154845"/>
        </w:tc>
        <w:tc>
          <w:tcPr>
            <w:tcW w:w="3504" w:type="dxa"/>
          </w:tcPr>
          <w:p w14:paraId="75F86064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2" w:type="dxa"/>
          </w:tcPr>
          <w:p w14:paraId="5496CBBF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5" w:type="dxa"/>
          </w:tcPr>
          <w:p w14:paraId="38133C1F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95" w:type="dxa"/>
          </w:tcPr>
          <w:p w14:paraId="54F65404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A43224" w:rsidRPr="00C43C2B" w14:paraId="6E9ABE63" w14:textId="77777777" w:rsidTr="00154845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DC8EF47" w14:textId="77777777" w:rsidR="0057750F" w:rsidRPr="00C43C2B" w:rsidRDefault="00E624D8" w:rsidP="00154845"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0904B3E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962" w:type="dxa"/>
          </w:tcPr>
          <w:p w14:paraId="0AA331D7" w14:textId="4C85349A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 xml:space="preserve">ijlage </w:t>
            </w:r>
            <w:r w:rsidR="008F0D55">
              <w:t>2</w:t>
            </w:r>
          </w:p>
        </w:tc>
        <w:tc>
          <w:tcPr>
            <w:tcW w:w="1965" w:type="dxa"/>
          </w:tcPr>
          <w:p w14:paraId="31BBADF1" w14:textId="77777777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(door middel van ondertekening </w:t>
            </w:r>
            <w:r w:rsidR="00BA0B54">
              <w:t>ander document)</w:t>
            </w:r>
          </w:p>
        </w:tc>
        <w:tc>
          <w:tcPr>
            <w:tcW w:w="2495" w:type="dxa"/>
          </w:tcPr>
          <w:p w14:paraId="080CD02B" w14:textId="3F47AA45" w:rsidR="0057750F" w:rsidRPr="00D22D18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D18">
              <w:t xml:space="preserve">Bij </w:t>
            </w:r>
            <w:r w:rsidRPr="00D22D18">
              <w:rPr>
                <w:rStyle w:val="Sjabloontekst"/>
                <w:shd w:val="clear" w:color="auto" w:fill="auto"/>
              </w:rPr>
              <w:t>inschrijving</w:t>
            </w:r>
          </w:p>
        </w:tc>
      </w:tr>
      <w:tr w:rsidR="00205380" w:rsidRPr="00C43C2B" w14:paraId="595EC994" w14:textId="77777777" w:rsidTr="00154845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186C1B8" w14:textId="77777777" w:rsidR="00205380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9C27D18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UEA onderaannemer/combinant</w:t>
            </w:r>
          </w:p>
        </w:tc>
        <w:tc>
          <w:tcPr>
            <w:tcW w:w="1962" w:type="dxa"/>
          </w:tcPr>
          <w:p w14:paraId="6545E5F9" w14:textId="03856786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 xml:space="preserve">ijlage </w:t>
            </w:r>
            <w:r w:rsidR="008F0D55">
              <w:t>2</w:t>
            </w:r>
          </w:p>
        </w:tc>
        <w:tc>
          <w:tcPr>
            <w:tcW w:w="1965" w:type="dxa"/>
          </w:tcPr>
          <w:p w14:paraId="45945CA5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(door middel van ondertekening ander document)</w:t>
            </w:r>
          </w:p>
        </w:tc>
        <w:tc>
          <w:tcPr>
            <w:tcW w:w="2495" w:type="dxa"/>
          </w:tcPr>
          <w:p w14:paraId="67B301F4" w14:textId="47E3E812" w:rsidR="00205380" w:rsidRPr="00D22D18" w:rsidRDefault="00D22D18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jabloontekst"/>
                <w:shd w:val="clear" w:color="auto" w:fill="auto"/>
              </w:rPr>
              <w:t xml:space="preserve">Bij </w:t>
            </w:r>
            <w:r w:rsidR="00117398" w:rsidRPr="00D22D18">
              <w:rPr>
                <w:rStyle w:val="Sjabloontekst"/>
                <w:shd w:val="clear" w:color="auto" w:fill="auto"/>
              </w:rPr>
              <w:t>inschrijving</w:t>
            </w:r>
          </w:p>
        </w:tc>
      </w:tr>
      <w:tr w:rsidR="00A43224" w:rsidRPr="00C43C2B" w14:paraId="05547796" w14:textId="77777777" w:rsidTr="00154845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46807BC" w14:textId="77777777" w:rsidR="0057750F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5FD9063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sanctiepakket Russische partijen</w:t>
            </w:r>
          </w:p>
        </w:tc>
        <w:tc>
          <w:tcPr>
            <w:tcW w:w="1962" w:type="dxa"/>
          </w:tcPr>
          <w:p w14:paraId="2B98FEAE" w14:textId="6E548D1D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 xml:space="preserve">ijlage </w:t>
            </w:r>
            <w:r w:rsidR="008F0D55">
              <w:t>4</w:t>
            </w:r>
          </w:p>
        </w:tc>
        <w:tc>
          <w:tcPr>
            <w:tcW w:w="1965" w:type="dxa"/>
          </w:tcPr>
          <w:p w14:paraId="276F3573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70624741" w14:textId="30A476DF" w:rsidR="0057750F" w:rsidRPr="00D22D18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D18">
              <w:t xml:space="preserve">Bij </w:t>
            </w:r>
            <w:r w:rsidRPr="00D22D18">
              <w:rPr>
                <w:rStyle w:val="Sjabloontekst"/>
                <w:shd w:val="clear" w:color="auto" w:fill="auto"/>
              </w:rPr>
              <w:t>inschrijving</w:t>
            </w:r>
          </w:p>
        </w:tc>
      </w:tr>
      <w:tr w:rsidR="00205380" w:rsidRPr="00C43C2B" w14:paraId="3494D40A" w14:textId="77777777" w:rsidTr="00154845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47C696C" w14:textId="77777777" w:rsidR="00205380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3E502FE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</w:t>
            </w:r>
            <w:r w:rsidR="00C6560A" w:rsidRPr="00C43C2B">
              <w:t>uitvoerings</w:t>
            </w:r>
            <w:r w:rsidR="00EC6295" w:rsidRPr="00C43C2B">
              <w:t>verklaring onderaannemer</w:t>
            </w:r>
          </w:p>
        </w:tc>
        <w:tc>
          <w:tcPr>
            <w:tcW w:w="1962" w:type="dxa"/>
          </w:tcPr>
          <w:p w14:paraId="03B08AF1" w14:textId="7D087DA0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 xml:space="preserve">ijlage </w:t>
            </w:r>
            <w:r w:rsidR="008F0D55">
              <w:t>3</w:t>
            </w:r>
          </w:p>
        </w:tc>
        <w:tc>
          <w:tcPr>
            <w:tcW w:w="1965" w:type="dxa"/>
          </w:tcPr>
          <w:p w14:paraId="26CEE9AA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6AE6D561" w14:textId="599F86E4" w:rsidR="00205380" w:rsidRPr="00D22D18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D18">
              <w:t xml:space="preserve">Bij </w:t>
            </w:r>
            <w:r w:rsidRPr="00D22D18">
              <w:rPr>
                <w:rStyle w:val="Sjabloontekst"/>
                <w:shd w:val="clear" w:color="auto" w:fill="auto"/>
              </w:rPr>
              <w:t>inschrijving</w:t>
            </w:r>
          </w:p>
        </w:tc>
      </w:tr>
      <w:tr w:rsidR="00262D4E" w:rsidRPr="00C43C2B" w14:paraId="64524F19" w14:textId="77777777" w:rsidTr="00154845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C974964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2E75F49" w14:textId="77777777" w:rsidR="00262D4E" w:rsidRPr="000913C4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0913C4">
              <w:t>Gedragsverklaring aanbesteden (GVA)</w:t>
            </w:r>
          </w:p>
        </w:tc>
        <w:tc>
          <w:tcPr>
            <w:tcW w:w="1962" w:type="dxa"/>
          </w:tcPr>
          <w:p w14:paraId="613F6B2E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58FFA09F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1C1D697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53A75FA0" w14:textId="77777777" w:rsidTr="00154845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4B14FAB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14A27F0" w14:textId="77777777" w:rsidR="00262D4E" w:rsidRPr="000913C4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A87746">
              <w:t>Verklaring belastingdienst fiscale verplichtingen</w:t>
            </w:r>
          </w:p>
        </w:tc>
        <w:tc>
          <w:tcPr>
            <w:tcW w:w="1962" w:type="dxa"/>
          </w:tcPr>
          <w:p w14:paraId="74EB13B3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795FC158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9894EF8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07910C54" w14:textId="77777777" w:rsidTr="00154845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70C6DAB" w14:textId="77777777" w:rsidR="00262D4E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2D80C38" w14:textId="77777777" w:rsidR="00262D4E" w:rsidRPr="000913C4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A87746">
              <w:t>Uittreksel handelsregister/Kamer van Koophandel</w:t>
            </w:r>
          </w:p>
        </w:tc>
        <w:tc>
          <w:tcPr>
            <w:tcW w:w="1962" w:type="dxa"/>
          </w:tcPr>
          <w:p w14:paraId="055984AF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5643D3DD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03239829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4E603C" w:rsidRPr="00C43C2B" w14:paraId="0636DB8C" w14:textId="77777777" w:rsidTr="00154845">
        <w:sdt>
          <w:sdtPr>
            <w:rPr>
              <w:rFonts w:ascii="MS Gothic" w:eastAsia="MS Gothic" w:hAnsi="MS Gothic"/>
            </w:rPr>
            <w:id w:val="36025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52E7F80" w14:textId="77777777" w:rsidR="004E603C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3DE3D65" w14:textId="173C0E7D" w:rsidR="004E603C" w:rsidRPr="000913C4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0913C4">
              <w:t>Verzekeringspolis aansprakelijkheid</w:t>
            </w:r>
          </w:p>
        </w:tc>
        <w:tc>
          <w:tcPr>
            <w:tcW w:w="1962" w:type="dxa"/>
          </w:tcPr>
          <w:p w14:paraId="2FE63B1C" w14:textId="77777777" w:rsidR="004E603C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2E767EE9" w14:textId="77777777" w:rsidR="004E603C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12EF6D0A" w14:textId="77777777" w:rsidR="004E603C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1A5D5FD0" w14:textId="77777777" w:rsidTr="00154845">
        <w:sdt>
          <w:sdtPr>
            <w:rPr>
              <w:rFonts w:ascii="MS Gothic" w:eastAsia="MS Gothic" w:hAnsi="MS Gothic"/>
            </w:rPr>
            <w:id w:val="1259794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1914535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D18B056" w14:textId="77777777" w:rsidR="00262D4E" w:rsidRPr="000913C4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7E4818">
              <w:t>Accountantsverklaring</w:t>
            </w:r>
          </w:p>
        </w:tc>
        <w:tc>
          <w:tcPr>
            <w:tcW w:w="1962" w:type="dxa"/>
          </w:tcPr>
          <w:p w14:paraId="7731A1EA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61D8F09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77051E03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A43224" w:rsidRPr="00C43C2B" w14:paraId="244E83D3" w14:textId="77777777" w:rsidTr="00154845"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B3178D2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3F4C3FE" w14:textId="77777777" w:rsidR="0057750F" w:rsidRPr="007E4818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4818">
              <w:t>Opgave referentieopdrachten</w:t>
            </w:r>
            <w:r w:rsidR="00A43224" w:rsidRPr="007E4818">
              <w:t xml:space="preserve"> kerncompetenties</w:t>
            </w:r>
          </w:p>
        </w:tc>
        <w:tc>
          <w:tcPr>
            <w:tcW w:w="1962" w:type="dxa"/>
          </w:tcPr>
          <w:p w14:paraId="600FA77C" w14:textId="6814A72E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bijlage </w:t>
            </w:r>
            <w:r w:rsidR="00CB5FE7">
              <w:t>8</w:t>
            </w:r>
          </w:p>
        </w:tc>
        <w:tc>
          <w:tcPr>
            <w:tcW w:w="1965" w:type="dxa"/>
          </w:tcPr>
          <w:p w14:paraId="53993370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37571F0A" w14:textId="09133250" w:rsidR="0057750F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2D18">
              <w:t xml:space="preserve">Bij </w:t>
            </w:r>
            <w:r w:rsidRPr="00D22D18">
              <w:rPr>
                <w:rStyle w:val="Sjabloontekst"/>
                <w:shd w:val="clear" w:color="auto" w:fill="auto"/>
              </w:rPr>
              <w:t>inschrijving</w:t>
            </w:r>
          </w:p>
        </w:tc>
      </w:tr>
      <w:tr w:rsidR="00262D4E" w:rsidRPr="00C43C2B" w14:paraId="1FD4AD3F" w14:textId="77777777" w:rsidTr="00154845">
        <w:sdt>
          <w:sdtPr>
            <w:rPr>
              <w:rFonts w:ascii="MS Gothic" w:eastAsia="MS Gothic" w:hAnsi="MS Gothic"/>
            </w:rPr>
            <w:id w:val="-115683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323EA2D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3DBA6DA" w14:textId="77777777" w:rsidR="00262D4E" w:rsidRPr="000913C4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E049AF">
              <w:t>Bewijsmiddel kwaliteitsborging</w:t>
            </w:r>
          </w:p>
        </w:tc>
        <w:tc>
          <w:tcPr>
            <w:tcW w:w="1962" w:type="dxa"/>
          </w:tcPr>
          <w:p w14:paraId="5C9CBF40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0461F416" w14:textId="77777777" w:rsidR="00262D4E" w:rsidRPr="00C43C2B" w:rsidRDefault="00BE5E6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3CDDB0CE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2F6791BC" w14:textId="77777777" w:rsidTr="00154845">
        <w:sdt>
          <w:sdtPr>
            <w:rPr>
              <w:rFonts w:ascii="MS Gothic" w:eastAsia="MS Gothic" w:hAnsi="MS Gothic"/>
            </w:rPr>
            <w:id w:val="-13845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4AB9AE9" w14:textId="77777777" w:rsidR="00262D4E" w:rsidRPr="00711C38" w:rsidRDefault="00F43A4B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66292E4" w14:textId="77777777" w:rsidR="00262D4E" w:rsidRPr="000913C4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0A6CCD">
              <w:t>Bewijsmiddel informatiebeveiligingsbeleid</w:t>
            </w:r>
          </w:p>
        </w:tc>
        <w:tc>
          <w:tcPr>
            <w:tcW w:w="1962" w:type="dxa"/>
          </w:tcPr>
          <w:p w14:paraId="4EAA2226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6FECE62A" w14:textId="77777777" w:rsidR="00262D4E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E46DBB5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653EB4" w:rsidRPr="00C43C2B" w14:paraId="5CB5F79C" w14:textId="77777777" w:rsidTr="00154845">
        <w:sdt>
          <w:sdtPr>
            <w:rPr>
              <w:rFonts w:ascii="MS Gothic" w:eastAsia="MS Gothic" w:hAnsi="MS Gothic"/>
            </w:rPr>
            <w:id w:val="-165660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86EC2DA" w14:textId="77777777" w:rsidR="00653EB4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C35F3A5" w14:textId="21B54BB4" w:rsidR="00653EB4" w:rsidRPr="00C43C2B" w:rsidRDefault="00653EB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Inschrijving </w:t>
            </w:r>
            <w:r w:rsidRPr="00986AB7">
              <w:rPr>
                <w:rStyle w:val="Sjabloontekst"/>
                <w:shd w:val="clear" w:color="auto" w:fill="auto"/>
              </w:rPr>
              <w:t>kwalitatieve</w:t>
            </w:r>
            <w:r w:rsidRPr="00986AB7">
              <w:t xml:space="preserve"> </w:t>
            </w:r>
            <w:r w:rsidRPr="00986AB7">
              <w:rPr>
                <w:rStyle w:val="Sjabloontekst"/>
                <w:shd w:val="clear" w:color="auto" w:fill="auto"/>
              </w:rPr>
              <w:t>gunningscriteria</w:t>
            </w:r>
          </w:p>
        </w:tc>
        <w:tc>
          <w:tcPr>
            <w:tcW w:w="1962" w:type="dxa"/>
          </w:tcPr>
          <w:p w14:paraId="6D26FFB7" w14:textId="4F159766" w:rsidR="00FF0F22" w:rsidRPr="00840111" w:rsidRDefault="00A854D5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0111">
              <w:t>C</w:t>
            </w:r>
            <w:r w:rsidR="00183B0C" w:rsidRPr="00840111">
              <w:t xml:space="preserve">riterium 2: </w:t>
            </w:r>
            <w:r w:rsidR="00AA6725" w:rsidRPr="00840111">
              <w:t>6b</w:t>
            </w:r>
          </w:p>
          <w:p w14:paraId="6CD0E199" w14:textId="37D1228B" w:rsidR="00653EB4" w:rsidRPr="00C43C2B" w:rsidRDefault="00A854D5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jabloontekst"/>
                <w:shd w:val="clear" w:color="auto" w:fill="auto"/>
              </w:rPr>
              <w:t>Ve</w:t>
            </w:r>
            <w:r w:rsidR="00183B0C" w:rsidRPr="00183B0C">
              <w:rPr>
                <w:rStyle w:val="Sjabloontekst"/>
                <w:shd w:val="clear" w:color="auto" w:fill="auto"/>
              </w:rPr>
              <w:t>rder</w:t>
            </w:r>
            <w:r>
              <w:rPr>
                <w:rStyle w:val="Sjabloontekst"/>
                <w:shd w:val="clear" w:color="auto" w:fill="auto"/>
              </w:rPr>
              <w:t>: Nee</w:t>
            </w:r>
          </w:p>
        </w:tc>
        <w:tc>
          <w:tcPr>
            <w:tcW w:w="1965" w:type="dxa"/>
          </w:tcPr>
          <w:p w14:paraId="246B90B6" w14:textId="77777777" w:rsidR="00653EB4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D9B5FC5" w14:textId="3C4B2AD2" w:rsidR="00653EB4" w:rsidRPr="00986AB7" w:rsidRDefault="00C2406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jabloontekst"/>
                <w:shd w:val="clear" w:color="auto" w:fill="auto"/>
              </w:rPr>
              <w:t xml:space="preserve">Bij </w:t>
            </w:r>
            <w:r w:rsidR="007C6852" w:rsidRPr="00986AB7">
              <w:rPr>
                <w:rStyle w:val="Sjabloontekst"/>
                <w:shd w:val="clear" w:color="auto" w:fill="auto"/>
              </w:rPr>
              <w:t>inschrijving</w:t>
            </w:r>
          </w:p>
        </w:tc>
      </w:tr>
      <w:tr w:rsidR="00A43224" w:rsidRPr="00C43C2B" w14:paraId="1183101E" w14:textId="77777777" w:rsidTr="00154845">
        <w:sdt>
          <w:sdtPr>
            <w:rPr>
              <w:rFonts w:ascii="MS Gothic" w:eastAsia="MS Gothic" w:hAnsi="MS Gothic"/>
            </w:rPr>
            <w:id w:val="-1304077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BE8FCDA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4392796" w14:textId="2A37189C" w:rsidR="0057750F" w:rsidRPr="00C43C2B" w:rsidRDefault="006E53CD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Prijsinvulformulier</w:t>
            </w:r>
          </w:p>
        </w:tc>
        <w:tc>
          <w:tcPr>
            <w:tcW w:w="1962" w:type="dxa"/>
          </w:tcPr>
          <w:p w14:paraId="5FB09103" w14:textId="52C54D28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bijlage </w:t>
            </w:r>
            <w:r w:rsidR="00AA6725">
              <w:t>7</w:t>
            </w:r>
          </w:p>
        </w:tc>
        <w:tc>
          <w:tcPr>
            <w:tcW w:w="1965" w:type="dxa"/>
          </w:tcPr>
          <w:p w14:paraId="13B81308" w14:textId="77777777" w:rsidR="0057750F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17BEE5D0" w14:textId="4CF7CD89" w:rsidR="0057750F" w:rsidRPr="00C43C2B" w:rsidRDefault="00C2406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jabloontekst"/>
                <w:shd w:val="clear" w:color="auto" w:fill="auto"/>
              </w:rPr>
              <w:t xml:space="preserve">Bij </w:t>
            </w:r>
            <w:r w:rsidR="007C6852" w:rsidRPr="006E53CD">
              <w:rPr>
                <w:rStyle w:val="Sjabloontekst"/>
                <w:shd w:val="clear" w:color="auto" w:fill="auto"/>
              </w:rPr>
              <w:t>inschrijving</w:t>
            </w:r>
          </w:p>
        </w:tc>
      </w:tr>
    </w:tbl>
    <w:p w14:paraId="36414017" w14:textId="77777777" w:rsidR="00154845" w:rsidRPr="00657B7D" w:rsidRDefault="00154845" w:rsidP="002477B7"/>
    <w:sectPr w:rsidR="00154845" w:rsidRPr="00657B7D" w:rsidSect="005775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0799F" w14:textId="77777777" w:rsidR="006B1828" w:rsidRDefault="006B1828" w:rsidP="00F43396">
      <w:pPr>
        <w:spacing w:line="240" w:lineRule="auto"/>
      </w:pPr>
      <w:r>
        <w:separator/>
      </w:r>
    </w:p>
    <w:p w14:paraId="10F6B7BC" w14:textId="77777777" w:rsidR="006B1828" w:rsidRDefault="006B1828"/>
  </w:endnote>
  <w:endnote w:type="continuationSeparator" w:id="0">
    <w:p w14:paraId="09FC8EF5" w14:textId="77777777" w:rsidR="006B1828" w:rsidRDefault="006B1828" w:rsidP="00F43396">
      <w:pPr>
        <w:spacing w:line="240" w:lineRule="auto"/>
      </w:pPr>
      <w:r>
        <w:continuationSeparator/>
      </w:r>
    </w:p>
    <w:p w14:paraId="390511CA" w14:textId="77777777" w:rsidR="006B1828" w:rsidRDefault="006B1828"/>
  </w:endnote>
  <w:endnote w:type="continuationNotice" w:id="1">
    <w:p w14:paraId="106B4932" w14:textId="77777777" w:rsidR="0090544D" w:rsidRDefault="0090544D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74680" w14:textId="2CDC2CC8" w:rsidR="00162D5D" w:rsidRPr="004D19E7" w:rsidRDefault="00162D5D" w:rsidP="00162D5D">
    <w:pPr>
      <w:pStyle w:val="Voettekst"/>
      <w:rPr>
        <w:rStyle w:val="Sjabloontekst"/>
        <w:shd w:val="clear" w:color="auto" w:fill="auto"/>
      </w:rPr>
    </w:pPr>
    <w:r w:rsidRPr="001B54E4">
      <w:rPr>
        <w:rStyle w:val="Sjabloontekst"/>
        <w:shd w:val="clear" w:color="auto" w:fill="auto"/>
      </w:rPr>
      <w:t>Veiligheidsregio Amsterdam-Amstelland</w:t>
    </w:r>
  </w:p>
  <w:p w14:paraId="2570037D" w14:textId="2FC67C03" w:rsidR="00BE15F7" w:rsidRPr="005E0AE7" w:rsidRDefault="0072000E" w:rsidP="00162D5D">
    <w:pPr>
      <w:pStyle w:val="Voettekst"/>
    </w:pPr>
    <w:r w:rsidRPr="0072000E">
      <w:rPr>
        <w:rStyle w:val="Sjabloontekst"/>
        <w:shd w:val="clear" w:color="auto" w:fill="auto"/>
      </w:rPr>
      <w:t>Financiële applicati</w:t>
    </w:r>
    <w:r w:rsidR="00722B0D">
      <w:rPr>
        <w:rStyle w:val="Sjabloontekst"/>
        <w:shd w:val="clear" w:color="auto" w:fill="auto"/>
      </w:rPr>
      <w:t>e VrAA</w:t>
    </w:r>
    <w:r w:rsidR="00162D5D" w:rsidRPr="00582707">
      <w:ptab w:relativeTo="margin" w:alignment="right" w:leader="none"/>
    </w:r>
    <w:r w:rsidR="00162D5D">
      <w:t>p</w:t>
    </w:r>
    <w:r w:rsidR="00162D5D" w:rsidRPr="00582707">
      <w:t xml:space="preserve">agina </w:t>
    </w:r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FEF9D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02C516A" wp14:editId="6F3C3A47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A3D49E" id="Vrije vorm: vorm 23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94AFD9" wp14:editId="072B13F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526EB09" id="Vrije vorm: vorm 2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63485943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69954983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483EE" w14:textId="77777777" w:rsidR="006B1828" w:rsidRDefault="006B1828" w:rsidP="00F43396">
      <w:pPr>
        <w:spacing w:line="240" w:lineRule="auto"/>
      </w:pPr>
      <w:r>
        <w:separator/>
      </w:r>
    </w:p>
    <w:p w14:paraId="57062C28" w14:textId="77777777" w:rsidR="006B1828" w:rsidRDefault="006B1828"/>
  </w:footnote>
  <w:footnote w:type="continuationSeparator" w:id="0">
    <w:p w14:paraId="771DE6BA" w14:textId="77777777" w:rsidR="006B1828" w:rsidRDefault="006B1828" w:rsidP="00F43396">
      <w:pPr>
        <w:spacing w:line="240" w:lineRule="auto"/>
      </w:pPr>
      <w:r>
        <w:continuationSeparator/>
      </w:r>
    </w:p>
    <w:p w14:paraId="512969BA" w14:textId="77777777" w:rsidR="006B1828" w:rsidRDefault="006B1828"/>
  </w:footnote>
  <w:footnote w:type="continuationNotice" w:id="1">
    <w:p w14:paraId="2749751D" w14:textId="77777777" w:rsidR="0090544D" w:rsidRDefault="0090544D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8A8C3" w14:textId="26839415" w:rsidR="00BE15F7" w:rsidRDefault="001B0B92">
    <w:r>
      <w:rPr>
        <w:noProof/>
      </w:rPr>
      <w:drawing>
        <wp:anchor distT="0" distB="0" distL="114300" distR="114300" simplePos="0" relativeHeight="251658242" behindDoc="0" locked="0" layoutInCell="1" allowOverlap="1" wp14:anchorId="20D4B0E3" wp14:editId="4006A19C">
          <wp:simplePos x="0" y="0"/>
          <wp:positionH relativeFrom="column">
            <wp:posOffset>4440555</wp:posOffset>
          </wp:positionH>
          <wp:positionV relativeFrom="paragraph">
            <wp:posOffset>-284480</wp:posOffset>
          </wp:positionV>
          <wp:extent cx="838200" cy="857250"/>
          <wp:effectExtent l="0" t="0" r="0" b="0"/>
          <wp:wrapSquare wrapText="bothSides"/>
          <wp:docPr id="105924250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42500" name="Graphic 1059242500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69123"/>
                  <a:stretch/>
                </pic:blipFill>
                <pic:spPr bwMode="auto">
                  <a:xfrm>
                    <a:off x="0" y="0"/>
                    <a:ext cx="838200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96985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344413240" o:spid="_x0000_i1026" type="#_x0000_t75" style="width:24.75pt;height:25.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0B"/>
    <w:rsid w:val="00036339"/>
    <w:rsid w:val="000440FF"/>
    <w:rsid w:val="00050390"/>
    <w:rsid w:val="0006298E"/>
    <w:rsid w:val="000806DE"/>
    <w:rsid w:val="00086D70"/>
    <w:rsid w:val="000903EE"/>
    <w:rsid w:val="000913C4"/>
    <w:rsid w:val="000973B9"/>
    <w:rsid w:val="000A3BC0"/>
    <w:rsid w:val="000A6CCD"/>
    <w:rsid w:val="000B27C3"/>
    <w:rsid w:val="000C23BF"/>
    <w:rsid w:val="000E31D5"/>
    <w:rsid w:val="000E4C94"/>
    <w:rsid w:val="00117398"/>
    <w:rsid w:val="00117B22"/>
    <w:rsid w:val="00117F97"/>
    <w:rsid w:val="00120374"/>
    <w:rsid w:val="0012258B"/>
    <w:rsid w:val="00130BA9"/>
    <w:rsid w:val="00152927"/>
    <w:rsid w:val="00154845"/>
    <w:rsid w:val="0015627E"/>
    <w:rsid w:val="00162D5D"/>
    <w:rsid w:val="001636C0"/>
    <w:rsid w:val="0016539C"/>
    <w:rsid w:val="00170010"/>
    <w:rsid w:val="00183AEC"/>
    <w:rsid w:val="00183B0C"/>
    <w:rsid w:val="001A070C"/>
    <w:rsid w:val="001B0B92"/>
    <w:rsid w:val="001B3F53"/>
    <w:rsid w:val="001B4FFE"/>
    <w:rsid w:val="001C3E21"/>
    <w:rsid w:val="001D30CC"/>
    <w:rsid w:val="001D6DFF"/>
    <w:rsid w:val="002042F8"/>
    <w:rsid w:val="00205380"/>
    <w:rsid w:val="002204B4"/>
    <w:rsid w:val="00220FA5"/>
    <w:rsid w:val="002463ED"/>
    <w:rsid w:val="002477B7"/>
    <w:rsid w:val="00257281"/>
    <w:rsid w:val="00262D4E"/>
    <w:rsid w:val="002A7461"/>
    <w:rsid w:val="002D78DF"/>
    <w:rsid w:val="002F1A1A"/>
    <w:rsid w:val="002F45C9"/>
    <w:rsid w:val="00306492"/>
    <w:rsid w:val="003162C0"/>
    <w:rsid w:val="0033034E"/>
    <w:rsid w:val="00342A91"/>
    <w:rsid w:val="00347B7C"/>
    <w:rsid w:val="00361DDA"/>
    <w:rsid w:val="00383D36"/>
    <w:rsid w:val="003936EB"/>
    <w:rsid w:val="003B5658"/>
    <w:rsid w:val="003D4806"/>
    <w:rsid w:val="003E0FB6"/>
    <w:rsid w:val="00400F5C"/>
    <w:rsid w:val="00450B58"/>
    <w:rsid w:val="004558EC"/>
    <w:rsid w:val="00473B9B"/>
    <w:rsid w:val="004A3B3D"/>
    <w:rsid w:val="004B1D75"/>
    <w:rsid w:val="004B21CD"/>
    <w:rsid w:val="004B6F34"/>
    <w:rsid w:val="004C16BB"/>
    <w:rsid w:val="004D4236"/>
    <w:rsid w:val="004D5925"/>
    <w:rsid w:val="004E3E2D"/>
    <w:rsid w:val="004E603C"/>
    <w:rsid w:val="004E67C9"/>
    <w:rsid w:val="004F6121"/>
    <w:rsid w:val="005069C2"/>
    <w:rsid w:val="005169ED"/>
    <w:rsid w:val="00551DF0"/>
    <w:rsid w:val="0057750F"/>
    <w:rsid w:val="00582707"/>
    <w:rsid w:val="005D01F8"/>
    <w:rsid w:val="005D3168"/>
    <w:rsid w:val="005E0AE7"/>
    <w:rsid w:val="005E3B8A"/>
    <w:rsid w:val="005F2B7A"/>
    <w:rsid w:val="00606236"/>
    <w:rsid w:val="00611663"/>
    <w:rsid w:val="00623CC3"/>
    <w:rsid w:val="00653EB4"/>
    <w:rsid w:val="00657B7D"/>
    <w:rsid w:val="006611DA"/>
    <w:rsid w:val="00692CF3"/>
    <w:rsid w:val="006B1828"/>
    <w:rsid w:val="006B4D69"/>
    <w:rsid w:val="006B55F4"/>
    <w:rsid w:val="006E53CD"/>
    <w:rsid w:val="006E79C5"/>
    <w:rsid w:val="006F4B6F"/>
    <w:rsid w:val="007040CA"/>
    <w:rsid w:val="00711C38"/>
    <w:rsid w:val="00713A05"/>
    <w:rsid w:val="0072000E"/>
    <w:rsid w:val="00722B0D"/>
    <w:rsid w:val="00727E51"/>
    <w:rsid w:val="00747153"/>
    <w:rsid w:val="007570FB"/>
    <w:rsid w:val="00770E2F"/>
    <w:rsid w:val="00781E80"/>
    <w:rsid w:val="0078250F"/>
    <w:rsid w:val="0078346A"/>
    <w:rsid w:val="007C6852"/>
    <w:rsid w:val="007D03F4"/>
    <w:rsid w:val="007E13D3"/>
    <w:rsid w:val="007E4818"/>
    <w:rsid w:val="00806ABB"/>
    <w:rsid w:val="008265A1"/>
    <w:rsid w:val="00837DF6"/>
    <w:rsid w:val="00840111"/>
    <w:rsid w:val="0084081B"/>
    <w:rsid w:val="00847B53"/>
    <w:rsid w:val="008553A8"/>
    <w:rsid w:val="0086276B"/>
    <w:rsid w:val="008956A9"/>
    <w:rsid w:val="008A353C"/>
    <w:rsid w:val="008A361A"/>
    <w:rsid w:val="008B3520"/>
    <w:rsid w:val="008D791A"/>
    <w:rsid w:val="008E0AE2"/>
    <w:rsid w:val="008F0D55"/>
    <w:rsid w:val="00903653"/>
    <w:rsid w:val="0090544D"/>
    <w:rsid w:val="00962FF4"/>
    <w:rsid w:val="009674A0"/>
    <w:rsid w:val="00975EFB"/>
    <w:rsid w:val="009837F3"/>
    <w:rsid w:val="00986AB7"/>
    <w:rsid w:val="009B536F"/>
    <w:rsid w:val="009C1EA2"/>
    <w:rsid w:val="009D3637"/>
    <w:rsid w:val="009E3722"/>
    <w:rsid w:val="00A34D04"/>
    <w:rsid w:val="00A43224"/>
    <w:rsid w:val="00A557DC"/>
    <w:rsid w:val="00A56C24"/>
    <w:rsid w:val="00A75473"/>
    <w:rsid w:val="00A81CBA"/>
    <w:rsid w:val="00A854D5"/>
    <w:rsid w:val="00A87746"/>
    <w:rsid w:val="00AA2951"/>
    <w:rsid w:val="00AA3220"/>
    <w:rsid w:val="00AA6725"/>
    <w:rsid w:val="00AB51D2"/>
    <w:rsid w:val="00AC4FD5"/>
    <w:rsid w:val="00AE0D92"/>
    <w:rsid w:val="00B701C2"/>
    <w:rsid w:val="00BA0B54"/>
    <w:rsid w:val="00BB03E5"/>
    <w:rsid w:val="00BC57FA"/>
    <w:rsid w:val="00BE007B"/>
    <w:rsid w:val="00BE0CF1"/>
    <w:rsid w:val="00BE15F7"/>
    <w:rsid w:val="00BE5E6A"/>
    <w:rsid w:val="00BF1082"/>
    <w:rsid w:val="00C24062"/>
    <w:rsid w:val="00C278A6"/>
    <w:rsid w:val="00C3283F"/>
    <w:rsid w:val="00C43C2B"/>
    <w:rsid w:val="00C6560A"/>
    <w:rsid w:val="00C90DFA"/>
    <w:rsid w:val="00CB22E9"/>
    <w:rsid w:val="00CB2373"/>
    <w:rsid w:val="00CB5FE7"/>
    <w:rsid w:val="00CB7B0B"/>
    <w:rsid w:val="00CC2EDF"/>
    <w:rsid w:val="00CD54F1"/>
    <w:rsid w:val="00D22D18"/>
    <w:rsid w:val="00D34A8C"/>
    <w:rsid w:val="00D62B8F"/>
    <w:rsid w:val="00D63554"/>
    <w:rsid w:val="00D65927"/>
    <w:rsid w:val="00DB7157"/>
    <w:rsid w:val="00DE042D"/>
    <w:rsid w:val="00DE5B0B"/>
    <w:rsid w:val="00DF7D14"/>
    <w:rsid w:val="00E010FD"/>
    <w:rsid w:val="00E0284C"/>
    <w:rsid w:val="00E049AF"/>
    <w:rsid w:val="00E2279A"/>
    <w:rsid w:val="00E26C17"/>
    <w:rsid w:val="00E42998"/>
    <w:rsid w:val="00E54A3D"/>
    <w:rsid w:val="00E624D8"/>
    <w:rsid w:val="00E634F1"/>
    <w:rsid w:val="00E72D32"/>
    <w:rsid w:val="00E73C15"/>
    <w:rsid w:val="00E95CB5"/>
    <w:rsid w:val="00EA4C23"/>
    <w:rsid w:val="00EB40F0"/>
    <w:rsid w:val="00EC1429"/>
    <w:rsid w:val="00EC6295"/>
    <w:rsid w:val="00F210D1"/>
    <w:rsid w:val="00F42D00"/>
    <w:rsid w:val="00F43396"/>
    <w:rsid w:val="00F43A4B"/>
    <w:rsid w:val="00F51CF5"/>
    <w:rsid w:val="00F62054"/>
    <w:rsid w:val="00F71266"/>
    <w:rsid w:val="00FA1FC4"/>
    <w:rsid w:val="00FD7B50"/>
    <w:rsid w:val="00FE611B"/>
    <w:rsid w:val="00FF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20489AB8"/>
  <w15:chartTrackingRefBased/>
  <w15:docId w15:val="{F1AB3CB5-2C2B-41D3-81DA-08FCAB0F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sCornelissen\Tender%20People\Bedrijfsvoering%20-%20Documenten\Toolkit%20TP\07%20Bijlages\Template%20-%20Bijlage%20checklist%20voor%20inschrijving%20of%20aanmelding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6f1bd7-d9e3-4677-9831-278e3aad93b4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695691B653E749953172BA6DA8191F" ma:contentTypeVersion="12" ma:contentTypeDescription="Een nieuw document maken." ma:contentTypeScope="" ma:versionID="a4784dd3772769f3e651adf3bddcc05c">
  <xsd:schema xmlns:xsd="http://www.w3.org/2001/XMLSchema" xmlns:xs="http://www.w3.org/2001/XMLSchema" xmlns:p="http://schemas.microsoft.com/office/2006/metadata/properties" xmlns:ns2="696f1bd7-d9e3-4677-9831-278e3aad93b4" xmlns:ns3="c64fecbb-1954-4030-8120-5d79bf625a24" targetNamespace="http://schemas.microsoft.com/office/2006/metadata/properties" ma:root="true" ma:fieldsID="a2eda93d6d6dfbbe8b35fac00b94a5d1" ns2:_="" ns3:_="">
    <xsd:import namespace="696f1bd7-d9e3-4677-9831-278e3aad93b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1bd7-d9e3-4677-9831-278e3aad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696f1bd7-d9e3-4677-9831-278e3aad93b4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B136BF-2141-4BC4-A4B3-21460076F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1bd7-d9e3-4677-9831-278e3aad93b4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checklist voor inschrijving of aanmelding</Template>
  <TotalTime>1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Cornelissen</dc:creator>
  <cp:keywords/>
  <dc:description/>
  <cp:lastModifiedBy>Jordi Gremmen</cp:lastModifiedBy>
  <cp:revision>4</cp:revision>
  <cp:lastPrinted>2019-10-11T13:40:00Z</cp:lastPrinted>
  <dcterms:created xsi:type="dcterms:W3CDTF">2025-05-15T10:59:00Z</dcterms:created>
  <dcterms:modified xsi:type="dcterms:W3CDTF">2025-05-15T11:13:00Z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0x01010049695691B653E749953172BA6DA8191F</vt:lpwstr>
  </property>
  <property fmtid="{D5CDD505-2E9C-101B-9397-08002B2CF9AE}" pid="3" name="MediaServiceImageTags">
    <vt:lpwstr/>
  </property>
</Properties>
</file>