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0D3C8" w14:textId="60AF56E8" w:rsidR="00220FA5" w:rsidRDefault="00CB2373" w:rsidP="00CB2373">
      <w:pPr>
        <w:pStyle w:val="Kop1"/>
      </w:pPr>
      <w:r>
        <w:t>Referentieformu</w:t>
      </w:r>
      <w:r w:rsidRPr="005A69D4">
        <w:t>lier</w:t>
      </w:r>
      <w:r w:rsidR="00BE007B" w:rsidRPr="005A69D4">
        <w:t xml:space="preserve"> </w:t>
      </w:r>
      <w:r w:rsidR="005B1F4C">
        <w:t>Financiële applicatie VrAA</w:t>
      </w:r>
    </w:p>
    <w:p w14:paraId="6FF985DB" w14:textId="77777777" w:rsidR="00CB2373" w:rsidRDefault="00CB2373" w:rsidP="00CB2373">
      <w: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24D76469" w14:textId="77777777" w:rsidTr="008E0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52911978" w14:textId="77777777" w:rsidR="00CB2373" w:rsidRDefault="00CB2373" w:rsidP="00CB2373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238AF4A0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B2373" w14:paraId="3D122358" w14:textId="77777777" w:rsidTr="00CD6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7633D227" w14:textId="680A735E" w:rsidR="00CB2373" w:rsidRDefault="00CB2373" w:rsidP="00CB2373">
            <w:r>
              <w:t xml:space="preserve">Referentieproject </w:t>
            </w:r>
            <w:r w:rsidRPr="00DE2033">
              <w:t xml:space="preserve">bij </w:t>
            </w:r>
            <w:r w:rsidR="00DE2033" w:rsidRPr="00DE2033">
              <w:t>kerncompetentie</w:t>
            </w:r>
            <w:r w:rsidRPr="00DE2033">
              <w:t xml:space="preserve"> 1</w:t>
            </w:r>
          </w:p>
        </w:tc>
      </w:tr>
      <w:tr w:rsidR="008553A8" w14:paraId="3DB3C485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BE2C680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45E60D0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258F323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018746C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D725EBF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486F5F0" w14:textId="77777777" w:rsidR="008553A8" w:rsidRDefault="008553A8" w:rsidP="00CB2373"/>
        </w:tc>
        <w:tc>
          <w:tcPr>
            <w:tcW w:w="1804" w:type="dxa"/>
            <w:vMerge/>
          </w:tcPr>
          <w:p w14:paraId="3895D26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6B5879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5D1EB0D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4B93FD1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7A9CC42" w14:textId="77777777" w:rsidR="008553A8" w:rsidRDefault="008553A8" w:rsidP="00CB2373"/>
        </w:tc>
        <w:tc>
          <w:tcPr>
            <w:tcW w:w="1804" w:type="dxa"/>
            <w:vMerge/>
          </w:tcPr>
          <w:p w14:paraId="380DD80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624FBB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53D8F19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E7C8DB8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1D20879" w14:textId="77777777" w:rsidR="008553A8" w:rsidRDefault="008553A8" w:rsidP="00CB2373"/>
        </w:tc>
        <w:tc>
          <w:tcPr>
            <w:tcW w:w="1804" w:type="dxa"/>
            <w:vMerge/>
          </w:tcPr>
          <w:p w14:paraId="419BD1B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1CA19F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1152546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FC0D272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B559C51" w14:textId="77777777" w:rsidR="008553A8" w:rsidRDefault="008553A8" w:rsidP="00CB2373"/>
        </w:tc>
        <w:tc>
          <w:tcPr>
            <w:tcW w:w="1804" w:type="dxa"/>
            <w:vMerge/>
          </w:tcPr>
          <w:p w14:paraId="0E5AAC6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79521F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3F4406A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7C52B93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35630B7" w14:textId="77777777" w:rsidR="008553A8" w:rsidRDefault="008553A8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6C97930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0DF0566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582E6AD4" w14:textId="77777777" w:rsidR="008553A8" w:rsidRDefault="006C1A3E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</w:t>
            </w:r>
            <w:r w:rsidR="006077FB" w:rsidRPr="00E503EE">
              <w:rPr>
                <w:color w:val="002060"/>
              </w:rPr>
              <w:t>: ………..,-</w:t>
            </w:r>
          </w:p>
        </w:tc>
      </w:tr>
      <w:tr w:rsidR="008553A8" w14:paraId="33F5935F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22550BD" w14:textId="77777777" w:rsidR="008553A8" w:rsidRDefault="008553A8" w:rsidP="00CB2373"/>
        </w:tc>
        <w:tc>
          <w:tcPr>
            <w:tcW w:w="1804" w:type="dxa"/>
            <w:vMerge/>
          </w:tcPr>
          <w:p w14:paraId="5C972E3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ED3C4E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0D348C4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DAAC76F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F2383B8" w14:textId="77777777" w:rsidR="008553A8" w:rsidRDefault="008553A8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40810C6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31C4935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5D547F7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68EF4D9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BB1A093" w14:textId="77777777" w:rsidR="008553A8" w:rsidRDefault="008553A8" w:rsidP="00CB2373"/>
        </w:tc>
        <w:tc>
          <w:tcPr>
            <w:tcW w:w="1804" w:type="dxa"/>
            <w:vMerge/>
          </w:tcPr>
          <w:p w14:paraId="186A0A8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722E93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515A76D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2649803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553E647" w14:textId="77777777" w:rsidR="008553A8" w:rsidRDefault="008553A8" w:rsidP="00CB2373">
            <w:r>
              <w:t>4</w:t>
            </w:r>
          </w:p>
        </w:tc>
        <w:tc>
          <w:tcPr>
            <w:tcW w:w="1804" w:type="dxa"/>
            <w:vMerge w:val="restart"/>
          </w:tcPr>
          <w:p w14:paraId="7EB5E32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22D8DD5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74B0EC4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1213988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82884A2" w14:textId="77777777" w:rsidR="008553A8" w:rsidRDefault="008553A8" w:rsidP="00CB2373"/>
        </w:tc>
        <w:tc>
          <w:tcPr>
            <w:tcW w:w="1804" w:type="dxa"/>
            <w:vMerge/>
          </w:tcPr>
          <w:p w14:paraId="3574F0A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240FA2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71CA836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61F7" w14:paraId="0C009334" w14:textId="77777777" w:rsidTr="008361F7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2A8C1C9" w14:textId="77777777" w:rsidR="008361F7" w:rsidRDefault="008361F7" w:rsidP="00CB2373">
            <w:r>
              <w:t>5</w:t>
            </w:r>
          </w:p>
        </w:tc>
        <w:tc>
          <w:tcPr>
            <w:tcW w:w="7790" w:type="dxa"/>
            <w:gridSpan w:val="4"/>
          </w:tcPr>
          <w:p w14:paraId="4F1F42BE" w14:textId="60A0F8D4" w:rsidR="008361F7" w:rsidRPr="00B06C5B" w:rsidRDefault="008361F7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b/>
                <w:bCs/>
                <w:sz w:val="16"/>
                <w:szCs w:val="20"/>
                <w:shd w:val="clear" w:color="auto" w:fill="auto"/>
              </w:rPr>
            </w:pPr>
            <w:r w:rsidRPr="00B06C5B">
              <w:rPr>
                <w:rStyle w:val="Sjabloontekst"/>
                <w:b/>
                <w:bCs/>
                <w:sz w:val="16"/>
                <w:szCs w:val="20"/>
                <w:shd w:val="clear" w:color="auto" w:fill="auto"/>
              </w:rPr>
              <w:t xml:space="preserve">Kerncompetentie 1: </w:t>
            </w:r>
            <w:r w:rsidR="00B81E58" w:rsidRPr="00B06C5B">
              <w:rPr>
                <w:rStyle w:val="Sjabloontekst"/>
                <w:b/>
                <w:bCs/>
                <w:sz w:val="16"/>
                <w:szCs w:val="20"/>
                <w:shd w:val="clear" w:color="auto" w:fill="auto"/>
              </w:rPr>
              <w:t>Ervaring met het implementeren en onderhouden van een Financiële applicatie.</w:t>
            </w:r>
          </w:p>
          <w:p w14:paraId="4EC3373D" w14:textId="77777777" w:rsidR="00515C0B" w:rsidRPr="00B06C5B" w:rsidRDefault="00515C0B" w:rsidP="00515C0B">
            <w:pPr>
              <w:ind w:left="-5" w:right="1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B06C5B">
              <w:rPr>
                <w:sz w:val="16"/>
                <w:szCs w:val="20"/>
              </w:rPr>
              <w:t>U toont met behulp van één referentie aan dat u ervaring heeft met het succesvol implementeren en onderhouden van een financiële applicatie, waarbij:</w:t>
            </w:r>
          </w:p>
          <w:p w14:paraId="322AFAF3" w14:textId="77777777" w:rsidR="00515C0B" w:rsidRPr="00B06C5B" w:rsidRDefault="00515C0B" w:rsidP="00515C0B">
            <w:pPr>
              <w:pStyle w:val="Lijstalinea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B06C5B">
              <w:rPr>
                <w:sz w:val="16"/>
                <w:szCs w:val="20"/>
              </w:rPr>
              <w:t xml:space="preserve">Het ging om een systeem dat aantoonbaar </w:t>
            </w:r>
            <w:r w:rsidRPr="00B06C5B">
              <w:rPr>
                <w:b/>
                <w:bCs/>
                <w:i/>
                <w:iCs/>
                <w:sz w:val="16"/>
                <w:szCs w:val="20"/>
              </w:rPr>
              <w:t>gelijkwaardig</w:t>
            </w:r>
            <w:r w:rsidRPr="00B06C5B">
              <w:rPr>
                <w:sz w:val="16"/>
                <w:szCs w:val="20"/>
              </w:rPr>
              <w:t xml:space="preserve"> is aan de onderhavig uitgevraagde applicatie; </w:t>
            </w:r>
          </w:p>
          <w:p w14:paraId="35EA034F" w14:textId="77777777" w:rsidR="00515C0B" w:rsidRPr="00B06C5B" w:rsidRDefault="00515C0B" w:rsidP="00515C0B">
            <w:pPr>
              <w:pStyle w:val="Lijstalinea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B06C5B">
              <w:rPr>
                <w:sz w:val="16"/>
                <w:szCs w:val="20"/>
              </w:rPr>
              <w:t xml:space="preserve">Het ging om een systeem dat geïmplementeerd is bij een opdrachtgever met een </w:t>
            </w:r>
            <w:r w:rsidRPr="00B06C5B">
              <w:rPr>
                <w:b/>
                <w:bCs/>
                <w:i/>
                <w:iCs/>
                <w:sz w:val="16"/>
                <w:szCs w:val="20"/>
              </w:rPr>
              <w:t>complexe</w:t>
            </w:r>
            <w:r w:rsidRPr="00B06C5B">
              <w:rPr>
                <w:sz w:val="16"/>
                <w:szCs w:val="20"/>
              </w:rPr>
              <w:t xml:space="preserve"> </w:t>
            </w:r>
            <w:r w:rsidRPr="00B06C5B">
              <w:rPr>
                <w:b/>
                <w:bCs/>
                <w:i/>
                <w:iCs/>
                <w:sz w:val="16"/>
                <w:szCs w:val="20"/>
              </w:rPr>
              <w:t>organisatiestructuur</w:t>
            </w:r>
            <w:r w:rsidRPr="00B06C5B">
              <w:rPr>
                <w:sz w:val="16"/>
                <w:szCs w:val="20"/>
              </w:rPr>
              <w:t xml:space="preserve">; </w:t>
            </w:r>
          </w:p>
          <w:p w14:paraId="6D8DCF07" w14:textId="2F754177" w:rsidR="00515C0B" w:rsidRPr="00B06C5B" w:rsidRDefault="00515C0B" w:rsidP="00515C0B">
            <w:pPr>
              <w:pStyle w:val="Lijstalinea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B06C5B">
              <w:rPr>
                <w:sz w:val="16"/>
                <w:szCs w:val="20"/>
              </w:rPr>
              <w:t xml:space="preserve">Het systeem actief door minimaal </w:t>
            </w:r>
            <w:r w:rsidRPr="00B06C5B">
              <w:rPr>
                <w:b/>
                <w:bCs/>
                <w:i/>
                <w:iCs/>
                <w:sz w:val="16"/>
                <w:szCs w:val="20"/>
              </w:rPr>
              <w:t>150</w:t>
            </w:r>
            <w:r w:rsidR="00F011B3" w:rsidRPr="00B06C5B">
              <w:rPr>
                <w:sz w:val="16"/>
                <w:szCs w:val="20"/>
              </w:rPr>
              <w:t xml:space="preserve"> </w:t>
            </w:r>
            <w:r w:rsidRPr="00B06C5B">
              <w:rPr>
                <w:b/>
                <w:bCs/>
                <w:i/>
                <w:iCs/>
                <w:sz w:val="16"/>
                <w:szCs w:val="20"/>
              </w:rPr>
              <w:t>medewerkers</w:t>
            </w:r>
            <w:r w:rsidRPr="00B06C5B">
              <w:rPr>
                <w:sz w:val="16"/>
                <w:szCs w:val="20"/>
              </w:rPr>
              <w:t xml:space="preserve"> is gebruikt; </w:t>
            </w:r>
          </w:p>
          <w:p w14:paraId="7D5048AA" w14:textId="1028B970" w:rsidR="008361F7" w:rsidRPr="00B06C5B" w:rsidRDefault="00515C0B" w:rsidP="008361F7">
            <w:pPr>
              <w:pStyle w:val="Lijstalinea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  <w:shd w:val="clear" w:color="auto" w:fill="auto"/>
              </w:rPr>
            </w:pPr>
            <w:r w:rsidRPr="00B06C5B">
              <w:rPr>
                <w:sz w:val="16"/>
                <w:szCs w:val="20"/>
              </w:rPr>
              <w:t xml:space="preserve">In het systeem minimaal </w:t>
            </w:r>
            <w:r w:rsidRPr="00B06C5B">
              <w:rPr>
                <w:b/>
                <w:bCs/>
                <w:i/>
                <w:iCs/>
                <w:sz w:val="16"/>
                <w:szCs w:val="20"/>
              </w:rPr>
              <w:t>7.000 inkoopfacturen</w:t>
            </w:r>
            <w:r w:rsidRPr="00B06C5B">
              <w:rPr>
                <w:sz w:val="16"/>
                <w:szCs w:val="20"/>
              </w:rPr>
              <w:t xml:space="preserve"> per jaar werden verwerkt. </w:t>
            </w:r>
          </w:p>
        </w:tc>
      </w:tr>
      <w:tr w:rsidR="008361F7" w14:paraId="694DB13D" w14:textId="77777777" w:rsidTr="008361F7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D1BE5AB" w14:textId="77777777" w:rsidR="008361F7" w:rsidRDefault="008361F7" w:rsidP="008361F7"/>
        </w:tc>
        <w:tc>
          <w:tcPr>
            <w:tcW w:w="7790" w:type="dxa"/>
            <w:gridSpan w:val="4"/>
          </w:tcPr>
          <w:p w14:paraId="0246984F" w14:textId="46878A48" w:rsidR="008361F7" w:rsidRPr="008361F7" w:rsidRDefault="008361F7" w:rsidP="008361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 xml:space="preserve">&lt;Voeg hier uw beschrijving toe van de referentieopdracht. Hieruit moet duidelijk blijken </w:t>
            </w:r>
            <w:r w:rsidRPr="008C1CB0">
              <w:rPr>
                <w:i/>
                <w:iCs/>
              </w:rPr>
              <w:t>dat aan de kerncompetentie wordt</w:t>
            </w:r>
            <w:r w:rsidRPr="008361F7">
              <w:rPr>
                <w:i/>
                <w:iCs/>
              </w:rPr>
              <w:t xml:space="preserve"> voldaan.</w:t>
            </w:r>
            <w:r w:rsidR="00B618E5">
              <w:rPr>
                <w:i/>
                <w:iCs/>
              </w:rPr>
              <w:t xml:space="preserve"> De minimale vereiste aantallen/kenmerken dienen duidelijk vermeld te worden</w:t>
            </w:r>
            <w:r w:rsidR="006D73DD">
              <w:rPr>
                <w:i/>
                <w:iCs/>
              </w:rPr>
              <w:t>.</w:t>
            </w:r>
            <w:r w:rsidRPr="008361F7">
              <w:rPr>
                <w:i/>
                <w:iCs/>
              </w:rPr>
              <w:t xml:space="preserve"> Vervang deze tekst voor uw referentiebeschrijving.&gt;</w:t>
            </w:r>
          </w:p>
        </w:tc>
      </w:tr>
    </w:tbl>
    <w:p w14:paraId="6495673F" w14:textId="77777777" w:rsidR="00383D36" w:rsidRDefault="00383D36" w:rsidP="00BE007B"/>
    <w:p w14:paraId="52A6D6EB" w14:textId="77777777" w:rsidR="00BE007B" w:rsidRPr="00BE007B" w:rsidRDefault="00BE007B" w:rsidP="00287217">
      <w:pPr>
        <w:spacing w:before="0" w:after="160" w:line="259" w:lineRule="auto"/>
      </w:pPr>
    </w:p>
    <w:sectPr w:rsidR="00BE007B" w:rsidRPr="00BE007B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90F74" w14:textId="77777777" w:rsidR="00664389" w:rsidRDefault="00664389" w:rsidP="00F43396">
      <w:pPr>
        <w:spacing w:line="240" w:lineRule="auto"/>
      </w:pPr>
      <w:r>
        <w:separator/>
      </w:r>
    </w:p>
    <w:p w14:paraId="5412A3AA" w14:textId="77777777" w:rsidR="00664389" w:rsidRDefault="00664389"/>
  </w:endnote>
  <w:endnote w:type="continuationSeparator" w:id="0">
    <w:p w14:paraId="0C6BC976" w14:textId="77777777" w:rsidR="00664389" w:rsidRDefault="00664389" w:rsidP="00F43396">
      <w:pPr>
        <w:spacing w:line="240" w:lineRule="auto"/>
      </w:pPr>
      <w:r>
        <w:continuationSeparator/>
      </w:r>
    </w:p>
    <w:p w14:paraId="1E1C6FE3" w14:textId="77777777" w:rsidR="00664389" w:rsidRDefault="006643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B83B1" w14:textId="3A75A9D0" w:rsidR="005E0AE7" w:rsidRPr="001B54E4" w:rsidRDefault="001B54E4" w:rsidP="005E0AE7">
    <w:pPr>
      <w:pStyle w:val="Voettekst"/>
      <w:rPr>
        <w:rStyle w:val="Sjabloontekst"/>
        <w:shd w:val="clear" w:color="auto" w:fill="auto"/>
      </w:rPr>
    </w:pPr>
    <w:bookmarkStart w:id="0" w:name="_Hlk123656295"/>
    <w:r w:rsidRPr="001B54E4">
      <w:rPr>
        <w:rStyle w:val="Sjabloontekst"/>
        <w:shd w:val="clear" w:color="auto" w:fill="auto"/>
      </w:rPr>
      <w:t>Veiligheidsregio Amsterdam-Amstelland</w:t>
    </w:r>
  </w:p>
  <w:p w14:paraId="56A7E0A9" w14:textId="0B7CF814" w:rsidR="00BE15F7" w:rsidRPr="005E0AE7" w:rsidRDefault="001B54E4" w:rsidP="005E0AE7">
    <w:pPr>
      <w:pStyle w:val="Voettekst"/>
    </w:pPr>
    <w:r w:rsidRPr="005B1F4C">
      <w:rPr>
        <w:rStyle w:val="Sjabloontekst"/>
        <w:shd w:val="clear" w:color="auto" w:fill="auto"/>
      </w:rPr>
      <w:t>Financi</w:t>
    </w:r>
    <w:r w:rsidR="005B1F4C" w:rsidRPr="005B1F4C">
      <w:rPr>
        <w:rStyle w:val="Sjabloontekst"/>
        <w:shd w:val="clear" w:color="auto" w:fill="auto"/>
      </w:rPr>
      <w:t>ële</w:t>
    </w:r>
    <w:r w:rsidR="005B1F4C">
      <w:t xml:space="preserve"> applicatie</w:t>
    </w:r>
    <w:r w:rsidR="00BB2D8C">
      <w:t xml:space="preserve"> </w:t>
    </w:r>
    <w:proofErr w:type="spellStart"/>
    <w:r w:rsidR="00BB2D8C">
      <w:t>VrAA</w:t>
    </w:r>
    <w:proofErr w:type="spellEnd"/>
    <w:r w:rsidR="005E0AE7" w:rsidRPr="001B54E4">
      <w:ptab w:relativeTo="margin" w:alignment="right" w:leader="none"/>
    </w:r>
    <w:r w:rsidR="005E0AE7" w:rsidRPr="001B54E4">
      <w:t>pagina</w:t>
    </w:r>
    <w:r w:rsidR="005E0AE7" w:rsidRPr="00582707">
      <w:t xml:space="preserve">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837DC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A291B82" wp14:editId="4611444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1818899D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757A3D" wp14:editId="78DF4834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0A33DD4E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38B3959D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5C7F85B2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A4317" w14:textId="77777777" w:rsidR="00664389" w:rsidRDefault="00664389" w:rsidP="00F43396">
      <w:pPr>
        <w:spacing w:line="240" w:lineRule="auto"/>
      </w:pPr>
      <w:r>
        <w:separator/>
      </w:r>
    </w:p>
    <w:p w14:paraId="173C7A49" w14:textId="77777777" w:rsidR="00664389" w:rsidRDefault="00664389"/>
  </w:footnote>
  <w:footnote w:type="continuationSeparator" w:id="0">
    <w:p w14:paraId="630CC0D4" w14:textId="77777777" w:rsidR="00664389" w:rsidRDefault="00664389" w:rsidP="00F43396">
      <w:pPr>
        <w:spacing w:line="240" w:lineRule="auto"/>
      </w:pPr>
      <w:r>
        <w:continuationSeparator/>
      </w:r>
    </w:p>
    <w:p w14:paraId="7B4E6CDD" w14:textId="77777777" w:rsidR="00664389" w:rsidRDefault="006643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4B78F" w14:textId="1E0041E5" w:rsidR="00CC2EDF" w:rsidRDefault="00A80353" w:rsidP="00CC2EDF">
    <w:pPr>
      <w:pStyle w:val="Koptekst"/>
      <w:jc w:val="right"/>
    </w:pPr>
    <w:r>
      <w:rPr>
        <w:noProof/>
      </w:rPr>
      <w:drawing>
        <wp:inline distT="0" distB="0" distL="0" distR="0" wp14:anchorId="0AECA1D2" wp14:editId="042E560E">
          <wp:extent cx="723900" cy="726440"/>
          <wp:effectExtent l="0" t="0" r="0" b="0"/>
          <wp:docPr id="1059242500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42500" name="Graphic 1059242500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r="68531"/>
                  <a:stretch/>
                </pic:blipFill>
                <pic:spPr bwMode="auto">
                  <a:xfrm>
                    <a:off x="0" y="0"/>
                    <a:ext cx="727315" cy="7298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902C57C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314F1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399640701" o:spid="_x0000_i1026" type="#_x0000_t75" style="width:25.5pt;height:25.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F4F50"/>
    <w:multiLevelType w:val="hybridMultilevel"/>
    <w:tmpl w:val="B5AC078A"/>
    <w:lvl w:ilvl="0" w:tplc="0D04D0DA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0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6"/>
  </w:num>
  <w:num w:numId="4" w16cid:durableId="1499495085">
    <w:abstractNumId w:val="20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9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7"/>
  </w:num>
  <w:num w:numId="17" w16cid:durableId="82649652">
    <w:abstractNumId w:val="18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  <w:num w:numId="21" w16cid:durableId="17185082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5DF"/>
    <w:rsid w:val="00033DEA"/>
    <w:rsid w:val="00036339"/>
    <w:rsid w:val="0006298E"/>
    <w:rsid w:val="000806DE"/>
    <w:rsid w:val="000973B9"/>
    <w:rsid w:val="000A3BC0"/>
    <w:rsid w:val="000C23BF"/>
    <w:rsid w:val="000E1DC5"/>
    <w:rsid w:val="000E31D5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3F53"/>
    <w:rsid w:val="001B54E4"/>
    <w:rsid w:val="001D30CC"/>
    <w:rsid w:val="002042F8"/>
    <w:rsid w:val="00220FA5"/>
    <w:rsid w:val="002463ED"/>
    <w:rsid w:val="00257281"/>
    <w:rsid w:val="00287217"/>
    <w:rsid w:val="002B2294"/>
    <w:rsid w:val="002D78DF"/>
    <w:rsid w:val="002E5242"/>
    <w:rsid w:val="0033034E"/>
    <w:rsid w:val="00361DDA"/>
    <w:rsid w:val="0036251E"/>
    <w:rsid w:val="00373E5F"/>
    <w:rsid w:val="00383D36"/>
    <w:rsid w:val="003936EB"/>
    <w:rsid w:val="00394500"/>
    <w:rsid w:val="003B5658"/>
    <w:rsid w:val="00400F5C"/>
    <w:rsid w:val="004558EC"/>
    <w:rsid w:val="00473B9B"/>
    <w:rsid w:val="004A3B3D"/>
    <w:rsid w:val="004B1D75"/>
    <w:rsid w:val="004B6F34"/>
    <w:rsid w:val="004D5925"/>
    <w:rsid w:val="004E3E2D"/>
    <w:rsid w:val="005069C2"/>
    <w:rsid w:val="00515C0B"/>
    <w:rsid w:val="005169ED"/>
    <w:rsid w:val="00551DF0"/>
    <w:rsid w:val="00582707"/>
    <w:rsid w:val="00591D73"/>
    <w:rsid w:val="005A69D4"/>
    <w:rsid w:val="005B1F4C"/>
    <w:rsid w:val="005E0AE7"/>
    <w:rsid w:val="005F0BC4"/>
    <w:rsid w:val="006077FB"/>
    <w:rsid w:val="00611663"/>
    <w:rsid w:val="00623CC3"/>
    <w:rsid w:val="00664389"/>
    <w:rsid w:val="00692CF3"/>
    <w:rsid w:val="006B4D69"/>
    <w:rsid w:val="006C1A3E"/>
    <w:rsid w:val="006D73DD"/>
    <w:rsid w:val="006E79C5"/>
    <w:rsid w:val="006F4B6F"/>
    <w:rsid w:val="007040CA"/>
    <w:rsid w:val="00713A05"/>
    <w:rsid w:val="00747153"/>
    <w:rsid w:val="007570FB"/>
    <w:rsid w:val="00770E2F"/>
    <w:rsid w:val="0078250F"/>
    <w:rsid w:val="007D03F4"/>
    <w:rsid w:val="008361F7"/>
    <w:rsid w:val="00837DF6"/>
    <w:rsid w:val="0084081B"/>
    <w:rsid w:val="00847B53"/>
    <w:rsid w:val="008553A8"/>
    <w:rsid w:val="0086276B"/>
    <w:rsid w:val="00865369"/>
    <w:rsid w:val="008A353C"/>
    <w:rsid w:val="008B3520"/>
    <w:rsid w:val="008C1CB0"/>
    <w:rsid w:val="008D55DF"/>
    <w:rsid w:val="008D791A"/>
    <w:rsid w:val="008E0AE2"/>
    <w:rsid w:val="00962FF4"/>
    <w:rsid w:val="00975EFB"/>
    <w:rsid w:val="009B536F"/>
    <w:rsid w:val="009C1EA2"/>
    <w:rsid w:val="00A34D04"/>
    <w:rsid w:val="00A557DC"/>
    <w:rsid w:val="00A56C24"/>
    <w:rsid w:val="00A75473"/>
    <w:rsid w:val="00A80353"/>
    <w:rsid w:val="00AA2951"/>
    <w:rsid w:val="00AA3220"/>
    <w:rsid w:val="00AC4FD5"/>
    <w:rsid w:val="00AE0D92"/>
    <w:rsid w:val="00B06C5B"/>
    <w:rsid w:val="00B618E5"/>
    <w:rsid w:val="00B67462"/>
    <w:rsid w:val="00B81E58"/>
    <w:rsid w:val="00BB03E5"/>
    <w:rsid w:val="00BB2D8C"/>
    <w:rsid w:val="00BC57FA"/>
    <w:rsid w:val="00BE007B"/>
    <w:rsid w:val="00BE0CF1"/>
    <w:rsid w:val="00BE15F7"/>
    <w:rsid w:val="00C243DA"/>
    <w:rsid w:val="00C3283F"/>
    <w:rsid w:val="00C44269"/>
    <w:rsid w:val="00C75665"/>
    <w:rsid w:val="00C90DFA"/>
    <w:rsid w:val="00CA719C"/>
    <w:rsid w:val="00CB22E9"/>
    <w:rsid w:val="00CB2373"/>
    <w:rsid w:val="00CB7B0B"/>
    <w:rsid w:val="00CC2EDF"/>
    <w:rsid w:val="00D034A6"/>
    <w:rsid w:val="00D34A8C"/>
    <w:rsid w:val="00D63554"/>
    <w:rsid w:val="00D65927"/>
    <w:rsid w:val="00D678CA"/>
    <w:rsid w:val="00DC10C4"/>
    <w:rsid w:val="00DE042D"/>
    <w:rsid w:val="00DE2033"/>
    <w:rsid w:val="00E010FD"/>
    <w:rsid w:val="00E0284C"/>
    <w:rsid w:val="00E2279A"/>
    <w:rsid w:val="00E261D8"/>
    <w:rsid w:val="00E42998"/>
    <w:rsid w:val="00E503EE"/>
    <w:rsid w:val="00E50A72"/>
    <w:rsid w:val="00E54A3D"/>
    <w:rsid w:val="00E634F1"/>
    <w:rsid w:val="00E72D32"/>
    <w:rsid w:val="00E967F6"/>
    <w:rsid w:val="00EA4C23"/>
    <w:rsid w:val="00EB40F0"/>
    <w:rsid w:val="00EC4294"/>
    <w:rsid w:val="00F011B3"/>
    <w:rsid w:val="00F42D00"/>
    <w:rsid w:val="00F43396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7E9F5864"/>
  <w15:chartTrackingRefBased/>
  <w15:docId w15:val="{344F3BB8-6D9C-4993-8816-EA77783D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paragraph" w:styleId="Revisie">
    <w:name w:val="Revision"/>
    <w:hidden/>
    <w:uiPriority w:val="99"/>
    <w:semiHidden/>
    <w:rsid w:val="006C1A3E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sCornelissen\Tender%20People\Bedrijfsvoering%20-%20Documenten\Toolkit%20TP\07%20Bijlage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695691B653E749953172BA6DA8191F" ma:contentTypeVersion="12" ma:contentTypeDescription="Een nieuw document maken." ma:contentTypeScope="" ma:versionID="a4784dd3772769f3e651adf3bddcc05c">
  <xsd:schema xmlns:xsd="http://www.w3.org/2001/XMLSchema" xmlns:xs="http://www.w3.org/2001/XMLSchema" xmlns:p="http://schemas.microsoft.com/office/2006/metadata/properties" xmlns:ns2="696f1bd7-d9e3-4677-9831-278e3aad93b4" xmlns:ns3="c64fecbb-1954-4030-8120-5d79bf625a24" targetNamespace="http://schemas.microsoft.com/office/2006/metadata/properties" ma:root="true" ma:fieldsID="a2eda93d6d6dfbbe8b35fac00b94a5d1" ns2:_="" ns3:_="">
    <xsd:import namespace="696f1bd7-d9e3-4677-9831-278e3aad93b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1bd7-d9e3-4677-9831-278e3aad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6f1bd7-d9e3-4677-9831-278e3aad93b4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0D376E-6FC1-483A-8984-1848FB147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f1bd7-d9e3-4677-9831-278e3aad93b4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  <ds:schemaRef ds:uri="696f1bd7-d9e3-4677-9831-278e3aad93b4"/>
    <ds:schemaRef ds:uri="c64fecbb-1954-4030-8120-5d79bf625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</Template>
  <TotalTime>2</TotalTime>
  <Pages>2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Cornelissen</dc:creator>
  <cp:keywords/>
  <dc:description/>
  <cp:lastModifiedBy>Jordi Gremmen</cp:lastModifiedBy>
  <cp:revision>17</cp:revision>
  <cp:lastPrinted>2019-10-11T13:40:00Z</cp:lastPrinted>
  <dcterms:created xsi:type="dcterms:W3CDTF">2025-05-15T07:57:00Z</dcterms:created>
  <dcterms:modified xsi:type="dcterms:W3CDTF">2025-05-15T11:14:00Z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0x01010049695691B653E749953172BA6DA8191F</vt:lpwstr>
  </property>
  <property fmtid="{D5CDD505-2E9C-101B-9397-08002B2CF9AE}" pid="3" name="MediaServiceImageTags">
    <vt:lpwstr/>
  </property>
</Properties>
</file>