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2A719" w14:textId="40357617" w:rsidR="00CB2373" w:rsidRDefault="003E0FB6" w:rsidP="003D4806">
      <w:pPr>
        <w:pStyle w:val="Kop1"/>
        <w:rPr>
          <w:rStyle w:val="Sjabloontekst"/>
        </w:rPr>
      </w:pPr>
      <w:r w:rsidRPr="00657B7D">
        <w:rPr>
          <w:sz w:val="24"/>
          <w:szCs w:val="28"/>
        </w:rPr>
        <w:t>Bijlage</w:t>
      </w:r>
      <w:r w:rsidR="001F6119">
        <w:rPr>
          <w:sz w:val="24"/>
          <w:szCs w:val="28"/>
        </w:rPr>
        <w:t xml:space="preserve"> </w:t>
      </w:r>
      <w:r w:rsidR="00A95588">
        <w:rPr>
          <w:sz w:val="24"/>
          <w:szCs w:val="28"/>
        </w:rPr>
        <w:t>6</w:t>
      </w:r>
      <w:r w:rsidRPr="00657B7D">
        <w:rPr>
          <w:sz w:val="24"/>
          <w:szCs w:val="28"/>
        </w:rPr>
        <w:t xml:space="preserve"> - </w:t>
      </w:r>
      <w:r w:rsidR="003D4806" w:rsidRPr="00657B7D">
        <w:rPr>
          <w:sz w:val="24"/>
          <w:szCs w:val="28"/>
        </w:rPr>
        <w:t>Checklist voor</w:t>
      </w:r>
      <w:r w:rsidR="001F6119">
        <w:rPr>
          <w:sz w:val="24"/>
          <w:szCs w:val="28"/>
        </w:rPr>
        <w:t xml:space="preserve"> aanmelding</w:t>
      </w:r>
    </w:p>
    <w:p w14:paraId="6AF1445E" w14:textId="315240D5" w:rsidR="002477B7" w:rsidRPr="002477B7" w:rsidRDefault="002477B7" w:rsidP="002477B7">
      <w:r w:rsidRPr="00657B7D">
        <w:t>Deze bijlage is er voor de</w:t>
      </w:r>
      <w:r w:rsidR="001F6119">
        <w:t xml:space="preserve"> aanmelder</w:t>
      </w:r>
      <w:r w:rsidRPr="00657B7D">
        <w:t xml:space="preserve"> om te zorgen dat alle documenten op het juiste moment worden ingediend.</w:t>
      </w:r>
      <w:r>
        <w:t xml:space="preserve"> Voor de vereisten van de</w:t>
      </w:r>
      <w:r w:rsidR="00050390">
        <w:t xml:space="preserve"> </w:t>
      </w:r>
      <w:r>
        <w:t xml:space="preserve">documenten wordt verwezen naar de </w:t>
      </w:r>
      <w:r w:rsidRPr="001F6119">
        <w:t>selectieleidraad</w:t>
      </w:r>
      <w:r w:rsidR="005428D5">
        <w:t>.</w:t>
      </w:r>
    </w:p>
    <w:tbl>
      <w:tblPr>
        <w:tblStyle w:val="Rastertabel1licht-Accent1"/>
        <w:tblpPr w:leftFromText="141" w:rightFromText="141" w:vertAnchor="page" w:horzAnchor="margin" w:tblpXSpec="center" w:tblpY="3537"/>
        <w:tblW w:w="10485" w:type="dxa"/>
        <w:tblLook w:val="04A0" w:firstRow="1" w:lastRow="0" w:firstColumn="1" w:lastColumn="0" w:noHBand="0" w:noVBand="1"/>
      </w:tblPr>
      <w:tblGrid>
        <w:gridCol w:w="559"/>
        <w:gridCol w:w="3504"/>
        <w:gridCol w:w="1962"/>
        <w:gridCol w:w="1965"/>
        <w:gridCol w:w="2495"/>
      </w:tblGrid>
      <w:tr w:rsidR="000A64D4" w:rsidRPr="00C43C2B" w14:paraId="60AAEB38" w14:textId="77777777" w:rsidTr="001548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14:paraId="44D8C5A1" w14:textId="77777777" w:rsidR="0057750F" w:rsidRPr="00C43C2B" w:rsidRDefault="0057750F" w:rsidP="00154845"/>
        </w:tc>
        <w:tc>
          <w:tcPr>
            <w:tcW w:w="3504" w:type="dxa"/>
          </w:tcPr>
          <w:p w14:paraId="4B229884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Onderwerp</w:t>
            </w:r>
          </w:p>
        </w:tc>
        <w:tc>
          <w:tcPr>
            <w:tcW w:w="1962" w:type="dxa"/>
          </w:tcPr>
          <w:p w14:paraId="0941D06E" w14:textId="77777777" w:rsidR="0057750F" w:rsidRPr="00C43C2B" w:rsidRDefault="002F45C9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Template ja/nee</w:t>
            </w:r>
            <w:r w:rsidR="0057750F" w:rsidRPr="00C43C2B">
              <w:t xml:space="preserve"> </w:t>
            </w:r>
          </w:p>
        </w:tc>
        <w:tc>
          <w:tcPr>
            <w:tcW w:w="1965" w:type="dxa"/>
          </w:tcPr>
          <w:p w14:paraId="3CE5C296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Rechtsgeldig ondertekenen ja/nee</w:t>
            </w:r>
          </w:p>
        </w:tc>
        <w:tc>
          <w:tcPr>
            <w:tcW w:w="2495" w:type="dxa"/>
          </w:tcPr>
          <w:p w14:paraId="5566B7ED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Wanneer in te dienen</w:t>
            </w:r>
          </w:p>
        </w:tc>
      </w:tr>
      <w:tr w:rsidR="000A64D4" w:rsidRPr="00C43C2B" w14:paraId="313C5D5F" w14:textId="77777777" w:rsidTr="00154845">
        <w:sdt>
          <w:sdtPr>
            <w:id w:val="-312100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180EA14E" w14:textId="77777777" w:rsidR="0057750F" w:rsidRPr="00C43C2B" w:rsidRDefault="00E624D8" w:rsidP="00154845">
                <w:r w:rsidRPr="00E624D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044EFEA3" w14:textId="77777777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Uniform Europees Aanbestedingsdocument (UEA)</w:t>
            </w:r>
          </w:p>
        </w:tc>
        <w:tc>
          <w:tcPr>
            <w:tcW w:w="1962" w:type="dxa"/>
          </w:tcPr>
          <w:p w14:paraId="658B69C3" w14:textId="63E5518C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>ijlage</w:t>
            </w:r>
            <w:r w:rsidR="001F6119">
              <w:t xml:space="preserve"> </w:t>
            </w:r>
            <w:r w:rsidR="009D2357">
              <w:t>1</w:t>
            </w:r>
          </w:p>
        </w:tc>
        <w:tc>
          <w:tcPr>
            <w:tcW w:w="1965" w:type="dxa"/>
          </w:tcPr>
          <w:p w14:paraId="306540AC" w14:textId="5C9DE186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376ED05D" w14:textId="3BEEFB66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 xml:space="preserve">Bij </w:t>
            </w:r>
            <w:r w:rsidR="001F6119">
              <w:t>aanmelding</w:t>
            </w:r>
          </w:p>
        </w:tc>
      </w:tr>
      <w:tr w:rsidR="000A64D4" w:rsidRPr="00C43C2B" w14:paraId="2109608A" w14:textId="77777777" w:rsidTr="00154845">
        <w:sdt>
          <w:sdtPr>
            <w:rPr>
              <w:rFonts w:ascii="MS Gothic" w:eastAsia="MS Gothic" w:hAnsi="MS Gothic"/>
            </w:rPr>
            <w:id w:val="572781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73D6DA54" w14:textId="77777777" w:rsidR="00205380" w:rsidRPr="00711C38" w:rsidRDefault="00711C38" w:rsidP="00154845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1482BA09" w14:textId="77777777" w:rsidR="00205380" w:rsidRPr="00C43C2B" w:rsidRDefault="0020538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3224">
              <w:rPr>
                <w:rStyle w:val="Intensievebenadrukking"/>
              </w:rPr>
              <w:t>Indien van toepassing:</w:t>
            </w:r>
            <w:r w:rsidRPr="00C43C2B">
              <w:t xml:space="preserve"> UEA onderaannemer/</w:t>
            </w:r>
            <w:proofErr w:type="spellStart"/>
            <w:r w:rsidRPr="00C43C2B">
              <w:t>combinant</w:t>
            </w:r>
            <w:proofErr w:type="spellEnd"/>
          </w:p>
        </w:tc>
        <w:tc>
          <w:tcPr>
            <w:tcW w:w="1962" w:type="dxa"/>
          </w:tcPr>
          <w:p w14:paraId="7627A5EF" w14:textId="2BB6E8AB" w:rsidR="00205380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>ijlage</w:t>
            </w:r>
            <w:r w:rsidR="001F6119">
              <w:t xml:space="preserve"> </w:t>
            </w:r>
            <w:r w:rsidR="009D2357">
              <w:t>1</w:t>
            </w:r>
          </w:p>
        </w:tc>
        <w:tc>
          <w:tcPr>
            <w:tcW w:w="1965" w:type="dxa"/>
          </w:tcPr>
          <w:p w14:paraId="6A15CAA4" w14:textId="5D2B2E59" w:rsidR="00205380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610BE97E" w14:textId="2E342DEE" w:rsidR="00205380" w:rsidRPr="001F6119" w:rsidRDefault="001F6119" w:rsidP="001F6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Bij </w:t>
            </w:r>
            <w:r w:rsidR="00117398" w:rsidRPr="001F6119">
              <w:t>aanmelding</w:t>
            </w:r>
          </w:p>
        </w:tc>
      </w:tr>
      <w:tr w:rsidR="00524F76" w:rsidRPr="00C43C2B" w14:paraId="3491CFF2" w14:textId="77777777" w:rsidTr="001548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14:paraId="4D7AFD5F" w14:textId="77777777" w:rsidR="00524F76" w:rsidRDefault="00524F76" w:rsidP="00524F76">
            <w:pPr>
              <w:rPr>
                <w:rFonts w:ascii="MS Gothic" w:eastAsia="MS Gothic" w:hAnsi="MS Gothic"/>
              </w:rPr>
            </w:pPr>
          </w:p>
        </w:tc>
        <w:tc>
          <w:tcPr>
            <w:tcW w:w="3504" w:type="dxa"/>
          </w:tcPr>
          <w:p w14:paraId="025713F6" w14:textId="32E7CFC3" w:rsidR="00524F76" w:rsidRPr="00A43224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ievebenadrukking"/>
              </w:rPr>
            </w:pPr>
            <w:r w:rsidRPr="00A43224">
              <w:rPr>
                <w:rStyle w:val="Intensievebenadrukking"/>
              </w:rPr>
              <w:t>Indien van toepassing:</w:t>
            </w:r>
            <w:r w:rsidRPr="00C43C2B">
              <w:t xml:space="preserve"> uitvoeringsverklaring onderaannemer</w:t>
            </w:r>
          </w:p>
        </w:tc>
        <w:tc>
          <w:tcPr>
            <w:tcW w:w="1962" w:type="dxa"/>
          </w:tcPr>
          <w:p w14:paraId="61A56DCD" w14:textId="50DDA603" w:rsidR="00524F76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bijlage 2</w:t>
            </w:r>
          </w:p>
        </w:tc>
        <w:tc>
          <w:tcPr>
            <w:tcW w:w="1965" w:type="dxa"/>
          </w:tcPr>
          <w:p w14:paraId="22723C7A" w14:textId="65EAB6B9" w:rsidR="00524F76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1386C720" w14:textId="7F4D7B41" w:rsidR="00524F76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Bij aanmelding</w:t>
            </w:r>
          </w:p>
        </w:tc>
      </w:tr>
      <w:tr w:rsidR="00524F76" w:rsidRPr="00C43C2B" w14:paraId="56B9477F" w14:textId="77777777" w:rsidTr="00154845">
        <w:sdt>
          <w:sdtPr>
            <w:rPr>
              <w:rFonts w:ascii="MS Gothic" w:eastAsia="MS Gothic" w:hAnsi="MS Gothic"/>
            </w:rPr>
            <w:id w:val="1220787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7FC958D5" w14:textId="77777777" w:rsidR="00524F76" w:rsidRPr="00711C38" w:rsidRDefault="00524F76" w:rsidP="00524F76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6A61E740" w14:textId="77777777" w:rsidR="00524F76" w:rsidRPr="00C43C2B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Verklaring sanctiepakket Russische partijen</w:t>
            </w:r>
          </w:p>
        </w:tc>
        <w:tc>
          <w:tcPr>
            <w:tcW w:w="1962" w:type="dxa"/>
          </w:tcPr>
          <w:p w14:paraId="48F17677" w14:textId="48DE5062" w:rsidR="00524F76" w:rsidRPr="00C43C2B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bijlage 3</w:t>
            </w:r>
          </w:p>
        </w:tc>
        <w:tc>
          <w:tcPr>
            <w:tcW w:w="1965" w:type="dxa"/>
          </w:tcPr>
          <w:p w14:paraId="725A8280" w14:textId="77777777" w:rsidR="00524F76" w:rsidRPr="00C43C2B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154D6F73" w14:textId="2712D3A6" w:rsidR="00524F76" w:rsidRPr="00C43C2B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 xml:space="preserve">Bij </w:t>
            </w:r>
            <w:r>
              <w:t xml:space="preserve">aanmelding </w:t>
            </w:r>
          </w:p>
        </w:tc>
      </w:tr>
      <w:tr w:rsidR="00524F76" w:rsidRPr="00C43C2B" w14:paraId="6E071171" w14:textId="77777777" w:rsidTr="00154845">
        <w:sdt>
          <w:sdtPr>
            <w:rPr>
              <w:rFonts w:ascii="MS Gothic" w:eastAsia="MS Gothic" w:hAnsi="MS Gothic"/>
            </w:rPr>
            <w:id w:val="1974872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022FE2B6" w14:textId="590A983C" w:rsidR="00524F76" w:rsidRDefault="00524F76" w:rsidP="00524F76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02191D1D" w14:textId="22809AD6" w:rsidR="00524F76" w:rsidRPr="00C43C2B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Opgave referentieopdrachten</w:t>
            </w:r>
            <w:r>
              <w:t xml:space="preserve"> kerncompetenties (</w:t>
            </w:r>
            <w:r w:rsidRPr="00FA34BE">
              <w:rPr>
                <w:b/>
                <w:bCs/>
              </w:rPr>
              <w:t>LET OP</w:t>
            </w:r>
            <w:r>
              <w:t>: één formulier per opgegeven referentie)</w:t>
            </w:r>
          </w:p>
        </w:tc>
        <w:tc>
          <w:tcPr>
            <w:tcW w:w="1962" w:type="dxa"/>
          </w:tcPr>
          <w:p w14:paraId="187E8F79" w14:textId="37FD8FC9" w:rsidR="00524F76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bijlage 4</w:t>
            </w:r>
          </w:p>
        </w:tc>
        <w:tc>
          <w:tcPr>
            <w:tcW w:w="1965" w:type="dxa"/>
          </w:tcPr>
          <w:p w14:paraId="4A52C654" w14:textId="399BA23E" w:rsidR="00524F76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648F71A1" w14:textId="6B240AB3" w:rsidR="00524F76" w:rsidRPr="00C43C2B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Bij aanmelding</w:t>
            </w:r>
          </w:p>
        </w:tc>
      </w:tr>
      <w:tr w:rsidR="00524F76" w:rsidRPr="00C43C2B" w14:paraId="350AEDC5" w14:textId="77777777" w:rsidTr="00154845">
        <w:sdt>
          <w:sdtPr>
            <w:rPr>
              <w:rFonts w:ascii="MS Gothic" w:eastAsia="MS Gothic" w:hAnsi="MS Gothic"/>
            </w:rPr>
            <w:id w:val="658277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38ECB1A0" w14:textId="66DBBF28" w:rsidR="00524F76" w:rsidRDefault="00524F76" w:rsidP="00524F76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6B67064A" w14:textId="24A67FC6" w:rsidR="00524F76" w:rsidRPr="00C43C2B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Opgave referentieopdrachten</w:t>
            </w:r>
            <w:r>
              <w:t xml:space="preserve"> selectiecriteria (</w:t>
            </w:r>
            <w:r w:rsidRPr="00FA34BE">
              <w:rPr>
                <w:b/>
                <w:bCs/>
              </w:rPr>
              <w:t>LET OP</w:t>
            </w:r>
            <w:r>
              <w:t>: één formulier per opgegeven referentie)</w:t>
            </w:r>
          </w:p>
        </w:tc>
        <w:tc>
          <w:tcPr>
            <w:tcW w:w="1962" w:type="dxa"/>
          </w:tcPr>
          <w:p w14:paraId="6A692371" w14:textId="139E15DB" w:rsidR="00524F76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bijlage 5</w:t>
            </w:r>
          </w:p>
        </w:tc>
        <w:tc>
          <w:tcPr>
            <w:tcW w:w="1965" w:type="dxa"/>
          </w:tcPr>
          <w:p w14:paraId="5E8188E1" w14:textId="160ED102" w:rsidR="00524F76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2A6D0FFC" w14:textId="365D16AE" w:rsidR="00524F76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Bij aanmelding</w:t>
            </w:r>
          </w:p>
        </w:tc>
      </w:tr>
      <w:tr w:rsidR="00524F76" w:rsidRPr="00C43C2B" w14:paraId="35B5A406" w14:textId="77777777" w:rsidTr="00154845">
        <w:sdt>
          <w:sdtPr>
            <w:rPr>
              <w:rFonts w:ascii="MS Gothic" w:eastAsia="MS Gothic" w:hAnsi="MS Gothic"/>
            </w:rPr>
            <w:id w:val="3865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325DF45B" w14:textId="77777777" w:rsidR="00524F76" w:rsidRPr="00711C38" w:rsidRDefault="00524F76" w:rsidP="00524F76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59741D26" w14:textId="77777777" w:rsidR="00524F76" w:rsidRPr="00C43C2B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Gedragsverklaring aanbesteden (GVA)</w:t>
            </w:r>
          </w:p>
        </w:tc>
        <w:tc>
          <w:tcPr>
            <w:tcW w:w="1962" w:type="dxa"/>
          </w:tcPr>
          <w:p w14:paraId="568F2FB1" w14:textId="77777777" w:rsidR="00524F76" w:rsidRPr="00C43C2B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4E2580ED" w14:textId="77777777" w:rsidR="00524F76" w:rsidRPr="00C43C2B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0FCFE5F5" w14:textId="4C380BCE" w:rsidR="00524F76" w:rsidRPr="00C43C2B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Op eerste verzoek </w:t>
            </w:r>
          </w:p>
        </w:tc>
      </w:tr>
      <w:tr w:rsidR="00524F76" w:rsidRPr="00C43C2B" w14:paraId="1307B8DE" w14:textId="77777777" w:rsidTr="00154845">
        <w:sdt>
          <w:sdtPr>
            <w:rPr>
              <w:rFonts w:ascii="MS Gothic" w:eastAsia="MS Gothic" w:hAnsi="MS Gothic"/>
            </w:rPr>
            <w:id w:val="1499470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1462409E" w14:textId="77777777" w:rsidR="00524F76" w:rsidRPr="00711C38" w:rsidRDefault="00524F76" w:rsidP="00524F76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185596FD" w14:textId="77777777" w:rsidR="00524F76" w:rsidRPr="00C43C2B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Verklaring belastingdienst fiscale verplichtingen</w:t>
            </w:r>
          </w:p>
        </w:tc>
        <w:tc>
          <w:tcPr>
            <w:tcW w:w="1962" w:type="dxa"/>
          </w:tcPr>
          <w:p w14:paraId="268E141F" w14:textId="77777777" w:rsidR="00524F76" w:rsidRPr="00C43C2B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33A6A32F" w14:textId="77777777" w:rsidR="00524F76" w:rsidRPr="00C43C2B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1ACF0536" w14:textId="539D6E1A" w:rsidR="00524F76" w:rsidRPr="00C43C2B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Op eerste verzoek </w:t>
            </w:r>
          </w:p>
        </w:tc>
      </w:tr>
      <w:tr w:rsidR="00524F76" w:rsidRPr="00C43C2B" w14:paraId="0DFD020E" w14:textId="77777777" w:rsidTr="00154845">
        <w:sdt>
          <w:sdtPr>
            <w:rPr>
              <w:rFonts w:ascii="MS Gothic" w:eastAsia="MS Gothic" w:hAnsi="MS Gothic"/>
            </w:rPr>
            <w:id w:val="1020436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2A4BE4BB" w14:textId="77777777" w:rsidR="00524F76" w:rsidRPr="00711C38" w:rsidRDefault="00524F76" w:rsidP="00524F76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3C92A9BC" w14:textId="77777777" w:rsidR="00524F76" w:rsidRPr="00C43C2B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Uittreksel handelsregister/Kamer van Koophandel</w:t>
            </w:r>
          </w:p>
        </w:tc>
        <w:tc>
          <w:tcPr>
            <w:tcW w:w="1962" w:type="dxa"/>
          </w:tcPr>
          <w:p w14:paraId="618655EE" w14:textId="77777777" w:rsidR="00524F76" w:rsidRPr="00C43C2B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799B73FC" w14:textId="77777777" w:rsidR="00524F76" w:rsidRPr="00C43C2B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5BBD734C" w14:textId="50549972" w:rsidR="00524F76" w:rsidRPr="00C43C2B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Op eerste verzoek </w:t>
            </w:r>
          </w:p>
        </w:tc>
      </w:tr>
      <w:tr w:rsidR="00524F76" w:rsidRPr="00C43C2B" w14:paraId="2EBD270D" w14:textId="77777777" w:rsidTr="00154845">
        <w:sdt>
          <w:sdtPr>
            <w:rPr>
              <w:rFonts w:ascii="MS Gothic" w:eastAsia="MS Gothic" w:hAnsi="MS Gothic"/>
            </w:rPr>
            <w:id w:val="-1156838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3C864547" w14:textId="77777777" w:rsidR="00524F76" w:rsidRPr="00711C38" w:rsidRDefault="00524F76" w:rsidP="00524F76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061C7F6D" w14:textId="7607D97C" w:rsidR="00524F76" w:rsidRPr="00C43C2B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Bankverklaring</w:t>
            </w:r>
          </w:p>
        </w:tc>
        <w:tc>
          <w:tcPr>
            <w:tcW w:w="1962" w:type="dxa"/>
          </w:tcPr>
          <w:p w14:paraId="0E5128C8" w14:textId="77777777" w:rsidR="00524F76" w:rsidRPr="00C43C2B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5A962C43" w14:textId="77777777" w:rsidR="00524F76" w:rsidRPr="00C43C2B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4E2CFB9A" w14:textId="77777777" w:rsidR="00524F76" w:rsidRPr="00C43C2B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524F76" w:rsidRPr="00C43C2B" w14:paraId="6235FD09" w14:textId="77777777" w:rsidTr="00154845">
        <w:sdt>
          <w:sdtPr>
            <w:rPr>
              <w:rFonts w:ascii="MS Gothic" w:eastAsia="MS Gothic" w:hAnsi="MS Gothic"/>
            </w:rPr>
            <w:id w:val="1715083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298FEAFA" w14:textId="77777777" w:rsidR="00524F76" w:rsidRPr="00711C38" w:rsidRDefault="00524F76" w:rsidP="00524F76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113636B7" w14:textId="28E345D0" w:rsidR="00524F76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Verzekering</w:t>
            </w:r>
          </w:p>
        </w:tc>
        <w:tc>
          <w:tcPr>
            <w:tcW w:w="1962" w:type="dxa"/>
          </w:tcPr>
          <w:p w14:paraId="67DDBF4E" w14:textId="77777777" w:rsidR="00524F76" w:rsidRPr="00C43C2B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4100EF59" w14:textId="77777777" w:rsidR="00524F76" w:rsidRPr="00C43C2B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5BEB0545" w14:textId="77777777" w:rsidR="00524F76" w:rsidRPr="00C43C2B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524F76" w:rsidRPr="00C43C2B" w14:paraId="14F16090" w14:textId="77777777" w:rsidTr="00154845">
        <w:sdt>
          <w:sdtPr>
            <w:rPr>
              <w:rFonts w:ascii="MS Gothic" w:eastAsia="MS Gothic" w:hAnsi="MS Gothic"/>
            </w:rPr>
            <w:id w:val="2118330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7706DF7C" w14:textId="0B8E7F36" w:rsidR="00524F76" w:rsidRDefault="00524F76" w:rsidP="00524F76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5DB890FB" w14:textId="56EF9C5E" w:rsidR="00524F76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Accountantsverklaring</w:t>
            </w:r>
          </w:p>
        </w:tc>
        <w:tc>
          <w:tcPr>
            <w:tcW w:w="1962" w:type="dxa"/>
          </w:tcPr>
          <w:p w14:paraId="0C9ECD9F" w14:textId="6559177E" w:rsidR="00524F76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4342F779" w14:textId="17D71304" w:rsidR="00524F76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7B1CA4F6" w14:textId="7C15A6FD" w:rsidR="00524F76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524F76" w:rsidRPr="00C43C2B" w14:paraId="3CE745A2" w14:textId="77777777" w:rsidTr="00154845">
        <w:sdt>
          <w:sdtPr>
            <w:rPr>
              <w:rFonts w:ascii="MS Gothic" w:eastAsia="MS Gothic" w:hAnsi="MS Gothic"/>
            </w:rPr>
            <w:id w:val="730669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56D1220B" w14:textId="2ED16C3C" w:rsidR="00524F76" w:rsidRDefault="00524F76" w:rsidP="00524F76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3013F004" w14:textId="07A08A65" w:rsidR="00524F76" w:rsidRPr="00611893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bookmarkStart w:id="0" w:name="_Toc200112533"/>
            <w:bookmarkStart w:id="1" w:name="_Toc200112959"/>
            <w:r w:rsidRPr="00611893">
              <w:t>Kwaliteit</w:t>
            </w:r>
            <w:bookmarkEnd w:id="0"/>
            <w:bookmarkEnd w:id="1"/>
          </w:p>
        </w:tc>
        <w:tc>
          <w:tcPr>
            <w:tcW w:w="1962" w:type="dxa"/>
          </w:tcPr>
          <w:p w14:paraId="07EB9223" w14:textId="032A1700" w:rsidR="00524F76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73520388" w14:textId="39A900A4" w:rsidR="00524F76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2C5E68CD" w14:textId="33921BC0" w:rsidR="00524F76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524F76" w:rsidRPr="00C43C2B" w14:paraId="6DA2D4C0" w14:textId="77777777" w:rsidTr="00154845">
        <w:sdt>
          <w:sdtPr>
            <w:rPr>
              <w:rFonts w:ascii="MS Gothic" w:eastAsia="MS Gothic" w:hAnsi="MS Gothic"/>
            </w:rPr>
            <w:id w:val="1717779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6052FF4F" w14:textId="45436763" w:rsidR="00524F76" w:rsidRDefault="00524F76" w:rsidP="00524F76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6B196AC4" w14:textId="2083D0A9" w:rsidR="00524F76" w:rsidRPr="00611893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bookmarkStart w:id="2" w:name="_Toc200112534"/>
            <w:bookmarkStart w:id="3" w:name="_Toc200112960"/>
            <w:r w:rsidRPr="00611893">
              <w:t>Informatiebeveiligingsbeleid</w:t>
            </w:r>
            <w:bookmarkEnd w:id="2"/>
            <w:bookmarkEnd w:id="3"/>
            <w:r w:rsidRPr="00611893">
              <w:t xml:space="preserve">  </w:t>
            </w:r>
          </w:p>
        </w:tc>
        <w:tc>
          <w:tcPr>
            <w:tcW w:w="1962" w:type="dxa"/>
          </w:tcPr>
          <w:p w14:paraId="4921BEB7" w14:textId="243E30C5" w:rsidR="00524F76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2E9E4055" w14:textId="5FE9C8BF" w:rsidR="00524F76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0816CC28" w14:textId="073F7509" w:rsidR="00524F76" w:rsidRDefault="00524F76" w:rsidP="00524F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</w:tbl>
    <w:p w14:paraId="2653C3BD" w14:textId="77777777" w:rsidR="00154845" w:rsidRPr="00657B7D" w:rsidRDefault="00154845" w:rsidP="002477B7"/>
    <w:sectPr w:rsidR="00154845" w:rsidRPr="00657B7D" w:rsidSect="005428D5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96CF8C" w14:textId="77777777" w:rsidR="0085667A" w:rsidRDefault="0085667A" w:rsidP="00F43396">
      <w:pPr>
        <w:spacing w:line="240" w:lineRule="auto"/>
      </w:pPr>
      <w:r>
        <w:separator/>
      </w:r>
    </w:p>
    <w:p w14:paraId="56A4F14B" w14:textId="77777777" w:rsidR="0085667A" w:rsidRDefault="0085667A"/>
  </w:endnote>
  <w:endnote w:type="continuationSeparator" w:id="0">
    <w:p w14:paraId="2566121C" w14:textId="77777777" w:rsidR="0085667A" w:rsidRDefault="0085667A" w:rsidP="00F43396">
      <w:pPr>
        <w:spacing w:line="240" w:lineRule="auto"/>
      </w:pPr>
      <w:r>
        <w:continuationSeparator/>
      </w:r>
    </w:p>
    <w:p w14:paraId="57D18D78" w14:textId="77777777" w:rsidR="0085667A" w:rsidRDefault="0085667A"/>
  </w:endnote>
  <w:endnote w:type="continuationNotice" w:id="1">
    <w:p w14:paraId="5823D92B" w14:textId="77777777" w:rsidR="00F24C34" w:rsidRDefault="00F24C34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Cambria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altName w:val="Cambria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F2DD3" w14:textId="2A2BE288" w:rsidR="00411B17" w:rsidRPr="002751B9" w:rsidRDefault="00392277" w:rsidP="00411B17">
    <w:pPr>
      <w:rPr>
        <w:sz w:val="16"/>
        <w:szCs w:val="20"/>
      </w:rPr>
    </w:pPr>
    <w:bookmarkStart w:id="4" w:name="_Hlk123656295"/>
    <w:r>
      <w:rPr>
        <w:sz w:val="16"/>
        <w:szCs w:val="20"/>
      </w:rPr>
      <w:t>Het Juridisch Loket</w:t>
    </w:r>
  </w:p>
  <w:p w14:paraId="25C5B251" w14:textId="1279FB34" w:rsidR="00BE15F7" w:rsidRPr="00411B17" w:rsidRDefault="773E5A0F" w:rsidP="005428D5">
    <w:pPr>
      <w:pStyle w:val="Voettekst"/>
    </w:pPr>
    <w:r w:rsidRPr="00BD36C5">
      <w:rPr>
        <w:sz w:val="16"/>
        <w:szCs w:val="16"/>
      </w:rPr>
      <w:t>ICT-Dienstverlening</w:t>
    </w:r>
    <w:r w:rsidR="009B44E1">
      <w:tab/>
    </w:r>
    <w:r w:rsidR="005428D5">
      <w:t xml:space="preserve">                                                                                                                                                </w:t>
    </w:r>
    <w:r w:rsidR="005428D5" w:rsidRPr="009B44E1">
      <w:rPr>
        <w:rStyle w:val="VoettekstChar"/>
      </w:rPr>
      <w:t xml:space="preserve">pagina </w:t>
    </w:r>
    <w:r w:rsidR="005428D5" w:rsidRPr="009B44E1">
      <w:rPr>
        <w:rStyle w:val="VoettekstChar"/>
      </w:rPr>
      <w:fldChar w:fldCharType="begin"/>
    </w:r>
    <w:r w:rsidR="005428D5" w:rsidRPr="009B44E1">
      <w:rPr>
        <w:rStyle w:val="VoettekstChar"/>
      </w:rPr>
      <w:instrText>PAGE  \* Arabic  \* MERGEFORMAT</w:instrText>
    </w:r>
    <w:r w:rsidR="005428D5" w:rsidRPr="009B44E1">
      <w:rPr>
        <w:rStyle w:val="VoettekstChar"/>
      </w:rPr>
      <w:fldChar w:fldCharType="separate"/>
    </w:r>
    <w:r w:rsidR="005428D5">
      <w:rPr>
        <w:rStyle w:val="VoettekstChar"/>
      </w:rPr>
      <w:t>1</w:t>
    </w:r>
    <w:r w:rsidR="005428D5" w:rsidRPr="009B44E1">
      <w:rPr>
        <w:rStyle w:val="VoettekstChar"/>
      </w:rPr>
      <w:fldChar w:fldCharType="end"/>
    </w:r>
    <w:r w:rsidR="005428D5" w:rsidRPr="009B44E1">
      <w:rPr>
        <w:rStyle w:val="VoettekstChar"/>
      </w:rPr>
      <w:t xml:space="preserve"> van </w:t>
    </w:r>
    <w:fldSimple w:instr="NUMPAGES  \* Arabic  \* MERGEFORMAT">
      <w:r w:rsidR="00556E96">
        <w:rPr>
          <w:noProof/>
        </w:rPr>
        <w:t>1</w:t>
      </w:r>
    </w:fldSimple>
    <w:r w:rsidR="009B44E1">
      <w:tab/>
    </w:r>
    <w:r w:rsidR="009B44E1">
      <w:tab/>
    </w:r>
    <w:r w:rsidR="009B44E1">
      <w:tab/>
    </w:r>
    <w:r w:rsidR="009B44E1">
      <w:tab/>
    </w:r>
    <w:r w:rsidR="009B44E1">
      <w:tab/>
    </w:r>
    <w:r w:rsidR="00411B17" w:rsidRPr="00582707">
      <w:ptab w:relativeTo="margin" w:alignment="right" w:leader="none"/>
    </w:r>
    <w:r w:rsidRPr="009B44E1">
      <w:rPr>
        <w:rStyle w:val="VoettekstChar"/>
      </w:rPr>
      <w:t xml:space="preserve">                        </w:t>
    </w:r>
    <w:bookmarkEnd w:id="4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268C6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9AE55BD" wp14:editId="501BE82F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 xmlns:w16sdtfl="http://schemas.microsoft.com/office/word/2024/wordml/sdtformatlock">
          <w:pict w14:anchorId="33B15796">
            <v:shape id="Vrije vorm: vorm 23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spid="_x0000_s1026" fillcolor="black" stroked="f" path="m,l,4667r4168140,l4174141,285r,-285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w14:anchorId="65931232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A73993" wp14:editId="7F58A8D2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 xmlns:w16sdtfl="http://schemas.microsoft.com/office/word/2024/wordml/sdtformatlock">
          <w:pict w14:anchorId="0637D849">
            <v:shape id="Vrije vorm: vorm 25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spid="_x0000_s1026" fillcolor="#213a8f" stroked="f" path="m357664,4667l322707,112204,287750,4667,,4667,,4381,6001,,291084,r31623,97250l354234,,808577,r,4667l357664,466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w14:anchorId="47F9DC7C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0FFA64DA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13FBA87C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F240EB" w14:textId="77777777" w:rsidR="0085667A" w:rsidRDefault="0085667A" w:rsidP="00F43396">
      <w:pPr>
        <w:spacing w:line="240" w:lineRule="auto"/>
      </w:pPr>
      <w:r>
        <w:separator/>
      </w:r>
    </w:p>
    <w:p w14:paraId="35B13F27" w14:textId="77777777" w:rsidR="0085667A" w:rsidRDefault="0085667A"/>
  </w:footnote>
  <w:footnote w:type="continuationSeparator" w:id="0">
    <w:p w14:paraId="3C027E9F" w14:textId="77777777" w:rsidR="0085667A" w:rsidRDefault="0085667A" w:rsidP="00F43396">
      <w:pPr>
        <w:spacing w:line="240" w:lineRule="auto"/>
      </w:pPr>
      <w:r>
        <w:continuationSeparator/>
      </w:r>
    </w:p>
    <w:p w14:paraId="46C080CA" w14:textId="77777777" w:rsidR="0085667A" w:rsidRDefault="0085667A"/>
  </w:footnote>
  <w:footnote w:type="continuationNotice" w:id="1">
    <w:p w14:paraId="42974EED" w14:textId="77777777" w:rsidR="00F24C34" w:rsidRDefault="00F24C34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6FEF2" w14:textId="6746FE52" w:rsidR="00CC2EDF" w:rsidRDefault="00E3009E" w:rsidP="00AE6E96">
    <w:pPr>
      <w:pStyle w:val="Koptekst"/>
      <w:tabs>
        <w:tab w:val="left" w:pos="6860"/>
      </w:tabs>
    </w:pPr>
    <w:r>
      <w:rPr>
        <w:noProof/>
      </w:rPr>
      <w:drawing>
        <wp:anchor distT="0" distB="0" distL="114300" distR="114300" simplePos="0" relativeHeight="251658244" behindDoc="1" locked="0" layoutInCell="1" allowOverlap="1" wp14:anchorId="299777DE" wp14:editId="74BB95E7">
          <wp:simplePos x="0" y="0"/>
          <wp:positionH relativeFrom="column">
            <wp:posOffset>4831080</wp:posOffset>
          </wp:positionH>
          <wp:positionV relativeFrom="paragraph">
            <wp:posOffset>-259715</wp:posOffset>
          </wp:positionV>
          <wp:extent cx="1170747" cy="850913"/>
          <wp:effectExtent l="0" t="0" r="0" b="6350"/>
          <wp:wrapNone/>
          <wp:docPr id="785030588" name="Afbeelding 1" descr="Het Juridisch Loket | Beekdaelen Socia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t Juridisch Loket | Beekdaelen Socia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747" cy="8509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6E96">
      <w:tab/>
    </w:r>
    <w:r w:rsidR="00AE6E96">
      <w:tab/>
    </w:r>
  </w:p>
  <w:p w14:paraId="0E4F6242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4DD08E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1E"/>
    <w:rsid w:val="00036339"/>
    <w:rsid w:val="0003729D"/>
    <w:rsid w:val="00042944"/>
    <w:rsid w:val="00050390"/>
    <w:rsid w:val="0006298E"/>
    <w:rsid w:val="00065A0C"/>
    <w:rsid w:val="0007764B"/>
    <w:rsid w:val="000800B7"/>
    <w:rsid w:val="000806DE"/>
    <w:rsid w:val="00086D70"/>
    <w:rsid w:val="000903EE"/>
    <w:rsid w:val="000973B9"/>
    <w:rsid w:val="000A3BC0"/>
    <w:rsid w:val="000A64D4"/>
    <w:rsid w:val="000B27C3"/>
    <w:rsid w:val="000C23BF"/>
    <w:rsid w:val="000D3135"/>
    <w:rsid w:val="000D4349"/>
    <w:rsid w:val="000E31D5"/>
    <w:rsid w:val="000E4C94"/>
    <w:rsid w:val="00117398"/>
    <w:rsid w:val="00117B22"/>
    <w:rsid w:val="00117F97"/>
    <w:rsid w:val="00120374"/>
    <w:rsid w:val="0012258B"/>
    <w:rsid w:val="00130BA9"/>
    <w:rsid w:val="00152927"/>
    <w:rsid w:val="00154845"/>
    <w:rsid w:val="0015627E"/>
    <w:rsid w:val="001636C0"/>
    <w:rsid w:val="00170010"/>
    <w:rsid w:val="00183AEC"/>
    <w:rsid w:val="001A070C"/>
    <w:rsid w:val="001B3F53"/>
    <w:rsid w:val="001B4FFE"/>
    <w:rsid w:val="001B6A12"/>
    <w:rsid w:val="001D30CC"/>
    <w:rsid w:val="001D3DE0"/>
    <w:rsid w:val="001D6DFF"/>
    <w:rsid w:val="001D7CEB"/>
    <w:rsid w:val="001E5178"/>
    <w:rsid w:val="001F6119"/>
    <w:rsid w:val="001F7DFA"/>
    <w:rsid w:val="002042F8"/>
    <w:rsid w:val="00205380"/>
    <w:rsid w:val="002204B4"/>
    <w:rsid w:val="00220FA5"/>
    <w:rsid w:val="00246350"/>
    <w:rsid w:val="002463ED"/>
    <w:rsid w:val="002477B7"/>
    <w:rsid w:val="00257281"/>
    <w:rsid w:val="00262D4E"/>
    <w:rsid w:val="00282EE7"/>
    <w:rsid w:val="002A7461"/>
    <w:rsid w:val="002C007B"/>
    <w:rsid w:val="002D78DF"/>
    <w:rsid w:val="002F45C9"/>
    <w:rsid w:val="00306492"/>
    <w:rsid w:val="003162C0"/>
    <w:rsid w:val="0032761E"/>
    <w:rsid w:val="0033034E"/>
    <w:rsid w:val="00342A91"/>
    <w:rsid w:val="00347B7C"/>
    <w:rsid w:val="00361755"/>
    <w:rsid w:val="00361DDA"/>
    <w:rsid w:val="00383D36"/>
    <w:rsid w:val="00392277"/>
    <w:rsid w:val="003936EB"/>
    <w:rsid w:val="00394BBF"/>
    <w:rsid w:val="003B5658"/>
    <w:rsid w:val="003D4806"/>
    <w:rsid w:val="003E0FB6"/>
    <w:rsid w:val="003F34BD"/>
    <w:rsid w:val="00400F5C"/>
    <w:rsid w:val="00411B17"/>
    <w:rsid w:val="00422122"/>
    <w:rsid w:val="00434DF0"/>
    <w:rsid w:val="004558EC"/>
    <w:rsid w:val="00473B9B"/>
    <w:rsid w:val="00495B7B"/>
    <w:rsid w:val="004A3B3D"/>
    <w:rsid w:val="004A3D45"/>
    <w:rsid w:val="004B1D75"/>
    <w:rsid w:val="004B547E"/>
    <w:rsid w:val="004B6F34"/>
    <w:rsid w:val="004C16BB"/>
    <w:rsid w:val="004C7FD7"/>
    <w:rsid w:val="004D4236"/>
    <w:rsid w:val="004D5925"/>
    <w:rsid w:val="004E14E0"/>
    <w:rsid w:val="004E3E2D"/>
    <w:rsid w:val="004E603C"/>
    <w:rsid w:val="004E67C9"/>
    <w:rsid w:val="004F6121"/>
    <w:rsid w:val="005069C2"/>
    <w:rsid w:val="005169ED"/>
    <w:rsid w:val="00524F76"/>
    <w:rsid w:val="00532D25"/>
    <w:rsid w:val="005428D5"/>
    <w:rsid w:val="00551DF0"/>
    <w:rsid w:val="00556E96"/>
    <w:rsid w:val="0057750F"/>
    <w:rsid w:val="005778A8"/>
    <w:rsid w:val="00582707"/>
    <w:rsid w:val="005D3168"/>
    <w:rsid w:val="005E0AE7"/>
    <w:rsid w:val="005F2836"/>
    <w:rsid w:val="006006A3"/>
    <w:rsid w:val="00606236"/>
    <w:rsid w:val="00611663"/>
    <w:rsid w:val="00611893"/>
    <w:rsid w:val="00612294"/>
    <w:rsid w:val="00623CC3"/>
    <w:rsid w:val="00653EB4"/>
    <w:rsid w:val="00657B7D"/>
    <w:rsid w:val="00692CF3"/>
    <w:rsid w:val="006B4D69"/>
    <w:rsid w:val="006C38C5"/>
    <w:rsid w:val="006E79C5"/>
    <w:rsid w:val="006F4B6F"/>
    <w:rsid w:val="007040CA"/>
    <w:rsid w:val="00711C38"/>
    <w:rsid w:val="00713A05"/>
    <w:rsid w:val="00747153"/>
    <w:rsid w:val="007570FB"/>
    <w:rsid w:val="00770E2F"/>
    <w:rsid w:val="00781E80"/>
    <w:rsid w:val="0078250F"/>
    <w:rsid w:val="007C0720"/>
    <w:rsid w:val="007C6852"/>
    <w:rsid w:val="007D03F4"/>
    <w:rsid w:val="00801DFD"/>
    <w:rsid w:val="00837DF6"/>
    <w:rsid w:val="0084081B"/>
    <w:rsid w:val="00847B53"/>
    <w:rsid w:val="008553A8"/>
    <w:rsid w:val="0085667A"/>
    <w:rsid w:val="0086276B"/>
    <w:rsid w:val="00890089"/>
    <w:rsid w:val="008956A9"/>
    <w:rsid w:val="008A353C"/>
    <w:rsid w:val="008B3520"/>
    <w:rsid w:val="008D791A"/>
    <w:rsid w:val="008E0192"/>
    <w:rsid w:val="008E0AE2"/>
    <w:rsid w:val="008E3387"/>
    <w:rsid w:val="008F222D"/>
    <w:rsid w:val="00933E4F"/>
    <w:rsid w:val="00962FF4"/>
    <w:rsid w:val="00975EFB"/>
    <w:rsid w:val="0098304C"/>
    <w:rsid w:val="009837F3"/>
    <w:rsid w:val="009B44E1"/>
    <w:rsid w:val="009B536F"/>
    <w:rsid w:val="009C1EA2"/>
    <w:rsid w:val="009D2357"/>
    <w:rsid w:val="00A216FE"/>
    <w:rsid w:val="00A34D04"/>
    <w:rsid w:val="00A42AFD"/>
    <w:rsid w:val="00A43224"/>
    <w:rsid w:val="00A557DC"/>
    <w:rsid w:val="00A56C24"/>
    <w:rsid w:val="00A64A7A"/>
    <w:rsid w:val="00A75473"/>
    <w:rsid w:val="00A81CBA"/>
    <w:rsid w:val="00A95588"/>
    <w:rsid w:val="00AA2951"/>
    <w:rsid w:val="00AA3220"/>
    <w:rsid w:val="00AA64A9"/>
    <w:rsid w:val="00AB3464"/>
    <w:rsid w:val="00AC4FD5"/>
    <w:rsid w:val="00AD2ED3"/>
    <w:rsid w:val="00AE07B9"/>
    <w:rsid w:val="00AE0D92"/>
    <w:rsid w:val="00AE1E21"/>
    <w:rsid w:val="00AE6E96"/>
    <w:rsid w:val="00AF7487"/>
    <w:rsid w:val="00B15DB4"/>
    <w:rsid w:val="00B42B0A"/>
    <w:rsid w:val="00B51480"/>
    <w:rsid w:val="00B701C2"/>
    <w:rsid w:val="00BA0B54"/>
    <w:rsid w:val="00BB03E5"/>
    <w:rsid w:val="00BC57FA"/>
    <w:rsid w:val="00BD36C5"/>
    <w:rsid w:val="00BE007B"/>
    <w:rsid w:val="00BE0CF1"/>
    <w:rsid w:val="00BE15F7"/>
    <w:rsid w:val="00BE5E6A"/>
    <w:rsid w:val="00C3283F"/>
    <w:rsid w:val="00C43C2B"/>
    <w:rsid w:val="00C6560A"/>
    <w:rsid w:val="00C84F2F"/>
    <w:rsid w:val="00C90DFA"/>
    <w:rsid w:val="00CA2B9A"/>
    <w:rsid w:val="00CA6CE1"/>
    <w:rsid w:val="00CB22E9"/>
    <w:rsid w:val="00CB2373"/>
    <w:rsid w:val="00CB5FC5"/>
    <w:rsid w:val="00CB7B0B"/>
    <w:rsid w:val="00CC2EDF"/>
    <w:rsid w:val="00CD2EFF"/>
    <w:rsid w:val="00CD54F1"/>
    <w:rsid w:val="00D12BD9"/>
    <w:rsid w:val="00D23DF3"/>
    <w:rsid w:val="00D34A8C"/>
    <w:rsid w:val="00D63554"/>
    <w:rsid w:val="00D65927"/>
    <w:rsid w:val="00DC76BC"/>
    <w:rsid w:val="00DD5F86"/>
    <w:rsid w:val="00DE042D"/>
    <w:rsid w:val="00E010FD"/>
    <w:rsid w:val="00E2279A"/>
    <w:rsid w:val="00E3009E"/>
    <w:rsid w:val="00E36CD9"/>
    <w:rsid w:val="00E42998"/>
    <w:rsid w:val="00E54A3D"/>
    <w:rsid w:val="00E624D8"/>
    <w:rsid w:val="00E634F1"/>
    <w:rsid w:val="00E72636"/>
    <w:rsid w:val="00E72D32"/>
    <w:rsid w:val="00E73C15"/>
    <w:rsid w:val="00E95CB5"/>
    <w:rsid w:val="00EA4C23"/>
    <w:rsid w:val="00EB40F0"/>
    <w:rsid w:val="00EC6295"/>
    <w:rsid w:val="00EF5F94"/>
    <w:rsid w:val="00F06A5C"/>
    <w:rsid w:val="00F12ABB"/>
    <w:rsid w:val="00F1390C"/>
    <w:rsid w:val="00F210D1"/>
    <w:rsid w:val="00F23960"/>
    <w:rsid w:val="00F24C34"/>
    <w:rsid w:val="00F2768A"/>
    <w:rsid w:val="00F42D00"/>
    <w:rsid w:val="00F43396"/>
    <w:rsid w:val="00F43A4B"/>
    <w:rsid w:val="00F51CF5"/>
    <w:rsid w:val="00F62054"/>
    <w:rsid w:val="00F71266"/>
    <w:rsid w:val="00F74889"/>
    <w:rsid w:val="00FA1FC4"/>
    <w:rsid w:val="00FA34BE"/>
    <w:rsid w:val="00FE43B5"/>
    <w:rsid w:val="00FE4FA2"/>
    <w:rsid w:val="00FE611B"/>
    <w:rsid w:val="773E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6DE96"/>
  <w15:chartTrackingRefBased/>
  <w15:docId w15:val="{675F62F4-8647-46B2-BC0A-374F0A0E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0D4BCC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0D4BCC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0D4BCC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09379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6256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6256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0D4BCC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0D4BCC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0D4BCC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0D4BCC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093798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062565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062565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093798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0D4BCC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0D4BCC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0B1F8" w:themeColor="accent1" w:themeTint="66"/>
        <w:left w:val="single" w:sz="4" w:space="0" w:color="90B1F8" w:themeColor="accent1" w:themeTint="66"/>
        <w:bottom w:val="single" w:sz="4" w:space="0" w:color="90B1F8" w:themeColor="accent1" w:themeTint="66"/>
        <w:right w:val="single" w:sz="4" w:space="0" w:color="90B1F8" w:themeColor="accent1" w:themeTint="66"/>
        <w:insideH w:val="single" w:sz="4" w:space="0" w:color="90B1F8" w:themeColor="accent1" w:themeTint="66"/>
        <w:insideV w:val="single" w:sz="4" w:space="0" w:color="90B1F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98BF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98BF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0D4BCC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table" w:styleId="Rastertabel4-Accent1">
    <w:name w:val="Grid Table 4 Accent 1"/>
    <w:basedOn w:val="Standaardtabel"/>
    <w:uiPriority w:val="49"/>
    <w:rsid w:val="003D4806"/>
    <w:pPr>
      <w:spacing w:after="0" w:line="240" w:lineRule="auto"/>
    </w:pPr>
    <w:tblPr>
      <w:tblStyleRowBandSize w:val="1"/>
      <w:tblStyleColBandSize w:val="1"/>
      <w:tblBorders>
        <w:top w:val="single" w:sz="4" w:space="0" w:color="598BF4" w:themeColor="accent1" w:themeTint="99"/>
        <w:left w:val="single" w:sz="4" w:space="0" w:color="598BF4" w:themeColor="accent1" w:themeTint="99"/>
        <w:bottom w:val="single" w:sz="4" w:space="0" w:color="598BF4" w:themeColor="accent1" w:themeTint="99"/>
        <w:right w:val="single" w:sz="4" w:space="0" w:color="598BF4" w:themeColor="accent1" w:themeTint="99"/>
        <w:insideH w:val="single" w:sz="4" w:space="0" w:color="598BF4" w:themeColor="accent1" w:themeTint="99"/>
        <w:insideV w:val="single" w:sz="4" w:space="0" w:color="598BF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4BCC" w:themeColor="accent1"/>
          <w:left w:val="single" w:sz="4" w:space="0" w:color="0D4BCC" w:themeColor="accent1"/>
          <w:bottom w:val="single" w:sz="4" w:space="0" w:color="0D4BCC" w:themeColor="accent1"/>
          <w:right w:val="single" w:sz="4" w:space="0" w:color="0D4BCC" w:themeColor="accent1"/>
          <w:insideH w:val="nil"/>
          <w:insideV w:val="nil"/>
        </w:tcBorders>
        <w:shd w:val="clear" w:color="auto" w:fill="0D4BCC" w:themeFill="accent1"/>
      </w:tcPr>
    </w:tblStylePr>
    <w:tblStylePr w:type="lastRow">
      <w:rPr>
        <w:b/>
        <w:bCs/>
      </w:rPr>
      <w:tblPr/>
      <w:tcPr>
        <w:tcBorders>
          <w:top w:val="double" w:sz="4" w:space="0" w:color="0D4BC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D8FB" w:themeFill="accent1" w:themeFillTint="33"/>
      </w:tcPr>
    </w:tblStylePr>
    <w:tblStylePr w:type="band1Horz">
      <w:tblPr/>
      <w:tcPr>
        <w:shd w:val="clear" w:color="auto" w:fill="C7D8FB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F1390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1390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1390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1390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1390C"/>
    <w:rPr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F1390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vonnevandenHeuvel-L\Tender%20People\Bedrijfsvoering%20-%20Documenten\Toolkit%20TP\07%20Bijlages\Template%20-%20Bijlage%20checklist%20voor%20inschrijving%20of%20aanmelding.dotx" TargetMode="External"/></Relationships>
</file>

<file path=word/theme/theme1.xml><?xml version="1.0" encoding="utf-8"?>
<a:theme xmlns:a="http://schemas.openxmlformats.org/drawingml/2006/main" name="Kantoorthema">
  <a:themeElements>
    <a:clrScheme name="Aangepast 108">
      <a:dk1>
        <a:sysClr val="windowText" lastClr="000000"/>
      </a:dk1>
      <a:lt1>
        <a:srgbClr val="FFFFFF"/>
      </a:lt1>
      <a:dk2>
        <a:srgbClr val="0D4BCC"/>
      </a:dk2>
      <a:lt2>
        <a:srgbClr val="E7E6E6"/>
      </a:lt2>
      <a:accent1>
        <a:srgbClr val="0D4BCC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FE626AE00FEE498A222E13F07A991E" ma:contentTypeVersion="0" ma:contentTypeDescription="Een nieuw document maken." ma:contentTypeScope="" ma:versionID="8eda028859268c28c66ba8acb3dd23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12244989ec27873bed08276c42f95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CC63F8-FB94-4ECA-B8DC-30F27F5A0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C76F39-8D7F-47DD-95B3-168FCBD9658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checklist voor inschrijving of aanmelding</Template>
  <TotalTime>10</TotalTime>
  <Pages>1</Pages>
  <Words>213</Words>
  <Characters>1177</Characters>
  <Application>Microsoft Office Word</Application>
  <DocSecurity>0</DocSecurity>
  <Lines>9</Lines>
  <Paragraphs>2</Paragraphs>
  <ScaleCrop>false</ScaleCrop>
  <Company>Tender People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den Heuvel - Loerakker</dc:creator>
  <cp:keywords/>
  <dc:description/>
  <cp:lastModifiedBy>Lauren Zevenbergen</cp:lastModifiedBy>
  <cp:revision>27</cp:revision>
  <cp:lastPrinted>2019-10-11T22:40:00Z</cp:lastPrinted>
  <dcterms:created xsi:type="dcterms:W3CDTF">2025-05-22T17:16:00Z</dcterms:created>
  <dcterms:modified xsi:type="dcterms:W3CDTF">2025-06-23T10:46:00Z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0x010100C0FE626AE00FEE498A222E13F07A991E</vt:lpwstr>
  </property>
  <property fmtid="{D5CDD505-2E9C-101B-9397-08002B2CF9AE}" pid="3" name="MediaServiceImageTags">
    <vt:lpwstr/>
  </property>
</Properties>
</file>