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B4565" w14:textId="6D955255" w:rsidR="00915F84" w:rsidRPr="00915F84" w:rsidRDefault="00915F84" w:rsidP="00915F84">
      <w:pPr>
        <w:pStyle w:val="Adressering"/>
      </w:pPr>
      <w:r w:rsidRPr="1E3531BE">
        <w:rPr>
          <w:rStyle w:val="Kop1Char"/>
          <w:color w:val="0D4BCC"/>
        </w:rPr>
        <w:t>Uitvoeringsverklaring onderaannemer</w:t>
      </w:r>
      <w:r w:rsidRPr="1E3531BE">
        <w:rPr>
          <w:color w:val="0D4BCC"/>
        </w:rPr>
        <w:t> </w:t>
      </w:r>
      <w:r>
        <w:br/>
      </w:r>
      <w:r w:rsidR="00397A46">
        <w:t>ICT-</w:t>
      </w:r>
      <w:r w:rsidR="718DC0E9">
        <w:t>Dienstverlening</w:t>
      </w:r>
    </w:p>
    <w:p w14:paraId="1B61EF69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4FB44C9C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172A6012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24771C7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2EBCDBE" w14:textId="4EAF9885" w:rsidR="00915F84" w:rsidRPr="00397A46" w:rsidRDefault="00915F84" w:rsidP="00397A46">
            <w:r w:rsidRPr="00397A46">
              <w:t xml:space="preserve">Naam </w:t>
            </w:r>
            <w:r w:rsidR="00010EA7" w:rsidRPr="00397A46">
              <w:t>aanmelder</w:t>
            </w:r>
          </w:p>
        </w:tc>
        <w:tc>
          <w:tcPr>
            <w:tcW w:w="4107" w:type="dxa"/>
            <w:hideMark/>
          </w:tcPr>
          <w:p w14:paraId="3B40E06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42ED4B8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5CD12B26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88AB67A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4C872C3A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78B898F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A33435E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F712E8A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141346E4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42935BB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910B7F2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BAC4199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6A5D32E4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4764A6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01170B2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16D7BA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502EA7F7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8EE7BD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A27644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81D4019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3530B3F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2875872A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3FCF2E1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243D9A75" w14:textId="77777777" w:rsidR="00915F84" w:rsidRPr="00915F84" w:rsidRDefault="00915F84" w:rsidP="00915F84">
      <w:r w:rsidRPr="00915F84">
        <w:t> </w:t>
      </w:r>
    </w:p>
    <w:p w14:paraId="6A5B3E9D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497DEB25" w14:textId="77777777" w:rsidR="00F60497" w:rsidRPr="00915F84" w:rsidRDefault="00F60497" w:rsidP="00F60497">
      <w:pPr>
        <w:pStyle w:val="Adressering"/>
      </w:pPr>
    </w:p>
    <w:p w14:paraId="7EB2C9AC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2BEFC685" w14:textId="77777777" w:rsidR="00FC06B7" w:rsidRDefault="00FC06B7" w:rsidP="00F60497">
      <w:pPr>
        <w:pStyle w:val="Adressering"/>
      </w:pPr>
    </w:p>
    <w:p w14:paraId="289F99AF" w14:textId="77777777" w:rsidR="00FC06B7" w:rsidRDefault="00FC06B7" w:rsidP="00F60497">
      <w:pPr>
        <w:pStyle w:val="Adressering"/>
      </w:pPr>
    </w:p>
    <w:p w14:paraId="0DD79F5A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4F426D2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8EBD5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54BFD56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08FBC7E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1A797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71775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2F94DAE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0F868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7B6818C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4DAC4582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EEAA4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C9926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CFA547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36C0F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9856180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6228D742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79227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EC718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DB9F0B9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6DC69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4D29563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7154C97D" w14:textId="77777777" w:rsidR="00915F84" w:rsidRPr="00915F84" w:rsidRDefault="00915F84" w:rsidP="00915F84">
      <w:r w:rsidRPr="00915F84">
        <w:t> </w:t>
      </w:r>
    </w:p>
    <w:p w14:paraId="5CC2A9E8" w14:textId="77777777" w:rsidR="00915F84" w:rsidRPr="00915F84" w:rsidRDefault="00915F84" w:rsidP="00915F84">
      <w:r w:rsidRPr="00915F84">
        <w:t> </w:t>
      </w:r>
    </w:p>
    <w:p w14:paraId="32FD1FE5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67275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57DEE" w14:textId="77777777" w:rsidR="00397A46" w:rsidRDefault="00397A46" w:rsidP="002659A0">
      <w:r>
        <w:separator/>
      </w:r>
    </w:p>
    <w:p w14:paraId="1D6CE0DD" w14:textId="77777777" w:rsidR="00397A46" w:rsidRDefault="00397A46" w:rsidP="002659A0"/>
    <w:p w14:paraId="74FB4A1C" w14:textId="77777777" w:rsidR="00397A46" w:rsidRDefault="00397A46" w:rsidP="002659A0"/>
  </w:endnote>
  <w:endnote w:type="continuationSeparator" w:id="0">
    <w:p w14:paraId="11AD0486" w14:textId="77777777" w:rsidR="00397A46" w:rsidRDefault="00397A46" w:rsidP="002659A0">
      <w:r>
        <w:continuationSeparator/>
      </w:r>
    </w:p>
    <w:p w14:paraId="35933E2E" w14:textId="77777777" w:rsidR="00397A46" w:rsidRDefault="00397A46" w:rsidP="002659A0"/>
    <w:p w14:paraId="6CC538B5" w14:textId="77777777" w:rsidR="00397A46" w:rsidRDefault="00397A46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85"/>
      <w:gridCol w:w="2785"/>
      <w:gridCol w:w="2785"/>
    </w:tblGrid>
    <w:tr w:rsidR="1E3531BE" w14:paraId="60B6CF6E" w14:textId="77777777" w:rsidTr="1E3531BE">
      <w:trPr>
        <w:trHeight w:val="300"/>
      </w:trPr>
      <w:tc>
        <w:tcPr>
          <w:tcW w:w="2785" w:type="dxa"/>
        </w:tcPr>
        <w:p w14:paraId="47CD06DE" w14:textId="6DDE0195" w:rsidR="1E3531BE" w:rsidRDefault="1E3531BE" w:rsidP="1E3531BE">
          <w:pPr>
            <w:pStyle w:val="Koptekst"/>
            <w:ind w:left="-115"/>
          </w:pPr>
        </w:p>
      </w:tc>
      <w:tc>
        <w:tcPr>
          <w:tcW w:w="2785" w:type="dxa"/>
        </w:tcPr>
        <w:p w14:paraId="377C79DE" w14:textId="52F641A0" w:rsidR="1E3531BE" w:rsidRDefault="1E3531BE" w:rsidP="1E3531BE">
          <w:pPr>
            <w:pStyle w:val="Koptekst"/>
            <w:jc w:val="center"/>
          </w:pPr>
        </w:p>
      </w:tc>
      <w:tc>
        <w:tcPr>
          <w:tcW w:w="2785" w:type="dxa"/>
        </w:tcPr>
        <w:p w14:paraId="36012E08" w14:textId="2CAF9DFB" w:rsidR="1E3531BE" w:rsidRDefault="1E3531BE" w:rsidP="1E3531BE">
          <w:pPr>
            <w:pStyle w:val="Koptekst"/>
            <w:ind w:right="-115"/>
            <w:jc w:val="right"/>
          </w:pPr>
        </w:p>
      </w:tc>
    </w:tr>
  </w:tbl>
  <w:p w14:paraId="4A1A67E3" w14:textId="2F8E95E5" w:rsidR="1E3531BE" w:rsidRDefault="1E3531BE" w:rsidP="1E3531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5B29B" w14:textId="3E5039B2" w:rsidR="00F82F06" w:rsidRPr="00672757" w:rsidRDefault="00672757" w:rsidP="00672757">
    <w:pPr>
      <w:pStyle w:val="Voettekst"/>
      <w:rPr>
        <w:b w:val="0"/>
        <w:bCs w:val="0"/>
      </w:rPr>
    </w:pPr>
    <w:bookmarkStart w:id="0" w:name="_Hlk123656295"/>
    <w:r w:rsidRPr="00672757">
      <w:rPr>
        <w:b w:val="0"/>
        <w:bCs w:val="0"/>
      </w:rPr>
      <w:t>Het Juridisch Loket</w:t>
    </w:r>
  </w:p>
  <w:p w14:paraId="4E71940A" w14:textId="262D06C7" w:rsidR="00BD3EE2" w:rsidRPr="00672757" w:rsidRDefault="1E3531BE" w:rsidP="1E3531BE">
    <w:pPr>
      <w:pStyle w:val="Voettekst"/>
      <w:spacing w:before="100" w:beforeAutospacing="1" w:after="100" w:afterAutospacing="1"/>
      <w:rPr>
        <w:b w:val="0"/>
        <w:bCs w:val="0"/>
      </w:rPr>
    </w:pPr>
    <w:r w:rsidRPr="00672757">
      <w:rPr>
        <w:b w:val="0"/>
        <w:bCs w:val="0"/>
      </w:rPr>
      <w:t>ICT-Dienstverlening</w:t>
    </w:r>
    <w:r>
      <w:rPr>
        <w:b w:val="0"/>
        <w:bCs w:val="0"/>
      </w:rPr>
      <w:t xml:space="preserve">                                                                                                                                                      </w:t>
    </w:r>
    <w:r w:rsidRPr="00672757">
      <w:rPr>
        <w:b w:val="0"/>
        <w:bCs w:val="0"/>
      </w:rPr>
      <w:t xml:space="preserve">pagina </w:t>
    </w:r>
    <w:r w:rsidR="00672757" w:rsidRPr="00672757">
      <w:rPr>
        <w:b w:val="0"/>
        <w:bCs w:val="0"/>
      </w:rPr>
      <w:fldChar w:fldCharType="begin"/>
    </w:r>
    <w:r w:rsidR="00672757" w:rsidRPr="00672757">
      <w:rPr>
        <w:b w:val="0"/>
        <w:bCs w:val="0"/>
      </w:rPr>
      <w:instrText>PAGE  \* Arabic  \* MERGEFORMAT</w:instrText>
    </w:r>
    <w:r w:rsidR="00672757" w:rsidRPr="00672757">
      <w:rPr>
        <w:b w:val="0"/>
        <w:bCs w:val="0"/>
      </w:rPr>
      <w:fldChar w:fldCharType="separate"/>
    </w:r>
    <w:r>
      <w:rPr>
        <w:b w:val="0"/>
        <w:bCs w:val="0"/>
      </w:rPr>
      <w:t>1</w:t>
    </w:r>
    <w:r w:rsidR="00672757" w:rsidRPr="00672757">
      <w:rPr>
        <w:b w:val="0"/>
        <w:bCs w:val="0"/>
      </w:rPr>
      <w:fldChar w:fldCharType="end"/>
    </w:r>
    <w:r w:rsidRPr="00672757">
      <w:rPr>
        <w:b w:val="0"/>
        <w:bCs w:val="0"/>
      </w:rPr>
      <w:t xml:space="preserve"> van </w:t>
    </w:r>
    <w:r w:rsidR="00672757" w:rsidRPr="00672757">
      <w:rPr>
        <w:b w:val="0"/>
        <w:bCs w:val="0"/>
      </w:rPr>
      <w:fldChar w:fldCharType="begin"/>
    </w:r>
    <w:r w:rsidR="00672757" w:rsidRPr="00672757">
      <w:rPr>
        <w:b w:val="0"/>
        <w:bCs w:val="0"/>
      </w:rPr>
      <w:instrText>NUMPAGES  \* Arabic  \* MERGEFORMAT</w:instrText>
    </w:r>
    <w:r w:rsidR="00672757" w:rsidRPr="00672757">
      <w:rPr>
        <w:b w:val="0"/>
        <w:bCs w:val="0"/>
      </w:rPr>
      <w:fldChar w:fldCharType="separate"/>
    </w:r>
    <w:r>
      <w:rPr>
        <w:b w:val="0"/>
        <w:bCs w:val="0"/>
      </w:rPr>
      <w:t>1</w:t>
    </w:r>
    <w:r w:rsidR="00672757" w:rsidRPr="00672757">
      <w:rPr>
        <w:b w:val="0"/>
        <w:bCs w:val="0"/>
      </w:rPr>
      <w:fldChar w:fldCharType="end"/>
    </w:r>
    <w:r w:rsidR="00F82F06" w:rsidRPr="00672757">
      <w:rPr>
        <w:b w:val="0"/>
        <w:bCs w:val="0"/>
      </w:rPr>
      <w:ptab w:relativeTo="margin" w:alignment="left" w:leader="none"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9B93B" w14:textId="77777777" w:rsidR="00397A46" w:rsidRDefault="00397A46" w:rsidP="002659A0">
      <w:r>
        <w:separator/>
      </w:r>
    </w:p>
    <w:p w14:paraId="7893D111" w14:textId="77777777" w:rsidR="00397A46" w:rsidRDefault="00397A46" w:rsidP="002659A0"/>
    <w:p w14:paraId="59C861B4" w14:textId="77777777" w:rsidR="00397A46" w:rsidRDefault="00397A46" w:rsidP="002659A0"/>
  </w:footnote>
  <w:footnote w:type="continuationSeparator" w:id="0">
    <w:p w14:paraId="2EBF39E2" w14:textId="77777777" w:rsidR="00397A46" w:rsidRDefault="00397A46" w:rsidP="002659A0">
      <w:r>
        <w:continuationSeparator/>
      </w:r>
    </w:p>
    <w:p w14:paraId="791C5EDA" w14:textId="77777777" w:rsidR="00397A46" w:rsidRDefault="00397A46" w:rsidP="002659A0"/>
    <w:p w14:paraId="506FC389" w14:textId="77777777" w:rsidR="00397A46" w:rsidRDefault="00397A46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11DDB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7EBD9076" wp14:editId="495BE84B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B33A52" w14:textId="77777777" w:rsidR="00BD3EE2" w:rsidRDefault="00BD3EE2" w:rsidP="002659A0"/>
  <w:p w14:paraId="44D11483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99620" w14:textId="4C84F0EF" w:rsidR="008C766A" w:rsidRDefault="00672757" w:rsidP="002659A0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31BCE87" wp14:editId="4A9B58A6">
          <wp:simplePos x="0" y="0"/>
          <wp:positionH relativeFrom="column">
            <wp:posOffset>4815840</wp:posOffset>
          </wp:positionH>
          <wp:positionV relativeFrom="paragraph">
            <wp:posOffset>-252095</wp:posOffset>
          </wp:positionV>
          <wp:extent cx="1170747" cy="850913"/>
          <wp:effectExtent l="0" t="0" r="0" b="6350"/>
          <wp:wrapNone/>
          <wp:docPr id="785030588" name="Afbeelding 1" descr="Het Juridisch Loket | Beekdaelen Soci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t Juridisch Loket | Beekdaelen Socia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747" cy="850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1050C" w14:textId="77777777" w:rsidR="00BD3EE2" w:rsidRDefault="00BD3EE2" w:rsidP="002659A0"/>
  <w:p w14:paraId="0A4B526A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2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46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0393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2E93"/>
    <w:rsid w:val="00257281"/>
    <w:rsid w:val="002659A0"/>
    <w:rsid w:val="00280890"/>
    <w:rsid w:val="002B7459"/>
    <w:rsid w:val="002D099C"/>
    <w:rsid w:val="0033034E"/>
    <w:rsid w:val="003376E3"/>
    <w:rsid w:val="003551DE"/>
    <w:rsid w:val="00361DDA"/>
    <w:rsid w:val="00364618"/>
    <w:rsid w:val="00377A54"/>
    <w:rsid w:val="003936EB"/>
    <w:rsid w:val="00397A46"/>
    <w:rsid w:val="003B5658"/>
    <w:rsid w:val="003B7B67"/>
    <w:rsid w:val="003C3235"/>
    <w:rsid w:val="00400F5C"/>
    <w:rsid w:val="004558EC"/>
    <w:rsid w:val="00473B9B"/>
    <w:rsid w:val="004A3B3D"/>
    <w:rsid w:val="004B1D75"/>
    <w:rsid w:val="004B356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72757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06160"/>
    <w:rsid w:val="00C90DFA"/>
    <w:rsid w:val="00CB7B0B"/>
    <w:rsid w:val="00CC2EDF"/>
    <w:rsid w:val="00D14D6A"/>
    <w:rsid w:val="00D34A8C"/>
    <w:rsid w:val="00D52811"/>
    <w:rsid w:val="00D63554"/>
    <w:rsid w:val="00D7629F"/>
    <w:rsid w:val="00DB7EBB"/>
    <w:rsid w:val="00DE042D"/>
    <w:rsid w:val="00E010FD"/>
    <w:rsid w:val="00E42998"/>
    <w:rsid w:val="00E54A3D"/>
    <w:rsid w:val="00E634F1"/>
    <w:rsid w:val="00EA4C23"/>
    <w:rsid w:val="00EB40F0"/>
    <w:rsid w:val="00F1017D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  <w:rsid w:val="1E3531BE"/>
    <w:rsid w:val="718DC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129A4F5"/>
  <w15:chartTrackingRefBased/>
  <w15:docId w15:val="{6EA15C6D-4E00-4DD4-BCA1-BEB8ED5D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Zevenbergen\Tender%20People\Bedrijfsvoering%20-%20Toolkit%20TP\07%20Bijlages\Template%20-%20Bijlage%20uitvoeringsverklaring%20onderaannem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E626AE00FEE498A222E13F07A991E" ma:contentTypeVersion="0" ma:contentTypeDescription="Een nieuw document maken." ma:contentTypeScope="" ma:versionID="8eda028859268c28c66ba8acb3dd23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81F884-4522-41CC-B4E1-AF6D19ECC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purl.org/dc/elements/1.1/"/>
    <ds:schemaRef ds:uri="http://purl.org/dc/dcmitype/"/>
    <ds:schemaRef ds:uri="d50cb2c6-106c-4251-a7fa-216b05353485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uitvoeringsverklaring onderaannemer</Template>
  <TotalTime>0</TotalTime>
  <Pages>1</Pages>
  <Words>118</Words>
  <Characters>654</Characters>
  <Application>Microsoft Office Word</Application>
  <DocSecurity>0</DocSecurity>
  <Lines>5</Lines>
  <Paragraphs>1</Paragraphs>
  <ScaleCrop>false</ScaleCrop>
  <Company>Tender People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Zevenbergen</dc:creator>
  <cp:keywords/>
  <dc:description/>
  <cp:lastModifiedBy>Lauren Zevenbergen</cp:lastModifiedBy>
  <cp:revision>3</cp:revision>
  <cp:lastPrinted>2019-10-11T13:40:00Z</cp:lastPrinted>
  <dcterms:created xsi:type="dcterms:W3CDTF">2025-06-20T11:25:00Z</dcterms:created>
  <dcterms:modified xsi:type="dcterms:W3CDTF">2025-06-23T10:39:00Z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0x010100C0FE626AE00FEE498A222E13F07A991E</vt:lpwstr>
  </property>
  <property fmtid="{D5CDD505-2E9C-101B-9397-08002B2CF9AE}" pid="3" name="MediaServiceImageTags">
    <vt:lpwstr/>
  </property>
</Properties>
</file>