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83A46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37307149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5876DFE6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63786759" w14:textId="47901DCE" w:rsidR="008F7281" w:rsidRPr="00844996" w:rsidRDefault="008F7281" w:rsidP="008F7281">
      <w:pPr>
        <w:rPr>
          <w:rFonts w:ascii="Myriad Pro" w:hAnsi="Myriad Pro"/>
          <w:color w:val="3366FF"/>
          <w:sz w:val="18"/>
          <w:szCs w:val="18"/>
        </w:rPr>
      </w:pPr>
      <w:r w:rsidRPr="00AC4029">
        <w:rPr>
          <w:rFonts w:ascii="Myriad Pro" w:hAnsi="Myriad Pro"/>
          <w:color w:val="3366FF"/>
          <w:sz w:val="18"/>
          <w:szCs w:val="18"/>
        </w:rPr>
        <w:t>#</w:t>
      </w:r>
      <w:r w:rsidR="00AC4029" w:rsidRPr="00AC4029">
        <w:rPr>
          <w:rFonts w:ascii="Myriad Pro" w:hAnsi="Myriad Pro"/>
          <w:color w:val="3366FF"/>
          <w:sz w:val="18"/>
          <w:szCs w:val="18"/>
        </w:rPr>
        <w:t>OLP.OIGRV2025.06</w:t>
      </w:r>
      <w:r w:rsidR="00B530EE">
        <w:rPr>
          <w:rFonts w:ascii="Myriad Pro" w:hAnsi="Myriad Pro"/>
          <w:color w:val="3366FF"/>
          <w:sz w:val="18"/>
          <w:szCs w:val="18"/>
        </w:rPr>
        <w:t xml:space="preserve"> Comprix</w:t>
      </w:r>
    </w:p>
    <w:p w14:paraId="1D21B7A5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318F0783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57200CDF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039AB084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607261D6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F203D30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32D82A3D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29D92ACC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0B4B9646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6DD0BDD0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7C0ED237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FA37958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  <w:highlight w:val="yellow"/>
        </w:rPr>
        <w:t>…………..%</w:t>
      </w:r>
    </w:p>
    <w:p w14:paraId="1D731E6E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6463264B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4AC0FE43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68E72335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063EA46A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2C362929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34D5DBA4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0B5802F0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4A757B4B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1807B860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7B390354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5541A028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51A9F513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002BABE1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266D7F47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51B88489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2EC15769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A43103D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09D2DDB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Getekend voor akkoord op datum: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  <w:r w:rsidR="005C1583" w:rsidRPr="00844996">
        <w:rPr>
          <w:rFonts w:ascii="Myriad Pro" w:hAnsi="Myriad Pro"/>
          <w:sz w:val="18"/>
          <w:szCs w:val="18"/>
          <w:highlight w:val="yellow"/>
        </w:rPr>
        <w:t>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79914C83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563127E9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36D50C42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2644080F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1AF5F740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691B16E2" w14:textId="77777777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sectPr w:rsidR="00CD597C" w:rsidRPr="00844996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93DBA" w14:textId="77777777" w:rsidR="00D301CC" w:rsidRDefault="00D301CC" w:rsidP="001071D5">
      <w:r>
        <w:separator/>
      </w:r>
    </w:p>
  </w:endnote>
  <w:endnote w:type="continuationSeparator" w:id="0">
    <w:p w14:paraId="6A71E813" w14:textId="77777777" w:rsidR="00D301CC" w:rsidRDefault="00D301CC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AD531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t xml:space="preserve">          </w:t>
    </w:r>
  </w:p>
  <w:p w14:paraId="65316096" w14:textId="306F7571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B530EE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8B846" w14:textId="77777777" w:rsidR="00D301CC" w:rsidRDefault="00D301CC" w:rsidP="001071D5">
      <w:r>
        <w:separator/>
      </w:r>
    </w:p>
  </w:footnote>
  <w:footnote w:type="continuationSeparator" w:id="0">
    <w:p w14:paraId="36641AB4" w14:textId="77777777" w:rsidR="00D301CC" w:rsidRDefault="00D301CC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6D089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BFF15A" wp14:editId="6A9B0819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29167" w14:textId="77777777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DB0CD2" wp14:editId="4787988C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FF15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58929167" w14:textId="77777777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2DDB0CD2" wp14:editId="4787988C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2AFAD2E4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29"/>
    <w:rsid w:val="00007ADF"/>
    <w:rsid w:val="0005088D"/>
    <w:rsid w:val="00051526"/>
    <w:rsid w:val="00066A86"/>
    <w:rsid w:val="00085DDF"/>
    <w:rsid w:val="00090B1C"/>
    <w:rsid w:val="00092D03"/>
    <w:rsid w:val="000A09C8"/>
    <w:rsid w:val="000B1FAE"/>
    <w:rsid w:val="000C5E48"/>
    <w:rsid w:val="000D474E"/>
    <w:rsid w:val="000D7268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10219"/>
    <w:rsid w:val="003A27BE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9E9"/>
    <w:rsid w:val="00713B26"/>
    <w:rsid w:val="00731E9D"/>
    <w:rsid w:val="00766AC6"/>
    <w:rsid w:val="007758B0"/>
    <w:rsid w:val="00777FE8"/>
    <w:rsid w:val="007C7F9F"/>
    <w:rsid w:val="007D3B97"/>
    <w:rsid w:val="0084499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9B651E"/>
    <w:rsid w:val="009F25B2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AC4029"/>
    <w:rsid w:val="00B01BEE"/>
    <w:rsid w:val="00B11401"/>
    <w:rsid w:val="00B27E92"/>
    <w:rsid w:val="00B530EE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2554B"/>
    <w:rsid w:val="00D301CC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528146"/>
  <w14:defaultImageDpi w14:val="300"/>
  <w15:docId w15:val="{39CA3356-7C07-A94C-AA4A-FCFF2B79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ene/OnderwijsIG%20Dropbox/Rene&#769;%20Verhoef/2.%20Administratie/801.%20Aanbesteden%20EA%20OLP%20OIG%20klanten/119.%20Comprix%20EA%20OLP.OIGRV2025.06/1.%20Voorbereiding%20EA%20OLP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1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Verhoef</dc:creator>
  <cp:keywords/>
  <dc:description/>
  <cp:lastModifiedBy>René Verhoef</cp:lastModifiedBy>
  <cp:revision>2</cp:revision>
  <cp:lastPrinted>2013-07-01T09:34:00Z</cp:lastPrinted>
  <dcterms:created xsi:type="dcterms:W3CDTF">2025-08-18T08:36:00Z</dcterms:created>
  <dcterms:modified xsi:type="dcterms:W3CDTF">2025-08-18T09:10:00Z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