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BA0F" w14:textId="67D44EF7" w:rsidR="002B5E2A" w:rsidRDefault="00BA6488" w:rsidP="00C95FB0">
      <w:r w:rsidRPr="001D1E84">
        <w:rPr>
          <w:b/>
        </w:rPr>
        <w:t>U dient het volgende formulier in te vullen</w:t>
      </w:r>
      <w:r w:rsidR="00F32CA5">
        <w:rPr>
          <w:b/>
        </w:rPr>
        <w:t xml:space="preserve"> voor kerncompetentie 1:</w:t>
      </w:r>
    </w:p>
    <w:tbl>
      <w:tblPr>
        <w:tblStyle w:val="GridTable4-Accent11"/>
        <w:tblpPr w:leftFromText="141" w:rightFromText="141" w:vertAnchor="page" w:horzAnchor="margin" w:tblpY="285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BD2E88" w:rsidRPr="009F190D" w14:paraId="12BB3990" w14:textId="51336C23" w:rsidTr="00111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359AB354" w14:textId="77777777" w:rsidR="00BD2E88" w:rsidRPr="009F190D" w:rsidRDefault="00BD2E88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0ADE71AA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902FD13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31DD8F9" w14:textId="6DD64C71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339C02A2" w14:textId="06BFF330" w:rsidR="000077CD" w:rsidRPr="009F190D" w:rsidRDefault="000077CD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kerncompetentie 1</w:t>
            </w:r>
          </w:p>
        </w:tc>
      </w:tr>
      <w:tr w:rsidR="000077CD" w:rsidRPr="009F190D" w14:paraId="4B0BFE19" w14:textId="0DF08CD0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B196CF3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756B5E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78A4AB6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0502F03" w14:textId="1A1EFBF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7F286086" w14:textId="3CFAB1ED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49437676" w14:textId="79A2E831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61FE405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07B4C9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536F0B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27BE4400" w14:textId="7888AC2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F909E3E" w14:textId="520D966D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C246B2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C2E97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28239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58E62119" w14:textId="2E4088CB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1DF15963" w14:textId="297363D8" w:rsidTr="00CD50F8">
        <w:trPr>
          <w:gridAfter w:val="1"/>
          <w:wAfter w:w="236" w:type="dxa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13790E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817E15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2C4C2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29723894" w14:textId="7CCC91B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35399A44" w14:textId="445B76DC" w:rsidTr="00CD50F8">
        <w:trPr>
          <w:gridAfter w:val="1"/>
          <w:wAfter w:w="236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4EFEF9B7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26BEB7A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7D9830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294E59D" w14:textId="4EFED54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22B97" w:rsidRPr="009F190D" w14:paraId="0878F8D4" w14:textId="77777777" w:rsidTr="00CD50F8">
        <w:trPr>
          <w:gridAfter w:val="1"/>
          <w:wAfter w:w="236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AA7F965" w14:textId="77777777" w:rsidR="00C22B97" w:rsidRPr="009F190D" w:rsidRDefault="00C22B97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917501E" w14:textId="77777777" w:rsidR="00C22B97" w:rsidRPr="009F190D" w:rsidRDefault="00C22B97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E6939C2" w14:textId="33397736" w:rsidR="00C22B97" w:rsidRPr="009F190D" w:rsidRDefault="00C22B97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Aantal uitvaarten in 2024</w:t>
            </w:r>
          </w:p>
        </w:tc>
        <w:tc>
          <w:tcPr>
            <w:tcW w:w="6237" w:type="dxa"/>
          </w:tcPr>
          <w:p w14:paraId="05D99D6C" w14:textId="77777777" w:rsidR="00C22B97" w:rsidRPr="009F190D" w:rsidRDefault="00C22B97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C0C30CC" w14:textId="0612C2E0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7DE0018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5A8C982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7472BC4" w14:textId="26C24683" w:rsidR="00CD50F8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0669FC5" w14:textId="2148B67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53E5D54" w14:textId="34398C2E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AB8A89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2929C3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23F4E90" w14:textId="7F0B76FE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11B5C47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0077CD" w:rsidRPr="009F190D" w14:paraId="7E88E0AB" w14:textId="4F74B742" w:rsidTr="00CD50F8">
        <w:trPr>
          <w:gridAfter w:val="1"/>
          <w:wAfter w:w="236" w:type="dxa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8F020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3D4EC92C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12888104" w14:textId="5EDE6C62" w:rsidR="000077CD" w:rsidRPr="009F190D" w:rsidRDefault="00BF1EEA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opdracht</w:t>
            </w:r>
            <w:r w:rsidR="00CD50F8">
              <w:rPr>
                <w:rFonts w:cs="Lucida Sans Unicode"/>
                <w:sz w:val="20"/>
              </w:rPr>
              <w:t>.</w:t>
            </w:r>
          </w:p>
        </w:tc>
        <w:tc>
          <w:tcPr>
            <w:tcW w:w="6237" w:type="dxa"/>
          </w:tcPr>
          <w:p w14:paraId="19CA3CBD" w14:textId="7D8D03D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20EA3E64" w14:textId="2E0E78D4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07D49BA2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263425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34F59937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4D03ABFF" w14:textId="12E531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57718355" w14:textId="757B72E3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5568334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98335E8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9B7D15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7BE691BA" w14:textId="1A46382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DBF7957" w14:textId="664DD7D4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C829F9" w14:textId="77777777" w:rsidR="000077CD" w:rsidRPr="009F190D" w:rsidDel="00BA1367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1FF03FB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F489BCF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7F8E3620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3312CA93" w14:textId="2F77C6E2" w:rsidR="00111F14" w:rsidRDefault="00C22B97">
      <w:pPr>
        <w:spacing w:after="0" w:line="240" w:lineRule="auto"/>
        <w:rPr>
          <w:b/>
        </w:rPr>
      </w:pPr>
      <w:r w:rsidRPr="00C22B97">
        <w:rPr>
          <w:rFonts w:cstheme="minorHAnsi"/>
        </w:rPr>
        <w:t xml:space="preserve">Inschrijver dient aan te tonen dat hij ervaring heeft met de uitvoering van lijkbezorging waarbij hij minimaal 15 uitvaarten in één kalenderjaar in de afgelopen drie (3) </w:t>
      </w:r>
      <w:r w:rsidR="0065050B">
        <w:rPr>
          <w:rFonts w:cstheme="minorHAnsi"/>
        </w:rPr>
        <w:t xml:space="preserve">jaar </w:t>
      </w:r>
      <w:r w:rsidRPr="00C22B97">
        <w:rPr>
          <w:rFonts w:cstheme="minorHAnsi"/>
        </w:rPr>
        <w:t>zelfstandig heeft uitgevoerd.</w:t>
      </w:r>
      <w:r w:rsidR="00111F14">
        <w:rPr>
          <w:b/>
        </w:rPr>
        <w:br w:type="page"/>
      </w:r>
    </w:p>
    <w:p w14:paraId="0890851F" w14:textId="1CE54D9D" w:rsidR="000077CD" w:rsidRDefault="000077CD" w:rsidP="000077CD">
      <w:r w:rsidRPr="001D1E84">
        <w:rPr>
          <w:b/>
        </w:rPr>
        <w:lastRenderedPageBreak/>
        <w:t>U dient het volgende formulier in te vullen</w:t>
      </w:r>
      <w:r w:rsidR="00F32CA5">
        <w:rPr>
          <w:b/>
        </w:rPr>
        <w:t xml:space="preserve"> voor kerncompetentie 2:</w:t>
      </w:r>
    </w:p>
    <w:p w14:paraId="55B2404E" w14:textId="3D15CCEC" w:rsidR="00BF1EEA" w:rsidRDefault="00C22B97">
      <w:r w:rsidRPr="00C22B97">
        <w:rPr>
          <w:rFonts w:cstheme="minorHAnsi"/>
        </w:rPr>
        <w:t>Inschrijver dient aan te tonen dat hij ervaring heeft met het samenwerken met relevante partijen, zoals gemeenten, begraafplaatsen, crematoria, mortuarium en politie.</w:t>
      </w:r>
    </w:p>
    <w:tbl>
      <w:tblPr>
        <w:tblStyle w:val="GridTable4-Accent11"/>
        <w:tblpPr w:leftFromText="141" w:rightFromText="141" w:vertAnchor="page" w:horzAnchor="margin" w:tblpY="297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111F14" w:rsidRPr="009F190D" w14:paraId="576CD112" w14:textId="77777777" w:rsidTr="00111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5E24B25F" w14:textId="08D104CF" w:rsidR="00111F14" w:rsidRPr="009F190D" w:rsidRDefault="00111F14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40DBE032" w14:textId="77777777" w:rsidR="00111F14" w:rsidRPr="009F190D" w:rsidRDefault="00111F14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4E34B767" w14:textId="77777777" w:rsidR="00111F14" w:rsidRPr="009F190D" w:rsidRDefault="00111F14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27661A00" w14:textId="77777777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049D738A" w14:textId="77777777" w:rsidR="00111F14" w:rsidRPr="009F190D" w:rsidRDefault="00111F14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kerncompetentie </w:t>
            </w:r>
            <w:r>
              <w:rPr>
                <w:rFonts w:cs="Lucida Sans Unicode"/>
                <w:sz w:val="20"/>
              </w:rPr>
              <w:t>2</w:t>
            </w:r>
          </w:p>
        </w:tc>
      </w:tr>
      <w:tr w:rsidR="00111F14" w:rsidRPr="009F190D" w14:paraId="2E09615D" w14:textId="77777777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13003391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C6F2AF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3058CF1C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A0E2D1A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6CE526AB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18AC83C5" w14:textId="77777777" w:rsidTr="00CD50F8">
        <w:trPr>
          <w:gridAfter w:val="1"/>
          <w:wAfter w:w="236" w:type="dxa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E8EE59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B0CA3B2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EF0DBED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4931DB07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5286C6C4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D47E972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AD37BD4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E423D72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2E3C188E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557E3736" w14:textId="77777777" w:rsidTr="00CD50F8">
        <w:trPr>
          <w:gridAfter w:val="1"/>
          <w:wAfter w:w="236" w:type="dxa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17843C79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4710BDAE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849A03D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6B9530CE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1FBC3463" w14:textId="77777777" w:rsidTr="00CD50F8">
        <w:trPr>
          <w:gridAfter w:val="1"/>
          <w:wAfter w:w="236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6618ED81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655C545D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221D6035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C00A4B9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587B7089" w14:textId="77777777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12327204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44CB1D6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7D4F22EC" w14:textId="664D7747" w:rsidR="00CD50F8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FFBC32D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67EAB7A2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59D66B7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427A44F6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B459F8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0CEC7FAD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111F14" w:rsidRPr="009F190D" w14:paraId="303CF771" w14:textId="77777777" w:rsidTr="00CD50F8">
        <w:trPr>
          <w:gridAfter w:val="1"/>
          <w:wAfter w:w="236" w:type="dxa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3293AD00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6660A919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25440497" w14:textId="087464DD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 w:rsidR="00CD50F8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opdracht</w:t>
            </w:r>
            <w:r w:rsidR="00CD50F8">
              <w:rPr>
                <w:rFonts w:cs="Lucida Sans Unicode"/>
                <w:sz w:val="20"/>
              </w:rPr>
              <w:t>.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6237" w:type="dxa"/>
          </w:tcPr>
          <w:p w14:paraId="3D70ECE6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3E52F412" w14:textId="77777777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DED7342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96B7037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79BC9B29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5399620A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73644F46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0F6A3999" w14:textId="77777777" w:rsidR="00111F14" w:rsidRPr="009F190D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9305B00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F200696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1AA97E70" w14:textId="77777777" w:rsidR="00111F14" w:rsidRPr="009F190D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111F14" w:rsidRPr="009F190D" w14:paraId="75841AB7" w14:textId="77777777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6A42204C" w14:textId="77777777" w:rsidR="00111F14" w:rsidRPr="009F190D" w:rsidDel="00BA1367" w:rsidRDefault="00111F14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5DDE4CC" w14:textId="77777777" w:rsidR="00111F14" w:rsidRPr="009F190D" w:rsidDel="00BA1367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2C9F09C7" w14:textId="77777777" w:rsidR="00111F14" w:rsidRPr="009F190D" w:rsidDel="00BA1367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6C46DC73" w14:textId="77777777" w:rsidR="00111F14" w:rsidRPr="009F190D" w:rsidDel="00BA1367" w:rsidRDefault="00111F14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0440581C" w14:textId="5CA9AB25" w:rsidR="000077CD" w:rsidRPr="001D1E84" w:rsidRDefault="000077CD" w:rsidP="00C22B97">
      <w:pPr>
        <w:spacing w:after="0" w:line="240" w:lineRule="auto"/>
      </w:pPr>
    </w:p>
    <w:sectPr w:rsidR="000077CD" w:rsidRPr="001D1E84" w:rsidSect="00111F14">
      <w:headerReference w:type="even" r:id="rId12"/>
      <w:headerReference w:type="default" r:id="rId13"/>
      <w:footerReference w:type="default" r:id="rId14"/>
      <w:headerReference w:type="first" r:id="rId15"/>
      <w:pgSz w:w="16840" w:h="11907" w:orient="landscape" w:code="9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49A07D2" w14:textId="4086491F" w:rsidR="00870187" w:rsidRPr="003037B8" w:rsidRDefault="00870187" w:rsidP="00870187">
        <w:pPr>
          <w:pStyle w:val="Voetnoot"/>
          <w:jc w:val="both"/>
        </w:pPr>
      </w:p>
      <w:p w14:paraId="742AB39D" w14:textId="5EE14315" w:rsidR="00314B01" w:rsidRPr="003037B8" w:rsidRDefault="00314B01" w:rsidP="00834A13">
        <w:pPr>
          <w:pStyle w:val="Voetnoot"/>
          <w:jc w:val="both"/>
          <w:rPr>
            <w:b/>
          </w:rPr>
        </w:pPr>
        <w:r w:rsidRPr="003037B8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834B" w14:textId="2F3313F3" w:rsidR="00314B01" w:rsidRPr="00870187" w:rsidRDefault="00F32CA5" w:rsidP="00870187">
    <w:pPr>
      <w:pStyle w:val="Geenafstand"/>
      <w:rPr>
        <w:b/>
        <w:bCs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8C0380D" wp14:editId="03D1725F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6F1" w:rsidRPr="00870187">
      <w:rPr>
        <w:b/>
        <w:bCs/>
      </w:rPr>
      <w:t xml:space="preserve">Bijlage </w:t>
    </w:r>
    <w:r w:rsidR="0083631E">
      <w:rPr>
        <w:b/>
        <w:bCs/>
      </w:rPr>
      <w:t>4</w:t>
    </w:r>
    <w:r w:rsidR="00B26F99">
      <w:rPr>
        <w:b/>
        <w:bCs/>
      </w:rPr>
      <w:t>:</w:t>
    </w:r>
    <w:r w:rsidR="009C2BE4" w:rsidRPr="00870187">
      <w:rPr>
        <w:b/>
        <w:bCs/>
      </w:rPr>
      <w:t xml:space="preserve"> </w:t>
    </w:r>
    <w:r w:rsidR="00C22B97">
      <w:rPr>
        <w:b/>
        <w:bCs/>
      </w:rPr>
      <w:t xml:space="preserve">Opgave </w:t>
    </w:r>
    <w:r w:rsidR="00870187">
      <w:rPr>
        <w:b/>
        <w:bCs/>
      </w:rPr>
      <w:t>Referentieopdracht</w:t>
    </w:r>
    <w:r w:rsidR="00C22B97">
      <w:rPr>
        <w:b/>
        <w:bCs/>
      </w:rPr>
      <w:t>en</w:t>
    </w:r>
  </w:p>
  <w:p w14:paraId="5CF1BC89" w14:textId="4C16210D" w:rsidR="00870187" w:rsidRDefault="00870187" w:rsidP="00870187">
    <w:pPr>
      <w:pStyle w:val="Geenafstand"/>
      <w:rPr>
        <w:szCs w:val="22"/>
      </w:rPr>
    </w:pPr>
    <w:r>
      <w:rPr>
        <w:sz w:val="16"/>
        <w:szCs w:val="16"/>
      </w:rPr>
      <w:t xml:space="preserve">Behorende bij aanbesteding </w:t>
    </w:r>
    <w:r w:rsidR="00C22B97">
      <w:rPr>
        <w:sz w:val="16"/>
        <w:szCs w:val="16"/>
      </w:rPr>
      <w:t xml:space="preserve">Gemeentelijke Uitvaart </w:t>
    </w:r>
    <w:r>
      <w:rPr>
        <w:sz w:val="16"/>
        <w:szCs w:val="16"/>
      </w:rPr>
      <w:t xml:space="preserve">met kenmerk </w:t>
    </w:r>
    <w:r w:rsidR="00C22B97" w:rsidRPr="00C22B97">
      <w:rPr>
        <w:sz w:val="16"/>
        <w:szCs w:val="16"/>
      </w:rPr>
      <w:t>20250214894</w:t>
    </w:r>
  </w:p>
  <w:p w14:paraId="45F4D73B" w14:textId="77777777" w:rsidR="00870187" w:rsidRPr="00EA46F1" w:rsidRDefault="00870187" w:rsidP="00EA46F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7204D97"/>
    <w:multiLevelType w:val="multilevel"/>
    <w:tmpl w:val="8F1252B4"/>
    <w:numStyleLink w:val="GHgenummerdekoppen"/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169B"/>
    <w:multiLevelType w:val="multilevel"/>
    <w:tmpl w:val="F32C6A38"/>
    <w:numStyleLink w:val="LijstalineaGHGZ"/>
  </w:abstractNum>
  <w:abstractNum w:abstractNumId="1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62">
    <w:abstractNumId w:val="10"/>
  </w:num>
  <w:num w:numId="2" w16cid:durableId="1681616609">
    <w:abstractNumId w:val="3"/>
  </w:num>
  <w:num w:numId="3" w16cid:durableId="1834105156">
    <w:abstractNumId w:val="1"/>
  </w:num>
  <w:num w:numId="4" w16cid:durableId="113713334">
    <w:abstractNumId w:val="5"/>
  </w:num>
  <w:num w:numId="5" w16cid:durableId="233249540">
    <w:abstractNumId w:val="9"/>
  </w:num>
  <w:num w:numId="6" w16cid:durableId="417217136">
    <w:abstractNumId w:val="0"/>
  </w:num>
  <w:num w:numId="7" w16cid:durableId="191772418">
    <w:abstractNumId w:val="6"/>
  </w:num>
  <w:num w:numId="8" w16cid:durableId="526722006">
    <w:abstractNumId w:val="12"/>
  </w:num>
  <w:num w:numId="9" w16cid:durableId="276647383">
    <w:abstractNumId w:val="7"/>
  </w:num>
  <w:num w:numId="10" w16cid:durableId="76903501">
    <w:abstractNumId w:val="2"/>
  </w:num>
  <w:num w:numId="11" w16cid:durableId="2065710112">
    <w:abstractNumId w:val="8"/>
  </w:num>
  <w:num w:numId="12" w16cid:durableId="166793602">
    <w:abstractNumId w:val="4"/>
    <w:lvlOverride w:ilvl="0">
      <w:lvl w:ilvl="0">
        <w:start w:val="1"/>
        <w:numFmt w:val="decimal"/>
        <w:lvlText w:val="%1."/>
        <w:lvlJc w:val="left"/>
        <w:pPr>
          <w:ind w:left="0" w:hanging="96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567"/>
        </w:pPr>
        <w:rPr>
          <w:rFonts w:hint="default"/>
          <w:b/>
          <w:bCs/>
          <w:sz w:val="30"/>
          <w:szCs w:val="3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35"/>
          </w:tabs>
          <w:ind w:left="567" w:hanging="567"/>
        </w:pPr>
        <w:rPr>
          <w:rFonts w:hint="default"/>
        </w:rPr>
      </w:lvl>
    </w:lvlOverride>
  </w:num>
  <w:num w:numId="13" w16cid:durableId="101430483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077CD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1F14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5E84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264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163"/>
    <w:rsid w:val="0039136A"/>
    <w:rsid w:val="00393192"/>
    <w:rsid w:val="00394132"/>
    <w:rsid w:val="00394D6B"/>
    <w:rsid w:val="00395343"/>
    <w:rsid w:val="00396897"/>
    <w:rsid w:val="003A0E07"/>
    <w:rsid w:val="003A1E4A"/>
    <w:rsid w:val="003A228E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6AC"/>
    <w:rsid w:val="00430C28"/>
    <w:rsid w:val="00432619"/>
    <w:rsid w:val="00433C6B"/>
    <w:rsid w:val="00433DF6"/>
    <w:rsid w:val="00435743"/>
    <w:rsid w:val="00440430"/>
    <w:rsid w:val="00440BC3"/>
    <w:rsid w:val="0044234B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571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4F0C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50B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B8D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27CB9"/>
    <w:rsid w:val="00831FD5"/>
    <w:rsid w:val="00833A2B"/>
    <w:rsid w:val="00834A13"/>
    <w:rsid w:val="00835345"/>
    <w:rsid w:val="0083631E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0187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2BE4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5E9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26F99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1EEA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2B97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0F8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073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4B0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2CA5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stukkop,Kop 01 Hoofstukkop,hoofdstuk,h1,ips_Hoofdstuk,H1,Univé Hoofdstuk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Configuration Code,List Paragraph1,MuLijstalinea,Reference List,List level 1,lijstStijl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Section Heading Char,Hoofdstuk Char,sectionHeading Char,Hoofstukkop Char,Kop 01 Hoofstukkop Char,hoofdstuk Char,h1 Char,ips_Hoofdstuk Char,H1 Char,Univé Hoofdstuk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paragraph" w:styleId="Geenafstand">
    <w:name w:val="No Spacing"/>
    <w:uiPriority w:val="1"/>
    <w:qFormat/>
    <w:rsid w:val="00870187"/>
    <w:rPr>
      <w:rFonts w:asciiTheme="minorHAnsi" w:hAnsiTheme="minorHAnsi"/>
      <w:sz w:val="22"/>
    </w:rPr>
  </w:style>
  <w:style w:type="numbering" w:customStyle="1" w:styleId="LijstalineaGHGZ">
    <w:name w:val="Lijstalinea GH/GZ"/>
    <w:uiPriority w:val="99"/>
    <w:rsid w:val="00111F14"/>
    <w:pPr>
      <w:numPr>
        <w:numId w:val="10"/>
      </w:numPr>
    </w:pPr>
  </w:style>
  <w:style w:type="numbering" w:customStyle="1" w:styleId="GHgenummerdekoppen">
    <w:name w:val="GH genummerde koppen"/>
    <w:uiPriority w:val="99"/>
    <w:rsid w:val="00111F1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A2DC1314041439D46DD5A24584463" ma:contentTypeVersion="4" ma:contentTypeDescription="Een nieuw document maken." ma:contentTypeScope="" ma:versionID="bb2f152c1a171c6605ef65c65c017509">
  <xsd:schema xmlns:xsd="http://www.w3.org/2001/XMLSchema" xmlns:xs="http://www.w3.org/2001/XMLSchema" xmlns:p="http://schemas.microsoft.com/office/2006/metadata/properties" xmlns:ns2="df19761d-ec49-4c02-8f4f-7067c6b2ce3e" targetNamespace="http://schemas.microsoft.com/office/2006/metadata/properties" ma:root="true" ma:fieldsID="92af71193805be764d427060df27a46c" ns2:_="">
    <xsd:import namespace="df19761d-ec49-4c02-8f4f-7067c6b2c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9761d-ec49-4c02-8f4f-7067c6b2c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9EEB7B-335D-42A1-A832-C76D0BB12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229CE-435A-4870-823C-C59BD5CB3C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865AA1-59E6-4524-8D28-56F234F534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71DC68-BBBD-4FF3-8A69-5F73B981D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9761d-ec49-4c02-8f4f-7067c6b2c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4</TotalTime>
  <Pages>2</Pages>
  <Words>225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1812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Gemeente Haarlem</dc:creator>
  <cp:lastModifiedBy>Erik Vermeer</cp:lastModifiedBy>
  <cp:revision>5</cp:revision>
  <cp:lastPrinted>2013-11-08T11:03:00Z</cp:lastPrinted>
  <dcterms:created xsi:type="dcterms:W3CDTF">2025-04-15T09:02:00Z</dcterms:created>
  <dcterms:modified xsi:type="dcterms:W3CDTF">2025-04-17T12:01:00Z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  <property fmtid="{D5CDD505-2E9C-101B-9397-08002B2CF9AE}" pid="7" name="ContentTypeId">
    <vt:lpwstr>0x010100332A2DC1314041439D46DD5A24584463</vt:lpwstr>
  </property>
</Properties>
</file>