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89B76" w14:textId="1CE1892D" w:rsidR="000A40DA" w:rsidRPr="00404F51" w:rsidRDefault="00404F51" w:rsidP="00404F51">
      <w:pPr>
        <w:pStyle w:val="Kop1"/>
        <w:rPr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F568DA">
        <w:rPr>
          <w:sz w:val="40"/>
          <w:szCs w:val="40"/>
        </w:rPr>
        <w:t xml:space="preserve"> </w:t>
      </w:r>
      <w:r w:rsidR="0096562F">
        <w:rPr>
          <w:sz w:val="40"/>
          <w:szCs w:val="40"/>
        </w:rPr>
        <w:t>E</w:t>
      </w:r>
      <w:r w:rsidR="00F568DA">
        <w:rPr>
          <w:sz w:val="40"/>
          <w:szCs w:val="40"/>
        </w:rPr>
        <w:t xml:space="preserve"> </w:t>
      </w:r>
      <w:r w:rsidRPr="00E176B8">
        <w:rPr>
          <w:color w:val="CBA052"/>
          <w:sz w:val="40"/>
          <w:szCs w:val="40"/>
        </w:rPr>
        <w:t>Referentieformat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7F67EC09" w:rsidR="00404F51" w:rsidRDefault="00404F51" w:rsidP="007E71E3">
      <w:pPr>
        <w:spacing w:after="240" w:line="276" w:lineRule="auto"/>
      </w:pPr>
      <w:r w:rsidRPr="00404F51">
        <w:t xml:space="preserve">Inschrijver dient </w:t>
      </w:r>
      <w:r w:rsidR="0054446A">
        <w:t>te</w:t>
      </w:r>
      <w:r w:rsidR="00112C5D">
        <w:t>n</w:t>
      </w:r>
      <w:r w:rsidR="0054446A">
        <w:t xml:space="preserve"> behoeve van de kerncompetentie </w:t>
      </w:r>
      <w:r w:rsidRPr="00404F51">
        <w:t xml:space="preserve">gebruik te maken van onderstaande tabel voor het indienen van </w:t>
      </w:r>
      <w:r>
        <w:t xml:space="preserve">de </w:t>
      </w:r>
      <w:r w:rsidRPr="00404F51">
        <w:t>referenties.</w:t>
      </w:r>
      <w:r w:rsidR="0054446A" w:rsidRPr="0054446A">
        <w:rPr>
          <w:rFonts w:ascii="Arial" w:hAnsi="Arial" w:cs="Arial"/>
          <w:color w:val="9CDBD9"/>
          <w:szCs w:val="20"/>
        </w:rPr>
        <w:t xml:space="preserve"> </w:t>
      </w:r>
      <w:r w:rsidR="0054446A" w:rsidRPr="0054446A">
        <w:rPr>
          <w:rFonts w:ascii="Arial" w:hAnsi="Arial" w:cs="Arial"/>
          <w:szCs w:val="20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703AB3" w14:paraId="2D7DC529" w14:textId="77777777" w:rsidTr="0035714A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/>
          </w:tcPr>
          <w:p w14:paraId="671F0E8A" w14:textId="4168D44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b/>
                <w:color w:val="0F238C"/>
                <w:szCs w:val="20"/>
                <w:highlight w:val="white"/>
              </w:rPr>
            </w:pPr>
            <w:r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>Gegevens</w:t>
            </w:r>
            <w:r w:rsidR="00E35DC1"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 xml:space="preserve"> van de refererende organisatie of instantie</w:t>
            </w:r>
          </w:p>
        </w:tc>
      </w:tr>
      <w:tr w:rsidR="002B26B9" w:rsidRPr="00703AB3" w14:paraId="1F391629" w14:textId="77777777" w:rsidTr="00F568DA">
        <w:trPr>
          <w:trHeight w:val="1732"/>
          <w:jc w:val="center"/>
        </w:trPr>
        <w:tc>
          <w:tcPr>
            <w:tcW w:w="1095" w:type="dxa"/>
          </w:tcPr>
          <w:p w14:paraId="4D01877E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1)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EB7BF32" w14:textId="77777777" w:rsidR="002B26B9" w:rsidRPr="00703AB3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7A2EB382" w14:textId="19851956" w:rsidR="002B26B9" w:rsidRPr="000D481D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A</w:t>
            </w:r>
          </w:p>
          <w:p w14:paraId="3BD2C0BE" w14:textId="1301C4F9" w:rsidR="002B26B9" w:rsidRPr="00703AB3" w:rsidRDefault="002B26B9" w:rsidP="00F568DA">
            <w:pPr>
              <w:spacing w:before="240" w:after="240" w:line="276" w:lineRule="auto"/>
              <w:rPr>
                <w:rFonts w:ascii="Arial" w:eastAsia="Raleway" w:hAnsi="Arial" w:cs="Arial"/>
                <w:color w:val="0F238C"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B</w:t>
            </w:r>
          </w:p>
        </w:tc>
      </w:tr>
      <w:tr w:rsidR="002B26B9" w:rsidRPr="00703AB3" w14:paraId="3A4B843B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2)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48EB895" w14:textId="1739B8A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="00E35DC1" w:rsidRPr="00703AB3">
              <w:rPr>
                <w:rFonts w:ascii="Arial" w:eastAsia="Raleway" w:hAnsi="Arial" w:cs="Arial"/>
                <w:color w:val="FFFFFF"/>
                <w:szCs w:val="20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180B7BA" w14:textId="77777777" w:rsidTr="0035714A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B67DDD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563FF78" w14:textId="77777777" w:rsidTr="0035714A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043D5E2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87A1A9D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3376B3C" w14:textId="1448266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contactpersoon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Pr="00703AB3">
              <w:rPr>
                <w:rFonts w:ascii="Arial" w:eastAsia="Raleway" w:hAnsi="Arial" w:cs="Arial"/>
                <w:color w:val="FFFFFF"/>
                <w:szCs w:val="20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1EEF001E" w14:textId="77777777" w:rsidTr="0035714A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B52A8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BE4F441" w14:textId="77777777" w:rsidTr="0035714A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B22766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60F7D71" w14:textId="77777777" w:rsidTr="0035714A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1078EF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2353FE37" w14:textId="77777777" w:rsidTr="00E35DC1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DAB3F80" w14:textId="0266EACE" w:rsidR="002B26B9" w:rsidRPr="00703AB3" w:rsidRDefault="00B01D61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E019543" w14:textId="77777777" w:rsidTr="0035714A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2DDC84D" w14:textId="3A7700CF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703AB3" w:rsidRDefault="002B26B9" w:rsidP="007E71E3">
            <w:pPr>
              <w:spacing w:line="276" w:lineRule="auto"/>
              <w:ind w:left="44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 xml:space="preserve">Startdatum: …-…-… Einddatum: …-…-… </w:t>
            </w:r>
          </w:p>
          <w:p w14:paraId="14DD6F40" w14:textId="50AA410B" w:rsidR="002B26B9" w:rsidRPr="00703AB3" w:rsidRDefault="002B26B9" w:rsidP="007E71E3">
            <w:pPr>
              <w:spacing w:before="263" w:line="276" w:lineRule="auto"/>
              <w:ind w:left="40" w:right="211" w:firstLine="7"/>
              <w:rPr>
                <w:rFonts w:ascii="Arial" w:eastAsia="Raleway" w:hAnsi="Arial" w:cs="Arial"/>
                <w:color w:val="FF00BC"/>
                <w:szCs w:val="20"/>
                <w:shd w:val="clear" w:color="auto" w:fill="A6A6A6"/>
              </w:rPr>
            </w:pPr>
          </w:p>
        </w:tc>
      </w:tr>
      <w:tr w:rsidR="002B26B9" w:rsidRPr="00703AB3" w14:paraId="34CC773F" w14:textId="77777777" w:rsidTr="0035714A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F9BBDF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4468B27" w14:textId="77777777" w:rsidTr="0035714A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72CA406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44ED7F5" w14:textId="77777777" w:rsidTr="0035714A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D16CC8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06FC1A4" w14:textId="77777777" w:rsidTr="0035714A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lastRenderedPageBreak/>
              <w:t>5)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25C8FF4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Omschrijving aard van opdracht</w:t>
            </w:r>
          </w:p>
          <w:p w14:paraId="2AF73D3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9F40D5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52B0C2CF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22E50D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</w:tc>
        <w:tc>
          <w:tcPr>
            <w:tcW w:w="4530" w:type="dxa"/>
          </w:tcPr>
          <w:p w14:paraId="25E15467" w14:textId="202B2A6E" w:rsidR="002B26B9" w:rsidRPr="00703AB3" w:rsidRDefault="002B26B9" w:rsidP="007E71E3">
            <w:pPr>
              <w:spacing w:line="276" w:lineRule="auto"/>
              <w:ind w:left="47" w:right="56"/>
              <w:jc w:val="both"/>
              <w:rPr>
                <w:rFonts w:ascii="Arial" w:hAnsi="Arial" w:cs="Arial"/>
                <w:color w:val="9CDBD9"/>
                <w:szCs w:val="20"/>
              </w:rPr>
            </w:pPr>
          </w:p>
        </w:tc>
      </w:tr>
      <w:tr w:rsidR="002B26B9" w:rsidRPr="00703AB3" w14:paraId="3D0E0963" w14:textId="77777777" w:rsidTr="0035714A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6)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31C252A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</w:tbl>
    <w:p w14:paraId="0A4C3052" w14:textId="32D8B44A" w:rsidR="009F4D5B" w:rsidRPr="00703AB3" w:rsidRDefault="00586148" w:rsidP="00586148">
      <w:pPr>
        <w:spacing w:before="24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 KB </w:t>
      </w:r>
      <w:r w:rsidRPr="00586148">
        <w:rPr>
          <w:rFonts w:ascii="Arial" w:hAnsi="Arial" w:cs="Arial"/>
          <w:szCs w:val="20"/>
        </w:rPr>
        <w:t>behoudt zich het recht voor de juistheid van de referentie te controleren door contact op te nemen met de contactpersoon van de referentie.</w:t>
      </w:r>
    </w:p>
    <w:p w14:paraId="2224E2D9" w14:textId="77777777" w:rsidR="00404F51" w:rsidRDefault="00404F51" w:rsidP="007E71E3">
      <w:pPr>
        <w:spacing w:line="276" w:lineRule="auto"/>
        <w:rPr>
          <w:rFonts w:ascii="Arial" w:hAnsi="Arial" w:cs="Arial"/>
          <w:szCs w:val="20"/>
        </w:rPr>
      </w:pP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0A0F97" w:rsidRPr="00703AB3" w14:paraId="2F0A2460" w14:textId="77777777" w:rsidTr="00B92A63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/>
          </w:tcPr>
          <w:p w14:paraId="1375F379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b/>
                <w:color w:val="0F238C"/>
                <w:szCs w:val="20"/>
                <w:highlight w:val="white"/>
              </w:rPr>
            </w:pPr>
            <w:r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>Gegevens van de refererende organisatie of instantie</w:t>
            </w:r>
          </w:p>
        </w:tc>
      </w:tr>
      <w:tr w:rsidR="000A0F97" w:rsidRPr="00703AB3" w14:paraId="53637FD9" w14:textId="77777777" w:rsidTr="00B92A63">
        <w:trPr>
          <w:trHeight w:val="1732"/>
          <w:jc w:val="center"/>
        </w:trPr>
        <w:tc>
          <w:tcPr>
            <w:tcW w:w="1095" w:type="dxa"/>
          </w:tcPr>
          <w:p w14:paraId="3322524A" w14:textId="77777777" w:rsidR="000A0F97" w:rsidRPr="00703AB3" w:rsidRDefault="000A0F97" w:rsidP="00B92A6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1)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6BBAB70" w14:textId="77777777" w:rsidR="000A0F97" w:rsidRPr="00703AB3" w:rsidRDefault="000A0F97" w:rsidP="00B92A63">
            <w:pPr>
              <w:spacing w:before="240" w:after="240" w:line="276" w:lineRule="auto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28ACB743" w14:textId="77777777" w:rsidR="000A0F97" w:rsidRPr="000D481D" w:rsidRDefault="000A0F97" w:rsidP="00B92A6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A</w:t>
            </w:r>
          </w:p>
          <w:p w14:paraId="04FF5B70" w14:textId="77777777" w:rsidR="000A0F97" w:rsidRPr="00703AB3" w:rsidRDefault="000A0F97" w:rsidP="00B92A63">
            <w:pPr>
              <w:spacing w:before="240" w:after="240" w:line="276" w:lineRule="auto"/>
              <w:rPr>
                <w:rFonts w:ascii="Arial" w:eastAsia="Raleway" w:hAnsi="Arial" w:cs="Arial"/>
                <w:color w:val="0F238C"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B</w:t>
            </w:r>
          </w:p>
        </w:tc>
      </w:tr>
      <w:tr w:rsidR="000A0F97" w:rsidRPr="00703AB3" w14:paraId="42F7C945" w14:textId="77777777" w:rsidTr="00B92A63">
        <w:trPr>
          <w:jc w:val="center"/>
        </w:trPr>
        <w:tc>
          <w:tcPr>
            <w:tcW w:w="1095" w:type="dxa"/>
            <w:vMerge w:val="restart"/>
          </w:tcPr>
          <w:p w14:paraId="2B2C8F76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2)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67885D5C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van de refererende organisatie of instantie</w:t>
            </w:r>
          </w:p>
        </w:tc>
        <w:tc>
          <w:tcPr>
            <w:tcW w:w="4530" w:type="dxa"/>
          </w:tcPr>
          <w:p w14:paraId="757274CD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75DF2E5D" w14:textId="77777777" w:rsidTr="00B92A63">
        <w:trPr>
          <w:jc w:val="center"/>
        </w:trPr>
        <w:tc>
          <w:tcPr>
            <w:tcW w:w="1095" w:type="dxa"/>
            <w:vMerge/>
          </w:tcPr>
          <w:p w14:paraId="36F12C04" w14:textId="77777777" w:rsidR="000A0F97" w:rsidRPr="00703AB3" w:rsidRDefault="000A0F97" w:rsidP="00B92A6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D326806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Adres</w:t>
            </w:r>
          </w:p>
        </w:tc>
        <w:tc>
          <w:tcPr>
            <w:tcW w:w="4530" w:type="dxa"/>
          </w:tcPr>
          <w:p w14:paraId="71CD8E76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218D717B" w14:textId="77777777" w:rsidTr="00B92A63">
        <w:trPr>
          <w:jc w:val="center"/>
        </w:trPr>
        <w:tc>
          <w:tcPr>
            <w:tcW w:w="1095" w:type="dxa"/>
            <w:vMerge/>
          </w:tcPr>
          <w:p w14:paraId="0E029C66" w14:textId="77777777" w:rsidR="000A0F97" w:rsidRPr="00703AB3" w:rsidRDefault="000A0F97" w:rsidP="00B92A6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1536BD37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Postcode en plaatsnaam</w:t>
            </w:r>
          </w:p>
        </w:tc>
        <w:tc>
          <w:tcPr>
            <w:tcW w:w="4530" w:type="dxa"/>
          </w:tcPr>
          <w:p w14:paraId="70059762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4B6B785C" w14:textId="77777777" w:rsidTr="00B92A63">
        <w:trPr>
          <w:jc w:val="center"/>
        </w:trPr>
        <w:tc>
          <w:tcPr>
            <w:tcW w:w="1095" w:type="dxa"/>
            <w:vMerge w:val="restart"/>
          </w:tcPr>
          <w:p w14:paraId="4A473E4B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2A2DAF72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contactpersoon van de refererende instantie of onderneming</w:t>
            </w:r>
          </w:p>
        </w:tc>
        <w:tc>
          <w:tcPr>
            <w:tcW w:w="4530" w:type="dxa"/>
          </w:tcPr>
          <w:p w14:paraId="35B066FB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49332550" w14:textId="77777777" w:rsidTr="00B92A63">
        <w:trPr>
          <w:trHeight w:val="240"/>
          <w:jc w:val="center"/>
        </w:trPr>
        <w:tc>
          <w:tcPr>
            <w:tcW w:w="1095" w:type="dxa"/>
            <w:vMerge/>
          </w:tcPr>
          <w:p w14:paraId="74F53EB4" w14:textId="77777777" w:rsidR="000A0F97" w:rsidRPr="00703AB3" w:rsidRDefault="000A0F97" w:rsidP="00B92A6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7F73850F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Functie</w:t>
            </w:r>
          </w:p>
        </w:tc>
        <w:tc>
          <w:tcPr>
            <w:tcW w:w="4530" w:type="dxa"/>
          </w:tcPr>
          <w:p w14:paraId="0DC49274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7F49A0BB" w14:textId="77777777" w:rsidTr="00B92A63">
        <w:trPr>
          <w:jc w:val="center"/>
        </w:trPr>
        <w:tc>
          <w:tcPr>
            <w:tcW w:w="1095" w:type="dxa"/>
            <w:vMerge/>
          </w:tcPr>
          <w:p w14:paraId="4A2B383E" w14:textId="77777777" w:rsidR="000A0F97" w:rsidRPr="00703AB3" w:rsidRDefault="000A0F97" w:rsidP="00B92A6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7719759E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Telefoonnummer</w:t>
            </w:r>
          </w:p>
        </w:tc>
        <w:tc>
          <w:tcPr>
            <w:tcW w:w="4530" w:type="dxa"/>
          </w:tcPr>
          <w:p w14:paraId="26C21919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51EE0335" w14:textId="77777777" w:rsidTr="00B92A63">
        <w:trPr>
          <w:jc w:val="center"/>
        </w:trPr>
        <w:tc>
          <w:tcPr>
            <w:tcW w:w="1095" w:type="dxa"/>
            <w:vMerge/>
          </w:tcPr>
          <w:p w14:paraId="46A81F2B" w14:textId="77777777" w:rsidR="000A0F97" w:rsidRPr="00703AB3" w:rsidRDefault="000A0F97" w:rsidP="00B92A6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AC08A91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E-mailadres</w:t>
            </w:r>
          </w:p>
        </w:tc>
        <w:tc>
          <w:tcPr>
            <w:tcW w:w="4530" w:type="dxa"/>
          </w:tcPr>
          <w:p w14:paraId="07909D45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6777C9BC" w14:textId="77777777" w:rsidTr="00B92A63">
        <w:trPr>
          <w:trHeight w:val="855"/>
          <w:jc w:val="center"/>
        </w:trPr>
        <w:tc>
          <w:tcPr>
            <w:tcW w:w="1095" w:type="dxa"/>
            <w:vMerge w:val="restart"/>
          </w:tcPr>
          <w:p w14:paraId="32FDE95D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1EE57D8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FACE91D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624BB1CC" w14:textId="77777777" w:rsidTr="00B92A63">
        <w:trPr>
          <w:jc w:val="center"/>
        </w:trPr>
        <w:tc>
          <w:tcPr>
            <w:tcW w:w="1095" w:type="dxa"/>
            <w:vMerge/>
          </w:tcPr>
          <w:p w14:paraId="79832715" w14:textId="77777777" w:rsidR="000A0F97" w:rsidRPr="00703AB3" w:rsidRDefault="000A0F97" w:rsidP="00B92A6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77F3F26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7A66BA6" w14:textId="77777777" w:rsidR="000A0F97" w:rsidRPr="00703AB3" w:rsidRDefault="000A0F97" w:rsidP="00B92A63">
            <w:pPr>
              <w:spacing w:line="276" w:lineRule="auto"/>
              <w:ind w:left="44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 xml:space="preserve">Startdatum: …-…-… Einddatum: …-…-… </w:t>
            </w:r>
          </w:p>
          <w:p w14:paraId="367C86CA" w14:textId="77777777" w:rsidR="000A0F97" w:rsidRPr="00703AB3" w:rsidRDefault="000A0F97" w:rsidP="00B92A63">
            <w:pPr>
              <w:spacing w:before="263" w:line="276" w:lineRule="auto"/>
              <w:ind w:left="40" w:right="211" w:firstLine="7"/>
              <w:rPr>
                <w:rFonts w:ascii="Arial" w:eastAsia="Raleway" w:hAnsi="Arial" w:cs="Arial"/>
                <w:color w:val="FF00BC"/>
                <w:szCs w:val="20"/>
                <w:shd w:val="clear" w:color="auto" w:fill="A6A6A6"/>
              </w:rPr>
            </w:pPr>
          </w:p>
        </w:tc>
      </w:tr>
      <w:tr w:rsidR="000A0F97" w:rsidRPr="00703AB3" w14:paraId="0174E02F" w14:textId="77777777" w:rsidTr="00B92A63">
        <w:trPr>
          <w:jc w:val="center"/>
        </w:trPr>
        <w:tc>
          <w:tcPr>
            <w:tcW w:w="1095" w:type="dxa"/>
            <w:vMerge/>
          </w:tcPr>
          <w:p w14:paraId="0CF0C4B7" w14:textId="77777777" w:rsidR="000A0F97" w:rsidRPr="00703AB3" w:rsidRDefault="000A0F97" w:rsidP="00B92A6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0BB75FA6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14DD1B81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219CEF4C" w14:textId="77777777" w:rsidTr="00B92A63">
        <w:trPr>
          <w:jc w:val="center"/>
        </w:trPr>
        <w:tc>
          <w:tcPr>
            <w:tcW w:w="1095" w:type="dxa"/>
            <w:vMerge w:val="restart"/>
          </w:tcPr>
          <w:p w14:paraId="7BC92703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6EEAAA48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Contractwaarde van de gehele opdracht</w:t>
            </w:r>
          </w:p>
        </w:tc>
        <w:tc>
          <w:tcPr>
            <w:tcW w:w="4530" w:type="dxa"/>
          </w:tcPr>
          <w:p w14:paraId="3B936BD7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6BD3E026" w14:textId="77777777" w:rsidTr="00B92A63">
        <w:trPr>
          <w:jc w:val="center"/>
        </w:trPr>
        <w:tc>
          <w:tcPr>
            <w:tcW w:w="1095" w:type="dxa"/>
            <w:vMerge/>
          </w:tcPr>
          <w:p w14:paraId="1C95086F" w14:textId="77777777" w:rsidR="000A0F97" w:rsidRPr="00703AB3" w:rsidRDefault="000A0F97" w:rsidP="00B92A6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1C714B4A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41621BDE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0A0F97" w:rsidRPr="00703AB3" w14:paraId="5191D006" w14:textId="77777777" w:rsidTr="00B92A63">
        <w:trPr>
          <w:trHeight w:val="2115"/>
          <w:jc w:val="center"/>
        </w:trPr>
        <w:tc>
          <w:tcPr>
            <w:tcW w:w="1095" w:type="dxa"/>
          </w:tcPr>
          <w:p w14:paraId="3A4AFD1A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5)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69DCAC7A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Omschrijving aard van opdracht</w:t>
            </w:r>
          </w:p>
          <w:p w14:paraId="51D1C2F3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7730BD10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23D21862" w14:textId="77777777" w:rsidR="000A0F97" w:rsidRPr="00703AB3" w:rsidRDefault="000A0F97" w:rsidP="00B92A6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4DFE2DF5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</w:tc>
        <w:tc>
          <w:tcPr>
            <w:tcW w:w="4530" w:type="dxa"/>
          </w:tcPr>
          <w:p w14:paraId="2B35FF59" w14:textId="77777777" w:rsidR="000A0F97" w:rsidRPr="00703AB3" w:rsidRDefault="000A0F97" w:rsidP="00B92A63">
            <w:pPr>
              <w:spacing w:line="276" w:lineRule="auto"/>
              <w:ind w:left="47" w:right="56"/>
              <w:jc w:val="both"/>
              <w:rPr>
                <w:rFonts w:ascii="Arial" w:hAnsi="Arial" w:cs="Arial"/>
                <w:color w:val="9CDBD9"/>
                <w:szCs w:val="20"/>
              </w:rPr>
            </w:pPr>
          </w:p>
        </w:tc>
      </w:tr>
      <w:tr w:rsidR="000A0F97" w:rsidRPr="00703AB3" w14:paraId="6975141F" w14:textId="77777777" w:rsidTr="00B92A63">
        <w:trPr>
          <w:jc w:val="center"/>
        </w:trPr>
        <w:tc>
          <w:tcPr>
            <w:tcW w:w="1095" w:type="dxa"/>
            <w:vAlign w:val="center"/>
          </w:tcPr>
          <w:p w14:paraId="61E65616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6)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C817703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6DBF92F1" w14:textId="77777777" w:rsidR="000A0F97" w:rsidRPr="00703AB3" w:rsidRDefault="000A0F97" w:rsidP="00B92A6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</w:tbl>
    <w:p w14:paraId="4B91CABE" w14:textId="77777777" w:rsidR="000A0F97" w:rsidRPr="00703AB3" w:rsidRDefault="000A0F97" w:rsidP="000A0F97">
      <w:pPr>
        <w:spacing w:before="24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 KB </w:t>
      </w:r>
      <w:r w:rsidRPr="00586148">
        <w:rPr>
          <w:rFonts w:ascii="Arial" w:hAnsi="Arial" w:cs="Arial"/>
          <w:szCs w:val="20"/>
        </w:rPr>
        <w:t>behoudt zich het recht voor de juistheid van de referentie te controleren door contact op te nemen met de contactpersoon van de referentie.</w:t>
      </w:r>
    </w:p>
    <w:p w14:paraId="396FDCCA" w14:textId="77777777" w:rsidR="000A0F97" w:rsidRPr="007E71E3" w:rsidRDefault="000A0F97" w:rsidP="007E71E3">
      <w:pPr>
        <w:spacing w:line="276" w:lineRule="auto"/>
        <w:rPr>
          <w:rFonts w:ascii="Arial" w:hAnsi="Arial" w:cs="Arial"/>
          <w:szCs w:val="20"/>
        </w:rPr>
      </w:pPr>
    </w:p>
    <w:sectPr w:rsidR="000A0F97" w:rsidRPr="007E71E3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B667E" w14:textId="77777777" w:rsidR="00E65B5B" w:rsidRDefault="00E65B5B" w:rsidP="003D4B84">
      <w:r>
        <w:separator/>
      </w:r>
    </w:p>
  </w:endnote>
  <w:endnote w:type="continuationSeparator" w:id="0">
    <w:p w14:paraId="69CAFB4E" w14:textId="77777777" w:rsidR="00E65B5B" w:rsidRDefault="00E65B5B" w:rsidP="003D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87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2268"/>
      <w:gridCol w:w="3024"/>
      <w:gridCol w:w="2646"/>
      <w:gridCol w:w="851"/>
    </w:tblGrid>
    <w:tr w:rsidR="00223BBC" w:rsidRPr="00256341" w14:paraId="34038D55" w14:textId="77777777" w:rsidTr="0072799E">
      <w:trPr>
        <w:trHeight w:val="425"/>
      </w:trPr>
      <w:tc>
        <w:tcPr>
          <w:tcW w:w="2268" w:type="dxa"/>
        </w:tcPr>
        <w:p w14:paraId="522152AA" w14:textId="77777777" w:rsidR="00223BBC" w:rsidRPr="00256341" w:rsidRDefault="00223BBC" w:rsidP="00676E9C">
          <w:pPr>
            <w:pStyle w:val="Voettekst"/>
          </w:pPr>
          <w:r>
            <w:t>Postbus 90407</w:t>
          </w:r>
        </w:p>
        <w:p w14:paraId="636D25E9" w14:textId="4D4F2055" w:rsidR="00223BBC" w:rsidRPr="00256341" w:rsidRDefault="00223BBC" w:rsidP="00676E9C">
          <w:pPr>
            <w:tabs>
              <w:tab w:val="left" w:pos="312"/>
            </w:tabs>
            <w:ind w:left="-114" w:firstLine="114"/>
            <w:rPr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2509 </w:t>
          </w:r>
          <w:r w:rsidR="00112C5D">
            <w:rPr>
              <w:sz w:val="16"/>
              <w:szCs w:val="16"/>
              <w:lang w:val="de-DE"/>
            </w:rPr>
            <w:t>LK</w:t>
          </w:r>
          <w:r w:rsidR="00112C5D" w:rsidRPr="00256341">
            <w:rPr>
              <w:sz w:val="16"/>
              <w:szCs w:val="16"/>
              <w:lang w:val="de-DE"/>
            </w:rPr>
            <w:t xml:space="preserve"> </w:t>
          </w:r>
          <w:r w:rsidR="00112C5D">
            <w:rPr>
              <w:sz w:val="16"/>
              <w:szCs w:val="16"/>
              <w:lang w:val="de-DE"/>
            </w:rPr>
            <w:t>Den</w:t>
          </w:r>
          <w:r w:rsidRPr="00256341">
            <w:rPr>
              <w:sz w:val="16"/>
              <w:szCs w:val="16"/>
              <w:lang w:val="de-DE"/>
            </w:rPr>
            <w:t xml:space="preserve"> Haag</w:t>
          </w:r>
        </w:p>
      </w:tc>
      <w:tc>
        <w:tcPr>
          <w:tcW w:w="3024" w:type="dxa"/>
        </w:tcPr>
        <w:p w14:paraId="6D5459E5" w14:textId="77777777" w:rsidR="00223BBC" w:rsidRPr="003266A5" w:rsidRDefault="00223BBC" w:rsidP="00D25596">
          <w:pPr>
            <w:pStyle w:val="Voettekst"/>
            <w:rPr>
              <w:lang w:val="de-DE"/>
            </w:rPr>
          </w:pPr>
          <w:r w:rsidRPr="003266A5">
            <w:rPr>
              <w:lang w:val="de-DE"/>
            </w:rPr>
            <w:t>Prins Willem-Alexanderhof 5</w:t>
          </w:r>
        </w:p>
        <w:p w14:paraId="5809A8DD" w14:textId="3255B5CD" w:rsidR="00223BBC" w:rsidRPr="003266A5" w:rsidRDefault="00223BBC" w:rsidP="00676E9C">
          <w:pPr>
            <w:pStyle w:val="Voettekst"/>
            <w:rPr>
              <w:lang w:val="de-DE"/>
            </w:rPr>
          </w:pPr>
          <w:r>
            <w:rPr>
              <w:lang w:val="de-DE"/>
            </w:rPr>
            <w:t xml:space="preserve">2595 </w:t>
          </w:r>
          <w:r w:rsidR="00112C5D">
            <w:rPr>
              <w:lang w:val="de-DE"/>
            </w:rPr>
            <w:t>BE</w:t>
          </w:r>
          <w:r w:rsidR="00112C5D" w:rsidRPr="003266A5">
            <w:rPr>
              <w:lang w:val="de-DE"/>
            </w:rPr>
            <w:t xml:space="preserve"> </w:t>
          </w:r>
          <w:r w:rsidR="00112C5D">
            <w:rPr>
              <w:lang w:val="de-DE"/>
            </w:rPr>
            <w:t>Den</w:t>
          </w:r>
          <w:r w:rsidRPr="003266A5">
            <w:rPr>
              <w:lang w:val="de-DE"/>
            </w:rPr>
            <w:t xml:space="preserve"> Haag</w:t>
          </w:r>
        </w:p>
      </w:tc>
      <w:tc>
        <w:tcPr>
          <w:tcW w:w="2646" w:type="dxa"/>
        </w:tcPr>
        <w:p w14:paraId="05A01E19" w14:textId="77777777" w:rsidR="00223BBC" w:rsidRDefault="00223BBC" w:rsidP="00676E9C">
          <w:pPr>
            <w:pStyle w:val="Voettekst"/>
          </w:pPr>
          <w:hyperlink r:id="rId1" w:history="1">
            <w:r w:rsidRPr="00D43F0C">
              <w:rPr>
                <w:rStyle w:val="Hyperlink"/>
              </w:rPr>
              <w:t>www.kb.nl</w:t>
            </w:r>
          </w:hyperlink>
        </w:p>
        <w:p w14:paraId="6AAF6990" w14:textId="77777777" w:rsidR="00223BBC" w:rsidRPr="00256341" w:rsidRDefault="00223BBC" w:rsidP="00676E9C">
          <w:pPr>
            <w:pStyle w:val="Voettekst"/>
          </w:pPr>
          <w:r w:rsidRPr="009331A8">
            <w:t>(070) 314 09 11</w:t>
          </w:r>
        </w:p>
      </w:tc>
      <w:tc>
        <w:tcPr>
          <w:tcW w:w="851" w:type="dxa"/>
          <w:vAlign w:val="bottom"/>
        </w:tcPr>
        <w:p w14:paraId="6671BA43" w14:textId="77777777" w:rsidR="00223BBC" w:rsidRDefault="00223BBC" w:rsidP="00223BBC">
          <w:pPr>
            <w:pStyle w:val="Voettekst"/>
            <w:jc w:val="right"/>
            <w:rPr>
              <w:rStyle w:val="Hyperlink"/>
            </w:rPr>
          </w:pPr>
          <w:r w:rsidRPr="00223BBC">
            <w:rPr>
              <w:rStyle w:val="Hyperlink"/>
            </w:rPr>
            <w:fldChar w:fldCharType="begin"/>
          </w:r>
          <w:r w:rsidRPr="00223BBC">
            <w:rPr>
              <w:rStyle w:val="Hyperlink"/>
            </w:rPr>
            <w:instrText>PAGE   \* MERGEFORMAT</w:instrText>
          </w:r>
          <w:r w:rsidRPr="00223BBC">
            <w:rPr>
              <w:rStyle w:val="Hyperlink"/>
            </w:rPr>
            <w:fldChar w:fldCharType="separate"/>
          </w:r>
          <w:r w:rsidRPr="00223BBC">
            <w:rPr>
              <w:rStyle w:val="Hyperlink"/>
            </w:rPr>
            <w:t>1</w:t>
          </w:r>
          <w:r w:rsidRPr="00223BBC">
            <w:rPr>
              <w:rStyle w:val="Hyperlink"/>
            </w:rPr>
            <w:fldChar w:fldCharType="end"/>
          </w: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7B336" w14:textId="77777777" w:rsidR="00E65B5B" w:rsidRDefault="00E65B5B" w:rsidP="003D4B84">
      <w:r>
        <w:separator/>
      </w:r>
    </w:p>
  </w:footnote>
  <w:footnote w:type="continuationSeparator" w:id="0">
    <w:p w14:paraId="680A99A9" w14:textId="77777777" w:rsidR="00E65B5B" w:rsidRDefault="00E65B5B" w:rsidP="003D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B154" w14:textId="77777777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28984146" wp14:editId="740CE7AE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C47012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CB6525" w:rsidRPr="00CB6525">
      <w:rPr>
        <w:noProof/>
      </w:rPr>
      <w:drawing>
        <wp:inline distT="0" distB="0" distL="0" distR="0" wp14:anchorId="2E20E277" wp14:editId="3E9CCA92">
          <wp:extent cx="2353342" cy="677865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319E7"/>
    <w:rsid w:val="00036414"/>
    <w:rsid w:val="000925E9"/>
    <w:rsid w:val="00094160"/>
    <w:rsid w:val="000A015E"/>
    <w:rsid w:val="000A0F97"/>
    <w:rsid w:val="000A40DA"/>
    <w:rsid w:val="000D481D"/>
    <w:rsid w:val="000F4C40"/>
    <w:rsid w:val="00112C5D"/>
    <w:rsid w:val="001D2ECD"/>
    <w:rsid w:val="00212EEB"/>
    <w:rsid w:val="00223BBC"/>
    <w:rsid w:val="00256341"/>
    <w:rsid w:val="00276626"/>
    <w:rsid w:val="002B26B9"/>
    <w:rsid w:val="003266A5"/>
    <w:rsid w:val="0035714A"/>
    <w:rsid w:val="0036592C"/>
    <w:rsid w:val="003D103A"/>
    <w:rsid w:val="003D4B84"/>
    <w:rsid w:val="00404F51"/>
    <w:rsid w:val="0040550D"/>
    <w:rsid w:val="0042004F"/>
    <w:rsid w:val="004273E1"/>
    <w:rsid w:val="00447BBC"/>
    <w:rsid w:val="004753DE"/>
    <w:rsid w:val="004E17A9"/>
    <w:rsid w:val="004F6FFD"/>
    <w:rsid w:val="00510FE7"/>
    <w:rsid w:val="0054446A"/>
    <w:rsid w:val="00580413"/>
    <w:rsid w:val="00586148"/>
    <w:rsid w:val="00593A38"/>
    <w:rsid w:val="005D2E9F"/>
    <w:rsid w:val="005D2EB8"/>
    <w:rsid w:val="005E14E6"/>
    <w:rsid w:val="005F3484"/>
    <w:rsid w:val="0060132E"/>
    <w:rsid w:val="0062022F"/>
    <w:rsid w:val="00675170"/>
    <w:rsid w:val="00676E9C"/>
    <w:rsid w:val="006A5F4A"/>
    <w:rsid w:val="006B03B5"/>
    <w:rsid w:val="006D2B4B"/>
    <w:rsid w:val="00703AB3"/>
    <w:rsid w:val="0070647F"/>
    <w:rsid w:val="0072799E"/>
    <w:rsid w:val="00782EBE"/>
    <w:rsid w:val="007833FB"/>
    <w:rsid w:val="00796EA7"/>
    <w:rsid w:val="007A7BBB"/>
    <w:rsid w:val="007B387E"/>
    <w:rsid w:val="007E71E3"/>
    <w:rsid w:val="00830A53"/>
    <w:rsid w:val="00847ADE"/>
    <w:rsid w:val="00864373"/>
    <w:rsid w:val="00873A55"/>
    <w:rsid w:val="008C652F"/>
    <w:rsid w:val="008E0E42"/>
    <w:rsid w:val="009331A8"/>
    <w:rsid w:val="009420A3"/>
    <w:rsid w:val="0096562F"/>
    <w:rsid w:val="009D00CD"/>
    <w:rsid w:val="009F4D5B"/>
    <w:rsid w:val="00A04BC3"/>
    <w:rsid w:val="00AA11EB"/>
    <w:rsid w:val="00AB24F8"/>
    <w:rsid w:val="00AC7444"/>
    <w:rsid w:val="00B01D61"/>
    <w:rsid w:val="00B221B4"/>
    <w:rsid w:val="00B43E70"/>
    <w:rsid w:val="00BD7893"/>
    <w:rsid w:val="00C71093"/>
    <w:rsid w:val="00CA5EE8"/>
    <w:rsid w:val="00CB6525"/>
    <w:rsid w:val="00CD31CF"/>
    <w:rsid w:val="00CE68FF"/>
    <w:rsid w:val="00D111A7"/>
    <w:rsid w:val="00D25596"/>
    <w:rsid w:val="00D84976"/>
    <w:rsid w:val="00DB6F02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568DA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b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4FBD758490B478CA676F3A7704AEB" ma:contentTypeVersion="4" ma:contentTypeDescription="Een nieuw document maken." ma:contentTypeScope="" ma:versionID="5d6efb5b300f73c42cdc7a83fd3cbccd">
  <xsd:schema xmlns:xsd="http://www.w3.org/2001/XMLSchema" xmlns:xs="http://www.w3.org/2001/XMLSchema" xmlns:p="http://schemas.microsoft.com/office/2006/metadata/properties" xmlns:ns2="bf262426-1748-46bf-a136-916b68be760b" targetNamespace="http://schemas.microsoft.com/office/2006/metadata/properties" ma:root="true" ma:fieldsID="8ff3240905a61672676069209275a210" ns2:_="">
    <xsd:import namespace="bf262426-1748-46bf-a136-916b68be76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2426-1748-46bf-a136-916b68be7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B244DA9-BD43-4F7E-89E9-01D7CA9AEB61}"/>
</file>

<file path=customXml/itemProps2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E01BB-87F5-41C3-B7AD-1F01075EE9F5}">
  <ds:schemaRefs>
    <ds:schemaRef ds:uri="http://schemas.microsoft.com/office/2006/metadata/properties"/>
    <ds:schemaRef ds:uri="http://schemas.microsoft.com/office/infopath/2007/PartnerControls"/>
    <ds:schemaRef ds:uri="9e203fb5-0c3b-4e5b-97e8-99f86fb8f1f4"/>
    <ds:schemaRef ds:uri="3ad68f93-a976-4229-8a8b-ca9fe24e0922"/>
  </ds:schemaRefs>
</ds:datastoreItem>
</file>

<file path=customXml/itemProps4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184</TotalTime>
  <Pages>3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Thijs Kruger</cp:lastModifiedBy>
  <cp:revision>30</cp:revision>
  <cp:lastPrinted>2018-11-14T09:05:00Z</cp:lastPrinted>
  <dcterms:created xsi:type="dcterms:W3CDTF">2023-07-26T08:20:00Z</dcterms:created>
  <dcterms:modified xsi:type="dcterms:W3CDTF">2024-11-26T09:40:00Z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0x010100EF14FBD758490B478CA676F3A7704AEB</vt:lpwstr>
  </property>
  <property fmtid="{D5CDD505-2E9C-101B-9397-08002B2CF9AE}" pid="3" name="MediaServiceImageTags">
    <vt:lpwstr/>
  </property>
</Properties>
</file>