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6AA1" w14:textId="24371C57" w:rsidR="003F78AC" w:rsidRPr="00463C19" w:rsidRDefault="003F78AC" w:rsidP="003F78AC">
      <w:pPr>
        <w:pStyle w:val="Kop1zondernummer"/>
        <w:rPr>
          <w:b/>
          <w:bCs w:val="0"/>
          <w:sz w:val="40"/>
          <w:szCs w:val="40"/>
        </w:rPr>
      </w:pPr>
      <w:r w:rsidRPr="00463C19">
        <w:rPr>
          <w:b/>
          <w:bCs w:val="0"/>
          <w:sz w:val="40"/>
          <w:szCs w:val="40"/>
        </w:rPr>
        <w:t xml:space="preserve">Bijlage </w:t>
      </w:r>
      <w:r w:rsidR="003D6204" w:rsidRPr="00463C19">
        <w:rPr>
          <w:b/>
          <w:bCs w:val="0"/>
          <w:sz w:val="40"/>
          <w:szCs w:val="40"/>
        </w:rPr>
        <w:t>10.</w:t>
      </w:r>
      <w:r w:rsidRPr="00463C19">
        <w:rPr>
          <w:b/>
          <w:bCs w:val="0"/>
          <w:sz w:val="40"/>
          <w:szCs w:val="40"/>
        </w:rPr>
        <w:t xml:space="preserve"> Klachtenformulier aanbestedingen</w:t>
      </w:r>
    </w:p>
    <w:p w14:paraId="094F9B47" w14:textId="77777777" w:rsidR="003F78AC" w:rsidRPr="00216A57" w:rsidRDefault="003F78AC" w:rsidP="003F78AC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AB70CF" w14:paraId="224C03AC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E049EC6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sz w:val="20"/>
              </w:rPr>
              <w:t>Gegevens klagende partij</w:t>
            </w:r>
          </w:p>
        </w:tc>
      </w:tr>
      <w:tr w:rsidR="003F78AC" w:rsidRPr="00AB70CF" w14:paraId="7D51AF20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35ACFB" w14:textId="77777777" w:rsidR="003F78AC" w:rsidRPr="00AB70CF" w:rsidRDefault="003F78AC" w:rsidP="009A292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B3A0EA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AB70CF" w14:paraId="7B4AD984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B86C51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B20257B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3F78AC" w:rsidRPr="00AB70CF" w14:paraId="515231A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878422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6E4C479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51CCA8E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485F03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871D38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D033B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795F7E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144F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611A3E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85CC7D9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A6BBDE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0CA12DC1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386F67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A1682B5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1E64E9FB" w14:textId="77777777" w:rsidR="003F78AC" w:rsidRPr="00AB70CF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4E1F5E" w14:paraId="2AA98DC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07103C0" w14:textId="77777777" w:rsidR="003F78AC" w:rsidRPr="00FF6228" w:rsidRDefault="003F78AC" w:rsidP="009A292D">
            <w:pPr>
              <w:rPr>
                <w:rFonts w:cs="Arial"/>
                <w:b w:val="0"/>
                <w:bCs w:val="0"/>
                <w:sz w:val="20"/>
              </w:rPr>
            </w:pPr>
            <w:r w:rsidRPr="00FF6228">
              <w:rPr>
                <w:rFonts w:cs="Arial"/>
                <w:sz w:val="20"/>
              </w:rPr>
              <w:t xml:space="preserve">Gegevens </w:t>
            </w:r>
            <w:r>
              <w:rPr>
                <w:rFonts w:cs="Arial"/>
                <w:sz w:val="20"/>
              </w:rPr>
              <w:t>a</w:t>
            </w:r>
            <w:r w:rsidRPr="00FF6228">
              <w:rPr>
                <w:rFonts w:cs="Arial"/>
                <w:sz w:val="20"/>
              </w:rPr>
              <w:t>anbestedende dienst</w:t>
            </w:r>
          </w:p>
        </w:tc>
      </w:tr>
      <w:tr w:rsidR="003F78AC" w:rsidRPr="004E1F5E" w14:paraId="4F22060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5AFF703" w14:textId="77777777" w:rsidR="003F78AC" w:rsidRDefault="003F78AC" w:rsidP="009A292D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AA3F606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4E1F5E" w14:paraId="640678D0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4EA0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4E7E72C9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934D54E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559DB3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A8FC992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2BD15CF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E8076C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2719E44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3AF4416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E917ED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1E47938D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EC70D81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77D89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61F031C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696ADC" w14:paraId="1056587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55E00E2" w14:textId="77777777" w:rsidR="003F78AC" w:rsidRPr="00696AD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48A9C" w14:textId="77777777" w:rsidR="003F78AC" w:rsidRPr="00696AD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854FB4" w14:paraId="52037735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B8CA63E" w14:textId="77777777" w:rsidR="003F78AC" w:rsidRPr="00854FB4" w:rsidRDefault="003F78AC" w:rsidP="009A292D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3DD290A2" w14:textId="77777777" w:rsidR="003F78AC" w:rsidRPr="00854FB4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A011CB8" w14:textId="77777777" w:rsidR="003F78AC" w:rsidRPr="00216A57" w:rsidRDefault="003F78AC" w:rsidP="003F78AC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14:paraId="6D1AF8B2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7B7B156" w14:textId="77777777" w:rsidR="003F78AC" w:rsidRDefault="003F78AC" w:rsidP="009A292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sz w:val="20"/>
              </w:rPr>
              <w:t>Juridische ondersteuning</w:t>
            </w:r>
          </w:p>
        </w:tc>
      </w:tr>
      <w:tr w:rsidR="003F78AC" w14:paraId="65C0E6B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C3B74E" w14:textId="77777777" w:rsidR="003F78AC" w:rsidRDefault="003F78AC" w:rsidP="009A292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55C01E0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14:paraId="239172FC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FA32B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403744C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55B04A4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DF4EC30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815C195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09E9A09F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1EFEED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B26C894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2C3B8D8" w14:textId="77777777" w:rsidR="003F78AC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58FBC77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9972272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 w:rsidRPr="00EE05BC">
              <w:rPr>
                <w:sz w:val="20"/>
              </w:rPr>
              <w:t>Inhoud klacht</w:t>
            </w:r>
          </w:p>
          <w:p w14:paraId="06111914" w14:textId="77777777" w:rsidR="003F78AC" w:rsidRDefault="003F78AC" w:rsidP="009A292D">
            <w:r>
              <w:t xml:space="preserve">Beschrijf kort de aard en inhoud van uw klacht. </w:t>
            </w:r>
          </w:p>
        </w:tc>
      </w:tr>
      <w:tr w:rsidR="003F78AC" w14:paraId="41E27A9F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E1F1636" w14:textId="77777777" w:rsidR="003F78AC" w:rsidRDefault="003F78AC" w:rsidP="009A292D"/>
          <w:p w14:paraId="19A3FF7E" w14:textId="77777777" w:rsidR="003F78AC" w:rsidRDefault="003F78AC" w:rsidP="009A292D"/>
          <w:p w14:paraId="438D5180" w14:textId="77777777" w:rsidR="003F78AC" w:rsidRDefault="003F78AC" w:rsidP="009A292D"/>
          <w:p w14:paraId="1F7C7557" w14:textId="77777777" w:rsidR="003F78AC" w:rsidRDefault="003F78AC" w:rsidP="009A292D"/>
          <w:p w14:paraId="04AE5C48" w14:textId="77777777" w:rsidR="003F78AC" w:rsidRDefault="003F78AC" w:rsidP="009A292D"/>
          <w:p w14:paraId="3016E92F" w14:textId="77777777" w:rsidR="003F78AC" w:rsidRDefault="003F78AC" w:rsidP="009A292D"/>
          <w:p w14:paraId="79FC7E4C" w14:textId="77777777" w:rsidR="003F78AC" w:rsidRDefault="003F78AC" w:rsidP="009A292D"/>
          <w:p w14:paraId="66861BB9" w14:textId="77777777" w:rsidR="003F78AC" w:rsidRDefault="003F78AC" w:rsidP="009A292D"/>
        </w:tc>
      </w:tr>
    </w:tbl>
    <w:p w14:paraId="28870D9D" w14:textId="77777777" w:rsidR="003F78AC" w:rsidRDefault="003F78AC" w:rsidP="003F78AC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652D1F86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022106E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Klacht gegrond?</w:t>
            </w:r>
          </w:p>
          <w:p w14:paraId="15DD4858" w14:textId="77777777" w:rsidR="003F78AC" w:rsidRDefault="003F78AC" w:rsidP="009A292D">
            <w:r>
              <w:t xml:space="preserve">Geef aan waarom u meent dat uw klacht gegrond is en verwijs hierbij naar relevante passages in door u bijgevoegde stukken.* </w:t>
            </w:r>
          </w:p>
        </w:tc>
      </w:tr>
      <w:tr w:rsidR="003F78AC" w14:paraId="3F57F1D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F1F436E" w14:textId="77777777" w:rsidR="003F78AC" w:rsidRDefault="003F78AC" w:rsidP="009A292D"/>
          <w:p w14:paraId="3D6A8E14" w14:textId="77777777" w:rsidR="003F78AC" w:rsidRDefault="003F78AC" w:rsidP="009A292D"/>
          <w:p w14:paraId="3BD97B2B" w14:textId="77777777" w:rsidR="003F78AC" w:rsidRDefault="003F78AC" w:rsidP="009A292D"/>
          <w:p w14:paraId="2156FBA9" w14:textId="77777777" w:rsidR="003F78AC" w:rsidRDefault="003F78AC" w:rsidP="009A292D"/>
          <w:p w14:paraId="21015079" w14:textId="77777777" w:rsidR="003F78AC" w:rsidRDefault="003F78AC" w:rsidP="009A292D"/>
          <w:p w14:paraId="4A78EFC6" w14:textId="77777777" w:rsidR="003F78AC" w:rsidRDefault="003F78AC" w:rsidP="009A292D"/>
          <w:p w14:paraId="1C935327" w14:textId="77777777" w:rsidR="003F78AC" w:rsidRDefault="003F78AC" w:rsidP="009A292D"/>
          <w:p w14:paraId="5AE9B8F0" w14:textId="77777777" w:rsidR="003F78AC" w:rsidRDefault="003F78AC" w:rsidP="009A292D"/>
          <w:p w14:paraId="5368AAC0" w14:textId="77777777" w:rsidR="003F78AC" w:rsidRDefault="003F78AC" w:rsidP="009A292D"/>
          <w:p w14:paraId="716B603D" w14:textId="77777777" w:rsidR="003F78AC" w:rsidRDefault="003F78AC" w:rsidP="009A292D"/>
        </w:tc>
      </w:tr>
    </w:tbl>
    <w:p w14:paraId="2BE63567" w14:textId="77777777" w:rsidR="003F78AC" w:rsidRDefault="003F78AC" w:rsidP="003F78AC"/>
    <w:p w14:paraId="76E8B2CB" w14:textId="445B9996" w:rsidR="00F3185C" w:rsidRPr="00303A3C" w:rsidRDefault="00F3185C" w:rsidP="00303A3C"/>
    <w:sectPr w:rsidR="00F3185C" w:rsidRPr="00303A3C" w:rsidSect="0043454C">
      <w:headerReference w:type="default" r:id="rId12"/>
      <w:footerReference w:type="default" r:id="rId13"/>
      <w:pgSz w:w="11906" w:h="16838" w:code="9"/>
      <w:pgMar w:top="2517" w:right="1418" w:bottom="1418" w:left="1418" w:header="0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3E7" w14:textId="77777777" w:rsidR="00457F8B" w:rsidRPr="00684F96" w:rsidRDefault="00457F8B">
      <w:r w:rsidRPr="00684F96">
        <w:separator/>
      </w:r>
    </w:p>
  </w:endnote>
  <w:endnote w:type="continuationSeparator" w:id="0">
    <w:p w14:paraId="6ED5F36C" w14:textId="77777777" w:rsidR="00457F8B" w:rsidRPr="00684F96" w:rsidRDefault="00457F8B">
      <w:r w:rsidRPr="00684F96">
        <w:continuationSeparator/>
      </w:r>
    </w:p>
  </w:endnote>
  <w:endnote w:type="continuationNotice" w:id="1">
    <w:p w14:paraId="10C11C43" w14:textId="77777777" w:rsidR="00457F8B" w:rsidRDefault="0045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8E8B" w14:textId="77777777" w:rsidR="00457F8B" w:rsidRPr="00684F96" w:rsidRDefault="00457F8B">
      <w:r w:rsidRPr="00684F96">
        <w:separator/>
      </w:r>
    </w:p>
  </w:footnote>
  <w:footnote w:type="continuationSeparator" w:id="0">
    <w:p w14:paraId="1CD5E75D" w14:textId="77777777" w:rsidR="00457F8B" w:rsidRPr="00684F96" w:rsidRDefault="00457F8B">
      <w:r w:rsidRPr="00684F96">
        <w:continuationSeparator/>
      </w:r>
    </w:p>
  </w:footnote>
  <w:footnote w:type="continuationNotice" w:id="1">
    <w:p w14:paraId="547E4374" w14:textId="77777777" w:rsidR="00457F8B" w:rsidRDefault="00457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035F1874" w:rsidR="005C3891" w:rsidRPr="00684F96" w:rsidRDefault="008775C7" w:rsidP="00463C19">
    <w:pPr>
      <w:pStyle w:val="Koptekst"/>
      <w:tabs>
        <w:tab w:val="clear" w:pos="9072"/>
        <w:tab w:val="right" w:pos="10440"/>
      </w:tabs>
      <w:spacing w:before="600"/>
      <w:ind w:left="4252"/>
    </w:pPr>
    <w:r>
      <w:rPr>
        <w:noProof/>
      </w:rPr>
      <w:pict w14:anchorId="4778E1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style="width:228.75pt;height:51.7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37D3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C612D"/>
    <w:rsid w:val="001D2AA9"/>
    <w:rsid w:val="001E2944"/>
    <w:rsid w:val="001E6E6A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77DF3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773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D6204"/>
    <w:rsid w:val="003E35A9"/>
    <w:rsid w:val="003F0865"/>
    <w:rsid w:val="003F744C"/>
    <w:rsid w:val="003F78AC"/>
    <w:rsid w:val="00421E26"/>
    <w:rsid w:val="00426C6F"/>
    <w:rsid w:val="0043454C"/>
    <w:rsid w:val="00434A7F"/>
    <w:rsid w:val="004360F9"/>
    <w:rsid w:val="00447629"/>
    <w:rsid w:val="004577AF"/>
    <w:rsid w:val="00457F8B"/>
    <w:rsid w:val="00463C19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45FB"/>
    <w:rsid w:val="00546B9C"/>
    <w:rsid w:val="00564832"/>
    <w:rsid w:val="00576090"/>
    <w:rsid w:val="005936A3"/>
    <w:rsid w:val="00595B0F"/>
    <w:rsid w:val="005C3891"/>
    <w:rsid w:val="005C6A38"/>
    <w:rsid w:val="005C7C4D"/>
    <w:rsid w:val="0062604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C5148"/>
    <w:rsid w:val="006C6292"/>
    <w:rsid w:val="006E5FBC"/>
    <w:rsid w:val="007049E8"/>
    <w:rsid w:val="00711804"/>
    <w:rsid w:val="00746E6D"/>
    <w:rsid w:val="00760802"/>
    <w:rsid w:val="00762FB1"/>
    <w:rsid w:val="007636E2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775C7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B5D70"/>
    <w:rsid w:val="00AC0879"/>
    <w:rsid w:val="00AC6B77"/>
    <w:rsid w:val="00AD093D"/>
    <w:rsid w:val="00AE084E"/>
    <w:rsid w:val="00AE0F0C"/>
    <w:rsid w:val="00AE46B0"/>
    <w:rsid w:val="00AF2834"/>
    <w:rsid w:val="00B00BB8"/>
    <w:rsid w:val="00B21470"/>
    <w:rsid w:val="00B25412"/>
    <w:rsid w:val="00B3136D"/>
    <w:rsid w:val="00B33570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D1204C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561E"/>
    <w:rsid w:val="00E93618"/>
    <w:rsid w:val="00E94570"/>
    <w:rsid w:val="00EA4547"/>
    <w:rsid w:val="00EC7BD1"/>
    <w:rsid w:val="00ED1C36"/>
    <w:rsid w:val="00EF5077"/>
    <w:rsid w:val="00F23682"/>
    <w:rsid w:val="00F279A3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C1680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3F78AC"/>
    <w:pPr>
      <w:keepLines w:val="0"/>
      <w:pageBreakBefore/>
      <w:spacing w:before="0" w:after="960" w:line="600" w:lineRule="atLeast"/>
    </w:pPr>
    <w:rPr>
      <w:rFonts w:ascii="Arial" w:eastAsia="MS Mincho" w:hAnsi="Arial" w:cs="Arial"/>
      <w:b w:val="0"/>
      <w:color w:val="004563"/>
      <w:sz w:val="60"/>
      <w:szCs w:val="32"/>
      <w:lang w:eastAsia="nl-NL"/>
    </w:rPr>
  </w:style>
  <w:style w:type="table" w:styleId="Rastertabel4">
    <w:name w:val="Grid Table 4"/>
    <w:basedOn w:val="Standaardtabel"/>
    <w:uiPriority w:val="49"/>
    <w:rsid w:val="007636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157bd-218b-49b6-a245-66e5f7eed793" xsi:nil="true"/>
    <lcf76f155ced4ddcb4097134ff3c332f xmlns="b6dc3516-e000-437e-9a2a-9e2b64b3fd5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23924627-e73b-43b6-aa47-20b921a99259"/>
    <ds:schemaRef ds:uri="http://schemas.microsoft.com/office/2006/metadata/properties"/>
    <ds:schemaRef ds:uri="715157bd-218b-49b6-a245-66e5f7eed793"/>
    <ds:schemaRef ds:uri="b6dc3516-e000-437e-9a2a-9e2b64b3fd54"/>
  </ds:schemaRefs>
</ds:datastoreItem>
</file>

<file path=customXml/itemProps2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0C411-A38C-41BC-9E92-6A64666DA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0</TotalTime>
  <Pages>2</Pages>
  <Words>159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1032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Bilt, Daniëlle van de</cp:lastModifiedBy>
  <cp:revision>2</cp:revision>
  <cp:lastPrinted>1900-01-01T08:00:00Z</cp:lastPrinted>
  <dcterms:created xsi:type="dcterms:W3CDTF">2025-03-31T13:17:00Z</dcterms:created>
  <dcterms:modified xsi:type="dcterms:W3CDTF">2025-03-31T13:17:00Z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