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6686" w14:textId="2B82B41D" w:rsidR="00962F33" w:rsidRPr="005D0FA9" w:rsidRDefault="00962F33" w:rsidP="00962F33">
      <w:pPr>
        <w:pStyle w:val="KopBijlage"/>
        <w:rPr>
          <w:b/>
          <w:bCs w:val="0"/>
          <w:sz w:val="40"/>
          <w:szCs w:val="40"/>
        </w:rPr>
      </w:pPr>
      <w:bookmarkStart w:id="0" w:name="_Toc419285420"/>
      <w:bookmarkStart w:id="1" w:name="_Toc421086916"/>
      <w:bookmarkStart w:id="2" w:name="_Toc421100639"/>
      <w:bookmarkStart w:id="3" w:name="_Toc535851661"/>
      <w:r w:rsidRPr="005D0FA9">
        <w:rPr>
          <w:b/>
          <w:bCs w:val="0"/>
          <w:sz w:val="40"/>
          <w:szCs w:val="40"/>
        </w:rPr>
        <w:t>Bijlage 0</w:t>
      </w:r>
      <w:r w:rsidR="009E4971">
        <w:rPr>
          <w:b/>
          <w:bCs w:val="0"/>
          <w:sz w:val="40"/>
          <w:szCs w:val="40"/>
        </w:rPr>
        <w:t>4</w:t>
      </w:r>
      <w:r w:rsidR="00653DB7" w:rsidRPr="005D0FA9">
        <w:rPr>
          <w:b/>
          <w:bCs w:val="0"/>
          <w:sz w:val="40"/>
          <w:szCs w:val="40"/>
        </w:rPr>
        <w:t>.</w:t>
      </w:r>
      <w:r w:rsidRPr="005D0FA9">
        <w:rPr>
          <w:b/>
          <w:bCs w:val="0"/>
          <w:sz w:val="40"/>
          <w:szCs w:val="40"/>
        </w:rPr>
        <w:t xml:space="preserve"> Verklaring Onderaanneming</w:t>
      </w:r>
      <w:bookmarkEnd w:id="0"/>
      <w:bookmarkEnd w:id="1"/>
      <w:bookmarkEnd w:id="2"/>
      <w:bookmarkEnd w:id="3"/>
    </w:p>
    <w:p w14:paraId="08A3EB10" w14:textId="77777777" w:rsidR="00962F33" w:rsidRDefault="00962F33" w:rsidP="00962F33">
      <w:pPr>
        <w:spacing w:line="276" w:lineRule="auto"/>
        <w:rPr>
          <w:b/>
          <w:sz w:val="32"/>
          <w:szCs w:val="32"/>
        </w:rPr>
      </w:pPr>
    </w:p>
    <w:p w14:paraId="137D8A20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 xml:space="preserve">Ondergetekenden verklaren dat, indien naar aanleiding van de aanbestedingsprocedure </w:t>
      </w:r>
      <w:r w:rsidRPr="00274A62">
        <w:rPr>
          <w:rFonts w:cs="Arial"/>
        </w:rPr>
        <w:t xml:space="preserve">de </w:t>
      </w:r>
      <w:r>
        <w:rPr>
          <w:rFonts w:cs="Arial"/>
        </w:rPr>
        <w:t>O</w:t>
      </w:r>
      <w:r w:rsidRPr="00274A62">
        <w:rPr>
          <w:rFonts w:cs="Arial"/>
        </w:rPr>
        <w:t>pdracht door</w:t>
      </w:r>
      <w:r>
        <w:rPr>
          <w:rFonts w:cs="Arial"/>
        </w:rPr>
        <w:t xml:space="preserve"> VrZW</w:t>
      </w:r>
      <w:r w:rsidRPr="00274A62">
        <w:rPr>
          <w:rFonts w:cs="Arial"/>
        </w:rPr>
        <w:t xml:space="preserve"> aan </w:t>
      </w:r>
      <w:r>
        <w:rPr>
          <w:rFonts w:cs="Arial"/>
        </w:rPr>
        <w:t xml:space="preserve">de Inschrijver </w:t>
      </w:r>
      <w:r w:rsidRPr="00274A62">
        <w:rPr>
          <w:rFonts w:cs="Arial"/>
        </w:rPr>
        <w:t>zal word</w:t>
      </w:r>
      <w:r>
        <w:rPr>
          <w:rFonts w:cs="Arial"/>
        </w:rPr>
        <w:t>en</w:t>
      </w:r>
      <w:r w:rsidRPr="00274A62">
        <w:rPr>
          <w:rFonts w:cs="Arial"/>
        </w:rPr>
        <w:t xml:space="preserve"> </w:t>
      </w:r>
      <w:r>
        <w:rPr>
          <w:rFonts w:cs="Arial"/>
        </w:rPr>
        <w:t>gegund</w:t>
      </w:r>
      <w:r w:rsidRPr="00274A62">
        <w:rPr>
          <w:rFonts w:cs="Arial"/>
        </w:rPr>
        <w:t>,</w:t>
      </w:r>
      <w:r>
        <w:rPr>
          <w:rFonts w:cs="Arial"/>
        </w:rPr>
        <w:t xml:space="preserve"> de Inschrijver</w:t>
      </w:r>
      <w:r w:rsidRPr="00274A62">
        <w:rPr>
          <w:rFonts w:cs="Arial"/>
        </w:rPr>
        <w:t xml:space="preserve"> </w:t>
      </w:r>
      <w:r>
        <w:rPr>
          <w:rFonts w:cs="Arial"/>
        </w:rPr>
        <w:t>het volgende onderdeel van de Opdracht in onderaan</w:t>
      </w:r>
      <w:r w:rsidRPr="00274A62">
        <w:rPr>
          <w:rFonts w:cs="Arial"/>
        </w:rPr>
        <w:t xml:space="preserve">neming </w:t>
      </w:r>
      <w:r>
        <w:rPr>
          <w:rFonts w:cs="Arial"/>
        </w:rPr>
        <w:t xml:space="preserve">zal </w:t>
      </w:r>
      <w:r w:rsidRPr="00274A62">
        <w:rPr>
          <w:rFonts w:cs="Arial"/>
        </w:rPr>
        <w:t>geven</w:t>
      </w:r>
      <w:r>
        <w:rPr>
          <w:rFonts w:cs="Arial"/>
        </w:rPr>
        <w:t>: _________________________________________________________________________________</w:t>
      </w:r>
      <w:r w:rsidRPr="00274A62">
        <w:rPr>
          <w:rFonts w:cs="Arial"/>
        </w:rPr>
        <w:t xml:space="preserve"> </w:t>
      </w:r>
    </w:p>
    <w:p w14:paraId="5228A1C6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BD312F3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>Contactgegevens onderaannemer:</w:t>
      </w:r>
    </w:p>
    <w:p w14:paraId="6B8AF54D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4CF18315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683E9D0F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451C3FE3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67CBAF78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0C177DCA" w14:textId="77777777" w:rsidR="00962F33" w:rsidRPr="00EF670A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7C417723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68461DD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>Ondergetekende verklaren voorts dat:</w:t>
      </w:r>
    </w:p>
    <w:p w14:paraId="4FAB47B5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8EABE4C" w14:textId="3158FD0C" w:rsidR="00962F33" w:rsidRPr="00860F51" w:rsidRDefault="00962F33" w:rsidP="00962F33">
      <w:pPr>
        <w:pStyle w:val="Lijstalinea"/>
        <w:numPr>
          <w:ilvl w:val="0"/>
          <w:numId w:val="11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Inschrijver</w:t>
      </w:r>
      <w:r w:rsidRPr="00860F51">
        <w:rPr>
          <w:rFonts w:eastAsia="Calibri" w:cs="Arial"/>
        </w:rPr>
        <w:t xml:space="preserve"> de hoofdaannemer is en aanspreekpunt is voor </w:t>
      </w:r>
      <w:r w:rsidR="004315CD">
        <w:rPr>
          <w:rFonts w:eastAsia="Calibri" w:cs="Arial"/>
        </w:rPr>
        <w:t>VrZW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609357C1" w14:textId="77777777" w:rsidR="00962F33" w:rsidRDefault="00962F33" w:rsidP="00962F33">
      <w:pPr>
        <w:spacing w:line="276" w:lineRule="auto"/>
      </w:pPr>
    </w:p>
    <w:p w14:paraId="0F9A618E" w14:textId="321378AF" w:rsidR="00962F33" w:rsidRDefault="00962F33" w:rsidP="00962F33">
      <w:pPr>
        <w:pStyle w:val="Lijstalinea"/>
        <w:numPr>
          <w:ilvl w:val="0"/>
          <w:numId w:val="11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B66336">
        <w:rPr>
          <w:rFonts w:eastAsia="Calibri" w:cs="Arial"/>
        </w:rPr>
        <w:t xml:space="preserve">De Inschrijver volledig aansprakelijk is voor de naleving van alle uit de </w:t>
      </w:r>
      <w:r w:rsidR="00DC2E77">
        <w:rPr>
          <w:rFonts w:eastAsia="Calibri" w:cs="Arial"/>
        </w:rPr>
        <w:t>O</w:t>
      </w:r>
      <w:r w:rsidRPr="00B66336">
        <w:rPr>
          <w:rFonts w:eastAsia="Calibri" w:cs="Arial"/>
        </w:rPr>
        <w:t xml:space="preserve">vereenkomst voortvloeiende verplichtingen. </w:t>
      </w:r>
    </w:p>
    <w:p w14:paraId="309D4147" w14:textId="77777777" w:rsidR="00962F33" w:rsidRDefault="00962F33" w:rsidP="00962F33">
      <w:pPr>
        <w:ind w:left="397" w:hanging="397"/>
        <w:rPr>
          <w:rFonts w:cs="Arial"/>
        </w:rPr>
      </w:pPr>
    </w:p>
    <w:p w14:paraId="1BDE1F94" w14:textId="77777777" w:rsidR="00962F33" w:rsidRPr="00755D8B" w:rsidRDefault="00962F33" w:rsidP="00962F33">
      <w:pPr>
        <w:suppressAutoHyphens/>
        <w:rPr>
          <w:rFonts w:ascii="Arial" w:hAnsi="Arial" w:cs="Arial"/>
          <w:sz w:val="20"/>
          <w:szCs w:val="20"/>
        </w:rPr>
      </w:pPr>
    </w:p>
    <w:tbl>
      <w:tblPr>
        <w:tblStyle w:val="Rastertabel4"/>
        <w:tblpPr w:leftFromText="141" w:rightFromText="141" w:bottomFromText="160" w:vertAnchor="text" w:horzAnchor="margin" w:tblpY="377"/>
        <w:tblW w:w="8520" w:type="dxa"/>
        <w:tblLayout w:type="fixed"/>
        <w:tblLook w:val="04A0" w:firstRow="1" w:lastRow="0" w:firstColumn="1" w:lastColumn="0" w:noHBand="0" w:noVBand="1"/>
      </w:tblPr>
      <w:tblGrid>
        <w:gridCol w:w="2833"/>
        <w:gridCol w:w="5687"/>
      </w:tblGrid>
      <w:tr w:rsidR="00962F33" w:rsidRPr="00755D8B" w14:paraId="4B84FE25" w14:textId="77777777" w:rsidTr="00AA5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336E41FD" w14:textId="77777777" w:rsidR="00962F33" w:rsidRPr="00755D8B" w:rsidRDefault="00962F33" w:rsidP="009A292D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Statutair</w:t>
            </w:r>
            <w:r w:rsidRPr="00962F33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naam inschrijver</w:t>
            </w:r>
          </w:p>
        </w:tc>
        <w:tc>
          <w:tcPr>
            <w:tcW w:w="5690" w:type="dxa"/>
          </w:tcPr>
          <w:p w14:paraId="27E65CDB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03AACC44" w14:textId="77777777" w:rsidTr="00AA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816C14F" w14:textId="77777777" w:rsidR="00962F33" w:rsidRPr="00755D8B" w:rsidRDefault="00962F33" w:rsidP="009A292D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5690" w:type="dxa"/>
          </w:tcPr>
          <w:p w14:paraId="2C02D4CF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18823D28" w14:textId="77777777" w:rsidTr="00AA5D1C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A6AEF9F" w14:textId="77777777" w:rsidR="00962F33" w:rsidRPr="00755D8B" w:rsidRDefault="00962F33" w:rsidP="009A292D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690" w:type="dxa"/>
          </w:tcPr>
          <w:p w14:paraId="037772F8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223D1B2D" w14:textId="77777777" w:rsidTr="00AA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70EFB0" w14:textId="77777777" w:rsidR="00962F33" w:rsidRPr="00755D8B" w:rsidRDefault="00962F33" w:rsidP="009A292D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2A809B5" w14:textId="77777777" w:rsidR="00962F33" w:rsidRPr="00755D8B" w:rsidRDefault="00962F33" w:rsidP="009A292D">
            <w:pPr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3892545" w14:textId="77777777" w:rsidR="00962F33" w:rsidRPr="00755D8B" w:rsidRDefault="00962F33" w:rsidP="009A292D">
            <w:pPr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</w:tcPr>
          <w:p w14:paraId="5F678A9A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19AE3159" w14:textId="77777777" w:rsidTr="00AA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1D485009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5690" w:type="dxa"/>
          </w:tcPr>
          <w:p w14:paraId="7A333611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7F0E2" w14:textId="77777777" w:rsidR="00962F33" w:rsidRPr="00B66336" w:rsidRDefault="00962F33" w:rsidP="00962F33">
      <w:pPr>
        <w:ind w:left="397" w:hanging="397"/>
        <w:rPr>
          <w:rFonts w:cs="Arial"/>
        </w:rPr>
      </w:pPr>
    </w:p>
    <w:p w14:paraId="27D0E7DE" w14:textId="77777777" w:rsidR="00962F33" w:rsidRPr="009576D5" w:rsidRDefault="00962F33" w:rsidP="00962F33">
      <w:pPr>
        <w:suppressAutoHyphens/>
        <w:spacing w:line="288" w:lineRule="auto"/>
        <w:rPr>
          <w:rFonts w:cs="Arial"/>
        </w:rPr>
      </w:pPr>
    </w:p>
    <w:p w14:paraId="145BFA5B" w14:textId="77777777" w:rsidR="00962F33" w:rsidRDefault="00962F33" w:rsidP="00962F33">
      <w:pPr>
        <w:spacing w:line="276" w:lineRule="auto"/>
      </w:pPr>
    </w:p>
    <w:p w14:paraId="76E8B2CB" w14:textId="445B9996" w:rsidR="00F3185C" w:rsidRPr="00303A3C" w:rsidRDefault="00F3185C" w:rsidP="00303A3C"/>
    <w:sectPr w:rsidR="00F3185C" w:rsidRPr="00303A3C" w:rsidSect="00BF631B">
      <w:headerReference w:type="default" r:id="rId11"/>
      <w:footerReference w:type="default" r:id="rId12"/>
      <w:pgSz w:w="11906" w:h="16838" w:code="9"/>
      <w:pgMar w:top="2517" w:right="1418" w:bottom="1418" w:left="1418" w:header="283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C425" w14:textId="77777777" w:rsidR="002470DC" w:rsidRPr="00684F96" w:rsidRDefault="002470DC">
      <w:r w:rsidRPr="00684F96">
        <w:separator/>
      </w:r>
    </w:p>
  </w:endnote>
  <w:endnote w:type="continuationSeparator" w:id="0">
    <w:p w14:paraId="2B2BAB07" w14:textId="77777777" w:rsidR="002470DC" w:rsidRPr="00684F96" w:rsidRDefault="002470DC">
      <w:r w:rsidRPr="00684F96">
        <w:continuationSeparator/>
      </w:r>
    </w:p>
  </w:endnote>
  <w:endnote w:type="continuationNotice" w:id="1">
    <w:p w14:paraId="32F77EC3" w14:textId="77777777" w:rsidR="002470DC" w:rsidRDefault="002470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A087" w14:textId="77777777" w:rsidR="002470DC" w:rsidRPr="00684F96" w:rsidRDefault="002470DC">
      <w:r w:rsidRPr="00684F96">
        <w:separator/>
      </w:r>
    </w:p>
  </w:footnote>
  <w:footnote w:type="continuationSeparator" w:id="0">
    <w:p w14:paraId="7C0FE2B3" w14:textId="77777777" w:rsidR="002470DC" w:rsidRPr="00684F96" w:rsidRDefault="002470DC">
      <w:r w:rsidRPr="00684F96">
        <w:continuationSeparator/>
      </w:r>
    </w:p>
  </w:footnote>
  <w:footnote w:type="continuationNotice" w:id="1">
    <w:p w14:paraId="24372AE7" w14:textId="77777777" w:rsidR="002470DC" w:rsidRDefault="002470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145B827B" w:rsidR="005C3891" w:rsidRPr="00684F96" w:rsidRDefault="00BF631B" w:rsidP="00BF631B">
    <w:pPr>
      <w:pStyle w:val="Koptekst"/>
      <w:tabs>
        <w:tab w:val="clear" w:pos="9072"/>
        <w:tab w:val="right" w:pos="10440"/>
      </w:tabs>
      <w:ind w:left="4252"/>
    </w:pPr>
    <w:r>
      <w:t xml:space="preserve">                                                                                                                                                                   </w:t>
    </w:r>
    <w:r>
      <w:rPr>
        <w:noProof/>
      </w:rPr>
      <w:t xml:space="preserve">  </w:t>
    </w:r>
    <w:r w:rsidR="00DC2E77">
      <w:rPr>
        <w:noProof/>
      </w:rPr>
      <w:pict w14:anchorId="5AD68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.75pt;height:51.7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63230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37D3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C612D"/>
    <w:rsid w:val="001D2AA9"/>
    <w:rsid w:val="001E2944"/>
    <w:rsid w:val="001E6E6A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E35A9"/>
    <w:rsid w:val="003F0865"/>
    <w:rsid w:val="003F744C"/>
    <w:rsid w:val="00421E26"/>
    <w:rsid w:val="00426C6F"/>
    <w:rsid w:val="004315CD"/>
    <w:rsid w:val="0043454C"/>
    <w:rsid w:val="00434A7F"/>
    <w:rsid w:val="004360F9"/>
    <w:rsid w:val="00447629"/>
    <w:rsid w:val="004577AF"/>
    <w:rsid w:val="00463F32"/>
    <w:rsid w:val="00472F65"/>
    <w:rsid w:val="00486ACF"/>
    <w:rsid w:val="0049621B"/>
    <w:rsid w:val="004B2E67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936A3"/>
    <w:rsid w:val="00595B0F"/>
    <w:rsid w:val="005C3891"/>
    <w:rsid w:val="005C6A38"/>
    <w:rsid w:val="005C7C4D"/>
    <w:rsid w:val="005D0FA9"/>
    <w:rsid w:val="00626044"/>
    <w:rsid w:val="00644E9C"/>
    <w:rsid w:val="00653DB7"/>
    <w:rsid w:val="00654D8C"/>
    <w:rsid w:val="0065550B"/>
    <w:rsid w:val="006749F1"/>
    <w:rsid w:val="0068105D"/>
    <w:rsid w:val="00681AF3"/>
    <w:rsid w:val="00684F96"/>
    <w:rsid w:val="0069135F"/>
    <w:rsid w:val="006A73B2"/>
    <w:rsid w:val="006C0F6C"/>
    <w:rsid w:val="006C5148"/>
    <w:rsid w:val="006C6292"/>
    <w:rsid w:val="006E5FBC"/>
    <w:rsid w:val="007049E8"/>
    <w:rsid w:val="00711804"/>
    <w:rsid w:val="00746E6D"/>
    <w:rsid w:val="00755223"/>
    <w:rsid w:val="00760802"/>
    <w:rsid w:val="00762FB1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32AE6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E4971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A5D1C"/>
    <w:rsid w:val="00AB5D70"/>
    <w:rsid w:val="00AC0879"/>
    <w:rsid w:val="00AC6B77"/>
    <w:rsid w:val="00AD093D"/>
    <w:rsid w:val="00AD6E06"/>
    <w:rsid w:val="00AE084E"/>
    <w:rsid w:val="00AE0F0C"/>
    <w:rsid w:val="00AE46B0"/>
    <w:rsid w:val="00AF2834"/>
    <w:rsid w:val="00B16A80"/>
    <w:rsid w:val="00B21470"/>
    <w:rsid w:val="00B25412"/>
    <w:rsid w:val="00B3136D"/>
    <w:rsid w:val="00B33570"/>
    <w:rsid w:val="00B33745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BF631B"/>
    <w:rsid w:val="00C016E4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CF3197"/>
    <w:rsid w:val="00D1204C"/>
    <w:rsid w:val="00D17DE1"/>
    <w:rsid w:val="00D45A54"/>
    <w:rsid w:val="00D50F13"/>
    <w:rsid w:val="00D546FF"/>
    <w:rsid w:val="00D56D13"/>
    <w:rsid w:val="00D60972"/>
    <w:rsid w:val="00D63CFB"/>
    <w:rsid w:val="00D6658B"/>
    <w:rsid w:val="00D700A8"/>
    <w:rsid w:val="00D705DE"/>
    <w:rsid w:val="00D872CC"/>
    <w:rsid w:val="00DA71F2"/>
    <w:rsid w:val="00DB4C82"/>
    <w:rsid w:val="00DC2E77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3464"/>
    <w:rsid w:val="00E84635"/>
    <w:rsid w:val="00E8561E"/>
    <w:rsid w:val="00E93618"/>
    <w:rsid w:val="00E94570"/>
    <w:rsid w:val="00EC7BD1"/>
    <w:rsid w:val="00ED1C36"/>
    <w:rsid w:val="00EF5077"/>
    <w:rsid w:val="00F23682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4">
    <w:name w:val="Grid Table 4"/>
    <w:basedOn w:val="Standaardtabel"/>
    <w:uiPriority w:val="49"/>
    <w:rsid w:val="00AA5D1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157bd-218b-49b6-a245-66e5f7eed793" xsi:nil="true"/>
    <lcf76f155ced4ddcb4097134ff3c332f xmlns="b6dc3516-e000-437e-9a2a-9e2b64b3f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B3047-1DF2-4C0B-AA00-D647E5C77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c3516-e000-437e-9a2a-9e2b64b3fd54"/>
    <ds:schemaRef ds:uri="715157bd-218b-49b6-a245-66e5f7eed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37928-67AE-41CA-BC34-67421A1FE921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e520118-788f-41ba-9182-23e9cacf4e2d"/>
    <ds:schemaRef ds:uri="23924627-e73b-43b6-aa47-20b921a99259"/>
    <ds:schemaRef ds:uri="715157bd-218b-49b6-a245-66e5f7eed793"/>
    <ds:schemaRef ds:uri="b6dc3516-e000-437e-9a2a-9e2b64b3f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2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907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Bilt, Daniëlle van de</cp:lastModifiedBy>
  <cp:revision>2</cp:revision>
  <cp:lastPrinted>1900-01-01T08:00:00Z</cp:lastPrinted>
  <dcterms:created xsi:type="dcterms:W3CDTF">2025-04-01T10:18:00Z</dcterms:created>
  <dcterms:modified xsi:type="dcterms:W3CDTF">2025-04-01T10:18:00Z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