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8BAB" w14:textId="74FDAC8C" w:rsidR="003179C5" w:rsidRPr="00FC67F5" w:rsidRDefault="003179C5" w:rsidP="00FC67F5">
      <w:pPr>
        <w:pStyle w:val="Kop1"/>
        <w:rPr>
          <w:rFonts w:ascii="Arial" w:hAnsi="Arial" w:cs="Arial"/>
          <w:sz w:val="40"/>
          <w:szCs w:val="40"/>
        </w:rPr>
      </w:pPr>
      <w:r w:rsidRPr="00FC67F5">
        <w:rPr>
          <w:rFonts w:ascii="Arial" w:hAnsi="Arial" w:cs="Arial"/>
          <w:sz w:val="40"/>
          <w:szCs w:val="40"/>
        </w:rPr>
        <w:t xml:space="preserve">Bijlage 01. Checklist </w:t>
      </w:r>
      <w:r w:rsidR="00790C0C">
        <w:rPr>
          <w:rFonts w:ascii="Arial" w:hAnsi="Arial" w:cs="Arial"/>
          <w:sz w:val="40"/>
          <w:szCs w:val="40"/>
        </w:rPr>
        <w:t>Inschrijving</w:t>
      </w:r>
      <w:r w:rsidRPr="00FC67F5">
        <w:rPr>
          <w:rFonts w:ascii="Arial" w:hAnsi="Arial" w:cs="Arial"/>
          <w:sz w:val="40"/>
          <w:szCs w:val="40"/>
        </w:rPr>
        <w:t>  </w:t>
      </w:r>
    </w:p>
    <w:p w14:paraId="7C60CB8D" w14:textId="10686B54" w:rsidR="003179C5" w:rsidRPr="003179C5" w:rsidRDefault="003179C5" w:rsidP="003179C5">
      <w:r w:rsidRPr="003179C5">
        <w:t> </w:t>
      </w:r>
    </w:p>
    <w:p w14:paraId="1409AE1A" w14:textId="60E4AB24" w:rsidR="003179C5" w:rsidRPr="003179C5" w:rsidRDefault="003179C5" w:rsidP="003179C5">
      <w:r w:rsidRPr="003179C5">
        <w:t xml:space="preserve">In het eerste deel van de onderstaande tabel zijn alle bijlagen van het </w:t>
      </w:r>
      <w:r w:rsidR="009808D1">
        <w:t>Beschrijvend do</w:t>
      </w:r>
      <w:r w:rsidRPr="003179C5">
        <w:t xml:space="preserve">cument opgenomen. Alle documenten waarachter ‘Ja/Nee’ is aangegeven dienen door de </w:t>
      </w:r>
      <w:r w:rsidR="009808D1">
        <w:t>Inschrijver</w:t>
      </w:r>
      <w:r w:rsidRPr="003179C5">
        <w:t xml:space="preserve">, op straffe van uitsluiting van de aanbestedingsprocedure, bij </w:t>
      </w:r>
      <w:r w:rsidR="00790C0C">
        <w:t>Inschrijving</w:t>
      </w:r>
      <w:r w:rsidRPr="003179C5">
        <w:t xml:space="preserve"> te worden ingediend. De </w:t>
      </w:r>
      <w:r w:rsidR="009808D1">
        <w:t>Inschrijver</w:t>
      </w:r>
      <w:r w:rsidRPr="003179C5">
        <w:t xml:space="preserve"> dient voor ieder van deze documenten door middel van ‘Ja’ of ‘Nee’ aan te geven of hij het betreffende document al dan niet bij zijn </w:t>
      </w:r>
      <w:r w:rsidR="00790C0C">
        <w:t>Inschrijving</w:t>
      </w:r>
      <w:r w:rsidRPr="003179C5">
        <w:t xml:space="preserve"> heeft ingediend.  </w:t>
      </w:r>
    </w:p>
    <w:p w14:paraId="5268D00B" w14:textId="77777777" w:rsidR="003179C5" w:rsidRPr="003179C5" w:rsidRDefault="003179C5" w:rsidP="003179C5">
      <w:r w:rsidRPr="003179C5">
        <w:t> </w:t>
      </w:r>
    </w:p>
    <w:p w14:paraId="1A022378" w14:textId="21ED451D" w:rsidR="003179C5" w:rsidRPr="003179C5" w:rsidRDefault="003179C5" w:rsidP="003179C5">
      <w:r w:rsidRPr="003179C5">
        <w:t xml:space="preserve">In het tweede deel van de tabel is aangegeven welke documenten door de </w:t>
      </w:r>
      <w:r w:rsidR="009808D1">
        <w:t>Inschrijver</w:t>
      </w:r>
      <w:r w:rsidRPr="003179C5">
        <w:t xml:space="preserve"> wie VrZW voornemens is </w:t>
      </w:r>
      <w:r w:rsidR="009808D1">
        <w:t xml:space="preserve">om de </w:t>
      </w:r>
      <w:r w:rsidR="00790C0C">
        <w:t>O</w:t>
      </w:r>
      <w:r w:rsidR="009808D1">
        <w:t>pdracht te gunnen binn</w:t>
      </w:r>
      <w:r w:rsidRPr="003179C5">
        <w:t>en zeven kalenderdagen na een daartoe strekkend verzoek van VrZW moeten worden ingediend.  </w:t>
      </w:r>
    </w:p>
    <w:p w14:paraId="5F177487" w14:textId="77777777" w:rsidR="003179C5" w:rsidRPr="003179C5" w:rsidRDefault="003179C5" w:rsidP="003179C5">
      <w:r w:rsidRPr="003179C5">
        <w:t> </w:t>
      </w:r>
    </w:p>
    <w:tbl>
      <w:tblPr>
        <w:tblStyle w:val="Rastertabel4"/>
        <w:tblW w:w="9440" w:type="dxa"/>
        <w:tblLook w:val="04A0" w:firstRow="1" w:lastRow="0" w:firstColumn="1" w:lastColumn="0" w:noHBand="0" w:noVBand="1"/>
      </w:tblPr>
      <w:tblGrid>
        <w:gridCol w:w="1064"/>
        <w:gridCol w:w="6210"/>
        <w:gridCol w:w="2166"/>
      </w:tblGrid>
      <w:tr w:rsidR="00F225C2" w:rsidRPr="003179C5" w14:paraId="27023F9C" w14:textId="77777777" w:rsidTr="00EE4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21DE5941" w14:textId="77777777" w:rsidR="003179C5" w:rsidRDefault="003179C5" w:rsidP="003179C5">
            <w:pPr>
              <w:rPr>
                <w:b w:val="0"/>
                <w:bCs w:val="0"/>
              </w:rPr>
            </w:pPr>
            <w:r>
              <w:t>Bijlagen </w:t>
            </w:r>
          </w:p>
        </w:tc>
        <w:tc>
          <w:tcPr>
            <w:tcW w:w="6210" w:type="dxa"/>
            <w:hideMark/>
          </w:tcPr>
          <w:p w14:paraId="6A12CFE7" w14:textId="77777777" w:rsidR="003179C5" w:rsidRDefault="003179C5" w:rsidP="00317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Onderwerp </w:t>
            </w:r>
          </w:p>
        </w:tc>
        <w:tc>
          <w:tcPr>
            <w:tcW w:w="2166" w:type="dxa"/>
            <w:hideMark/>
          </w:tcPr>
          <w:p w14:paraId="6EBEC115" w14:textId="77777777" w:rsidR="003179C5" w:rsidRDefault="003179C5" w:rsidP="00317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Ingevuld en ingediend </w:t>
            </w:r>
            <w:r>
              <w:rPr>
                <w:u w:val="single"/>
              </w:rPr>
              <w:t>Ja/Nee</w:t>
            </w:r>
            <w:r>
              <w:t xml:space="preserve"> en niet van toepassing  </w:t>
            </w:r>
          </w:p>
        </w:tc>
      </w:tr>
      <w:tr w:rsidR="00F225C2" w:rsidRPr="003179C5" w14:paraId="022C64BB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1C4F1C9D" w14:textId="2A8D4645" w:rsidR="003179C5" w:rsidRDefault="0084361C" w:rsidP="003179C5">
            <w:pPr>
              <w:rPr>
                <w:b w:val="0"/>
                <w:bCs w:val="0"/>
              </w:rPr>
            </w:pPr>
            <w:r>
              <w:t>0</w:t>
            </w:r>
            <w:r w:rsidR="003179C5">
              <w:t>1</w:t>
            </w:r>
            <w:r w:rsidR="00987D1D">
              <w:t>.</w:t>
            </w:r>
            <w:r w:rsidR="003179C5">
              <w:t> </w:t>
            </w:r>
          </w:p>
        </w:tc>
        <w:tc>
          <w:tcPr>
            <w:tcW w:w="6210" w:type="dxa"/>
            <w:hideMark/>
          </w:tcPr>
          <w:p w14:paraId="22097DD1" w14:textId="51DAB993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 xml:space="preserve">Checklist </w:t>
            </w:r>
            <w:r w:rsidR="00227C41">
              <w:t>Inschrijving</w:t>
            </w:r>
            <w:r w:rsidRPr="003179C5">
              <w:t> </w:t>
            </w:r>
          </w:p>
        </w:tc>
        <w:tc>
          <w:tcPr>
            <w:tcW w:w="2166" w:type="dxa"/>
            <w:hideMark/>
          </w:tcPr>
          <w:p w14:paraId="612C790A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790C0C" w:rsidRPr="003179C5" w14:paraId="6BC26742" w14:textId="77777777" w:rsidTr="00EE4AAB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115E2BB2" w14:textId="2B74D85C" w:rsidR="00790C0C" w:rsidRDefault="00790C0C" w:rsidP="003179C5">
            <w:r>
              <w:t>02.</w:t>
            </w:r>
          </w:p>
        </w:tc>
        <w:tc>
          <w:tcPr>
            <w:tcW w:w="6210" w:type="dxa"/>
          </w:tcPr>
          <w:p w14:paraId="64BF170A" w14:textId="4E36EAD8" w:rsidR="00790C0C" w:rsidRPr="003179C5" w:rsidRDefault="00790C0C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Standaardformulier vragen </w:t>
            </w:r>
          </w:p>
        </w:tc>
        <w:tc>
          <w:tcPr>
            <w:tcW w:w="2166" w:type="dxa"/>
          </w:tcPr>
          <w:p w14:paraId="11E3D080" w14:textId="6DFDED96" w:rsidR="00790C0C" w:rsidRPr="003179C5" w:rsidRDefault="00790C0C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3179C5" w:rsidRPr="003179C5" w14:paraId="51C2433E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7C210337" w14:textId="1245F619" w:rsidR="003179C5" w:rsidRDefault="00790C0C" w:rsidP="003179C5">
            <w:pPr>
              <w:rPr>
                <w:b w:val="0"/>
                <w:bCs w:val="0"/>
              </w:rPr>
            </w:pPr>
            <w:r>
              <w:t>03.</w:t>
            </w:r>
            <w:r w:rsidR="003179C5">
              <w:t> </w:t>
            </w:r>
          </w:p>
        </w:tc>
        <w:tc>
          <w:tcPr>
            <w:tcW w:w="6210" w:type="dxa"/>
            <w:hideMark/>
          </w:tcPr>
          <w:p w14:paraId="19855869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Verklaring Samenwerkingsverband (</w:t>
            </w:r>
            <w:r>
              <w:rPr>
                <w:i/>
                <w:iCs/>
              </w:rPr>
              <w:t>indien van toepassing</w:t>
            </w:r>
            <w:r w:rsidRPr="003179C5">
              <w:t>) </w:t>
            </w:r>
          </w:p>
        </w:tc>
        <w:tc>
          <w:tcPr>
            <w:tcW w:w="2166" w:type="dxa"/>
            <w:hideMark/>
          </w:tcPr>
          <w:p w14:paraId="2B9D6F44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F225C2" w:rsidRPr="003179C5" w14:paraId="7BFE4FA8" w14:textId="77777777" w:rsidTr="00EE4AAB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249A7C90" w14:textId="44AAECF5" w:rsidR="003179C5" w:rsidRDefault="00987D1D" w:rsidP="003179C5">
            <w:pPr>
              <w:rPr>
                <w:b w:val="0"/>
                <w:bCs w:val="0"/>
              </w:rPr>
            </w:pPr>
            <w:r>
              <w:t>0</w:t>
            </w:r>
            <w:r w:rsidR="00790C0C">
              <w:t>4.</w:t>
            </w:r>
          </w:p>
        </w:tc>
        <w:tc>
          <w:tcPr>
            <w:tcW w:w="6210" w:type="dxa"/>
            <w:hideMark/>
          </w:tcPr>
          <w:p w14:paraId="55A96E63" w14:textId="77777777" w:rsidR="003179C5" w:rsidRP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Verklaring Onderaanneming (</w:t>
            </w:r>
            <w:r>
              <w:rPr>
                <w:i/>
                <w:iCs/>
              </w:rPr>
              <w:t>indien van toepassing</w:t>
            </w:r>
            <w:r w:rsidRPr="003179C5">
              <w:t>) </w:t>
            </w:r>
          </w:p>
        </w:tc>
        <w:tc>
          <w:tcPr>
            <w:tcW w:w="2166" w:type="dxa"/>
            <w:hideMark/>
          </w:tcPr>
          <w:p w14:paraId="5FFCB024" w14:textId="77777777" w:rsidR="003179C5" w:rsidRPr="003179C5" w:rsidRDefault="0031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3179C5" w:rsidRPr="003179C5" w14:paraId="396F37B2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6642E687" w14:textId="057C71F7" w:rsidR="003179C5" w:rsidRDefault="00987D1D" w:rsidP="003179C5">
            <w:pPr>
              <w:rPr>
                <w:b w:val="0"/>
                <w:bCs w:val="0"/>
              </w:rPr>
            </w:pPr>
            <w:r>
              <w:t>0</w:t>
            </w:r>
            <w:r w:rsidR="00790C0C">
              <w:t>5</w:t>
            </w:r>
            <w:r>
              <w:t>.</w:t>
            </w:r>
            <w:r w:rsidR="003179C5">
              <w:t> </w:t>
            </w:r>
          </w:p>
        </w:tc>
        <w:tc>
          <w:tcPr>
            <w:tcW w:w="6210" w:type="dxa"/>
            <w:hideMark/>
          </w:tcPr>
          <w:p w14:paraId="2F92A4AE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Verklaring middelen derden (</w:t>
            </w:r>
            <w:r>
              <w:rPr>
                <w:i/>
                <w:iCs/>
              </w:rPr>
              <w:t>indien van toepassing</w:t>
            </w:r>
            <w:r w:rsidRPr="003179C5">
              <w:t>) </w:t>
            </w:r>
          </w:p>
        </w:tc>
        <w:tc>
          <w:tcPr>
            <w:tcW w:w="2166" w:type="dxa"/>
            <w:hideMark/>
          </w:tcPr>
          <w:p w14:paraId="27C486AC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Ja/Nee </w:t>
            </w:r>
          </w:p>
        </w:tc>
      </w:tr>
      <w:tr w:rsidR="00F225C2" w:rsidRPr="003179C5" w14:paraId="65414BD7" w14:textId="77777777" w:rsidTr="00EE4AA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1132E0E3" w14:textId="596D4290" w:rsidR="001A5EF5" w:rsidRDefault="001A5EF5" w:rsidP="001A5EF5">
            <w:pPr>
              <w:rPr>
                <w:b w:val="0"/>
                <w:bCs w:val="0"/>
              </w:rPr>
            </w:pPr>
            <w:r>
              <w:t>0</w:t>
            </w:r>
            <w:r w:rsidR="00790C0C">
              <w:t>6</w:t>
            </w:r>
            <w:r>
              <w:t>. </w:t>
            </w:r>
            <w:proofErr w:type="gramStart"/>
            <w:r>
              <w:t>a</w:t>
            </w:r>
            <w:proofErr w:type="gramEnd"/>
          </w:p>
        </w:tc>
        <w:tc>
          <w:tcPr>
            <w:tcW w:w="6210" w:type="dxa"/>
          </w:tcPr>
          <w:p w14:paraId="67EA2E0B" w14:textId="69CCC34B" w:rsidR="001A5EF5" w:rsidRPr="003179C5" w:rsidRDefault="001A5EF5" w:rsidP="001A5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 xml:space="preserve">Formulier referentieopdracht </w:t>
            </w:r>
            <w:r>
              <w:t>kerncompetentie 1</w:t>
            </w:r>
          </w:p>
        </w:tc>
        <w:tc>
          <w:tcPr>
            <w:tcW w:w="2166" w:type="dxa"/>
          </w:tcPr>
          <w:p w14:paraId="1DF54413" w14:textId="6F6D0682" w:rsidR="001A5EF5" w:rsidRPr="003179C5" w:rsidRDefault="001A5EF5" w:rsidP="001A5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4680">
              <w:t>Ja/Nee </w:t>
            </w:r>
          </w:p>
        </w:tc>
      </w:tr>
      <w:tr w:rsidR="00D351A8" w:rsidRPr="003179C5" w14:paraId="6AEB01CD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7C9B5ADB" w14:textId="35314663" w:rsidR="001A5EF5" w:rsidRDefault="001A5EF5" w:rsidP="001A5EF5">
            <w:pPr>
              <w:rPr>
                <w:b w:val="0"/>
                <w:bCs w:val="0"/>
              </w:rPr>
            </w:pPr>
            <w:r>
              <w:t>0</w:t>
            </w:r>
            <w:r w:rsidR="00790C0C">
              <w:t>6</w:t>
            </w:r>
            <w:r>
              <w:t>.b</w:t>
            </w:r>
          </w:p>
        </w:tc>
        <w:tc>
          <w:tcPr>
            <w:tcW w:w="6210" w:type="dxa"/>
          </w:tcPr>
          <w:p w14:paraId="6EF987F4" w14:textId="3C369281" w:rsidR="001A5EF5" w:rsidRPr="003179C5" w:rsidRDefault="001A5EF5" w:rsidP="001A5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 xml:space="preserve">Formulier referentieopdracht </w:t>
            </w:r>
            <w:r>
              <w:t>kerncompetentie 2</w:t>
            </w:r>
          </w:p>
        </w:tc>
        <w:tc>
          <w:tcPr>
            <w:tcW w:w="2166" w:type="dxa"/>
          </w:tcPr>
          <w:p w14:paraId="75E19A57" w14:textId="149F3422" w:rsidR="001A5EF5" w:rsidRPr="003179C5" w:rsidRDefault="001A5EF5" w:rsidP="001A5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4680">
              <w:t>Ja/Nee </w:t>
            </w:r>
          </w:p>
        </w:tc>
      </w:tr>
      <w:tr w:rsidR="009808D1" w:rsidRPr="003179C5" w14:paraId="69096F82" w14:textId="77777777" w:rsidTr="00EE4AA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7F42C1F5" w14:textId="01C2A24B" w:rsidR="009808D1" w:rsidRDefault="009808D1" w:rsidP="009808D1">
            <w:pPr>
              <w:rPr>
                <w:b w:val="0"/>
                <w:bCs w:val="0"/>
              </w:rPr>
            </w:pPr>
            <w:r>
              <w:t>06.</w:t>
            </w:r>
          </w:p>
        </w:tc>
        <w:tc>
          <w:tcPr>
            <w:tcW w:w="6210" w:type="dxa"/>
          </w:tcPr>
          <w:p w14:paraId="3F17E344" w14:textId="769F3EB2" w:rsidR="009808D1" w:rsidRPr="003179C5" w:rsidRDefault="009808D1" w:rsidP="00980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6A2">
              <w:t>Uniform Europees Aanbestedingsdocument (UEA)</w:t>
            </w:r>
          </w:p>
        </w:tc>
        <w:tc>
          <w:tcPr>
            <w:tcW w:w="2166" w:type="dxa"/>
          </w:tcPr>
          <w:p w14:paraId="12768CEF" w14:textId="51E1C0E9" w:rsidR="009808D1" w:rsidRPr="003179C5" w:rsidRDefault="009808D1" w:rsidP="00980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66A2">
              <w:t>Ja/Nee</w:t>
            </w:r>
          </w:p>
        </w:tc>
      </w:tr>
      <w:tr w:rsidR="003179C5" w:rsidRPr="003179C5" w14:paraId="5063DAFE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1BF9E824" w14:textId="266AC748" w:rsidR="003179C5" w:rsidRDefault="00987D1D" w:rsidP="003179C5">
            <w:pPr>
              <w:rPr>
                <w:b w:val="0"/>
                <w:bCs w:val="0"/>
              </w:rPr>
            </w:pPr>
            <w:r>
              <w:t>0</w:t>
            </w:r>
            <w:r w:rsidR="009808D1">
              <w:t>7.</w:t>
            </w:r>
          </w:p>
        </w:tc>
        <w:tc>
          <w:tcPr>
            <w:tcW w:w="6210" w:type="dxa"/>
            <w:hideMark/>
          </w:tcPr>
          <w:p w14:paraId="5D4B7FA6" w14:textId="01D187BB" w:rsidR="003179C5" w:rsidRPr="003179C5" w:rsidRDefault="005049E6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Conceptovereenkomst</w:t>
            </w:r>
          </w:p>
        </w:tc>
        <w:tc>
          <w:tcPr>
            <w:tcW w:w="2166" w:type="dxa"/>
            <w:hideMark/>
          </w:tcPr>
          <w:p w14:paraId="346CE397" w14:textId="77777777" w:rsidR="003179C5" w:rsidRPr="003179C5" w:rsidRDefault="003179C5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083185" w:rsidRPr="003179C5" w14:paraId="7BD0F497" w14:textId="77777777" w:rsidTr="00EE4AA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6329424F" w14:textId="26032845" w:rsidR="00083185" w:rsidRDefault="00083185" w:rsidP="003179C5">
            <w:pPr>
              <w:rPr>
                <w:b w:val="0"/>
                <w:bCs w:val="0"/>
              </w:rPr>
            </w:pPr>
            <w:r>
              <w:t>08.</w:t>
            </w:r>
          </w:p>
        </w:tc>
        <w:tc>
          <w:tcPr>
            <w:tcW w:w="6210" w:type="dxa"/>
          </w:tcPr>
          <w:p w14:paraId="40E1BA0C" w14:textId="4122C768" w:rsidR="00083185" w:rsidRPr="00B266A2" w:rsidRDefault="009808D1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Inkoopvoorwaarden</w:t>
            </w:r>
          </w:p>
        </w:tc>
        <w:tc>
          <w:tcPr>
            <w:tcW w:w="2166" w:type="dxa"/>
          </w:tcPr>
          <w:p w14:paraId="2EAB4709" w14:textId="6A528CDE" w:rsidR="00083185" w:rsidRPr="00B266A2" w:rsidRDefault="009808D1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083185" w:rsidRPr="003179C5" w14:paraId="6FDBAB0E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3E2F3A3B" w14:textId="584BD2C3" w:rsidR="00083185" w:rsidRDefault="00083185" w:rsidP="003179C5">
            <w:pPr>
              <w:rPr>
                <w:b w:val="0"/>
                <w:bCs w:val="0"/>
              </w:rPr>
            </w:pPr>
            <w:r>
              <w:t>09.</w:t>
            </w:r>
          </w:p>
        </w:tc>
        <w:tc>
          <w:tcPr>
            <w:tcW w:w="6210" w:type="dxa"/>
          </w:tcPr>
          <w:p w14:paraId="34D9CCB7" w14:textId="15B2C0D2" w:rsidR="00083185" w:rsidRPr="00B266A2" w:rsidRDefault="009808D1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Procedure klachtenafhandeling</w:t>
            </w:r>
          </w:p>
        </w:tc>
        <w:tc>
          <w:tcPr>
            <w:tcW w:w="2166" w:type="dxa"/>
          </w:tcPr>
          <w:p w14:paraId="228F55CF" w14:textId="5AFB3E20" w:rsidR="00083185" w:rsidRPr="00B266A2" w:rsidRDefault="009808D1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9808D1" w:rsidRPr="003179C5" w14:paraId="5AEDFD90" w14:textId="77777777" w:rsidTr="00EE4AA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549AA917" w14:textId="441338B8" w:rsidR="009808D1" w:rsidRDefault="009808D1" w:rsidP="003179C5">
            <w:r>
              <w:t>10.</w:t>
            </w:r>
          </w:p>
        </w:tc>
        <w:tc>
          <w:tcPr>
            <w:tcW w:w="6210" w:type="dxa"/>
          </w:tcPr>
          <w:p w14:paraId="4C55A74E" w14:textId="477DF975" w:rsidR="009808D1" w:rsidRDefault="009808D1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Klachtenformulier aanbestedingen</w:t>
            </w:r>
          </w:p>
        </w:tc>
        <w:tc>
          <w:tcPr>
            <w:tcW w:w="2166" w:type="dxa"/>
          </w:tcPr>
          <w:p w14:paraId="0D002DE9" w14:textId="738B30C8" w:rsidR="009808D1" w:rsidRPr="00B266A2" w:rsidRDefault="009808D1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9808D1" w:rsidRPr="003179C5" w14:paraId="54D6C5BA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73595D02" w14:textId="231C2B32" w:rsidR="009808D1" w:rsidRDefault="009808D1" w:rsidP="003179C5">
            <w:r>
              <w:t>11.</w:t>
            </w:r>
          </w:p>
        </w:tc>
        <w:tc>
          <w:tcPr>
            <w:tcW w:w="6210" w:type="dxa"/>
          </w:tcPr>
          <w:p w14:paraId="46520359" w14:textId="3F5860E1" w:rsidR="009808D1" w:rsidRDefault="005049E6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Programma</w:t>
            </w:r>
            <w:r w:rsidR="009808D1">
              <w:t xml:space="preserve"> van Eisen</w:t>
            </w:r>
          </w:p>
        </w:tc>
        <w:tc>
          <w:tcPr>
            <w:tcW w:w="2166" w:type="dxa"/>
          </w:tcPr>
          <w:p w14:paraId="53573D48" w14:textId="2B9B900B" w:rsidR="009808D1" w:rsidRPr="00B266A2" w:rsidRDefault="009808D1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Niet van toepassing </w:t>
            </w:r>
          </w:p>
        </w:tc>
      </w:tr>
      <w:tr w:rsidR="00790C0C" w:rsidRPr="003179C5" w14:paraId="6D46CC32" w14:textId="77777777" w:rsidTr="00EE4AA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0F364584" w14:textId="7AA3587A" w:rsidR="00790C0C" w:rsidRDefault="00790C0C" w:rsidP="003179C5">
            <w:r>
              <w:t>11.a</w:t>
            </w:r>
          </w:p>
        </w:tc>
        <w:tc>
          <w:tcPr>
            <w:tcW w:w="6210" w:type="dxa"/>
          </w:tcPr>
          <w:p w14:paraId="301593FF" w14:textId="58A863B5" w:rsidR="00790C0C" w:rsidRDefault="00790C0C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Bepakkingslijst</w:t>
            </w:r>
          </w:p>
        </w:tc>
        <w:tc>
          <w:tcPr>
            <w:tcW w:w="2166" w:type="dxa"/>
          </w:tcPr>
          <w:p w14:paraId="46DB7C92" w14:textId="1EFFB7E9" w:rsidR="00790C0C" w:rsidRDefault="00E4193A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Niet van toepassing</w:t>
            </w:r>
          </w:p>
        </w:tc>
      </w:tr>
      <w:tr w:rsidR="009808D1" w:rsidRPr="003179C5" w14:paraId="44CF24D2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4F17BCD8" w14:textId="0820FFD0" w:rsidR="009808D1" w:rsidRDefault="009808D1" w:rsidP="003179C5">
            <w:r>
              <w:t>12.</w:t>
            </w:r>
          </w:p>
        </w:tc>
        <w:tc>
          <w:tcPr>
            <w:tcW w:w="6210" w:type="dxa"/>
          </w:tcPr>
          <w:p w14:paraId="5CB480EF" w14:textId="0860C780" w:rsidR="009808D1" w:rsidRDefault="009808D1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Conformiteitenverklaring</w:t>
            </w:r>
          </w:p>
        </w:tc>
        <w:tc>
          <w:tcPr>
            <w:tcW w:w="2166" w:type="dxa"/>
          </w:tcPr>
          <w:p w14:paraId="13C34232" w14:textId="63729F6E" w:rsidR="009808D1" w:rsidRPr="00B266A2" w:rsidRDefault="009808D1" w:rsidP="00317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9808D1" w:rsidRPr="003179C5" w14:paraId="0EF7B249" w14:textId="77777777" w:rsidTr="00EE4AA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5D6A9B9D" w14:textId="6F6C151C" w:rsidR="009808D1" w:rsidRDefault="00A579C5" w:rsidP="003179C5">
            <w:r>
              <w:t>13.</w:t>
            </w:r>
          </w:p>
        </w:tc>
        <w:tc>
          <w:tcPr>
            <w:tcW w:w="6210" w:type="dxa"/>
          </w:tcPr>
          <w:p w14:paraId="5DE0B39E" w14:textId="750A0535" w:rsidR="009808D1" w:rsidRDefault="00A5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Prijzenblad</w:t>
            </w:r>
          </w:p>
        </w:tc>
        <w:tc>
          <w:tcPr>
            <w:tcW w:w="2166" w:type="dxa"/>
          </w:tcPr>
          <w:p w14:paraId="1057AF95" w14:textId="41009F40" w:rsidR="009808D1" w:rsidRPr="00B266A2" w:rsidRDefault="00A579C5" w:rsidP="00317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790C0C" w:rsidRPr="003179C5" w14:paraId="6CF51939" w14:textId="77777777" w:rsidTr="00EE4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5C25D5BF" w14:textId="32A9A78C" w:rsidR="00790C0C" w:rsidRDefault="00790C0C" w:rsidP="00790C0C">
            <w:r>
              <w:t>14.</w:t>
            </w:r>
          </w:p>
        </w:tc>
        <w:tc>
          <w:tcPr>
            <w:tcW w:w="6210" w:type="dxa"/>
          </w:tcPr>
          <w:p w14:paraId="3285F7D3" w14:textId="2F84937B" w:rsidR="00790C0C" w:rsidRDefault="00790C0C" w:rsidP="00790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266A2">
              <w:t>Uniform Europees Aanbestedingsdocument (UEA)</w:t>
            </w:r>
          </w:p>
        </w:tc>
        <w:tc>
          <w:tcPr>
            <w:tcW w:w="2166" w:type="dxa"/>
          </w:tcPr>
          <w:p w14:paraId="588121A8" w14:textId="770D47CB" w:rsidR="00790C0C" w:rsidRDefault="00790C0C" w:rsidP="00790C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Ja/Nee</w:t>
            </w:r>
          </w:p>
        </w:tc>
      </w:tr>
      <w:tr w:rsidR="00790C0C" w:rsidRPr="003179C5" w14:paraId="45984E58" w14:textId="77777777" w:rsidTr="00EE4AA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4548ED71" w14:textId="77777777" w:rsidR="00790C0C" w:rsidRDefault="00790C0C" w:rsidP="00790C0C"/>
        </w:tc>
        <w:tc>
          <w:tcPr>
            <w:tcW w:w="6210" w:type="dxa"/>
          </w:tcPr>
          <w:p w14:paraId="19C9E244" w14:textId="77777777" w:rsidR="00790C0C" w:rsidRPr="00B266A2" w:rsidRDefault="00790C0C" w:rsidP="0079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6" w:type="dxa"/>
          </w:tcPr>
          <w:p w14:paraId="70FA18DA" w14:textId="77777777" w:rsidR="00790C0C" w:rsidRDefault="00790C0C" w:rsidP="0079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E8B2CB" w14:textId="445B9996" w:rsidR="00F3185C" w:rsidRDefault="00F3185C" w:rsidP="00303A3C"/>
    <w:p w14:paraId="40AF4A68" w14:textId="77777777" w:rsidR="00FC45AD" w:rsidRDefault="00FC45AD" w:rsidP="00303A3C"/>
    <w:p w14:paraId="16B1ACE0" w14:textId="77777777" w:rsidR="00FC45AD" w:rsidRDefault="00FC45AD" w:rsidP="00303A3C"/>
    <w:tbl>
      <w:tblPr>
        <w:tblStyle w:val="Rastertabel4"/>
        <w:tblW w:w="9440" w:type="dxa"/>
        <w:tblLook w:val="04A0" w:firstRow="1" w:lastRow="0" w:firstColumn="1" w:lastColumn="0" w:noHBand="0" w:noVBand="1"/>
      </w:tblPr>
      <w:tblGrid>
        <w:gridCol w:w="1064"/>
        <w:gridCol w:w="6210"/>
        <w:gridCol w:w="2166"/>
      </w:tblGrid>
      <w:tr w:rsidR="00FC45AD" w14:paraId="1F38E4CE" w14:textId="77777777" w:rsidTr="00D54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33AC5F12" w14:textId="77777777" w:rsidR="00FC45AD" w:rsidRPr="00FC45AD" w:rsidRDefault="00FC45AD" w:rsidP="00D548D4">
            <w:r w:rsidRPr="00FC45AD">
              <w:lastRenderedPageBreak/>
              <w:t> </w:t>
            </w:r>
          </w:p>
        </w:tc>
        <w:tc>
          <w:tcPr>
            <w:tcW w:w="6210" w:type="dxa"/>
            <w:hideMark/>
          </w:tcPr>
          <w:p w14:paraId="76C7FF31" w14:textId="186AEFC2" w:rsidR="00FC45AD" w:rsidRPr="00FC45AD" w:rsidRDefault="00FC45AD" w:rsidP="00D548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45AD">
              <w:t>Bewijsmiddelen die na de voorlopige gunning moeten worden ingediend door de Inschrijver die VrZW voornemens is te gunnen: </w:t>
            </w:r>
          </w:p>
        </w:tc>
        <w:tc>
          <w:tcPr>
            <w:tcW w:w="2166" w:type="dxa"/>
            <w:hideMark/>
          </w:tcPr>
          <w:p w14:paraId="7195E9D8" w14:textId="77777777" w:rsidR="00FC45AD" w:rsidRDefault="00FC45AD" w:rsidP="00D548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 </w:t>
            </w:r>
          </w:p>
        </w:tc>
      </w:tr>
      <w:tr w:rsidR="00FC45AD" w14:paraId="524C364C" w14:textId="77777777" w:rsidTr="00D54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64AE6483" w14:textId="77777777" w:rsidR="00FC45AD" w:rsidRDefault="00FC45AD" w:rsidP="00D548D4">
            <w:pPr>
              <w:rPr>
                <w:b w:val="0"/>
                <w:bCs w:val="0"/>
              </w:rPr>
            </w:pPr>
            <w:r>
              <w:t>1 </w:t>
            </w:r>
          </w:p>
        </w:tc>
        <w:tc>
          <w:tcPr>
            <w:tcW w:w="6210" w:type="dxa"/>
            <w:hideMark/>
          </w:tcPr>
          <w:p w14:paraId="1152DFD7" w14:textId="77777777" w:rsidR="00FC45AD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Gedragsverklaring Aanbesteden </w:t>
            </w:r>
          </w:p>
        </w:tc>
        <w:tc>
          <w:tcPr>
            <w:tcW w:w="2166" w:type="dxa"/>
            <w:hideMark/>
          </w:tcPr>
          <w:p w14:paraId="33620450" w14:textId="77777777" w:rsidR="00FC45AD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FC45AD" w14:paraId="5C590BD0" w14:textId="77777777" w:rsidTr="00D548D4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50CBD527" w14:textId="77777777" w:rsidR="00FC45AD" w:rsidRDefault="00FC45AD" w:rsidP="00D548D4">
            <w:pPr>
              <w:rPr>
                <w:b w:val="0"/>
                <w:bCs w:val="0"/>
              </w:rPr>
            </w:pPr>
            <w:r>
              <w:t>2 </w:t>
            </w:r>
          </w:p>
        </w:tc>
        <w:tc>
          <w:tcPr>
            <w:tcW w:w="6210" w:type="dxa"/>
            <w:hideMark/>
          </w:tcPr>
          <w:p w14:paraId="36BD2750" w14:textId="77777777" w:rsidR="00FC45AD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Uittreksel handelsregister </w:t>
            </w:r>
          </w:p>
        </w:tc>
        <w:tc>
          <w:tcPr>
            <w:tcW w:w="2166" w:type="dxa"/>
            <w:hideMark/>
          </w:tcPr>
          <w:p w14:paraId="119A025B" w14:textId="77777777" w:rsidR="00FC45AD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FC45AD" w14:paraId="66BCED5F" w14:textId="77777777" w:rsidTr="00D54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5F271196" w14:textId="77777777" w:rsidR="00FC45AD" w:rsidRDefault="00FC45AD" w:rsidP="00D548D4">
            <w:pPr>
              <w:rPr>
                <w:b w:val="0"/>
                <w:bCs w:val="0"/>
              </w:rPr>
            </w:pPr>
            <w:r>
              <w:t>3 </w:t>
            </w:r>
          </w:p>
        </w:tc>
        <w:tc>
          <w:tcPr>
            <w:tcW w:w="6210" w:type="dxa"/>
            <w:hideMark/>
          </w:tcPr>
          <w:p w14:paraId="78DA9E53" w14:textId="77777777" w:rsidR="00FC45AD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Verklaring Belastingdienst </w:t>
            </w:r>
          </w:p>
        </w:tc>
        <w:tc>
          <w:tcPr>
            <w:tcW w:w="2166" w:type="dxa"/>
            <w:hideMark/>
          </w:tcPr>
          <w:p w14:paraId="75F8D980" w14:textId="77777777" w:rsidR="00FC45AD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FC45AD" w14:paraId="09B35CF9" w14:textId="77777777" w:rsidTr="00D548D4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78EB48AC" w14:textId="77777777" w:rsidR="00FC45AD" w:rsidRDefault="00FC45AD" w:rsidP="00D548D4">
            <w:pPr>
              <w:rPr>
                <w:b w:val="0"/>
                <w:bCs w:val="0"/>
              </w:rPr>
            </w:pPr>
            <w:r>
              <w:t>4 </w:t>
            </w:r>
          </w:p>
        </w:tc>
        <w:tc>
          <w:tcPr>
            <w:tcW w:w="6210" w:type="dxa"/>
            <w:hideMark/>
          </w:tcPr>
          <w:p w14:paraId="754FF5A7" w14:textId="77777777" w:rsidR="00FC45AD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Bewijs verzekering </w:t>
            </w:r>
          </w:p>
        </w:tc>
        <w:tc>
          <w:tcPr>
            <w:tcW w:w="2166" w:type="dxa"/>
            <w:hideMark/>
          </w:tcPr>
          <w:p w14:paraId="178FFB96" w14:textId="77777777" w:rsidR="00FC45AD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FC45AD" w:rsidRPr="003179C5" w14:paraId="112AFD2B" w14:textId="77777777" w:rsidTr="00D54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  <w:hideMark/>
          </w:tcPr>
          <w:p w14:paraId="410267C4" w14:textId="77777777" w:rsidR="00FC45AD" w:rsidRDefault="00FC45AD" w:rsidP="00D548D4">
            <w:pPr>
              <w:rPr>
                <w:b w:val="0"/>
                <w:bCs w:val="0"/>
              </w:rPr>
            </w:pPr>
            <w:r>
              <w:t>5 </w:t>
            </w:r>
          </w:p>
        </w:tc>
        <w:tc>
          <w:tcPr>
            <w:tcW w:w="6210" w:type="dxa"/>
            <w:hideMark/>
          </w:tcPr>
          <w:p w14:paraId="1453A398" w14:textId="77777777" w:rsidR="00FC45AD" w:rsidRPr="003179C5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6667EA9">
              <w:rPr>
                <w:b/>
              </w:rPr>
              <w:t>Bewijs kwaliteitsmanagementsysteem </w:t>
            </w:r>
          </w:p>
        </w:tc>
        <w:tc>
          <w:tcPr>
            <w:tcW w:w="2166" w:type="dxa"/>
            <w:hideMark/>
          </w:tcPr>
          <w:p w14:paraId="67B7CC71" w14:textId="77777777" w:rsidR="00FC45AD" w:rsidRPr="003179C5" w:rsidRDefault="00FC45AD" w:rsidP="00D5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79C5">
              <w:t> </w:t>
            </w:r>
          </w:p>
        </w:tc>
      </w:tr>
      <w:tr w:rsidR="00FC45AD" w:rsidRPr="009808D1" w14:paraId="38817C65" w14:textId="77777777" w:rsidTr="00D548D4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" w:type="dxa"/>
          </w:tcPr>
          <w:p w14:paraId="393F2699" w14:textId="77777777" w:rsidR="00FC45AD" w:rsidRPr="009808D1" w:rsidRDefault="00FC45AD" w:rsidP="00D548D4">
            <w:pPr>
              <w:rPr>
                <w:b w:val="0"/>
                <w:bCs w:val="0"/>
                <w:highlight w:val="yellow"/>
              </w:rPr>
            </w:pPr>
          </w:p>
        </w:tc>
        <w:tc>
          <w:tcPr>
            <w:tcW w:w="6210" w:type="dxa"/>
          </w:tcPr>
          <w:p w14:paraId="46B89C77" w14:textId="77777777" w:rsidR="00FC45AD" w:rsidRPr="009808D1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yellow"/>
              </w:rPr>
            </w:pPr>
          </w:p>
        </w:tc>
        <w:tc>
          <w:tcPr>
            <w:tcW w:w="2166" w:type="dxa"/>
          </w:tcPr>
          <w:p w14:paraId="335755C0" w14:textId="77777777" w:rsidR="00FC45AD" w:rsidRPr="009808D1" w:rsidRDefault="00FC45AD" w:rsidP="00D54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4E01BC94" w14:textId="77777777" w:rsidR="00FC45AD" w:rsidRPr="00303A3C" w:rsidRDefault="00FC45AD" w:rsidP="00303A3C"/>
    <w:sectPr w:rsidR="00FC45AD" w:rsidRPr="00303A3C" w:rsidSect="0043454C">
      <w:headerReference w:type="default" r:id="rId11"/>
      <w:footerReference w:type="default" r:id="rId12"/>
      <w:pgSz w:w="11906" w:h="16838" w:code="9"/>
      <w:pgMar w:top="2517" w:right="1418" w:bottom="1418" w:left="1418" w:header="0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ABCF" w14:textId="77777777" w:rsidR="002B09B6" w:rsidRPr="00684F96" w:rsidRDefault="002B09B6">
      <w:r w:rsidRPr="00684F96">
        <w:separator/>
      </w:r>
    </w:p>
  </w:endnote>
  <w:endnote w:type="continuationSeparator" w:id="0">
    <w:p w14:paraId="78E8449B" w14:textId="77777777" w:rsidR="002B09B6" w:rsidRPr="00684F96" w:rsidRDefault="002B09B6">
      <w:r w:rsidRPr="00684F96">
        <w:continuationSeparator/>
      </w:r>
    </w:p>
  </w:endnote>
  <w:endnote w:type="continuationNotice" w:id="1">
    <w:p w14:paraId="7AB67D82" w14:textId="77777777" w:rsidR="002B09B6" w:rsidRDefault="002B0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9E07" w14:textId="77777777" w:rsidR="002B09B6" w:rsidRPr="00684F96" w:rsidRDefault="002B09B6">
      <w:r w:rsidRPr="00684F96">
        <w:separator/>
      </w:r>
    </w:p>
  </w:footnote>
  <w:footnote w:type="continuationSeparator" w:id="0">
    <w:p w14:paraId="2A765D97" w14:textId="77777777" w:rsidR="002B09B6" w:rsidRPr="00684F96" w:rsidRDefault="002B09B6">
      <w:r w:rsidRPr="00684F96">
        <w:continuationSeparator/>
      </w:r>
    </w:p>
  </w:footnote>
  <w:footnote w:type="continuationNotice" w:id="1">
    <w:p w14:paraId="55D90B31" w14:textId="77777777" w:rsidR="002B09B6" w:rsidRDefault="002B0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550C944A" w:rsidR="005C3891" w:rsidRPr="00684F96" w:rsidRDefault="00441CEC" w:rsidP="00441CEC">
    <w:pPr>
      <w:pStyle w:val="Koptekst"/>
      <w:tabs>
        <w:tab w:val="clear" w:pos="9072"/>
        <w:tab w:val="right" w:pos="10440"/>
      </w:tabs>
      <w:ind w:left="4248"/>
    </w:pPr>
    <w:r>
      <w:t xml:space="preserve">                                                                                                                                                     </w:t>
    </w:r>
    <w:r w:rsidR="00E4193A">
      <w:rPr>
        <w:noProof/>
      </w:rPr>
      <w:pict w14:anchorId="1BF7F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i1025" type="#_x0000_t75" style="width:228.35pt;height:51.6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4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7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5"/>
  </w:num>
  <w:num w:numId="2" w16cid:durableId="204409969">
    <w:abstractNumId w:val="2"/>
  </w:num>
  <w:num w:numId="3" w16cid:durableId="1490443019">
    <w:abstractNumId w:val="7"/>
  </w:num>
  <w:num w:numId="4" w16cid:durableId="702949694">
    <w:abstractNumId w:val="8"/>
  </w:num>
  <w:num w:numId="5" w16cid:durableId="834960181">
    <w:abstractNumId w:val="1"/>
  </w:num>
  <w:num w:numId="6" w16cid:durableId="649212753">
    <w:abstractNumId w:val="6"/>
  </w:num>
  <w:num w:numId="7" w16cid:durableId="1457681765">
    <w:abstractNumId w:val="0"/>
  </w:num>
  <w:num w:numId="8" w16cid:durableId="734090810">
    <w:abstractNumId w:val="3"/>
  </w:num>
  <w:num w:numId="9" w16cid:durableId="197220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63230"/>
    <w:rsid w:val="00077F27"/>
    <w:rsid w:val="00083185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A5EF5"/>
    <w:rsid w:val="001C160C"/>
    <w:rsid w:val="001C2363"/>
    <w:rsid w:val="001C567E"/>
    <w:rsid w:val="001C612D"/>
    <w:rsid w:val="001D2AA9"/>
    <w:rsid w:val="001E1972"/>
    <w:rsid w:val="001E2944"/>
    <w:rsid w:val="001E6E6A"/>
    <w:rsid w:val="001F6C45"/>
    <w:rsid w:val="0020307A"/>
    <w:rsid w:val="002273FE"/>
    <w:rsid w:val="00227C41"/>
    <w:rsid w:val="00230F14"/>
    <w:rsid w:val="00232375"/>
    <w:rsid w:val="00235E31"/>
    <w:rsid w:val="00246FDF"/>
    <w:rsid w:val="00253AF4"/>
    <w:rsid w:val="00254035"/>
    <w:rsid w:val="00255F50"/>
    <w:rsid w:val="00262979"/>
    <w:rsid w:val="00282F0D"/>
    <w:rsid w:val="002869C7"/>
    <w:rsid w:val="002908E6"/>
    <w:rsid w:val="002B09B6"/>
    <w:rsid w:val="002B279E"/>
    <w:rsid w:val="002C4C00"/>
    <w:rsid w:val="002C6034"/>
    <w:rsid w:val="002E3BEF"/>
    <w:rsid w:val="002F3073"/>
    <w:rsid w:val="0030341A"/>
    <w:rsid w:val="00303A3C"/>
    <w:rsid w:val="00304DFE"/>
    <w:rsid w:val="003179C5"/>
    <w:rsid w:val="003219DF"/>
    <w:rsid w:val="00331B2D"/>
    <w:rsid w:val="0033681C"/>
    <w:rsid w:val="003528FA"/>
    <w:rsid w:val="00364C25"/>
    <w:rsid w:val="00385C86"/>
    <w:rsid w:val="00386888"/>
    <w:rsid w:val="0038724A"/>
    <w:rsid w:val="003A2A2E"/>
    <w:rsid w:val="003A5A70"/>
    <w:rsid w:val="003B6C78"/>
    <w:rsid w:val="003C2978"/>
    <w:rsid w:val="003C4AEC"/>
    <w:rsid w:val="003D15D7"/>
    <w:rsid w:val="003E35A9"/>
    <w:rsid w:val="003E38F9"/>
    <w:rsid w:val="003F0865"/>
    <w:rsid w:val="003F744C"/>
    <w:rsid w:val="0040471C"/>
    <w:rsid w:val="00421E26"/>
    <w:rsid w:val="00426C6F"/>
    <w:rsid w:val="0043454C"/>
    <w:rsid w:val="00434A7F"/>
    <w:rsid w:val="004360F9"/>
    <w:rsid w:val="00441CEC"/>
    <w:rsid w:val="00447629"/>
    <w:rsid w:val="00452A33"/>
    <w:rsid w:val="004577AF"/>
    <w:rsid w:val="00463F32"/>
    <w:rsid w:val="00472F65"/>
    <w:rsid w:val="00486ACF"/>
    <w:rsid w:val="0049621B"/>
    <w:rsid w:val="004B2EB3"/>
    <w:rsid w:val="004C69D6"/>
    <w:rsid w:val="004E40CA"/>
    <w:rsid w:val="004F78B2"/>
    <w:rsid w:val="005049E6"/>
    <w:rsid w:val="00505537"/>
    <w:rsid w:val="00510FBB"/>
    <w:rsid w:val="00517B38"/>
    <w:rsid w:val="00534761"/>
    <w:rsid w:val="00542D20"/>
    <w:rsid w:val="00543964"/>
    <w:rsid w:val="00546B9C"/>
    <w:rsid w:val="00564832"/>
    <w:rsid w:val="005936A3"/>
    <w:rsid w:val="00595B0F"/>
    <w:rsid w:val="005C3891"/>
    <w:rsid w:val="005C6A38"/>
    <w:rsid w:val="005C7C4D"/>
    <w:rsid w:val="00626044"/>
    <w:rsid w:val="00643924"/>
    <w:rsid w:val="00644E9C"/>
    <w:rsid w:val="00654D8C"/>
    <w:rsid w:val="0065550B"/>
    <w:rsid w:val="006749F1"/>
    <w:rsid w:val="0068105D"/>
    <w:rsid w:val="00681AF3"/>
    <w:rsid w:val="00684F96"/>
    <w:rsid w:val="0069135F"/>
    <w:rsid w:val="006A73B2"/>
    <w:rsid w:val="006B58CA"/>
    <w:rsid w:val="006C5148"/>
    <w:rsid w:val="006C6292"/>
    <w:rsid w:val="006E5FBC"/>
    <w:rsid w:val="006E6190"/>
    <w:rsid w:val="007049E8"/>
    <w:rsid w:val="00711804"/>
    <w:rsid w:val="00746E6D"/>
    <w:rsid w:val="00760802"/>
    <w:rsid w:val="00762FB1"/>
    <w:rsid w:val="007632E9"/>
    <w:rsid w:val="0076769B"/>
    <w:rsid w:val="00785135"/>
    <w:rsid w:val="007866EF"/>
    <w:rsid w:val="00790C0C"/>
    <w:rsid w:val="00793037"/>
    <w:rsid w:val="007937FB"/>
    <w:rsid w:val="00797192"/>
    <w:rsid w:val="007B4256"/>
    <w:rsid w:val="007C2040"/>
    <w:rsid w:val="007C3FDB"/>
    <w:rsid w:val="007D3AE1"/>
    <w:rsid w:val="007E261D"/>
    <w:rsid w:val="007E7002"/>
    <w:rsid w:val="007F38A5"/>
    <w:rsid w:val="007F637C"/>
    <w:rsid w:val="008040B7"/>
    <w:rsid w:val="0080631C"/>
    <w:rsid w:val="0081155C"/>
    <w:rsid w:val="0081772A"/>
    <w:rsid w:val="008200C7"/>
    <w:rsid w:val="00823B86"/>
    <w:rsid w:val="0084361C"/>
    <w:rsid w:val="00847167"/>
    <w:rsid w:val="0085271E"/>
    <w:rsid w:val="00852AAD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5DB8"/>
    <w:rsid w:val="00916808"/>
    <w:rsid w:val="00931BA9"/>
    <w:rsid w:val="00933E81"/>
    <w:rsid w:val="00943E31"/>
    <w:rsid w:val="00947325"/>
    <w:rsid w:val="009548EA"/>
    <w:rsid w:val="00962F30"/>
    <w:rsid w:val="00972741"/>
    <w:rsid w:val="009755CC"/>
    <w:rsid w:val="009808D1"/>
    <w:rsid w:val="00987D1D"/>
    <w:rsid w:val="009B3D0F"/>
    <w:rsid w:val="009C5519"/>
    <w:rsid w:val="009D5F51"/>
    <w:rsid w:val="009E3780"/>
    <w:rsid w:val="009E3EF7"/>
    <w:rsid w:val="009F3407"/>
    <w:rsid w:val="00A15D3C"/>
    <w:rsid w:val="00A33866"/>
    <w:rsid w:val="00A44FD1"/>
    <w:rsid w:val="00A51556"/>
    <w:rsid w:val="00A579C5"/>
    <w:rsid w:val="00A73240"/>
    <w:rsid w:val="00A73DAB"/>
    <w:rsid w:val="00A83FE8"/>
    <w:rsid w:val="00A84777"/>
    <w:rsid w:val="00A90B3B"/>
    <w:rsid w:val="00AA4498"/>
    <w:rsid w:val="00AB5D70"/>
    <w:rsid w:val="00AC0879"/>
    <w:rsid w:val="00AC6B77"/>
    <w:rsid w:val="00AD093D"/>
    <w:rsid w:val="00AE084E"/>
    <w:rsid w:val="00AE0F0C"/>
    <w:rsid w:val="00AE46B0"/>
    <w:rsid w:val="00AF2834"/>
    <w:rsid w:val="00B21470"/>
    <w:rsid w:val="00B25412"/>
    <w:rsid w:val="00B266A2"/>
    <w:rsid w:val="00B3136D"/>
    <w:rsid w:val="00B33482"/>
    <w:rsid w:val="00B33570"/>
    <w:rsid w:val="00B354A8"/>
    <w:rsid w:val="00B43179"/>
    <w:rsid w:val="00B46F53"/>
    <w:rsid w:val="00B800E8"/>
    <w:rsid w:val="00BA4284"/>
    <w:rsid w:val="00BB08F9"/>
    <w:rsid w:val="00BB0AD1"/>
    <w:rsid w:val="00BB41CD"/>
    <w:rsid w:val="00BB5927"/>
    <w:rsid w:val="00BC14BA"/>
    <w:rsid w:val="00BE4A30"/>
    <w:rsid w:val="00C016E4"/>
    <w:rsid w:val="00C26151"/>
    <w:rsid w:val="00C3522B"/>
    <w:rsid w:val="00C42A48"/>
    <w:rsid w:val="00C42D17"/>
    <w:rsid w:val="00C43DD5"/>
    <w:rsid w:val="00C4627E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A5C0C"/>
    <w:rsid w:val="00CD270A"/>
    <w:rsid w:val="00CE09DF"/>
    <w:rsid w:val="00CF2ED0"/>
    <w:rsid w:val="00D1204C"/>
    <w:rsid w:val="00D17DE1"/>
    <w:rsid w:val="00D33EC9"/>
    <w:rsid w:val="00D351A8"/>
    <w:rsid w:val="00D37562"/>
    <w:rsid w:val="00D45A54"/>
    <w:rsid w:val="00D50F13"/>
    <w:rsid w:val="00D546FF"/>
    <w:rsid w:val="00D56D13"/>
    <w:rsid w:val="00D60972"/>
    <w:rsid w:val="00D63CFB"/>
    <w:rsid w:val="00D64053"/>
    <w:rsid w:val="00D700A8"/>
    <w:rsid w:val="00D705DE"/>
    <w:rsid w:val="00D872CC"/>
    <w:rsid w:val="00DA71F2"/>
    <w:rsid w:val="00DA7A07"/>
    <w:rsid w:val="00DB4C82"/>
    <w:rsid w:val="00DC5D0B"/>
    <w:rsid w:val="00DC714A"/>
    <w:rsid w:val="00DC7F55"/>
    <w:rsid w:val="00DD2299"/>
    <w:rsid w:val="00DD40C5"/>
    <w:rsid w:val="00DE3DD7"/>
    <w:rsid w:val="00DE676F"/>
    <w:rsid w:val="00DE6CBB"/>
    <w:rsid w:val="00DF0163"/>
    <w:rsid w:val="00DF22A0"/>
    <w:rsid w:val="00DF246D"/>
    <w:rsid w:val="00E058B8"/>
    <w:rsid w:val="00E062D3"/>
    <w:rsid w:val="00E0677A"/>
    <w:rsid w:val="00E15D95"/>
    <w:rsid w:val="00E1650D"/>
    <w:rsid w:val="00E23A0B"/>
    <w:rsid w:val="00E25A2F"/>
    <w:rsid w:val="00E26AF0"/>
    <w:rsid w:val="00E32F49"/>
    <w:rsid w:val="00E34D38"/>
    <w:rsid w:val="00E36F61"/>
    <w:rsid w:val="00E4193A"/>
    <w:rsid w:val="00E42EEE"/>
    <w:rsid w:val="00E47F0D"/>
    <w:rsid w:val="00E53448"/>
    <w:rsid w:val="00E65666"/>
    <w:rsid w:val="00E66F9C"/>
    <w:rsid w:val="00E74A6F"/>
    <w:rsid w:val="00E81B9F"/>
    <w:rsid w:val="00E8561E"/>
    <w:rsid w:val="00E865C1"/>
    <w:rsid w:val="00E93618"/>
    <w:rsid w:val="00E94570"/>
    <w:rsid w:val="00EC7BD1"/>
    <w:rsid w:val="00ED1C36"/>
    <w:rsid w:val="00EE4AAB"/>
    <w:rsid w:val="00EF5077"/>
    <w:rsid w:val="00F133A3"/>
    <w:rsid w:val="00F15817"/>
    <w:rsid w:val="00F225C2"/>
    <w:rsid w:val="00F23682"/>
    <w:rsid w:val="00F26C28"/>
    <w:rsid w:val="00F3185C"/>
    <w:rsid w:val="00F42232"/>
    <w:rsid w:val="00F55191"/>
    <w:rsid w:val="00F621DE"/>
    <w:rsid w:val="00F623C1"/>
    <w:rsid w:val="00F63226"/>
    <w:rsid w:val="00F7665A"/>
    <w:rsid w:val="00F83D60"/>
    <w:rsid w:val="00F90F02"/>
    <w:rsid w:val="00F911CF"/>
    <w:rsid w:val="00F96180"/>
    <w:rsid w:val="00FB4517"/>
    <w:rsid w:val="00FB69DA"/>
    <w:rsid w:val="00FC45AD"/>
    <w:rsid w:val="00FC67F5"/>
    <w:rsid w:val="00FE3C4A"/>
    <w:rsid w:val="00FE45E2"/>
    <w:rsid w:val="00FF2A20"/>
    <w:rsid w:val="00FF7B1E"/>
    <w:rsid w:val="06667EA9"/>
    <w:rsid w:val="45C31B13"/>
    <w:rsid w:val="56EEE08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F3225543-9239-42FD-A2BA-B6F342B0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basedOn w:val="Lijstopsomteken"/>
    <w:uiPriority w:val="34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table" w:styleId="Rastertabel4-Accent6">
    <w:name w:val="Grid Table 4 Accent 6"/>
    <w:basedOn w:val="Standaardtabel"/>
    <w:uiPriority w:val="49"/>
    <w:rsid w:val="003179C5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4">
    <w:name w:val="Grid Table 4"/>
    <w:basedOn w:val="Standaardtabel"/>
    <w:uiPriority w:val="49"/>
    <w:rsid w:val="002F307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4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6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2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3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6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5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7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2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7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19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1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1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3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1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20118-788f-41ba-9182-23e9cacf4e2d" xsi:nil="true"/>
    <lcf76f155ced4ddcb4097134ff3c332f xmlns="23924627-e73b-43b6-aa47-20b921a99259">
      <Terms xmlns="http://schemas.microsoft.com/office/infopath/2007/PartnerControls"/>
    </lcf76f155ced4ddcb4097134ff3c332f>
    <Opmerkingen xmlns="23924627-e73b-43b6-aa47-20b921a992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620DBB6C05A429E768FA63D270DFA" ma:contentTypeVersion="16" ma:contentTypeDescription="Een nieuw document maken." ma:contentTypeScope="" ma:versionID="ede7c0d44a3007b150f89b50bdb7943b">
  <xsd:schema xmlns:xsd="http://www.w3.org/2001/XMLSchema" xmlns:xs="http://www.w3.org/2001/XMLSchema" xmlns:p="http://schemas.microsoft.com/office/2006/metadata/properties" xmlns:ns2="23924627-e73b-43b6-aa47-20b921a99259" xmlns:ns3="0e520118-788f-41ba-9182-23e9cacf4e2d" targetNamespace="http://schemas.microsoft.com/office/2006/metadata/properties" ma:root="true" ma:fieldsID="2f05414df8f05583ec0e20e47c1d9103" ns2:_="" ns3:_="">
    <xsd:import namespace="23924627-e73b-43b6-aa47-20b921a99259"/>
    <xsd:import namespace="0e520118-788f-41ba-9182-23e9cacf4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24627-e73b-43b6-aa47-20b921a99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Opmerkingen" ma:index="23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0118-788f-41ba-9182-23e9cacf4e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2700a2c-2f9a-4f73-8380-03026e39f376}" ma:internalName="TaxCatchAll" ma:showField="CatchAllData" ma:web="0e520118-788f-41ba-9182-23e9cacf4e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37928-67AE-41CA-BC34-67421A1FE921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23924627-e73b-43b6-aa47-20b921a99259"/>
    <ds:schemaRef ds:uri="http://schemas.microsoft.com/office/infopath/2007/PartnerControls"/>
    <ds:schemaRef ds:uri="http://schemas.openxmlformats.org/package/2006/metadata/core-properties"/>
    <ds:schemaRef ds:uri="0e520118-788f-41ba-9182-23e9cacf4e2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01768E-10E5-43F5-BD6C-3E52218C1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24627-e73b-43b6-aa47-20b921a99259"/>
    <ds:schemaRef ds:uri="0e520118-788f-41ba-9182-23e9cacf4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1</TotalTime>
  <Pages>2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Bilt, Daniëlle van de</cp:lastModifiedBy>
  <cp:revision>2</cp:revision>
  <cp:lastPrinted>1900-01-01T17:00:00Z</cp:lastPrinted>
  <dcterms:created xsi:type="dcterms:W3CDTF">2025-04-01T10:15:00Z</dcterms:created>
  <dcterms:modified xsi:type="dcterms:W3CDTF">2025-04-01T10:15:00Z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0x0101001B2620DBB6C05A429E768FA63D270DFA</vt:lpwstr>
  </property>
  <property fmtid="{D5CDD505-2E9C-101B-9397-08002B2CF9AE}" pid="3" name="MediaServiceImageTags">
    <vt:lpwstr/>
  </property>
</Properties>
</file>