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F5584" w14:textId="77777777" w:rsidR="008F192A" w:rsidRPr="00A55F04" w:rsidRDefault="008F192A" w:rsidP="00A55F04">
      <w:pPr>
        <w:spacing w:line="276" w:lineRule="auto"/>
        <w:rPr>
          <w:sz w:val="16"/>
          <w:szCs w:val="16"/>
        </w:rPr>
      </w:pPr>
    </w:p>
    <w:p w14:paraId="7C21C1B2" w14:textId="0B7B00DD" w:rsidR="00A55F04" w:rsidRPr="00A55F04" w:rsidRDefault="00A55F04" w:rsidP="00A55F04">
      <w:pPr>
        <w:suppressAutoHyphens/>
        <w:spacing w:line="276" w:lineRule="auto"/>
        <w:rPr>
          <w:rFonts w:eastAsia="Calibri" w:cs="Arial"/>
          <w:b/>
          <w:color w:val="7030A0"/>
          <w:sz w:val="22"/>
          <w:szCs w:val="16"/>
        </w:rPr>
      </w:pPr>
      <w:r w:rsidRPr="00A55F04">
        <w:rPr>
          <w:rFonts w:eastAsia="Calibri" w:cs="Arial"/>
          <w:b/>
          <w:color w:val="7030A0"/>
          <w:sz w:val="22"/>
          <w:szCs w:val="16"/>
        </w:rPr>
        <w:t>Bijlage 0</w:t>
      </w:r>
      <w:r w:rsidR="00A95021">
        <w:rPr>
          <w:rFonts w:eastAsia="Calibri" w:cs="Arial"/>
          <w:b/>
          <w:color w:val="7030A0"/>
          <w:sz w:val="22"/>
          <w:szCs w:val="16"/>
        </w:rPr>
        <w:t>8</w:t>
      </w:r>
      <w:bookmarkStart w:id="0" w:name="_GoBack"/>
      <w:bookmarkEnd w:id="0"/>
      <w:r w:rsidRPr="00A55F04">
        <w:rPr>
          <w:rFonts w:eastAsia="Calibri" w:cs="Arial"/>
          <w:b/>
          <w:color w:val="7030A0"/>
          <w:sz w:val="22"/>
          <w:szCs w:val="16"/>
        </w:rPr>
        <w:t xml:space="preserve"> – Verklaring Combinatie</w:t>
      </w:r>
    </w:p>
    <w:p w14:paraId="51F13099" w14:textId="77777777" w:rsidR="00A55F04" w:rsidRDefault="00A55F04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14:paraId="45B0735B" w14:textId="75E670BB" w:rsidR="008F192A" w:rsidRPr="00A55F04" w:rsidRDefault="008F192A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  <w:r w:rsidRPr="00A55F04">
        <w:rPr>
          <w:rFonts w:eastAsia="Calibri" w:cs="Arial"/>
          <w:sz w:val="16"/>
          <w:szCs w:val="16"/>
        </w:rPr>
        <w:t xml:space="preserve">Ondergetekenden verklaren dat de </w:t>
      </w:r>
      <w:r w:rsidR="00A55F04">
        <w:rPr>
          <w:rFonts w:eastAsia="Calibri" w:cs="Arial"/>
          <w:sz w:val="16"/>
          <w:szCs w:val="16"/>
        </w:rPr>
        <w:t>Combinanten</w:t>
      </w:r>
      <w:r w:rsidRPr="00A55F04">
        <w:rPr>
          <w:rFonts w:cs="Arial"/>
          <w:sz w:val="16"/>
          <w:szCs w:val="16"/>
        </w:rPr>
        <w:t xml:space="preserve"> </w:t>
      </w:r>
      <w:r w:rsidRPr="00A55F04">
        <w:rPr>
          <w:rFonts w:eastAsia="Calibri" w:cs="Arial"/>
          <w:sz w:val="16"/>
          <w:szCs w:val="16"/>
        </w:rPr>
        <w:t xml:space="preserve">gezamenlijk en hoofdelijk aansprakelijk zijn voor de volledige en juiste uitvoering van de </w:t>
      </w:r>
      <w:r w:rsidR="00A55F04">
        <w:rPr>
          <w:rFonts w:eastAsia="Calibri" w:cs="Arial"/>
          <w:sz w:val="16"/>
          <w:szCs w:val="16"/>
        </w:rPr>
        <w:t>Raamo</w:t>
      </w:r>
      <w:r w:rsidRPr="00A55F04">
        <w:rPr>
          <w:rFonts w:eastAsia="Calibri" w:cs="Arial"/>
          <w:sz w:val="16"/>
          <w:szCs w:val="16"/>
        </w:rPr>
        <w:t xml:space="preserve">vereenkomst in al zijn onderdelen, en verklaren dat </w:t>
      </w:r>
      <w:r w:rsidR="00A55F04" w:rsidRPr="00A55F04">
        <w:rPr>
          <w:rFonts w:eastAsia="Calibri" w:cs="Arial"/>
          <w:sz w:val="16"/>
          <w:szCs w:val="16"/>
          <w:highlight w:val="yellow"/>
        </w:rPr>
        <w:t>…………….</w:t>
      </w:r>
      <w:r w:rsidRPr="00A55F04">
        <w:rPr>
          <w:rFonts w:eastAsia="Calibri" w:cs="Arial"/>
          <w:sz w:val="16"/>
          <w:szCs w:val="16"/>
          <w:highlight w:val="yellow"/>
        </w:rPr>
        <w:t xml:space="preserve">……………. </w:t>
      </w:r>
      <w:r w:rsidR="00A55F04" w:rsidRPr="00A55F04">
        <w:rPr>
          <w:rFonts w:eastAsia="Calibri" w:cs="Arial"/>
          <w:sz w:val="16"/>
          <w:szCs w:val="16"/>
          <w:highlight w:val="yellow"/>
        </w:rPr>
        <w:t>…………</w:t>
      </w:r>
      <w:r w:rsidR="00A55F04">
        <w:rPr>
          <w:rFonts w:eastAsia="Calibri" w:cs="Arial"/>
          <w:sz w:val="16"/>
          <w:szCs w:val="16"/>
        </w:rPr>
        <w:t xml:space="preserve"> </w:t>
      </w:r>
      <w:r w:rsidRPr="00A55F04">
        <w:rPr>
          <w:rFonts w:eastAsia="Calibri" w:cs="Arial"/>
          <w:sz w:val="16"/>
          <w:szCs w:val="16"/>
        </w:rPr>
        <w:t xml:space="preserve">zal optreden als vertegenwoordiger (penvoerder) van </w:t>
      </w:r>
      <w:r w:rsidR="00A55F04">
        <w:rPr>
          <w:rFonts w:eastAsia="Calibri" w:cs="Arial"/>
          <w:sz w:val="16"/>
          <w:szCs w:val="16"/>
        </w:rPr>
        <w:t>de Combinatie</w:t>
      </w:r>
      <w:r w:rsidRPr="00A55F04">
        <w:rPr>
          <w:rFonts w:eastAsia="Calibri" w:cs="Arial"/>
          <w:sz w:val="16"/>
          <w:szCs w:val="16"/>
        </w:rPr>
        <w:t xml:space="preserve"> en bevoegd is </w:t>
      </w:r>
      <w:r w:rsidR="00A55F04">
        <w:rPr>
          <w:rFonts w:eastAsia="Calibri" w:cs="Arial"/>
          <w:sz w:val="16"/>
          <w:szCs w:val="16"/>
        </w:rPr>
        <w:t>de Combinatie</w:t>
      </w:r>
      <w:r w:rsidRPr="00A55F04">
        <w:rPr>
          <w:rFonts w:eastAsia="Calibri" w:cs="Arial"/>
          <w:sz w:val="16"/>
          <w:szCs w:val="16"/>
        </w:rPr>
        <w:t xml:space="preserve"> in alle opzichten te vertegenwoordigen en te binden en als enig aanspreekpunt voor de </w:t>
      </w:r>
      <w:r w:rsidR="00A55F04">
        <w:rPr>
          <w:rFonts w:eastAsia="Calibri" w:cs="Arial"/>
          <w:sz w:val="16"/>
          <w:szCs w:val="16"/>
        </w:rPr>
        <w:t>VRK</w:t>
      </w:r>
      <w:r w:rsidRPr="00A55F04">
        <w:rPr>
          <w:rFonts w:eastAsia="Calibri" w:cs="Arial"/>
          <w:sz w:val="16"/>
          <w:szCs w:val="16"/>
        </w:rPr>
        <w:t xml:space="preserve"> dient.</w:t>
      </w:r>
    </w:p>
    <w:p w14:paraId="1D465210" w14:textId="77777777" w:rsidR="008F192A" w:rsidRPr="00A55F04" w:rsidRDefault="008F192A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14:paraId="2DC6E7C9" w14:textId="53537FFB" w:rsidR="008F192A" w:rsidRPr="00A55F04" w:rsidRDefault="008F192A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  <w:r w:rsidRPr="00A55F04">
        <w:rPr>
          <w:rFonts w:eastAsia="Calibri" w:cs="Arial"/>
          <w:sz w:val="16"/>
          <w:szCs w:val="16"/>
        </w:rPr>
        <w:t xml:space="preserve">De reden dat </w:t>
      </w:r>
      <w:r w:rsidR="00A55F04">
        <w:rPr>
          <w:rFonts w:eastAsia="Calibri" w:cs="Arial"/>
          <w:sz w:val="16"/>
          <w:szCs w:val="16"/>
        </w:rPr>
        <w:t xml:space="preserve">als Combinatie </w:t>
      </w:r>
      <w:r w:rsidRPr="00A55F04">
        <w:rPr>
          <w:rFonts w:eastAsia="Calibri" w:cs="Arial"/>
          <w:sz w:val="16"/>
          <w:szCs w:val="16"/>
        </w:rPr>
        <w:t>wordt ingeschreven is de volgende:</w:t>
      </w:r>
    </w:p>
    <w:p w14:paraId="42B6D7CC" w14:textId="77777777" w:rsidR="008F192A" w:rsidRPr="00A55F04" w:rsidRDefault="008F192A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  <w:r w:rsidRPr="00A55F04">
        <w:rPr>
          <w:rFonts w:eastAsia="Calibri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 w:rsidRPr="00A55F04">
        <w:rPr>
          <w:rFonts w:eastAsia="Calibri" w:cs="Arial"/>
          <w:sz w:val="16"/>
          <w:szCs w:val="16"/>
        </w:rPr>
        <w:t>……………………</w:t>
      </w:r>
    </w:p>
    <w:p w14:paraId="7B817569" w14:textId="77777777" w:rsidR="008F192A" w:rsidRPr="00A55F04" w:rsidRDefault="008F192A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14:paraId="30824836" w14:textId="3043A3F4" w:rsidR="008F192A" w:rsidRPr="00A55F04" w:rsidRDefault="008F192A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  <w:r w:rsidRPr="00A55F04">
        <w:rPr>
          <w:rFonts w:eastAsia="Calibri" w:cs="Arial"/>
          <w:sz w:val="16"/>
          <w:szCs w:val="16"/>
        </w:rPr>
        <w:t xml:space="preserve">De </w:t>
      </w:r>
      <w:r w:rsidR="00A55F04">
        <w:rPr>
          <w:rFonts w:eastAsia="Calibri" w:cs="Arial"/>
          <w:sz w:val="16"/>
          <w:szCs w:val="16"/>
        </w:rPr>
        <w:t>VRK</w:t>
      </w:r>
      <w:r w:rsidRPr="00A55F04">
        <w:rPr>
          <w:rFonts w:eastAsia="Calibri" w:cs="Arial"/>
          <w:sz w:val="16"/>
          <w:szCs w:val="16"/>
        </w:rPr>
        <w:t xml:space="preserve"> wenst te vernemen welke </w:t>
      </w:r>
      <w:r w:rsidR="00A55F04">
        <w:rPr>
          <w:rFonts w:eastAsia="Calibri" w:cs="Arial"/>
          <w:sz w:val="16"/>
          <w:szCs w:val="16"/>
        </w:rPr>
        <w:t>gedeelte</w:t>
      </w:r>
      <w:r w:rsidRPr="00A55F04">
        <w:rPr>
          <w:rFonts w:eastAsia="Calibri" w:cs="Arial"/>
          <w:sz w:val="16"/>
          <w:szCs w:val="16"/>
        </w:rPr>
        <w:t xml:space="preserve"> van de Opdracht door welk</w:t>
      </w:r>
      <w:r w:rsidR="00A55F04">
        <w:rPr>
          <w:rFonts w:eastAsia="Calibri" w:cs="Arial"/>
          <w:sz w:val="16"/>
          <w:szCs w:val="16"/>
        </w:rPr>
        <w:t>e Combinant wordt</w:t>
      </w:r>
      <w:r w:rsidRPr="00A55F04">
        <w:rPr>
          <w:rFonts w:eastAsia="Calibri" w:cs="Arial"/>
          <w:sz w:val="16"/>
          <w:szCs w:val="16"/>
        </w:rPr>
        <w:t xml:space="preserve"> </w:t>
      </w:r>
      <w:r w:rsidR="00A55F04">
        <w:rPr>
          <w:rFonts w:eastAsia="Calibri" w:cs="Arial"/>
          <w:sz w:val="16"/>
          <w:szCs w:val="16"/>
        </w:rPr>
        <w:t>uitgevoerd</w:t>
      </w:r>
      <w:r w:rsidRPr="00A55F04">
        <w:rPr>
          <w:rFonts w:eastAsia="Calibri" w:cs="Arial"/>
          <w:sz w:val="16"/>
          <w:szCs w:val="16"/>
        </w:rPr>
        <w:t>:</w:t>
      </w:r>
    </w:p>
    <w:p w14:paraId="11191E41" w14:textId="77777777" w:rsidR="008F192A" w:rsidRPr="00A55F04" w:rsidRDefault="008F192A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  <w:r w:rsidRPr="00A55F04">
        <w:rPr>
          <w:rFonts w:eastAsia="Calibri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 w:rsidRPr="00A55F04">
        <w:rPr>
          <w:rFonts w:eastAsia="Calibri" w:cs="Arial"/>
          <w:sz w:val="16"/>
          <w:szCs w:val="16"/>
        </w:rPr>
        <w:t>……………………</w:t>
      </w:r>
    </w:p>
    <w:p w14:paraId="0BAA66E7" w14:textId="77777777" w:rsidR="008F192A" w:rsidRPr="00A55F04" w:rsidRDefault="008F192A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14:paraId="233A63BE" w14:textId="3E8ADEEA" w:rsidR="008F192A" w:rsidRDefault="008F192A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  <w:r w:rsidRPr="00A55F04">
        <w:rPr>
          <w:rFonts w:eastAsia="Calibri" w:cs="Arial"/>
          <w:sz w:val="16"/>
          <w:szCs w:val="16"/>
        </w:rPr>
        <w:t>Ondergetekenden verklaren dat zij deze verklaring naar waarheid hebben ondertekend en tev</w:t>
      </w:r>
      <w:r w:rsidR="00A55F04">
        <w:rPr>
          <w:rFonts w:eastAsia="Calibri" w:cs="Arial"/>
          <w:sz w:val="16"/>
          <w:szCs w:val="16"/>
        </w:rPr>
        <w:t xml:space="preserve">ens dat zij daartoe, namens de </w:t>
      </w:r>
      <w:r w:rsidRPr="00A55F04">
        <w:rPr>
          <w:rFonts w:eastAsia="Calibri" w:cs="Arial"/>
          <w:sz w:val="16"/>
          <w:szCs w:val="16"/>
        </w:rPr>
        <w:t xml:space="preserve">betreffende </w:t>
      </w:r>
      <w:r w:rsidR="00A55F04">
        <w:rPr>
          <w:rFonts w:eastAsia="Calibri" w:cs="Arial"/>
          <w:sz w:val="16"/>
          <w:szCs w:val="16"/>
        </w:rPr>
        <w:t>Combinant</w:t>
      </w:r>
      <w:r w:rsidRPr="00A55F04">
        <w:rPr>
          <w:rFonts w:eastAsia="Calibri" w:cs="Arial"/>
          <w:sz w:val="16"/>
          <w:szCs w:val="16"/>
        </w:rPr>
        <w:t>, rechtens bevoegd zijn.</w:t>
      </w:r>
    </w:p>
    <w:p w14:paraId="70967F63" w14:textId="6555221E" w:rsidR="00A55F04" w:rsidRDefault="00A55F04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14:paraId="0E0AC001" w14:textId="71BA58F9" w:rsidR="00A55F04" w:rsidRDefault="00A55F04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14:paraId="14F42A04" w14:textId="5F4DEC91" w:rsidR="00A55F04" w:rsidRDefault="00A55F04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14:paraId="4B796DF6" w14:textId="5C8E3C2B" w:rsidR="00A55F04" w:rsidRDefault="00A55F04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14:paraId="57A717C2" w14:textId="77777777" w:rsidR="00A55F04" w:rsidRDefault="00A55F04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14:paraId="264EC8C3" w14:textId="77777777" w:rsidR="00A55F04" w:rsidRPr="00A55F04" w:rsidRDefault="00A55F04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14:paraId="12112FDE" w14:textId="77777777" w:rsidR="008F192A" w:rsidRPr="00A55F04" w:rsidRDefault="008F192A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A55F04" w14:paraId="76EE9E8E" w14:textId="77777777" w:rsidTr="00A55F04">
        <w:tc>
          <w:tcPr>
            <w:tcW w:w="2835" w:type="dxa"/>
            <w:shd w:val="clear" w:color="auto" w:fill="CCCCFF"/>
          </w:tcPr>
          <w:p w14:paraId="386601D5" w14:textId="7AAACFC0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 xml:space="preserve">Statutaire naam </w:t>
            </w:r>
            <w:r w:rsidR="00A55F04">
              <w:rPr>
                <w:rFonts w:eastAsia="Calibri" w:cs="Arial"/>
                <w:sz w:val="16"/>
                <w:szCs w:val="16"/>
              </w:rPr>
              <w:t>Combinant</w:t>
            </w:r>
          </w:p>
        </w:tc>
        <w:tc>
          <w:tcPr>
            <w:tcW w:w="5690" w:type="dxa"/>
          </w:tcPr>
          <w:p w14:paraId="3C612C55" w14:textId="77777777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2237593C" w14:textId="77777777" w:rsidTr="00A55F04">
        <w:tc>
          <w:tcPr>
            <w:tcW w:w="2835" w:type="dxa"/>
            <w:shd w:val="clear" w:color="auto" w:fill="CCCCFF"/>
          </w:tcPr>
          <w:p w14:paraId="3B459A15" w14:textId="77777777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Naam ondertekenaar</w:t>
            </w:r>
          </w:p>
        </w:tc>
        <w:tc>
          <w:tcPr>
            <w:tcW w:w="5690" w:type="dxa"/>
          </w:tcPr>
          <w:p w14:paraId="7834F210" w14:textId="77777777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4D484866" w14:textId="77777777" w:rsidTr="00A55F04">
        <w:tc>
          <w:tcPr>
            <w:tcW w:w="2835" w:type="dxa"/>
            <w:shd w:val="clear" w:color="auto" w:fill="CCCCFF"/>
          </w:tcPr>
          <w:p w14:paraId="40670B5E" w14:textId="77777777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Functie ondertekenaar</w:t>
            </w:r>
          </w:p>
        </w:tc>
        <w:tc>
          <w:tcPr>
            <w:tcW w:w="5690" w:type="dxa"/>
          </w:tcPr>
          <w:p w14:paraId="4C2BF44F" w14:textId="77777777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66DC8F95" w14:textId="77777777" w:rsidTr="00A55F04">
        <w:trPr>
          <w:trHeight w:val="935"/>
        </w:trPr>
        <w:tc>
          <w:tcPr>
            <w:tcW w:w="2835" w:type="dxa"/>
            <w:shd w:val="clear" w:color="auto" w:fill="CCCCFF"/>
          </w:tcPr>
          <w:p w14:paraId="690E58C1" w14:textId="6FB35EF4" w:rsidR="008F192A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Handtekening</w:t>
            </w:r>
          </w:p>
          <w:p w14:paraId="4F4EA888" w14:textId="77777777" w:rsidR="00A55F04" w:rsidRPr="00A55F04" w:rsidRDefault="00A55F04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666FCCF0" w14:textId="77777777" w:rsidR="008F192A" w:rsidRPr="00A55F04" w:rsidRDefault="008F192A" w:rsidP="00A55F04">
            <w:pPr>
              <w:suppressAutoHyphens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690" w:type="dxa"/>
          </w:tcPr>
          <w:p w14:paraId="6A15F172" w14:textId="77777777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620A452F" w14:textId="77777777" w:rsidTr="00A55F04">
        <w:tc>
          <w:tcPr>
            <w:tcW w:w="2835" w:type="dxa"/>
            <w:shd w:val="clear" w:color="auto" w:fill="CCCCFF"/>
          </w:tcPr>
          <w:p w14:paraId="367D39EC" w14:textId="77777777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Plaats en datum</w:t>
            </w:r>
          </w:p>
        </w:tc>
        <w:tc>
          <w:tcPr>
            <w:tcW w:w="5690" w:type="dxa"/>
          </w:tcPr>
          <w:p w14:paraId="7D23D0B2" w14:textId="77777777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</w:tbl>
    <w:p w14:paraId="3F0CF41E" w14:textId="214D746C" w:rsidR="008F192A" w:rsidRDefault="008F192A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14:paraId="33782774" w14:textId="53180739" w:rsidR="00A55F04" w:rsidRDefault="00A55F04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14:paraId="5BDA0A38" w14:textId="77777777" w:rsidR="00A55F04" w:rsidRPr="00A55F04" w:rsidRDefault="00A55F04" w:rsidP="00A55F04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A55F04" w14:paraId="0A435462" w14:textId="77777777" w:rsidTr="00A55F04">
        <w:tc>
          <w:tcPr>
            <w:tcW w:w="2835" w:type="dxa"/>
            <w:shd w:val="clear" w:color="auto" w:fill="CCCCFF"/>
          </w:tcPr>
          <w:p w14:paraId="6EFDE6C8" w14:textId="31A3E402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 xml:space="preserve">Statutaire naam </w:t>
            </w:r>
            <w:r w:rsidR="00A55F04">
              <w:rPr>
                <w:rFonts w:eastAsia="Calibri" w:cs="Arial"/>
                <w:sz w:val="16"/>
                <w:szCs w:val="16"/>
              </w:rPr>
              <w:t>Combinant</w:t>
            </w:r>
          </w:p>
        </w:tc>
        <w:tc>
          <w:tcPr>
            <w:tcW w:w="5690" w:type="dxa"/>
          </w:tcPr>
          <w:p w14:paraId="1D8B763A" w14:textId="77777777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0FD17899" w14:textId="77777777" w:rsidTr="00A55F04">
        <w:tc>
          <w:tcPr>
            <w:tcW w:w="2835" w:type="dxa"/>
            <w:shd w:val="clear" w:color="auto" w:fill="CCCCFF"/>
          </w:tcPr>
          <w:p w14:paraId="5408E7C0" w14:textId="77777777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Naam ondertekenaar</w:t>
            </w:r>
          </w:p>
        </w:tc>
        <w:tc>
          <w:tcPr>
            <w:tcW w:w="5690" w:type="dxa"/>
          </w:tcPr>
          <w:p w14:paraId="74AF9AC5" w14:textId="77777777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3F09C09C" w14:textId="77777777" w:rsidTr="00A55F04">
        <w:tc>
          <w:tcPr>
            <w:tcW w:w="2835" w:type="dxa"/>
            <w:shd w:val="clear" w:color="auto" w:fill="CCCCFF"/>
          </w:tcPr>
          <w:p w14:paraId="720C30F6" w14:textId="77777777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Functie ondertekenaar</w:t>
            </w:r>
          </w:p>
        </w:tc>
        <w:tc>
          <w:tcPr>
            <w:tcW w:w="5690" w:type="dxa"/>
          </w:tcPr>
          <w:p w14:paraId="58BF5416" w14:textId="77777777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76AF48A2" w14:textId="77777777" w:rsidTr="00A55F04">
        <w:tc>
          <w:tcPr>
            <w:tcW w:w="2835" w:type="dxa"/>
            <w:shd w:val="clear" w:color="auto" w:fill="CCCCFF"/>
          </w:tcPr>
          <w:p w14:paraId="742EFABC" w14:textId="7D36E9B1" w:rsidR="008F192A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Handtekening</w:t>
            </w:r>
          </w:p>
          <w:p w14:paraId="3EB0346C" w14:textId="77777777" w:rsidR="00A55F04" w:rsidRPr="00A55F04" w:rsidRDefault="00A55F04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14:paraId="4955E4E0" w14:textId="77777777" w:rsidR="008F192A" w:rsidRPr="00A55F04" w:rsidRDefault="008F192A" w:rsidP="00A55F04">
            <w:pPr>
              <w:suppressAutoHyphens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690" w:type="dxa"/>
          </w:tcPr>
          <w:p w14:paraId="7F3A3279" w14:textId="77777777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="008F192A" w:rsidRPr="00A55F04" w14:paraId="31E4E6BE" w14:textId="77777777" w:rsidTr="00A55F04">
        <w:tc>
          <w:tcPr>
            <w:tcW w:w="2835" w:type="dxa"/>
            <w:shd w:val="clear" w:color="auto" w:fill="CCCCFF"/>
          </w:tcPr>
          <w:p w14:paraId="3D8278A5" w14:textId="77777777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Plaats en datum</w:t>
            </w:r>
          </w:p>
        </w:tc>
        <w:tc>
          <w:tcPr>
            <w:tcW w:w="5690" w:type="dxa"/>
          </w:tcPr>
          <w:p w14:paraId="515B2D47" w14:textId="77777777" w:rsidR="008F192A" w:rsidRPr="00A55F04" w:rsidRDefault="008F192A" w:rsidP="00A55F0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</w:tbl>
    <w:p w14:paraId="3574DAB8" w14:textId="77777777" w:rsidR="00510527" w:rsidRPr="00A55F04" w:rsidRDefault="00510527" w:rsidP="00A55F04">
      <w:pPr>
        <w:spacing w:line="360" w:lineRule="auto"/>
        <w:rPr>
          <w:sz w:val="16"/>
          <w:szCs w:val="16"/>
        </w:rPr>
      </w:pPr>
    </w:p>
    <w:sectPr w:rsidR="00510527" w:rsidRPr="00A55F0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F4AC9" w14:textId="77777777" w:rsidR="00E43C05" w:rsidRDefault="00E43C05" w:rsidP="00AD7DDA">
      <w:pPr>
        <w:spacing w:line="240" w:lineRule="auto"/>
      </w:pPr>
      <w:r>
        <w:separator/>
      </w:r>
    </w:p>
  </w:endnote>
  <w:endnote w:type="continuationSeparator" w:id="0">
    <w:p w14:paraId="0974E5F4" w14:textId="77777777" w:rsidR="00E43C05" w:rsidRDefault="00E43C05" w:rsidP="00AD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03D81" w14:textId="23BD303B" w:rsidR="006A43EF" w:rsidRDefault="006A43EF" w:rsidP="006A43EF">
    <w:pPr>
      <w:pStyle w:val="Voettekst"/>
      <w:tabs>
        <w:tab w:val="clear" w:pos="4536"/>
        <w:tab w:val="clear" w:pos="9072"/>
        <w:tab w:val="left" w:pos="8175"/>
      </w:tabs>
    </w:pP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6A43EF" w14:paraId="4BB6DB33" w14:textId="77777777" w:rsidTr="00842E0F">
      <w:tc>
        <w:tcPr>
          <w:tcW w:w="704" w:type="dxa"/>
          <w:shd w:val="clear" w:color="auto" w:fill="auto"/>
          <w:vAlign w:val="bottom"/>
        </w:tcPr>
        <w:p w14:paraId="5BA45DFF" w14:textId="2F58D90B" w:rsidR="006A43EF" w:rsidRPr="002F411A" w:rsidRDefault="006A43EF" w:rsidP="006A43EF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 w:rsidR="00A95021"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 w:rsidR="00A95021"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41040C05" w14:textId="77777777" w:rsidR="006A43EF" w:rsidRDefault="006A43EF" w:rsidP="006A43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DE326" w14:textId="77777777" w:rsidR="00E43C05" w:rsidRDefault="00E43C05" w:rsidP="00AD7DDA">
      <w:pPr>
        <w:spacing w:line="240" w:lineRule="auto"/>
      </w:pPr>
      <w:r>
        <w:separator/>
      </w:r>
    </w:p>
  </w:footnote>
  <w:footnote w:type="continuationSeparator" w:id="0">
    <w:p w14:paraId="6E0FFFA5" w14:textId="77777777" w:rsidR="00E43C05" w:rsidRDefault="00E43C05" w:rsidP="00AD7DD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05"/>
    <w:rsid w:val="002656B3"/>
    <w:rsid w:val="002B3EAD"/>
    <w:rsid w:val="004C1A09"/>
    <w:rsid w:val="00510527"/>
    <w:rsid w:val="00676557"/>
    <w:rsid w:val="006A43EF"/>
    <w:rsid w:val="00796AC2"/>
    <w:rsid w:val="007B1CBE"/>
    <w:rsid w:val="008461E9"/>
    <w:rsid w:val="008F192A"/>
    <w:rsid w:val="00A55F04"/>
    <w:rsid w:val="00A95021"/>
    <w:rsid w:val="00AD7DDA"/>
    <w:rsid w:val="00AF0159"/>
    <w:rsid w:val="00E216D7"/>
    <w:rsid w:val="00E4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BCA1"/>
  <w15:chartTrackingRefBased/>
  <w15:docId w15:val="{BB8E588F-4BBC-42F4-A0CF-855E306D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F192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6A43EF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Inkoop\4%20Templates%20Aanbestedingsdocumenten\NIPV%20templates%20nieuw\2.%20EA%20&amp;%20NA%20niet%20openbaar\1.%20Selectiefase\Bijlagen\Bijlage%2003%20Verklaring%20Samenwerkingsverban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C9CAA250B43408004A8C7E1AAD21C" ma:contentTypeVersion="4" ma:contentTypeDescription="Een nieuw document maken." ma:contentTypeScope="" ma:versionID="f5b953c9ccfb1b6ff7bbee9b01993433">
  <xsd:schema xmlns:xsd="http://www.w3.org/2001/XMLSchema" xmlns:xs="http://www.w3.org/2001/XMLSchema" xmlns:p="http://schemas.microsoft.com/office/2006/metadata/properties" xmlns:ns2="6fccfc46-ee74-4253-bc5a-e8bbdc1638ee" targetNamespace="http://schemas.microsoft.com/office/2006/metadata/properties" ma:root="true" ma:fieldsID="13445e05d9a39d34e9a711d60d9d195f" ns2:_="">
    <xsd:import namespace="6fccfc46-ee74-4253-bc5a-e8bbdc163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cfc46-ee74-4253-bc5a-e8bbdc1638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0349F4-CF33-4DA8-B3DD-208B9F32815D}">
  <ds:schemaRefs>
    <ds:schemaRef ds:uri="http://schemas.microsoft.com/office/2006/documentManagement/types"/>
    <ds:schemaRef ds:uri="6fccfc46-ee74-4253-bc5a-e8bbdc1638e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0375889-6DDF-4D54-A9FA-9ED40F5B5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cfc46-ee74-4253-bc5a-e8bbdc163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7C6397-4B34-4F83-9144-9821B08EB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03 Verklaring Samenwerkingsverband</Template>
  <TotalTime>6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Nederlands Instituut Publieke Veiligheid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Karremans</dc:creator>
  <cp:keywords/>
  <dc:description/>
  <cp:lastModifiedBy>Niels Karremans</cp:lastModifiedBy>
  <cp:revision>4</cp:revision>
  <dcterms:created xsi:type="dcterms:W3CDTF">2025-03-25T07:55:00Z</dcterms:created>
  <dcterms:modified xsi:type="dcterms:W3CDTF">2025-04-09T06:24:00Z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0x010100984C9CAA250B43408004A8C7E1AAD21C</vt:lpwstr>
  </property>
</Properties>
</file>