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5A214486" w14:textId="77777777" w:rsidR="0003323F" w:rsidRDefault="004C7AC8" w:rsidP="001F5212">
            <w:pPr>
              <w:jc w:val="center"/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340C3EA25E6549DDAEDE03301035B9E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03323F">
                  <w:rPr>
                    <w:rFonts w:ascii="Lucida Sans Unicode" w:hAnsi="Lucida Sans Unicode" w:cs="Lucida Sans Unicode"/>
                    <w:b/>
                    <w:bCs/>
                    <w:color w:val="004996"/>
                    <w:sz w:val="40"/>
                    <w:szCs w:val="40"/>
                  </w:rPr>
                  <w:t>Beheer Oracle/Linux DBMS en KVM</w:t>
                </w:r>
              </w:sdtContent>
            </w:sdt>
            <w:r w:rsidR="0003323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</w:p>
          <w:p w14:paraId="34EF2290" w14:textId="01E21A8D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2.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</w:t>
            </w:r>
            <w:r w:rsidR="00ED21F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806061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referenties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365F6D22" w14:textId="0431E56A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</w:t>
      </w:r>
      <w:r w:rsidR="00D86A4F">
        <w:rPr>
          <w:sz w:val="18"/>
          <w:szCs w:val="18"/>
        </w:rPr>
        <w:t>2</w:t>
      </w:r>
    </w:p>
    <w:p w14:paraId="05EA8A12" w14:textId="46021F2D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D86A4F">
        <w:rPr>
          <w:sz w:val="18"/>
          <w:szCs w:val="18"/>
        </w:rPr>
        <w:t>21</w:t>
      </w:r>
      <w:r w:rsidR="00FD73A3">
        <w:rPr>
          <w:sz w:val="18"/>
          <w:szCs w:val="18"/>
        </w:rPr>
        <w:t xml:space="preserve"> mei</w:t>
      </w:r>
      <w:r w:rsidR="0077132B">
        <w:rPr>
          <w:sz w:val="18"/>
          <w:szCs w:val="18"/>
        </w:rPr>
        <w:t xml:space="preserve"> 2025</w:t>
      </w:r>
    </w:p>
    <w:p w14:paraId="32C3355B" w14:textId="77777777" w:rsidR="00952A81" w:rsidRPr="006522DF" w:rsidRDefault="00952A81" w:rsidP="00952A81">
      <w:pPr>
        <w:pStyle w:val="Geenafstand"/>
        <w:jc w:val="both"/>
        <w:rPr>
          <w:color w:val="FF0000"/>
          <w:sz w:val="18"/>
          <w:szCs w:val="18"/>
        </w:rPr>
      </w:pPr>
      <w:r w:rsidRPr="003367BB">
        <w:rPr>
          <w:sz w:val="18"/>
          <w:szCs w:val="18"/>
        </w:rPr>
        <w:t xml:space="preserve">TenderNed: </w:t>
      </w:r>
      <w:r>
        <w:rPr>
          <w:sz w:val="18"/>
          <w:szCs w:val="18"/>
        </w:rPr>
        <w:t>515661</w:t>
      </w:r>
    </w:p>
    <w:p w14:paraId="38F832C7" w14:textId="77777777" w:rsidR="00CF03C6" w:rsidRPr="003C42EF" w:rsidRDefault="00CF03C6" w:rsidP="00CF03C6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3C42EF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2FE39C46" w14:textId="357AE25B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4F70B58D" w14:textId="77777777" w:rsidTr="002A26C6">
        <w:trPr>
          <w:tblHeader/>
        </w:trPr>
        <w:tc>
          <w:tcPr>
            <w:tcW w:w="4528" w:type="dxa"/>
          </w:tcPr>
          <w:p w14:paraId="49EEE4C6" w14:textId="0963A363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6CCB545F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1E468B87" w14:textId="77777777" w:rsidTr="002A26C6">
        <w:tc>
          <w:tcPr>
            <w:tcW w:w="4528" w:type="dxa"/>
          </w:tcPr>
          <w:p w14:paraId="31F1B193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2036159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5E71CB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73AF990" w14:textId="77777777" w:rsidTr="002A26C6">
        <w:tc>
          <w:tcPr>
            <w:tcW w:w="4528" w:type="dxa"/>
          </w:tcPr>
          <w:p w14:paraId="1363801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6B3638E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A325030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D34909D" w14:textId="77777777" w:rsidTr="002A26C6">
        <w:tc>
          <w:tcPr>
            <w:tcW w:w="4528" w:type="dxa"/>
          </w:tcPr>
          <w:p w14:paraId="4C84BEA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1B933FD3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B0440BD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309D26" w14:textId="77777777" w:rsidTr="002A26C6">
        <w:tc>
          <w:tcPr>
            <w:tcW w:w="4528" w:type="dxa"/>
          </w:tcPr>
          <w:p w14:paraId="149CBDEA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5C2E7C9E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E6FA59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86868C2" w14:textId="77777777" w:rsidTr="002A26C6">
        <w:tc>
          <w:tcPr>
            <w:tcW w:w="4528" w:type="dxa"/>
          </w:tcPr>
          <w:p w14:paraId="1009880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58B5655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FD95CB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CECEDD" w14:textId="77777777" w:rsidTr="002A26C6">
        <w:tc>
          <w:tcPr>
            <w:tcW w:w="4528" w:type="dxa"/>
          </w:tcPr>
          <w:p w14:paraId="1887B66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296DD57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5A3826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4EDE0E6" w14:textId="77777777" w:rsidTr="002A26C6">
        <w:tc>
          <w:tcPr>
            <w:tcW w:w="4528" w:type="dxa"/>
          </w:tcPr>
          <w:p w14:paraId="44E2AA2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6A6B160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3EF787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04D9A5B5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70C2BAF0" w14:textId="77777777" w:rsidTr="002A26C6">
        <w:trPr>
          <w:tblHeader/>
        </w:trPr>
        <w:tc>
          <w:tcPr>
            <w:tcW w:w="4528" w:type="dxa"/>
          </w:tcPr>
          <w:p w14:paraId="2CB6D58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7D2ADF3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2A0E32F6" w14:textId="77777777" w:rsidTr="002A26C6">
        <w:tc>
          <w:tcPr>
            <w:tcW w:w="4528" w:type="dxa"/>
          </w:tcPr>
          <w:p w14:paraId="798A8797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5280962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5D1787A" w14:textId="77777777" w:rsidTr="002A26C6">
        <w:tc>
          <w:tcPr>
            <w:tcW w:w="4528" w:type="dxa"/>
          </w:tcPr>
          <w:p w14:paraId="7DC5CF72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28B43E94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296BE86" w14:textId="77777777" w:rsidTr="002A26C6">
        <w:tc>
          <w:tcPr>
            <w:tcW w:w="4528" w:type="dxa"/>
          </w:tcPr>
          <w:p w14:paraId="7007A973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70FC8567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9FC4B61" w14:textId="77777777" w:rsidTr="002A26C6">
        <w:tc>
          <w:tcPr>
            <w:tcW w:w="4528" w:type="dxa"/>
          </w:tcPr>
          <w:p w14:paraId="0C17E922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0C5777A6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295DAE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A935ABF" w14:textId="77777777" w:rsidTr="002A26C6">
        <w:tc>
          <w:tcPr>
            <w:tcW w:w="4528" w:type="dxa"/>
          </w:tcPr>
          <w:p w14:paraId="7EE49230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21C9465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9CE1E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686F729" w14:textId="77777777" w:rsidTr="002A26C6">
        <w:tc>
          <w:tcPr>
            <w:tcW w:w="4528" w:type="dxa"/>
          </w:tcPr>
          <w:p w14:paraId="420D2695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0D8DE9C4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84DAA32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32C4C62C" w14:textId="171FE42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B12C7A" w:rsidRPr="00306F31" w14:paraId="467F7D09" w14:textId="77777777" w:rsidTr="00531B95">
        <w:trPr>
          <w:tblHeader/>
        </w:trPr>
        <w:tc>
          <w:tcPr>
            <w:tcW w:w="9056" w:type="dxa"/>
            <w:gridSpan w:val="2"/>
          </w:tcPr>
          <w:p w14:paraId="7821DF46" w14:textId="3BC0B82B" w:rsidR="00B12C7A" w:rsidRPr="00675F45" w:rsidRDefault="00B12C7A" w:rsidP="00531B95"/>
        </w:tc>
      </w:tr>
      <w:tr w:rsidR="00B12C7A" w:rsidRPr="007C080B" w14:paraId="05F59C5E" w14:textId="77777777" w:rsidTr="00855997">
        <w:trPr>
          <w:trHeight w:val="1105"/>
        </w:trPr>
        <w:tc>
          <w:tcPr>
            <w:tcW w:w="2689" w:type="dxa"/>
          </w:tcPr>
          <w:p w14:paraId="638403BC" w14:textId="77777777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A904106" w14:textId="36FA84F8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</w:t>
            </w:r>
            <w:r w:rsidR="00D86A4F">
              <w:rPr>
                <w:rFonts w:ascii="Lucida Sans Unicode" w:hAnsi="Lucida Sans Unicode" w:cs="Lucida Sans Unicode"/>
              </w:rPr>
              <w:t>aankruisen</w:t>
            </w:r>
            <w:r w:rsidR="00D34681">
              <w:rPr>
                <w:rFonts w:ascii="Lucida Sans Unicode" w:hAnsi="Lucida Sans Unicode" w:cs="Lucida Sans Unicode"/>
              </w:rPr>
              <w:t xml:space="preserve"> welke</w:t>
            </w:r>
            <w:r w:rsidRPr="00244320">
              <w:rPr>
                <w:rFonts w:ascii="Lucida Sans Unicode" w:hAnsi="Lucida Sans Unicode" w:cs="Lucida Sans Unicode"/>
              </w:rPr>
              <w:t xml:space="preserve"> van toepassing is</w:t>
            </w:r>
            <w:r w:rsidR="00D86A4F">
              <w:rPr>
                <w:rFonts w:ascii="Lucida Sans Unicode" w:hAnsi="Lucida Sans Unicode" w:cs="Lucida Sans Unicode"/>
              </w:rPr>
              <w:t>/zijn</w:t>
            </w:r>
            <w:r w:rsidRPr="00244320">
              <w:rPr>
                <w:rFonts w:ascii="Lucida Sans Unicode" w:hAnsi="Lucida Sans Unicode" w:cs="Lucida Sans Unicode"/>
              </w:rPr>
              <w:t>)</w:t>
            </w:r>
          </w:p>
        </w:tc>
        <w:tc>
          <w:tcPr>
            <w:tcW w:w="6367" w:type="dxa"/>
          </w:tcPr>
          <w:p w14:paraId="76E59007" w14:textId="4F67DDA0" w:rsidR="00C07216" w:rsidRDefault="00D86A4F" w:rsidP="00D86A4F">
            <w:pPr>
              <w:ind w:left="37"/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="00D34681">
              <w:rPr>
                <w:rFonts w:ascii="Lucida Sans Unicode" w:hAnsi="Lucida Sans Unicode" w:cs="Lucida Sans Unicode"/>
              </w:rPr>
              <w:t>Beheer Oracle-Linux database</w:t>
            </w:r>
          </w:p>
          <w:p w14:paraId="06C821FD" w14:textId="5C48D6FB" w:rsidR="00851B21" w:rsidRDefault="00D86A4F" w:rsidP="00D86A4F">
            <w:pPr>
              <w:ind w:left="37"/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 w:rsidR="006D2718">
              <w:rPr>
                <w:rFonts w:ascii="Lucida Sans Unicode" w:hAnsi="Lucida Sans Unicode" w:cs="Lucida Sans Unicode"/>
              </w:rPr>
              <w:t xml:space="preserve"> Migratie Oracle-Linux database naar nieuwe hardware</w:t>
            </w:r>
          </w:p>
          <w:p w14:paraId="7EE3D880" w14:textId="58BBC232" w:rsidR="00851B21" w:rsidRPr="00C07216" w:rsidRDefault="00D86A4F" w:rsidP="00D86A4F">
            <w:pPr>
              <w:ind w:left="321" w:hanging="284"/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="006D2718">
              <w:rPr>
                <w:rFonts w:ascii="Lucida Sans Unicode" w:hAnsi="Lucida Sans Unicode" w:cs="Lucida Sans Unicode"/>
              </w:rPr>
              <w:t xml:space="preserve">Opdracht uitgevoerd ten behoeve </w:t>
            </w:r>
            <w:r w:rsidR="00FE3C82">
              <w:rPr>
                <w:rFonts w:ascii="Lucida Sans Unicode" w:hAnsi="Lucida Sans Unicode" w:cs="Lucida Sans Unicode"/>
              </w:rPr>
              <w:t>van (</w:t>
            </w:r>
            <w:r>
              <w:rPr>
                <w:rFonts w:ascii="Lucida Sans Unicode" w:hAnsi="Lucida Sans Unicode" w:cs="Lucida Sans Unicode"/>
              </w:rPr>
              <w:t>m</w:t>
            </w:r>
            <w:r w:rsidR="00FE3C82">
              <w:rPr>
                <w:rFonts w:ascii="Lucida Sans Unicode" w:hAnsi="Lucida Sans Unicode" w:cs="Lucida Sans Unicode"/>
              </w:rPr>
              <w:t>iddel)grote gemeente, samenwerkingsverband, GR enz. (zie par 6.4.1. Aanbestedingsleidraad</w:t>
            </w:r>
            <w:r>
              <w:rPr>
                <w:rFonts w:ascii="Lucida Sans Unicode" w:hAnsi="Lucida Sans Unicode" w:cs="Lucida Sans Unicode"/>
              </w:rPr>
              <w:t>)</w:t>
            </w:r>
          </w:p>
        </w:tc>
      </w:tr>
      <w:tr w:rsidR="00B12C7A" w:rsidRPr="00675F45" w14:paraId="648C5928" w14:textId="77777777" w:rsidTr="00531B95">
        <w:tc>
          <w:tcPr>
            <w:tcW w:w="9056" w:type="dxa"/>
            <w:gridSpan w:val="2"/>
            <w:shd w:val="clear" w:color="auto" w:fill="DEEAF6" w:themeFill="accent1" w:themeFillTint="33"/>
          </w:tcPr>
          <w:p w14:paraId="78977648" w14:textId="77777777" w:rsidR="00B12C7A" w:rsidRDefault="00B12C7A" w:rsidP="00531B95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65A193AD" w14:textId="77777777" w:rsidR="00B12C7A" w:rsidRDefault="00B12C7A" w:rsidP="00531B95">
            <w:pPr>
              <w:rPr>
                <w:bCs/>
              </w:rPr>
            </w:pPr>
          </w:p>
          <w:p w14:paraId="02AB46DE" w14:textId="77777777" w:rsidR="00B12C7A" w:rsidRDefault="00B12C7A" w:rsidP="00531B95">
            <w:pPr>
              <w:rPr>
                <w:bCs/>
              </w:rPr>
            </w:pPr>
          </w:p>
          <w:p w14:paraId="7FCA5F27" w14:textId="77777777" w:rsidR="00B12C7A" w:rsidRDefault="00B12C7A" w:rsidP="00531B95">
            <w:pPr>
              <w:rPr>
                <w:bCs/>
              </w:rPr>
            </w:pPr>
          </w:p>
          <w:p w14:paraId="11B15754" w14:textId="77777777" w:rsidR="00B12C7A" w:rsidRDefault="00B12C7A" w:rsidP="00531B95">
            <w:pPr>
              <w:rPr>
                <w:bCs/>
              </w:rPr>
            </w:pPr>
          </w:p>
          <w:p w14:paraId="5B6FFB2B" w14:textId="77777777" w:rsidR="00B12C7A" w:rsidRDefault="00B12C7A" w:rsidP="00531B95">
            <w:pPr>
              <w:rPr>
                <w:bCs/>
              </w:rPr>
            </w:pPr>
          </w:p>
          <w:p w14:paraId="72038FA9" w14:textId="77777777" w:rsidR="00B12C7A" w:rsidRDefault="00B12C7A" w:rsidP="00531B95">
            <w:pPr>
              <w:rPr>
                <w:bCs/>
              </w:rPr>
            </w:pPr>
          </w:p>
          <w:p w14:paraId="0DAB4DF1" w14:textId="77777777" w:rsidR="00B12C7A" w:rsidRDefault="00B12C7A" w:rsidP="00531B95">
            <w:pPr>
              <w:rPr>
                <w:bCs/>
              </w:rPr>
            </w:pPr>
          </w:p>
          <w:p w14:paraId="7FD9E0A7" w14:textId="77777777" w:rsidR="00B12C7A" w:rsidRPr="00675F45" w:rsidRDefault="00B12C7A" w:rsidP="00531B95">
            <w:pPr>
              <w:rPr>
                <w:bCs/>
              </w:rPr>
            </w:pPr>
          </w:p>
        </w:tc>
      </w:tr>
    </w:tbl>
    <w:p w14:paraId="259212E9" w14:textId="77777777" w:rsidR="00697733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p w14:paraId="20FFEF03" w14:textId="09A5F334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332AC107" w14:textId="77777777" w:rsidTr="002A26C6">
        <w:trPr>
          <w:tblHeader/>
        </w:trPr>
        <w:tc>
          <w:tcPr>
            <w:tcW w:w="4528" w:type="dxa"/>
          </w:tcPr>
          <w:p w14:paraId="15810B2D" w14:textId="676784EF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129682F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40929BB4" w14:textId="77777777" w:rsidTr="002A26C6">
        <w:tc>
          <w:tcPr>
            <w:tcW w:w="4528" w:type="dxa"/>
          </w:tcPr>
          <w:p w14:paraId="0A3C031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3B4F18C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476E74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CA8FED3" w14:textId="77777777" w:rsidTr="002A26C6">
        <w:tc>
          <w:tcPr>
            <w:tcW w:w="4528" w:type="dxa"/>
          </w:tcPr>
          <w:p w14:paraId="536C223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766A031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C05FC32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80089E" w14:textId="77777777" w:rsidTr="002A26C6">
        <w:tc>
          <w:tcPr>
            <w:tcW w:w="4528" w:type="dxa"/>
          </w:tcPr>
          <w:p w14:paraId="2A44DDBD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2EFB6385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D25A035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D31ACE1" w14:textId="77777777" w:rsidTr="002A26C6">
        <w:tc>
          <w:tcPr>
            <w:tcW w:w="4528" w:type="dxa"/>
          </w:tcPr>
          <w:p w14:paraId="75D75682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611EB382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1D96CD9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D3D845" w14:textId="77777777" w:rsidTr="002A26C6">
        <w:tc>
          <w:tcPr>
            <w:tcW w:w="4528" w:type="dxa"/>
          </w:tcPr>
          <w:p w14:paraId="35C20AE1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70283D1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2BC9603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B787CB0" w14:textId="77777777" w:rsidTr="002A26C6">
        <w:tc>
          <w:tcPr>
            <w:tcW w:w="4528" w:type="dxa"/>
          </w:tcPr>
          <w:p w14:paraId="051C871E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3278384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913E65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CCEDBFC" w14:textId="77777777" w:rsidTr="002A26C6">
        <w:tc>
          <w:tcPr>
            <w:tcW w:w="4528" w:type="dxa"/>
          </w:tcPr>
          <w:p w14:paraId="785420A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E76D4F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3FD5815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6DA5167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103F9F98" w14:textId="77777777" w:rsidTr="002A26C6">
        <w:trPr>
          <w:tblHeader/>
        </w:trPr>
        <w:tc>
          <w:tcPr>
            <w:tcW w:w="4528" w:type="dxa"/>
          </w:tcPr>
          <w:p w14:paraId="2071A3D4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42A6B37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7911DD32" w14:textId="77777777" w:rsidTr="002A26C6">
        <w:tc>
          <w:tcPr>
            <w:tcW w:w="4528" w:type="dxa"/>
          </w:tcPr>
          <w:p w14:paraId="73DA490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82FB3CF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C4F91DF" w14:textId="77777777" w:rsidTr="002A26C6">
        <w:tc>
          <w:tcPr>
            <w:tcW w:w="4528" w:type="dxa"/>
          </w:tcPr>
          <w:p w14:paraId="3D5FAE9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AB8BDA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491C0CFF" w14:textId="77777777" w:rsidTr="002A26C6">
        <w:tc>
          <w:tcPr>
            <w:tcW w:w="4528" w:type="dxa"/>
          </w:tcPr>
          <w:p w14:paraId="539BDD52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D866D4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C9B1C37" w14:textId="77777777" w:rsidTr="002A26C6">
        <w:tc>
          <w:tcPr>
            <w:tcW w:w="4528" w:type="dxa"/>
          </w:tcPr>
          <w:p w14:paraId="542B6D4D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210CF492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0F577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8A62792" w14:textId="77777777" w:rsidTr="002A26C6">
        <w:tc>
          <w:tcPr>
            <w:tcW w:w="4528" w:type="dxa"/>
          </w:tcPr>
          <w:p w14:paraId="5596355B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7E89D9E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7A01DD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2602D79" w14:textId="77777777" w:rsidTr="002A26C6">
        <w:tc>
          <w:tcPr>
            <w:tcW w:w="4528" w:type="dxa"/>
          </w:tcPr>
          <w:p w14:paraId="0948CCEE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48EA857A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80F69F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EBD5C84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97733" w:rsidRPr="00306F31" w14:paraId="6E9F57C8" w14:textId="77777777" w:rsidTr="002A26C6">
        <w:trPr>
          <w:tblHeader/>
        </w:trPr>
        <w:tc>
          <w:tcPr>
            <w:tcW w:w="9056" w:type="dxa"/>
            <w:gridSpan w:val="2"/>
          </w:tcPr>
          <w:p w14:paraId="3192FA76" w14:textId="77777777" w:rsidR="00697733" w:rsidRPr="00675F45" w:rsidRDefault="00697733" w:rsidP="002A26C6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0706C7" w:rsidRPr="007C080B" w14:paraId="3CBD21F7" w14:textId="77777777" w:rsidTr="0059106C">
        <w:trPr>
          <w:trHeight w:val="1191"/>
        </w:trPr>
        <w:tc>
          <w:tcPr>
            <w:tcW w:w="2689" w:type="dxa"/>
          </w:tcPr>
          <w:p w14:paraId="18B32542" w14:textId="77777777" w:rsidR="00D86A4F" w:rsidRPr="00244320" w:rsidRDefault="00D86A4F" w:rsidP="00D86A4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7C3175A" w14:textId="2BA926F3" w:rsidR="000706C7" w:rsidRPr="00244320" w:rsidRDefault="00D86A4F" w:rsidP="00D86A4F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</w:t>
            </w:r>
            <w:r>
              <w:rPr>
                <w:rFonts w:ascii="Lucida Sans Unicode" w:hAnsi="Lucida Sans Unicode" w:cs="Lucida Sans Unicode"/>
              </w:rPr>
              <w:t>aankruisen welke</w:t>
            </w:r>
            <w:r w:rsidRPr="00244320">
              <w:rPr>
                <w:rFonts w:ascii="Lucida Sans Unicode" w:hAnsi="Lucida Sans Unicode" w:cs="Lucida Sans Unicode"/>
              </w:rPr>
              <w:t xml:space="preserve"> van toepassing is</w:t>
            </w:r>
            <w:r>
              <w:rPr>
                <w:rFonts w:ascii="Lucida Sans Unicode" w:hAnsi="Lucida Sans Unicode" w:cs="Lucida Sans Unicode"/>
              </w:rPr>
              <w:t>/zijn</w:t>
            </w:r>
            <w:r w:rsidRPr="00244320">
              <w:rPr>
                <w:rFonts w:ascii="Lucida Sans Unicode" w:hAnsi="Lucida Sans Unicode" w:cs="Lucida Sans Unicode"/>
              </w:rPr>
              <w:t>)</w:t>
            </w:r>
          </w:p>
        </w:tc>
        <w:tc>
          <w:tcPr>
            <w:tcW w:w="6367" w:type="dxa"/>
            <w:vAlign w:val="center"/>
          </w:tcPr>
          <w:p w14:paraId="30F8C7F6" w14:textId="10190816" w:rsidR="00D86A4F" w:rsidRDefault="00D86A4F" w:rsidP="00D86A4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>Beheer Oracle-Linux database</w:t>
            </w:r>
          </w:p>
          <w:p w14:paraId="531BF432" w14:textId="2C212F1C" w:rsidR="00D86A4F" w:rsidRDefault="00D86A4F" w:rsidP="00D86A4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>Migratie Oracle-Linux database naar nieuwe hardware</w:t>
            </w:r>
          </w:p>
          <w:p w14:paraId="2370E2E5" w14:textId="2770C423" w:rsidR="000706C7" w:rsidRPr="00C07216" w:rsidRDefault="00D86A4F" w:rsidP="00D86A4F">
            <w:pPr>
              <w:ind w:left="321" w:hanging="321"/>
              <w:rPr>
                <w:rFonts w:ascii="Lucida Sans Unicode" w:hAnsi="Lucida Sans Unicode" w:cs="Lucida Sans Unicode"/>
              </w:rPr>
            </w:pPr>
            <w:r>
              <w:rPr>
                <w:rFonts w:ascii="Calibri" w:hAnsi="Calibri" w:cs="Calibri"/>
              </w:rPr>
              <w:t>⃝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>
              <w:rPr>
                <w:rFonts w:ascii="Lucida Sans Unicode" w:hAnsi="Lucida Sans Unicode" w:cs="Lucida Sans Unicode"/>
              </w:rPr>
              <w:t>Opdracht uitgevoerd ten behoeve van (middel)grote gemeente, samenwerkingsverband, GR enz. (zie par 6.4.1. Aanbestedingsleidraad)</w:t>
            </w:r>
          </w:p>
        </w:tc>
      </w:tr>
      <w:tr w:rsidR="00697733" w:rsidRPr="00675F45" w14:paraId="712091DD" w14:textId="77777777" w:rsidTr="002A26C6">
        <w:tc>
          <w:tcPr>
            <w:tcW w:w="9056" w:type="dxa"/>
            <w:gridSpan w:val="2"/>
            <w:shd w:val="clear" w:color="auto" w:fill="DEEAF6" w:themeFill="accent1" w:themeFillTint="33"/>
          </w:tcPr>
          <w:p w14:paraId="226EB53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0C2A9503" w14:textId="77777777" w:rsidR="00697733" w:rsidRDefault="00697733" w:rsidP="002A26C6">
            <w:pPr>
              <w:rPr>
                <w:bCs/>
              </w:rPr>
            </w:pPr>
          </w:p>
          <w:p w14:paraId="58A35700" w14:textId="77777777" w:rsidR="00697733" w:rsidRDefault="00697733" w:rsidP="002A26C6">
            <w:pPr>
              <w:rPr>
                <w:bCs/>
              </w:rPr>
            </w:pPr>
          </w:p>
          <w:p w14:paraId="0D4D7CB6" w14:textId="77777777" w:rsidR="00697733" w:rsidRDefault="00697733" w:rsidP="002A26C6">
            <w:pPr>
              <w:rPr>
                <w:bCs/>
              </w:rPr>
            </w:pPr>
          </w:p>
          <w:p w14:paraId="70B60032" w14:textId="77777777" w:rsidR="00697733" w:rsidRDefault="00697733" w:rsidP="002A26C6">
            <w:pPr>
              <w:rPr>
                <w:bCs/>
              </w:rPr>
            </w:pPr>
          </w:p>
          <w:p w14:paraId="11327335" w14:textId="77777777" w:rsidR="00697733" w:rsidRDefault="00697733" w:rsidP="002A26C6">
            <w:pPr>
              <w:rPr>
                <w:bCs/>
              </w:rPr>
            </w:pPr>
          </w:p>
          <w:p w14:paraId="577A613D" w14:textId="77777777" w:rsidR="00697733" w:rsidRDefault="00697733" w:rsidP="002A26C6">
            <w:pPr>
              <w:rPr>
                <w:bCs/>
              </w:rPr>
            </w:pPr>
          </w:p>
          <w:p w14:paraId="0CF148B7" w14:textId="77777777" w:rsidR="00697733" w:rsidRDefault="00697733" w:rsidP="002A26C6">
            <w:pPr>
              <w:rPr>
                <w:bCs/>
              </w:rPr>
            </w:pPr>
          </w:p>
          <w:p w14:paraId="1F7F4902" w14:textId="77777777" w:rsidR="00697733" w:rsidRPr="00675F45" w:rsidRDefault="00697733" w:rsidP="002A26C6">
            <w:pPr>
              <w:rPr>
                <w:bCs/>
              </w:rPr>
            </w:pPr>
          </w:p>
        </w:tc>
      </w:tr>
    </w:tbl>
    <w:p w14:paraId="1FF68FD5" w14:textId="38AE0051" w:rsidR="00057651" w:rsidRDefault="00697733" w:rsidP="00697733">
      <w:pPr>
        <w:rPr>
          <w:sz w:val="15"/>
          <w:szCs w:val="15"/>
        </w:rPr>
      </w:pPr>
      <w:r w:rsidRPr="00697733">
        <w:rPr>
          <w:sz w:val="15"/>
          <w:szCs w:val="15"/>
        </w:rPr>
        <w:t>Per referentie maximaal 2 x A4 gebruiken.</w:t>
      </w:r>
    </w:p>
    <w:p w14:paraId="1D939FAE" w14:textId="45818816" w:rsidR="00057651" w:rsidRDefault="00057651" w:rsidP="00057651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t>Ondertekening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C917A2" w:rsidRPr="00306F31" w14:paraId="15373B60" w14:textId="77777777" w:rsidTr="00D83A8E">
        <w:trPr>
          <w:tblHeader/>
        </w:trPr>
        <w:tc>
          <w:tcPr>
            <w:tcW w:w="9056" w:type="dxa"/>
            <w:gridSpan w:val="2"/>
          </w:tcPr>
          <w:p w14:paraId="2B0C62CE" w14:textId="7BE8DBDF" w:rsidR="00C917A2" w:rsidRPr="00C917A2" w:rsidRDefault="00C917A2" w:rsidP="00C917A2">
            <w:pPr>
              <w:rPr>
                <w:b/>
                <w:sz w:val="24"/>
                <w:szCs w:val="24"/>
              </w:rPr>
            </w:pPr>
            <w:r w:rsidRPr="00C917A2">
              <w:rPr>
                <w:b/>
                <w:sz w:val="24"/>
                <w:szCs w:val="24"/>
              </w:rPr>
              <w:t xml:space="preserve">Ondertekening voor </w:t>
            </w:r>
            <w:r w:rsidR="00CF5EB0">
              <w:rPr>
                <w:b/>
                <w:sz w:val="24"/>
                <w:szCs w:val="24"/>
              </w:rPr>
              <w:t>indiening referenties</w:t>
            </w:r>
          </w:p>
        </w:tc>
      </w:tr>
      <w:tr w:rsidR="00C917A2" w:rsidRPr="007C080B" w14:paraId="0B7CDC2F" w14:textId="77777777" w:rsidTr="00D83A8E">
        <w:tc>
          <w:tcPr>
            <w:tcW w:w="2689" w:type="dxa"/>
          </w:tcPr>
          <w:p w14:paraId="02ED90BE" w14:textId="77777777" w:rsidR="00C917A2" w:rsidRDefault="00C917A2" w:rsidP="00D83A8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6ED68BB5" w14:textId="77777777" w:rsidR="00C917A2" w:rsidRPr="00244320" w:rsidRDefault="00C917A2" w:rsidP="00D83A8E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37BA91EC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C917A2" w:rsidRPr="007C080B" w14:paraId="7EC3D661" w14:textId="77777777" w:rsidTr="00D83A8E">
        <w:tc>
          <w:tcPr>
            <w:tcW w:w="2689" w:type="dxa"/>
          </w:tcPr>
          <w:p w14:paraId="5017BB8F" w14:textId="77777777" w:rsidR="00C917A2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983378A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9F673C2" w14:textId="77777777" w:rsidR="00C917A2" w:rsidRPr="006174B5" w:rsidRDefault="00C917A2" w:rsidP="00D83A8E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C917A2" w:rsidRPr="007C080B" w14:paraId="157BBD9D" w14:textId="77777777" w:rsidTr="00D83A8E">
        <w:tc>
          <w:tcPr>
            <w:tcW w:w="2689" w:type="dxa"/>
          </w:tcPr>
          <w:p w14:paraId="3A043FA6" w14:textId="77777777" w:rsidR="00C917A2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500A993F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41A5ECD7" w14:textId="77777777" w:rsidR="00C917A2" w:rsidRPr="006174B5" w:rsidRDefault="00C917A2" w:rsidP="00D83A8E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C917A2" w:rsidRPr="007C080B" w14:paraId="3C8C68D4" w14:textId="77777777" w:rsidTr="00D83A8E">
        <w:tc>
          <w:tcPr>
            <w:tcW w:w="2689" w:type="dxa"/>
          </w:tcPr>
          <w:p w14:paraId="4725EAC7" w14:textId="77777777" w:rsidR="00C917A2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14ACBDB8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41F70520" w14:textId="6D3E2043" w:rsidR="00C917A2" w:rsidRPr="006174B5" w:rsidRDefault="00C917A2" w:rsidP="00D83A8E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C917A2" w:rsidRPr="007C080B" w14:paraId="1829FDF6" w14:textId="77777777" w:rsidTr="00D83A8E">
        <w:tc>
          <w:tcPr>
            <w:tcW w:w="2689" w:type="dxa"/>
          </w:tcPr>
          <w:p w14:paraId="719E5C70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634D2334" w14:textId="77777777" w:rsidR="00C917A2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214C7F19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EB4A991" w14:textId="77777777" w:rsidR="00C917A2" w:rsidRPr="006174B5" w:rsidRDefault="00C917A2" w:rsidP="00D83A8E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43D9DE17" w14:textId="77777777" w:rsidR="00C917A2" w:rsidRPr="006174B5" w:rsidRDefault="00C917A2" w:rsidP="00D83A8E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40CDF7F3" w14:textId="77777777" w:rsidR="00CF03C6" w:rsidRPr="00CF03C6" w:rsidRDefault="00CF03C6" w:rsidP="00697733"/>
    <w:sectPr w:rsidR="00CF03C6" w:rsidRPr="00CF03C6" w:rsidSect="007F1F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24C9" w14:textId="77777777" w:rsidR="006D4B5F" w:rsidRDefault="006D4B5F" w:rsidP="00C8777C">
      <w:pPr>
        <w:spacing w:after="0"/>
      </w:pPr>
      <w:r>
        <w:separator/>
      </w:r>
    </w:p>
  </w:endnote>
  <w:endnote w:type="continuationSeparator" w:id="0">
    <w:p w14:paraId="59FBCA6F" w14:textId="77777777" w:rsidR="006D4B5F" w:rsidRDefault="006D4B5F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E0DE" w14:textId="77777777" w:rsidR="00282B54" w:rsidRDefault="00282B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EBCE" w14:textId="7E75810D" w:rsidR="00A51CA2" w:rsidRPr="00A95B68" w:rsidRDefault="00A51CA2" w:rsidP="00A51CA2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933864">
      <w:rPr>
        <w:szCs w:val="18"/>
      </w:rPr>
      <w:t>515661</w:t>
    </w:r>
  </w:p>
  <w:p w14:paraId="3596F533" w14:textId="185401AF" w:rsidR="00C07E47" w:rsidRPr="00FB7018" w:rsidRDefault="00A51CA2" w:rsidP="00A51CA2">
    <w:pPr>
      <w:pStyle w:val="Voettekst"/>
      <w:pBdr>
        <w:top w:val="single" w:sz="4" w:space="1" w:color="004996"/>
      </w:pBdr>
    </w:pPr>
    <w:r w:rsidRPr="00A95B68">
      <w:t xml:space="preserve">Datum: </w:t>
    </w:r>
    <w:r w:rsidR="00D86A4F">
      <w:t>21</w:t>
    </w:r>
    <w:r w:rsidR="00FD73A3">
      <w:t xml:space="preserve"> mei</w:t>
    </w:r>
    <w:r w:rsidR="00933864">
      <w:t xml:space="preserve"> 2025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353B08" w:rsidRPr="00FB7018">
                      <w:tab/>
                      <w:t xml:space="preserve">Pagina 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begin"/>
                    </w:r>
                    <w:r w:rsidR="00353B08" w:rsidRPr="00FB7018">
                      <w:instrText>PAGE</w:instrTex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separate"/>
                    </w:r>
                    <w:r w:rsidR="00353B08" w:rsidRPr="00FB7018">
                      <w:rPr>
                        <w:sz w:val="24"/>
                        <w:szCs w:val="24"/>
                      </w:rPr>
                      <w:t>1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end"/>
                    </w:r>
                    <w:r w:rsidR="00353B08" w:rsidRPr="00FB7018">
                      <w:t xml:space="preserve"> van </w:t>
                    </w:r>
                    <w:r w:rsidR="00282B54">
                      <w:t>3</w:t>
                    </w:r>
                  </w:sdtContent>
                </w:sdt>
              </w:sdtContent>
            </w:sdt>
            <w:r w:rsidR="00353B08" w:rsidRPr="00FB701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FF59" w14:textId="77777777" w:rsidR="006D4B5F" w:rsidRDefault="006D4B5F" w:rsidP="00C8777C">
      <w:pPr>
        <w:spacing w:after="0"/>
      </w:pPr>
      <w:r>
        <w:separator/>
      </w:r>
    </w:p>
  </w:footnote>
  <w:footnote w:type="continuationSeparator" w:id="0">
    <w:p w14:paraId="5DB64AB5" w14:textId="77777777" w:rsidR="006D4B5F" w:rsidRDefault="006D4B5F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1F96" w14:textId="25A4DDB4" w:rsidR="00C07E47" w:rsidRDefault="004C7AC8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1025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2F09" w14:textId="647DB045" w:rsidR="00C07E47" w:rsidRDefault="004C7AC8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03323F">
          <w:t>Beheer Oracle/Linux DBMS en KVM</w:t>
        </w:r>
      </w:sdtContent>
    </w:sdt>
    <w:r w:rsidR="00C07E47" w:rsidRPr="002E2B79">
      <w:t xml:space="preserve"> </w:t>
    </w:r>
    <w:r w:rsidR="00855B54" w:rsidRPr="002E2B79">
      <w:t>–</w:t>
    </w:r>
    <w:r w:rsidR="00C07E47" w:rsidRPr="002E2B79">
      <w:t xml:space="preserve"> </w:t>
    </w:r>
    <w:r w:rsidR="00855B54" w:rsidRPr="002E2B79">
      <w:t xml:space="preserve">Bijlage </w:t>
    </w:r>
    <w:r w:rsidR="00A51CA2" w:rsidRPr="002E2B79">
      <w:t>2. Invulformulier</w:t>
    </w:r>
    <w:r w:rsidR="00855B54" w:rsidRPr="002E2B79">
      <w:t xml:space="preserve"> </w:t>
    </w:r>
    <w:r w:rsidR="00ED21F5" w:rsidRPr="002E2B79">
      <w:t>referenties</w:t>
    </w:r>
    <w:r w:rsidR="00C07E47" w:rsidRPr="002E2B79">
      <w:rPr>
        <w:noProof/>
        <w:lang w:eastAsia="nl-NL"/>
      </w:rPr>
      <w:t xml:space="preserve"> </w:t>
    </w:r>
    <w:r w:rsidR="00C07E47" w:rsidRPr="002E2B79">
      <w:rPr>
        <w:noProof/>
        <w:lang w:eastAsia="nl-NL"/>
      </w:rPr>
      <w:tab/>
    </w:r>
    <w:r w:rsidR="00C07E47" w:rsidRPr="002E2B79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6F0F91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01630790">
    <w:abstractNumId w:val="0"/>
  </w:num>
  <w:num w:numId="2" w16cid:durableId="815756248">
    <w:abstractNumId w:val="4"/>
  </w:num>
  <w:num w:numId="3" w16cid:durableId="2045253114">
    <w:abstractNumId w:val="3"/>
  </w:num>
  <w:num w:numId="4" w16cid:durableId="1114863674">
    <w:abstractNumId w:val="2"/>
  </w:num>
  <w:num w:numId="5" w16cid:durableId="19017898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323F"/>
    <w:rsid w:val="000344E2"/>
    <w:rsid w:val="000372D0"/>
    <w:rsid w:val="00047607"/>
    <w:rsid w:val="00054258"/>
    <w:rsid w:val="00057651"/>
    <w:rsid w:val="00060EE1"/>
    <w:rsid w:val="00062DD7"/>
    <w:rsid w:val="000706C7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3BFB"/>
    <w:rsid w:val="000D6064"/>
    <w:rsid w:val="000E40A1"/>
    <w:rsid w:val="000E6D4B"/>
    <w:rsid w:val="000F0B31"/>
    <w:rsid w:val="000F3520"/>
    <w:rsid w:val="000F3FBE"/>
    <w:rsid w:val="000F4389"/>
    <w:rsid w:val="00160E01"/>
    <w:rsid w:val="00162ED2"/>
    <w:rsid w:val="001643BF"/>
    <w:rsid w:val="00166C33"/>
    <w:rsid w:val="001816E1"/>
    <w:rsid w:val="0018539D"/>
    <w:rsid w:val="00185D05"/>
    <w:rsid w:val="001907D6"/>
    <w:rsid w:val="0019486B"/>
    <w:rsid w:val="001C1BA1"/>
    <w:rsid w:val="001C41E4"/>
    <w:rsid w:val="001F5212"/>
    <w:rsid w:val="00201785"/>
    <w:rsid w:val="00205E4B"/>
    <w:rsid w:val="00231A15"/>
    <w:rsid w:val="0024293A"/>
    <w:rsid w:val="00246003"/>
    <w:rsid w:val="00261EDE"/>
    <w:rsid w:val="00282B54"/>
    <w:rsid w:val="00283572"/>
    <w:rsid w:val="002A0C6A"/>
    <w:rsid w:val="002C1E94"/>
    <w:rsid w:val="002C1FC6"/>
    <w:rsid w:val="002D7592"/>
    <w:rsid w:val="002E0039"/>
    <w:rsid w:val="002E2B79"/>
    <w:rsid w:val="002E6B44"/>
    <w:rsid w:val="002F36D9"/>
    <w:rsid w:val="002F54D0"/>
    <w:rsid w:val="00306F31"/>
    <w:rsid w:val="0032342B"/>
    <w:rsid w:val="0033255B"/>
    <w:rsid w:val="00351C3A"/>
    <w:rsid w:val="00353B08"/>
    <w:rsid w:val="00365496"/>
    <w:rsid w:val="00377E23"/>
    <w:rsid w:val="00382090"/>
    <w:rsid w:val="00382CEE"/>
    <w:rsid w:val="00383B39"/>
    <w:rsid w:val="00387FEF"/>
    <w:rsid w:val="00396669"/>
    <w:rsid w:val="003C42EF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95326"/>
    <w:rsid w:val="004A38CF"/>
    <w:rsid w:val="004B6385"/>
    <w:rsid w:val="004C1249"/>
    <w:rsid w:val="004C3FE8"/>
    <w:rsid w:val="004D55CF"/>
    <w:rsid w:val="004D62B4"/>
    <w:rsid w:val="004E320E"/>
    <w:rsid w:val="004E67CA"/>
    <w:rsid w:val="004F0C38"/>
    <w:rsid w:val="004F2865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75E76"/>
    <w:rsid w:val="005848C4"/>
    <w:rsid w:val="0059106C"/>
    <w:rsid w:val="005F33E2"/>
    <w:rsid w:val="00612ED7"/>
    <w:rsid w:val="00617A1E"/>
    <w:rsid w:val="00626332"/>
    <w:rsid w:val="00630DC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97733"/>
    <w:rsid w:val="006A6D0A"/>
    <w:rsid w:val="006B1450"/>
    <w:rsid w:val="006B6087"/>
    <w:rsid w:val="006D2718"/>
    <w:rsid w:val="006D4B5F"/>
    <w:rsid w:val="006F67F7"/>
    <w:rsid w:val="006F7B1C"/>
    <w:rsid w:val="00701A81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132B"/>
    <w:rsid w:val="0077307D"/>
    <w:rsid w:val="00774719"/>
    <w:rsid w:val="00776228"/>
    <w:rsid w:val="0077667B"/>
    <w:rsid w:val="00797D63"/>
    <w:rsid w:val="007A24DB"/>
    <w:rsid w:val="007A27ED"/>
    <w:rsid w:val="007B3D42"/>
    <w:rsid w:val="007C080B"/>
    <w:rsid w:val="007C20D9"/>
    <w:rsid w:val="007D6F10"/>
    <w:rsid w:val="007F1FC4"/>
    <w:rsid w:val="007F5683"/>
    <w:rsid w:val="00806061"/>
    <w:rsid w:val="00810C92"/>
    <w:rsid w:val="008161A6"/>
    <w:rsid w:val="00834AB7"/>
    <w:rsid w:val="008355EC"/>
    <w:rsid w:val="00851B21"/>
    <w:rsid w:val="00855997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C2382"/>
    <w:rsid w:val="008E7919"/>
    <w:rsid w:val="008F2A58"/>
    <w:rsid w:val="0090476D"/>
    <w:rsid w:val="00905547"/>
    <w:rsid w:val="00910B7D"/>
    <w:rsid w:val="00920D6C"/>
    <w:rsid w:val="00933864"/>
    <w:rsid w:val="00936C6A"/>
    <w:rsid w:val="0093722C"/>
    <w:rsid w:val="009429EB"/>
    <w:rsid w:val="0095219F"/>
    <w:rsid w:val="00952A81"/>
    <w:rsid w:val="00957863"/>
    <w:rsid w:val="009638A4"/>
    <w:rsid w:val="009805BE"/>
    <w:rsid w:val="00980FB2"/>
    <w:rsid w:val="00993F5D"/>
    <w:rsid w:val="009A02CC"/>
    <w:rsid w:val="009C1B19"/>
    <w:rsid w:val="009E4989"/>
    <w:rsid w:val="009F0B91"/>
    <w:rsid w:val="009F42C4"/>
    <w:rsid w:val="00A152C8"/>
    <w:rsid w:val="00A171F8"/>
    <w:rsid w:val="00A40E1A"/>
    <w:rsid w:val="00A46296"/>
    <w:rsid w:val="00A5158D"/>
    <w:rsid w:val="00A51CA2"/>
    <w:rsid w:val="00A56621"/>
    <w:rsid w:val="00A75004"/>
    <w:rsid w:val="00A924B9"/>
    <w:rsid w:val="00AB47FB"/>
    <w:rsid w:val="00B12C7A"/>
    <w:rsid w:val="00B245B0"/>
    <w:rsid w:val="00B26141"/>
    <w:rsid w:val="00B360E2"/>
    <w:rsid w:val="00B36EDF"/>
    <w:rsid w:val="00B46D54"/>
    <w:rsid w:val="00B47DF6"/>
    <w:rsid w:val="00B51D71"/>
    <w:rsid w:val="00B536DD"/>
    <w:rsid w:val="00B53EA6"/>
    <w:rsid w:val="00B64657"/>
    <w:rsid w:val="00B86020"/>
    <w:rsid w:val="00BB2BE2"/>
    <w:rsid w:val="00BB3F5F"/>
    <w:rsid w:val="00BC2603"/>
    <w:rsid w:val="00BD4B38"/>
    <w:rsid w:val="00BE082C"/>
    <w:rsid w:val="00BE7DC8"/>
    <w:rsid w:val="00BF0C08"/>
    <w:rsid w:val="00BF1A26"/>
    <w:rsid w:val="00C07216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777C"/>
    <w:rsid w:val="00C87E93"/>
    <w:rsid w:val="00C917A2"/>
    <w:rsid w:val="00CA103A"/>
    <w:rsid w:val="00CA4045"/>
    <w:rsid w:val="00CB1707"/>
    <w:rsid w:val="00CB5193"/>
    <w:rsid w:val="00CB774F"/>
    <w:rsid w:val="00CE1177"/>
    <w:rsid w:val="00CF03C6"/>
    <w:rsid w:val="00CF5EB0"/>
    <w:rsid w:val="00D023DD"/>
    <w:rsid w:val="00D10091"/>
    <w:rsid w:val="00D2151F"/>
    <w:rsid w:val="00D30E4F"/>
    <w:rsid w:val="00D34681"/>
    <w:rsid w:val="00D431A2"/>
    <w:rsid w:val="00D500C6"/>
    <w:rsid w:val="00D50C3F"/>
    <w:rsid w:val="00D54B20"/>
    <w:rsid w:val="00D60529"/>
    <w:rsid w:val="00D60DB9"/>
    <w:rsid w:val="00D73919"/>
    <w:rsid w:val="00D86A4F"/>
    <w:rsid w:val="00D97463"/>
    <w:rsid w:val="00D97702"/>
    <w:rsid w:val="00DA5331"/>
    <w:rsid w:val="00DA7EA6"/>
    <w:rsid w:val="00DB2029"/>
    <w:rsid w:val="00DD24E5"/>
    <w:rsid w:val="00DD5E48"/>
    <w:rsid w:val="00DE0BB1"/>
    <w:rsid w:val="00DE5E24"/>
    <w:rsid w:val="00DF07E7"/>
    <w:rsid w:val="00E02958"/>
    <w:rsid w:val="00E0748E"/>
    <w:rsid w:val="00E0762C"/>
    <w:rsid w:val="00E52903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B72B0"/>
    <w:rsid w:val="00EC2739"/>
    <w:rsid w:val="00ED21F5"/>
    <w:rsid w:val="00EF0FD9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B7018"/>
    <w:rsid w:val="00FC29EC"/>
    <w:rsid w:val="00FC5829"/>
    <w:rsid w:val="00FD254A"/>
    <w:rsid w:val="00FD73A3"/>
    <w:rsid w:val="00FE3C82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95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0C3EA25E6549DDAEDE03301035B9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003C4D-DD97-49A4-81D5-19D1484E369D}"/>
      </w:docPartPr>
      <w:docPartBody>
        <w:p w:rsidR="00AA1D78" w:rsidRDefault="00254BB3" w:rsidP="00254BB3">
          <w:pPr>
            <w:pStyle w:val="340C3EA25E6549DDAEDE03301035B9E8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B3"/>
    <w:rsid w:val="001643BF"/>
    <w:rsid w:val="00254BB3"/>
    <w:rsid w:val="00630DC2"/>
    <w:rsid w:val="007C1439"/>
    <w:rsid w:val="008C2382"/>
    <w:rsid w:val="00920D6C"/>
    <w:rsid w:val="00AA1D78"/>
    <w:rsid w:val="00DE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54BB3"/>
    <w:rPr>
      <w:color w:val="808080"/>
    </w:rPr>
  </w:style>
  <w:style w:type="paragraph" w:customStyle="1" w:styleId="340C3EA25E6549DDAEDE03301035B9E8">
    <w:name w:val="340C3EA25E6549DDAEDE03301035B9E8"/>
    <w:rsid w:val="00254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5" ma:contentTypeDescription="Een nieuw document maken." ma:contentTypeScope="" ma:versionID="7ce3a7a222d421a8c2e4e614fb4eb3fe">
  <xsd:schema xmlns:xsd="http://www.w3.org/2001/XMLSchema" xmlns:xs="http://www.w3.org/2001/XMLSchema" xmlns:p="http://schemas.microsoft.com/office/2006/metadata/properties" xmlns:ns2="6dfdff19-df79-4c15-a254-05301dfb7cb8" xmlns:ns3="46567fdd-771b-4013-a659-0b1bc67f25dc" targetNamespace="http://schemas.microsoft.com/office/2006/metadata/properties" ma:root="true" ma:fieldsID="87ad776b0a48e97e6cdd80175904296d" ns2:_="" ns3:_="">
    <xsd:import namespace="6dfdff19-df79-4c15-a254-05301dfb7cb8"/>
    <xsd:import namespace="46567fdd-771b-4013-a659-0b1bc67f2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7fdd-771b-4013-a659-0b1bc67f2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D5E7-03D3-44BB-8922-76B061F52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46567fdd-771b-4013-a659-0b1bc67f2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CF483-50BB-4C7A-AC19-7AC845359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A5BD4-420D-4359-9389-330BB146D4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0</TotalTime>
  <Pages>4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Beheer Oracle/Linux DBMS en KVM</dc:subject>
  <dc:creator>Herman Timmermans</dc:creator>
  <cp:keywords/>
  <dc:description/>
  <cp:lastModifiedBy>Herman Timmermans</cp:lastModifiedBy>
  <cp:revision>2</cp:revision>
  <cp:lastPrinted>2017-01-31T15:01:00Z</cp:lastPrinted>
  <dcterms:created xsi:type="dcterms:W3CDTF">2025-05-21T12:45:00Z</dcterms:created>
  <dcterms:modified xsi:type="dcterms:W3CDTF">2025-05-21T12:45:00Z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