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887270A">
        <w:trPr>
          <w:trHeight w:val="1163"/>
        </w:trPr>
        <w:tc>
          <w:tcPr>
            <w:tcW w:w="9107" w:type="dxa"/>
            <w:vAlign w:val="center"/>
          </w:tcPr>
          <w:p w14:paraId="69D7E583" w14:textId="2B87565B" w:rsidR="001F5212" w:rsidRPr="00F26386" w:rsidRDefault="00FF2984" w:rsidP="0887270A">
            <w:pPr>
              <w:jc w:val="center"/>
              <w:rPr>
                <w:rFonts w:ascii="Lucida Sans Unicode" w:hAnsi="Lucida Sans Unicode" w:cs="Lucida Sans Unicode"/>
                <w:b/>
                <w:bCs/>
                <w:color w:val="004996"/>
                <w:sz w:val="40"/>
                <w:szCs w:val="40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9E22C8" w:rsidRPr="00F26386">
                  <w:rPr>
                    <w:b/>
                    <w:bCs/>
                    <w:color w:val="004996"/>
                    <w:sz w:val="40"/>
                    <w:szCs w:val="40"/>
                  </w:rPr>
                  <w:t>EA Oracle/Linux DBMS</w:t>
                </w:r>
                <w:r w:rsidR="00EC6E69" w:rsidRPr="00F26386">
                  <w:rPr>
                    <w:b/>
                    <w:bCs/>
                    <w:color w:val="004996"/>
                    <w:sz w:val="40"/>
                    <w:szCs w:val="40"/>
                  </w:rPr>
                  <w:t xml:space="preserve"> en KVM</w:t>
                </w:r>
              </w:sdtContent>
            </w:sdt>
            <w:r w:rsidR="001F5212" w:rsidRPr="0887270A">
              <w:rPr>
                <w:b/>
                <w:bCs/>
                <w:color w:val="004996"/>
                <w:sz w:val="40"/>
                <w:szCs w:val="40"/>
              </w:rPr>
              <w:fldChar w:fldCharType="begin"/>
            </w:r>
            <w:r w:rsidR="001F5212" w:rsidRPr="00F26386">
              <w:rPr>
                <w:b/>
                <w:bCs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887270A">
              <w:rPr>
                <w:b/>
                <w:bCs/>
                <w:color w:val="004996"/>
                <w:sz w:val="40"/>
                <w:szCs w:val="40"/>
              </w:rPr>
              <w:fldChar w:fldCharType="end"/>
            </w:r>
          </w:p>
          <w:p w14:paraId="1A8CB905" w14:textId="06569FB5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F26386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 w:rsidRPr="00F26386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7C4E9F" w:rsidRPr="00F26386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F26386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Akkoordverklaring 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Programma van Eisen (PvE)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47AC86FD" w14:textId="083CC615" w:rsidR="00647C6A" w:rsidRPr="005D6E36" w:rsidRDefault="00647C6A" w:rsidP="00647C6A">
      <w:pPr>
        <w:pStyle w:val="Geenafstand"/>
        <w:jc w:val="both"/>
        <w:rPr>
          <w:sz w:val="18"/>
          <w:szCs w:val="18"/>
        </w:rPr>
      </w:pPr>
      <w:r w:rsidRPr="005D6E36">
        <w:rPr>
          <w:sz w:val="18"/>
          <w:szCs w:val="18"/>
        </w:rPr>
        <w:t xml:space="preserve">Versie: </w:t>
      </w:r>
      <w:r>
        <w:rPr>
          <w:sz w:val="18"/>
          <w:szCs w:val="18"/>
        </w:rPr>
        <w:t>1.</w:t>
      </w:r>
      <w:r w:rsidR="00FF2984">
        <w:rPr>
          <w:sz w:val="18"/>
          <w:szCs w:val="18"/>
        </w:rPr>
        <w:t>1</w:t>
      </w:r>
    </w:p>
    <w:p w14:paraId="40C3720D" w14:textId="2E2A36DE" w:rsidR="00647C6A" w:rsidRPr="00435777" w:rsidRDefault="00647C6A" w:rsidP="00647C6A">
      <w:pPr>
        <w:pStyle w:val="Geenafstand"/>
        <w:jc w:val="both"/>
        <w:rPr>
          <w:sz w:val="18"/>
          <w:szCs w:val="18"/>
        </w:rPr>
      </w:pPr>
      <w:r w:rsidRPr="003367BB">
        <w:rPr>
          <w:sz w:val="18"/>
          <w:szCs w:val="18"/>
        </w:rPr>
        <w:t>Datum</w:t>
      </w:r>
      <w:r>
        <w:rPr>
          <w:sz w:val="18"/>
          <w:szCs w:val="18"/>
        </w:rPr>
        <w:t>:</w:t>
      </w:r>
      <w:r w:rsidRPr="003367BB">
        <w:rPr>
          <w:sz w:val="18"/>
          <w:szCs w:val="18"/>
        </w:rPr>
        <w:t xml:space="preserve"> </w:t>
      </w:r>
      <w:r w:rsidR="00FF2984">
        <w:rPr>
          <w:color w:val="000000" w:themeColor="text1"/>
          <w:sz w:val="18"/>
          <w:szCs w:val="18"/>
        </w:rPr>
        <w:t>5 mei</w:t>
      </w:r>
      <w:r>
        <w:rPr>
          <w:color w:val="000000" w:themeColor="text1"/>
          <w:sz w:val="18"/>
          <w:szCs w:val="18"/>
        </w:rPr>
        <w:t xml:space="preserve"> 2025</w:t>
      </w:r>
    </w:p>
    <w:p w14:paraId="24FB23E8" w14:textId="77777777" w:rsidR="00647C6A" w:rsidRPr="006522DF" w:rsidRDefault="00647C6A" w:rsidP="00647C6A">
      <w:pPr>
        <w:pStyle w:val="Geenafstand"/>
        <w:jc w:val="both"/>
        <w:rPr>
          <w:color w:val="FF0000"/>
          <w:sz w:val="18"/>
          <w:szCs w:val="18"/>
        </w:rPr>
      </w:pPr>
      <w:r w:rsidRPr="003367BB">
        <w:rPr>
          <w:sz w:val="18"/>
          <w:szCs w:val="18"/>
        </w:rPr>
        <w:t xml:space="preserve">TenderNed: </w:t>
      </w:r>
      <w:r>
        <w:rPr>
          <w:sz w:val="18"/>
          <w:szCs w:val="18"/>
        </w:rPr>
        <w:t>515661</w:t>
      </w:r>
    </w:p>
    <w:p w14:paraId="02D836A6" w14:textId="77777777" w:rsidR="006174B5" w:rsidRPr="00EC6E69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EC6E69" w:rsidRDefault="006174B5" w:rsidP="006174B5">
      <w:pPr>
        <w:pStyle w:val="Geenafstand"/>
        <w:rPr>
          <w:sz w:val="18"/>
          <w:szCs w:val="18"/>
        </w:rPr>
      </w:pPr>
      <w:r w:rsidRPr="00EC6E69">
        <w:rPr>
          <w:sz w:val="18"/>
          <w:szCs w:val="18"/>
        </w:rPr>
        <w:t>SVHW</w:t>
      </w:r>
    </w:p>
    <w:p w14:paraId="30E1DBBB" w14:textId="77777777" w:rsidR="006174B5" w:rsidRPr="00EC6E69" w:rsidRDefault="006174B5" w:rsidP="006174B5">
      <w:pPr>
        <w:pStyle w:val="Geenafstand"/>
        <w:rPr>
          <w:sz w:val="18"/>
          <w:szCs w:val="18"/>
        </w:rPr>
      </w:pPr>
      <w:r w:rsidRPr="00EC6E69">
        <w:rPr>
          <w:sz w:val="18"/>
          <w:szCs w:val="18"/>
        </w:rPr>
        <w:t>Rijksstraatweg 3b</w:t>
      </w:r>
    </w:p>
    <w:p w14:paraId="63B751A0" w14:textId="77777777" w:rsidR="006174B5" w:rsidRPr="00EC6E69" w:rsidRDefault="006174B5" w:rsidP="006174B5">
      <w:pPr>
        <w:pStyle w:val="Geenafstand"/>
        <w:rPr>
          <w:sz w:val="18"/>
          <w:szCs w:val="18"/>
        </w:rPr>
      </w:pPr>
      <w:r w:rsidRPr="00EC6E69">
        <w:rPr>
          <w:sz w:val="18"/>
          <w:szCs w:val="18"/>
        </w:rPr>
        <w:t>Postbus 7059</w:t>
      </w:r>
    </w:p>
    <w:p w14:paraId="0AC345EA" w14:textId="77777777" w:rsidR="006174B5" w:rsidRPr="00EC6E69" w:rsidRDefault="006174B5" w:rsidP="006174B5">
      <w:pPr>
        <w:pStyle w:val="Geenafstand"/>
        <w:rPr>
          <w:sz w:val="18"/>
          <w:szCs w:val="18"/>
        </w:rPr>
      </w:pPr>
      <w:r w:rsidRPr="00EC6E69">
        <w:rPr>
          <w:sz w:val="18"/>
          <w:szCs w:val="18"/>
        </w:rPr>
        <w:t>3286 ZH Klaaswaal</w:t>
      </w:r>
    </w:p>
    <w:p w14:paraId="005DCCDF" w14:textId="77777777" w:rsidR="006174B5" w:rsidRPr="00EC6E69" w:rsidRDefault="006174B5" w:rsidP="006174B5">
      <w:pPr>
        <w:pStyle w:val="Geenafstand"/>
        <w:rPr>
          <w:sz w:val="18"/>
          <w:szCs w:val="18"/>
        </w:rPr>
      </w:pPr>
      <w:r w:rsidRPr="00EC6E69"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40CF2AEE" w14:textId="53C50E02" w:rsidR="0887270A" w:rsidRDefault="0887270A" w:rsidP="0887270A">
      <w:pPr>
        <w:rPr>
          <w:rFonts w:eastAsiaTheme="majorEastAsia" w:cstheme="majorBidi"/>
          <w:b/>
          <w:bCs/>
          <w:color w:val="004996"/>
          <w:sz w:val="28"/>
          <w:szCs w:val="28"/>
        </w:rPr>
      </w:pPr>
    </w:p>
    <w:p w14:paraId="6DF91EEC" w14:textId="34D19D0B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t xml:space="preserve">Akkoordverklaring </w:t>
      </w:r>
      <w:r w:rsidR="00647C6A">
        <w:rPr>
          <w:rFonts w:eastAsiaTheme="majorEastAsia" w:cstheme="majorBidi"/>
          <w:b/>
          <w:color w:val="004996"/>
          <w:sz w:val="28"/>
          <w:szCs w:val="32"/>
        </w:rPr>
        <w:t>eisen, wensen en vragen</w:t>
      </w:r>
    </w:p>
    <w:p w14:paraId="04532B87" w14:textId="317927F2" w:rsidR="007C4E9F" w:rsidRDefault="007C4E9F" w:rsidP="006174B5">
      <w:pPr>
        <w:rPr>
          <w:lang w:val="nl"/>
        </w:rPr>
      </w:pPr>
      <w:r w:rsidRPr="00F655D8">
        <w:rPr>
          <w:lang w:val="nl"/>
        </w:rPr>
        <w:t xml:space="preserve">Zie separaat bijgevoegd document voor het </w:t>
      </w:r>
      <w:r w:rsidR="00647C6A">
        <w:rPr>
          <w:lang w:val="nl"/>
        </w:rPr>
        <w:t>Aanbestedingsleidraad</w:t>
      </w:r>
      <w:r w:rsidRPr="00F655D8">
        <w:rPr>
          <w:lang w:val="nl"/>
        </w:rPr>
        <w:t>.</w:t>
      </w:r>
      <w:r w:rsidR="00647C6A">
        <w:rPr>
          <w:lang w:val="nl"/>
        </w:rPr>
        <w:t xml:space="preserve"> Deze leidraad bevat </w:t>
      </w:r>
      <w:r w:rsidR="00D4331E">
        <w:rPr>
          <w:lang w:val="nl"/>
        </w:rPr>
        <w:t>naast eisen ook de wensen en vragen die de Aanbestedende Dienst heeft gesteld aan de Inschrijver(s).</w:t>
      </w:r>
    </w:p>
    <w:p w14:paraId="73A4D3FF" w14:textId="77777777" w:rsidR="007C4E9F" w:rsidRDefault="007C4E9F" w:rsidP="0086738C">
      <w:pPr>
        <w:ind w:left="90"/>
        <w:rPr>
          <w:lang w:val="nl"/>
        </w:rPr>
      </w:pPr>
    </w:p>
    <w:p w14:paraId="1800C46F" w14:textId="6C420196" w:rsidR="007C4E9F" w:rsidRPr="007C4E9F" w:rsidRDefault="007C4E9F" w:rsidP="006174B5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de eisen als gesteld in </w:t>
      </w:r>
      <w:r w:rsidR="00D4331E">
        <w:rPr>
          <w:rFonts w:cs="Arial"/>
          <w:bCs/>
        </w:rPr>
        <w:t>Aanbestedingsleidraad</w:t>
      </w:r>
      <w:r w:rsidR="00F26386">
        <w:rPr>
          <w:rFonts w:cs="Arial"/>
          <w:bCs/>
        </w:rPr>
        <w:t xml:space="preserve"> en het </w:t>
      </w:r>
      <w:r w:rsidR="00FF2984">
        <w:rPr>
          <w:rFonts w:cs="Arial"/>
          <w:bCs/>
        </w:rPr>
        <w:t>P</w:t>
      </w:r>
      <w:r w:rsidR="00F26386">
        <w:rPr>
          <w:rFonts w:cs="Arial"/>
          <w:bCs/>
        </w:rPr>
        <w:t>rog</w:t>
      </w:r>
      <w:r w:rsidR="00FF2984">
        <w:rPr>
          <w:rFonts w:cs="Arial"/>
          <w:bCs/>
        </w:rPr>
        <w:t>r</w:t>
      </w:r>
      <w:r w:rsidR="00F26386">
        <w:rPr>
          <w:rFonts w:cs="Arial"/>
          <w:bCs/>
        </w:rPr>
        <w:t>amma</w:t>
      </w:r>
      <w:r w:rsidR="00FF2984">
        <w:rPr>
          <w:rFonts w:cs="Arial"/>
          <w:bCs/>
        </w:rPr>
        <w:t xml:space="preserve"> van Eisen</w:t>
      </w:r>
      <w:r w:rsidR="00D4331E">
        <w:rPr>
          <w:rFonts w:cs="Arial"/>
          <w:bCs/>
        </w:rPr>
        <w:t xml:space="preserve">. Daarnaast zal Inschrijver </w:t>
      </w:r>
      <w:r w:rsidR="00663D67">
        <w:rPr>
          <w:rFonts w:cs="Arial"/>
          <w:bCs/>
        </w:rPr>
        <w:t xml:space="preserve">zich inspannen om de door de Aanbestedende Dienst </w:t>
      </w:r>
      <w:r w:rsidR="009A698F">
        <w:rPr>
          <w:rFonts w:cs="Arial"/>
          <w:bCs/>
        </w:rPr>
        <w:t xml:space="preserve">opgestelde wensen en vragen zo goed mogelijk </w:t>
      </w:r>
      <w:r w:rsidR="00927AFC">
        <w:rPr>
          <w:rFonts w:cs="Arial"/>
          <w:bCs/>
        </w:rPr>
        <w:t>te beantwoorden.</w:t>
      </w:r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759D9045">
        <w:tc>
          <w:tcPr>
            <w:tcW w:w="2836" w:type="dxa"/>
            <w:vAlign w:val="center"/>
          </w:tcPr>
          <w:p w14:paraId="3D90DDBE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347FFBCB" w:rsidR="006174B5" w:rsidRPr="008D3509" w:rsidRDefault="006174B5" w:rsidP="006174B5">
      <w:r w:rsidRPr="00A12B64">
        <w:rPr>
          <w:lang w:val="x-none"/>
        </w:rPr>
        <w:t xml:space="preserve">Een Inschrijver die niet </w:t>
      </w:r>
      <w:r w:rsidR="007C4E9F">
        <w:t xml:space="preserve">akkoord gaat en/of </w:t>
      </w:r>
      <w:r w:rsidR="008D3509">
        <w:t xml:space="preserve">niet </w:t>
      </w:r>
      <w:r w:rsidRPr="00A12B64">
        <w:rPr>
          <w:lang w:val="x-none"/>
        </w:rPr>
        <w:t xml:space="preserve">aan alle </w:t>
      </w:r>
      <w:r w:rsidR="007C4E9F">
        <w:t>e</w:t>
      </w:r>
      <w:proofErr w:type="spellStart"/>
      <w:r w:rsidRPr="00A12B64">
        <w:rPr>
          <w:lang w:val="x-none"/>
        </w:rPr>
        <w:t>isen</w:t>
      </w:r>
      <w:proofErr w:type="spellEnd"/>
      <w:r w:rsidRPr="00A12B64">
        <w:rPr>
          <w:lang w:val="x-none"/>
        </w:rPr>
        <w:t xml:space="preserve"> voldoet</w:t>
      </w:r>
      <w:r w:rsidR="008D3509">
        <w:t xml:space="preserve">, komt </w:t>
      </w:r>
      <w:r w:rsidR="00FF2984">
        <w:t>I</w:t>
      </w:r>
      <w:r w:rsidR="008D3509" w:rsidRPr="008D3509">
        <w:t>nschrijver niet meer voor gunning in aanmerking.</w:t>
      </w:r>
      <w:r w:rsidR="00927AFC">
        <w:t xml:space="preserve"> Niet beantwoorden van (een deel van) de wensen en/of vragen kan leiden tot </w:t>
      </w:r>
      <w:r w:rsidR="00DA09B9">
        <w:t>een lagere score bij de beoordeling van de wensen en/of vragen.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4033D47" w:rsidR="00A95B68" w:rsidRDefault="008D3509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B149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A3F1" w14:textId="77777777" w:rsidR="00515955" w:rsidRDefault="00515955" w:rsidP="00C8777C">
      <w:pPr>
        <w:spacing w:after="0"/>
      </w:pPr>
      <w:r>
        <w:separator/>
      </w:r>
    </w:p>
  </w:endnote>
  <w:endnote w:type="continuationSeparator" w:id="0">
    <w:p w14:paraId="68850052" w14:textId="77777777" w:rsidR="00515955" w:rsidRDefault="00515955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53C2" w14:textId="77777777" w:rsidR="00DA09B9" w:rsidRDefault="00DA09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0087" w14:textId="23CFA2E6" w:rsidR="00A34B89" w:rsidRPr="00A95B68" w:rsidRDefault="008D3509" w:rsidP="00A34B89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DA09B9">
      <w:rPr>
        <w:szCs w:val="18"/>
      </w:rPr>
      <w:t>515661</w:t>
    </w:r>
  </w:p>
  <w:p w14:paraId="29E7297D" w14:textId="26CD6F55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FF2984">
      <w:rPr>
        <w:szCs w:val="18"/>
      </w:rPr>
      <w:t>5 mei</w:t>
    </w:r>
    <w:r w:rsidR="00DA09B9">
      <w:rPr>
        <w:szCs w:val="18"/>
      </w:rPr>
      <w:t xml:space="preserve"> 2025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CDDE" w14:textId="77777777" w:rsidR="00664333" w:rsidRDefault="00C47711" w:rsidP="00664333">
    <w:pPr>
      <w:pStyle w:val="Voettekst"/>
      <w:pBdr>
        <w:top w:val="single" w:sz="4" w:space="1" w:color="004996"/>
      </w:pBdr>
    </w:pPr>
    <w:r>
      <w:t xml:space="preserve"> </w:t>
    </w:r>
  </w:p>
  <w:p w14:paraId="6BA885E1" w14:textId="0B02D717" w:rsidR="0088787A" w:rsidRDefault="00664333" w:rsidP="00664333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B679" w14:textId="77777777" w:rsidR="00515955" w:rsidRDefault="00515955" w:rsidP="00C8777C">
      <w:pPr>
        <w:spacing w:after="0"/>
      </w:pPr>
      <w:r>
        <w:separator/>
      </w:r>
    </w:p>
  </w:footnote>
  <w:footnote w:type="continuationSeparator" w:id="0">
    <w:p w14:paraId="4E45357A" w14:textId="77777777" w:rsidR="00515955" w:rsidRDefault="00515955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1C21" w14:textId="77777777" w:rsidR="00DA09B9" w:rsidRDefault="00DA09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3213" w14:textId="2105BD1D" w:rsidR="00B53EA6" w:rsidRDefault="00FF2984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C6E69" w:rsidRPr="00F26386">
          <w:t>EA Oracle/Linux DBMS en KVM</w:t>
        </w:r>
      </w:sdtContent>
    </w:sdt>
    <w:r w:rsidR="006174B5" w:rsidRPr="00F26386">
      <w:t xml:space="preserve"> </w:t>
    </w:r>
    <w:r w:rsidR="00B14943" w:rsidRPr="00F26386">
      <w:t xml:space="preserve">- Bijlage </w:t>
    </w:r>
    <w:r w:rsidR="006174B5" w:rsidRPr="00F26386">
      <w:t>3</w:t>
    </w:r>
    <w:r w:rsidR="008A200B" w:rsidRPr="00F26386">
      <w:t>.</w:t>
    </w:r>
    <w:r w:rsidR="00B14943" w:rsidRPr="00F26386">
      <w:t xml:space="preserve"> </w:t>
    </w:r>
    <w:r w:rsidR="006174B5">
      <w:t xml:space="preserve">Akkoordverklaring </w:t>
    </w:r>
    <w:r w:rsidR="00647C6A">
      <w:t>Eisen, wensen en vragen</w:t>
    </w:r>
    <w:r w:rsidR="00D53AC8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4"/>
  </w:num>
  <w:num w:numId="3" w16cid:durableId="1610623647">
    <w:abstractNumId w:val="17"/>
  </w:num>
  <w:num w:numId="4" w16cid:durableId="1688487482">
    <w:abstractNumId w:val="8"/>
  </w:num>
  <w:num w:numId="5" w16cid:durableId="399408216">
    <w:abstractNumId w:val="31"/>
  </w:num>
  <w:num w:numId="6" w16cid:durableId="856233343">
    <w:abstractNumId w:val="28"/>
  </w:num>
  <w:num w:numId="7" w16cid:durableId="682588302">
    <w:abstractNumId w:val="15"/>
  </w:num>
  <w:num w:numId="8" w16cid:durableId="1323851638">
    <w:abstractNumId w:val="1"/>
  </w:num>
  <w:num w:numId="9" w16cid:durableId="674574396">
    <w:abstractNumId w:val="26"/>
  </w:num>
  <w:num w:numId="10" w16cid:durableId="205065750">
    <w:abstractNumId w:val="32"/>
  </w:num>
  <w:num w:numId="11" w16cid:durableId="451942149">
    <w:abstractNumId w:val="6"/>
  </w:num>
  <w:num w:numId="12" w16cid:durableId="863712113">
    <w:abstractNumId w:val="3"/>
  </w:num>
  <w:num w:numId="13" w16cid:durableId="1318194208">
    <w:abstractNumId w:val="19"/>
  </w:num>
  <w:num w:numId="14" w16cid:durableId="1057242189">
    <w:abstractNumId w:val="4"/>
  </w:num>
  <w:num w:numId="15" w16cid:durableId="1265265574">
    <w:abstractNumId w:val="25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6"/>
  </w:num>
  <w:num w:numId="18" w16cid:durableId="1623925853">
    <w:abstractNumId w:val="23"/>
  </w:num>
  <w:num w:numId="19" w16cid:durableId="1520852817">
    <w:abstractNumId w:val="5"/>
  </w:num>
  <w:num w:numId="20" w16cid:durableId="2121954044">
    <w:abstractNumId w:val="13"/>
  </w:num>
  <w:num w:numId="21" w16cid:durableId="1988391789">
    <w:abstractNumId w:val="30"/>
  </w:num>
  <w:num w:numId="22" w16cid:durableId="1192381349">
    <w:abstractNumId w:val="22"/>
  </w:num>
  <w:num w:numId="23" w16cid:durableId="257636221">
    <w:abstractNumId w:val="14"/>
  </w:num>
  <w:num w:numId="24" w16cid:durableId="1147092007">
    <w:abstractNumId w:val="0"/>
  </w:num>
  <w:num w:numId="25" w16cid:durableId="523057729">
    <w:abstractNumId w:val="11"/>
  </w:num>
  <w:num w:numId="26" w16cid:durableId="1070621459">
    <w:abstractNumId w:val="2"/>
  </w:num>
  <w:num w:numId="27" w16cid:durableId="372660823">
    <w:abstractNumId w:val="7"/>
  </w:num>
  <w:num w:numId="28" w16cid:durableId="2098360831">
    <w:abstractNumId w:val="18"/>
  </w:num>
  <w:num w:numId="29" w16cid:durableId="1887449019">
    <w:abstractNumId w:val="10"/>
  </w:num>
  <w:num w:numId="30" w16cid:durableId="894241857">
    <w:abstractNumId w:val="27"/>
  </w:num>
  <w:num w:numId="31" w16cid:durableId="377972745">
    <w:abstractNumId w:val="9"/>
  </w:num>
  <w:num w:numId="32" w16cid:durableId="919295222">
    <w:abstractNumId w:val="12"/>
  </w:num>
  <w:num w:numId="33" w16cid:durableId="198712731">
    <w:abstractNumId w:val="29"/>
  </w:num>
  <w:num w:numId="34" w16cid:durableId="1832598958">
    <w:abstractNumId w:val="21"/>
  </w:num>
  <w:num w:numId="35" w16cid:durableId="1621572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62F92"/>
    <w:rsid w:val="0008474F"/>
    <w:rsid w:val="00085D43"/>
    <w:rsid w:val="000C6D1C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22EE2"/>
    <w:rsid w:val="00430201"/>
    <w:rsid w:val="00467F60"/>
    <w:rsid w:val="004A57FA"/>
    <w:rsid w:val="004B260D"/>
    <w:rsid w:val="004B5D1F"/>
    <w:rsid w:val="004C3453"/>
    <w:rsid w:val="004C5BF6"/>
    <w:rsid w:val="004D54A6"/>
    <w:rsid w:val="004D55CF"/>
    <w:rsid w:val="004E613E"/>
    <w:rsid w:val="004F0C38"/>
    <w:rsid w:val="004F2620"/>
    <w:rsid w:val="00503BAC"/>
    <w:rsid w:val="00515955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47C6A"/>
    <w:rsid w:val="00663D67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E154A"/>
    <w:rsid w:val="007F5683"/>
    <w:rsid w:val="007F7015"/>
    <w:rsid w:val="00823621"/>
    <w:rsid w:val="008365F8"/>
    <w:rsid w:val="0086067B"/>
    <w:rsid w:val="0086738C"/>
    <w:rsid w:val="008704AE"/>
    <w:rsid w:val="0088787A"/>
    <w:rsid w:val="0088794F"/>
    <w:rsid w:val="008A200B"/>
    <w:rsid w:val="008B37CC"/>
    <w:rsid w:val="008D3509"/>
    <w:rsid w:val="008D5406"/>
    <w:rsid w:val="00903029"/>
    <w:rsid w:val="00927AFC"/>
    <w:rsid w:val="00936074"/>
    <w:rsid w:val="00954939"/>
    <w:rsid w:val="00954CAB"/>
    <w:rsid w:val="00957863"/>
    <w:rsid w:val="00965D12"/>
    <w:rsid w:val="009A52A8"/>
    <w:rsid w:val="009A698F"/>
    <w:rsid w:val="009B3288"/>
    <w:rsid w:val="009C1B19"/>
    <w:rsid w:val="009C5D8C"/>
    <w:rsid w:val="009E22C8"/>
    <w:rsid w:val="009E3583"/>
    <w:rsid w:val="009F0B91"/>
    <w:rsid w:val="009F42C4"/>
    <w:rsid w:val="00A0103B"/>
    <w:rsid w:val="00A34B89"/>
    <w:rsid w:val="00A46296"/>
    <w:rsid w:val="00A5158D"/>
    <w:rsid w:val="00A95B68"/>
    <w:rsid w:val="00AA2D35"/>
    <w:rsid w:val="00AD760C"/>
    <w:rsid w:val="00AE5D46"/>
    <w:rsid w:val="00B14943"/>
    <w:rsid w:val="00B1540B"/>
    <w:rsid w:val="00B27E4D"/>
    <w:rsid w:val="00B476E1"/>
    <w:rsid w:val="00B53EA6"/>
    <w:rsid w:val="00B825BE"/>
    <w:rsid w:val="00B87FBF"/>
    <w:rsid w:val="00B92A01"/>
    <w:rsid w:val="00BB2A00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31E"/>
    <w:rsid w:val="00D43720"/>
    <w:rsid w:val="00D53AC8"/>
    <w:rsid w:val="00D60529"/>
    <w:rsid w:val="00D83D1C"/>
    <w:rsid w:val="00DA09B9"/>
    <w:rsid w:val="00DA5F0E"/>
    <w:rsid w:val="00DC229B"/>
    <w:rsid w:val="00DD5148"/>
    <w:rsid w:val="00DE0BB1"/>
    <w:rsid w:val="00DE5E24"/>
    <w:rsid w:val="00DF29DE"/>
    <w:rsid w:val="00E07126"/>
    <w:rsid w:val="00E318C7"/>
    <w:rsid w:val="00E3665E"/>
    <w:rsid w:val="00E405C4"/>
    <w:rsid w:val="00E56E21"/>
    <w:rsid w:val="00E57D49"/>
    <w:rsid w:val="00E75A5A"/>
    <w:rsid w:val="00E8146A"/>
    <w:rsid w:val="00EA1B48"/>
    <w:rsid w:val="00EB098E"/>
    <w:rsid w:val="00EC6E69"/>
    <w:rsid w:val="00EE781C"/>
    <w:rsid w:val="00F008E0"/>
    <w:rsid w:val="00F10662"/>
    <w:rsid w:val="00F10793"/>
    <w:rsid w:val="00F17184"/>
    <w:rsid w:val="00F2407E"/>
    <w:rsid w:val="00F26386"/>
    <w:rsid w:val="00F34B51"/>
    <w:rsid w:val="00F5635D"/>
    <w:rsid w:val="00F72835"/>
    <w:rsid w:val="00F72C4A"/>
    <w:rsid w:val="00F81932"/>
    <w:rsid w:val="00F93E18"/>
    <w:rsid w:val="00FA4B5D"/>
    <w:rsid w:val="00FF0710"/>
    <w:rsid w:val="00FF2984"/>
    <w:rsid w:val="00FF5527"/>
    <w:rsid w:val="0887270A"/>
    <w:rsid w:val="759D9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  <w:style w:type="paragraph" w:styleId="Revisie">
    <w:name w:val="Revision"/>
    <w:hidden/>
    <w:uiPriority w:val="99"/>
    <w:semiHidden/>
    <w:rsid w:val="0086738C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4C3453"/>
    <w:rsid w:val="00516D11"/>
    <w:rsid w:val="00555661"/>
    <w:rsid w:val="00572E32"/>
    <w:rsid w:val="006972D8"/>
    <w:rsid w:val="007326E9"/>
    <w:rsid w:val="008E6D8C"/>
    <w:rsid w:val="00910DA4"/>
    <w:rsid w:val="0092065D"/>
    <w:rsid w:val="00933E7E"/>
    <w:rsid w:val="00951835"/>
    <w:rsid w:val="009952EC"/>
    <w:rsid w:val="009C668D"/>
    <w:rsid w:val="009E49B6"/>
    <w:rsid w:val="00A702BD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DE0BB1"/>
    <w:rsid w:val="00EB098E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3E7E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5" ma:contentTypeDescription="Een nieuw document maken." ma:contentTypeScope="" ma:versionID="7ce3a7a222d421a8c2e4e614fb4eb3fe">
  <xsd:schema xmlns:xsd="http://www.w3.org/2001/XMLSchema" xmlns:xs="http://www.w3.org/2001/XMLSchema" xmlns:p="http://schemas.microsoft.com/office/2006/metadata/properties" xmlns:ns2="6dfdff19-df79-4c15-a254-05301dfb7cb8" xmlns:ns3="46567fdd-771b-4013-a659-0b1bc67f25dc" targetNamespace="http://schemas.microsoft.com/office/2006/metadata/properties" ma:root="true" ma:fieldsID="87ad776b0a48e97e6cdd80175904296d" ns2:_="" ns3:_="">
    <xsd:import namespace="6dfdff19-df79-4c15-a254-05301dfb7cb8"/>
    <xsd:import namespace="46567fdd-771b-4013-a659-0b1bc67f2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7fdd-771b-4013-a659-0b1bc67f2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1BFA1-C7DD-4CC8-9D5A-2D72E2211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46B17-7FEF-4FB9-899A-6ACB77344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D514E-F47D-42C9-A1F8-65E5EA913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46567fdd-771b-4013-a659-0b1bc67f2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2</TotalTime>
  <Pages>2</Pages>
  <Words>192</Words>
  <Characters>1061</Characters>
  <Application>Microsoft Office Word</Application>
  <DocSecurity>0</DocSecurity>
  <Lines>8</Lines>
  <Paragraphs>2</Paragraphs>
  <ScaleCrop>false</ScaleCrop>
  <Manager/>
  <Company>SVHW</Company>
  <LinksUpToDate>false</LinksUpToDate>
  <CharactersWithSpaces>1251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Oracle/Linux DBMS en KVM</dc:subject>
  <dc:creator>Bart Geerdink</dc:creator>
  <cp:keywords/>
  <dc:description/>
  <cp:lastModifiedBy>Herman Timmermans</cp:lastModifiedBy>
  <cp:revision>2</cp:revision>
  <cp:lastPrinted>2017-01-31T15:01:00Z</cp:lastPrinted>
  <dcterms:created xsi:type="dcterms:W3CDTF">2025-05-05T11:20:00Z</dcterms:created>
  <dcterms:modified xsi:type="dcterms:W3CDTF">2025-05-05T11:20:00Z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