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77D0" w:rsidR="004E39B1" w:rsidP="00344812" w:rsidRDefault="004E39B1" w14:paraId="7148B1F9" w14:textId="45881336"/>
    <w:tbl>
      <w:tblPr>
        <w:tblStyle w:val="Tabelraster"/>
        <w:tblpPr w:leftFromText="142" w:rightFromText="142" w:vertAnchor="page" w:horzAnchor="margin" w:tblpXSpec="center" w:tblpY="3970"/>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072"/>
      </w:tblGrid>
      <w:tr w:rsidRPr="005A762A" w:rsidR="004E39B1" w:rsidTr="004E39B1" w14:paraId="20E1E493" w14:textId="77777777">
        <w:trPr>
          <w:trHeight w:val="510"/>
        </w:trPr>
        <w:tc>
          <w:tcPr>
            <w:tcW w:w="9072" w:type="dxa"/>
            <w:vAlign w:val="center"/>
          </w:tcPr>
          <w:p w:rsidRPr="00344812" w:rsidR="004E39B1" w:rsidP="00344812" w:rsidRDefault="00DB4D33" w14:paraId="0CE0A335" w14:textId="35E25431">
            <w:pPr>
              <w:pStyle w:val="Documenttype"/>
              <w:jc w:val="center"/>
              <w:rPr>
                <w:color w:val="auto"/>
              </w:rPr>
            </w:pPr>
            <w:r w:rsidRPr="00344812">
              <w:rPr>
                <w:color w:val="auto"/>
              </w:rPr>
              <w:t xml:space="preserve">Concept </w:t>
            </w:r>
            <w:r w:rsidRPr="00344812" w:rsidR="004E39B1">
              <w:rPr>
                <w:color w:val="auto"/>
              </w:rPr>
              <w:t>Raamovereenkomst</w:t>
            </w:r>
          </w:p>
        </w:tc>
      </w:tr>
      <w:tr w:rsidRPr="005A762A" w:rsidR="004E39B1" w:rsidTr="004E39B1" w14:paraId="525CF0CC" w14:textId="77777777">
        <w:trPr>
          <w:trHeight w:val="510"/>
        </w:trPr>
        <w:tc>
          <w:tcPr>
            <w:tcW w:w="9072" w:type="dxa"/>
            <w:vAlign w:val="center"/>
          </w:tcPr>
          <w:p w:rsidRPr="00344812" w:rsidR="004E39B1" w:rsidP="00344812" w:rsidRDefault="004E39B1" w14:paraId="150A9759" w14:textId="77777777">
            <w:pPr>
              <w:pStyle w:val="Documenttype"/>
              <w:jc w:val="center"/>
              <w:rPr>
                <w:color w:val="auto"/>
              </w:rPr>
            </w:pPr>
          </w:p>
        </w:tc>
      </w:tr>
      <w:tr w:rsidRPr="005A762A" w:rsidR="004E39B1" w:rsidTr="004E39B1" w14:paraId="432434E8" w14:textId="77777777">
        <w:trPr>
          <w:trHeight w:val="510"/>
        </w:trPr>
        <w:tc>
          <w:tcPr>
            <w:tcW w:w="9072" w:type="dxa"/>
            <w:vAlign w:val="center"/>
          </w:tcPr>
          <w:p w:rsidRPr="00344812" w:rsidR="004E39B1" w:rsidP="00344812" w:rsidRDefault="00F035EF" w14:paraId="528E962E" w14:textId="4F09F763">
            <w:pPr>
              <w:pStyle w:val="Documenttype"/>
              <w:jc w:val="center"/>
              <w:rPr>
                <w:b/>
                <w:bCs/>
                <w:color w:val="auto"/>
              </w:rPr>
            </w:pPr>
            <w:r>
              <w:rPr>
                <w:b/>
                <w:bCs/>
                <w:color w:val="auto"/>
                <w:sz w:val="28"/>
                <w:szCs w:val="28"/>
              </w:rPr>
              <w:t>Naam overeenkomst</w:t>
            </w:r>
          </w:p>
        </w:tc>
      </w:tr>
      <w:tr w:rsidRPr="005A762A" w:rsidR="004E39B1" w:rsidTr="004E39B1" w14:paraId="386F6971" w14:textId="77777777">
        <w:trPr>
          <w:trHeight w:val="510"/>
        </w:trPr>
        <w:tc>
          <w:tcPr>
            <w:tcW w:w="9072" w:type="dxa"/>
            <w:vAlign w:val="center"/>
          </w:tcPr>
          <w:p w:rsidRPr="00344812" w:rsidR="004E39B1" w:rsidP="00344812" w:rsidRDefault="00F035EF" w14:paraId="2F9D165B" w14:textId="4328B518">
            <w:pPr>
              <w:pStyle w:val="Documenttype"/>
              <w:jc w:val="center"/>
              <w:rPr>
                <w:color w:val="auto"/>
              </w:rPr>
            </w:pPr>
            <w:r>
              <w:rPr>
                <w:color w:val="auto"/>
                <w:sz w:val="24"/>
                <w:szCs w:val="24"/>
              </w:rPr>
              <w:t>t</w:t>
            </w:r>
            <w:r w:rsidRPr="00344812" w:rsidR="004E39B1">
              <w:rPr>
                <w:color w:val="auto"/>
                <w:sz w:val="24"/>
                <w:szCs w:val="24"/>
              </w:rPr>
              <w:t>ussen</w:t>
            </w:r>
          </w:p>
        </w:tc>
      </w:tr>
      <w:tr w:rsidRPr="005A762A" w:rsidR="004E39B1" w:rsidTr="004E39B1" w14:paraId="7150A92C" w14:textId="77777777">
        <w:trPr>
          <w:trHeight w:val="510"/>
        </w:trPr>
        <w:tc>
          <w:tcPr>
            <w:tcW w:w="9072" w:type="dxa"/>
            <w:vAlign w:val="center"/>
          </w:tcPr>
          <w:p w:rsidRPr="00344812" w:rsidR="004E39B1" w:rsidP="00344812" w:rsidRDefault="000F2979" w14:paraId="28FF9DAC" w14:textId="7E46D9B1">
            <w:pPr>
              <w:pStyle w:val="Documenttype"/>
              <w:jc w:val="center"/>
              <w:rPr>
                <w:b/>
                <w:bCs/>
                <w:color w:val="auto"/>
                <w:sz w:val="28"/>
                <w:szCs w:val="28"/>
              </w:rPr>
            </w:pPr>
            <w:r>
              <w:rPr>
                <w:b/>
                <w:bCs/>
                <w:color w:val="auto"/>
                <w:sz w:val="28"/>
                <w:szCs w:val="28"/>
              </w:rPr>
              <w:t>Naam gemeente</w:t>
            </w:r>
          </w:p>
        </w:tc>
      </w:tr>
      <w:tr w:rsidRPr="005A762A" w:rsidR="004E39B1" w:rsidTr="004E39B1" w14:paraId="728BF242" w14:textId="77777777">
        <w:trPr>
          <w:trHeight w:val="510"/>
        </w:trPr>
        <w:tc>
          <w:tcPr>
            <w:tcW w:w="9072" w:type="dxa"/>
            <w:vAlign w:val="center"/>
          </w:tcPr>
          <w:p w:rsidRPr="00344812" w:rsidR="004E39B1" w:rsidP="00344812" w:rsidRDefault="00F035EF" w14:paraId="3E76E715" w14:textId="3567FD92">
            <w:pPr>
              <w:pStyle w:val="Documenttype"/>
              <w:jc w:val="center"/>
              <w:rPr>
                <w:color w:val="auto"/>
              </w:rPr>
            </w:pPr>
            <w:r>
              <w:rPr>
                <w:color w:val="auto"/>
                <w:sz w:val="24"/>
                <w:szCs w:val="24"/>
              </w:rPr>
              <w:t>e</w:t>
            </w:r>
            <w:r w:rsidRPr="00344812" w:rsidR="007E67B8">
              <w:rPr>
                <w:color w:val="auto"/>
                <w:sz w:val="24"/>
                <w:szCs w:val="24"/>
              </w:rPr>
              <w:t>n</w:t>
            </w:r>
          </w:p>
        </w:tc>
      </w:tr>
      <w:tr w:rsidRPr="005A762A" w:rsidR="004E39B1" w:rsidTr="004E39B1" w14:paraId="25ED41E0" w14:textId="77777777">
        <w:trPr>
          <w:trHeight w:val="510"/>
        </w:trPr>
        <w:tc>
          <w:tcPr>
            <w:tcW w:w="9072" w:type="dxa"/>
            <w:vAlign w:val="center"/>
          </w:tcPr>
          <w:p w:rsidRPr="00344812" w:rsidR="004E39B1" w:rsidP="00344812" w:rsidRDefault="007E67B8" w14:paraId="7DD9C1D0" w14:textId="53630666">
            <w:pPr>
              <w:pStyle w:val="Documenttype"/>
              <w:jc w:val="center"/>
              <w:rPr>
                <w:b/>
                <w:bCs/>
                <w:color w:val="auto"/>
              </w:rPr>
            </w:pPr>
            <w:r w:rsidRPr="00344812">
              <w:rPr>
                <w:b/>
                <w:bCs/>
                <w:color w:val="auto"/>
                <w:sz w:val="28"/>
                <w:szCs w:val="28"/>
              </w:rPr>
              <w:t>Naam opdrachtnemer</w:t>
            </w:r>
          </w:p>
        </w:tc>
      </w:tr>
      <w:tr w:rsidRPr="005A762A" w:rsidR="004E39B1" w:rsidTr="004E39B1" w14:paraId="48CC34B2" w14:textId="77777777">
        <w:trPr>
          <w:trHeight w:val="3543"/>
        </w:trPr>
        <w:tc>
          <w:tcPr>
            <w:tcW w:w="9072" w:type="dxa"/>
            <w:vAlign w:val="center"/>
          </w:tcPr>
          <w:p w:rsidRPr="005A762A" w:rsidR="004E39B1" w:rsidP="00344812" w:rsidRDefault="004E39B1" w14:paraId="1A04E4DA" w14:textId="7F1A62FE">
            <w:pPr>
              <w:jc w:val="center"/>
            </w:pPr>
            <w:r>
              <w:rPr>
                <w:shd w:val="clear" w:color="auto" w:fill="FFFFFF"/>
              </w:rPr>
              <w:br/>
            </w:r>
          </w:p>
        </w:tc>
      </w:tr>
    </w:tbl>
    <w:p w:rsidRPr="004C02C8" w:rsidR="00C877D0" w:rsidP="00344812" w:rsidRDefault="00C877D0" w14:paraId="23A5B35D" w14:textId="3ED384AC">
      <w:pPr>
        <w:rPr>
          <w:rFonts w:eastAsiaTheme="minorHAnsi"/>
          <w:lang w:eastAsia="en-US"/>
        </w:rPr>
      </w:pPr>
    </w:p>
    <w:p w:rsidRPr="004C02C8" w:rsidR="00C877D0" w:rsidP="00344812" w:rsidRDefault="00C877D0" w14:paraId="05226C08" w14:textId="5395899C">
      <w:pPr>
        <w:rPr>
          <w:rFonts w:eastAsiaTheme="minorHAnsi"/>
          <w:lang w:eastAsia="en-US"/>
        </w:rPr>
      </w:pPr>
    </w:p>
    <w:p w:rsidRPr="004C02C8" w:rsidR="00C877D0" w:rsidP="00344812" w:rsidRDefault="00C877D0" w14:paraId="14971C3E" w14:textId="2ACCF852">
      <w:pPr>
        <w:rPr>
          <w:rFonts w:eastAsiaTheme="minorHAnsi"/>
          <w:lang w:eastAsia="en-US"/>
        </w:rPr>
      </w:pPr>
    </w:p>
    <w:p w:rsidRPr="004C02C8" w:rsidR="00C877D0" w:rsidP="00344812" w:rsidRDefault="00C877D0" w14:paraId="042325E2" w14:textId="5EAD4DF8">
      <w:pPr>
        <w:rPr>
          <w:rFonts w:eastAsiaTheme="minorHAnsi"/>
          <w:lang w:eastAsia="en-US"/>
        </w:rPr>
      </w:pPr>
    </w:p>
    <w:p w:rsidRPr="004C02C8" w:rsidR="00C877D0" w:rsidP="00344812" w:rsidRDefault="00C877D0" w14:paraId="5370FAC9" w14:textId="399507A6">
      <w:pPr>
        <w:rPr>
          <w:rFonts w:eastAsiaTheme="minorHAnsi"/>
          <w:lang w:eastAsia="en-US"/>
        </w:rPr>
      </w:pPr>
    </w:p>
    <w:p w:rsidR="00C664B3" w:rsidP="00344812" w:rsidRDefault="00C664B3" w14:paraId="00A180A1" w14:textId="77777777"/>
    <w:p w:rsidR="004C02C8" w:rsidP="00344812" w:rsidRDefault="004C02C8" w14:paraId="5348EA62" w14:textId="77777777"/>
    <w:p w:rsidR="00C664B3" w:rsidP="00344812" w:rsidRDefault="00C664B3" w14:paraId="3855F748" w14:textId="77777777"/>
    <w:p w:rsidR="00C664B3" w:rsidP="00DE5323" w:rsidRDefault="00DE5323" w14:paraId="54FC606B" w14:textId="1E46DDC4">
      <w:pPr>
        <w:tabs>
          <w:tab w:val="left" w:pos="2730"/>
        </w:tabs>
      </w:pPr>
      <w:r>
        <w:tab/>
      </w:r>
    </w:p>
    <w:p w:rsidR="00C664B3" w:rsidP="00344812" w:rsidRDefault="00C664B3" w14:paraId="710BCBD9" w14:textId="77777777"/>
    <w:p w:rsidR="00C664B3" w:rsidP="00344812" w:rsidRDefault="00C664B3" w14:paraId="6C984202" w14:textId="77777777"/>
    <w:p w:rsidR="00344812" w:rsidP="00344812" w:rsidRDefault="00344812" w14:paraId="04041BDB" w14:textId="77777777"/>
    <w:p w:rsidR="00344812" w:rsidP="00344812" w:rsidRDefault="00344812" w14:paraId="118902EB" w14:textId="77777777"/>
    <w:p w:rsidR="00344812" w:rsidP="00344812" w:rsidRDefault="00344812" w14:paraId="015B0AA3" w14:textId="77777777"/>
    <w:p w:rsidR="00344812" w:rsidP="00344812" w:rsidRDefault="00344812" w14:paraId="37CDABA3" w14:textId="77777777"/>
    <w:p w:rsidR="00344812" w:rsidP="00344812" w:rsidRDefault="00344812" w14:paraId="3D01E71B" w14:textId="77777777"/>
    <w:p w:rsidR="00344812" w:rsidP="00344812" w:rsidRDefault="00344812" w14:paraId="16C0DF77" w14:textId="77777777"/>
    <w:p w:rsidRPr="005A762A" w:rsidR="00344812" w:rsidP="00344812" w:rsidRDefault="00344812" w14:paraId="2344909D" w14:textId="77777777"/>
    <w:p w:rsidR="00344812" w:rsidP="00344812" w:rsidRDefault="00C664B3" w14:paraId="2829426F" w14:textId="1EBA0D5D">
      <w:r w:rsidRPr="005A762A">
        <w:t xml:space="preserve">Datum: </w:t>
      </w:r>
      <w:r w:rsidR="00F035EF">
        <w:t xml:space="preserve">…….. </w:t>
      </w:r>
      <w:r>
        <w:t>2025</w:t>
      </w:r>
      <w:r w:rsidRPr="005A762A">
        <w:br/>
      </w:r>
      <w:r w:rsidRPr="005A762A">
        <w:t xml:space="preserve">Versie: </w:t>
      </w:r>
      <w:r w:rsidR="00F035EF">
        <w:t xml:space="preserve">concept </w:t>
      </w:r>
      <w:r w:rsidR="00BF54FC">
        <w:t>1.0</w:t>
      </w:r>
      <w:r w:rsidRPr="005A762A">
        <w:br/>
      </w:r>
      <w:r w:rsidRPr="005A762A">
        <w:t xml:space="preserve">Kenmerk: </w:t>
      </w:r>
      <w:r>
        <w:t>Z/</w:t>
      </w:r>
      <w:r w:rsidR="00F035EF">
        <w:t>..</w:t>
      </w:r>
      <w:r>
        <w:t>/</w:t>
      </w:r>
      <w:r w:rsidR="00F035EF">
        <w:t>………</w:t>
      </w:r>
    </w:p>
    <w:p w:rsidR="00344812" w:rsidRDefault="00344812" w14:paraId="281E16B5" w14:textId="77777777">
      <w:pPr>
        <w:spacing w:after="160" w:line="259" w:lineRule="auto"/>
        <w:textAlignment w:val="auto"/>
      </w:pPr>
      <w:r>
        <w:br w:type="page"/>
      </w:r>
    </w:p>
    <w:p w:rsidRPr="005A762A" w:rsidR="00C664B3" w:rsidP="00344812" w:rsidRDefault="00C664B3" w14:paraId="1691688D" w14:textId="77777777"/>
    <w:p w:rsidRPr="002C3221" w:rsidR="00C877D0" w:rsidP="00344812" w:rsidRDefault="00C877D0" w14:paraId="059D0C32" w14:textId="4F53D391">
      <w:pPr>
        <w:rPr>
          <w:rStyle w:val="Nadruk"/>
        </w:rPr>
      </w:pPr>
      <w:r w:rsidRPr="002C3221">
        <w:rPr>
          <w:rStyle w:val="Nadruk"/>
        </w:rPr>
        <w:t>De ondergetekenden:</w:t>
      </w:r>
    </w:p>
    <w:p w:rsidR="002C3221" w:rsidP="00344812" w:rsidRDefault="002C3221" w14:paraId="6C7672AA" w14:textId="77777777"/>
    <w:p w:rsidR="000C3190" w:rsidP="00344812" w:rsidRDefault="0056611F" w14:paraId="5A678BD1" w14:textId="7B4B2BAD">
      <w:r>
        <w:t xml:space="preserve">[Naam </w:t>
      </w:r>
      <w:r w:rsidR="002823C9">
        <w:t>gemeente</w:t>
      </w:r>
      <w:r>
        <w:t>]</w:t>
      </w:r>
      <w:r w:rsidRPr="00C877D0">
        <w:t xml:space="preserve"> gevestigd aan </w:t>
      </w:r>
      <w:r>
        <w:t>[Adres, postcode, plaats]</w:t>
      </w:r>
      <w:r w:rsidRPr="00C877D0">
        <w:t xml:space="preserve">, </w:t>
      </w:r>
      <w:r w:rsidRPr="00C877D0" w:rsidR="00C877D0">
        <w:t>hierna te noemen “</w:t>
      </w:r>
      <w:r w:rsidR="000661AA">
        <w:rPr>
          <w:i/>
          <w:iCs/>
        </w:rPr>
        <w:t>opdrachtgever</w:t>
      </w:r>
      <w:r w:rsidRPr="00C877D0" w:rsidR="00C877D0">
        <w:t xml:space="preserve">”, in deze vertegenwoordigd door </w:t>
      </w:r>
      <w:r w:rsidR="00D67DD1">
        <w:t>[Naam en Functie]</w:t>
      </w:r>
    </w:p>
    <w:p w:rsidR="000C3190" w:rsidP="00344812" w:rsidRDefault="000C3190" w14:paraId="2BBC44C8" w14:textId="77777777"/>
    <w:p w:rsidR="000C3190" w:rsidP="00344812" w:rsidRDefault="000C3190" w14:paraId="00709C62" w14:textId="5ECDFC6A">
      <w:r>
        <w:t>e</w:t>
      </w:r>
      <w:r w:rsidRPr="00C877D0" w:rsidR="00C877D0">
        <w:t>n</w:t>
      </w:r>
    </w:p>
    <w:p w:rsidR="000C3190" w:rsidP="00344812" w:rsidRDefault="000C3190" w14:paraId="38870F76" w14:textId="77777777"/>
    <w:p w:rsidR="007D1FFD" w:rsidP="00344812" w:rsidRDefault="00775738" w14:paraId="6176C14B" w14:textId="18BB107F">
      <w:r>
        <w:t>[Naam opdrachtnemer]</w:t>
      </w:r>
      <w:r w:rsidRPr="00C877D0" w:rsidR="00C877D0">
        <w:t xml:space="preserve"> gevestigd aan </w:t>
      </w:r>
      <w:r>
        <w:t>[Adres, postcode, plaats]</w:t>
      </w:r>
      <w:r w:rsidRPr="00C877D0" w:rsidR="00C877D0">
        <w:t>, hierna te noemen "</w:t>
      </w:r>
      <w:r w:rsidR="000661AA">
        <w:rPr>
          <w:i/>
          <w:iCs/>
        </w:rPr>
        <w:t>opdrachtnemer</w:t>
      </w:r>
      <w:r w:rsidRPr="00C877D0" w:rsidR="00C877D0">
        <w:t xml:space="preserve">”, in deze vertegenwoordigd door </w:t>
      </w:r>
      <w:r w:rsidR="000C3190">
        <w:t>[Naam en Functie]</w:t>
      </w:r>
      <w:r w:rsidRPr="00C877D0" w:rsidR="00C877D0">
        <w:t>.</w:t>
      </w:r>
    </w:p>
    <w:p w:rsidR="003F4D25" w:rsidP="00344812" w:rsidRDefault="003F4D25" w14:paraId="4BDC6855" w14:textId="77777777"/>
    <w:p w:rsidR="002D2F53" w:rsidP="00344812" w:rsidRDefault="007D1FFD" w14:paraId="0D6CF2AB" w14:textId="467A7DD8">
      <w:r>
        <w:t>Hierna gezamenlijk te noemen: Partijen</w:t>
      </w:r>
    </w:p>
    <w:p w:rsidR="002D2F53" w:rsidP="00344812" w:rsidRDefault="002D2F53" w14:paraId="386AC3F3" w14:textId="77777777"/>
    <w:p w:rsidRPr="002D2F53" w:rsidR="00C877D0" w:rsidP="00344812" w:rsidRDefault="00C877D0" w14:paraId="2A9DBD15" w14:textId="126F13A4">
      <w:pPr>
        <w:rPr>
          <w:rStyle w:val="Nadruk"/>
        </w:rPr>
      </w:pPr>
      <w:r w:rsidRPr="002D2F53">
        <w:rPr>
          <w:rStyle w:val="Nadruk"/>
        </w:rPr>
        <w:t>Overwegende dat:</w:t>
      </w:r>
    </w:p>
    <w:p w:rsidR="002D2F53" w:rsidP="00096A22" w:rsidRDefault="002D2F53" w14:paraId="12D2A48E" w14:textId="77777777">
      <w:pPr>
        <w:ind w:left="720"/>
      </w:pPr>
    </w:p>
    <w:p w:rsidRPr="00C877D0" w:rsidR="00C877D0" w:rsidP="00096A22" w:rsidRDefault="00017766" w14:paraId="393422EB" w14:textId="7AEE7D24">
      <w:pPr>
        <w:pStyle w:val="Lijstalinea"/>
      </w:pPr>
      <w:r w:rsidRPr="00096A22">
        <w:t>d</w:t>
      </w:r>
      <w:r w:rsidRPr="00096A22" w:rsidR="00C877D0">
        <w:t xml:space="preserve">e opdrachtgever behoefte heeft aan een </w:t>
      </w:r>
      <w:r w:rsidRPr="00096A22" w:rsidR="00F10012">
        <w:t xml:space="preserve">vaste dienstverlener voor het verzorgen </w:t>
      </w:r>
      <w:r w:rsidR="004E76AF">
        <w:t xml:space="preserve">van </w:t>
      </w:r>
      <w:r w:rsidR="002823C9">
        <w:t xml:space="preserve">maatschappelijke begeleiding </w:t>
      </w:r>
      <w:r w:rsidR="002875C4">
        <w:t xml:space="preserve">en hiervoor voor </w:t>
      </w:r>
      <w:r w:rsidR="00D14201">
        <w:t>afspraken wil maken met een raamcontractant</w:t>
      </w:r>
      <w:r>
        <w:t>;</w:t>
      </w:r>
    </w:p>
    <w:p w:rsidR="008F6532" w:rsidP="00096A22" w:rsidRDefault="00CB08F2" w14:paraId="198FA0DA" w14:textId="69FB9144">
      <w:pPr>
        <w:pStyle w:val="Lijstalinea"/>
        <w:numPr>
          <w:ilvl w:val="0"/>
          <w:numId w:val="2"/>
        </w:numPr>
        <w:tabs>
          <w:tab w:val="clear" w:pos="720"/>
          <w:tab w:val="num" w:pos="360"/>
        </w:tabs>
        <w:ind w:left="360"/>
      </w:pPr>
      <w:r>
        <w:t>de o</w:t>
      </w:r>
      <w:r w:rsidRPr="00C877D0" w:rsidR="00C877D0">
        <w:t>pdracht</w:t>
      </w:r>
      <w:r>
        <w:t xml:space="preserve">gever hiervoor een </w:t>
      </w:r>
      <w:r w:rsidR="0061031B">
        <w:t>Europese</w:t>
      </w:r>
      <w:r>
        <w:t xml:space="preserve"> aanbest</w:t>
      </w:r>
      <w:r w:rsidR="008F6532">
        <w:t>e</w:t>
      </w:r>
      <w:r>
        <w:t>ding heeft gehouden</w:t>
      </w:r>
      <w:r w:rsidR="008F6532">
        <w:t>;</w:t>
      </w:r>
    </w:p>
    <w:p w:rsidRPr="00C877D0" w:rsidR="00C877D0" w:rsidP="00096A22" w:rsidRDefault="000744EE" w14:paraId="202C67B1" w14:textId="59275CBB">
      <w:pPr>
        <w:pStyle w:val="Lijstalinea"/>
        <w:numPr>
          <w:ilvl w:val="0"/>
          <w:numId w:val="2"/>
        </w:numPr>
        <w:tabs>
          <w:tab w:val="clear" w:pos="720"/>
          <w:tab w:val="num" w:pos="360"/>
        </w:tabs>
        <w:ind w:left="360"/>
      </w:pPr>
      <w:r>
        <w:t>de opdrachtn</w:t>
      </w:r>
      <w:r w:rsidRPr="00C877D0" w:rsidR="00C877D0">
        <w:t xml:space="preserve">emer </w:t>
      </w:r>
      <w:r>
        <w:t xml:space="preserve">op [datum] een offerte heeft ingediend </w:t>
      </w:r>
      <w:r w:rsidR="007074D2">
        <w:t>met kenmerk [kenmerk];</w:t>
      </w:r>
    </w:p>
    <w:p w:rsidRPr="00C877D0" w:rsidR="00C877D0" w:rsidP="00096A22" w:rsidRDefault="001A00F4" w14:paraId="6292B9D4" w14:textId="726CF656">
      <w:pPr>
        <w:pStyle w:val="Lijstalinea"/>
        <w:numPr>
          <w:ilvl w:val="0"/>
          <w:numId w:val="3"/>
        </w:numPr>
        <w:tabs>
          <w:tab w:val="clear" w:pos="720"/>
          <w:tab w:val="num" w:pos="360"/>
        </w:tabs>
        <w:ind w:left="360"/>
      </w:pPr>
      <w:r>
        <w:t>de opdrachtgever de inschrijving van opdrachtnemer</w:t>
      </w:r>
      <w:r w:rsidR="003B0AD7">
        <w:t xml:space="preserve"> </w:t>
      </w:r>
      <w:r w:rsidRPr="003B0AD7" w:rsidR="003B0AD7">
        <w:t>als de economisch meest voordelige inschrijving met de beste prijs-kwaliteitsverhouding heeft beoordeeld;</w:t>
      </w:r>
    </w:p>
    <w:p w:rsidR="00C877D0" w:rsidP="00096A22" w:rsidRDefault="00D14201" w14:paraId="31EFF3A0" w14:textId="3A29BBDF">
      <w:pPr>
        <w:pStyle w:val="Lijstalinea"/>
        <w:numPr>
          <w:ilvl w:val="0"/>
          <w:numId w:val="4"/>
        </w:numPr>
        <w:tabs>
          <w:tab w:val="clear" w:pos="720"/>
          <w:tab w:val="num" w:pos="360"/>
        </w:tabs>
        <w:ind w:left="360"/>
      </w:pPr>
      <w:r>
        <w:t>o</w:t>
      </w:r>
      <w:r w:rsidRPr="00C877D0" w:rsidR="00C877D0">
        <w:t xml:space="preserve">pdrachtnemer zich in voldoende mate op de hoogte heeft gesteld van wat </w:t>
      </w:r>
      <w:r>
        <w:t>op</w:t>
      </w:r>
      <w:r w:rsidRPr="00C877D0" w:rsidR="00C877D0">
        <w:t xml:space="preserve">drachtgever met de </w:t>
      </w:r>
      <w:r>
        <w:t>o</w:t>
      </w:r>
      <w:r w:rsidRPr="00C877D0" w:rsidR="00C877D0">
        <w:t>pdracht wil bereiken;</w:t>
      </w:r>
    </w:p>
    <w:p w:rsidRPr="00C877D0" w:rsidR="00257DAA" w:rsidP="00096A22" w:rsidRDefault="00257DAA" w14:paraId="5887FCA0" w14:textId="33E7B9F3">
      <w:pPr>
        <w:pStyle w:val="Lijstalinea"/>
        <w:numPr>
          <w:ilvl w:val="0"/>
          <w:numId w:val="4"/>
        </w:numPr>
        <w:tabs>
          <w:tab w:val="clear" w:pos="720"/>
          <w:tab w:val="num" w:pos="360"/>
        </w:tabs>
        <w:ind w:left="360"/>
      </w:pPr>
      <w:r>
        <w:t>dat de opdracht is gegund bij brief van [datum] en dat</w:t>
      </w:r>
      <w:r w:rsidR="00337F36">
        <w:t xml:space="preserve"> opdrachtnemer de opdracht heeft aanvaard;</w:t>
      </w:r>
    </w:p>
    <w:p w:rsidRPr="00C877D0" w:rsidR="002C5150" w:rsidP="002C5150" w:rsidRDefault="00400B7A" w14:paraId="01BA0328" w14:textId="5F8F7EDB">
      <w:pPr>
        <w:pStyle w:val="Lijstalinea"/>
        <w:numPr>
          <w:ilvl w:val="0"/>
          <w:numId w:val="5"/>
        </w:numPr>
        <w:tabs>
          <w:tab w:val="clear" w:pos="720"/>
          <w:tab w:val="num" w:pos="360"/>
        </w:tabs>
        <w:ind w:left="360"/>
      </w:pPr>
      <w:r w:rsidRPr="00400B7A">
        <w:t xml:space="preserve">dat in deze Raamovereenkomst de voorwaarden zijn vastgelegd, die van toepassing zijn op alle </w:t>
      </w:r>
      <w:r w:rsidR="00F45A78">
        <w:t>o</w:t>
      </w:r>
      <w:r w:rsidRPr="00400B7A">
        <w:t xml:space="preserve">pdrachten die </w:t>
      </w:r>
      <w:r w:rsidR="00F45A78">
        <w:t>o</w:t>
      </w:r>
      <w:r w:rsidRPr="00400B7A">
        <w:t>pdrachtgever voornemens is te g</w:t>
      </w:r>
      <w:r w:rsidR="00F45A78">
        <w:t>ev</w:t>
      </w:r>
      <w:r w:rsidRPr="00400B7A">
        <w:t xml:space="preserve">en aan </w:t>
      </w:r>
      <w:r w:rsidR="00F45A78">
        <w:t>o</w:t>
      </w:r>
      <w:r w:rsidRPr="00400B7A">
        <w:t>pdrachtnemer gedurende de looptijd van de Raamovereenkoms</w:t>
      </w:r>
      <w:r w:rsidR="002C5150">
        <w:t>t.</w:t>
      </w:r>
    </w:p>
    <w:p w:rsidRPr="00C877D0" w:rsidR="00C877D0" w:rsidP="002C5150" w:rsidRDefault="00C877D0" w14:paraId="5D621365" w14:textId="1F0273B9">
      <w:pPr>
        <w:pStyle w:val="Lijstalinea"/>
        <w:numPr>
          <w:ilvl w:val="0"/>
          <w:numId w:val="0"/>
        </w:numPr>
        <w:ind w:left="360"/>
      </w:pPr>
    </w:p>
    <w:p w:rsidRPr="00BC344D" w:rsidR="00C877D0" w:rsidP="00BC344D" w:rsidRDefault="00C877D0" w14:paraId="05454CDB" w14:textId="1573CBC7">
      <w:pPr>
        <w:rPr>
          <w:rStyle w:val="Nadruk"/>
        </w:rPr>
      </w:pPr>
      <w:r w:rsidRPr="00BC344D">
        <w:rPr>
          <w:rStyle w:val="Nadruk"/>
        </w:rPr>
        <w:t>Partijen komen het volgende overeen:</w:t>
      </w:r>
    </w:p>
    <w:p w:rsidRPr="00F421BA" w:rsidR="00C877D0" w:rsidP="00344812" w:rsidRDefault="00C877D0" w14:paraId="4EA215F2" w14:textId="165D3EA1"/>
    <w:p w:rsidRPr="00EF7957" w:rsidR="00C877D0" w:rsidP="00243C03" w:rsidRDefault="00C877D0" w14:paraId="3B30BB15" w14:textId="0701B417">
      <w:pPr>
        <w:pStyle w:val="Artikel"/>
      </w:pPr>
      <w:r w:rsidRPr="00F47647">
        <w:t xml:space="preserve">Voorwerp van de </w:t>
      </w:r>
      <w:r w:rsidR="000661AA">
        <w:t>Raamovereenkomst</w:t>
      </w:r>
    </w:p>
    <w:p w:rsidR="00C877D0" w:rsidP="00FA57DC" w:rsidRDefault="000661AA" w14:paraId="5785EA1F" w14:textId="34158453">
      <w:pPr>
        <w:pStyle w:val="Lijstalinea"/>
        <w:numPr>
          <w:ilvl w:val="0"/>
          <w:numId w:val="8"/>
        </w:numPr>
        <w:spacing w:before="120" w:after="120"/>
      </w:pPr>
      <w:r>
        <w:rPr>
          <w:rStyle w:val="NummeralineaChar"/>
        </w:rPr>
        <w:t>opdrachtgever</w:t>
      </w:r>
      <w:r w:rsidRPr="005346FB" w:rsidR="00C877D0">
        <w:rPr>
          <w:rStyle w:val="NummeralineaChar"/>
        </w:rPr>
        <w:t xml:space="preserve"> verleent de opdracht tot de </w:t>
      </w:r>
      <w:r w:rsidRPr="005346FB" w:rsidR="000861D4">
        <w:rPr>
          <w:rStyle w:val="NummeralineaChar"/>
        </w:rPr>
        <w:t xml:space="preserve">complete uitvoering van </w:t>
      </w:r>
      <w:r w:rsidR="009426E0">
        <w:rPr>
          <w:rStyle w:val="NummeralineaChar"/>
        </w:rPr>
        <w:t>maatschappelijke begeleiding</w:t>
      </w:r>
      <w:r w:rsidR="004E76AF">
        <w:rPr>
          <w:rStyle w:val="NummeralineaChar"/>
        </w:rPr>
        <w:t xml:space="preserve">. </w:t>
      </w:r>
      <w:r w:rsidR="000861D4">
        <w:t xml:space="preserve">overeenkomstig de </w:t>
      </w:r>
      <w:r w:rsidR="005A76B1">
        <w:t>offerte-aanvraag van opdrachtgever d.d. [datum] met kenmerk Z/</w:t>
      </w:r>
      <w:r w:rsidR="004E76AF">
        <w:t>..</w:t>
      </w:r>
      <w:r w:rsidR="005A76B1">
        <w:t>/</w:t>
      </w:r>
      <w:r w:rsidR="004E76AF">
        <w:t>………</w:t>
      </w:r>
      <w:r w:rsidR="005A76B1">
        <w:t xml:space="preserve"> </w:t>
      </w:r>
      <w:r w:rsidRPr="00EF7957" w:rsidR="00C877D0">
        <w:t xml:space="preserve">van gemeente </w:t>
      </w:r>
      <w:r w:rsidR="005444D1">
        <w:t>[naam gemeente]</w:t>
      </w:r>
      <w:r w:rsidRPr="00EF7957" w:rsidR="00C877D0">
        <w:t>.</w:t>
      </w:r>
      <w:r w:rsidR="00A11C29">
        <w:t xml:space="preserve"> </w:t>
      </w:r>
      <w:r w:rsidRPr="00EF7957" w:rsidR="00C877D0">
        <w:t xml:space="preserve">De </w:t>
      </w:r>
      <w:r>
        <w:t>opdrachtnemer</w:t>
      </w:r>
      <w:r w:rsidRPr="00EF7957" w:rsidR="00C877D0">
        <w:t xml:space="preserve"> aanvaardt hierbij de opdracht, overeenkomstig de voorwaarden zoals beschreven in deze </w:t>
      </w:r>
      <w:r>
        <w:t>raamovereenkomst</w:t>
      </w:r>
      <w:r w:rsidRPr="00EF7957" w:rsidR="00C877D0">
        <w:t>.</w:t>
      </w:r>
    </w:p>
    <w:p w:rsidR="005346FB" w:rsidP="00FA57DC" w:rsidRDefault="005346FB" w14:paraId="59DB7B2F" w14:textId="2768EBC4">
      <w:pPr>
        <w:pStyle w:val="Lijstalinea"/>
        <w:numPr>
          <w:ilvl w:val="0"/>
          <w:numId w:val="8"/>
        </w:numPr>
        <w:spacing w:before="120" w:after="120"/>
      </w:pPr>
      <w:r>
        <w:t>De volgende bijlagen maken integraal deel uit van de raamovereenkomst</w:t>
      </w:r>
      <w:r w:rsidR="006E17FB">
        <w:t>:</w:t>
      </w:r>
    </w:p>
    <w:p w:rsidR="006E17FB" w:rsidP="00FA57DC" w:rsidRDefault="006E17FB" w14:paraId="73FF8D7B" w14:textId="24A639B2">
      <w:pPr>
        <w:pStyle w:val="Lijstalinea"/>
        <w:numPr>
          <w:ilvl w:val="0"/>
          <w:numId w:val="9"/>
        </w:numPr>
      </w:pPr>
      <w:bookmarkStart w:name="_Ref193463386" w:id="0"/>
      <w:r>
        <w:t xml:space="preserve">Offerteaanvraag inclusief Nota van Inlichtingen d.d. </w:t>
      </w:r>
      <w:r w:rsidR="00756062">
        <w:t>[</w:t>
      </w:r>
      <w:r>
        <w:t>datum</w:t>
      </w:r>
      <w:r w:rsidR="00756062">
        <w:t>]</w:t>
      </w:r>
      <w:r w:rsidR="008A39CD">
        <w:t>.</w:t>
      </w:r>
      <w:bookmarkEnd w:id="0"/>
    </w:p>
    <w:p w:rsidR="006E17FB" w:rsidP="00FA57DC" w:rsidRDefault="006E17FB" w14:paraId="48C8E203" w14:textId="3A748F32">
      <w:pPr>
        <w:pStyle w:val="Lijstalinea"/>
        <w:numPr>
          <w:ilvl w:val="0"/>
          <w:numId w:val="9"/>
        </w:numPr>
      </w:pPr>
      <w:bookmarkStart w:name="_Ref193463104" w:id="1"/>
      <w:r>
        <w:t xml:space="preserve">Algemene inkoopvoorwaarden </w:t>
      </w:r>
      <w:r w:rsidR="00265D36">
        <w:t xml:space="preserve">voor leveringen en diensten </w:t>
      </w:r>
      <w:r w:rsidR="00C81DDB">
        <w:t xml:space="preserve">van de </w:t>
      </w:r>
      <w:proofErr w:type="spellStart"/>
      <w:r w:rsidR="00C81DDB">
        <w:t>Liemerse</w:t>
      </w:r>
      <w:proofErr w:type="spellEnd"/>
      <w:r w:rsidR="00C81DDB">
        <w:t xml:space="preserve"> gemeenten Duiven, Rijnwaarden, Westervoort, Zevenaar en Samenwerking de Liemers</w:t>
      </w:r>
      <w:r w:rsidR="00294DC0">
        <w:t xml:space="preserve"> (hierna Algemene inkoopvoorwaarden)</w:t>
      </w:r>
      <w:r w:rsidR="008A39CD">
        <w:t>.</w:t>
      </w:r>
      <w:bookmarkEnd w:id="1"/>
    </w:p>
    <w:p w:rsidR="003D54F7" w:rsidP="00FA57DC" w:rsidRDefault="006E17FB" w14:paraId="41FC2D89" w14:textId="5AFAA0EA">
      <w:pPr>
        <w:pStyle w:val="Lijstalinea"/>
        <w:numPr>
          <w:ilvl w:val="0"/>
          <w:numId w:val="9"/>
        </w:numPr>
      </w:pPr>
      <w:r>
        <w:t xml:space="preserve">Offerte van </w:t>
      </w:r>
      <w:r w:rsidR="000661AA">
        <w:t>opdrachtnemer</w:t>
      </w:r>
      <w:r>
        <w:t xml:space="preserve"> d.d. </w:t>
      </w:r>
      <w:r w:rsidR="00CA57E7">
        <w:t>[</w:t>
      </w:r>
      <w:r>
        <w:t>datum</w:t>
      </w:r>
      <w:r w:rsidR="00CA57E7">
        <w:t>]</w:t>
      </w:r>
      <w:r>
        <w:t xml:space="preserve">, kenmerk </w:t>
      </w:r>
      <w:r w:rsidR="00CA57E7">
        <w:t>[</w:t>
      </w:r>
      <w:r>
        <w:t>kenmerk</w:t>
      </w:r>
      <w:r w:rsidR="00CA57E7">
        <w:t>]</w:t>
      </w:r>
      <w:r w:rsidR="008A39CD">
        <w:t>.</w:t>
      </w:r>
    </w:p>
    <w:p w:rsidR="003D54F7" w:rsidP="003D54F7" w:rsidRDefault="00A62F41" w14:paraId="79F6E36F" w14:textId="396EF7F1">
      <w:pPr>
        <w:pStyle w:val="Nummeralinea"/>
      </w:pPr>
      <w:r w:rsidRPr="00A62F41">
        <w:t>In geval van strijdigheid tussen deze Raamovereenkomst en een of meer van de in het vorige lid genoemde bijlagen, prevaleert het gestelde in de Raamovereenkomst en voor het overige prevaleert het eerder genoemde document boven het later genoemde</w:t>
      </w:r>
      <w:r>
        <w:t>.</w:t>
      </w:r>
    </w:p>
    <w:p w:rsidR="00652E41" w:rsidP="00652E41" w:rsidRDefault="2B6536B4" w14:paraId="29CCF6CB" w14:textId="52E0DBBF">
      <w:pPr>
        <w:pStyle w:val="Nummeralinea"/>
      </w:pPr>
      <w:r>
        <w:t>O</w:t>
      </w:r>
      <w:r w:rsidR="000661AA">
        <w:t>pdrachtgever</w:t>
      </w:r>
      <w:r w:rsidR="00652E41">
        <w:t xml:space="preserve"> is niet verplicht om gedurende de looptijd van de Raamovereenkomst opdrachten tot het verzorgen van </w:t>
      </w:r>
      <w:r w:rsidR="00D72D18">
        <w:t>maatschappelijke begeleiding</w:t>
      </w:r>
      <w:r w:rsidR="00652E41">
        <w:t xml:space="preserve"> te verstrekken, maar is daartoe gerechtigd. </w:t>
      </w:r>
      <w:r w:rsidR="487A27B7">
        <w:t>O</w:t>
      </w:r>
      <w:r w:rsidR="000661AA">
        <w:t>pdrachtnemer</w:t>
      </w:r>
      <w:r w:rsidR="00652E41">
        <w:t xml:space="preserve"> kan derhalve geen aanspraak maken op het verkrijgen van Opdrachten gedurende de looptijd van de Raamovereenkomst.</w:t>
      </w:r>
    </w:p>
    <w:p w:rsidR="00585A36" w:rsidP="00585A36" w:rsidRDefault="00585A36" w14:paraId="3142A3CD" w14:textId="77777777">
      <w:pPr>
        <w:pStyle w:val="Nummeralinea"/>
        <w:numPr>
          <w:ilvl w:val="0"/>
          <w:numId w:val="0"/>
        </w:numPr>
        <w:ind w:left="397" w:hanging="397"/>
      </w:pPr>
    </w:p>
    <w:p w:rsidRPr="00C877D0" w:rsidR="00C877D0" w:rsidP="00243C03" w:rsidRDefault="00C877D0" w14:paraId="731D5A0C" w14:textId="02B27344">
      <w:pPr>
        <w:pStyle w:val="Artikel"/>
      </w:pPr>
      <w:r w:rsidRPr="00C877D0">
        <w:t xml:space="preserve">Totstandkoming, tijdsplanning of duur van de </w:t>
      </w:r>
      <w:r w:rsidR="00C71C65">
        <w:t>Raamo</w:t>
      </w:r>
      <w:r w:rsidRPr="00C877D0">
        <w:t>vereenkomst</w:t>
      </w:r>
    </w:p>
    <w:p w:rsidR="00C71C65" w:rsidP="00FA57DC" w:rsidRDefault="00C877D0" w14:paraId="01AB7FED" w14:textId="7F90D44A">
      <w:pPr>
        <w:pStyle w:val="Nummeralinea"/>
        <w:numPr>
          <w:ilvl w:val="0"/>
          <w:numId w:val="10"/>
        </w:numPr>
      </w:pPr>
      <w:r w:rsidRPr="00C71C65">
        <w:t xml:space="preserve">Deze </w:t>
      </w:r>
      <w:r w:rsidR="00C71C65">
        <w:t>Raamo</w:t>
      </w:r>
      <w:r w:rsidRPr="00C71C65">
        <w:t>vereenkomst komt tot stand door ondertekening van het contract door alle Partijen.</w:t>
      </w:r>
    </w:p>
    <w:p w:rsidR="005A111D" w:rsidP="00FA57DC" w:rsidRDefault="00C877D0" w14:paraId="3307C7A9" w14:textId="6E787878">
      <w:pPr>
        <w:pStyle w:val="Nummeralinea"/>
        <w:numPr>
          <w:ilvl w:val="0"/>
          <w:numId w:val="10"/>
        </w:numPr>
      </w:pPr>
      <w:r w:rsidRPr="00C877D0">
        <w:t>De</w:t>
      </w:r>
      <w:r w:rsidR="00C71C65">
        <w:t>ze Raam</w:t>
      </w:r>
      <w:r w:rsidRPr="00C877D0">
        <w:t>overeenkom</w:t>
      </w:r>
      <w:r w:rsidR="00091280">
        <w:t xml:space="preserve">st wordt aangegaan voor de duur van </w:t>
      </w:r>
      <w:r w:rsidR="00463A85">
        <w:t>twee</w:t>
      </w:r>
      <w:r w:rsidR="00091280">
        <w:t xml:space="preserve"> (</w:t>
      </w:r>
      <w:r w:rsidR="00463A85">
        <w:t>2</w:t>
      </w:r>
      <w:r w:rsidR="00091280">
        <w:t xml:space="preserve">) jaar, ingaande op </w:t>
      </w:r>
      <w:r w:rsidR="00463A85">
        <w:t>1 januari 2026</w:t>
      </w:r>
      <w:r w:rsidR="00DB1082">
        <w:t xml:space="preserve">. </w:t>
      </w:r>
      <w:r w:rsidRPr="00DB1082" w:rsidR="00DB1082">
        <w:t xml:space="preserve">Als geen gebruik wordt gemaakt van de in lid 3 vermelde mogelijkheid tot verlenging eindigt de Raamovereenkomst van rechtswege op </w:t>
      </w:r>
      <w:r w:rsidR="00463A85">
        <w:t>31 december 2027</w:t>
      </w:r>
      <w:r w:rsidRPr="00DB1082" w:rsidR="00DB1082">
        <w:t>.</w:t>
      </w:r>
    </w:p>
    <w:p w:rsidR="003D0C43" w:rsidP="00FA57DC" w:rsidRDefault="003D0C43" w14:paraId="18D6FE0B" w14:textId="74E74517">
      <w:pPr>
        <w:pStyle w:val="Nummeralinea"/>
        <w:numPr>
          <w:ilvl w:val="0"/>
          <w:numId w:val="10"/>
        </w:numPr>
      </w:pPr>
      <w:r>
        <w:t xml:space="preserve">Deze Raamovereenkomst kan maximaal </w:t>
      </w:r>
      <w:r w:rsidR="00A44E57">
        <w:t>twee</w:t>
      </w:r>
      <w:r>
        <w:t xml:space="preserve"> (</w:t>
      </w:r>
      <w:r w:rsidR="00A44E57">
        <w:t>2</w:t>
      </w:r>
      <w:r>
        <w:t xml:space="preserve">) maal voor de duur van steeds maximaal </w:t>
      </w:r>
      <w:r w:rsidR="00A44E57">
        <w:t>24</w:t>
      </w:r>
      <w:r w:rsidR="008A669A">
        <w:t xml:space="preserve"> maanden </w:t>
      </w:r>
      <w:r>
        <w:t xml:space="preserve">door </w:t>
      </w:r>
      <w:r w:rsidR="008A669A">
        <w:t>o</w:t>
      </w:r>
      <w:r>
        <w:t xml:space="preserve">pdrachtgever worden verlengd onder gelijkblijvende voorwaarden. Indien </w:t>
      </w:r>
      <w:r w:rsidR="008A669A">
        <w:t>o</w:t>
      </w:r>
      <w:r>
        <w:t xml:space="preserve">pdrachtgever gebruik wenst te maken van de optie tot verlenging, deelt </w:t>
      </w:r>
      <w:r w:rsidR="008A669A">
        <w:t>o</w:t>
      </w:r>
      <w:r>
        <w:t xml:space="preserve">pdrachtgever dit uiterlijk </w:t>
      </w:r>
      <w:r w:rsidR="008A669A">
        <w:t>drie (3)</w:t>
      </w:r>
      <w:r>
        <w:t xml:space="preserve"> maand(en) voor het einde van de looptijd aan </w:t>
      </w:r>
      <w:r w:rsidR="000661AA">
        <w:t>opdrachtnemer</w:t>
      </w:r>
      <w:r>
        <w:t xml:space="preserve"> mee. De </w:t>
      </w:r>
      <w:r w:rsidR="000661AA">
        <w:t>opdrachtnemer</w:t>
      </w:r>
      <w:r>
        <w:t xml:space="preserve"> is dan aan deze verlenging gebonden.</w:t>
      </w:r>
    </w:p>
    <w:p w:rsidR="005A111D" w:rsidP="00FA57DC" w:rsidRDefault="003D0C43" w14:paraId="64A2E06D" w14:textId="06A27FA9">
      <w:pPr>
        <w:pStyle w:val="Nummeralinea"/>
        <w:numPr>
          <w:ilvl w:val="0"/>
          <w:numId w:val="10"/>
        </w:numPr>
      </w:pPr>
      <w:r>
        <w:t xml:space="preserve">Beëindiging van deze Raamovereenkomst om welke reden dan ook laat de rechten en verplichtingen voortvloeiend uit (een) </w:t>
      </w:r>
      <w:r w:rsidR="00EE1775">
        <w:t>n</w:t>
      </w:r>
      <w:r>
        <w:t xml:space="preserve">adere </w:t>
      </w:r>
      <w:r w:rsidR="00EE1775">
        <w:t>opdracht</w:t>
      </w:r>
      <w:r>
        <w:t xml:space="preserve">(en) onverlet. De voorwaarden van deze Raamovereenkomst blijven van toepassing op alle </w:t>
      </w:r>
      <w:r w:rsidR="00EE1775">
        <w:t>n</w:t>
      </w:r>
      <w:r>
        <w:t xml:space="preserve">adere </w:t>
      </w:r>
      <w:r w:rsidR="00EE1775">
        <w:t>opdrachten</w:t>
      </w:r>
      <w:r>
        <w:t xml:space="preserve"> die na het eindigen van de Raamovereenkomst nog voortduren.</w:t>
      </w:r>
    </w:p>
    <w:p w:rsidR="0077748D" w:rsidP="00FA57DC" w:rsidRDefault="0077748D" w14:paraId="2CABAF77" w14:textId="7627CCA1">
      <w:pPr>
        <w:pStyle w:val="Nummeralinea"/>
        <w:numPr>
          <w:ilvl w:val="0"/>
          <w:numId w:val="10"/>
        </w:numPr>
      </w:pPr>
      <w:r>
        <w:t xml:space="preserve">De opdrachtgever kan de </w:t>
      </w:r>
      <w:r w:rsidR="00C14CAC">
        <w:t>Raamovereenkomst met onmiddellijke ingang opzeggen indien het maxima</w:t>
      </w:r>
      <w:r w:rsidR="00585A36">
        <w:t xml:space="preserve">le waarde </w:t>
      </w:r>
      <w:r w:rsidR="00C14CAC">
        <w:t xml:space="preserve">van </w:t>
      </w:r>
      <w:r w:rsidRPr="00F52198" w:rsidR="00F52198">
        <w:t xml:space="preserve">€ 2.736.000 </w:t>
      </w:r>
      <w:r w:rsidR="00F52198">
        <w:t xml:space="preserve">exclusief btw </w:t>
      </w:r>
      <w:r w:rsidR="009053B7">
        <w:t>door de eerstvolgende opdracht wordt overschreden.</w:t>
      </w:r>
    </w:p>
    <w:p w:rsidRPr="00243C03" w:rsidR="00C877D0" w:rsidP="00243C03" w:rsidRDefault="00C877D0" w14:paraId="76FC5E62" w14:textId="5AE3D316">
      <w:pPr>
        <w:pStyle w:val="Artikel"/>
      </w:pPr>
      <w:r w:rsidRPr="00243C03">
        <w:t>Prijs en overige bepalingen</w:t>
      </w:r>
    </w:p>
    <w:p w:rsidR="00DF1B6A" w:rsidP="00FA57DC" w:rsidRDefault="00C877D0" w14:paraId="6293DCF6" w14:textId="1786AB59">
      <w:pPr>
        <w:pStyle w:val="Nummeralinea"/>
        <w:numPr>
          <w:ilvl w:val="0"/>
          <w:numId w:val="10"/>
        </w:numPr>
      </w:pPr>
      <w:r w:rsidRPr="00C877D0">
        <w:t xml:space="preserve">Uitdrukkelijk wordt bepaald dat indien </w:t>
      </w:r>
      <w:r w:rsidR="000661AA">
        <w:t>opdrachtnemer</w:t>
      </w:r>
      <w:r w:rsidRPr="00C877D0">
        <w:t xml:space="preserve"> geen btw in rekening brengt, maar voor (een deel van) de </w:t>
      </w:r>
      <w:r w:rsidR="006C31AD">
        <w:t>opdracht</w:t>
      </w:r>
      <w:r w:rsidRPr="00C877D0">
        <w:t xml:space="preserve"> geen vrijstelling van btw blijkt te bestaan, deze niet ten laste komt van </w:t>
      </w:r>
      <w:r w:rsidR="000661AA">
        <w:t>opdrachtgever</w:t>
      </w:r>
      <w:r w:rsidRPr="00C877D0">
        <w:t>.</w:t>
      </w:r>
    </w:p>
    <w:p w:rsidR="006C31AD" w:rsidP="00FA57DC" w:rsidRDefault="00C877D0" w14:paraId="4B5A2C23" w14:textId="77777777">
      <w:pPr>
        <w:pStyle w:val="Nummeralinea"/>
        <w:numPr>
          <w:ilvl w:val="0"/>
          <w:numId w:val="10"/>
        </w:numPr>
      </w:pPr>
      <w:r w:rsidRPr="00C877D0">
        <w:t xml:space="preserve">De prijs heeft betrekking op alle door </w:t>
      </w:r>
      <w:r w:rsidR="000661AA">
        <w:t>opdrachtnemer</w:t>
      </w:r>
      <w:r w:rsidRPr="00C877D0">
        <w:t xml:space="preserve"> in het kader van deze </w:t>
      </w:r>
      <w:r w:rsidR="000661AA">
        <w:t>Raamovereenkomst</w:t>
      </w:r>
      <w:r w:rsidRPr="00C877D0">
        <w:t xml:space="preserve"> te verrichten </w:t>
      </w:r>
      <w:r w:rsidR="006C31AD">
        <w:t>opdracht</w:t>
      </w:r>
      <w:r w:rsidRPr="00C877D0">
        <w:t xml:space="preserve"> en eventueel daartoe benodigde middelen en materialen.</w:t>
      </w:r>
    </w:p>
    <w:p w:rsidR="00E44B0E" w:rsidP="00E44B0E" w:rsidRDefault="00336FA8" w14:paraId="26DE4BC4" w14:textId="4BE4F767">
      <w:pPr>
        <w:pStyle w:val="Nummeralinea"/>
        <w:numPr>
          <w:ilvl w:val="0"/>
          <w:numId w:val="10"/>
        </w:numPr>
      </w:pPr>
      <w:r w:rsidRPr="00336FA8">
        <w:t>Indexering van prijzen/tarieven vindt plaats conform de Consumentenprijsindex (CPI) zoals afgegeven in de Macro-Economische Verkenning (MEV) in september (Prinsjesdag) van het jaar voorafgaand aan het te indexeren jaar</w:t>
      </w:r>
      <w:r w:rsidR="00155ABE">
        <w:t xml:space="preserve"> </w:t>
      </w:r>
      <w:r w:rsidRPr="00155ABE" w:rsidR="00155ABE">
        <w:t>in</w:t>
      </w:r>
      <w:r w:rsidR="00155ABE">
        <w:t xml:space="preserve"> </w:t>
      </w:r>
      <w:r w:rsidRPr="00155ABE" w:rsidR="00155ABE">
        <w:t>de Indexatie Specifieke Uitkering (SPUK)</w:t>
      </w:r>
      <w:r w:rsidR="00155ABE">
        <w:t>.</w:t>
      </w:r>
    </w:p>
    <w:p w:rsidRPr="008F12C2" w:rsidR="00C877D0" w:rsidP="00E44B0E" w:rsidRDefault="00E44B0E" w14:paraId="028FD347" w14:textId="0846FDF8">
      <w:pPr>
        <w:pStyle w:val="Nummeralinea"/>
        <w:numPr>
          <w:ilvl w:val="0"/>
          <w:numId w:val="10"/>
        </w:numPr>
      </w:pPr>
      <w:r w:rsidRPr="008F12C2">
        <w:t>O</w:t>
      </w:r>
      <w:r w:rsidRPr="008F12C2" w:rsidR="00153690">
        <w:t xml:space="preserve">pdrachtnemer factureert </w:t>
      </w:r>
      <w:r w:rsidRPr="008F12C2" w:rsidR="0099343F">
        <w:t xml:space="preserve">na acceptatie van de </w:t>
      </w:r>
      <w:r w:rsidRPr="008F12C2" w:rsidR="002C3EB2">
        <w:t xml:space="preserve">resultaten van de gegeven </w:t>
      </w:r>
      <w:r w:rsidRPr="008F12C2" w:rsidR="0099343F">
        <w:t>dienstverlening</w:t>
      </w:r>
      <w:r w:rsidRPr="008F12C2" w:rsidR="00C877D0">
        <w:t> </w:t>
      </w:r>
    </w:p>
    <w:p w:rsidR="007F4472" w:rsidP="00814AA6" w:rsidRDefault="60BA89EF" w14:paraId="6AA27521" w14:textId="77777777">
      <w:pPr>
        <w:pStyle w:val="Nummeralinea"/>
      </w:pPr>
      <w:r w:rsidRPr="008F12C2">
        <w:t>O</w:t>
      </w:r>
      <w:r w:rsidRPr="008F12C2" w:rsidR="000661AA">
        <w:t>pdrachtnemer</w:t>
      </w:r>
      <w:r w:rsidRPr="008F12C2" w:rsidR="00C877D0">
        <w:t xml:space="preserve"> factureert elektronisch door de facturen te sturen aan</w:t>
      </w:r>
      <w:r w:rsidR="007F4472">
        <w:t>:</w:t>
      </w:r>
    </w:p>
    <w:p w:rsidR="007F4472" w:rsidP="007F4472" w:rsidRDefault="007F4472" w14:paraId="60656649" w14:textId="5377C19C">
      <w:pPr>
        <w:pStyle w:val="Nummeralinea"/>
        <w:numPr>
          <w:ilvl w:val="0"/>
          <w:numId w:val="0"/>
        </w:numPr>
        <w:ind w:left="397"/>
      </w:pPr>
      <w:r w:rsidR="007F4472">
        <w:rPr/>
        <w:t>Gemeente Duiven</w:t>
      </w:r>
      <w:r w:rsidR="502D90E5">
        <w:rPr/>
        <w:t xml:space="preserve"> &amp; Westervoort</w:t>
      </w:r>
      <w:r w:rsidR="007F4472">
        <w:rPr/>
        <w:t xml:space="preserve">: </w:t>
      </w:r>
    </w:p>
    <w:p w:rsidR="007F4472" w:rsidP="007F4472" w:rsidRDefault="007F4472" w14:paraId="62427F90" w14:textId="7DD3A31E">
      <w:pPr>
        <w:pStyle w:val="Nummeralinea"/>
        <w:numPr>
          <w:ilvl w:val="0"/>
          <w:numId w:val="0"/>
        </w:numPr>
        <w:ind w:left="397"/>
      </w:pPr>
      <w:hyperlink r:id="R23c5bc29adf74c35">
        <w:r w:rsidRPr="55A51E8B" w:rsidR="6F078E43">
          <w:rPr>
            <w:rStyle w:val="Hyperlink"/>
          </w:rPr>
          <w:t>facturen@1stroom.nl</w:t>
        </w:r>
      </w:hyperlink>
      <w:r w:rsidR="300B2F69">
        <w:rPr/>
        <w:t xml:space="preserve"> </w:t>
      </w:r>
    </w:p>
    <w:p w:rsidR="007F4472" w:rsidP="007F4472" w:rsidRDefault="007F4472" w14:paraId="44901505" w14:textId="14461A23">
      <w:pPr>
        <w:pStyle w:val="Nummeralinea"/>
        <w:numPr>
          <w:ilvl w:val="0"/>
          <w:numId w:val="0"/>
        </w:numPr>
        <w:ind w:left="397"/>
      </w:pPr>
      <w:r>
        <w:t xml:space="preserve">Gemeente Zevenaar: </w:t>
      </w:r>
    </w:p>
    <w:p w:rsidRPr="00F421BA" w:rsidR="00C877D0" w:rsidP="007F4472" w:rsidRDefault="007F4472" w14:paraId="38A53144" w14:textId="2586E454">
      <w:pPr>
        <w:pStyle w:val="Nummeralinea"/>
        <w:numPr>
          <w:ilvl w:val="0"/>
          <w:numId w:val="0"/>
        </w:numPr>
        <w:ind w:left="397"/>
      </w:pPr>
      <w:hyperlink w:history="1" r:id="rId13">
        <w:r w:rsidRPr="007F4472">
          <w:rPr>
            <w:rStyle w:val="Hyperlink"/>
          </w:rPr>
          <w:t>facturen@zevenaar.nl</w:t>
        </w:r>
      </w:hyperlink>
      <w:r w:rsidR="00C877D0">
        <w:t xml:space="preserve"> </w:t>
      </w:r>
      <w:r w:rsidRPr="00C877D0" w:rsidR="00C877D0">
        <w:br/>
      </w:r>
    </w:p>
    <w:p w:rsidRPr="00C877D0" w:rsidR="00C877D0" w:rsidP="00BF20EB" w:rsidRDefault="00C877D0" w14:paraId="345FDC7D" w14:textId="16B4DBB5">
      <w:pPr>
        <w:pStyle w:val="Artikel"/>
      </w:pPr>
      <w:r w:rsidRPr="00C877D0">
        <w:t>Contactpersonen</w:t>
      </w:r>
    </w:p>
    <w:p w:rsidR="00886366" w:rsidP="00FA57DC" w:rsidRDefault="00886366" w14:paraId="45F34F14" w14:textId="7C8FDE22">
      <w:pPr>
        <w:pStyle w:val="Nummeralinea"/>
        <w:numPr>
          <w:ilvl w:val="0"/>
          <w:numId w:val="12"/>
        </w:numPr>
      </w:pPr>
      <w:r w:rsidRPr="00886366">
        <w:t xml:space="preserve">De namen en contactgegevens van de </w:t>
      </w:r>
      <w:r>
        <w:t>c</w:t>
      </w:r>
      <w:r w:rsidRPr="00886366">
        <w:t xml:space="preserve">ontactpersonen voor </w:t>
      </w:r>
      <w:r>
        <w:t>o</w:t>
      </w:r>
      <w:r w:rsidRPr="00886366">
        <w:t xml:space="preserve">pdrachtgever en </w:t>
      </w:r>
      <w:r>
        <w:t>o</w:t>
      </w:r>
      <w:r w:rsidRPr="00886366">
        <w:t>pdrachtnemer worden per e-mail uitgewisseld</w:t>
      </w:r>
      <w:r>
        <w:t xml:space="preserve"> en wijzigingen worden actief doorgegeven aan de andere partij.</w:t>
      </w:r>
    </w:p>
    <w:p w:rsidR="00B40A60" w:rsidRDefault="00B40A60" w14:paraId="3CE537E1" w14:textId="77777777">
      <w:pPr>
        <w:pStyle w:val="Nummeralinea"/>
      </w:pPr>
      <w:r w:rsidRPr="00B40A60">
        <w:t>Contactpersonen kunnen Partijen alleen vertegenwoordigen en binden voor zover het betreft de uitvoering van deze Raamovereenkomst. Tot wijziging van deze Raamovereenkomst zijn zij niet bevoegd.</w:t>
      </w:r>
    </w:p>
    <w:p w:rsidRPr="00B40A60" w:rsidR="00B40A60" w:rsidRDefault="00B40A60" w14:paraId="7A5A8810" w14:textId="70A8F9CB">
      <w:pPr>
        <w:pStyle w:val="Nummeralinea"/>
      </w:pPr>
      <w:r w:rsidRPr="00B40A60">
        <w:t xml:space="preserve">De contactpersonen van Partijen gaan </w:t>
      </w:r>
      <w:r w:rsidR="004D3A38">
        <w:t xml:space="preserve">minimaal jaarlijks en op verzoek van een van de Partijen </w:t>
      </w:r>
      <w:r w:rsidRPr="00B40A60">
        <w:t>in overleg met elkaar over de uitvoering van de Raamovereenkomst.</w:t>
      </w:r>
    </w:p>
    <w:p w:rsidR="00B40A60" w:rsidP="00B40A60" w:rsidRDefault="00A54B54" w14:paraId="5A44CC14" w14:textId="3EB6D994">
      <w:pPr>
        <w:pStyle w:val="Nummeralinea"/>
      </w:pPr>
      <w:r w:rsidRPr="00A54B54">
        <w:t xml:space="preserve">Opdrachtnemer rapporteert </w:t>
      </w:r>
      <w:r w:rsidR="00B27000">
        <w:t xml:space="preserve">digitaal </w:t>
      </w:r>
      <w:r>
        <w:t xml:space="preserve">voorafgaand aan </w:t>
      </w:r>
      <w:r w:rsidR="00B27000">
        <w:t>het overleg als genoemd in bovenstaand lid</w:t>
      </w:r>
      <w:r w:rsidRPr="00A54B54">
        <w:t xml:space="preserve"> over de voortgang van de werkzaamheden aan Opdrachtgever. </w:t>
      </w:r>
      <w:r w:rsidR="00B27000">
        <w:t xml:space="preserve">Opdrachtnemer </w:t>
      </w:r>
      <w:r w:rsidR="002C2D55">
        <w:t xml:space="preserve">maakt een verslag van het overleg met daarin </w:t>
      </w:r>
      <w:r w:rsidR="003D2063">
        <w:t xml:space="preserve">in ieder geval </w:t>
      </w:r>
      <w:r w:rsidR="002C2D55">
        <w:t>de genoemde knelpunten</w:t>
      </w:r>
      <w:r w:rsidR="003D2063">
        <w:t xml:space="preserve"> en</w:t>
      </w:r>
      <w:r w:rsidR="002C2D55">
        <w:t xml:space="preserve"> actiepunten</w:t>
      </w:r>
      <w:r w:rsidR="003D2063">
        <w:t>.</w:t>
      </w:r>
    </w:p>
    <w:p w:rsidRPr="00C877D0" w:rsidR="00C877D0" w:rsidP="00F73C93" w:rsidRDefault="00C877D0" w14:paraId="3237D484" w14:textId="0D5949B7">
      <w:pPr>
        <w:pStyle w:val="Artikel"/>
      </w:pPr>
      <w:r w:rsidRPr="00C877D0">
        <w:t xml:space="preserve">Tijden en plaats </w:t>
      </w:r>
      <w:r w:rsidR="006C31AD">
        <w:t>opdracht</w:t>
      </w:r>
      <w:r w:rsidRPr="00C877D0">
        <w:t> </w:t>
      </w:r>
    </w:p>
    <w:p w:rsidR="00D83190" w:rsidP="00FA57DC" w:rsidRDefault="00C877D0" w14:paraId="7491520B" w14:textId="2E152337">
      <w:pPr>
        <w:pStyle w:val="Lijstalinea"/>
        <w:numPr>
          <w:ilvl w:val="0"/>
          <w:numId w:val="7"/>
        </w:numPr>
      </w:pPr>
      <w:r w:rsidRPr="00C877D0">
        <w:t xml:space="preserve">De </w:t>
      </w:r>
      <w:r w:rsidR="006C31AD">
        <w:t>opdracht</w:t>
      </w:r>
      <w:r w:rsidRPr="00C877D0">
        <w:t xml:space="preserve"> wordt in de regel in de gemeente </w:t>
      </w:r>
      <w:r w:rsidR="00E44FFB">
        <w:t>[naam gemeente]</w:t>
      </w:r>
      <w:r w:rsidRPr="00C877D0">
        <w:t xml:space="preserve"> verricht</w:t>
      </w:r>
      <w:r w:rsidR="00F73C93">
        <w:t>, tenzij Partijen anders overeenkomen</w:t>
      </w:r>
      <w:r w:rsidRPr="00C877D0">
        <w:t>.</w:t>
      </w:r>
    </w:p>
    <w:p w:rsidRPr="00C877D0" w:rsidR="00C877D0" w:rsidP="00FA57DC" w:rsidRDefault="00C877D0" w14:paraId="4874D980" w14:textId="2ADF2B7A">
      <w:pPr>
        <w:pStyle w:val="Lijstalinea"/>
        <w:numPr>
          <w:ilvl w:val="0"/>
          <w:numId w:val="7"/>
        </w:numPr>
      </w:pPr>
      <w:r w:rsidRPr="00C877D0">
        <w:t xml:space="preserve">Partijen verlenen het Personeel van de andere wederpartij toegang tot de plaats waar de werkzaamheden van de </w:t>
      </w:r>
      <w:r w:rsidR="000661AA">
        <w:t>Raamovereenkomst</w:t>
      </w:r>
      <w:r w:rsidRPr="00C877D0">
        <w:t xml:space="preserve"> worden verricht, en stelt dit Personeel in staat werkzaamheden onder de bij die partij gebruikelijke arbeidsomstandigheden te verrichten.</w:t>
      </w:r>
    </w:p>
    <w:p w:rsidRPr="00810A59" w:rsidR="00C877D0" w:rsidP="00344812" w:rsidRDefault="00C877D0" w14:paraId="62A11261" w14:textId="21E75D1E">
      <w:pPr>
        <w:pStyle w:val="Artikel"/>
      </w:pPr>
      <w:r w:rsidRPr="00C877D0">
        <w:t>Overige Voorwaarden</w:t>
      </w:r>
    </w:p>
    <w:p w:rsidR="00DF56F3" w:rsidP="00FA57DC" w:rsidRDefault="00EB0D9C" w14:paraId="6483A402" w14:textId="2937D218">
      <w:pPr>
        <w:pStyle w:val="Nummeralinea"/>
        <w:numPr>
          <w:ilvl w:val="0"/>
          <w:numId w:val="14"/>
        </w:numPr>
      </w:pPr>
      <w:r w:rsidRPr="00C877D0">
        <w:t xml:space="preserve">Op deze </w:t>
      </w:r>
      <w:r>
        <w:t>Raamovereenkomst</w:t>
      </w:r>
      <w:r w:rsidRPr="00C877D0">
        <w:t xml:space="preserve"> zijn uitsluitend van toepassing </w:t>
      </w:r>
      <w:r w:rsidR="00DF56F3">
        <w:t xml:space="preserve">de </w:t>
      </w:r>
      <w:r w:rsidRPr="00EB0D9C">
        <w:t xml:space="preserve">Algemene inkoopvoorwaarden voor leveringen en diensten van de </w:t>
      </w:r>
      <w:proofErr w:type="spellStart"/>
      <w:r w:rsidRPr="00EB0D9C">
        <w:t>Liemerse</w:t>
      </w:r>
      <w:proofErr w:type="spellEnd"/>
      <w:r w:rsidRPr="00EB0D9C">
        <w:t xml:space="preserve"> gemeenten Duiven, Rijnwaarden, Westervoort, Zevenaar en Samenwerking de Liemers </w:t>
      </w:r>
      <w:r w:rsidRPr="00C877D0" w:rsidR="00C877D0">
        <w:t xml:space="preserve">De toepasselijkheid van (eventuele) algemene en bijzondere voorwaarden van </w:t>
      </w:r>
      <w:r w:rsidR="000661AA">
        <w:t>opdrachtnemer</w:t>
      </w:r>
      <w:r w:rsidRPr="00C877D0" w:rsidR="00C877D0">
        <w:t xml:space="preserve"> is uitgesloten.</w:t>
      </w:r>
    </w:p>
    <w:p w:rsidRPr="00F421BA" w:rsidR="00C77D3C" w:rsidP="00FA57DC" w:rsidRDefault="00C877D0" w14:paraId="3D44720E" w14:textId="77777777">
      <w:pPr>
        <w:pStyle w:val="Nummeralinea"/>
      </w:pPr>
      <w:r w:rsidRPr="00C877D0">
        <w:t>In afwijking van het bepaalde in het eerste lid van dit artikel geldt met betrekking tot de Algemene Inkoopvoorwaarden (</w:t>
      </w:r>
      <w:r w:rsidR="009719DC">
        <w:fldChar w:fldCharType="begin"/>
      </w:r>
      <w:r w:rsidR="009719DC">
        <w:instrText xml:space="preserve"> REF _Ref193463104 \r \h </w:instrText>
      </w:r>
      <w:r w:rsidR="009719DC">
        <w:fldChar w:fldCharType="separate"/>
      </w:r>
      <w:r w:rsidR="009719DC">
        <w:t>Bijlage 2</w:t>
      </w:r>
      <w:r w:rsidR="009719DC">
        <w:fldChar w:fldCharType="end"/>
      </w:r>
      <w:r w:rsidRPr="00C877D0">
        <w:t>) het volgende:</w:t>
      </w:r>
    </w:p>
    <w:p w:rsidRPr="00F421BA" w:rsidR="0075771D" w:rsidP="00FA57DC" w:rsidRDefault="00C877D0" w14:paraId="00BA9DFB" w14:textId="77777777">
      <w:pPr>
        <w:pStyle w:val="Nummeralinea"/>
        <w:numPr>
          <w:ilvl w:val="1"/>
          <w:numId w:val="13"/>
        </w:numPr>
        <w:tabs>
          <w:tab w:val="clear" w:pos="720"/>
        </w:tabs>
      </w:pPr>
      <w:r w:rsidRPr="00C877D0">
        <w:t xml:space="preserve">In aanvulling op artikel 14 van de Algemene Inkoopvoorwaarden draagt </w:t>
      </w:r>
      <w:r w:rsidR="000661AA">
        <w:t>opdrachtnemer</w:t>
      </w:r>
      <w:r w:rsidRPr="00C877D0">
        <w:t xml:space="preserve"> zorg voor een minimale dekking van </w:t>
      </w:r>
      <w:r w:rsidRPr="00AD70D4">
        <w:t xml:space="preserve">bedrijfsaansprakelijkheid van € </w:t>
      </w:r>
      <w:r w:rsidRPr="00AD70D4" w:rsidR="009719DC">
        <w:t>1</w:t>
      </w:r>
      <w:r w:rsidRPr="00AD70D4" w:rsidR="00AC1A8B">
        <w:t>.2</w:t>
      </w:r>
      <w:r w:rsidRPr="00AD70D4">
        <w:t xml:space="preserve">50.000,- per gebeurtenis en van € </w:t>
      </w:r>
      <w:r w:rsidRPr="00AD70D4" w:rsidR="00AC1A8B">
        <w:t>2</w:t>
      </w:r>
      <w:r w:rsidRPr="00AD70D4">
        <w:t>.</w:t>
      </w:r>
      <w:r w:rsidRPr="00AD70D4" w:rsidR="00AC1A8B">
        <w:t>5</w:t>
      </w:r>
      <w:r w:rsidRPr="00AD70D4">
        <w:t xml:space="preserve">00.000,- per jaar, dit in verband met vergoeding van door </w:t>
      </w:r>
      <w:r w:rsidRPr="00AD70D4" w:rsidR="000661AA">
        <w:t>opdrachtnemer</w:t>
      </w:r>
      <w:r w:rsidRPr="00AD70D4">
        <w:t xml:space="preserve"> aan </w:t>
      </w:r>
      <w:r w:rsidRPr="00AD70D4" w:rsidR="000661AA">
        <w:t>opdrachtgever</w:t>
      </w:r>
      <w:r w:rsidRPr="00AD70D4">
        <w:t xml:space="preserve"> en/of Derden veroo</w:t>
      </w:r>
      <w:r w:rsidRPr="00C877D0">
        <w:t>rzaakte schade.</w:t>
      </w:r>
    </w:p>
    <w:p w:rsidRPr="00AD70D4" w:rsidR="00E93D76" w:rsidP="00FA57DC" w:rsidRDefault="00C877D0" w14:paraId="16DAAAEF" w14:textId="5789DDA6">
      <w:pPr>
        <w:pStyle w:val="Nummeralinea"/>
        <w:numPr>
          <w:ilvl w:val="1"/>
          <w:numId w:val="13"/>
        </w:numPr>
        <w:tabs>
          <w:tab w:val="clear" w:pos="720"/>
        </w:tabs>
      </w:pPr>
      <w:r w:rsidRPr="00C877D0">
        <w:t xml:space="preserve">In aanvulling op artikel 25 van de Algemene Inkoopvoorwaarden is </w:t>
      </w:r>
      <w:r w:rsidR="000661AA">
        <w:t>opdrachtgever</w:t>
      </w:r>
      <w:r w:rsidRPr="00C877D0">
        <w:t xml:space="preserve"> gerechtigd de </w:t>
      </w:r>
      <w:r w:rsidR="000661AA">
        <w:t>Raamovereenkomst</w:t>
      </w:r>
      <w:r w:rsidRPr="00C877D0">
        <w:t xml:space="preserve"> zonder rechterlijke tussenkomst en per onmiddellijke ingang te ontbinden, indien </w:t>
      </w:r>
      <w:r w:rsidR="000661AA">
        <w:t>opdrachtnemer</w:t>
      </w:r>
      <w:r w:rsidRPr="00C877D0">
        <w:t xml:space="preserve"> niet (meer) dan wel in onvolledige mate voldoet aan enige voorwaarde, voorschrift of eis zoals vastgelegd in </w:t>
      </w:r>
      <w:r w:rsidR="00BA5678">
        <w:t>de Offerteaanvraag (</w:t>
      </w:r>
      <w:r w:rsidRPr="00AD70D4" w:rsidR="00BA5678">
        <w:fldChar w:fldCharType="begin"/>
      </w:r>
      <w:r w:rsidRPr="00AD70D4" w:rsidR="00BA5678">
        <w:instrText xml:space="preserve"> REF _Ref193463386 \r \h </w:instrText>
      </w:r>
      <w:r w:rsidR="00AD70D4">
        <w:instrText xml:space="preserve"> \* MERGEFORMAT </w:instrText>
      </w:r>
      <w:r w:rsidRPr="00AD70D4" w:rsidR="00BA5678">
        <w:fldChar w:fldCharType="separate"/>
      </w:r>
      <w:r w:rsidRPr="00AD70D4" w:rsidR="00BA5678">
        <w:t>Bijlage 1</w:t>
      </w:r>
      <w:r w:rsidRPr="00AD70D4" w:rsidR="00BA5678">
        <w:fldChar w:fldCharType="end"/>
      </w:r>
      <w:r w:rsidRPr="00AD70D4" w:rsidR="00BA5678">
        <w:t>)</w:t>
      </w:r>
      <w:r w:rsidRPr="00AD70D4">
        <w:t xml:space="preserve"> en/of één of meerdere bijlagen.</w:t>
      </w:r>
    </w:p>
    <w:p w:rsidRPr="00AD70D4" w:rsidR="00C877D0" w:rsidP="00344812" w:rsidRDefault="000B0231" w14:paraId="18074E4C" w14:textId="5D36F70F">
      <w:pPr>
        <w:pStyle w:val="Nummeralinea"/>
      </w:pPr>
      <w:r w:rsidRPr="00AD70D4">
        <w:t>O</w:t>
      </w:r>
      <w:r w:rsidRPr="00AD70D4" w:rsidR="000661AA">
        <w:t>pdrachtnemer</w:t>
      </w:r>
      <w:r w:rsidRPr="00AD70D4" w:rsidR="00C877D0">
        <w:t xml:space="preserve"> heeft beleid opgesteld </w:t>
      </w:r>
      <w:r w:rsidRPr="00AD70D4" w:rsidR="0035050C">
        <w:t xml:space="preserve">en een proces ingericht </w:t>
      </w:r>
      <w:r w:rsidRPr="00AD70D4" w:rsidR="00C877D0">
        <w:t>ten aanzien van de naleving van de AVG</w:t>
      </w:r>
      <w:r w:rsidRPr="00AD70D4" w:rsidR="00485B10">
        <w:t xml:space="preserve"> en </w:t>
      </w:r>
      <w:proofErr w:type="spellStart"/>
      <w:r w:rsidRPr="00AD70D4" w:rsidR="00485B10">
        <w:t>privacy-wetgeving</w:t>
      </w:r>
      <w:proofErr w:type="spellEnd"/>
      <w:r w:rsidRPr="00AD70D4" w:rsidR="00AA63DC">
        <w:t xml:space="preserve"> en handelt hierna.</w:t>
      </w:r>
    </w:p>
    <w:p w:rsidRPr="00C877D0" w:rsidR="00C877D0" w:rsidP="00CE1FF5" w:rsidRDefault="00C877D0" w14:paraId="6B5365F7" w14:textId="77777777">
      <w:pPr>
        <w:pStyle w:val="Artikel"/>
      </w:pPr>
      <w:r w:rsidRPr="00C877D0">
        <w:t>Slotbepaling </w:t>
      </w:r>
    </w:p>
    <w:p w:rsidRPr="00F421BA" w:rsidR="00726F94" w:rsidP="00FA57DC" w:rsidRDefault="00C877D0" w14:paraId="115ED63D" w14:textId="77777777">
      <w:pPr>
        <w:pStyle w:val="Nummeralinea"/>
        <w:numPr>
          <w:ilvl w:val="0"/>
          <w:numId w:val="15"/>
        </w:numPr>
      </w:pPr>
      <w:r w:rsidRPr="00C877D0">
        <w:t xml:space="preserve">Afwijkingen van deze </w:t>
      </w:r>
      <w:r w:rsidR="000661AA">
        <w:t>Raamovereenkomst</w:t>
      </w:r>
      <w:r w:rsidRPr="00C877D0">
        <w:t xml:space="preserve"> zijn slechts bindend voor zover zij uitdrukkelijk tussen Partijen schriftelijk zijn overeengekomen</w:t>
      </w:r>
      <w:r w:rsidR="00726F94">
        <w:t>.</w:t>
      </w:r>
    </w:p>
    <w:p w:rsidRPr="00F421BA" w:rsidR="008516D9" w:rsidP="008516D9" w:rsidRDefault="008A4E3B" w14:paraId="1330A7FB" w14:textId="77777777">
      <w:pPr>
        <w:pStyle w:val="Nummeralinea"/>
      </w:pPr>
      <w:r w:rsidRPr="00F421BA">
        <w:t>Opdrachtnemer dient Opdrachtgever van elke substantiële wijziging in de situatie van Opdrachtnemer en/of diens bedrijf, die van invloed kan zijn op de uitvoering van deze Raamovereenkomst en/of</w:t>
      </w:r>
      <w:r w:rsidRPr="00F421BA" w:rsidR="00660971">
        <w:t xml:space="preserve"> n</w:t>
      </w:r>
      <w:r w:rsidRPr="00F421BA">
        <w:t xml:space="preserve">adere </w:t>
      </w:r>
      <w:r w:rsidRPr="00F421BA" w:rsidR="00660971">
        <w:t>opdracht</w:t>
      </w:r>
      <w:r w:rsidRPr="00F421BA">
        <w:t>(en) op de hoogte te stellen.</w:t>
      </w:r>
    </w:p>
    <w:p w:rsidRPr="00F421BA" w:rsidR="00C877D0" w:rsidP="00FA57DC" w:rsidRDefault="00C877D0" w14:paraId="53DAA9B6" w14:textId="5801D49C">
      <w:pPr>
        <w:pStyle w:val="Nummeralinea"/>
      </w:pPr>
      <w:r w:rsidRPr="00C877D0">
        <w:t xml:space="preserve">Door ondertekening van deze </w:t>
      </w:r>
      <w:r w:rsidR="000661AA">
        <w:t>Raamovereenkomst</w:t>
      </w:r>
      <w:r w:rsidRPr="00C877D0">
        <w:t xml:space="preserve"> vervallen alle eventueel eerder door Partijen gemaakte mondelinge en schriftelijke afspraken omtrent de hierbij overeengekomen Diensten.</w:t>
      </w:r>
    </w:p>
    <w:p w:rsidRPr="00F421BA" w:rsidR="00C877D0" w:rsidP="00344812" w:rsidRDefault="00C877D0" w14:paraId="06AD955F" w14:textId="77777777">
      <w:r w:rsidRPr="00C877D0">
        <w:t> </w:t>
      </w:r>
    </w:p>
    <w:p w:rsidRPr="00F421BA" w:rsidR="00C877D0" w:rsidP="00344812" w:rsidRDefault="00C877D0" w14:paraId="4C48005A" w14:textId="77777777">
      <w:r w:rsidRPr="00C877D0">
        <w:t>Aldus op de laatste van de twee hierna genoemde data overeengekomen en in tweevoud ondertekend, </w:t>
      </w:r>
    </w:p>
    <w:p w:rsidRPr="00F421BA" w:rsidR="00C877D0" w:rsidP="00344812" w:rsidRDefault="00C877D0" w14:paraId="0142684C" w14:textId="77777777">
      <w:r w:rsidRPr="00C877D0">
        <w:t> </w:t>
      </w:r>
    </w:p>
    <w:tbl>
      <w:tblPr>
        <w:tblW w:w="0" w:type="dxa"/>
        <w:tblCellMar>
          <w:left w:w="0" w:type="dxa"/>
          <w:right w:w="0" w:type="dxa"/>
        </w:tblCellMar>
        <w:tblLook w:val="04A0" w:firstRow="1" w:lastRow="0" w:firstColumn="1" w:lastColumn="0" w:noHBand="0" w:noVBand="1"/>
      </w:tblPr>
      <w:tblGrid>
        <w:gridCol w:w="4020"/>
        <w:gridCol w:w="555"/>
        <w:gridCol w:w="4470"/>
      </w:tblGrid>
      <w:tr w:rsidRPr="00C877D0" w:rsidR="00C877D0" w:rsidTr="000A5C3B" w14:paraId="40EDAF33" w14:textId="77777777">
        <w:trPr>
          <w:trHeight w:val="300"/>
        </w:trPr>
        <w:tc>
          <w:tcPr>
            <w:tcW w:w="4020" w:type="dxa"/>
            <w:shd w:val="clear" w:color="auto" w:fill="auto"/>
            <w:hideMark/>
          </w:tcPr>
          <w:p w:rsidRPr="000A5C3B" w:rsidR="00C877D0" w:rsidP="00344812" w:rsidRDefault="00C877D0" w14:paraId="6BA7D8CA" w14:textId="4F0072E6">
            <w:r w:rsidRPr="000A5C3B">
              <w:t>[Plaats, datum]</w:t>
            </w:r>
          </w:p>
          <w:p w:rsidRPr="000A5C3B" w:rsidR="00C877D0" w:rsidP="00344812" w:rsidRDefault="00C877D0" w14:paraId="2134AB88" w14:textId="605ADCCF">
            <w:r w:rsidRPr="00F421BA">
              <w:t xml:space="preserve">Getekend voor </w:t>
            </w:r>
            <w:r w:rsidRPr="00F421BA" w:rsidR="00C91357">
              <w:t xml:space="preserve">[Naam </w:t>
            </w:r>
            <w:r w:rsidRPr="00F421BA" w:rsidR="000661AA">
              <w:t>opdrachtgever</w:t>
            </w:r>
            <w:r w:rsidRPr="00F421BA" w:rsidR="00C91357">
              <w:t>]</w:t>
            </w:r>
            <w:r w:rsidRPr="00F421BA">
              <w:t>:</w:t>
            </w:r>
          </w:p>
        </w:tc>
        <w:tc>
          <w:tcPr>
            <w:tcW w:w="555" w:type="dxa"/>
            <w:shd w:val="clear" w:color="auto" w:fill="auto"/>
            <w:hideMark/>
          </w:tcPr>
          <w:p w:rsidRPr="000A5C3B" w:rsidR="00C877D0" w:rsidP="00344812" w:rsidRDefault="00C877D0" w14:paraId="7CA53FDE" w14:textId="77777777">
            <w:r w:rsidRPr="00F421BA">
              <w:t> </w:t>
            </w:r>
          </w:p>
        </w:tc>
        <w:tc>
          <w:tcPr>
            <w:tcW w:w="4470" w:type="dxa"/>
            <w:shd w:val="clear" w:color="auto" w:fill="auto"/>
            <w:hideMark/>
          </w:tcPr>
          <w:p w:rsidRPr="000A5C3B" w:rsidR="00C877D0" w:rsidP="00344812" w:rsidRDefault="00C877D0" w14:paraId="6A902214" w14:textId="6DC141BC">
            <w:r w:rsidRPr="000A5C3B">
              <w:t>[Plaats, datum]</w:t>
            </w:r>
          </w:p>
          <w:p w:rsidRPr="000A5C3B" w:rsidR="00C877D0" w:rsidP="00344812" w:rsidRDefault="00C877D0" w14:paraId="367851FA" w14:textId="4DCB9382">
            <w:r w:rsidRPr="00F421BA">
              <w:t xml:space="preserve">Getekend voor </w:t>
            </w:r>
            <w:r w:rsidRPr="00F421BA" w:rsidR="00C91357">
              <w:t xml:space="preserve">[Naam </w:t>
            </w:r>
            <w:r w:rsidRPr="00F421BA" w:rsidR="000661AA">
              <w:t>opdrachtnemer</w:t>
            </w:r>
            <w:r w:rsidRPr="00F421BA" w:rsidR="00C91357">
              <w:t>]</w:t>
            </w:r>
            <w:r w:rsidRPr="00F421BA">
              <w:t>:</w:t>
            </w:r>
          </w:p>
        </w:tc>
      </w:tr>
      <w:tr w:rsidRPr="00C877D0" w:rsidR="00C877D0" w:rsidTr="000A5C3B" w14:paraId="2E7D3BE0" w14:textId="77777777">
        <w:trPr>
          <w:trHeight w:val="300"/>
        </w:trPr>
        <w:tc>
          <w:tcPr>
            <w:tcW w:w="4020" w:type="dxa"/>
            <w:shd w:val="clear" w:color="auto" w:fill="auto"/>
            <w:hideMark/>
          </w:tcPr>
          <w:p w:rsidRPr="00C877D0" w:rsidR="00C877D0" w:rsidP="00344812" w:rsidRDefault="00C877D0" w14:paraId="79670706" w14:textId="77777777">
            <w:pPr>
              <w:rPr>
                <w:rFonts w:ascii="Times New Roman" w:hAnsi="Times New Roman"/>
                <w:sz w:val="24"/>
                <w:szCs w:val="24"/>
              </w:rPr>
            </w:pPr>
            <w:r w:rsidRPr="00C877D0">
              <w:t> </w:t>
            </w:r>
          </w:p>
          <w:p w:rsidRPr="00C877D0" w:rsidR="00C877D0" w:rsidP="00344812" w:rsidRDefault="00C877D0" w14:paraId="008566AC" w14:textId="77777777">
            <w:pPr>
              <w:rPr>
                <w:rFonts w:ascii="Times New Roman" w:hAnsi="Times New Roman"/>
                <w:sz w:val="24"/>
                <w:szCs w:val="24"/>
              </w:rPr>
            </w:pPr>
            <w:r w:rsidRPr="00C877D0">
              <w:t> </w:t>
            </w:r>
          </w:p>
          <w:p w:rsidRPr="00C877D0" w:rsidR="00C877D0" w:rsidP="00344812" w:rsidRDefault="00C877D0" w14:paraId="18C080C5" w14:textId="77777777">
            <w:pPr>
              <w:rPr>
                <w:rFonts w:ascii="Times New Roman" w:hAnsi="Times New Roman"/>
                <w:sz w:val="24"/>
                <w:szCs w:val="24"/>
              </w:rPr>
            </w:pPr>
            <w:r w:rsidRPr="00C877D0">
              <w:t> </w:t>
            </w:r>
          </w:p>
          <w:p w:rsidRPr="00C877D0" w:rsidR="00C877D0" w:rsidP="00344812" w:rsidRDefault="00C877D0" w14:paraId="2C18C675" w14:textId="77777777">
            <w:pPr>
              <w:rPr>
                <w:rFonts w:ascii="Times New Roman" w:hAnsi="Times New Roman"/>
                <w:sz w:val="24"/>
                <w:szCs w:val="24"/>
              </w:rPr>
            </w:pPr>
            <w:r w:rsidRPr="00C877D0">
              <w:t> </w:t>
            </w:r>
          </w:p>
        </w:tc>
        <w:tc>
          <w:tcPr>
            <w:tcW w:w="555" w:type="dxa"/>
            <w:shd w:val="clear" w:color="auto" w:fill="auto"/>
            <w:hideMark/>
          </w:tcPr>
          <w:p w:rsidRPr="00C877D0" w:rsidR="00C877D0" w:rsidP="00344812" w:rsidRDefault="00C877D0" w14:paraId="4D824105" w14:textId="77777777">
            <w:pPr>
              <w:rPr>
                <w:rFonts w:ascii="Times New Roman" w:hAnsi="Times New Roman"/>
                <w:sz w:val="24"/>
                <w:szCs w:val="24"/>
              </w:rPr>
            </w:pPr>
            <w:r w:rsidRPr="00C877D0">
              <w:t> </w:t>
            </w:r>
          </w:p>
        </w:tc>
        <w:tc>
          <w:tcPr>
            <w:tcW w:w="4470" w:type="dxa"/>
            <w:shd w:val="clear" w:color="auto" w:fill="auto"/>
            <w:hideMark/>
          </w:tcPr>
          <w:p w:rsidRPr="00C877D0" w:rsidR="00C877D0" w:rsidP="00344812" w:rsidRDefault="00C877D0" w14:paraId="19053C17" w14:textId="77777777">
            <w:pPr>
              <w:rPr>
                <w:rFonts w:ascii="Times New Roman" w:hAnsi="Times New Roman"/>
                <w:sz w:val="24"/>
                <w:szCs w:val="24"/>
              </w:rPr>
            </w:pPr>
            <w:r w:rsidRPr="00C877D0">
              <w:t> </w:t>
            </w:r>
          </w:p>
          <w:p w:rsidRPr="00C877D0" w:rsidR="00C877D0" w:rsidP="00344812" w:rsidRDefault="00C877D0" w14:paraId="78DF0349" w14:textId="77777777">
            <w:pPr>
              <w:rPr>
                <w:rFonts w:ascii="Times New Roman" w:hAnsi="Times New Roman"/>
                <w:sz w:val="24"/>
                <w:szCs w:val="24"/>
              </w:rPr>
            </w:pPr>
            <w:r w:rsidRPr="00C877D0">
              <w:t> </w:t>
            </w:r>
          </w:p>
          <w:p w:rsidRPr="00C877D0" w:rsidR="00C877D0" w:rsidP="00344812" w:rsidRDefault="00C877D0" w14:paraId="1E8E0BEC" w14:textId="77777777">
            <w:pPr>
              <w:rPr>
                <w:rFonts w:ascii="Times New Roman" w:hAnsi="Times New Roman"/>
                <w:sz w:val="24"/>
                <w:szCs w:val="24"/>
              </w:rPr>
            </w:pPr>
            <w:r w:rsidRPr="00C877D0">
              <w:t> </w:t>
            </w:r>
          </w:p>
          <w:p w:rsidRPr="00C877D0" w:rsidR="00C877D0" w:rsidP="00344812" w:rsidRDefault="00C877D0" w14:paraId="4A6C0EB6" w14:textId="77777777">
            <w:pPr>
              <w:rPr>
                <w:rFonts w:ascii="Times New Roman" w:hAnsi="Times New Roman"/>
                <w:sz w:val="24"/>
                <w:szCs w:val="24"/>
              </w:rPr>
            </w:pPr>
            <w:r w:rsidRPr="00C877D0">
              <w:t> </w:t>
            </w:r>
          </w:p>
        </w:tc>
      </w:tr>
      <w:tr w:rsidRPr="00C877D0" w:rsidR="00C877D0" w:rsidTr="000A5C3B" w14:paraId="42285589" w14:textId="77777777">
        <w:trPr>
          <w:trHeight w:val="300"/>
        </w:trPr>
        <w:tc>
          <w:tcPr>
            <w:tcW w:w="4020" w:type="dxa"/>
            <w:shd w:val="clear" w:color="auto" w:fill="auto"/>
            <w:hideMark/>
          </w:tcPr>
          <w:p w:rsidRPr="0019777C" w:rsidR="00C877D0" w:rsidP="00344812" w:rsidRDefault="00C877D0" w14:paraId="156EDF76" w14:textId="77777777">
            <w:pPr>
              <w:rPr>
                <w:rFonts w:ascii="Times New Roman" w:hAnsi="Times New Roman"/>
                <w:sz w:val="24"/>
                <w:szCs w:val="24"/>
              </w:rPr>
            </w:pPr>
            <w:r w:rsidRPr="0019777C">
              <w:t>Handtekening </w:t>
            </w:r>
          </w:p>
          <w:p w:rsidRPr="0019777C" w:rsidR="00E349D8" w:rsidP="00E349D8" w:rsidRDefault="00E349D8" w14:paraId="0FDCA2BF" w14:textId="77777777">
            <w:pPr>
              <w:rPr>
                <w:rFonts w:ascii="Times New Roman" w:hAnsi="Times New Roman"/>
                <w:sz w:val="24"/>
                <w:szCs w:val="24"/>
              </w:rPr>
            </w:pPr>
            <w:r>
              <w:t>[Naam]</w:t>
            </w:r>
          </w:p>
          <w:p w:rsidRPr="0019777C" w:rsidR="00C877D0" w:rsidP="00E349D8" w:rsidRDefault="00E349D8" w14:paraId="0A427168" w14:textId="207FFC7D">
            <w:pPr>
              <w:rPr>
                <w:rFonts w:ascii="Times New Roman" w:hAnsi="Times New Roman"/>
                <w:sz w:val="24"/>
                <w:szCs w:val="24"/>
              </w:rPr>
            </w:pPr>
            <w:r>
              <w:t>[Functie]</w:t>
            </w:r>
            <w:r w:rsidRPr="0019777C" w:rsidR="00C877D0">
              <w:t> </w:t>
            </w:r>
          </w:p>
        </w:tc>
        <w:tc>
          <w:tcPr>
            <w:tcW w:w="555" w:type="dxa"/>
            <w:shd w:val="clear" w:color="auto" w:fill="auto"/>
            <w:hideMark/>
          </w:tcPr>
          <w:p w:rsidRPr="0019777C" w:rsidR="00C877D0" w:rsidP="00344812" w:rsidRDefault="00C877D0" w14:paraId="320564DF" w14:textId="77777777">
            <w:pPr>
              <w:rPr>
                <w:rFonts w:ascii="Times New Roman" w:hAnsi="Times New Roman"/>
                <w:sz w:val="24"/>
                <w:szCs w:val="24"/>
              </w:rPr>
            </w:pPr>
            <w:r w:rsidRPr="0019777C">
              <w:t> </w:t>
            </w:r>
          </w:p>
        </w:tc>
        <w:tc>
          <w:tcPr>
            <w:tcW w:w="4470" w:type="dxa"/>
            <w:shd w:val="clear" w:color="auto" w:fill="auto"/>
            <w:hideMark/>
          </w:tcPr>
          <w:p w:rsidRPr="0019777C" w:rsidR="00C877D0" w:rsidP="00344812" w:rsidRDefault="00C877D0" w14:paraId="13FB7A6F" w14:textId="77777777">
            <w:pPr>
              <w:rPr>
                <w:rFonts w:ascii="Times New Roman" w:hAnsi="Times New Roman"/>
                <w:sz w:val="24"/>
                <w:szCs w:val="24"/>
              </w:rPr>
            </w:pPr>
            <w:r w:rsidRPr="0019777C">
              <w:t>Handtekening </w:t>
            </w:r>
          </w:p>
          <w:p w:rsidRPr="0019777C" w:rsidR="00C877D0" w:rsidP="00344812" w:rsidRDefault="0019777C" w14:paraId="3194A960" w14:textId="5FB7768C">
            <w:pPr>
              <w:rPr>
                <w:rFonts w:ascii="Times New Roman" w:hAnsi="Times New Roman"/>
                <w:sz w:val="24"/>
                <w:szCs w:val="24"/>
              </w:rPr>
            </w:pPr>
            <w:r>
              <w:t>[Naam]</w:t>
            </w:r>
          </w:p>
          <w:p w:rsidRPr="00C877D0" w:rsidR="00C877D0" w:rsidP="00344812" w:rsidRDefault="00E349D8" w14:paraId="2F32926E" w14:textId="37AB2EB7">
            <w:pPr>
              <w:rPr>
                <w:rFonts w:ascii="Times New Roman" w:hAnsi="Times New Roman"/>
                <w:sz w:val="24"/>
                <w:szCs w:val="24"/>
              </w:rPr>
            </w:pPr>
            <w:r>
              <w:t>[Functie]</w:t>
            </w:r>
          </w:p>
        </w:tc>
      </w:tr>
    </w:tbl>
    <w:p w:rsidR="00F512DF" w:rsidP="00C91357" w:rsidRDefault="00F512DF" w14:paraId="7E6E9A72" w14:textId="77777777"/>
    <w:sectPr w:rsidR="00F512DF" w:rsidSect="00344812">
      <w:headerReference w:type="even" r:id="rId14"/>
      <w:footerReference w:type="default" r:id="rId15"/>
      <w:headerReference w:type="first" r:id="rId16"/>
      <w:pgSz w:w="11906" w:h="16838" w:orient="portrait"/>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65E" w:rsidP="00344812" w:rsidRDefault="004B765E" w14:paraId="34317C5A" w14:textId="77777777">
      <w:r>
        <w:separator/>
      </w:r>
    </w:p>
    <w:p w:rsidR="004B765E" w:rsidP="00344812" w:rsidRDefault="004B765E" w14:paraId="697C67C7" w14:textId="77777777"/>
    <w:p w:rsidR="004B765E" w:rsidP="00344812" w:rsidRDefault="004B765E" w14:paraId="64A62A63" w14:textId="77777777"/>
  </w:endnote>
  <w:endnote w:type="continuationSeparator" w:id="0">
    <w:p w:rsidR="004B765E" w:rsidP="00344812" w:rsidRDefault="004B765E" w14:paraId="1C5F1E79" w14:textId="77777777">
      <w:r>
        <w:continuationSeparator/>
      </w:r>
    </w:p>
    <w:p w:rsidR="004B765E" w:rsidP="00344812" w:rsidRDefault="004B765E" w14:paraId="0820C361" w14:textId="77777777"/>
    <w:p w:rsidR="004B765E" w:rsidP="00344812" w:rsidRDefault="004B765E" w14:paraId="6BF41549" w14:textId="77777777"/>
  </w:endnote>
  <w:endnote w:type="continuationNotice" w:id="1">
    <w:p w:rsidR="004B765E" w:rsidRDefault="004B765E" w14:paraId="1F55D25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3361" w:rsidR="00D36F9F" w:rsidP="00344812" w:rsidRDefault="00000000" w14:paraId="63473786" w14:textId="0EBCBF8F">
    <w:pPr>
      <w:pStyle w:val="Voettekst"/>
      <w:rPr>
        <w:sz w:val="22"/>
        <w:szCs w:val="22"/>
      </w:rPr>
    </w:pPr>
    <w:r>
      <w:rPr>
        <w:noProof/>
      </w:rPr>
      <w:pict w14:anchorId="1426B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076908" style="position:absolute;margin-left:-25.95pt;margin-top:357.75pt;width:523.15pt;height:116.25pt;rotation:315;z-index:-251658238;mso-position-horizontal-relative:margin;mso-position-vertical-relative:margin" o:spid="_x0000_s1027" o:allowincell="f" fillcolor="#aeaaaa [2414]" stroked="f" type="#_x0000_t136">
          <v:textpath style="font-family:&quot;Verdana&quot;;font-size:1pt" string="CONCEPT"/>
          <w10:wrap anchorx="margin" anchory="margin"/>
        </v:shape>
      </w:pict>
    </w:r>
    <w:r w:rsidRPr="00013361" w:rsidR="008C7F70">
      <w:rPr>
        <w:rStyle w:val="Paginanummer"/>
        <w:sz w:val="16"/>
        <w:szCs w:val="16"/>
      </w:rPr>
      <w:t>Bijlage 2. Concept raamovereenkomst</w:t>
    </w:r>
    <w:r w:rsidRPr="00013361" w:rsidR="006347B7">
      <w:rPr>
        <w:rStyle w:val="Paginanummer"/>
        <w:sz w:val="16"/>
        <w:szCs w:val="16"/>
      </w:rPr>
      <w:t xml:space="preserve"> (</w:t>
    </w:r>
    <w:r w:rsidRPr="00013361" w:rsidR="006347B7">
      <w:rPr>
        <w:sz w:val="16"/>
        <w:szCs w:val="16"/>
      </w:rPr>
      <w:t>Z/25/</w:t>
    </w:r>
    <w:r w:rsidR="00BA139B">
      <w:rPr>
        <w:sz w:val="16"/>
        <w:szCs w:val="16"/>
      </w:rPr>
      <w:t>…………..</w:t>
    </w:r>
    <w:r w:rsidRPr="00013361" w:rsidR="006347B7">
      <w:rPr>
        <w:rStyle w:val="Paginanummer"/>
        <w:sz w:val="16"/>
        <w:szCs w:val="16"/>
      </w:rPr>
      <w:t>)</w:t>
    </w:r>
    <w:r w:rsidRPr="00013361" w:rsidR="006347B7">
      <w:rPr>
        <w:rStyle w:val="Paginanummer"/>
        <w:sz w:val="16"/>
        <w:szCs w:val="16"/>
      </w:rPr>
      <w:tab/>
    </w:r>
    <w:r w:rsidRPr="00013361" w:rsidR="006347B7">
      <w:rPr>
        <w:rStyle w:val="Paginanummer"/>
        <w:sz w:val="16"/>
        <w:szCs w:val="16"/>
      </w:rPr>
      <w:tab/>
    </w:r>
    <w:r w:rsidRPr="00013361" w:rsidR="006347B7">
      <w:rPr>
        <w:rStyle w:val="Paginanummer"/>
        <w:sz w:val="16"/>
        <w:szCs w:val="16"/>
      </w:rPr>
      <w:fldChar w:fldCharType="begin"/>
    </w:r>
    <w:r w:rsidRPr="00013361" w:rsidR="006347B7">
      <w:rPr>
        <w:rStyle w:val="Paginanummer"/>
        <w:sz w:val="16"/>
        <w:szCs w:val="16"/>
      </w:rPr>
      <w:instrText xml:space="preserve"> PAGE </w:instrText>
    </w:r>
    <w:r w:rsidRPr="00013361" w:rsidR="006347B7">
      <w:rPr>
        <w:rStyle w:val="Paginanummer"/>
        <w:sz w:val="16"/>
        <w:szCs w:val="16"/>
      </w:rPr>
      <w:fldChar w:fldCharType="separate"/>
    </w:r>
    <w:r w:rsidRPr="00013361" w:rsidR="006347B7">
      <w:rPr>
        <w:rStyle w:val="Paginanummer"/>
        <w:sz w:val="16"/>
        <w:szCs w:val="16"/>
      </w:rPr>
      <w:t>2</w:t>
    </w:r>
    <w:r w:rsidRPr="00013361" w:rsidR="006347B7">
      <w:rPr>
        <w:rStyle w:val="Paginanummer"/>
        <w:sz w:val="16"/>
        <w:szCs w:val="16"/>
      </w:rPr>
      <w:fldChar w:fldCharType="end"/>
    </w:r>
    <w:r w:rsidRPr="00013361" w:rsidR="006347B7">
      <w:rPr>
        <w:rStyle w:val="Paginanummer"/>
        <w:sz w:val="16"/>
        <w:szCs w:val="16"/>
      </w:rPr>
      <w:t xml:space="preserve"> </w:t>
    </w:r>
    <w:r w:rsidRPr="00013361" w:rsidR="006347B7">
      <w:rPr>
        <w:sz w:val="16"/>
        <w:szCs w:val="16"/>
      </w:rPr>
      <w:t xml:space="preserve">van </w:t>
    </w:r>
    <w:r w:rsidRPr="00013361" w:rsidR="006347B7">
      <w:rPr>
        <w:rStyle w:val="Paginanummer"/>
        <w:sz w:val="16"/>
        <w:szCs w:val="16"/>
      </w:rPr>
      <w:fldChar w:fldCharType="begin"/>
    </w:r>
    <w:r w:rsidRPr="00013361" w:rsidR="006347B7">
      <w:rPr>
        <w:rStyle w:val="Paginanummer"/>
        <w:sz w:val="16"/>
        <w:szCs w:val="16"/>
      </w:rPr>
      <w:instrText xml:space="preserve"> NUMPAGES </w:instrText>
    </w:r>
    <w:r w:rsidRPr="00013361" w:rsidR="006347B7">
      <w:rPr>
        <w:rStyle w:val="Paginanummer"/>
        <w:sz w:val="16"/>
        <w:szCs w:val="16"/>
      </w:rPr>
      <w:fldChar w:fldCharType="separate"/>
    </w:r>
    <w:r w:rsidRPr="00013361" w:rsidR="006347B7">
      <w:rPr>
        <w:rStyle w:val="Paginanummer"/>
        <w:sz w:val="16"/>
        <w:szCs w:val="16"/>
      </w:rPr>
      <w:t>20</w:t>
    </w:r>
    <w:r w:rsidRPr="00013361" w:rsidR="006347B7">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65E" w:rsidP="00344812" w:rsidRDefault="004B765E" w14:paraId="3A5D6944" w14:textId="77777777">
      <w:r>
        <w:separator/>
      </w:r>
    </w:p>
    <w:p w:rsidR="004B765E" w:rsidP="00344812" w:rsidRDefault="004B765E" w14:paraId="2C9C27C0" w14:textId="77777777"/>
    <w:p w:rsidR="004B765E" w:rsidP="00344812" w:rsidRDefault="004B765E" w14:paraId="7DADC69D" w14:textId="77777777"/>
  </w:footnote>
  <w:footnote w:type="continuationSeparator" w:id="0">
    <w:p w:rsidR="004B765E" w:rsidP="00344812" w:rsidRDefault="004B765E" w14:paraId="16EF2C4E" w14:textId="77777777">
      <w:r>
        <w:continuationSeparator/>
      </w:r>
    </w:p>
    <w:p w:rsidR="004B765E" w:rsidP="00344812" w:rsidRDefault="004B765E" w14:paraId="70836DAC" w14:textId="77777777"/>
    <w:p w:rsidR="004B765E" w:rsidP="00344812" w:rsidRDefault="004B765E" w14:paraId="7D13484E" w14:textId="77777777"/>
  </w:footnote>
  <w:footnote w:type="continuationNotice" w:id="1">
    <w:p w:rsidR="004B765E" w:rsidRDefault="004B765E" w14:paraId="4631701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38D" w:rsidRDefault="00000000" w14:paraId="34EB9A2F" w14:textId="5E7E6D94">
    <w:pPr>
      <w:pStyle w:val="Koptekst"/>
    </w:pPr>
    <w:r>
      <w:rPr>
        <w:noProof/>
      </w:rPr>
      <w:pict w14:anchorId="4E66F2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076907" style="position:absolute;margin-left:0;margin-top:0;width:523.15pt;height:116.25pt;rotation:315;z-index:-251658239;mso-position-horizontal:center;mso-position-horizontal-relative:margin;mso-position-vertical:center;mso-position-vertical-relative:margin" o:spid="_x0000_s1026" o:allowincell="f" fillcolor="#aeaaaa [2414]" stroked="f" type="#_x0000_t136">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38D" w:rsidRDefault="00000000" w14:paraId="1600206A" w14:textId="2AB3F951">
    <w:pPr>
      <w:pStyle w:val="Koptekst"/>
    </w:pPr>
    <w:r>
      <w:rPr>
        <w:noProof/>
      </w:rPr>
      <w:pict w14:anchorId="7261B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076906" style="position:absolute;margin-left:0;margin-top:0;width:523.15pt;height:116.25pt;rotation:315;z-index:-251658240;mso-position-horizontal:center;mso-position-horizontal-relative:margin;mso-position-vertical:center;mso-position-vertical-relative:margin" o:spid="_x0000_s1025" o:allowincell="f" fillcolor="#aeaaaa [2414]" stroked="f" type="#_x0000_t136">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1C2E"/>
    <w:multiLevelType w:val="hybridMultilevel"/>
    <w:tmpl w:val="7078448A"/>
    <w:lvl w:ilvl="0" w:tplc="E55EF6BE">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D11919"/>
    <w:multiLevelType w:val="multilevel"/>
    <w:tmpl w:val="2D7A15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AB04CE6"/>
    <w:multiLevelType w:val="multilevel"/>
    <w:tmpl w:val="02C24B3A"/>
    <w:lvl w:ilvl="0">
      <w:start w:val="1"/>
      <w:numFmt w:val="decimal"/>
      <w:pStyle w:val="Nummeralinea"/>
      <w:lvlText w:val="%1."/>
      <w:lvlJc w:val="left"/>
      <w:pPr>
        <w:tabs>
          <w:tab w:val="num" w:pos="720"/>
        </w:tabs>
        <w:ind w:left="397" w:hanging="397"/>
      </w:pPr>
      <w:rPr>
        <w:rFonts w:hint="default" w:ascii="Verdana" w:hAnsi="Verdana"/>
        <w:b w:val="0"/>
        <w:i w:val="0"/>
        <w:caps w:val="0"/>
        <w:strike w:val="0"/>
        <w:dstrike w:val="0"/>
        <w:vanish w:val="0"/>
        <w:sz w:val="18"/>
        <w:vertAlign w:val="baseline"/>
      </w:rPr>
    </w:lvl>
    <w:lvl w:ilvl="1">
      <w:start w:val="1"/>
      <w:numFmt w:val="lowerLetter"/>
      <w:lvlText w:val="%2."/>
      <w:lvlJc w:val="left"/>
      <w:pPr>
        <w:tabs>
          <w:tab w:val="num" w:pos="720"/>
        </w:tabs>
        <w:ind w:left="794" w:hanging="397"/>
      </w:pPr>
      <w:rPr>
        <w:rFonts w:hint="default"/>
      </w:rPr>
    </w:lvl>
    <w:lvl w:ilvl="2">
      <w:start w:val="1"/>
      <w:numFmt w:val="decimal"/>
      <w:lvlText w:val="%3."/>
      <w:lvlJc w:val="left"/>
      <w:pPr>
        <w:tabs>
          <w:tab w:val="num" w:pos="720"/>
        </w:tabs>
        <w:ind w:left="397" w:hanging="397"/>
      </w:pPr>
      <w:rPr>
        <w:rFonts w:hint="default"/>
      </w:rPr>
    </w:lvl>
    <w:lvl w:ilvl="3">
      <w:start w:val="1"/>
      <w:numFmt w:val="decimal"/>
      <w:lvlText w:val="%4."/>
      <w:lvlJc w:val="left"/>
      <w:pPr>
        <w:tabs>
          <w:tab w:val="num" w:pos="720"/>
        </w:tabs>
        <w:ind w:left="397" w:hanging="397"/>
      </w:pPr>
      <w:rPr>
        <w:rFonts w:hint="default"/>
      </w:rPr>
    </w:lvl>
    <w:lvl w:ilvl="4">
      <w:start w:val="1"/>
      <w:numFmt w:val="decimal"/>
      <w:lvlText w:val="%5."/>
      <w:lvlJc w:val="left"/>
      <w:pPr>
        <w:tabs>
          <w:tab w:val="num" w:pos="720"/>
        </w:tabs>
        <w:ind w:left="397" w:hanging="397"/>
      </w:pPr>
      <w:rPr>
        <w:rFonts w:hint="default"/>
      </w:rPr>
    </w:lvl>
    <w:lvl w:ilvl="5">
      <w:start w:val="1"/>
      <w:numFmt w:val="decimal"/>
      <w:lvlText w:val="%6."/>
      <w:lvlJc w:val="left"/>
      <w:pPr>
        <w:tabs>
          <w:tab w:val="num" w:pos="720"/>
        </w:tabs>
        <w:ind w:left="397" w:hanging="397"/>
      </w:pPr>
      <w:rPr>
        <w:rFonts w:hint="default"/>
      </w:rPr>
    </w:lvl>
    <w:lvl w:ilvl="6">
      <w:start w:val="1"/>
      <w:numFmt w:val="decimal"/>
      <w:lvlText w:val="%7."/>
      <w:lvlJc w:val="left"/>
      <w:pPr>
        <w:tabs>
          <w:tab w:val="num" w:pos="720"/>
        </w:tabs>
        <w:ind w:left="397" w:hanging="397"/>
      </w:pPr>
      <w:rPr>
        <w:rFonts w:hint="default"/>
      </w:rPr>
    </w:lvl>
    <w:lvl w:ilvl="7">
      <w:start w:val="1"/>
      <w:numFmt w:val="decimal"/>
      <w:lvlText w:val="%8."/>
      <w:lvlJc w:val="left"/>
      <w:pPr>
        <w:tabs>
          <w:tab w:val="num" w:pos="720"/>
        </w:tabs>
        <w:ind w:left="397" w:hanging="397"/>
      </w:pPr>
      <w:rPr>
        <w:rFonts w:hint="default"/>
      </w:rPr>
    </w:lvl>
    <w:lvl w:ilvl="8">
      <w:start w:val="1"/>
      <w:numFmt w:val="decimal"/>
      <w:lvlText w:val="%9."/>
      <w:lvlJc w:val="left"/>
      <w:pPr>
        <w:tabs>
          <w:tab w:val="num" w:pos="720"/>
        </w:tabs>
        <w:ind w:left="397" w:hanging="397"/>
      </w:pPr>
      <w:rPr>
        <w:rFonts w:hint="default"/>
      </w:rPr>
    </w:lvl>
  </w:abstractNum>
  <w:abstractNum w:abstractNumId="3" w15:restartNumberingAfterBreak="0">
    <w:nsid w:val="36715998"/>
    <w:multiLevelType w:val="multilevel"/>
    <w:tmpl w:val="A9FA88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8C87D9E"/>
    <w:multiLevelType w:val="multilevel"/>
    <w:tmpl w:val="E77A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2003B7A"/>
    <w:multiLevelType w:val="multilevel"/>
    <w:tmpl w:val="14D806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5AA5FFC"/>
    <w:multiLevelType w:val="multilevel"/>
    <w:tmpl w:val="716CCEEC"/>
    <w:lvl w:ilvl="0">
      <w:start w:val="1"/>
      <w:numFmt w:val="decimal"/>
      <w:pStyle w:val="Artikel"/>
      <w:lvlText w:val="Artikel %1."/>
      <w:lvlJc w:val="left"/>
      <w:pPr>
        <w:tabs>
          <w:tab w:val="num" w:pos="720"/>
        </w:tabs>
        <w:ind w:left="397" w:hanging="397"/>
      </w:pPr>
      <w:rPr>
        <w:rFonts w:hint="default" w:ascii="Verdana" w:hAnsi="Verdana"/>
        <w:b/>
        <w:i w:val="0"/>
        <w:caps w:val="0"/>
        <w:strike w:val="0"/>
        <w:dstrike w:val="0"/>
        <w:vanish w:val="0"/>
        <w:sz w:val="18"/>
        <w:vertAlign w:val="base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5C394975"/>
    <w:multiLevelType w:val="multilevel"/>
    <w:tmpl w:val="BFB61B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A45726C"/>
    <w:multiLevelType w:val="multilevel"/>
    <w:tmpl w:val="E7AC6806"/>
    <w:lvl w:ilvl="0">
      <w:start w:val="1"/>
      <w:numFmt w:val="bullet"/>
      <w:pStyle w:val="Lijstalinea"/>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16226411">
    <w:abstractNumId w:val="8"/>
  </w:num>
  <w:num w:numId="2" w16cid:durableId="1985501917">
    <w:abstractNumId w:val="5"/>
  </w:num>
  <w:num w:numId="3" w16cid:durableId="2017268368">
    <w:abstractNumId w:val="7"/>
  </w:num>
  <w:num w:numId="4" w16cid:durableId="1009140127">
    <w:abstractNumId w:val="4"/>
  </w:num>
  <w:num w:numId="5" w16cid:durableId="890505429">
    <w:abstractNumId w:val="3"/>
  </w:num>
  <w:num w:numId="6" w16cid:durableId="299575600">
    <w:abstractNumId w:val="6"/>
  </w:num>
  <w:num w:numId="7" w16cid:durableId="240452532">
    <w:abstractNumId w:val="1"/>
  </w:num>
  <w:num w:numId="8" w16cid:durableId="1509639213">
    <w:abstractNumId w:val="2"/>
  </w:num>
  <w:num w:numId="9" w16cid:durableId="1533609920">
    <w:abstractNumId w:val="0"/>
  </w:num>
  <w:num w:numId="10" w16cid:durableId="15415478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4125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546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8090060">
    <w:abstractNumId w:val="2"/>
  </w:num>
  <w:num w:numId="14" w16cid:durableId="371423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5471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10401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attachedTemplate r:id="rId1"/>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D0"/>
    <w:rsid w:val="0001115B"/>
    <w:rsid w:val="00013361"/>
    <w:rsid w:val="00017766"/>
    <w:rsid w:val="0002173B"/>
    <w:rsid w:val="00023009"/>
    <w:rsid w:val="00030571"/>
    <w:rsid w:val="00040776"/>
    <w:rsid w:val="000409B0"/>
    <w:rsid w:val="00063914"/>
    <w:rsid w:val="000661AA"/>
    <w:rsid w:val="000744EE"/>
    <w:rsid w:val="000861D4"/>
    <w:rsid w:val="00091280"/>
    <w:rsid w:val="000933E8"/>
    <w:rsid w:val="00096A22"/>
    <w:rsid w:val="000A5C3B"/>
    <w:rsid w:val="000B0231"/>
    <w:rsid w:val="000C3190"/>
    <w:rsid w:val="000C3787"/>
    <w:rsid w:val="000F00D8"/>
    <w:rsid w:val="000F2979"/>
    <w:rsid w:val="000F4187"/>
    <w:rsid w:val="001372E6"/>
    <w:rsid w:val="00140D8A"/>
    <w:rsid w:val="001436A6"/>
    <w:rsid w:val="00153690"/>
    <w:rsid w:val="0015417A"/>
    <w:rsid w:val="00155ABE"/>
    <w:rsid w:val="0018548D"/>
    <w:rsid w:val="0019777C"/>
    <w:rsid w:val="001A00F4"/>
    <w:rsid w:val="001A725C"/>
    <w:rsid w:val="001B01D5"/>
    <w:rsid w:val="001C043B"/>
    <w:rsid w:val="001C3F84"/>
    <w:rsid w:val="001F1AEF"/>
    <w:rsid w:val="001F5DE2"/>
    <w:rsid w:val="001F69DC"/>
    <w:rsid w:val="00243C03"/>
    <w:rsid w:val="00257DAA"/>
    <w:rsid w:val="00265D36"/>
    <w:rsid w:val="002807BB"/>
    <w:rsid w:val="002823C9"/>
    <w:rsid w:val="002875C4"/>
    <w:rsid w:val="00294DC0"/>
    <w:rsid w:val="002A5C6A"/>
    <w:rsid w:val="002C19B3"/>
    <w:rsid w:val="002C2D55"/>
    <w:rsid w:val="002C3221"/>
    <w:rsid w:val="002C3EB2"/>
    <w:rsid w:val="002C5150"/>
    <w:rsid w:val="002D2F53"/>
    <w:rsid w:val="002D3C95"/>
    <w:rsid w:val="002D435E"/>
    <w:rsid w:val="002F0FF9"/>
    <w:rsid w:val="002F400F"/>
    <w:rsid w:val="00302226"/>
    <w:rsid w:val="00336FA8"/>
    <w:rsid w:val="00337F36"/>
    <w:rsid w:val="00344812"/>
    <w:rsid w:val="0035050C"/>
    <w:rsid w:val="003649CB"/>
    <w:rsid w:val="00371602"/>
    <w:rsid w:val="003A438D"/>
    <w:rsid w:val="003B0AD7"/>
    <w:rsid w:val="003C121C"/>
    <w:rsid w:val="003D0C43"/>
    <w:rsid w:val="003D2063"/>
    <w:rsid w:val="003D54F7"/>
    <w:rsid w:val="003E3A17"/>
    <w:rsid w:val="003F4D25"/>
    <w:rsid w:val="00400B7A"/>
    <w:rsid w:val="00463A85"/>
    <w:rsid w:val="00474E1E"/>
    <w:rsid w:val="00485B10"/>
    <w:rsid w:val="004A7847"/>
    <w:rsid w:val="004B765E"/>
    <w:rsid w:val="004C02C8"/>
    <w:rsid w:val="004C5259"/>
    <w:rsid w:val="004D3A38"/>
    <w:rsid w:val="004D4080"/>
    <w:rsid w:val="004D4BDF"/>
    <w:rsid w:val="004E39B1"/>
    <w:rsid w:val="004E40AB"/>
    <w:rsid w:val="004E4777"/>
    <w:rsid w:val="004E76AF"/>
    <w:rsid w:val="00523617"/>
    <w:rsid w:val="005346FB"/>
    <w:rsid w:val="005444D1"/>
    <w:rsid w:val="0056611F"/>
    <w:rsid w:val="00582F9E"/>
    <w:rsid w:val="00585A36"/>
    <w:rsid w:val="005A111D"/>
    <w:rsid w:val="005A3460"/>
    <w:rsid w:val="005A35DE"/>
    <w:rsid w:val="005A76B1"/>
    <w:rsid w:val="005B543A"/>
    <w:rsid w:val="005C0007"/>
    <w:rsid w:val="005D6045"/>
    <w:rsid w:val="005E51F1"/>
    <w:rsid w:val="005F2377"/>
    <w:rsid w:val="005F3419"/>
    <w:rsid w:val="00602D6C"/>
    <w:rsid w:val="0061031B"/>
    <w:rsid w:val="006347B7"/>
    <w:rsid w:val="00652E41"/>
    <w:rsid w:val="00660971"/>
    <w:rsid w:val="006A11F3"/>
    <w:rsid w:val="006B14AA"/>
    <w:rsid w:val="006C1C36"/>
    <w:rsid w:val="006C31AD"/>
    <w:rsid w:val="006E17FB"/>
    <w:rsid w:val="007074D2"/>
    <w:rsid w:val="00707EEA"/>
    <w:rsid w:val="007168D7"/>
    <w:rsid w:val="00716AE3"/>
    <w:rsid w:val="00726F94"/>
    <w:rsid w:val="00756062"/>
    <w:rsid w:val="0075771D"/>
    <w:rsid w:val="00775738"/>
    <w:rsid w:val="0077748D"/>
    <w:rsid w:val="00786F7E"/>
    <w:rsid w:val="0079727F"/>
    <w:rsid w:val="007B14BE"/>
    <w:rsid w:val="007D1FFD"/>
    <w:rsid w:val="007E204C"/>
    <w:rsid w:val="007E67B8"/>
    <w:rsid w:val="007F4472"/>
    <w:rsid w:val="00803E8C"/>
    <w:rsid w:val="00810A59"/>
    <w:rsid w:val="00814AA6"/>
    <w:rsid w:val="00821084"/>
    <w:rsid w:val="00822C3C"/>
    <w:rsid w:val="00835E56"/>
    <w:rsid w:val="00842AF2"/>
    <w:rsid w:val="008516D9"/>
    <w:rsid w:val="008706EB"/>
    <w:rsid w:val="008819B0"/>
    <w:rsid w:val="00886366"/>
    <w:rsid w:val="00892DB6"/>
    <w:rsid w:val="008A39CD"/>
    <w:rsid w:val="008A4E3B"/>
    <w:rsid w:val="008A669A"/>
    <w:rsid w:val="008B703F"/>
    <w:rsid w:val="008C7F70"/>
    <w:rsid w:val="008E0777"/>
    <w:rsid w:val="008E6642"/>
    <w:rsid w:val="008F08DC"/>
    <w:rsid w:val="008F12C2"/>
    <w:rsid w:val="008F6532"/>
    <w:rsid w:val="009053B7"/>
    <w:rsid w:val="009426E0"/>
    <w:rsid w:val="009719DC"/>
    <w:rsid w:val="0097602E"/>
    <w:rsid w:val="00983CE5"/>
    <w:rsid w:val="00983FE4"/>
    <w:rsid w:val="0099343F"/>
    <w:rsid w:val="009A011A"/>
    <w:rsid w:val="009A26D4"/>
    <w:rsid w:val="009A46B7"/>
    <w:rsid w:val="009A4F05"/>
    <w:rsid w:val="009D073C"/>
    <w:rsid w:val="009E22EF"/>
    <w:rsid w:val="00A05884"/>
    <w:rsid w:val="00A11C29"/>
    <w:rsid w:val="00A12F46"/>
    <w:rsid w:val="00A332F3"/>
    <w:rsid w:val="00A44E57"/>
    <w:rsid w:val="00A5173A"/>
    <w:rsid w:val="00A54B54"/>
    <w:rsid w:val="00A62F41"/>
    <w:rsid w:val="00A65D01"/>
    <w:rsid w:val="00AA63DC"/>
    <w:rsid w:val="00AA7430"/>
    <w:rsid w:val="00AC1A8B"/>
    <w:rsid w:val="00AC5196"/>
    <w:rsid w:val="00AD4604"/>
    <w:rsid w:val="00AD70D4"/>
    <w:rsid w:val="00AE23D0"/>
    <w:rsid w:val="00AE268A"/>
    <w:rsid w:val="00AF69DF"/>
    <w:rsid w:val="00B04EBA"/>
    <w:rsid w:val="00B27000"/>
    <w:rsid w:val="00B40A60"/>
    <w:rsid w:val="00B60212"/>
    <w:rsid w:val="00B952FA"/>
    <w:rsid w:val="00BA139B"/>
    <w:rsid w:val="00BA5678"/>
    <w:rsid w:val="00BC2D99"/>
    <w:rsid w:val="00BC344D"/>
    <w:rsid w:val="00BC3507"/>
    <w:rsid w:val="00BF20EB"/>
    <w:rsid w:val="00BF4297"/>
    <w:rsid w:val="00BF54FC"/>
    <w:rsid w:val="00BF5D78"/>
    <w:rsid w:val="00C01233"/>
    <w:rsid w:val="00C14CAC"/>
    <w:rsid w:val="00C421C5"/>
    <w:rsid w:val="00C47539"/>
    <w:rsid w:val="00C53354"/>
    <w:rsid w:val="00C63888"/>
    <w:rsid w:val="00C664B3"/>
    <w:rsid w:val="00C71C65"/>
    <w:rsid w:val="00C77D3C"/>
    <w:rsid w:val="00C80DD1"/>
    <w:rsid w:val="00C81DDB"/>
    <w:rsid w:val="00C877D0"/>
    <w:rsid w:val="00C9037A"/>
    <w:rsid w:val="00C91357"/>
    <w:rsid w:val="00C92EB9"/>
    <w:rsid w:val="00CA57E7"/>
    <w:rsid w:val="00CB08F2"/>
    <w:rsid w:val="00CB60BF"/>
    <w:rsid w:val="00CE1FF5"/>
    <w:rsid w:val="00D14201"/>
    <w:rsid w:val="00D2727B"/>
    <w:rsid w:val="00D36F9F"/>
    <w:rsid w:val="00D56FEB"/>
    <w:rsid w:val="00D67DD1"/>
    <w:rsid w:val="00D72D18"/>
    <w:rsid w:val="00D83190"/>
    <w:rsid w:val="00D972A4"/>
    <w:rsid w:val="00DB1082"/>
    <w:rsid w:val="00DB4D33"/>
    <w:rsid w:val="00DE178F"/>
    <w:rsid w:val="00DE5323"/>
    <w:rsid w:val="00DF0F89"/>
    <w:rsid w:val="00DF1B6A"/>
    <w:rsid w:val="00DF56F3"/>
    <w:rsid w:val="00DF5B1B"/>
    <w:rsid w:val="00E01AC0"/>
    <w:rsid w:val="00E14125"/>
    <w:rsid w:val="00E349D8"/>
    <w:rsid w:val="00E3774F"/>
    <w:rsid w:val="00E40A3B"/>
    <w:rsid w:val="00E44B0E"/>
    <w:rsid w:val="00E44FFB"/>
    <w:rsid w:val="00E6386B"/>
    <w:rsid w:val="00E7236A"/>
    <w:rsid w:val="00E93D76"/>
    <w:rsid w:val="00EA3BB6"/>
    <w:rsid w:val="00EB0D9C"/>
    <w:rsid w:val="00EB5C95"/>
    <w:rsid w:val="00ED44AE"/>
    <w:rsid w:val="00EE1775"/>
    <w:rsid w:val="00EF7957"/>
    <w:rsid w:val="00F035EF"/>
    <w:rsid w:val="00F10012"/>
    <w:rsid w:val="00F10C95"/>
    <w:rsid w:val="00F4184F"/>
    <w:rsid w:val="00F421BA"/>
    <w:rsid w:val="00F45A78"/>
    <w:rsid w:val="00F47647"/>
    <w:rsid w:val="00F512DF"/>
    <w:rsid w:val="00F52198"/>
    <w:rsid w:val="00F57912"/>
    <w:rsid w:val="00F73C93"/>
    <w:rsid w:val="00F854B8"/>
    <w:rsid w:val="00FA57DC"/>
    <w:rsid w:val="00FE3E5B"/>
    <w:rsid w:val="0259113C"/>
    <w:rsid w:val="1155D7F7"/>
    <w:rsid w:val="2472A5A8"/>
    <w:rsid w:val="2B6536B4"/>
    <w:rsid w:val="300B2F69"/>
    <w:rsid w:val="43EB46BB"/>
    <w:rsid w:val="487A27B7"/>
    <w:rsid w:val="502D90E5"/>
    <w:rsid w:val="55A51E8B"/>
    <w:rsid w:val="60BA89EF"/>
    <w:rsid w:val="64FDF182"/>
    <w:rsid w:val="6F078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98686"/>
  <w15:chartTrackingRefBased/>
  <w15:docId w15:val="{F4BBDAFF-E921-49C2-A68E-06663E8420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44812"/>
    <w:pPr>
      <w:spacing w:after="0" w:line="288" w:lineRule="auto"/>
      <w:textAlignment w:val="baseline"/>
    </w:pPr>
    <w:rPr>
      <w:rFonts w:ascii="Verdana" w:hAnsi="Verdana" w:eastAsia="Times New Roman" w:cs="Segoe UI"/>
      <w:kern w:val="0"/>
      <w:sz w:val="18"/>
      <w:szCs w:val="18"/>
      <w:lang w:eastAsia="nl-NL"/>
      <w14:ligatures w14:val="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unhideWhenUsed/>
    <w:rsid w:val="009A011A"/>
    <w:rPr>
      <w:sz w:val="16"/>
      <w:szCs w:val="16"/>
    </w:rPr>
  </w:style>
  <w:style w:type="paragraph" w:styleId="Tekstopmerking">
    <w:name w:val="annotation text"/>
    <w:basedOn w:val="Standaard"/>
    <w:link w:val="TekstopmerkingChar"/>
    <w:uiPriority w:val="99"/>
    <w:unhideWhenUsed/>
    <w:rsid w:val="009A011A"/>
    <w:pPr>
      <w:spacing w:line="240" w:lineRule="auto"/>
    </w:pPr>
    <w:rPr>
      <w:sz w:val="20"/>
      <w:szCs w:val="20"/>
    </w:rPr>
  </w:style>
  <w:style w:type="character" w:styleId="TekstopmerkingChar" w:customStyle="1">
    <w:name w:val="Tekst opmerking Char"/>
    <w:basedOn w:val="Standaardalinea-lettertype"/>
    <w:link w:val="Tekstopmerking"/>
    <w:uiPriority w:val="99"/>
    <w:rsid w:val="009A011A"/>
    <w:rPr>
      <w:sz w:val="20"/>
      <w:szCs w:val="20"/>
    </w:rPr>
  </w:style>
  <w:style w:type="paragraph" w:styleId="Onderwerpvanopmerking">
    <w:name w:val="annotation subject"/>
    <w:basedOn w:val="Tekstopmerking"/>
    <w:next w:val="Tekstopmerking"/>
    <w:link w:val="OnderwerpvanopmerkingChar"/>
    <w:uiPriority w:val="99"/>
    <w:semiHidden/>
    <w:unhideWhenUsed/>
    <w:rsid w:val="009A011A"/>
    <w:rPr>
      <w:b/>
      <w:bCs/>
    </w:rPr>
  </w:style>
  <w:style w:type="character" w:styleId="OnderwerpvanopmerkingChar" w:customStyle="1">
    <w:name w:val="Onderwerp van opmerking Char"/>
    <w:basedOn w:val="TekstopmerkingChar"/>
    <w:link w:val="Onderwerpvanopmerking"/>
    <w:uiPriority w:val="99"/>
    <w:semiHidden/>
    <w:rsid w:val="009A011A"/>
    <w:rPr>
      <w:b/>
      <w:bCs/>
      <w:sz w:val="20"/>
      <w:szCs w:val="20"/>
    </w:rPr>
  </w:style>
  <w:style w:type="paragraph" w:styleId="Revisie">
    <w:name w:val="Revision"/>
    <w:hidden/>
    <w:uiPriority w:val="99"/>
    <w:semiHidden/>
    <w:rsid w:val="00B952FA"/>
    <w:pPr>
      <w:spacing w:after="0" w:line="240" w:lineRule="auto"/>
    </w:pPr>
  </w:style>
  <w:style w:type="table" w:styleId="Tabelraster">
    <w:name w:val="Table Grid"/>
    <w:basedOn w:val="Standaardtabel"/>
    <w:uiPriority w:val="59"/>
    <w:rsid w:val="004E39B1"/>
    <w:pPr>
      <w:spacing w:after="0" w:line="240" w:lineRule="auto"/>
    </w:pPr>
    <w:rPr>
      <w:rFonts w:ascii="Times New Roman" w:hAnsi="Times New Roman" w:eastAsia="MS Mincho" w:cs="Arial"/>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type" w:customStyle="1">
    <w:name w:val="Documenttype"/>
    <w:basedOn w:val="Standaard"/>
    <w:qFormat/>
    <w:rsid w:val="004E39B1"/>
    <w:pPr>
      <w:spacing w:line="240" w:lineRule="auto"/>
    </w:pPr>
    <w:rPr>
      <w:rFonts w:cs="Arial"/>
      <w:color w:val="6B7278"/>
      <w:sz w:val="36"/>
      <w:szCs w:val="36"/>
    </w:rPr>
  </w:style>
  <w:style w:type="character" w:styleId="wacimagecontainer" w:customStyle="1">
    <w:name w:val="wacimagecontainer"/>
    <w:basedOn w:val="Standaardalinea-lettertype"/>
    <w:rsid w:val="004E39B1"/>
  </w:style>
  <w:style w:type="paragraph" w:styleId="Koptekst">
    <w:name w:val="header"/>
    <w:basedOn w:val="Standaard"/>
    <w:link w:val="KoptekstChar"/>
    <w:uiPriority w:val="99"/>
    <w:unhideWhenUsed/>
    <w:rsid w:val="006347B7"/>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6347B7"/>
  </w:style>
  <w:style w:type="paragraph" w:styleId="Voettekst">
    <w:name w:val="footer"/>
    <w:basedOn w:val="Standaard"/>
    <w:link w:val="VoettekstChar"/>
    <w:unhideWhenUsed/>
    <w:rsid w:val="006347B7"/>
    <w:pPr>
      <w:tabs>
        <w:tab w:val="center" w:pos="4536"/>
        <w:tab w:val="right" w:pos="9072"/>
      </w:tabs>
      <w:spacing w:line="240" w:lineRule="auto"/>
    </w:pPr>
  </w:style>
  <w:style w:type="character" w:styleId="VoettekstChar" w:customStyle="1">
    <w:name w:val="Voettekst Char"/>
    <w:basedOn w:val="Standaardalinea-lettertype"/>
    <w:link w:val="Voettekst"/>
    <w:rsid w:val="006347B7"/>
  </w:style>
  <w:style w:type="character" w:styleId="Paginanummer">
    <w:name w:val="page number"/>
    <w:basedOn w:val="Standaardalinea-lettertype"/>
    <w:rsid w:val="006347B7"/>
  </w:style>
  <w:style w:type="paragraph" w:styleId="Lijstalinea">
    <w:name w:val="List Paragraph"/>
    <w:basedOn w:val="Standaard"/>
    <w:link w:val="LijstalineaChar"/>
    <w:uiPriority w:val="34"/>
    <w:qFormat/>
    <w:rsid w:val="00096A22"/>
    <w:pPr>
      <w:numPr>
        <w:numId w:val="1"/>
      </w:numPr>
      <w:spacing w:after="60" w:line="264" w:lineRule="auto"/>
      <w:ind w:left="357" w:hanging="357"/>
    </w:pPr>
  </w:style>
  <w:style w:type="character" w:styleId="Nadruk">
    <w:name w:val="Emphasis"/>
    <w:basedOn w:val="Standaardalinea-lettertype"/>
    <w:uiPriority w:val="20"/>
    <w:qFormat/>
    <w:rsid w:val="002C3221"/>
    <w:rPr>
      <w:i/>
      <w:iCs/>
    </w:rPr>
  </w:style>
  <w:style w:type="paragraph" w:styleId="Nummeralinea" w:customStyle="1">
    <w:name w:val="Nummer alinea"/>
    <w:basedOn w:val="Lijstalinea"/>
    <w:link w:val="NummeralineaChar"/>
    <w:qFormat/>
    <w:rsid w:val="00822C3C"/>
    <w:pPr>
      <w:numPr>
        <w:numId w:val="13"/>
      </w:numPr>
      <w:spacing w:before="120" w:after="120"/>
    </w:pPr>
  </w:style>
  <w:style w:type="character" w:styleId="LijstalineaChar" w:customStyle="1">
    <w:name w:val="Lijstalinea Char"/>
    <w:basedOn w:val="Standaardalinea-lettertype"/>
    <w:link w:val="Lijstalinea"/>
    <w:uiPriority w:val="34"/>
    <w:rsid w:val="00822C3C"/>
    <w:rPr>
      <w:rFonts w:ascii="Verdana" w:hAnsi="Verdana" w:eastAsia="Times New Roman" w:cs="Segoe UI"/>
      <w:kern w:val="0"/>
      <w:sz w:val="18"/>
      <w:szCs w:val="18"/>
      <w:lang w:eastAsia="nl-NL"/>
      <w14:ligatures w14:val="none"/>
    </w:rPr>
  </w:style>
  <w:style w:type="character" w:styleId="NummeralineaChar" w:customStyle="1">
    <w:name w:val="Nummer alinea Char"/>
    <w:basedOn w:val="LijstalineaChar"/>
    <w:link w:val="Nummeralinea"/>
    <w:rsid w:val="00822C3C"/>
    <w:rPr>
      <w:rFonts w:ascii="Verdana" w:hAnsi="Verdana" w:eastAsia="Times New Roman" w:cs="Segoe UI"/>
      <w:kern w:val="0"/>
      <w:sz w:val="18"/>
      <w:szCs w:val="18"/>
      <w:lang w:eastAsia="nl-NL"/>
      <w14:ligatures w14:val="none"/>
    </w:rPr>
  </w:style>
  <w:style w:type="paragraph" w:styleId="Artikel" w:customStyle="1">
    <w:name w:val="Artikel"/>
    <w:basedOn w:val="Lijstalinea"/>
    <w:link w:val="ArtikelChar"/>
    <w:qFormat/>
    <w:rsid w:val="00243C03"/>
    <w:pPr>
      <w:numPr>
        <w:numId w:val="6"/>
      </w:numPr>
      <w:spacing w:before="120" w:after="120" w:line="288" w:lineRule="auto"/>
    </w:pPr>
    <w:rPr>
      <w:b/>
      <w:bCs/>
    </w:rPr>
  </w:style>
  <w:style w:type="character" w:styleId="ArtikelChar" w:customStyle="1">
    <w:name w:val="Artikel Char"/>
    <w:basedOn w:val="LijstalineaChar"/>
    <w:link w:val="Artikel"/>
    <w:rsid w:val="00243C03"/>
    <w:rPr>
      <w:rFonts w:ascii="Verdana" w:hAnsi="Verdana" w:eastAsia="Times New Roman" w:cs="Segoe UI"/>
      <w:b/>
      <w:bCs/>
      <w:kern w:val="0"/>
      <w:sz w:val="18"/>
      <w:szCs w:val="18"/>
      <w:lang w:eastAsia="nl-NL"/>
      <w14:ligatures w14:val="none"/>
    </w:rPr>
  </w:style>
  <w:style w:type="character" w:styleId="Hyperlink">
    <w:name w:val="Hyperlink"/>
    <w:basedOn w:val="Standaardalinea-lettertype"/>
    <w:uiPriority w:val="99"/>
    <w:unhideWhenUsed/>
    <w:rsid w:val="007F4472"/>
    <w:rPr>
      <w:color w:val="0563C1" w:themeColor="hyperlink"/>
      <w:u w:val="single"/>
    </w:rPr>
  </w:style>
  <w:style w:type="character" w:styleId="Onopgelostemelding">
    <w:name w:val="Unresolved Mention"/>
    <w:basedOn w:val="Standaardalinea-lettertype"/>
    <w:uiPriority w:val="99"/>
    <w:semiHidden/>
    <w:unhideWhenUsed/>
    <w:rsid w:val="007F4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7018">
      <w:bodyDiv w:val="1"/>
      <w:marLeft w:val="0"/>
      <w:marRight w:val="0"/>
      <w:marTop w:val="0"/>
      <w:marBottom w:val="0"/>
      <w:divBdr>
        <w:top w:val="none" w:sz="0" w:space="0" w:color="auto"/>
        <w:left w:val="none" w:sz="0" w:space="0" w:color="auto"/>
        <w:bottom w:val="none" w:sz="0" w:space="0" w:color="auto"/>
        <w:right w:val="none" w:sz="0" w:space="0" w:color="auto"/>
      </w:divBdr>
      <w:divsChild>
        <w:div w:id="53084588">
          <w:marLeft w:val="0"/>
          <w:marRight w:val="0"/>
          <w:marTop w:val="0"/>
          <w:marBottom w:val="0"/>
          <w:divBdr>
            <w:top w:val="none" w:sz="0" w:space="0" w:color="auto"/>
            <w:left w:val="none" w:sz="0" w:space="0" w:color="auto"/>
            <w:bottom w:val="none" w:sz="0" w:space="0" w:color="auto"/>
            <w:right w:val="none" w:sz="0" w:space="0" w:color="auto"/>
          </w:divBdr>
        </w:div>
        <w:div w:id="123158559">
          <w:marLeft w:val="0"/>
          <w:marRight w:val="0"/>
          <w:marTop w:val="0"/>
          <w:marBottom w:val="0"/>
          <w:divBdr>
            <w:top w:val="none" w:sz="0" w:space="0" w:color="auto"/>
            <w:left w:val="none" w:sz="0" w:space="0" w:color="auto"/>
            <w:bottom w:val="none" w:sz="0" w:space="0" w:color="auto"/>
            <w:right w:val="none" w:sz="0" w:space="0" w:color="auto"/>
          </w:divBdr>
        </w:div>
        <w:div w:id="255019681">
          <w:marLeft w:val="0"/>
          <w:marRight w:val="0"/>
          <w:marTop w:val="0"/>
          <w:marBottom w:val="0"/>
          <w:divBdr>
            <w:top w:val="none" w:sz="0" w:space="0" w:color="auto"/>
            <w:left w:val="none" w:sz="0" w:space="0" w:color="auto"/>
            <w:bottom w:val="none" w:sz="0" w:space="0" w:color="auto"/>
            <w:right w:val="none" w:sz="0" w:space="0" w:color="auto"/>
          </w:divBdr>
        </w:div>
        <w:div w:id="473259693">
          <w:marLeft w:val="0"/>
          <w:marRight w:val="0"/>
          <w:marTop w:val="0"/>
          <w:marBottom w:val="0"/>
          <w:divBdr>
            <w:top w:val="none" w:sz="0" w:space="0" w:color="auto"/>
            <w:left w:val="none" w:sz="0" w:space="0" w:color="auto"/>
            <w:bottom w:val="none" w:sz="0" w:space="0" w:color="auto"/>
            <w:right w:val="none" w:sz="0" w:space="0" w:color="auto"/>
          </w:divBdr>
        </w:div>
        <w:div w:id="567767148">
          <w:marLeft w:val="0"/>
          <w:marRight w:val="0"/>
          <w:marTop w:val="0"/>
          <w:marBottom w:val="0"/>
          <w:divBdr>
            <w:top w:val="none" w:sz="0" w:space="0" w:color="auto"/>
            <w:left w:val="none" w:sz="0" w:space="0" w:color="auto"/>
            <w:bottom w:val="none" w:sz="0" w:space="0" w:color="auto"/>
            <w:right w:val="none" w:sz="0" w:space="0" w:color="auto"/>
          </w:divBdr>
        </w:div>
        <w:div w:id="575092380">
          <w:marLeft w:val="0"/>
          <w:marRight w:val="0"/>
          <w:marTop w:val="0"/>
          <w:marBottom w:val="0"/>
          <w:divBdr>
            <w:top w:val="none" w:sz="0" w:space="0" w:color="auto"/>
            <w:left w:val="none" w:sz="0" w:space="0" w:color="auto"/>
            <w:bottom w:val="none" w:sz="0" w:space="0" w:color="auto"/>
            <w:right w:val="none" w:sz="0" w:space="0" w:color="auto"/>
          </w:divBdr>
        </w:div>
        <w:div w:id="584843292">
          <w:marLeft w:val="0"/>
          <w:marRight w:val="0"/>
          <w:marTop w:val="0"/>
          <w:marBottom w:val="0"/>
          <w:divBdr>
            <w:top w:val="none" w:sz="0" w:space="0" w:color="auto"/>
            <w:left w:val="none" w:sz="0" w:space="0" w:color="auto"/>
            <w:bottom w:val="none" w:sz="0" w:space="0" w:color="auto"/>
            <w:right w:val="none" w:sz="0" w:space="0" w:color="auto"/>
          </w:divBdr>
        </w:div>
        <w:div w:id="602420789">
          <w:marLeft w:val="0"/>
          <w:marRight w:val="0"/>
          <w:marTop w:val="0"/>
          <w:marBottom w:val="0"/>
          <w:divBdr>
            <w:top w:val="none" w:sz="0" w:space="0" w:color="auto"/>
            <w:left w:val="none" w:sz="0" w:space="0" w:color="auto"/>
            <w:bottom w:val="none" w:sz="0" w:space="0" w:color="auto"/>
            <w:right w:val="none" w:sz="0" w:space="0" w:color="auto"/>
          </w:divBdr>
        </w:div>
        <w:div w:id="632371910">
          <w:marLeft w:val="0"/>
          <w:marRight w:val="0"/>
          <w:marTop w:val="0"/>
          <w:marBottom w:val="0"/>
          <w:divBdr>
            <w:top w:val="none" w:sz="0" w:space="0" w:color="auto"/>
            <w:left w:val="none" w:sz="0" w:space="0" w:color="auto"/>
            <w:bottom w:val="none" w:sz="0" w:space="0" w:color="auto"/>
            <w:right w:val="none" w:sz="0" w:space="0" w:color="auto"/>
          </w:divBdr>
        </w:div>
        <w:div w:id="663052957">
          <w:marLeft w:val="0"/>
          <w:marRight w:val="0"/>
          <w:marTop w:val="0"/>
          <w:marBottom w:val="0"/>
          <w:divBdr>
            <w:top w:val="none" w:sz="0" w:space="0" w:color="auto"/>
            <w:left w:val="none" w:sz="0" w:space="0" w:color="auto"/>
            <w:bottom w:val="none" w:sz="0" w:space="0" w:color="auto"/>
            <w:right w:val="none" w:sz="0" w:space="0" w:color="auto"/>
          </w:divBdr>
          <w:divsChild>
            <w:div w:id="1878348900">
              <w:marLeft w:val="-75"/>
              <w:marRight w:val="0"/>
              <w:marTop w:val="30"/>
              <w:marBottom w:val="30"/>
              <w:divBdr>
                <w:top w:val="none" w:sz="0" w:space="0" w:color="auto"/>
                <w:left w:val="none" w:sz="0" w:space="0" w:color="auto"/>
                <w:bottom w:val="none" w:sz="0" w:space="0" w:color="auto"/>
                <w:right w:val="none" w:sz="0" w:space="0" w:color="auto"/>
              </w:divBdr>
              <w:divsChild>
                <w:div w:id="84807124">
                  <w:marLeft w:val="0"/>
                  <w:marRight w:val="0"/>
                  <w:marTop w:val="0"/>
                  <w:marBottom w:val="0"/>
                  <w:divBdr>
                    <w:top w:val="none" w:sz="0" w:space="0" w:color="auto"/>
                    <w:left w:val="none" w:sz="0" w:space="0" w:color="auto"/>
                    <w:bottom w:val="none" w:sz="0" w:space="0" w:color="auto"/>
                    <w:right w:val="none" w:sz="0" w:space="0" w:color="auto"/>
                  </w:divBdr>
                  <w:divsChild>
                    <w:div w:id="529491892">
                      <w:marLeft w:val="0"/>
                      <w:marRight w:val="0"/>
                      <w:marTop w:val="0"/>
                      <w:marBottom w:val="0"/>
                      <w:divBdr>
                        <w:top w:val="none" w:sz="0" w:space="0" w:color="auto"/>
                        <w:left w:val="none" w:sz="0" w:space="0" w:color="auto"/>
                        <w:bottom w:val="none" w:sz="0" w:space="0" w:color="auto"/>
                        <w:right w:val="none" w:sz="0" w:space="0" w:color="auto"/>
                      </w:divBdr>
                    </w:div>
                  </w:divsChild>
                </w:div>
                <w:div w:id="889414726">
                  <w:marLeft w:val="0"/>
                  <w:marRight w:val="0"/>
                  <w:marTop w:val="0"/>
                  <w:marBottom w:val="0"/>
                  <w:divBdr>
                    <w:top w:val="none" w:sz="0" w:space="0" w:color="auto"/>
                    <w:left w:val="none" w:sz="0" w:space="0" w:color="auto"/>
                    <w:bottom w:val="none" w:sz="0" w:space="0" w:color="auto"/>
                    <w:right w:val="none" w:sz="0" w:space="0" w:color="auto"/>
                  </w:divBdr>
                  <w:divsChild>
                    <w:div w:id="570120310">
                      <w:marLeft w:val="0"/>
                      <w:marRight w:val="0"/>
                      <w:marTop w:val="0"/>
                      <w:marBottom w:val="0"/>
                      <w:divBdr>
                        <w:top w:val="none" w:sz="0" w:space="0" w:color="auto"/>
                        <w:left w:val="none" w:sz="0" w:space="0" w:color="auto"/>
                        <w:bottom w:val="none" w:sz="0" w:space="0" w:color="auto"/>
                        <w:right w:val="none" w:sz="0" w:space="0" w:color="auto"/>
                      </w:divBdr>
                    </w:div>
                    <w:div w:id="722683162">
                      <w:marLeft w:val="0"/>
                      <w:marRight w:val="0"/>
                      <w:marTop w:val="0"/>
                      <w:marBottom w:val="0"/>
                      <w:divBdr>
                        <w:top w:val="none" w:sz="0" w:space="0" w:color="auto"/>
                        <w:left w:val="none" w:sz="0" w:space="0" w:color="auto"/>
                        <w:bottom w:val="none" w:sz="0" w:space="0" w:color="auto"/>
                        <w:right w:val="none" w:sz="0" w:space="0" w:color="auto"/>
                      </w:divBdr>
                    </w:div>
                    <w:div w:id="995035001">
                      <w:marLeft w:val="0"/>
                      <w:marRight w:val="0"/>
                      <w:marTop w:val="0"/>
                      <w:marBottom w:val="0"/>
                      <w:divBdr>
                        <w:top w:val="none" w:sz="0" w:space="0" w:color="auto"/>
                        <w:left w:val="none" w:sz="0" w:space="0" w:color="auto"/>
                        <w:bottom w:val="none" w:sz="0" w:space="0" w:color="auto"/>
                        <w:right w:val="none" w:sz="0" w:space="0" w:color="auto"/>
                      </w:divBdr>
                    </w:div>
                  </w:divsChild>
                </w:div>
                <w:div w:id="1298801421">
                  <w:marLeft w:val="0"/>
                  <w:marRight w:val="0"/>
                  <w:marTop w:val="0"/>
                  <w:marBottom w:val="0"/>
                  <w:divBdr>
                    <w:top w:val="none" w:sz="0" w:space="0" w:color="auto"/>
                    <w:left w:val="none" w:sz="0" w:space="0" w:color="auto"/>
                    <w:bottom w:val="none" w:sz="0" w:space="0" w:color="auto"/>
                    <w:right w:val="none" w:sz="0" w:space="0" w:color="auto"/>
                  </w:divBdr>
                  <w:divsChild>
                    <w:div w:id="267078811">
                      <w:marLeft w:val="0"/>
                      <w:marRight w:val="0"/>
                      <w:marTop w:val="0"/>
                      <w:marBottom w:val="0"/>
                      <w:divBdr>
                        <w:top w:val="none" w:sz="0" w:space="0" w:color="auto"/>
                        <w:left w:val="none" w:sz="0" w:space="0" w:color="auto"/>
                        <w:bottom w:val="none" w:sz="0" w:space="0" w:color="auto"/>
                        <w:right w:val="none" w:sz="0" w:space="0" w:color="auto"/>
                      </w:divBdr>
                    </w:div>
                    <w:div w:id="996960018">
                      <w:marLeft w:val="0"/>
                      <w:marRight w:val="0"/>
                      <w:marTop w:val="0"/>
                      <w:marBottom w:val="0"/>
                      <w:divBdr>
                        <w:top w:val="none" w:sz="0" w:space="0" w:color="auto"/>
                        <w:left w:val="none" w:sz="0" w:space="0" w:color="auto"/>
                        <w:bottom w:val="none" w:sz="0" w:space="0" w:color="auto"/>
                        <w:right w:val="none" w:sz="0" w:space="0" w:color="auto"/>
                      </w:divBdr>
                    </w:div>
                    <w:div w:id="1840465720">
                      <w:marLeft w:val="0"/>
                      <w:marRight w:val="0"/>
                      <w:marTop w:val="0"/>
                      <w:marBottom w:val="0"/>
                      <w:divBdr>
                        <w:top w:val="none" w:sz="0" w:space="0" w:color="auto"/>
                        <w:left w:val="none" w:sz="0" w:space="0" w:color="auto"/>
                        <w:bottom w:val="none" w:sz="0" w:space="0" w:color="auto"/>
                        <w:right w:val="none" w:sz="0" w:space="0" w:color="auto"/>
                      </w:divBdr>
                    </w:div>
                    <w:div w:id="1846050211">
                      <w:marLeft w:val="0"/>
                      <w:marRight w:val="0"/>
                      <w:marTop w:val="0"/>
                      <w:marBottom w:val="0"/>
                      <w:divBdr>
                        <w:top w:val="none" w:sz="0" w:space="0" w:color="auto"/>
                        <w:left w:val="none" w:sz="0" w:space="0" w:color="auto"/>
                        <w:bottom w:val="none" w:sz="0" w:space="0" w:color="auto"/>
                        <w:right w:val="none" w:sz="0" w:space="0" w:color="auto"/>
                      </w:divBdr>
                    </w:div>
                  </w:divsChild>
                </w:div>
                <w:div w:id="1340812932">
                  <w:marLeft w:val="0"/>
                  <w:marRight w:val="0"/>
                  <w:marTop w:val="0"/>
                  <w:marBottom w:val="0"/>
                  <w:divBdr>
                    <w:top w:val="none" w:sz="0" w:space="0" w:color="auto"/>
                    <w:left w:val="none" w:sz="0" w:space="0" w:color="auto"/>
                    <w:bottom w:val="none" w:sz="0" w:space="0" w:color="auto"/>
                    <w:right w:val="none" w:sz="0" w:space="0" w:color="auto"/>
                  </w:divBdr>
                  <w:divsChild>
                    <w:div w:id="940725029">
                      <w:marLeft w:val="0"/>
                      <w:marRight w:val="0"/>
                      <w:marTop w:val="0"/>
                      <w:marBottom w:val="0"/>
                      <w:divBdr>
                        <w:top w:val="none" w:sz="0" w:space="0" w:color="auto"/>
                        <w:left w:val="none" w:sz="0" w:space="0" w:color="auto"/>
                        <w:bottom w:val="none" w:sz="0" w:space="0" w:color="auto"/>
                        <w:right w:val="none" w:sz="0" w:space="0" w:color="auto"/>
                      </w:divBdr>
                    </w:div>
                    <w:div w:id="2102139994">
                      <w:marLeft w:val="0"/>
                      <w:marRight w:val="0"/>
                      <w:marTop w:val="0"/>
                      <w:marBottom w:val="0"/>
                      <w:divBdr>
                        <w:top w:val="none" w:sz="0" w:space="0" w:color="auto"/>
                        <w:left w:val="none" w:sz="0" w:space="0" w:color="auto"/>
                        <w:bottom w:val="none" w:sz="0" w:space="0" w:color="auto"/>
                        <w:right w:val="none" w:sz="0" w:space="0" w:color="auto"/>
                      </w:divBdr>
                    </w:div>
                  </w:divsChild>
                </w:div>
                <w:div w:id="1824661277">
                  <w:marLeft w:val="0"/>
                  <w:marRight w:val="0"/>
                  <w:marTop w:val="0"/>
                  <w:marBottom w:val="0"/>
                  <w:divBdr>
                    <w:top w:val="none" w:sz="0" w:space="0" w:color="auto"/>
                    <w:left w:val="none" w:sz="0" w:space="0" w:color="auto"/>
                    <w:bottom w:val="none" w:sz="0" w:space="0" w:color="auto"/>
                    <w:right w:val="none" w:sz="0" w:space="0" w:color="auto"/>
                  </w:divBdr>
                  <w:divsChild>
                    <w:div w:id="411391423">
                      <w:marLeft w:val="0"/>
                      <w:marRight w:val="0"/>
                      <w:marTop w:val="0"/>
                      <w:marBottom w:val="0"/>
                      <w:divBdr>
                        <w:top w:val="none" w:sz="0" w:space="0" w:color="auto"/>
                        <w:left w:val="none" w:sz="0" w:space="0" w:color="auto"/>
                        <w:bottom w:val="none" w:sz="0" w:space="0" w:color="auto"/>
                        <w:right w:val="none" w:sz="0" w:space="0" w:color="auto"/>
                      </w:divBdr>
                    </w:div>
                    <w:div w:id="536159255">
                      <w:marLeft w:val="0"/>
                      <w:marRight w:val="0"/>
                      <w:marTop w:val="0"/>
                      <w:marBottom w:val="0"/>
                      <w:divBdr>
                        <w:top w:val="none" w:sz="0" w:space="0" w:color="auto"/>
                        <w:left w:val="none" w:sz="0" w:space="0" w:color="auto"/>
                        <w:bottom w:val="none" w:sz="0" w:space="0" w:color="auto"/>
                        <w:right w:val="none" w:sz="0" w:space="0" w:color="auto"/>
                      </w:divBdr>
                    </w:div>
                    <w:div w:id="615059526">
                      <w:marLeft w:val="0"/>
                      <w:marRight w:val="0"/>
                      <w:marTop w:val="0"/>
                      <w:marBottom w:val="0"/>
                      <w:divBdr>
                        <w:top w:val="none" w:sz="0" w:space="0" w:color="auto"/>
                        <w:left w:val="none" w:sz="0" w:space="0" w:color="auto"/>
                        <w:bottom w:val="none" w:sz="0" w:space="0" w:color="auto"/>
                        <w:right w:val="none" w:sz="0" w:space="0" w:color="auto"/>
                      </w:divBdr>
                    </w:div>
                    <w:div w:id="1221357676">
                      <w:marLeft w:val="0"/>
                      <w:marRight w:val="0"/>
                      <w:marTop w:val="0"/>
                      <w:marBottom w:val="0"/>
                      <w:divBdr>
                        <w:top w:val="none" w:sz="0" w:space="0" w:color="auto"/>
                        <w:left w:val="none" w:sz="0" w:space="0" w:color="auto"/>
                        <w:bottom w:val="none" w:sz="0" w:space="0" w:color="auto"/>
                        <w:right w:val="none" w:sz="0" w:space="0" w:color="auto"/>
                      </w:divBdr>
                    </w:div>
                  </w:divsChild>
                </w:div>
                <w:div w:id="1907063823">
                  <w:marLeft w:val="0"/>
                  <w:marRight w:val="0"/>
                  <w:marTop w:val="0"/>
                  <w:marBottom w:val="0"/>
                  <w:divBdr>
                    <w:top w:val="none" w:sz="0" w:space="0" w:color="auto"/>
                    <w:left w:val="none" w:sz="0" w:space="0" w:color="auto"/>
                    <w:bottom w:val="none" w:sz="0" w:space="0" w:color="auto"/>
                    <w:right w:val="none" w:sz="0" w:space="0" w:color="auto"/>
                  </w:divBdr>
                  <w:divsChild>
                    <w:div w:id="827087591">
                      <w:marLeft w:val="0"/>
                      <w:marRight w:val="0"/>
                      <w:marTop w:val="0"/>
                      <w:marBottom w:val="0"/>
                      <w:divBdr>
                        <w:top w:val="none" w:sz="0" w:space="0" w:color="auto"/>
                        <w:left w:val="none" w:sz="0" w:space="0" w:color="auto"/>
                        <w:bottom w:val="none" w:sz="0" w:space="0" w:color="auto"/>
                        <w:right w:val="none" w:sz="0" w:space="0" w:color="auto"/>
                      </w:divBdr>
                    </w:div>
                  </w:divsChild>
                </w:div>
                <w:div w:id="1922324721">
                  <w:marLeft w:val="0"/>
                  <w:marRight w:val="0"/>
                  <w:marTop w:val="0"/>
                  <w:marBottom w:val="0"/>
                  <w:divBdr>
                    <w:top w:val="none" w:sz="0" w:space="0" w:color="auto"/>
                    <w:left w:val="none" w:sz="0" w:space="0" w:color="auto"/>
                    <w:bottom w:val="none" w:sz="0" w:space="0" w:color="auto"/>
                    <w:right w:val="none" w:sz="0" w:space="0" w:color="auto"/>
                  </w:divBdr>
                  <w:divsChild>
                    <w:div w:id="1934047132">
                      <w:marLeft w:val="0"/>
                      <w:marRight w:val="0"/>
                      <w:marTop w:val="0"/>
                      <w:marBottom w:val="0"/>
                      <w:divBdr>
                        <w:top w:val="none" w:sz="0" w:space="0" w:color="auto"/>
                        <w:left w:val="none" w:sz="0" w:space="0" w:color="auto"/>
                        <w:bottom w:val="none" w:sz="0" w:space="0" w:color="auto"/>
                        <w:right w:val="none" w:sz="0" w:space="0" w:color="auto"/>
                      </w:divBdr>
                    </w:div>
                  </w:divsChild>
                </w:div>
                <w:div w:id="2048986002">
                  <w:marLeft w:val="0"/>
                  <w:marRight w:val="0"/>
                  <w:marTop w:val="0"/>
                  <w:marBottom w:val="0"/>
                  <w:divBdr>
                    <w:top w:val="none" w:sz="0" w:space="0" w:color="auto"/>
                    <w:left w:val="none" w:sz="0" w:space="0" w:color="auto"/>
                    <w:bottom w:val="none" w:sz="0" w:space="0" w:color="auto"/>
                    <w:right w:val="none" w:sz="0" w:space="0" w:color="auto"/>
                  </w:divBdr>
                  <w:divsChild>
                    <w:div w:id="981692590">
                      <w:marLeft w:val="0"/>
                      <w:marRight w:val="0"/>
                      <w:marTop w:val="0"/>
                      <w:marBottom w:val="0"/>
                      <w:divBdr>
                        <w:top w:val="none" w:sz="0" w:space="0" w:color="auto"/>
                        <w:left w:val="none" w:sz="0" w:space="0" w:color="auto"/>
                        <w:bottom w:val="none" w:sz="0" w:space="0" w:color="auto"/>
                        <w:right w:val="none" w:sz="0" w:space="0" w:color="auto"/>
                      </w:divBdr>
                    </w:div>
                    <w:div w:id="1252081220">
                      <w:marLeft w:val="0"/>
                      <w:marRight w:val="0"/>
                      <w:marTop w:val="0"/>
                      <w:marBottom w:val="0"/>
                      <w:divBdr>
                        <w:top w:val="none" w:sz="0" w:space="0" w:color="auto"/>
                        <w:left w:val="none" w:sz="0" w:space="0" w:color="auto"/>
                        <w:bottom w:val="none" w:sz="0" w:space="0" w:color="auto"/>
                        <w:right w:val="none" w:sz="0" w:space="0" w:color="auto"/>
                      </w:divBdr>
                    </w:div>
                    <w:div w:id="1264534054">
                      <w:marLeft w:val="0"/>
                      <w:marRight w:val="0"/>
                      <w:marTop w:val="0"/>
                      <w:marBottom w:val="0"/>
                      <w:divBdr>
                        <w:top w:val="none" w:sz="0" w:space="0" w:color="auto"/>
                        <w:left w:val="none" w:sz="0" w:space="0" w:color="auto"/>
                        <w:bottom w:val="none" w:sz="0" w:space="0" w:color="auto"/>
                        <w:right w:val="none" w:sz="0" w:space="0" w:color="auto"/>
                      </w:divBdr>
                    </w:div>
                  </w:divsChild>
                </w:div>
                <w:div w:id="2141683246">
                  <w:marLeft w:val="0"/>
                  <w:marRight w:val="0"/>
                  <w:marTop w:val="0"/>
                  <w:marBottom w:val="0"/>
                  <w:divBdr>
                    <w:top w:val="none" w:sz="0" w:space="0" w:color="auto"/>
                    <w:left w:val="none" w:sz="0" w:space="0" w:color="auto"/>
                    <w:bottom w:val="none" w:sz="0" w:space="0" w:color="auto"/>
                    <w:right w:val="none" w:sz="0" w:space="0" w:color="auto"/>
                  </w:divBdr>
                  <w:divsChild>
                    <w:div w:id="238171260">
                      <w:marLeft w:val="0"/>
                      <w:marRight w:val="0"/>
                      <w:marTop w:val="0"/>
                      <w:marBottom w:val="0"/>
                      <w:divBdr>
                        <w:top w:val="none" w:sz="0" w:space="0" w:color="auto"/>
                        <w:left w:val="none" w:sz="0" w:space="0" w:color="auto"/>
                        <w:bottom w:val="none" w:sz="0" w:space="0" w:color="auto"/>
                        <w:right w:val="none" w:sz="0" w:space="0" w:color="auto"/>
                      </w:divBdr>
                    </w:div>
                    <w:div w:id="5435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74209">
          <w:marLeft w:val="0"/>
          <w:marRight w:val="0"/>
          <w:marTop w:val="0"/>
          <w:marBottom w:val="0"/>
          <w:divBdr>
            <w:top w:val="none" w:sz="0" w:space="0" w:color="auto"/>
            <w:left w:val="none" w:sz="0" w:space="0" w:color="auto"/>
            <w:bottom w:val="none" w:sz="0" w:space="0" w:color="auto"/>
            <w:right w:val="none" w:sz="0" w:space="0" w:color="auto"/>
          </w:divBdr>
          <w:divsChild>
            <w:div w:id="6448640">
              <w:marLeft w:val="0"/>
              <w:marRight w:val="0"/>
              <w:marTop w:val="0"/>
              <w:marBottom w:val="0"/>
              <w:divBdr>
                <w:top w:val="none" w:sz="0" w:space="0" w:color="auto"/>
                <w:left w:val="none" w:sz="0" w:space="0" w:color="auto"/>
                <w:bottom w:val="none" w:sz="0" w:space="0" w:color="auto"/>
                <w:right w:val="none" w:sz="0" w:space="0" w:color="auto"/>
              </w:divBdr>
            </w:div>
            <w:div w:id="8457383">
              <w:marLeft w:val="0"/>
              <w:marRight w:val="0"/>
              <w:marTop w:val="0"/>
              <w:marBottom w:val="0"/>
              <w:divBdr>
                <w:top w:val="none" w:sz="0" w:space="0" w:color="auto"/>
                <w:left w:val="none" w:sz="0" w:space="0" w:color="auto"/>
                <w:bottom w:val="none" w:sz="0" w:space="0" w:color="auto"/>
                <w:right w:val="none" w:sz="0" w:space="0" w:color="auto"/>
              </w:divBdr>
            </w:div>
            <w:div w:id="68355130">
              <w:marLeft w:val="0"/>
              <w:marRight w:val="0"/>
              <w:marTop w:val="0"/>
              <w:marBottom w:val="0"/>
              <w:divBdr>
                <w:top w:val="none" w:sz="0" w:space="0" w:color="auto"/>
                <w:left w:val="none" w:sz="0" w:space="0" w:color="auto"/>
                <w:bottom w:val="none" w:sz="0" w:space="0" w:color="auto"/>
                <w:right w:val="none" w:sz="0" w:space="0" w:color="auto"/>
              </w:divBdr>
            </w:div>
            <w:div w:id="122039064">
              <w:marLeft w:val="0"/>
              <w:marRight w:val="0"/>
              <w:marTop w:val="0"/>
              <w:marBottom w:val="0"/>
              <w:divBdr>
                <w:top w:val="none" w:sz="0" w:space="0" w:color="auto"/>
                <w:left w:val="none" w:sz="0" w:space="0" w:color="auto"/>
                <w:bottom w:val="none" w:sz="0" w:space="0" w:color="auto"/>
                <w:right w:val="none" w:sz="0" w:space="0" w:color="auto"/>
              </w:divBdr>
            </w:div>
            <w:div w:id="473525843">
              <w:marLeft w:val="0"/>
              <w:marRight w:val="0"/>
              <w:marTop w:val="0"/>
              <w:marBottom w:val="0"/>
              <w:divBdr>
                <w:top w:val="none" w:sz="0" w:space="0" w:color="auto"/>
                <w:left w:val="none" w:sz="0" w:space="0" w:color="auto"/>
                <w:bottom w:val="none" w:sz="0" w:space="0" w:color="auto"/>
                <w:right w:val="none" w:sz="0" w:space="0" w:color="auto"/>
              </w:divBdr>
            </w:div>
            <w:div w:id="579751515">
              <w:marLeft w:val="0"/>
              <w:marRight w:val="0"/>
              <w:marTop w:val="0"/>
              <w:marBottom w:val="0"/>
              <w:divBdr>
                <w:top w:val="none" w:sz="0" w:space="0" w:color="auto"/>
                <w:left w:val="none" w:sz="0" w:space="0" w:color="auto"/>
                <w:bottom w:val="none" w:sz="0" w:space="0" w:color="auto"/>
                <w:right w:val="none" w:sz="0" w:space="0" w:color="auto"/>
              </w:divBdr>
            </w:div>
            <w:div w:id="599219420">
              <w:marLeft w:val="0"/>
              <w:marRight w:val="0"/>
              <w:marTop w:val="0"/>
              <w:marBottom w:val="0"/>
              <w:divBdr>
                <w:top w:val="none" w:sz="0" w:space="0" w:color="auto"/>
                <w:left w:val="none" w:sz="0" w:space="0" w:color="auto"/>
                <w:bottom w:val="none" w:sz="0" w:space="0" w:color="auto"/>
                <w:right w:val="none" w:sz="0" w:space="0" w:color="auto"/>
              </w:divBdr>
            </w:div>
            <w:div w:id="755178165">
              <w:marLeft w:val="0"/>
              <w:marRight w:val="0"/>
              <w:marTop w:val="0"/>
              <w:marBottom w:val="0"/>
              <w:divBdr>
                <w:top w:val="none" w:sz="0" w:space="0" w:color="auto"/>
                <w:left w:val="none" w:sz="0" w:space="0" w:color="auto"/>
                <w:bottom w:val="none" w:sz="0" w:space="0" w:color="auto"/>
                <w:right w:val="none" w:sz="0" w:space="0" w:color="auto"/>
              </w:divBdr>
            </w:div>
            <w:div w:id="1011644028">
              <w:marLeft w:val="0"/>
              <w:marRight w:val="0"/>
              <w:marTop w:val="0"/>
              <w:marBottom w:val="0"/>
              <w:divBdr>
                <w:top w:val="none" w:sz="0" w:space="0" w:color="auto"/>
                <w:left w:val="none" w:sz="0" w:space="0" w:color="auto"/>
                <w:bottom w:val="none" w:sz="0" w:space="0" w:color="auto"/>
                <w:right w:val="none" w:sz="0" w:space="0" w:color="auto"/>
              </w:divBdr>
            </w:div>
            <w:div w:id="1029767655">
              <w:marLeft w:val="0"/>
              <w:marRight w:val="0"/>
              <w:marTop w:val="0"/>
              <w:marBottom w:val="0"/>
              <w:divBdr>
                <w:top w:val="none" w:sz="0" w:space="0" w:color="auto"/>
                <w:left w:val="none" w:sz="0" w:space="0" w:color="auto"/>
                <w:bottom w:val="none" w:sz="0" w:space="0" w:color="auto"/>
                <w:right w:val="none" w:sz="0" w:space="0" w:color="auto"/>
              </w:divBdr>
            </w:div>
            <w:div w:id="1052075087">
              <w:marLeft w:val="0"/>
              <w:marRight w:val="0"/>
              <w:marTop w:val="0"/>
              <w:marBottom w:val="0"/>
              <w:divBdr>
                <w:top w:val="none" w:sz="0" w:space="0" w:color="auto"/>
                <w:left w:val="none" w:sz="0" w:space="0" w:color="auto"/>
                <w:bottom w:val="none" w:sz="0" w:space="0" w:color="auto"/>
                <w:right w:val="none" w:sz="0" w:space="0" w:color="auto"/>
              </w:divBdr>
            </w:div>
            <w:div w:id="1125075923">
              <w:marLeft w:val="0"/>
              <w:marRight w:val="0"/>
              <w:marTop w:val="0"/>
              <w:marBottom w:val="0"/>
              <w:divBdr>
                <w:top w:val="none" w:sz="0" w:space="0" w:color="auto"/>
                <w:left w:val="none" w:sz="0" w:space="0" w:color="auto"/>
                <w:bottom w:val="none" w:sz="0" w:space="0" w:color="auto"/>
                <w:right w:val="none" w:sz="0" w:space="0" w:color="auto"/>
              </w:divBdr>
            </w:div>
            <w:div w:id="1154570883">
              <w:marLeft w:val="0"/>
              <w:marRight w:val="0"/>
              <w:marTop w:val="0"/>
              <w:marBottom w:val="0"/>
              <w:divBdr>
                <w:top w:val="none" w:sz="0" w:space="0" w:color="auto"/>
                <w:left w:val="none" w:sz="0" w:space="0" w:color="auto"/>
                <w:bottom w:val="none" w:sz="0" w:space="0" w:color="auto"/>
                <w:right w:val="none" w:sz="0" w:space="0" w:color="auto"/>
              </w:divBdr>
            </w:div>
            <w:div w:id="1161580867">
              <w:marLeft w:val="0"/>
              <w:marRight w:val="0"/>
              <w:marTop w:val="0"/>
              <w:marBottom w:val="0"/>
              <w:divBdr>
                <w:top w:val="none" w:sz="0" w:space="0" w:color="auto"/>
                <w:left w:val="none" w:sz="0" w:space="0" w:color="auto"/>
                <w:bottom w:val="none" w:sz="0" w:space="0" w:color="auto"/>
                <w:right w:val="none" w:sz="0" w:space="0" w:color="auto"/>
              </w:divBdr>
            </w:div>
            <w:div w:id="1343969248">
              <w:marLeft w:val="0"/>
              <w:marRight w:val="0"/>
              <w:marTop w:val="0"/>
              <w:marBottom w:val="0"/>
              <w:divBdr>
                <w:top w:val="none" w:sz="0" w:space="0" w:color="auto"/>
                <w:left w:val="none" w:sz="0" w:space="0" w:color="auto"/>
                <w:bottom w:val="none" w:sz="0" w:space="0" w:color="auto"/>
                <w:right w:val="none" w:sz="0" w:space="0" w:color="auto"/>
              </w:divBdr>
            </w:div>
            <w:div w:id="1440099873">
              <w:marLeft w:val="0"/>
              <w:marRight w:val="0"/>
              <w:marTop w:val="0"/>
              <w:marBottom w:val="0"/>
              <w:divBdr>
                <w:top w:val="none" w:sz="0" w:space="0" w:color="auto"/>
                <w:left w:val="none" w:sz="0" w:space="0" w:color="auto"/>
                <w:bottom w:val="none" w:sz="0" w:space="0" w:color="auto"/>
                <w:right w:val="none" w:sz="0" w:space="0" w:color="auto"/>
              </w:divBdr>
            </w:div>
            <w:div w:id="1652834430">
              <w:marLeft w:val="0"/>
              <w:marRight w:val="0"/>
              <w:marTop w:val="0"/>
              <w:marBottom w:val="0"/>
              <w:divBdr>
                <w:top w:val="none" w:sz="0" w:space="0" w:color="auto"/>
                <w:left w:val="none" w:sz="0" w:space="0" w:color="auto"/>
                <w:bottom w:val="none" w:sz="0" w:space="0" w:color="auto"/>
                <w:right w:val="none" w:sz="0" w:space="0" w:color="auto"/>
              </w:divBdr>
            </w:div>
            <w:div w:id="1673752905">
              <w:marLeft w:val="0"/>
              <w:marRight w:val="0"/>
              <w:marTop w:val="0"/>
              <w:marBottom w:val="0"/>
              <w:divBdr>
                <w:top w:val="none" w:sz="0" w:space="0" w:color="auto"/>
                <w:left w:val="none" w:sz="0" w:space="0" w:color="auto"/>
                <w:bottom w:val="none" w:sz="0" w:space="0" w:color="auto"/>
                <w:right w:val="none" w:sz="0" w:space="0" w:color="auto"/>
              </w:divBdr>
            </w:div>
            <w:div w:id="1816528261">
              <w:marLeft w:val="0"/>
              <w:marRight w:val="0"/>
              <w:marTop w:val="0"/>
              <w:marBottom w:val="0"/>
              <w:divBdr>
                <w:top w:val="none" w:sz="0" w:space="0" w:color="auto"/>
                <w:left w:val="none" w:sz="0" w:space="0" w:color="auto"/>
                <w:bottom w:val="none" w:sz="0" w:space="0" w:color="auto"/>
                <w:right w:val="none" w:sz="0" w:space="0" w:color="auto"/>
              </w:divBdr>
            </w:div>
            <w:div w:id="1993681099">
              <w:marLeft w:val="0"/>
              <w:marRight w:val="0"/>
              <w:marTop w:val="0"/>
              <w:marBottom w:val="0"/>
              <w:divBdr>
                <w:top w:val="none" w:sz="0" w:space="0" w:color="auto"/>
                <w:left w:val="none" w:sz="0" w:space="0" w:color="auto"/>
                <w:bottom w:val="none" w:sz="0" w:space="0" w:color="auto"/>
                <w:right w:val="none" w:sz="0" w:space="0" w:color="auto"/>
              </w:divBdr>
            </w:div>
          </w:divsChild>
        </w:div>
        <w:div w:id="714738792">
          <w:marLeft w:val="0"/>
          <w:marRight w:val="0"/>
          <w:marTop w:val="0"/>
          <w:marBottom w:val="0"/>
          <w:divBdr>
            <w:top w:val="none" w:sz="0" w:space="0" w:color="auto"/>
            <w:left w:val="none" w:sz="0" w:space="0" w:color="auto"/>
            <w:bottom w:val="none" w:sz="0" w:space="0" w:color="auto"/>
            <w:right w:val="none" w:sz="0" w:space="0" w:color="auto"/>
          </w:divBdr>
        </w:div>
        <w:div w:id="769424896">
          <w:marLeft w:val="0"/>
          <w:marRight w:val="0"/>
          <w:marTop w:val="0"/>
          <w:marBottom w:val="0"/>
          <w:divBdr>
            <w:top w:val="none" w:sz="0" w:space="0" w:color="auto"/>
            <w:left w:val="none" w:sz="0" w:space="0" w:color="auto"/>
            <w:bottom w:val="none" w:sz="0" w:space="0" w:color="auto"/>
            <w:right w:val="none" w:sz="0" w:space="0" w:color="auto"/>
          </w:divBdr>
          <w:divsChild>
            <w:div w:id="160199023">
              <w:marLeft w:val="0"/>
              <w:marRight w:val="0"/>
              <w:marTop w:val="0"/>
              <w:marBottom w:val="0"/>
              <w:divBdr>
                <w:top w:val="none" w:sz="0" w:space="0" w:color="auto"/>
                <w:left w:val="none" w:sz="0" w:space="0" w:color="auto"/>
                <w:bottom w:val="none" w:sz="0" w:space="0" w:color="auto"/>
                <w:right w:val="none" w:sz="0" w:space="0" w:color="auto"/>
              </w:divBdr>
            </w:div>
            <w:div w:id="193618189">
              <w:marLeft w:val="0"/>
              <w:marRight w:val="0"/>
              <w:marTop w:val="0"/>
              <w:marBottom w:val="0"/>
              <w:divBdr>
                <w:top w:val="none" w:sz="0" w:space="0" w:color="auto"/>
                <w:left w:val="none" w:sz="0" w:space="0" w:color="auto"/>
                <w:bottom w:val="none" w:sz="0" w:space="0" w:color="auto"/>
                <w:right w:val="none" w:sz="0" w:space="0" w:color="auto"/>
              </w:divBdr>
            </w:div>
            <w:div w:id="217087564">
              <w:marLeft w:val="0"/>
              <w:marRight w:val="0"/>
              <w:marTop w:val="0"/>
              <w:marBottom w:val="0"/>
              <w:divBdr>
                <w:top w:val="none" w:sz="0" w:space="0" w:color="auto"/>
                <w:left w:val="none" w:sz="0" w:space="0" w:color="auto"/>
                <w:bottom w:val="none" w:sz="0" w:space="0" w:color="auto"/>
                <w:right w:val="none" w:sz="0" w:space="0" w:color="auto"/>
              </w:divBdr>
            </w:div>
            <w:div w:id="314994506">
              <w:marLeft w:val="0"/>
              <w:marRight w:val="0"/>
              <w:marTop w:val="0"/>
              <w:marBottom w:val="0"/>
              <w:divBdr>
                <w:top w:val="none" w:sz="0" w:space="0" w:color="auto"/>
                <w:left w:val="none" w:sz="0" w:space="0" w:color="auto"/>
                <w:bottom w:val="none" w:sz="0" w:space="0" w:color="auto"/>
                <w:right w:val="none" w:sz="0" w:space="0" w:color="auto"/>
              </w:divBdr>
            </w:div>
            <w:div w:id="468406141">
              <w:marLeft w:val="0"/>
              <w:marRight w:val="0"/>
              <w:marTop w:val="0"/>
              <w:marBottom w:val="0"/>
              <w:divBdr>
                <w:top w:val="none" w:sz="0" w:space="0" w:color="auto"/>
                <w:left w:val="none" w:sz="0" w:space="0" w:color="auto"/>
                <w:bottom w:val="none" w:sz="0" w:space="0" w:color="auto"/>
                <w:right w:val="none" w:sz="0" w:space="0" w:color="auto"/>
              </w:divBdr>
            </w:div>
            <w:div w:id="776750095">
              <w:marLeft w:val="0"/>
              <w:marRight w:val="0"/>
              <w:marTop w:val="0"/>
              <w:marBottom w:val="0"/>
              <w:divBdr>
                <w:top w:val="none" w:sz="0" w:space="0" w:color="auto"/>
                <w:left w:val="none" w:sz="0" w:space="0" w:color="auto"/>
                <w:bottom w:val="none" w:sz="0" w:space="0" w:color="auto"/>
                <w:right w:val="none" w:sz="0" w:space="0" w:color="auto"/>
              </w:divBdr>
            </w:div>
            <w:div w:id="1028069861">
              <w:marLeft w:val="0"/>
              <w:marRight w:val="0"/>
              <w:marTop w:val="0"/>
              <w:marBottom w:val="0"/>
              <w:divBdr>
                <w:top w:val="none" w:sz="0" w:space="0" w:color="auto"/>
                <w:left w:val="none" w:sz="0" w:space="0" w:color="auto"/>
                <w:bottom w:val="none" w:sz="0" w:space="0" w:color="auto"/>
                <w:right w:val="none" w:sz="0" w:space="0" w:color="auto"/>
              </w:divBdr>
            </w:div>
            <w:div w:id="1118715498">
              <w:marLeft w:val="0"/>
              <w:marRight w:val="0"/>
              <w:marTop w:val="0"/>
              <w:marBottom w:val="0"/>
              <w:divBdr>
                <w:top w:val="none" w:sz="0" w:space="0" w:color="auto"/>
                <w:left w:val="none" w:sz="0" w:space="0" w:color="auto"/>
                <w:bottom w:val="none" w:sz="0" w:space="0" w:color="auto"/>
                <w:right w:val="none" w:sz="0" w:space="0" w:color="auto"/>
              </w:divBdr>
            </w:div>
            <w:div w:id="1190874770">
              <w:marLeft w:val="0"/>
              <w:marRight w:val="0"/>
              <w:marTop w:val="0"/>
              <w:marBottom w:val="0"/>
              <w:divBdr>
                <w:top w:val="none" w:sz="0" w:space="0" w:color="auto"/>
                <w:left w:val="none" w:sz="0" w:space="0" w:color="auto"/>
                <w:bottom w:val="none" w:sz="0" w:space="0" w:color="auto"/>
                <w:right w:val="none" w:sz="0" w:space="0" w:color="auto"/>
              </w:divBdr>
            </w:div>
            <w:div w:id="1465001463">
              <w:marLeft w:val="0"/>
              <w:marRight w:val="0"/>
              <w:marTop w:val="0"/>
              <w:marBottom w:val="0"/>
              <w:divBdr>
                <w:top w:val="none" w:sz="0" w:space="0" w:color="auto"/>
                <w:left w:val="none" w:sz="0" w:space="0" w:color="auto"/>
                <w:bottom w:val="none" w:sz="0" w:space="0" w:color="auto"/>
                <w:right w:val="none" w:sz="0" w:space="0" w:color="auto"/>
              </w:divBdr>
            </w:div>
            <w:div w:id="1465730486">
              <w:marLeft w:val="0"/>
              <w:marRight w:val="0"/>
              <w:marTop w:val="0"/>
              <w:marBottom w:val="0"/>
              <w:divBdr>
                <w:top w:val="none" w:sz="0" w:space="0" w:color="auto"/>
                <w:left w:val="none" w:sz="0" w:space="0" w:color="auto"/>
                <w:bottom w:val="none" w:sz="0" w:space="0" w:color="auto"/>
                <w:right w:val="none" w:sz="0" w:space="0" w:color="auto"/>
              </w:divBdr>
            </w:div>
            <w:div w:id="1491798641">
              <w:marLeft w:val="0"/>
              <w:marRight w:val="0"/>
              <w:marTop w:val="0"/>
              <w:marBottom w:val="0"/>
              <w:divBdr>
                <w:top w:val="none" w:sz="0" w:space="0" w:color="auto"/>
                <w:left w:val="none" w:sz="0" w:space="0" w:color="auto"/>
                <w:bottom w:val="none" w:sz="0" w:space="0" w:color="auto"/>
                <w:right w:val="none" w:sz="0" w:space="0" w:color="auto"/>
              </w:divBdr>
            </w:div>
            <w:div w:id="1498351217">
              <w:marLeft w:val="0"/>
              <w:marRight w:val="0"/>
              <w:marTop w:val="0"/>
              <w:marBottom w:val="0"/>
              <w:divBdr>
                <w:top w:val="none" w:sz="0" w:space="0" w:color="auto"/>
                <w:left w:val="none" w:sz="0" w:space="0" w:color="auto"/>
                <w:bottom w:val="none" w:sz="0" w:space="0" w:color="auto"/>
                <w:right w:val="none" w:sz="0" w:space="0" w:color="auto"/>
              </w:divBdr>
            </w:div>
            <w:div w:id="1501777104">
              <w:marLeft w:val="0"/>
              <w:marRight w:val="0"/>
              <w:marTop w:val="0"/>
              <w:marBottom w:val="0"/>
              <w:divBdr>
                <w:top w:val="none" w:sz="0" w:space="0" w:color="auto"/>
                <w:left w:val="none" w:sz="0" w:space="0" w:color="auto"/>
                <w:bottom w:val="none" w:sz="0" w:space="0" w:color="auto"/>
                <w:right w:val="none" w:sz="0" w:space="0" w:color="auto"/>
              </w:divBdr>
            </w:div>
            <w:div w:id="1585988538">
              <w:marLeft w:val="0"/>
              <w:marRight w:val="0"/>
              <w:marTop w:val="0"/>
              <w:marBottom w:val="0"/>
              <w:divBdr>
                <w:top w:val="none" w:sz="0" w:space="0" w:color="auto"/>
                <w:left w:val="none" w:sz="0" w:space="0" w:color="auto"/>
                <w:bottom w:val="none" w:sz="0" w:space="0" w:color="auto"/>
                <w:right w:val="none" w:sz="0" w:space="0" w:color="auto"/>
              </w:divBdr>
            </w:div>
            <w:div w:id="1602832813">
              <w:marLeft w:val="0"/>
              <w:marRight w:val="0"/>
              <w:marTop w:val="0"/>
              <w:marBottom w:val="0"/>
              <w:divBdr>
                <w:top w:val="none" w:sz="0" w:space="0" w:color="auto"/>
                <w:left w:val="none" w:sz="0" w:space="0" w:color="auto"/>
                <w:bottom w:val="none" w:sz="0" w:space="0" w:color="auto"/>
                <w:right w:val="none" w:sz="0" w:space="0" w:color="auto"/>
              </w:divBdr>
            </w:div>
            <w:div w:id="1722903126">
              <w:marLeft w:val="0"/>
              <w:marRight w:val="0"/>
              <w:marTop w:val="0"/>
              <w:marBottom w:val="0"/>
              <w:divBdr>
                <w:top w:val="none" w:sz="0" w:space="0" w:color="auto"/>
                <w:left w:val="none" w:sz="0" w:space="0" w:color="auto"/>
                <w:bottom w:val="none" w:sz="0" w:space="0" w:color="auto"/>
                <w:right w:val="none" w:sz="0" w:space="0" w:color="auto"/>
              </w:divBdr>
            </w:div>
            <w:div w:id="1897815308">
              <w:marLeft w:val="0"/>
              <w:marRight w:val="0"/>
              <w:marTop w:val="0"/>
              <w:marBottom w:val="0"/>
              <w:divBdr>
                <w:top w:val="none" w:sz="0" w:space="0" w:color="auto"/>
                <w:left w:val="none" w:sz="0" w:space="0" w:color="auto"/>
                <w:bottom w:val="none" w:sz="0" w:space="0" w:color="auto"/>
                <w:right w:val="none" w:sz="0" w:space="0" w:color="auto"/>
              </w:divBdr>
            </w:div>
            <w:div w:id="1986545895">
              <w:marLeft w:val="0"/>
              <w:marRight w:val="0"/>
              <w:marTop w:val="0"/>
              <w:marBottom w:val="0"/>
              <w:divBdr>
                <w:top w:val="none" w:sz="0" w:space="0" w:color="auto"/>
                <w:left w:val="none" w:sz="0" w:space="0" w:color="auto"/>
                <w:bottom w:val="none" w:sz="0" w:space="0" w:color="auto"/>
                <w:right w:val="none" w:sz="0" w:space="0" w:color="auto"/>
              </w:divBdr>
            </w:div>
            <w:div w:id="2111075686">
              <w:marLeft w:val="0"/>
              <w:marRight w:val="0"/>
              <w:marTop w:val="0"/>
              <w:marBottom w:val="0"/>
              <w:divBdr>
                <w:top w:val="none" w:sz="0" w:space="0" w:color="auto"/>
                <w:left w:val="none" w:sz="0" w:space="0" w:color="auto"/>
                <w:bottom w:val="none" w:sz="0" w:space="0" w:color="auto"/>
                <w:right w:val="none" w:sz="0" w:space="0" w:color="auto"/>
              </w:divBdr>
            </w:div>
          </w:divsChild>
        </w:div>
        <w:div w:id="807862581">
          <w:marLeft w:val="0"/>
          <w:marRight w:val="0"/>
          <w:marTop w:val="0"/>
          <w:marBottom w:val="0"/>
          <w:divBdr>
            <w:top w:val="none" w:sz="0" w:space="0" w:color="auto"/>
            <w:left w:val="none" w:sz="0" w:space="0" w:color="auto"/>
            <w:bottom w:val="none" w:sz="0" w:space="0" w:color="auto"/>
            <w:right w:val="none" w:sz="0" w:space="0" w:color="auto"/>
          </w:divBdr>
        </w:div>
        <w:div w:id="830373274">
          <w:marLeft w:val="0"/>
          <w:marRight w:val="0"/>
          <w:marTop w:val="0"/>
          <w:marBottom w:val="0"/>
          <w:divBdr>
            <w:top w:val="none" w:sz="0" w:space="0" w:color="auto"/>
            <w:left w:val="none" w:sz="0" w:space="0" w:color="auto"/>
            <w:bottom w:val="none" w:sz="0" w:space="0" w:color="auto"/>
            <w:right w:val="none" w:sz="0" w:space="0" w:color="auto"/>
          </w:divBdr>
        </w:div>
        <w:div w:id="891429724">
          <w:marLeft w:val="0"/>
          <w:marRight w:val="0"/>
          <w:marTop w:val="0"/>
          <w:marBottom w:val="0"/>
          <w:divBdr>
            <w:top w:val="none" w:sz="0" w:space="0" w:color="auto"/>
            <w:left w:val="none" w:sz="0" w:space="0" w:color="auto"/>
            <w:bottom w:val="none" w:sz="0" w:space="0" w:color="auto"/>
            <w:right w:val="none" w:sz="0" w:space="0" w:color="auto"/>
          </w:divBdr>
        </w:div>
        <w:div w:id="958223540">
          <w:marLeft w:val="0"/>
          <w:marRight w:val="0"/>
          <w:marTop w:val="0"/>
          <w:marBottom w:val="0"/>
          <w:divBdr>
            <w:top w:val="none" w:sz="0" w:space="0" w:color="auto"/>
            <w:left w:val="none" w:sz="0" w:space="0" w:color="auto"/>
            <w:bottom w:val="none" w:sz="0" w:space="0" w:color="auto"/>
            <w:right w:val="none" w:sz="0" w:space="0" w:color="auto"/>
          </w:divBdr>
        </w:div>
        <w:div w:id="1005742673">
          <w:marLeft w:val="0"/>
          <w:marRight w:val="0"/>
          <w:marTop w:val="0"/>
          <w:marBottom w:val="0"/>
          <w:divBdr>
            <w:top w:val="none" w:sz="0" w:space="0" w:color="auto"/>
            <w:left w:val="none" w:sz="0" w:space="0" w:color="auto"/>
            <w:bottom w:val="none" w:sz="0" w:space="0" w:color="auto"/>
            <w:right w:val="none" w:sz="0" w:space="0" w:color="auto"/>
          </w:divBdr>
        </w:div>
        <w:div w:id="1047799967">
          <w:marLeft w:val="0"/>
          <w:marRight w:val="0"/>
          <w:marTop w:val="0"/>
          <w:marBottom w:val="0"/>
          <w:divBdr>
            <w:top w:val="none" w:sz="0" w:space="0" w:color="auto"/>
            <w:left w:val="none" w:sz="0" w:space="0" w:color="auto"/>
            <w:bottom w:val="none" w:sz="0" w:space="0" w:color="auto"/>
            <w:right w:val="none" w:sz="0" w:space="0" w:color="auto"/>
          </w:divBdr>
          <w:divsChild>
            <w:div w:id="175115800">
              <w:marLeft w:val="0"/>
              <w:marRight w:val="0"/>
              <w:marTop w:val="0"/>
              <w:marBottom w:val="0"/>
              <w:divBdr>
                <w:top w:val="none" w:sz="0" w:space="0" w:color="auto"/>
                <w:left w:val="none" w:sz="0" w:space="0" w:color="auto"/>
                <w:bottom w:val="none" w:sz="0" w:space="0" w:color="auto"/>
                <w:right w:val="none" w:sz="0" w:space="0" w:color="auto"/>
              </w:divBdr>
            </w:div>
            <w:div w:id="262688841">
              <w:marLeft w:val="0"/>
              <w:marRight w:val="0"/>
              <w:marTop w:val="0"/>
              <w:marBottom w:val="0"/>
              <w:divBdr>
                <w:top w:val="none" w:sz="0" w:space="0" w:color="auto"/>
                <w:left w:val="none" w:sz="0" w:space="0" w:color="auto"/>
                <w:bottom w:val="none" w:sz="0" w:space="0" w:color="auto"/>
                <w:right w:val="none" w:sz="0" w:space="0" w:color="auto"/>
              </w:divBdr>
            </w:div>
            <w:div w:id="263265096">
              <w:marLeft w:val="0"/>
              <w:marRight w:val="0"/>
              <w:marTop w:val="0"/>
              <w:marBottom w:val="0"/>
              <w:divBdr>
                <w:top w:val="none" w:sz="0" w:space="0" w:color="auto"/>
                <w:left w:val="none" w:sz="0" w:space="0" w:color="auto"/>
                <w:bottom w:val="none" w:sz="0" w:space="0" w:color="auto"/>
                <w:right w:val="none" w:sz="0" w:space="0" w:color="auto"/>
              </w:divBdr>
            </w:div>
            <w:div w:id="284233590">
              <w:marLeft w:val="0"/>
              <w:marRight w:val="0"/>
              <w:marTop w:val="0"/>
              <w:marBottom w:val="0"/>
              <w:divBdr>
                <w:top w:val="none" w:sz="0" w:space="0" w:color="auto"/>
                <w:left w:val="none" w:sz="0" w:space="0" w:color="auto"/>
                <w:bottom w:val="none" w:sz="0" w:space="0" w:color="auto"/>
                <w:right w:val="none" w:sz="0" w:space="0" w:color="auto"/>
              </w:divBdr>
            </w:div>
            <w:div w:id="299506484">
              <w:marLeft w:val="0"/>
              <w:marRight w:val="0"/>
              <w:marTop w:val="0"/>
              <w:marBottom w:val="0"/>
              <w:divBdr>
                <w:top w:val="none" w:sz="0" w:space="0" w:color="auto"/>
                <w:left w:val="none" w:sz="0" w:space="0" w:color="auto"/>
                <w:bottom w:val="none" w:sz="0" w:space="0" w:color="auto"/>
                <w:right w:val="none" w:sz="0" w:space="0" w:color="auto"/>
              </w:divBdr>
            </w:div>
            <w:div w:id="320499047">
              <w:marLeft w:val="0"/>
              <w:marRight w:val="0"/>
              <w:marTop w:val="0"/>
              <w:marBottom w:val="0"/>
              <w:divBdr>
                <w:top w:val="none" w:sz="0" w:space="0" w:color="auto"/>
                <w:left w:val="none" w:sz="0" w:space="0" w:color="auto"/>
                <w:bottom w:val="none" w:sz="0" w:space="0" w:color="auto"/>
                <w:right w:val="none" w:sz="0" w:space="0" w:color="auto"/>
              </w:divBdr>
            </w:div>
            <w:div w:id="342900478">
              <w:marLeft w:val="0"/>
              <w:marRight w:val="0"/>
              <w:marTop w:val="0"/>
              <w:marBottom w:val="0"/>
              <w:divBdr>
                <w:top w:val="none" w:sz="0" w:space="0" w:color="auto"/>
                <w:left w:val="none" w:sz="0" w:space="0" w:color="auto"/>
                <w:bottom w:val="none" w:sz="0" w:space="0" w:color="auto"/>
                <w:right w:val="none" w:sz="0" w:space="0" w:color="auto"/>
              </w:divBdr>
            </w:div>
            <w:div w:id="560410492">
              <w:marLeft w:val="0"/>
              <w:marRight w:val="0"/>
              <w:marTop w:val="0"/>
              <w:marBottom w:val="0"/>
              <w:divBdr>
                <w:top w:val="none" w:sz="0" w:space="0" w:color="auto"/>
                <w:left w:val="none" w:sz="0" w:space="0" w:color="auto"/>
                <w:bottom w:val="none" w:sz="0" w:space="0" w:color="auto"/>
                <w:right w:val="none" w:sz="0" w:space="0" w:color="auto"/>
              </w:divBdr>
            </w:div>
            <w:div w:id="573904452">
              <w:marLeft w:val="0"/>
              <w:marRight w:val="0"/>
              <w:marTop w:val="0"/>
              <w:marBottom w:val="0"/>
              <w:divBdr>
                <w:top w:val="none" w:sz="0" w:space="0" w:color="auto"/>
                <w:left w:val="none" w:sz="0" w:space="0" w:color="auto"/>
                <w:bottom w:val="none" w:sz="0" w:space="0" w:color="auto"/>
                <w:right w:val="none" w:sz="0" w:space="0" w:color="auto"/>
              </w:divBdr>
            </w:div>
            <w:div w:id="592011520">
              <w:marLeft w:val="0"/>
              <w:marRight w:val="0"/>
              <w:marTop w:val="0"/>
              <w:marBottom w:val="0"/>
              <w:divBdr>
                <w:top w:val="none" w:sz="0" w:space="0" w:color="auto"/>
                <w:left w:val="none" w:sz="0" w:space="0" w:color="auto"/>
                <w:bottom w:val="none" w:sz="0" w:space="0" w:color="auto"/>
                <w:right w:val="none" w:sz="0" w:space="0" w:color="auto"/>
              </w:divBdr>
            </w:div>
            <w:div w:id="918055217">
              <w:marLeft w:val="0"/>
              <w:marRight w:val="0"/>
              <w:marTop w:val="0"/>
              <w:marBottom w:val="0"/>
              <w:divBdr>
                <w:top w:val="none" w:sz="0" w:space="0" w:color="auto"/>
                <w:left w:val="none" w:sz="0" w:space="0" w:color="auto"/>
                <w:bottom w:val="none" w:sz="0" w:space="0" w:color="auto"/>
                <w:right w:val="none" w:sz="0" w:space="0" w:color="auto"/>
              </w:divBdr>
            </w:div>
            <w:div w:id="1014260301">
              <w:marLeft w:val="0"/>
              <w:marRight w:val="0"/>
              <w:marTop w:val="0"/>
              <w:marBottom w:val="0"/>
              <w:divBdr>
                <w:top w:val="none" w:sz="0" w:space="0" w:color="auto"/>
                <w:left w:val="none" w:sz="0" w:space="0" w:color="auto"/>
                <w:bottom w:val="none" w:sz="0" w:space="0" w:color="auto"/>
                <w:right w:val="none" w:sz="0" w:space="0" w:color="auto"/>
              </w:divBdr>
            </w:div>
            <w:div w:id="1127502798">
              <w:marLeft w:val="0"/>
              <w:marRight w:val="0"/>
              <w:marTop w:val="0"/>
              <w:marBottom w:val="0"/>
              <w:divBdr>
                <w:top w:val="none" w:sz="0" w:space="0" w:color="auto"/>
                <w:left w:val="none" w:sz="0" w:space="0" w:color="auto"/>
                <w:bottom w:val="none" w:sz="0" w:space="0" w:color="auto"/>
                <w:right w:val="none" w:sz="0" w:space="0" w:color="auto"/>
              </w:divBdr>
            </w:div>
            <w:div w:id="1283994618">
              <w:marLeft w:val="0"/>
              <w:marRight w:val="0"/>
              <w:marTop w:val="0"/>
              <w:marBottom w:val="0"/>
              <w:divBdr>
                <w:top w:val="none" w:sz="0" w:space="0" w:color="auto"/>
                <w:left w:val="none" w:sz="0" w:space="0" w:color="auto"/>
                <w:bottom w:val="none" w:sz="0" w:space="0" w:color="auto"/>
                <w:right w:val="none" w:sz="0" w:space="0" w:color="auto"/>
              </w:divBdr>
            </w:div>
            <w:div w:id="1552380737">
              <w:marLeft w:val="0"/>
              <w:marRight w:val="0"/>
              <w:marTop w:val="0"/>
              <w:marBottom w:val="0"/>
              <w:divBdr>
                <w:top w:val="none" w:sz="0" w:space="0" w:color="auto"/>
                <w:left w:val="none" w:sz="0" w:space="0" w:color="auto"/>
                <w:bottom w:val="none" w:sz="0" w:space="0" w:color="auto"/>
                <w:right w:val="none" w:sz="0" w:space="0" w:color="auto"/>
              </w:divBdr>
            </w:div>
            <w:div w:id="1569220135">
              <w:marLeft w:val="0"/>
              <w:marRight w:val="0"/>
              <w:marTop w:val="0"/>
              <w:marBottom w:val="0"/>
              <w:divBdr>
                <w:top w:val="none" w:sz="0" w:space="0" w:color="auto"/>
                <w:left w:val="none" w:sz="0" w:space="0" w:color="auto"/>
                <w:bottom w:val="none" w:sz="0" w:space="0" w:color="auto"/>
                <w:right w:val="none" w:sz="0" w:space="0" w:color="auto"/>
              </w:divBdr>
            </w:div>
            <w:div w:id="1613973915">
              <w:marLeft w:val="0"/>
              <w:marRight w:val="0"/>
              <w:marTop w:val="0"/>
              <w:marBottom w:val="0"/>
              <w:divBdr>
                <w:top w:val="none" w:sz="0" w:space="0" w:color="auto"/>
                <w:left w:val="none" w:sz="0" w:space="0" w:color="auto"/>
                <w:bottom w:val="none" w:sz="0" w:space="0" w:color="auto"/>
                <w:right w:val="none" w:sz="0" w:space="0" w:color="auto"/>
              </w:divBdr>
            </w:div>
            <w:div w:id="1644457731">
              <w:marLeft w:val="0"/>
              <w:marRight w:val="0"/>
              <w:marTop w:val="0"/>
              <w:marBottom w:val="0"/>
              <w:divBdr>
                <w:top w:val="none" w:sz="0" w:space="0" w:color="auto"/>
                <w:left w:val="none" w:sz="0" w:space="0" w:color="auto"/>
                <w:bottom w:val="none" w:sz="0" w:space="0" w:color="auto"/>
                <w:right w:val="none" w:sz="0" w:space="0" w:color="auto"/>
              </w:divBdr>
            </w:div>
            <w:div w:id="1819566361">
              <w:marLeft w:val="0"/>
              <w:marRight w:val="0"/>
              <w:marTop w:val="0"/>
              <w:marBottom w:val="0"/>
              <w:divBdr>
                <w:top w:val="none" w:sz="0" w:space="0" w:color="auto"/>
                <w:left w:val="none" w:sz="0" w:space="0" w:color="auto"/>
                <w:bottom w:val="none" w:sz="0" w:space="0" w:color="auto"/>
                <w:right w:val="none" w:sz="0" w:space="0" w:color="auto"/>
              </w:divBdr>
            </w:div>
            <w:div w:id="2026245400">
              <w:marLeft w:val="0"/>
              <w:marRight w:val="0"/>
              <w:marTop w:val="0"/>
              <w:marBottom w:val="0"/>
              <w:divBdr>
                <w:top w:val="none" w:sz="0" w:space="0" w:color="auto"/>
                <w:left w:val="none" w:sz="0" w:space="0" w:color="auto"/>
                <w:bottom w:val="none" w:sz="0" w:space="0" w:color="auto"/>
                <w:right w:val="none" w:sz="0" w:space="0" w:color="auto"/>
              </w:divBdr>
            </w:div>
          </w:divsChild>
        </w:div>
        <w:div w:id="1107194273">
          <w:marLeft w:val="0"/>
          <w:marRight w:val="0"/>
          <w:marTop w:val="0"/>
          <w:marBottom w:val="0"/>
          <w:divBdr>
            <w:top w:val="none" w:sz="0" w:space="0" w:color="auto"/>
            <w:left w:val="none" w:sz="0" w:space="0" w:color="auto"/>
            <w:bottom w:val="none" w:sz="0" w:space="0" w:color="auto"/>
            <w:right w:val="none" w:sz="0" w:space="0" w:color="auto"/>
          </w:divBdr>
        </w:div>
        <w:div w:id="1188105860">
          <w:marLeft w:val="0"/>
          <w:marRight w:val="0"/>
          <w:marTop w:val="0"/>
          <w:marBottom w:val="0"/>
          <w:divBdr>
            <w:top w:val="none" w:sz="0" w:space="0" w:color="auto"/>
            <w:left w:val="none" w:sz="0" w:space="0" w:color="auto"/>
            <w:bottom w:val="none" w:sz="0" w:space="0" w:color="auto"/>
            <w:right w:val="none" w:sz="0" w:space="0" w:color="auto"/>
          </w:divBdr>
          <w:divsChild>
            <w:div w:id="168254794">
              <w:marLeft w:val="0"/>
              <w:marRight w:val="0"/>
              <w:marTop w:val="0"/>
              <w:marBottom w:val="0"/>
              <w:divBdr>
                <w:top w:val="none" w:sz="0" w:space="0" w:color="auto"/>
                <w:left w:val="none" w:sz="0" w:space="0" w:color="auto"/>
                <w:bottom w:val="none" w:sz="0" w:space="0" w:color="auto"/>
                <w:right w:val="none" w:sz="0" w:space="0" w:color="auto"/>
              </w:divBdr>
            </w:div>
            <w:div w:id="190388261">
              <w:marLeft w:val="0"/>
              <w:marRight w:val="0"/>
              <w:marTop w:val="0"/>
              <w:marBottom w:val="0"/>
              <w:divBdr>
                <w:top w:val="none" w:sz="0" w:space="0" w:color="auto"/>
                <w:left w:val="none" w:sz="0" w:space="0" w:color="auto"/>
                <w:bottom w:val="none" w:sz="0" w:space="0" w:color="auto"/>
                <w:right w:val="none" w:sz="0" w:space="0" w:color="auto"/>
              </w:divBdr>
            </w:div>
            <w:div w:id="263995971">
              <w:marLeft w:val="0"/>
              <w:marRight w:val="0"/>
              <w:marTop w:val="0"/>
              <w:marBottom w:val="0"/>
              <w:divBdr>
                <w:top w:val="none" w:sz="0" w:space="0" w:color="auto"/>
                <w:left w:val="none" w:sz="0" w:space="0" w:color="auto"/>
                <w:bottom w:val="none" w:sz="0" w:space="0" w:color="auto"/>
                <w:right w:val="none" w:sz="0" w:space="0" w:color="auto"/>
              </w:divBdr>
            </w:div>
            <w:div w:id="354160244">
              <w:marLeft w:val="0"/>
              <w:marRight w:val="0"/>
              <w:marTop w:val="0"/>
              <w:marBottom w:val="0"/>
              <w:divBdr>
                <w:top w:val="none" w:sz="0" w:space="0" w:color="auto"/>
                <w:left w:val="none" w:sz="0" w:space="0" w:color="auto"/>
                <w:bottom w:val="none" w:sz="0" w:space="0" w:color="auto"/>
                <w:right w:val="none" w:sz="0" w:space="0" w:color="auto"/>
              </w:divBdr>
            </w:div>
            <w:div w:id="385220617">
              <w:marLeft w:val="0"/>
              <w:marRight w:val="0"/>
              <w:marTop w:val="0"/>
              <w:marBottom w:val="0"/>
              <w:divBdr>
                <w:top w:val="none" w:sz="0" w:space="0" w:color="auto"/>
                <w:left w:val="none" w:sz="0" w:space="0" w:color="auto"/>
                <w:bottom w:val="none" w:sz="0" w:space="0" w:color="auto"/>
                <w:right w:val="none" w:sz="0" w:space="0" w:color="auto"/>
              </w:divBdr>
            </w:div>
            <w:div w:id="417753524">
              <w:marLeft w:val="0"/>
              <w:marRight w:val="0"/>
              <w:marTop w:val="0"/>
              <w:marBottom w:val="0"/>
              <w:divBdr>
                <w:top w:val="none" w:sz="0" w:space="0" w:color="auto"/>
                <w:left w:val="none" w:sz="0" w:space="0" w:color="auto"/>
                <w:bottom w:val="none" w:sz="0" w:space="0" w:color="auto"/>
                <w:right w:val="none" w:sz="0" w:space="0" w:color="auto"/>
              </w:divBdr>
            </w:div>
            <w:div w:id="762649574">
              <w:marLeft w:val="0"/>
              <w:marRight w:val="0"/>
              <w:marTop w:val="0"/>
              <w:marBottom w:val="0"/>
              <w:divBdr>
                <w:top w:val="none" w:sz="0" w:space="0" w:color="auto"/>
                <w:left w:val="none" w:sz="0" w:space="0" w:color="auto"/>
                <w:bottom w:val="none" w:sz="0" w:space="0" w:color="auto"/>
                <w:right w:val="none" w:sz="0" w:space="0" w:color="auto"/>
              </w:divBdr>
            </w:div>
            <w:div w:id="907106706">
              <w:marLeft w:val="0"/>
              <w:marRight w:val="0"/>
              <w:marTop w:val="0"/>
              <w:marBottom w:val="0"/>
              <w:divBdr>
                <w:top w:val="none" w:sz="0" w:space="0" w:color="auto"/>
                <w:left w:val="none" w:sz="0" w:space="0" w:color="auto"/>
                <w:bottom w:val="none" w:sz="0" w:space="0" w:color="auto"/>
                <w:right w:val="none" w:sz="0" w:space="0" w:color="auto"/>
              </w:divBdr>
            </w:div>
            <w:div w:id="955792427">
              <w:marLeft w:val="0"/>
              <w:marRight w:val="0"/>
              <w:marTop w:val="0"/>
              <w:marBottom w:val="0"/>
              <w:divBdr>
                <w:top w:val="none" w:sz="0" w:space="0" w:color="auto"/>
                <w:left w:val="none" w:sz="0" w:space="0" w:color="auto"/>
                <w:bottom w:val="none" w:sz="0" w:space="0" w:color="auto"/>
                <w:right w:val="none" w:sz="0" w:space="0" w:color="auto"/>
              </w:divBdr>
            </w:div>
            <w:div w:id="1059867885">
              <w:marLeft w:val="0"/>
              <w:marRight w:val="0"/>
              <w:marTop w:val="0"/>
              <w:marBottom w:val="0"/>
              <w:divBdr>
                <w:top w:val="none" w:sz="0" w:space="0" w:color="auto"/>
                <w:left w:val="none" w:sz="0" w:space="0" w:color="auto"/>
                <w:bottom w:val="none" w:sz="0" w:space="0" w:color="auto"/>
                <w:right w:val="none" w:sz="0" w:space="0" w:color="auto"/>
              </w:divBdr>
            </w:div>
            <w:div w:id="1178619888">
              <w:marLeft w:val="0"/>
              <w:marRight w:val="0"/>
              <w:marTop w:val="0"/>
              <w:marBottom w:val="0"/>
              <w:divBdr>
                <w:top w:val="none" w:sz="0" w:space="0" w:color="auto"/>
                <w:left w:val="none" w:sz="0" w:space="0" w:color="auto"/>
                <w:bottom w:val="none" w:sz="0" w:space="0" w:color="auto"/>
                <w:right w:val="none" w:sz="0" w:space="0" w:color="auto"/>
              </w:divBdr>
            </w:div>
            <w:div w:id="1391077943">
              <w:marLeft w:val="0"/>
              <w:marRight w:val="0"/>
              <w:marTop w:val="0"/>
              <w:marBottom w:val="0"/>
              <w:divBdr>
                <w:top w:val="none" w:sz="0" w:space="0" w:color="auto"/>
                <w:left w:val="none" w:sz="0" w:space="0" w:color="auto"/>
                <w:bottom w:val="none" w:sz="0" w:space="0" w:color="auto"/>
                <w:right w:val="none" w:sz="0" w:space="0" w:color="auto"/>
              </w:divBdr>
            </w:div>
            <w:div w:id="1391534576">
              <w:marLeft w:val="0"/>
              <w:marRight w:val="0"/>
              <w:marTop w:val="0"/>
              <w:marBottom w:val="0"/>
              <w:divBdr>
                <w:top w:val="none" w:sz="0" w:space="0" w:color="auto"/>
                <w:left w:val="none" w:sz="0" w:space="0" w:color="auto"/>
                <w:bottom w:val="none" w:sz="0" w:space="0" w:color="auto"/>
                <w:right w:val="none" w:sz="0" w:space="0" w:color="auto"/>
              </w:divBdr>
            </w:div>
            <w:div w:id="1428234861">
              <w:marLeft w:val="0"/>
              <w:marRight w:val="0"/>
              <w:marTop w:val="0"/>
              <w:marBottom w:val="0"/>
              <w:divBdr>
                <w:top w:val="none" w:sz="0" w:space="0" w:color="auto"/>
                <w:left w:val="none" w:sz="0" w:space="0" w:color="auto"/>
                <w:bottom w:val="none" w:sz="0" w:space="0" w:color="auto"/>
                <w:right w:val="none" w:sz="0" w:space="0" w:color="auto"/>
              </w:divBdr>
            </w:div>
            <w:div w:id="1504585731">
              <w:marLeft w:val="0"/>
              <w:marRight w:val="0"/>
              <w:marTop w:val="0"/>
              <w:marBottom w:val="0"/>
              <w:divBdr>
                <w:top w:val="none" w:sz="0" w:space="0" w:color="auto"/>
                <w:left w:val="none" w:sz="0" w:space="0" w:color="auto"/>
                <w:bottom w:val="none" w:sz="0" w:space="0" w:color="auto"/>
                <w:right w:val="none" w:sz="0" w:space="0" w:color="auto"/>
              </w:divBdr>
            </w:div>
            <w:div w:id="1526209537">
              <w:marLeft w:val="0"/>
              <w:marRight w:val="0"/>
              <w:marTop w:val="0"/>
              <w:marBottom w:val="0"/>
              <w:divBdr>
                <w:top w:val="none" w:sz="0" w:space="0" w:color="auto"/>
                <w:left w:val="none" w:sz="0" w:space="0" w:color="auto"/>
                <w:bottom w:val="none" w:sz="0" w:space="0" w:color="auto"/>
                <w:right w:val="none" w:sz="0" w:space="0" w:color="auto"/>
              </w:divBdr>
            </w:div>
            <w:div w:id="1576738947">
              <w:marLeft w:val="0"/>
              <w:marRight w:val="0"/>
              <w:marTop w:val="0"/>
              <w:marBottom w:val="0"/>
              <w:divBdr>
                <w:top w:val="none" w:sz="0" w:space="0" w:color="auto"/>
                <w:left w:val="none" w:sz="0" w:space="0" w:color="auto"/>
                <w:bottom w:val="none" w:sz="0" w:space="0" w:color="auto"/>
                <w:right w:val="none" w:sz="0" w:space="0" w:color="auto"/>
              </w:divBdr>
            </w:div>
            <w:div w:id="1588997857">
              <w:marLeft w:val="0"/>
              <w:marRight w:val="0"/>
              <w:marTop w:val="0"/>
              <w:marBottom w:val="0"/>
              <w:divBdr>
                <w:top w:val="none" w:sz="0" w:space="0" w:color="auto"/>
                <w:left w:val="none" w:sz="0" w:space="0" w:color="auto"/>
                <w:bottom w:val="none" w:sz="0" w:space="0" w:color="auto"/>
                <w:right w:val="none" w:sz="0" w:space="0" w:color="auto"/>
              </w:divBdr>
            </w:div>
            <w:div w:id="1638995668">
              <w:marLeft w:val="0"/>
              <w:marRight w:val="0"/>
              <w:marTop w:val="0"/>
              <w:marBottom w:val="0"/>
              <w:divBdr>
                <w:top w:val="none" w:sz="0" w:space="0" w:color="auto"/>
                <w:left w:val="none" w:sz="0" w:space="0" w:color="auto"/>
                <w:bottom w:val="none" w:sz="0" w:space="0" w:color="auto"/>
                <w:right w:val="none" w:sz="0" w:space="0" w:color="auto"/>
              </w:divBdr>
            </w:div>
            <w:div w:id="1965114255">
              <w:marLeft w:val="0"/>
              <w:marRight w:val="0"/>
              <w:marTop w:val="0"/>
              <w:marBottom w:val="0"/>
              <w:divBdr>
                <w:top w:val="none" w:sz="0" w:space="0" w:color="auto"/>
                <w:left w:val="none" w:sz="0" w:space="0" w:color="auto"/>
                <w:bottom w:val="none" w:sz="0" w:space="0" w:color="auto"/>
                <w:right w:val="none" w:sz="0" w:space="0" w:color="auto"/>
              </w:divBdr>
            </w:div>
          </w:divsChild>
        </w:div>
        <w:div w:id="1258246344">
          <w:marLeft w:val="0"/>
          <w:marRight w:val="0"/>
          <w:marTop w:val="0"/>
          <w:marBottom w:val="0"/>
          <w:divBdr>
            <w:top w:val="none" w:sz="0" w:space="0" w:color="auto"/>
            <w:left w:val="none" w:sz="0" w:space="0" w:color="auto"/>
            <w:bottom w:val="none" w:sz="0" w:space="0" w:color="auto"/>
            <w:right w:val="none" w:sz="0" w:space="0" w:color="auto"/>
          </w:divBdr>
        </w:div>
        <w:div w:id="1302927427">
          <w:marLeft w:val="0"/>
          <w:marRight w:val="0"/>
          <w:marTop w:val="0"/>
          <w:marBottom w:val="0"/>
          <w:divBdr>
            <w:top w:val="none" w:sz="0" w:space="0" w:color="auto"/>
            <w:left w:val="none" w:sz="0" w:space="0" w:color="auto"/>
            <w:bottom w:val="none" w:sz="0" w:space="0" w:color="auto"/>
            <w:right w:val="none" w:sz="0" w:space="0" w:color="auto"/>
          </w:divBdr>
        </w:div>
        <w:div w:id="1329362277">
          <w:marLeft w:val="0"/>
          <w:marRight w:val="0"/>
          <w:marTop w:val="0"/>
          <w:marBottom w:val="0"/>
          <w:divBdr>
            <w:top w:val="none" w:sz="0" w:space="0" w:color="auto"/>
            <w:left w:val="none" w:sz="0" w:space="0" w:color="auto"/>
            <w:bottom w:val="none" w:sz="0" w:space="0" w:color="auto"/>
            <w:right w:val="none" w:sz="0" w:space="0" w:color="auto"/>
          </w:divBdr>
          <w:divsChild>
            <w:div w:id="254897432">
              <w:marLeft w:val="0"/>
              <w:marRight w:val="0"/>
              <w:marTop w:val="0"/>
              <w:marBottom w:val="0"/>
              <w:divBdr>
                <w:top w:val="none" w:sz="0" w:space="0" w:color="auto"/>
                <w:left w:val="none" w:sz="0" w:space="0" w:color="auto"/>
                <w:bottom w:val="none" w:sz="0" w:space="0" w:color="auto"/>
                <w:right w:val="none" w:sz="0" w:space="0" w:color="auto"/>
              </w:divBdr>
            </w:div>
            <w:div w:id="325789875">
              <w:marLeft w:val="0"/>
              <w:marRight w:val="0"/>
              <w:marTop w:val="0"/>
              <w:marBottom w:val="0"/>
              <w:divBdr>
                <w:top w:val="none" w:sz="0" w:space="0" w:color="auto"/>
                <w:left w:val="none" w:sz="0" w:space="0" w:color="auto"/>
                <w:bottom w:val="none" w:sz="0" w:space="0" w:color="auto"/>
                <w:right w:val="none" w:sz="0" w:space="0" w:color="auto"/>
              </w:divBdr>
            </w:div>
            <w:div w:id="464349254">
              <w:marLeft w:val="0"/>
              <w:marRight w:val="0"/>
              <w:marTop w:val="0"/>
              <w:marBottom w:val="0"/>
              <w:divBdr>
                <w:top w:val="none" w:sz="0" w:space="0" w:color="auto"/>
                <w:left w:val="none" w:sz="0" w:space="0" w:color="auto"/>
                <w:bottom w:val="none" w:sz="0" w:space="0" w:color="auto"/>
                <w:right w:val="none" w:sz="0" w:space="0" w:color="auto"/>
              </w:divBdr>
            </w:div>
            <w:div w:id="675033214">
              <w:marLeft w:val="0"/>
              <w:marRight w:val="0"/>
              <w:marTop w:val="0"/>
              <w:marBottom w:val="0"/>
              <w:divBdr>
                <w:top w:val="none" w:sz="0" w:space="0" w:color="auto"/>
                <w:left w:val="none" w:sz="0" w:space="0" w:color="auto"/>
                <w:bottom w:val="none" w:sz="0" w:space="0" w:color="auto"/>
                <w:right w:val="none" w:sz="0" w:space="0" w:color="auto"/>
              </w:divBdr>
            </w:div>
            <w:div w:id="727144697">
              <w:marLeft w:val="0"/>
              <w:marRight w:val="0"/>
              <w:marTop w:val="0"/>
              <w:marBottom w:val="0"/>
              <w:divBdr>
                <w:top w:val="none" w:sz="0" w:space="0" w:color="auto"/>
                <w:left w:val="none" w:sz="0" w:space="0" w:color="auto"/>
                <w:bottom w:val="none" w:sz="0" w:space="0" w:color="auto"/>
                <w:right w:val="none" w:sz="0" w:space="0" w:color="auto"/>
              </w:divBdr>
            </w:div>
            <w:div w:id="802163193">
              <w:marLeft w:val="0"/>
              <w:marRight w:val="0"/>
              <w:marTop w:val="0"/>
              <w:marBottom w:val="0"/>
              <w:divBdr>
                <w:top w:val="none" w:sz="0" w:space="0" w:color="auto"/>
                <w:left w:val="none" w:sz="0" w:space="0" w:color="auto"/>
                <w:bottom w:val="none" w:sz="0" w:space="0" w:color="auto"/>
                <w:right w:val="none" w:sz="0" w:space="0" w:color="auto"/>
              </w:divBdr>
            </w:div>
            <w:div w:id="891189728">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283684160">
              <w:marLeft w:val="0"/>
              <w:marRight w:val="0"/>
              <w:marTop w:val="0"/>
              <w:marBottom w:val="0"/>
              <w:divBdr>
                <w:top w:val="none" w:sz="0" w:space="0" w:color="auto"/>
                <w:left w:val="none" w:sz="0" w:space="0" w:color="auto"/>
                <w:bottom w:val="none" w:sz="0" w:space="0" w:color="auto"/>
                <w:right w:val="none" w:sz="0" w:space="0" w:color="auto"/>
              </w:divBdr>
            </w:div>
            <w:div w:id="1360813451">
              <w:marLeft w:val="0"/>
              <w:marRight w:val="0"/>
              <w:marTop w:val="0"/>
              <w:marBottom w:val="0"/>
              <w:divBdr>
                <w:top w:val="none" w:sz="0" w:space="0" w:color="auto"/>
                <w:left w:val="none" w:sz="0" w:space="0" w:color="auto"/>
                <w:bottom w:val="none" w:sz="0" w:space="0" w:color="auto"/>
                <w:right w:val="none" w:sz="0" w:space="0" w:color="auto"/>
              </w:divBdr>
            </w:div>
            <w:div w:id="1474446621">
              <w:marLeft w:val="0"/>
              <w:marRight w:val="0"/>
              <w:marTop w:val="0"/>
              <w:marBottom w:val="0"/>
              <w:divBdr>
                <w:top w:val="none" w:sz="0" w:space="0" w:color="auto"/>
                <w:left w:val="none" w:sz="0" w:space="0" w:color="auto"/>
                <w:bottom w:val="none" w:sz="0" w:space="0" w:color="auto"/>
                <w:right w:val="none" w:sz="0" w:space="0" w:color="auto"/>
              </w:divBdr>
            </w:div>
            <w:div w:id="1557623727">
              <w:marLeft w:val="0"/>
              <w:marRight w:val="0"/>
              <w:marTop w:val="0"/>
              <w:marBottom w:val="0"/>
              <w:divBdr>
                <w:top w:val="none" w:sz="0" w:space="0" w:color="auto"/>
                <w:left w:val="none" w:sz="0" w:space="0" w:color="auto"/>
                <w:bottom w:val="none" w:sz="0" w:space="0" w:color="auto"/>
                <w:right w:val="none" w:sz="0" w:space="0" w:color="auto"/>
              </w:divBdr>
            </w:div>
            <w:div w:id="1608852312">
              <w:marLeft w:val="0"/>
              <w:marRight w:val="0"/>
              <w:marTop w:val="0"/>
              <w:marBottom w:val="0"/>
              <w:divBdr>
                <w:top w:val="none" w:sz="0" w:space="0" w:color="auto"/>
                <w:left w:val="none" w:sz="0" w:space="0" w:color="auto"/>
                <w:bottom w:val="none" w:sz="0" w:space="0" w:color="auto"/>
                <w:right w:val="none" w:sz="0" w:space="0" w:color="auto"/>
              </w:divBdr>
            </w:div>
            <w:div w:id="1609116946">
              <w:marLeft w:val="0"/>
              <w:marRight w:val="0"/>
              <w:marTop w:val="0"/>
              <w:marBottom w:val="0"/>
              <w:divBdr>
                <w:top w:val="none" w:sz="0" w:space="0" w:color="auto"/>
                <w:left w:val="none" w:sz="0" w:space="0" w:color="auto"/>
                <w:bottom w:val="none" w:sz="0" w:space="0" w:color="auto"/>
                <w:right w:val="none" w:sz="0" w:space="0" w:color="auto"/>
              </w:divBdr>
            </w:div>
            <w:div w:id="1734311730">
              <w:marLeft w:val="0"/>
              <w:marRight w:val="0"/>
              <w:marTop w:val="0"/>
              <w:marBottom w:val="0"/>
              <w:divBdr>
                <w:top w:val="none" w:sz="0" w:space="0" w:color="auto"/>
                <w:left w:val="none" w:sz="0" w:space="0" w:color="auto"/>
                <w:bottom w:val="none" w:sz="0" w:space="0" w:color="auto"/>
                <w:right w:val="none" w:sz="0" w:space="0" w:color="auto"/>
              </w:divBdr>
            </w:div>
            <w:div w:id="1935505868">
              <w:marLeft w:val="0"/>
              <w:marRight w:val="0"/>
              <w:marTop w:val="0"/>
              <w:marBottom w:val="0"/>
              <w:divBdr>
                <w:top w:val="none" w:sz="0" w:space="0" w:color="auto"/>
                <w:left w:val="none" w:sz="0" w:space="0" w:color="auto"/>
                <w:bottom w:val="none" w:sz="0" w:space="0" w:color="auto"/>
                <w:right w:val="none" w:sz="0" w:space="0" w:color="auto"/>
              </w:divBdr>
            </w:div>
            <w:div w:id="1978609839">
              <w:marLeft w:val="0"/>
              <w:marRight w:val="0"/>
              <w:marTop w:val="0"/>
              <w:marBottom w:val="0"/>
              <w:divBdr>
                <w:top w:val="none" w:sz="0" w:space="0" w:color="auto"/>
                <w:left w:val="none" w:sz="0" w:space="0" w:color="auto"/>
                <w:bottom w:val="none" w:sz="0" w:space="0" w:color="auto"/>
                <w:right w:val="none" w:sz="0" w:space="0" w:color="auto"/>
              </w:divBdr>
            </w:div>
            <w:div w:id="2028285540">
              <w:marLeft w:val="0"/>
              <w:marRight w:val="0"/>
              <w:marTop w:val="0"/>
              <w:marBottom w:val="0"/>
              <w:divBdr>
                <w:top w:val="none" w:sz="0" w:space="0" w:color="auto"/>
                <w:left w:val="none" w:sz="0" w:space="0" w:color="auto"/>
                <w:bottom w:val="none" w:sz="0" w:space="0" w:color="auto"/>
                <w:right w:val="none" w:sz="0" w:space="0" w:color="auto"/>
              </w:divBdr>
            </w:div>
            <w:div w:id="2036884429">
              <w:marLeft w:val="0"/>
              <w:marRight w:val="0"/>
              <w:marTop w:val="0"/>
              <w:marBottom w:val="0"/>
              <w:divBdr>
                <w:top w:val="none" w:sz="0" w:space="0" w:color="auto"/>
                <w:left w:val="none" w:sz="0" w:space="0" w:color="auto"/>
                <w:bottom w:val="none" w:sz="0" w:space="0" w:color="auto"/>
                <w:right w:val="none" w:sz="0" w:space="0" w:color="auto"/>
              </w:divBdr>
            </w:div>
            <w:div w:id="2117947599">
              <w:marLeft w:val="0"/>
              <w:marRight w:val="0"/>
              <w:marTop w:val="0"/>
              <w:marBottom w:val="0"/>
              <w:divBdr>
                <w:top w:val="none" w:sz="0" w:space="0" w:color="auto"/>
                <w:left w:val="none" w:sz="0" w:space="0" w:color="auto"/>
                <w:bottom w:val="none" w:sz="0" w:space="0" w:color="auto"/>
                <w:right w:val="none" w:sz="0" w:space="0" w:color="auto"/>
              </w:divBdr>
            </w:div>
          </w:divsChild>
        </w:div>
        <w:div w:id="1355502222">
          <w:marLeft w:val="0"/>
          <w:marRight w:val="0"/>
          <w:marTop w:val="0"/>
          <w:marBottom w:val="0"/>
          <w:divBdr>
            <w:top w:val="none" w:sz="0" w:space="0" w:color="auto"/>
            <w:left w:val="none" w:sz="0" w:space="0" w:color="auto"/>
            <w:bottom w:val="none" w:sz="0" w:space="0" w:color="auto"/>
            <w:right w:val="none" w:sz="0" w:space="0" w:color="auto"/>
          </w:divBdr>
        </w:div>
        <w:div w:id="1390492757">
          <w:marLeft w:val="0"/>
          <w:marRight w:val="0"/>
          <w:marTop w:val="0"/>
          <w:marBottom w:val="0"/>
          <w:divBdr>
            <w:top w:val="none" w:sz="0" w:space="0" w:color="auto"/>
            <w:left w:val="none" w:sz="0" w:space="0" w:color="auto"/>
            <w:bottom w:val="none" w:sz="0" w:space="0" w:color="auto"/>
            <w:right w:val="none" w:sz="0" w:space="0" w:color="auto"/>
          </w:divBdr>
        </w:div>
        <w:div w:id="1459949943">
          <w:marLeft w:val="0"/>
          <w:marRight w:val="0"/>
          <w:marTop w:val="0"/>
          <w:marBottom w:val="0"/>
          <w:divBdr>
            <w:top w:val="none" w:sz="0" w:space="0" w:color="auto"/>
            <w:left w:val="none" w:sz="0" w:space="0" w:color="auto"/>
            <w:bottom w:val="none" w:sz="0" w:space="0" w:color="auto"/>
            <w:right w:val="none" w:sz="0" w:space="0" w:color="auto"/>
          </w:divBdr>
        </w:div>
        <w:div w:id="1502240352">
          <w:marLeft w:val="0"/>
          <w:marRight w:val="0"/>
          <w:marTop w:val="0"/>
          <w:marBottom w:val="0"/>
          <w:divBdr>
            <w:top w:val="none" w:sz="0" w:space="0" w:color="auto"/>
            <w:left w:val="none" w:sz="0" w:space="0" w:color="auto"/>
            <w:bottom w:val="none" w:sz="0" w:space="0" w:color="auto"/>
            <w:right w:val="none" w:sz="0" w:space="0" w:color="auto"/>
          </w:divBdr>
        </w:div>
        <w:div w:id="1608269888">
          <w:marLeft w:val="0"/>
          <w:marRight w:val="0"/>
          <w:marTop w:val="0"/>
          <w:marBottom w:val="0"/>
          <w:divBdr>
            <w:top w:val="none" w:sz="0" w:space="0" w:color="auto"/>
            <w:left w:val="none" w:sz="0" w:space="0" w:color="auto"/>
            <w:bottom w:val="none" w:sz="0" w:space="0" w:color="auto"/>
            <w:right w:val="none" w:sz="0" w:space="0" w:color="auto"/>
          </w:divBdr>
        </w:div>
        <w:div w:id="1651979311">
          <w:marLeft w:val="0"/>
          <w:marRight w:val="0"/>
          <w:marTop w:val="0"/>
          <w:marBottom w:val="0"/>
          <w:divBdr>
            <w:top w:val="none" w:sz="0" w:space="0" w:color="auto"/>
            <w:left w:val="none" w:sz="0" w:space="0" w:color="auto"/>
            <w:bottom w:val="none" w:sz="0" w:space="0" w:color="auto"/>
            <w:right w:val="none" w:sz="0" w:space="0" w:color="auto"/>
          </w:divBdr>
        </w:div>
        <w:div w:id="1678655338">
          <w:marLeft w:val="0"/>
          <w:marRight w:val="0"/>
          <w:marTop w:val="0"/>
          <w:marBottom w:val="0"/>
          <w:divBdr>
            <w:top w:val="none" w:sz="0" w:space="0" w:color="auto"/>
            <w:left w:val="none" w:sz="0" w:space="0" w:color="auto"/>
            <w:bottom w:val="none" w:sz="0" w:space="0" w:color="auto"/>
            <w:right w:val="none" w:sz="0" w:space="0" w:color="auto"/>
          </w:divBdr>
          <w:divsChild>
            <w:div w:id="222182403">
              <w:marLeft w:val="-75"/>
              <w:marRight w:val="0"/>
              <w:marTop w:val="30"/>
              <w:marBottom w:val="30"/>
              <w:divBdr>
                <w:top w:val="none" w:sz="0" w:space="0" w:color="auto"/>
                <w:left w:val="none" w:sz="0" w:space="0" w:color="auto"/>
                <w:bottom w:val="none" w:sz="0" w:space="0" w:color="auto"/>
                <w:right w:val="none" w:sz="0" w:space="0" w:color="auto"/>
              </w:divBdr>
              <w:divsChild>
                <w:div w:id="191653089">
                  <w:marLeft w:val="0"/>
                  <w:marRight w:val="0"/>
                  <w:marTop w:val="0"/>
                  <w:marBottom w:val="0"/>
                  <w:divBdr>
                    <w:top w:val="none" w:sz="0" w:space="0" w:color="auto"/>
                    <w:left w:val="none" w:sz="0" w:space="0" w:color="auto"/>
                    <w:bottom w:val="none" w:sz="0" w:space="0" w:color="auto"/>
                    <w:right w:val="none" w:sz="0" w:space="0" w:color="auto"/>
                  </w:divBdr>
                  <w:divsChild>
                    <w:div w:id="772360251">
                      <w:marLeft w:val="0"/>
                      <w:marRight w:val="0"/>
                      <w:marTop w:val="0"/>
                      <w:marBottom w:val="0"/>
                      <w:divBdr>
                        <w:top w:val="none" w:sz="0" w:space="0" w:color="auto"/>
                        <w:left w:val="none" w:sz="0" w:space="0" w:color="auto"/>
                        <w:bottom w:val="none" w:sz="0" w:space="0" w:color="auto"/>
                        <w:right w:val="none" w:sz="0" w:space="0" w:color="auto"/>
                      </w:divBdr>
                    </w:div>
                  </w:divsChild>
                </w:div>
                <w:div w:id="318655728">
                  <w:marLeft w:val="0"/>
                  <w:marRight w:val="0"/>
                  <w:marTop w:val="0"/>
                  <w:marBottom w:val="0"/>
                  <w:divBdr>
                    <w:top w:val="none" w:sz="0" w:space="0" w:color="auto"/>
                    <w:left w:val="none" w:sz="0" w:space="0" w:color="auto"/>
                    <w:bottom w:val="none" w:sz="0" w:space="0" w:color="auto"/>
                    <w:right w:val="none" w:sz="0" w:space="0" w:color="auto"/>
                  </w:divBdr>
                  <w:divsChild>
                    <w:div w:id="28726702">
                      <w:marLeft w:val="0"/>
                      <w:marRight w:val="0"/>
                      <w:marTop w:val="0"/>
                      <w:marBottom w:val="0"/>
                      <w:divBdr>
                        <w:top w:val="none" w:sz="0" w:space="0" w:color="auto"/>
                        <w:left w:val="none" w:sz="0" w:space="0" w:color="auto"/>
                        <w:bottom w:val="none" w:sz="0" w:space="0" w:color="auto"/>
                        <w:right w:val="none" w:sz="0" w:space="0" w:color="auto"/>
                      </w:divBdr>
                    </w:div>
                    <w:div w:id="289433026">
                      <w:marLeft w:val="0"/>
                      <w:marRight w:val="0"/>
                      <w:marTop w:val="0"/>
                      <w:marBottom w:val="0"/>
                      <w:divBdr>
                        <w:top w:val="none" w:sz="0" w:space="0" w:color="auto"/>
                        <w:left w:val="none" w:sz="0" w:space="0" w:color="auto"/>
                        <w:bottom w:val="none" w:sz="0" w:space="0" w:color="auto"/>
                        <w:right w:val="none" w:sz="0" w:space="0" w:color="auto"/>
                      </w:divBdr>
                    </w:div>
                    <w:div w:id="352340237">
                      <w:marLeft w:val="0"/>
                      <w:marRight w:val="0"/>
                      <w:marTop w:val="0"/>
                      <w:marBottom w:val="0"/>
                      <w:divBdr>
                        <w:top w:val="none" w:sz="0" w:space="0" w:color="auto"/>
                        <w:left w:val="none" w:sz="0" w:space="0" w:color="auto"/>
                        <w:bottom w:val="none" w:sz="0" w:space="0" w:color="auto"/>
                        <w:right w:val="none" w:sz="0" w:space="0" w:color="auto"/>
                      </w:divBdr>
                    </w:div>
                    <w:div w:id="936711002">
                      <w:marLeft w:val="0"/>
                      <w:marRight w:val="0"/>
                      <w:marTop w:val="0"/>
                      <w:marBottom w:val="0"/>
                      <w:divBdr>
                        <w:top w:val="none" w:sz="0" w:space="0" w:color="auto"/>
                        <w:left w:val="none" w:sz="0" w:space="0" w:color="auto"/>
                        <w:bottom w:val="none" w:sz="0" w:space="0" w:color="auto"/>
                        <w:right w:val="none" w:sz="0" w:space="0" w:color="auto"/>
                      </w:divBdr>
                    </w:div>
                    <w:div w:id="1938521445">
                      <w:marLeft w:val="0"/>
                      <w:marRight w:val="0"/>
                      <w:marTop w:val="0"/>
                      <w:marBottom w:val="0"/>
                      <w:divBdr>
                        <w:top w:val="none" w:sz="0" w:space="0" w:color="auto"/>
                        <w:left w:val="none" w:sz="0" w:space="0" w:color="auto"/>
                        <w:bottom w:val="none" w:sz="0" w:space="0" w:color="auto"/>
                        <w:right w:val="none" w:sz="0" w:space="0" w:color="auto"/>
                      </w:divBdr>
                    </w:div>
                  </w:divsChild>
                </w:div>
                <w:div w:id="917135514">
                  <w:marLeft w:val="0"/>
                  <w:marRight w:val="0"/>
                  <w:marTop w:val="0"/>
                  <w:marBottom w:val="0"/>
                  <w:divBdr>
                    <w:top w:val="none" w:sz="0" w:space="0" w:color="auto"/>
                    <w:left w:val="none" w:sz="0" w:space="0" w:color="auto"/>
                    <w:bottom w:val="none" w:sz="0" w:space="0" w:color="auto"/>
                    <w:right w:val="none" w:sz="0" w:space="0" w:color="auto"/>
                  </w:divBdr>
                  <w:divsChild>
                    <w:div w:id="1187479008">
                      <w:marLeft w:val="0"/>
                      <w:marRight w:val="0"/>
                      <w:marTop w:val="0"/>
                      <w:marBottom w:val="0"/>
                      <w:divBdr>
                        <w:top w:val="none" w:sz="0" w:space="0" w:color="auto"/>
                        <w:left w:val="none" w:sz="0" w:space="0" w:color="auto"/>
                        <w:bottom w:val="none" w:sz="0" w:space="0" w:color="auto"/>
                        <w:right w:val="none" w:sz="0" w:space="0" w:color="auto"/>
                      </w:divBdr>
                    </w:div>
                  </w:divsChild>
                </w:div>
                <w:div w:id="1024088328">
                  <w:marLeft w:val="0"/>
                  <w:marRight w:val="0"/>
                  <w:marTop w:val="0"/>
                  <w:marBottom w:val="0"/>
                  <w:divBdr>
                    <w:top w:val="none" w:sz="0" w:space="0" w:color="auto"/>
                    <w:left w:val="none" w:sz="0" w:space="0" w:color="auto"/>
                    <w:bottom w:val="none" w:sz="0" w:space="0" w:color="auto"/>
                    <w:right w:val="none" w:sz="0" w:space="0" w:color="auto"/>
                  </w:divBdr>
                  <w:divsChild>
                    <w:div w:id="849832288">
                      <w:marLeft w:val="0"/>
                      <w:marRight w:val="0"/>
                      <w:marTop w:val="0"/>
                      <w:marBottom w:val="0"/>
                      <w:divBdr>
                        <w:top w:val="none" w:sz="0" w:space="0" w:color="auto"/>
                        <w:left w:val="none" w:sz="0" w:space="0" w:color="auto"/>
                        <w:bottom w:val="none" w:sz="0" w:space="0" w:color="auto"/>
                        <w:right w:val="none" w:sz="0" w:space="0" w:color="auto"/>
                      </w:divBdr>
                    </w:div>
                  </w:divsChild>
                </w:div>
                <w:div w:id="1542979942">
                  <w:marLeft w:val="0"/>
                  <w:marRight w:val="0"/>
                  <w:marTop w:val="0"/>
                  <w:marBottom w:val="0"/>
                  <w:divBdr>
                    <w:top w:val="none" w:sz="0" w:space="0" w:color="auto"/>
                    <w:left w:val="none" w:sz="0" w:space="0" w:color="auto"/>
                    <w:bottom w:val="none" w:sz="0" w:space="0" w:color="auto"/>
                    <w:right w:val="none" w:sz="0" w:space="0" w:color="auto"/>
                  </w:divBdr>
                  <w:divsChild>
                    <w:div w:id="868908623">
                      <w:marLeft w:val="0"/>
                      <w:marRight w:val="0"/>
                      <w:marTop w:val="0"/>
                      <w:marBottom w:val="0"/>
                      <w:divBdr>
                        <w:top w:val="none" w:sz="0" w:space="0" w:color="auto"/>
                        <w:left w:val="none" w:sz="0" w:space="0" w:color="auto"/>
                        <w:bottom w:val="none" w:sz="0" w:space="0" w:color="auto"/>
                        <w:right w:val="none" w:sz="0" w:space="0" w:color="auto"/>
                      </w:divBdr>
                    </w:div>
                  </w:divsChild>
                </w:div>
                <w:div w:id="1643458602">
                  <w:marLeft w:val="0"/>
                  <w:marRight w:val="0"/>
                  <w:marTop w:val="0"/>
                  <w:marBottom w:val="0"/>
                  <w:divBdr>
                    <w:top w:val="none" w:sz="0" w:space="0" w:color="auto"/>
                    <w:left w:val="none" w:sz="0" w:space="0" w:color="auto"/>
                    <w:bottom w:val="none" w:sz="0" w:space="0" w:color="auto"/>
                    <w:right w:val="none" w:sz="0" w:space="0" w:color="auto"/>
                  </w:divBdr>
                  <w:divsChild>
                    <w:div w:id="826943076">
                      <w:marLeft w:val="0"/>
                      <w:marRight w:val="0"/>
                      <w:marTop w:val="0"/>
                      <w:marBottom w:val="0"/>
                      <w:divBdr>
                        <w:top w:val="none" w:sz="0" w:space="0" w:color="auto"/>
                        <w:left w:val="none" w:sz="0" w:space="0" w:color="auto"/>
                        <w:bottom w:val="none" w:sz="0" w:space="0" w:color="auto"/>
                        <w:right w:val="none" w:sz="0" w:space="0" w:color="auto"/>
                      </w:divBdr>
                    </w:div>
                  </w:divsChild>
                </w:div>
                <w:div w:id="1647081306">
                  <w:marLeft w:val="0"/>
                  <w:marRight w:val="0"/>
                  <w:marTop w:val="0"/>
                  <w:marBottom w:val="0"/>
                  <w:divBdr>
                    <w:top w:val="none" w:sz="0" w:space="0" w:color="auto"/>
                    <w:left w:val="none" w:sz="0" w:space="0" w:color="auto"/>
                    <w:bottom w:val="none" w:sz="0" w:space="0" w:color="auto"/>
                    <w:right w:val="none" w:sz="0" w:space="0" w:color="auto"/>
                  </w:divBdr>
                  <w:divsChild>
                    <w:div w:id="1694184798">
                      <w:marLeft w:val="0"/>
                      <w:marRight w:val="0"/>
                      <w:marTop w:val="0"/>
                      <w:marBottom w:val="0"/>
                      <w:divBdr>
                        <w:top w:val="none" w:sz="0" w:space="0" w:color="auto"/>
                        <w:left w:val="none" w:sz="0" w:space="0" w:color="auto"/>
                        <w:bottom w:val="none" w:sz="0" w:space="0" w:color="auto"/>
                        <w:right w:val="none" w:sz="0" w:space="0" w:color="auto"/>
                      </w:divBdr>
                    </w:div>
                  </w:divsChild>
                </w:div>
                <w:div w:id="1849978196">
                  <w:marLeft w:val="0"/>
                  <w:marRight w:val="0"/>
                  <w:marTop w:val="0"/>
                  <w:marBottom w:val="0"/>
                  <w:divBdr>
                    <w:top w:val="none" w:sz="0" w:space="0" w:color="auto"/>
                    <w:left w:val="none" w:sz="0" w:space="0" w:color="auto"/>
                    <w:bottom w:val="none" w:sz="0" w:space="0" w:color="auto"/>
                    <w:right w:val="none" w:sz="0" w:space="0" w:color="auto"/>
                  </w:divBdr>
                  <w:divsChild>
                    <w:div w:id="10269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576768">
          <w:marLeft w:val="0"/>
          <w:marRight w:val="0"/>
          <w:marTop w:val="0"/>
          <w:marBottom w:val="0"/>
          <w:divBdr>
            <w:top w:val="none" w:sz="0" w:space="0" w:color="auto"/>
            <w:left w:val="none" w:sz="0" w:space="0" w:color="auto"/>
            <w:bottom w:val="none" w:sz="0" w:space="0" w:color="auto"/>
            <w:right w:val="none" w:sz="0" w:space="0" w:color="auto"/>
          </w:divBdr>
        </w:div>
        <w:div w:id="2084839019">
          <w:marLeft w:val="0"/>
          <w:marRight w:val="0"/>
          <w:marTop w:val="0"/>
          <w:marBottom w:val="0"/>
          <w:divBdr>
            <w:top w:val="none" w:sz="0" w:space="0" w:color="auto"/>
            <w:left w:val="none" w:sz="0" w:space="0" w:color="auto"/>
            <w:bottom w:val="none" w:sz="0" w:space="0" w:color="auto"/>
            <w:right w:val="none" w:sz="0" w:space="0" w:color="auto"/>
          </w:divBdr>
        </w:div>
        <w:div w:id="2101220284">
          <w:marLeft w:val="0"/>
          <w:marRight w:val="0"/>
          <w:marTop w:val="0"/>
          <w:marBottom w:val="0"/>
          <w:divBdr>
            <w:top w:val="none" w:sz="0" w:space="0" w:color="auto"/>
            <w:left w:val="none" w:sz="0" w:space="0" w:color="auto"/>
            <w:bottom w:val="none" w:sz="0" w:space="0" w:color="auto"/>
            <w:right w:val="none" w:sz="0" w:space="0" w:color="auto"/>
          </w:divBdr>
        </w:div>
        <w:div w:id="2119057925">
          <w:marLeft w:val="0"/>
          <w:marRight w:val="0"/>
          <w:marTop w:val="0"/>
          <w:marBottom w:val="0"/>
          <w:divBdr>
            <w:top w:val="none" w:sz="0" w:space="0" w:color="auto"/>
            <w:left w:val="none" w:sz="0" w:space="0" w:color="auto"/>
            <w:bottom w:val="none" w:sz="0" w:space="0" w:color="auto"/>
            <w:right w:val="none" w:sz="0" w:space="0" w:color="auto"/>
          </w:divBdr>
        </w:div>
      </w:divsChild>
    </w:div>
    <w:div w:id="655692509">
      <w:bodyDiv w:val="1"/>
      <w:marLeft w:val="0"/>
      <w:marRight w:val="0"/>
      <w:marTop w:val="0"/>
      <w:marBottom w:val="0"/>
      <w:divBdr>
        <w:top w:val="none" w:sz="0" w:space="0" w:color="auto"/>
        <w:left w:val="none" w:sz="0" w:space="0" w:color="auto"/>
        <w:bottom w:val="none" w:sz="0" w:space="0" w:color="auto"/>
        <w:right w:val="none" w:sz="0" w:space="0" w:color="auto"/>
      </w:divBdr>
    </w:div>
    <w:div w:id="1323585543">
      <w:bodyDiv w:val="1"/>
      <w:marLeft w:val="0"/>
      <w:marRight w:val="0"/>
      <w:marTop w:val="0"/>
      <w:marBottom w:val="0"/>
      <w:divBdr>
        <w:top w:val="none" w:sz="0" w:space="0" w:color="auto"/>
        <w:left w:val="none" w:sz="0" w:space="0" w:color="auto"/>
        <w:bottom w:val="none" w:sz="0" w:space="0" w:color="auto"/>
        <w:right w:val="none" w:sz="0" w:space="0" w:color="auto"/>
      </w:divBdr>
      <w:divsChild>
        <w:div w:id="323093296">
          <w:marLeft w:val="0"/>
          <w:marRight w:val="0"/>
          <w:marTop w:val="0"/>
          <w:marBottom w:val="0"/>
          <w:divBdr>
            <w:top w:val="none" w:sz="0" w:space="0" w:color="auto"/>
            <w:left w:val="none" w:sz="0" w:space="0" w:color="auto"/>
            <w:bottom w:val="none" w:sz="0" w:space="0" w:color="auto"/>
            <w:right w:val="none" w:sz="0" w:space="0" w:color="auto"/>
          </w:divBdr>
        </w:div>
      </w:divsChild>
    </w:div>
    <w:div w:id="190140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facturen@zevenaar.nl"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hyperlink" Target="mailto:facturen@1stroom.nl" TargetMode="External" Id="R23c5bc29adf74c35"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arinus\AppData\Local\Temp\8\Templafy\WordVsto\wet3zcpn.dotx" TargetMode="Externa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005E06E77034CB9AED9D0C70B8978" ma:contentTypeVersion="3" ma:contentTypeDescription="Create a new document." ma:contentTypeScope="" ma:versionID="4b1d097a882fcee460bc90b5cfac2a74">
  <xsd:schema xmlns:xsd="http://www.w3.org/2001/XMLSchema" xmlns:xs="http://www.w3.org/2001/XMLSchema" xmlns:p="http://schemas.microsoft.com/office/2006/metadata/properties" xmlns:ns2="64e42a61-69d2-4fca-aad3-7b65245eeb3e" targetNamespace="http://schemas.microsoft.com/office/2006/metadata/properties" ma:root="true" ma:fieldsID="27712517ee497ae6aea3470f1d2e1403" ns2:_="">
    <xsd:import namespace="64e42a61-69d2-4fca-aad3-7b65245eeb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42a61-69d2-4fca-aad3-7b65245e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transformationConfigurations":[],"templateName":"BLANCO RID","templateDescription":"","enableDocumentContentUpdater":fals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283BC924-9308-4251-BD33-0820A572B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42a61-69d2-4fca-aad3-7b65245ee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9A095-5807-43D4-B95A-58BB4B0931CC}">
  <ds:schemaRefs/>
</ds:datastoreItem>
</file>

<file path=customXml/itemProps3.xml><?xml version="1.0" encoding="utf-8"?>
<ds:datastoreItem xmlns:ds="http://schemas.openxmlformats.org/officeDocument/2006/customXml" ds:itemID="{3454A6A3-8409-4F1C-96D8-C2C7A8C7C4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FEFEB5-7403-4626-A3B2-C371A52398CD}">
  <ds:schemaRefs>
    <ds:schemaRef ds:uri="http://schemas.openxmlformats.org/officeDocument/2006/bibliography"/>
  </ds:schemaRefs>
</ds:datastoreItem>
</file>

<file path=customXml/itemProps5.xml><?xml version="1.0" encoding="utf-8"?>
<ds:datastoreItem xmlns:ds="http://schemas.openxmlformats.org/officeDocument/2006/customXml" ds:itemID="{9D809C7B-E78B-4C14-8589-181BFEF8F3A8}">
  <ds:schemaRefs>
    <ds:schemaRef ds:uri="http://schemas.microsoft.com/sharepoint/v3/contenttype/forms"/>
  </ds:schemaRefs>
</ds:datastoreItem>
</file>

<file path=customXml/itemProps6.xml><?xml version="1.0" encoding="utf-8"?>
<ds:datastoreItem xmlns:ds="http://schemas.openxmlformats.org/officeDocument/2006/customXml" ds:itemID="{2A5C2761-E499-4A47-8638-380F62AC7C3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wet3zcpn.dotx</ap:Template>
  <ap:Application>Microsoft Word for the web</ap:Application>
  <ap:DocSecurity>0</ap:DocSecurity>
  <ap:ScaleCrop>false</ap:ScaleCrop>
  <ap:Company>RID de Liemers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Harry Marinus</dc:creator>
  <keywords/>
  <dc:description/>
  <lastModifiedBy>Sanne Kooijman</lastModifiedBy>
  <revision>34</revision>
  <lastPrinted>2025-03-21T12:23:00.0000000Z</lastPrinted>
  <dcterms:created xsi:type="dcterms:W3CDTF">2025-06-05T08:17:00.0000000Z</dcterms:created>
  <dcterms:modified xsi:type="dcterms:W3CDTF">2025-07-21T11:40:56.6390029Z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rid</vt:lpwstr>
  </property>
  <property fmtid="{D5CDD505-2E9C-101B-9397-08002B2CF9AE}" pid="3" name="TemplafyTemplateId">
    <vt:lpwstr>928683547130072427</vt:lpwstr>
  </property>
  <property fmtid="{D5CDD505-2E9C-101B-9397-08002B2CF9AE}" pid="4" name="TemplafyUserProfileId">
    <vt:lpwstr>638059233787065044</vt:lpwstr>
  </property>
  <property fmtid="{D5CDD505-2E9C-101B-9397-08002B2CF9AE}" pid="5" name="TemplafyLanguageCode">
    <vt:lpwstr>nl-NL</vt:lpwstr>
  </property>
  <property fmtid="{D5CDD505-2E9C-101B-9397-08002B2CF9AE}" pid="6" name="TemplafyFromBlank">
    <vt:bool>true</vt:bool>
  </property>
  <property fmtid="{D5CDD505-2E9C-101B-9397-08002B2CF9AE}" pid="7" name="ContentTypeId">
    <vt:lpwstr>0x010100E57005E06E77034CB9AED9D0C70B8978</vt:lpwstr>
  </property>
</Properties>
</file>