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2E647" w14:textId="2DEC5D67" w:rsidR="00043E9A" w:rsidRPr="00976E7A" w:rsidRDefault="00D07CB7" w:rsidP="003273B3">
      <w:r w:rsidRPr="00976E7A">
        <w:rPr>
          <w:noProof/>
        </w:rPr>
        <w:drawing>
          <wp:anchor distT="0" distB="0" distL="114300" distR="114300" simplePos="0" relativeHeight="251658240" behindDoc="1" locked="1" layoutInCell="1" allowOverlap="1" wp14:anchorId="4C7BD614" wp14:editId="7DAFCADC">
            <wp:simplePos x="0" y="0"/>
            <wp:positionH relativeFrom="page">
              <wp:posOffset>-213360</wp:posOffset>
            </wp:positionH>
            <wp:positionV relativeFrom="page">
              <wp:posOffset>-205740</wp:posOffset>
            </wp:positionV>
            <wp:extent cx="8001000" cy="11305540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11305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raster"/>
        <w:tblW w:w="8648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8648"/>
      </w:tblGrid>
      <w:tr w:rsidR="00CF3B4B" w:rsidRPr="00976E7A" w14:paraId="7985A780" w14:textId="77777777" w:rsidTr="008533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8648" w:type="dxa"/>
            <w:shd w:val="clear" w:color="auto" w:fill="005095" w:themeFill="accent1"/>
          </w:tcPr>
          <w:p w14:paraId="6C28EFD5" w14:textId="44DA8D8E" w:rsidR="00CF3B4B" w:rsidRPr="008533A6" w:rsidRDefault="00CE6799" w:rsidP="00C02021">
            <w:pPr>
              <w:rPr>
                <w:rFonts w:cs="Times New Roman (Body CS)"/>
                <w:bCs/>
                <w:caps/>
                <w:sz w:val="72"/>
                <w:szCs w:val="72"/>
              </w:rPr>
            </w:pPr>
            <w:r w:rsidRPr="008533A6">
              <w:rPr>
                <w:rFonts w:cs="Times New Roman (Body CS)"/>
                <w:bCs/>
                <w:caps/>
                <w:color w:val="FFFFFF" w:themeColor="background1"/>
                <w:sz w:val="72"/>
                <w:szCs w:val="72"/>
              </w:rPr>
              <w:t xml:space="preserve">Standaardformulier </w:t>
            </w:r>
            <w:r w:rsidR="00A615AD" w:rsidRPr="008533A6">
              <w:rPr>
                <w:rFonts w:cs="Times New Roman (Body CS)"/>
                <w:bCs/>
                <w:caps/>
                <w:color w:val="FFFFFF" w:themeColor="background1"/>
                <w:sz w:val="72"/>
                <w:szCs w:val="72"/>
              </w:rPr>
              <w:t>05</w:t>
            </w:r>
            <w:r w:rsidRPr="008533A6">
              <w:rPr>
                <w:rFonts w:cs="Times New Roman (Body CS)"/>
                <w:bCs/>
                <w:caps/>
                <w:color w:val="FFFFFF" w:themeColor="background1"/>
                <w:sz w:val="72"/>
                <w:szCs w:val="72"/>
              </w:rPr>
              <w:t xml:space="preserve"> Beroep technische en beroepsbekwaamheid Derde</w:t>
            </w:r>
          </w:p>
        </w:tc>
      </w:tr>
    </w:tbl>
    <w:p w14:paraId="1777D3B6" w14:textId="77777777" w:rsidR="00974700" w:rsidRPr="00976E7A" w:rsidRDefault="00974700"/>
    <w:tbl>
      <w:tblPr>
        <w:tblStyle w:val="Tabelraster"/>
        <w:tblW w:w="5319" w:type="dxa"/>
        <w:tblInd w:w="36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319"/>
      </w:tblGrid>
      <w:tr w:rsidR="005855DF" w:rsidRPr="00976E7A" w14:paraId="39F627D2" w14:textId="77777777" w:rsidTr="008533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5319" w:type="dxa"/>
            <w:shd w:val="clear" w:color="auto" w:fill="AEBD14" w:themeFill="accent3"/>
          </w:tcPr>
          <w:p w14:paraId="6B01AA7B" w14:textId="13FFDB87" w:rsidR="00CF3B4B" w:rsidRPr="00976E7A" w:rsidRDefault="00102643" w:rsidP="00725446">
            <w:pPr>
              <w:spacing w:line="240" w:lineRule="auto"/>
              <w:rPr>
                <w:rFonts w:cstheme="minorHAnsi"/>
                <w:caps/>
                <w:color w:val="FFFFFF" w:themeColor="background1"/>
                <w:sz w:val="36"/>
                <w:szCs w:val="36"/>
              </w:rPr>
            </w:pPr>
            <w:r>
              <w:rPr>
                <w:rFonts w:cstheme="minorHAnsi"/>
                <w:caps/>
                <w:color w:val="FFFFFF" w:themeColor="background1"/>
                <w:sz w:val="36"/>
                <w:szCs w:val="36"/>
              </w:rPr>
              <w:t>E</w:t>
            </w:r>
            <w:r w:rsidR="008533A6">
              <w:rPr>
                <w:rFonts w:cstheme="minorHAnsi"/>
                <w:caps/>
                <w:color w:val="FFFFFF" w:themeColor="background1"/>
                <w:sz w:val="36"/>
                <w:szCs w:val="36"/>
              </w:rPr>
              <w:t xml:space="preserve">uropese </w:t>
            </w:r>
            <w:r>
              <w:rPr>
                <w:rFonts w:cstheme="minorHAnsi"/>
                <w:caps/>
                <w:color w:val="FFFFFF" w:themeColor="background1"/>
                <w:sz w:val="36"/>
                <w:szCs w:val="36"/>
              </w:rPr>
              <w:t>A</w:t>
            </w:r>
            <w:r w:rsidR="008533A6">
              <w:rPr>
                <w:rFonts w:cstheme="minorHAnsi"/>
                <w:caps/>
                <w:color w:val="FFFFFF" w:themeColor="background1"/>
                <w:sz w:val="36"/>
                <w:szCs w:val="36"/>
              </w:rPr>
              <w:t>anbesteding</w:t>
            </w:r>
            <w:r>
              <w:rPr>
                <w:rFonts w:cstheme="minorHAnsi"/>
                <w:caps/>
                <w:color w:val="FFFFFF" w:themeColor="background1"/>
                <w:sz w:val="36"/>
                <w:szCs w:val="36"/>
              </w:rPr>
              <w:t xml:space="preserve"> </w:t>
            </w:r>
            <w:r w:rsidR="00A615AD">
              <w:rPr>
                <w:rFonts w:cstheme="minorHAnsi"/>
                <w:caps/>
                <w:color w:val="FFFFFF" w:themeColor="background1"/>
                <w:sz w:val="36"/>
                <w:szCs w:val="36"/>
              </w:rPr>
              <w:t>arbeidsmarktcommunicatie</w:t>
            </w:r>
          </w:p>
        </w:tc>
      </w:tr>
    </w:tbl>
    <w:p w14:paraId="336275F0" w14:textId="4A6E7847" w:rsidR="00AC09F7" w:rsidRPr="00976E7A" w:rsidRDefault="00AC09F7">
      <w:pPr>
        <w:adjustRightInd/>
        <w:snapToGrid/>
        <w:spacing w:after="200" w:line="276" w:lineRule="auto"/>
        <w:sectPr w:rsidR="00AC09F7" w:rsidRPr="00976E7A" w:rsidSect="00871F01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47" w:right="964" w:bottom="1712" w:left="1985" w:header="709" w:footer="513" w:gutter="0"/>
          <w:cols w:space="708"/>
          <w:titlePg/>
          <w:docGrid w:linePitch="360"/>
        </w:sectPr>
      </w:pPr>
      <w:r w:rsidRPr="00976E7A"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1" layoutInCell="1" allowOverlap="1" wp14:anchorId="4F19DCF8" wp14:editId="2E3F0224">
                <wp:simplePos x="0" y="0"/>
                <wp:positionH relativeFrom="column">
                  <wp:posOffset>-88265</wp:posOffset>
                </wp:positionH>
                <wp:positionV relativeFrom="paragraph">
                  <wp:posOffset>6961505</wp:posOffset>
                </wp:positionV>
                <wp:extent cx="2230755" cy="404495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0755" cy="404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33DBCC" w14:textId="77777777" w:rsidR="00AC09F7" w:rsidRPr="00D07CB7" w:rsidRDefault="00AC09F7" w:rsidP="00AC09F7">
                            <w:pPr>
                              <w:rPr>
                                <w:b/>
                                <w:bCs/>
                                <w:szCs w:val="20"/>
                              </w:rPr>
                            </w:pPr>
                            <w:r w:rsidRPr="00D07CB7">
                              <w:rPr>
                                <w:b/>
                                <w:bCs/>
                                <w:szCs w:val="20"/>
                              </w:rPr>
                              <w:t>17 februari 2022</w:t>
                            </w:r>
                          </w:p>
                          <w:p w14:paraId="79840D6A" w14:textId="77777777" w:rsidR="00AC09F7" w:rsidRPr="00D07CB7" w:rsidRDefault="00AC09F7" w:rsidP="00AC09F7">
                            <w:pPr>
                              <w:rPr>
                                <w:b/>
                                <w:bCs/>
                                <w:szCs w:val="20"/>
                              </w:rPr>
                            </w:pPr>
                            <w:r w:rsidRPr="00D07CB7">
                              <w:rPr>
                                <w:b/>
                                <w:bCs/>
                                <w:szCs w:val="20"/>
                              </w:rPr>
                              <w:t>Auteur Voornaam Achternaam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19DCF8" id="_x0000_t202" coordsize="21600,21600" o:spt="202" path="m,l,21600r21600,l21600,xe">
                <v:stroke joinstyle="miter"/>
                <v:path gradientshapeok="t" o:connecttype="rect"/>
              </v:shapetype>
              <v:shape id="Text Box 48" o:spid="_x0000_s1026" type="#_x0000_t202" style="position:absolute;margin-left:-6.95pt;margin-top:548.15pt;width:175.65pt;height:31.8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" filled="f" stroked="f" strokeweight=".5pt">
                <v:textbox>
                  <w:txbxContent>
                    <w:p w14:paraId="6D33DBCC" w14:textId="77777777" w:rsidR="00AC09F7" w:rsidRPr="00D07CB7" w:rsidRDefault="00AC09F7" w:rsidP="00AC09F7">
                      <w:pPr>
                        <w:rPr>
                          <w:b/>
                          <w:bCs/>
                          <w:szCs w:val="20"/>
                        </w:rPr>
                      </w:pPr>
                      <w:r w:rsidRPr="00D07CB7">
                        <w:rPr>
                          <w:b/>
                          <w:bCs/>
                          <w:szCs w:val="20"/>
                        </w:rPr>
                        <w:t>17 februari 2022</w:t>
                      </w:r>
                    </w:p>
                    <w:p w14:paraId="79840D6A" w14:textId="77777777" w:rsidR="00AC09F7" w:rsidRPr="00D07CB7" w:rsidRDefault="00AC09F7" w:rsidP="00AC09F7">
                      <w:pPr>
                        <w:rPr>
                          <w:b/>
                          <w:bCs/>
                          <w:szCs w:val="20"/>
                        </w:rPr>
                      </w:pPr>
                      <w:r w:rsidRPr="00D07CB7">
                        <w:rPr>
                          <w:b/>
                          <w:bCs/>
                          <w:szCs w:val="20"/>
                        </w:rPr>
                        <w:t>Auteur Voornaam Achternaam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895C18" w14:textId="2D9ED664" w:rsidR="00FD3A95" w:rsidRDefault="00FD3A95" w:rsidP="5A07EE6B">
      <w:pPr>
        <w:pStyle w:val="Kop1"/>
        <w:numPr>
          <w:ilvl w:val="0"/>
          <w:numId w:val="0"/>
        </w:numPr>
        <w:rPr>
          <w:rFonts w:ascii="Calibri" w:eastAsia="Times New Roman" w:hAnsi="Calibri" w:cs="Calibri"/>
        </w:rPr>
      </w:pPr>
      <w:proofErr w:type="spellStart"/>
      <w:r>
        <w:lastRenderedPageBreak/>
        <w:t>Beroep</w:t>
      </w:r>
      <w:proofErr w:type="spellEnd"/>
      <w:r>
        <w:t xml:space="preserve"> </w:t>
      </w:r>
      <w:proofErr w:type="spellStart"/>
      <w:r>
        <w:t>technische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beroepsbekwaamheid</w:t>
      </w:r>
      <w:proofErr w:type="spellEnd"/>
      <w:r>
        <w:t xml:space="preserve"> </w:t>
      </w:r>
      <w:proofErr w:type="spellStart"/>
      <w:r>
        <w:t>Derde</w:t>
      </w:r>
      <w:proofErr w:type="spellEnd"/>
    </w:p>
    <w:p w14:paraId="1ADD7534" w14:textId="77777777" w:rsidR="00DD1A5E" w:rsidRDefault="00DD1A5E" w:rsidP="00575497">
      <w:pPr>
        <w:spacing w:line="240" w:lineRule="auto"/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3345815E" w14:textId="77777777" w:rsidR="006D4272" w:rsidRDefault="006D4272" w:rsidP="00575497">
      <w:pPr>
        <w:spacing w:line="240" w:lineRule="auto"/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62D53907" w14:textId="77777777" w:rsidR="00DD1A5E" w:rsidRDefault="00DD1A5E" w:rsidP="006D4272">
      <w:pPr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0B96F40A" w14:textId="3CE61C37" w:rsidR="00575497" w:rsidRPr="0003202E" w:rsidRDefault="00575497" w:rsidP="006D4272">
      <w:pPr>
        <w:rPr>
          <w:rFonts w:asciiTheme="majorHAnsi" w:eastAsia="Times New Roman" w:hAnsiTheme="majorHAnsi" w:cstheme="majorHAnsi"/>
          <w:b/>
          <w:sz w:val="22"/>
          <w:szCs w:val="22"/>
        </w:rPr>
      </w:pPr>
      <w:r w:rsidRPr="0003202E">
        <w:rPr>
          <w:rFonts w:asciiTheme="majorHAnsi" w:eastAsia="Times New Roman" w:hAnsiTheme="majorHAnsi" w:cstheme="majorHAnsi"/>
          <w:b/>
          <w:sz w:val="22"/>
          <w:szCs w:val="22"/>
        </w:rPr>
        <w:t xml:space="preserve">Ondergetekenden, </w:t>
      </w:r>
    </w:p>
    <w:p w14:paraId="373AC315" w14:textId="77777777" w:rsidR="00575497" w:rsidRPr="0003202E" w:rsidRDefault="00575497" w:rsidP="006D4272">
      <w:pPr>
        <w:rPr>
          <w:rFonts w:asciiTheme="majorHAnsi" w:eastAsia="Times New Roman" w:hAnsiTheme="majorHAnsi" w:cstheme="majorHAnsi"/>
          <w:sz w:val="22"/>
          <w:szCs w:val="22"/>
        </w:rPr>
      </w:pPr>
    </w:p>
    <w:p w14:paraId="645ABBB7" w14:textId="3FC39545" w:rsidR="00575497" w:rsidRPr="0003202E" w:rsidRDefault="00575497" w:rsidP="006D4272">
      <w:pPr>
        <w:rPr>
          <w:rFonts w:asciiTheme="majorHAnsi" w:eastAsia="Times New Roman" w:hAnsiTheme="majorHAnsi" w:cstheme="majorHAnsi"/>
          <w:sz w:val="22"/>
          <w:szCs w:val="22"/>
        </w:rPr>
      </w:pPr>
      <w:r w:rsidRPr="0003202E">
        <w:rPr>
          <w:rFonts w:asciiTheme="majorHAnsi" w:eastAsia="Times New Roman" w:hAnsiTheme="majorHAnsi" w:cstheme="majorHAnsi"/>
          <w:sz w:val="22"/>
          <w:szCs w:val="22"/>
        </w:rPr>
        <w:t>………………………,</w:t>
      </w:r>
      <w:r w:rsidR="007C3872">
        <w:rPr>
          <w:rFonts w:asciiTheme="majorHAnsi" w:eastAsia="Times New Roman" w:hAnsiTheme="majorHAnsi" w:cstheme="majorHAnsi"/>
          <w:sz w:val="22"/>
          <w:szCs w:val="22"/>
        </w:rPr>
        <w:t xml:space="preserve"> </w:t>
      </w:r>
      <w:r w:rsidRPr="0003202E">
        <w:rPr>
          <w:rFonts w:asciiTheme="majorHAnsi" w:eastAsia="Times New Roman" w:hAnsiTheme="majorHAnsi" w:cstheme="majorHAnsi"/>
          <w:sz w:val="22"/>
          <w:szCs w:val="22"/>
        </w:rPr>
        <w:t>gevestigd te ………</w:t>
      </w:r>
      <w:r w:rsidR="007C3872">
        <w:rPr>
          <w:rFonts w:asciiTheme="majorHAnsi" w:eastAsia="Times New Roman" w:hAnsiTheme="majorHAnsi" w:cstheme="majorHAnsi"/>
          <w:sz w:val="22"/>
          <w:szCs w:val="22"/>
        </w:rPr>
        <w:t>……</w:t>
      </w:r>
      <w:r w:rsidRPr="0003202E">
        <w:rPr>
          <w:rFonts w:asciiTheme="majorHAnsi" w:eastAsia="Times New Roman" w:hAnsiTheme="majorHAnsi" w:cstheme="majorHAnsi"/>
          <w:sz w:val="22"/>
          <w:szCs w:val="22"/>
        </w:rPr>
        <w:t xml:space="preserve"> aan de ………</w:t>
      </w:r>
      <w:r w:rsidR="005E1C7D">
        <w:rPr>
          <w:rFonts w:asciiTheme="majorHAnsi" w:eastAsia="Times New Roman" w:hAnsiTheme="majorHAnsi" w:cstheme="majorHAnsi"/>
          <w:sz w:val="22"/>
          <w:szCs w:val="22"/>
        </w:rPr>
        <w:t>……</w:t>
      </w:r>
      <w:r w:rsidRPr="0003202E">
        <w:rPr>
          <w:rFonts w:asciiTheme="majorHAnsi" w:eastAsia="Times New Roman" w:hAnsiTheme="majorHAnsi" w:cstheme="majorHAnsi"/>
          <w:sz w:val="22"/>
          <w:szCs w:val="22"/>
        </w:rPr>
        <w:t>, te deze rechtsgeldig vertegenwoordigd door ……………...</w:t>
      </w:r>
      <w:r w:rsidR="00EE3F83">
        <w:rPr>
          <w:rFonts w:asciiTheme="majorHAnsi" w:eastAsia="Times New Roman" w:hAnsiTheme="majorHAnsi" w:cstheme="majorHAnsi"/>
          <w:sz w:val="22"/>
          <w:szCs w:val="22"/>
        </w:rPr>
        <w:t>...</w:t>
      </w:r>
      <w:r w:rsidRPr="0003202E">
        <w:rPr>
          <w:rFonts w:asciiTheme="majorHAnsi" w:eastAsia="Times New Roman" w:hAnsiTheme="majorHAnsi" w:cstheme="majorHAnsi"/>
          <w:sz w:val="22"/>
          <w:szCs w:val="22"/>
        </w:rPr>
        <w:t xml:space="preserve">, hierna te noemen </w:t>
      </w:r>
      <w:r w:rsidR="009B06F2">
        <w:rPr>
          <w:rFonts w:asciiTheme="majorHAnsi" w:eastAsia="Times New Roman" w:hAnsiTheme="majorHAnsi" w:cstheme="majorHAnsi"/>
          <w:sz w:val="22"/>
          <w:szCs w:val="22"/>
        </w:rPr>
        <w:t>“</w:t>
      </w:r>
      <w:r w:rsidR="005541E3">
        <w:rPr>
          <w:rFonts w:asciiTheme="majorHAnsi" w:eastAsia="Times New Roman" w:hAnsiTheme="majorHAnsi" w:cstheme="majorHAnsi"/>
          <w:sz w:val="22"/>
          <w:szCs w:val="22"/>
        </w:rPr>
        <w:t>Gegadigde</w:t>
      </w:r>
      <w:r w:rsidR="00747EBE">
        <w:rPr>
          <w:rFonts w:asciiTheme="majorHAnsi" w:eastAsia="Times New Roman" w:hAnsiTheme="majorHAnsi" w:cstheme="majorHAnsi"/>
          <w:sz w:val="22"/>
          <w:szCs w:val="22"/>
        </w:rPr>
        <w:t>”</w:t>
      </w:r>
    </w:p>
    <w:p w14:paraId="07E05970" w14:textId="77777777" w:rsidR="00575497" w:rsidRPr="0003202E" w:rsidRDefault="00575497" w:rsidP="006D4272">
      <w:pPr>
        <w:rPr>
          <w:rFonts w:asciiTheme="majorHAnsi" w:eastAsia="Times New Roman" w:hAnsiTheme="majorHAnsi" w:cstheme="majorHAnsi"/>
          <w:sz w:val="22"/>
          <w:szCs w:val="22"/>
        </w:rPr>
      </w:pPr>
    </w:p>
    <w:p w14:paraId="0EFD538F" w14:textId="77777777" w:rsidR="00575497" w:rsidRPr="0003202E" w:rsidRDefault="00575497" w:rsidP="006D4272">
      <w:pPr>
        <w:rPr>
          <w:rFonts w:asciiTheme="majorHAnsi" w:eastAsia="Times New Roman" w:hAnsiTheme="majorHAnsi" w:cstheme="majorHAnsi"/>
          <w:sz w:val="22"/>
          <w:szCs w:val="22"/>
        </w:rPr>
      </w:pPr>
      <w:r w:rsidRPr="0003202E">
        <w:rPr>
          <w:rFonts w:asciiTheme="majorHAnsi" w:eastAsia="Times New Roman" w:hAnsiTheme="majorHAnsi" w:cstheme="majorHAnsi"/>
          <w:sz w:val="22"/>
          <w:szCs w:val="22"/>
        </w:rPr>
        <w:t>en</w:t>
      </w:r>
    </w:p>
    <w:p w14:paraId="41E95480" w14:textId="77777777" w:rsidR="00575497" w:rsidRPr="0003202E" w:rsidRDefault="00575497" w:rsidP="006D4272">
      <w:pPr>
        <w:rPr>
          <w:rFonts w:asciiTheme="majorHAnsi" w:eastAsia="Times New Roman" w:hAnsiTheme="majorHAnsi" w:cstheme="majorHAnsi"/>
          <w:sz w:val="22"/>
          <w:szCs w:val="22"/>
        </w:rPr>
      </w:pPr>
    </w:p>
    <w:p w14:paraId="2F5B82D3" w14:textId="2D964B1F" w:rsidR="00575497" w:rsidRPr="0003202E" w:rsidRDefault="00575497" w:rsidP="006D4272">
      <w:pPr>
        <w:rPr>
          <w:rFonts w:asciiTheme="majorHAnsi" w:eastAsia="Times New Roman" w:hAnsiTheme="majorHAnsi" w:cstheme="majorHAnsi"/>
          <w:sz w:val="22"/>
          <w:szCs w:val="22"/>
        </w:rPr>
      </w:pPr>
      <w:r w:rsidRPr="0003202E">
        <w:rPr>
          <w:rFonts w:asciiTheme="majorHAnsi" w:eastAsia="Times New Roman" w:hAnsiTheme="majorHAnsi" w:cstheme="majorHAnsi"/>
          <w:sz w:val="22"/>
          <w:szCs w:val="22"/>
        </w:rPr>
        <w:t>………………………,</w:t>
      </w:r>
      <w:r w:rsidR="007C3872">
        <w:rPr>
          <w:rFonts w:asciiTheme="majorHAnsi" w:eastAsia="Times New Roman" w:hAnsiTheme="majorHAnsi" w:cstheme="majorHAnsi"/>
          <w:sz w:val="22"/>
          <w:szCs w:val="22"/>
        </w:rPr>
        <w:t xml:space="preserve"> </w:t>
      </w:r>
      <w:r w:rsidRPr="0003202E">
        <w:rPr>
          <w:rFonts w:asciiTheme="majorHAnsi" w:eastAsia="Times New Roman" w:hAnsiTheme="majorHAnsi" w:cstheme="majorHAnsi"/>
          <w:sz w:val="22"/>
          <w:szCs w:val="22"/>
        </w:rPr>
        <w:t>gevestigd te ………</w:t>
      </w:r>
      <w:r w:rsidR="005E1C7D">
        <w:rPr>
          <w:rFonts w:asciiTheme="majorHAnsi" w:eastAsia="Times New Roman" w:hAnsiTheme="majorHAnsi" w:cstheme="majorHAnsi"/>
          <w:sz w:val="22"/>
          <w:szCs w:val="22"/>
        </w:rPr>
        <w:t>……</w:t>
      </w:r>
      <w:r w:rsidRPr="0003202E">
        <w:rPr>
          <w:rFonts w:asciiTheme="majorHAnsi" w:eastAsia="Times New Roman" w:hAnsiTheme="majorHAnsi" w:cstheme="majorHAnsi"/>
          <w:sz w:val="22"/>
          <w:szCs w:val="22"/>
        </w:rPr>
        <w:t xml:space="preserve"> aan de ………</w:t>
      </w:r>
      <w:r w:rsidR="005E1C7D">
        <w:rPr>
          <w:rFonts w:asciiTheme="majorHAnsi" w:eastAsia="Times New Roman" w:hAnsiTheme="majorHAnsi" w:cstheme="majorHAnsi"/>
          <w:sz w:val="22"/>
          <w:szCs w:val="22"/>
        </w:rPr>
        <w:t>……</w:t>
      </w:r>
      <w:r w:rsidRPr="0003202E">
        <w:rPr>
          <w:rFonts w:asciiTheme="majorHAnsi" w:eastAsia="Times New Roman" w:hAnsiTheme="majorHAnsi" w:cstheme="majorHAnsi"/>
          <w:sz w:val="22"/>
          <w:szCs w:val="22"/>
        </w:rPr>
        <w:t>, te deze rechtsgeldig vertegenwoordigd door ……………...</w:t>
      </w:r>
      <w:r w:rsidR="00EE3F83">
        <w:rPr>
          <w:rFonts w:asciiTheme="majorHAnsi" w:eastAsia="Times New Roman" w:hAnsiTheme="majorHAnsi" w:cstheme="majorHAnsi"/>
          <w:sz w:val="22"/>
          <w:szCs w:val="22"/>
        </w:rPr>
        <w:t>...</w:t>
      </w:r>
      <w:r w:rsidRPr="0003202E">
        <w:rPr>
          <w:rFonts w:asciiTheme="majorHAnsi" w:eastAsia="Times New Roman" w:hAnsiTheme="majorHAnsi" w:cstheme="majorHAnsi"/>
          <w:sz w:val="22"/>
          <w:szCs w:val="22"/>
        </w:rPr>
        <w:t>, hierna te noemen “Derde”</w:t>
      </w:r>
    </w:p>
    <w:p w14:paraId="4E4C7011" w14:textId="77777777" w:rsidR="00575497" w:rsidRPr="0003202E" w:rsidRDefault="00575497" w:rsidP="006D4272">
      <w:pPr>
        <w:rPr>
          <w:rFonts w:asciiTheme="majorHAnsi" w:eastAsia="Times New Roman" w:hAnsiTheme="majorHAnsi" w:cstheme="majorHAnsi"/>
          <w:sz w:val="22"/>
          <w:szCs w:val="22"/>
        </w:rPr>
      </w:pPr>
    </w:p>
    <w:p w14:paraId="6574278C" w14:textId="0601EF4D" w:rsidR="00575497" w:rsidRPr="0003202E" w:rsidRDefault="00C564F9" w:rsidP="006D4272">
      <w:pPr>
        <w:rPr>
          <w:rFonts w:asciiTheme="majorHAnsi" w:eastAsia="Times New Roman" w:hAnsiTheme="majorHAnsi" w:cstheme="majorHAnsi"/>
          <w:sz w:val="22"/>
          <w:szCs w:val="22"/>
        </w:rPr>
      </w:pPr>
      <w:sdt>
        <w:sdtPr>
          <w:rPr>
            <w:rFonts w:asciiTheme="majorHAnsi" w:eastAsia="Times New Roman" w:hAnsiTheme="majorHAnsi" w:cstheme="majorHAnsi"/>
            <w:sz w:val="22"/>
            <w:szCs w:val="22"/>
          </w:rPr>
          <w:id w:val="1221405500"/>
          <w:placeholder>
            <w:docPart w:val="6C629B9EF5CB4E8EA9036779E6885E57"/>
          </w:placeholder>
          <w:dropDownList>
            <w:listItem w:value="Kies een item"/>
            <w:listItem w:displayText="Gegadigde" w:value="Gegadigde"/>
            <w:listItem w:displayText="Inschrijver" w:value="Inschrijver"/>
          </w:dropDownList>
        </w:sdtPr>
        <w:sdtEndPr/>
        <w:sdtContent>
          <w:r w:rsidR="005541E3">
            <w:rPr>
              <w:rFonts w:asciiTheme="majorHAnsi" w:eastAsia="Times New Roman" w:hAnsiTheme="majorHAnsi" w:cstheme="majorHAnsi"/>
              <w:sz w:val="22"/>
              <w:szCs w:val="22"/>
            </w:rPr>
            <w:t>Gegadigde</w:t>
          </w:r>
        </w:sdtContent>
      </w:sdt>
      <w:r w:rsidR="00575497" w:rsidRPr="0003202E">
        <w:rPr>
          <w:rFonts w:asciiTheme="majorHAnsi" w:eastAsia="Times New Roman" w:hAnsiTheme="majorHAnsi" w:cstheme="majorHAnsi"/>
          <w:sz w:val="22"/>
          <w:szCs w:val="22"/>
        </w:rPr>
        <w:t xml:space="preserve"> en Derde tezamen hierna te noemen: “Partijen”,</w:t>
      </w:r>
    </w:p>
    <w:p w14:paraId="7F93946D" w14:textId="77777777" w:rsidR="00575497" w:rsidRPr="0003202E" w:rsidRDefault="00575497" w:rsidP="006D4272">
      <w:pPr>
        <w:rPr>
          <w:rFonts w:asciiTheme="majorHAnsi" w:eastAsia="Times New Roman" w:hAnsiTheme="majorHAnsi" w:cstheme="majorHAnsi"/>
          <w:sz w:val="22"/>
          <w:szCs w:val="22"/>
        </w:rPr>
      </w:pPr>
    </w:p>
    <w:p w14:paraId="5BB21920" w14:textId="77777777" w:rsidR="00575497" w:rsidRPr="0003202E" w:rsidRDefault="00575497" w:rsidP="006D4272">
      <w:pPr>
        <w:rPr>
          <w:rFonts w:asciiTheme="majorHAnsi" w:eastAsia="Times New Roman" w:hAnsiTheme="majorHAnsi" w:cstheme="majorHAnsi"/>
          <w:b/>
          <w:sz w:val="22"/>
          <w:szCs w:val="22"/>
        </w:rPr>
      </w:pPr>
      <w:r w:rsidRPr="0003202E">
        <w:rPr>
          <w:rFonts w:asciiTheme="majorHAnsi" w:eastAsia="Times New Roman" w:hAnsiTheme="majorHAnsi" w:cstheme="majorHAnsi"/>
          <w:b/>
          <w:sz w:val="22"/>
          <w:szCs w:val="22"/>
        </w:rPr>
        <w:t>In aanmerking genomen dat:</w:t>
      </w:r>
    </w:p>
    <w:p w14:paraId="5A7AC075" w14:textId="77777777" w:rsidR="00575497" w:rsidRPr="0003202E" w:rsidRDefault="00575497" w:rsidP="006D4272">
      <w:pPr>
        <w:rPr>
          <w:rFonts w:asciiTheme="majorHAnsi" w:eastAsia="Times New Roman" w:hAnsiTheme="majorHAnsi" w:cstheme="majorHAnsi"/>
          <w:sz w:val="22"/>
          <w:szCs w:val="22"/>
        </w:rPr>
      </w:pPr>
    </w:p>
    <w:p w14:paraId="32362E8F" w14:textId="7FFDB3F3" w:rsidR="00575497" w:rsidRPr="0003202E" w:rsidRDefault="00C564F9" w:rsidP="006D4272">
      <w:pPr>
        <w:numPr>
          <w:ilvl w:val="0"/>
          <w:numId w:val="44"/>
        </w:numPr>
        <w:adjustRightInd/>
        <w:snapToGrid/>
        <w:ind w:left="360"/>
        <w:contextualSpacing/>
        <w:rPr>
          <w:rFonts w:asciiTheme="majorHAnsi" w:eastAsia="Times New Roman" w:hAnsiTheme="majorHAnsi" w:cstheme="majorBidi"/>
          <w:sz w:val="22"/>
          <w:szCs w:val="22"/>
        </w:rPr>
      </w:pPr>
      <w:sdt>
        <w:sdtPr>
          <w:rPr>
            <w:rFonts w:asciiTheme="majorHAnsi" w:eastAsia="Times New Roman" w:hAnsiTheme="majorHAnsi" w:cstheme="majorBidi"/>
            <w:sz w:val="22"/>
            <w:szCs w:val="22"/>
          </w:rPr>
          <w:id w:val="-998414988"/>
          <w:placeholder>
            <w:docPart w:val="76020EB51FFB41798BDB8CFB777A314E"/>
          </w:placeholder>
          <w:dropDownList>
            <w:listItem w:value="Kies een item."/>
            <w:listItem w:displayText="Gegadigde" w:value="Gegadigde"/>
            <w:listItem w:displayText="Inschrijver" w:value="Inschrijver"/>
          </w:dropDownList>
        </w:sdtPr>
        <w:sdtEndPr/>
        <w:sdtContent>
          <w:r w:rsidR="005541E3">
            <w:rPr>
              <w:rFonts w:asciiTheme="majorHAnsi" w:eastAsia="Times New Roman" w:hAnsiTheme="majorHAnsi" w:cstheme="majorBidi"/>
              <w:sz w:val="22"/>
              <w:szCs w:val="22"/>
            </w:rPr>
            <w:t>Gegadigde</w:t>
          </w:r>
        </w:sdtContent>
      </w:sdt>
      <w:r w:rsidR="00575497" w:rsidRPr="500C627F">
        <w:rPr>
          <w:rFonts w:asciiTheme="majorHAnsi" w:eastAsia="Times New Roman" w:hAnsiTheme="majorHAnsi" w:cstheme="majorBidi"/>
          <w:sz w:val="22"/>
          <w:szCs w:val="22"/>
        </w:rPr>
        <w:t xml:space="preserve"> meedingt naar de gunning van de </w:t>
      </w:r>
      <w:r w:rsidR="00B96CF0">
        <w:rPr>
          <w:rFonts w:asciiTheme="majorHAnsi" w:eastAsia="Times New Roman" w:hAnsiTheme="majorHAnsi" w:cstheme="majorBidi"/>
          <w:sz w:val="22"/>
          <w:szCs w:val="22"/>
        </w:rPr>
        <w:t>O</w:t>
      </w:r>
      <w:r w:rsidR="00575497" w:rsidRPr="500C627F">
        <w:rPr>
          <w:rFonts w:asciiTheme="majorHAnsi" w:eastAsia="Times New Roman" w:hAnsiTheme="majorHAnsi" w:cstheme="majorBidi"/>
          <w:sz w:val="22"/>
          <w:szCs w:val="22"/>
        </w:rPr>
        <w:t xml:space="preserve">pdracht die wordt aanbesteed in de Europese aanbesteding </w:t>
      </w:r>
      <w:r w:rsidR="00B96CF0">
        <w:rPr>
          <w:rFonts w:asciiTheme="majorHAnsi" w:eastAsia="Times New Roman" w:hAnsiTheme="majorHAnsi" w:cstheme="majorBidi"/>
          <w:sz w:val="22"/>
          <w:szCs w:val="22"/>
        </w:rPr>
        <w:t>Arbeidsmarktcommunicatie</w:t>
      </w:r>
      <w:r w:rsidR="00932C64">
        <w:rPr>
          <w:rFonts w:asciiTheme="majorHAnsi" w:eastAsia="Times New Roman" w:hAnsiTheme="majorHAnsi" w:cstheme="majorBidi"/>
          <w:sz w:val="22"/>
          <w:szCs w:val="22"/>
        </w:rPr>
        <w:t>,</w:t>
      </w:r>
      <w:r w:rsidR="00575497" w:rsidRPr="500C627F">
        <w:rPr>
          <w:rFonts w:asciiTheme="majorHAnsi" w:eastAsia="Times New Roman" w:hAnsiTheme="majorHAnsi" w:cstheme="majorBidi"/>
          <w:sz w:val="22"/>
          <w:szCs w:val="22"/>
        </w:rPr>
        <w:t xml:space="preserve"> hierna “de Opdracht”</w:t>
      </w:r>
      <w:r w:rsidR="00754AFE" w:rsidRPr="500C627F">
        <w:rPr>
          <w:rFonts w:asciiTheme="majorHAnsi" w:eastAsia="Times New Roman" w:hAnsiTheme="majorHAnsi" w:cstheme="majorBidi"/>
          <w:sz w:val="22"/>
          <w:szCs w:val="22"/>
        </w:rPr>
        <w:t>;</w:t>
      </w:r>
    </w:p>
    <w:p w14:paraId="63A4E68F" w14:textId="284FE2A4" w:rsidR="00575497" w:rsidRPr="0003202E" w:rsidRDefault="00C564F9" w:rsidP="006D4272">
      <w:pPr>
        <w:numPr>
          <w:ilvl w:val="0"/>
          <w:numId w:val="44"/>
        </w:numPr>
        <w:adjustRightInd/>
        <w:snapToGrid/>
        <w:ind w:left="360"/>
        <w:contextualSpacing/>
        <w:rPr>
          <w:rFonts w:asciiTheme="majorHAnsi" w:eastAsia="Times New Roman" w:hAnsiTheme="majorHAnsi" w:cstheme="majorHAnsi"/>
          <w:sz w:val="22"/>
          <w:szCs w:val="22"/>
        </w:rPr>
      </w:pPr>
      <w:sdt>
        <w:sdtPr>
          <w:rPr>
            <w:rFonts w:asciiTheme="majorHAnsi" w:eastAsia="Times New Roman" w:hAnsiTheme="majorHAnsi" w:cstheme="majorHAnsi"/>
            <w:sz w:val="22"/>
            <w:szCs w:val="22"/>
          </w:rPr>
          <w:id w:val="-1514537539"/>
          <w:placeholder>
            <w:docPart w:val="4A0DD32FDDF34FE9BC2D3467DE550AFB"/>
          </w:placeholder>
          <w:dropDownList>
            <w:listItem w:value="Kies een item."/>
            <w:listItem w:displayText="Gegadigde" w:value="Gegadigde"/>
            <w:listItem w:displayText="Inschrijver" w:value="Inschrijver"/>
          </w:dropDownList>
        </w:sdtPr>
        <w:sdtEndPr/>
        <w:sdtContent>
          <w:r w:rsidR="005541E3">
            <w:rPr>
              <w:rFonts w:asciiTheme="majorHAnsi" w:eastAsia="Times New Roman" w:hAnsiTheme="majorHAnsi" w:cstheme="majorHAnsi"/>
              <w:sz w:val="22"/>
              <w:szCs w:val="22"/>
            </w:rPr>
            <w:t>Gegadigde</w:t>
          </w:r>
        </w:sdtContent>
      </w:sdt>
      <w:r w:rsidR="00575497" w:rsidRPr="0003202E">
        <w:rPr>
          <w:rFonts w:asciiTheme="majorHAnsi" w:eastAsia="Times New Roman" w:hAnsiTheme="majorHAnsi" w:cstheme="majorHAnsi"/>
          <w:sz w:val="22"/>
          <w:szCs w:val="22"/>
        </w:rPr>
        <w:t xml:space="preserve"> in het kader van voornoemde Opdracht gelet op de Geschiktheidseisen en/of Selectiecriteria een beroep wil doen op de technische en beroepsbekwaamheid van Derde;</w:t>
      </w:r>
    </w:p>
    <w:p w14:paraId="482DE825" w14:textId="34AA0D2F" w:rsidR="00575497" w:rsidRPr="0003202E" w:rsidRDefault="00575497" w:rsidP="006D4272">
      <w:pPr>
        <w:numPr>
          <w:ilvl w:val="0"/>
          <w:numId w:val="44"/>
        </w:numPr>
        <w:adjustRightInd/>
        <w:snapToGrid/>
        <w:ind w:left="360"/>
        <w:contextualSpacing/>
        <w:rPr>
          <w:rFonts w:asciiTheme="majorHAnsi" w:eastAsia="Times New Roman" w:hAnsiTheme="majorHAnsi" w:cstheme="majorHAnsi"/>
          <w:sz w:val="22"/>
          <w:szCs w:val="22"/>
        </w:rPr>
      </w:pPr>
      <w:r w:rsidRPr="0003202E">
        <w:rPr>
          <w:rFonts w:asciiTheme="majorHAnsi" w:eastAsia="Times New Roman" w:hAnsiTheme="majorHAnsi" w:cstheme="majorHAnsi"/>
          <w:sz w:val="22"/>
          <w:szCs w:val="22"/>
        </w:rPr>
        <w:t>Partijen aldus het volgende wensen vast te leggen</w:t>
      </w:r>
      <w:r w:rsidR="00747EBE">
        <w:rPr>
          <w:rFonts w:asciiTheme="majorHAnsi" w:eastAsia="Times New Roman" w:hAnsiTheme="majorHAnsi" w:cstheme="majorHAnsi"/>
          <w:sz w:val="22"/>
          <w:szCs w:val="22"/>
        </w:rPr>
        <w:t>;</w:t>
      </w:r>
    </w:p>
    <w:p w14:paraId="094E4645" w14:textId="77777777" w:rsidR="00C80F7C" w:rsidRPr="0003202E" w:rsidRDefault="00C80F7C" w:rsidP="006D4272">
      <w:pPr>
        <w:rPr>
          <w:rFonts w:asciiTheme="majorHAnsi" w:eastAsia="Times New Roman" w:hAnsiTheme="majorHAnsi" w:cstheme="majorHAnsi"/>
          <w:sz w:val="22"/>
          <w:szCs w:val="22"/>
        </w:rPr>
      </w:pPr>
    </w:p>
    <w:p w14:paraId="55C0E1B0" w14:textId="77777777" w:rsidR="00575497" w:rsidRPr="0003202E" w:rsidRDefault="00575497" w:rsidP="006D4272">
      <w:pPr>
        <w:rPr>
          <w:rFonts w:asciiTheme="majorHAnsi" w:eastAsia="Times New Roman" w:hAnsiTheme="majorHAnsi" w:cstheme="majorHAnsi"/>
          <w:sz w:val="22"/>
          <w:szCs w:val="22"/>
        </w:rPr>
      </w:pPr>
      <w:r w:rsidRPr="0003202E">
        <w:rPr>
          <w:rFonts w:asciiTheme="majorHAnsi" w:eastAsia="Times New Roman" w:hAnsiTheme="majorHAnsi" w:cstheme="majorHAnsi"/>
          <w:b/>
          <w:sz w:val="22"/>
          <w:szCs w:val="22"/>
        </w:rPr>
        <w:t>verklaren hierbij en verbinden zich hierbij jegens Energie Data Services Nederland (EDSN) B.V., hierna te noemen: “EDSN”, tot het volgende</w:t>
      </w:r>
      <w:r w:rsidRPr="0003202E">
        <w:rPr>
          <w:rFonts w:asciiTheme="majorHAnsi" w:eastAsia="Times New Roman" w:hAnsiTheme="majorHAnsi" w:cstheme="majorHAnsi"/>
          <w:sz w:val="22"/>
          <w:szCs w:val="22"/>
        </w:rPr>
        <w:t>:</w:t>
      </w:r>
    </w:p>
    <w:p w14:paraId="639EFA39" w14:textId="77777777" w:rsidR="00575497" w:rsidRPr="0003202E" w:rsidRDefault="00575497" w:rsidP="006D4272">
      <w:pPr>
        <w:rPr>
          <w:rFonts w:asciiTheme="majorHAnsi" w:eastAsia="Times New Roman" w:hAnsiTheme="majorHAnsi" w:cstheme="majorHAnsi"/>
          <w:sz w:val="22"/>
          <w:szCs w:val="22"/>
        </w:rPr>
      </w:pPr>
    </w:p>
    <w:p w14:paraId="64F23C04" w14:textId="766332F6" w:rsidR="00575497" w:rsidRPr="0003202E" w:rsidRDefault="00C564F9" w:rsidP="006D4272">
      <w:pPr>
        <w:rPr>
          <w:rFonts w:asciiTheme="majorHAnsi" w:eastAsia="Times New Roman" w:hAnsiTheme="majorHAnsi" w:cstheme="majorHAnsi"/>
          <w:sz w:val="22"/>
          <w:szCs w:val="22"/>
        </w:rPr>
      </w:pPr>
      <w:sdt>
        <w:sdtPr>
          <w:rPr>
            <w:rFonts w:asciiTheme="majorHAnsi" w:eastAsia="Times New Roman" w:hAnsiTheme="majorHAnsi" w:cstheme="majorHAnsi"/>
            <w:sz w:val="22"/>
            <w:szCs w:val="22"/>
          </w:rPr>
          <w:id w:val="821315224"/>
          <w:placeholder>
            <w:docPart w:val="99A70182290A46CE8A4171102A646073"/>
          </w:placeholder>
          <w:dropDownList>
            <w:listItem w:value="Kies een item."/>
            <w:listItem w:displayText="Gegadigde" w:value="Gegadigde"/>
            <w:listItem w:displayText="Inschrijver" w:value="Inschrijver"/>
          </w:dropDownList>
        </w:sdtPr>
        <w:sdtEndPr/>
        <w:sdtContent>
          <w:r w:rsidR="005541E3">
            <w:rPr>
              <w:rFonts w:asciiTheme="majorHAnsi" w:eastAsia="Times New Roman" w:hAnsiTheme="majorHAnsi" w:cstheme="majorHAnsi"/>
              <w:sz w:val="22"/>
              <w:szCs w:val="22"/>
            </w:rPr>
            <w:t>Gegadigde</w:t>
          </w:r>
        </w:sdtContent>
      </w:sdt>
      <w:r w:rsidR="00575497" w:rsidRPr="0003202E">
        <w:rPr>
          <w:rFonts w:asciiTheme="majorHAnsi" w:eastAsia="Times New Roman" w:hAnsiTheme="majorHAnsi" w:cstheme="majorHAnsi"/>
          <w:sz w:val="22"/>
          <w:szCs w:val="22"/>
        </w:rPr>
        <w:t xml:space="preserve"> beroept zich voor wat betreft de volgende Geschiktheidseisen </w:t>
      </w:r>
      <w:r w:rsidR="00FF4DD4">
        <w:rPr>
          <w:rFonts w:asciiTheme="majorHAnsi" w:eastAsia="Times New Roman" w:hAnsiTheme="majorHAnsi" w:cstheme="majorHAnsi"/>
          <w:sz w:val="22"/>
          <w:szCs w:val="22"/>
        </w:rPr>
        <w:t xml:space="preserve">en/of Selectiecriteria </w:t>
      </w:r>
      <w:r w:rsidR="00575497" w:rsidRPr="0003202E">
        <w:rPr>
          <w:rFonts w:asciiTheme="majorHAnsi" w:eastAsia="Times New Roman" w:hAnsiTheme="majorHAnsi" w:cstheme="majorHAnsi"/>
          <w:sz w:val="22"/>
          <w:szCs w:val="22"/>
        </w:rPr>
        <w:t>op de technische- en beroepsbekwaamheden van Derde:</w:t>
      </w:r>
    </w:p>
    <w:p w14:paraId="3BF54117" w14:textId="048CB177" w:rsidR="00036A18" w:rsidRDefault="00036A18" w:rsidP="006D4272">
      <w:pPr>
        <w:adjustRightInd/>
        <w:snapToGrid/>
        <w:rPr>
          <w:rFonts w:asciiTheme="majorHAnsi" w:eastAsia="Times New Roman" w:hAnsiTheme="majorHAnsi" w:cstheme="majorHAnsi"/>
          <w:sz w:val="22"/>
          <w:szCs w:val="22"/>
        </w:rPr>
      </w:pPr>
    </w:p>
    <w:tbl>
      <w:tblPr>
        <w:tblStyle w:val="Tabelraster1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6190"/>
        <w:gridCol w:w="2305"/>
      </w:tblGrid>
      <w:tr w:rsidR="00036A18" w:rsidRPr="00036A18" w14:paraId="75F858C8" w14:textId="77777777" w:rsidTr="00664E0E">
        <w:tc>
          <w:tcPr>
            <w:tcW w:w="6471" w:type="dxa"/>
            <w:shd w:val="clear" w:color="auto" w:fill="008789"/>
          </w:tcPr>
          <w:p w14:paraId="4ACEEED0" w14:textId="4CE1FBCF" w:rsidR="00575497" w:rsidRPr="00036A18" w:rsidRDefault="00575497" w:rsidP="006D4272">
            <w:pPr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22"/>
                <w:szCs w:val="22"/>
              </w:rPr>
            </w:pPr>
            <w:r w:rsidRPr="00036A18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22"/>
                <w:szCs w:val="22"/>
              </w:rPr>
              <w:t>Geschiktheidseis</w:t>
            </w:r>
            <w:r w:rsidR="00AD0B57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22"/>
                <w:szCs w:val="22"/>
              </w:rPr>
              <w:t xml:space="preserve"> of </w:t>
            </w:r>
            <w:r w:rsidR="00B50717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22"/>
                <w:szCs w:val="22"/>
              </w:rPr>
              <w:t>Selectiecriterium</w:t>
            </w:r>
            <w:r w:rsidRPr="00036A18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22"/>
                <w:szCs w:val="22"/>
                <w:vertAlign w:val="superscript"/>
              </w:rPr>
              <w:footnoteReference w:id="2"/>
            </w:r>
          </w:p>
        </w:tc>
        <w:tc>
          <w:tcPr>
            <w:tcW w:w="2308" w:type="dxa"/>
            <w:shd w:val="clear" w:color="auto" w:fill="008789"/>
          </w:tcPr>
          <w:p w14:paraId="196294EF" w14:textId="3AE3DDBE" w:rsidR="00575497" w:rsidRPr="00036A18" w:rsidRDefault="00EA5735" w:rsidP="006D4272">
            <w:pPr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22"/>
                <w:szCs w:val="22"/>
              </w:rPr>
            </w:pPr>
            <w:r w:rsidRPr="00EA5735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22"/>
                <w:szCs w:val="22"/>
              </w:rPr>
              <w:t xml:space="preserve">Paragraaf Aanbestedingsleidraad / Bijlage </w:t>
            </w:r>
          </w:p>
        </w:tc>
      </w:tr>
      <w:tr w:rsidR="00575497" w:rsidRPr="0003202E" w14:paraId="4C0439AC" w14:textId="77777777" w:rsidTr="00664E0E">
        <w:tc>
          <w:tcPr>
            <w:tcW w:w="6471" w:type="dxa"/>
          </w:tcPr>
          <w:p w14:paraId="5372E731" w14:textId="77777777" w:rsidR="00575497" w:rsidRPr="0003202E" w:rsidRDefault="00575497" w:rsidP="006D4272">
            <w:pPr>
              <w:rPr>
                <w:rFonts w:asciiTheme="majorHAnsi" w:eastAsia="Times New Roman" w:hAnsiTheme="majorHAnsi" w:cstheme="majorHAnsi"/>
                <w:sz w:val="22"/>
                <w:szCs w:val="22"/>
                <w:u w:val="single"/>
              </w:rPr>
            </w:pPr>
          </w:p>
          <w:p w14:paraId="7A1C2A6C" w14:textId="77777777" w:rsidR="00575497" w:rsidRPr="0003202E" w:rsidRDefault="00575497" w:rsidP="006D4272">
            <w:pPr>
              <w:rPr>
                <w:rFonts w:asciiTheme="majorHAnsi" w:eastAsia="Times New Roman" w:hAnsiTheme="majorHAnsi" w:cstheme="majorHAnsi"/>
                <w:sz w:val="22"/>
                <w:szCs w:val="22"/>
                <w:u w:val="single"/>
              </w:rPr>
            </w:pPr>
          </w:p>
        </w:tc>
        <w:tc>
          <w:tcPr>
            <w:tcW w:w="2308" w:type="dxa"/>
          </w:tcPr>
          <w:p w14:paraId="25947975" w14:textId="77777777" w:rsidR="00575497" w:rsidRPr="0003202E" w:rsidRDefault="00575497" w:rsidP="006D4272">
            <w:pPr>
              <w:rPr>
                <w:rFonts w:asciiTheme="majorHAnsi" w:eastAsia="Times New Roman" w:hAnsiTheme="majorHAnsi" w:cstheme="majorHAnsi"/>
                <w:sz w:val="22"/>
                <w:szCs w:val="22"/>
                <w:u w:val="single"/>
              </w:rPr>
            </w:pPr>
          </w:p>
        </w:tc>
      </w:tr>
      <w:tr w:rsidR="00575497" w:rsidRPr="0003202E" w14:paraId="0536DF6C" w14:textId="77777777" w:rsidTr="00664E0E">
        <w:tc>
          <w:tcPr>
            <w:tcW w:w="6471" w:type="dxa"/>
          </w:tcPr>
          <w:p w14:paraId="59254FDA" w14:textId="77777777" w:rsidR="00575497" w:rsidRPr="0003202E" w:rsidRDefault="00575497" w:rsidP="006D4272">
            <w:pPr>
              <w:rPr>
                <w:rFonts w:asciiTheme="majorHAnsi" w:eastAsia="Times New Roman" w:hAnsiTheme="majorHAnsi" w:cstheme="majorHAnsi"/>
                <w:sz w:val="22"/>
                <w:szCs w:val="22"/>
                <w:u w:val="single"/>
              </w:rPr>
            </w:pPr>
          </w:p>
          <w:p w14:paraId="07754C45" w14:textId="77777777" w:rsidR="00575497" w:rsidRPr="0003202E" w:rsidRDefault="00575497" w:rsidP="006D4272">
            <w:pPr>
              <w:rPr>
                <w:rFonts w:asciiTheme="majorHAnsi" w:eastAsia="Times New Roman" w:hAnsiTheme="majorHAnsi" w:cstheme="majorHAnsi"/>
                <w:sz w:val="22"/>
                <w:szCs w:val="22"/>
                <w:u w:val="single"/>
              </w:rPr>
            </w:pPr>
          </w:p>
        </w:tc>
        <w:tc>
          <w:tcPr>
            <w:tcW w:w="2308" w:type="dxa"/>
          </w:tcPr>
          <w:p w14:paraId="39FBA006" w14:textId="77777777" w:rsidR="00575497" w:rsidRPr="0003202E" w:rsidRDefault="00575497" w:rsidP="006D4272">
            <w:pPr>
              <w:rPr>
                <w:rFonts w:asciiTheme="majorHAnsi" w:eastAsia="Times New Roman" w:hAnsiTheme="majorHAnsi" w:cstheme="majorHAnsi"/>
                <w:sz w:val="22"/>
                <w:szCs w:val="22"/>
                <w:u w:val="single"/>
              </w:rPr>
            </w:pPr>
          </w:p>
        </w:tc>
      </w:tr>
      <w:tr w:rsidR="00575497" w:rsidRPr="0003202E" w14:paraId="3C5C7AD4" w14:textId="77777777" w:rsidTr="00664E0E">
        <w:tc>
          <w:tcPr>
            <w:tcW w:w="6471" w:type="dxa"/>
          </w:tcPr>
          <w:p w14:paraId="2525F286" w14:textId="77777777" w:rsidR="00575497" w:rsidRPr="0003202E" w:rsidRDefault="00575497" w:rsidP="006D4272">
            <w:pPr>
              <w:rPr>
                <w:rFonts w:asciiTheme="majorHAnsi" w:eastAsia="Times New Roman" w:hAnsiTheme="majorHAnsi" w:cstheme="majorHAnsi"/>
                <w:sz w:val="22"/>
                <w:szCs w:val="22"/>
                <w:u w:val="single"/>
              </w:rPr>
            </w:pPr>
          </w:p>
          <w:p w14:paraId="3BD5D2AD" w14:textId="77777777" w:rsidR="00575497" w:rsidRPr="0003202E" w:rsidRDefault="00575497" w:rsidP="006D4272">
            <w:pPr>
              <w:rPr>
                <w:rFonts w:asciiTheme="majorHAnsi" w:eastAsia="Times New Roman" w:hAnsiTheme="majorHAnsi" w:cstheme="majorHAnsi"/>
                <w:sz w:val="22"/>
                <w:szCs w:val="22"/>
                <w:u w:val="single"/>
              </w:rPr>
            </w:pPr>
          </w:p>
        </w:tc>
        <w:tc>
          <w:tcPr>
            <w:tcW w:w="2308" w:type="dxa"/>
          </w:tcPr>
          <w:p w14:paraId="15000214" w14:textId="77777777" w:rsidR="00575497" w:rsidRPr="0003202E" w:rsidRDefault="00575497" w:rsidP="006D4272">
            <w:pPr>
              <w:rPr>
                <w:rFonts w:asciiTheme="majorHAnsi" w:eastAsia="Times New Roman" w:hAnsiTheme="majorHAnsi" w:cstheme="majorHAnsi"/>
                <w:sz w:val="22"/>
                <w:szCs w:val="22"/>
                <w:u w:val="single"/>
              </w:rPr>
            </w:pPr>
          </w:p>
        </w:tc>
      </w:tr>
    </w:tbl>
    <w:p w14:paraId="42E0EE62" w14:textId="77777777" w:rsidR="00575497" w:rsidRPr="0003202E" w:rsidRDefault="00575497" w:rsidP="006D4272">
      <w:pPr>
        <w:rPr>
          <w:rFonts w:asciiTheme="majorHAnsi" w:eastAsia="Times New Roman" w:hAnsiTheme="majorHAnsi" w:cstheme="majorHAnsi"/>
          <w:sz w:val="22"/>
          <w:szCs w:val="22"/>
          <w:u w:val="single"/>
        </w:rPr>
      </w:pPr>
    </w:p>
    <w:p w14:paraId="061C9E3F" w14:textId="77777777" w:rsidR="00826B2D" w:rsidRDefault="00826B2D">
      <w:pPr>
        <w:adjustRightInd/>
        <w:snapToGrid/>
        <w:spacing w:after="200" w:line="276" w:lineRule="auto"/>
        <w:rPr>
          <w:rFonts w:asciiTheme="majorHAnsi" w:eastAsia="Times New Roman" w:hAnsiTheme="majorHAnsi" w:cstheme="majorHAnsi"/>
          <w:sz w:val="22"/>
          <w:szCs w:val="22"/>
        </w:rPr>
      </w:pPr>
      <w:r>
        <w:rPr>
          <w:rFonts w:asciiTheme="majorHAnsi" w:eastAsia="Times New Roman" w:hAnsiTheme="majorHAnsi" w:cstheme="majorHAnsi"/>
          <w:sz w:val="22"/>
          <w:szCs w:val="22"/>
        </w:rPr>
        <w:br w:type="page"/>
      </w:r>
    </w:p>
    <w:p w14:paraId="2D94B16F" w14:textId="5DC26800" w:rsidR="00575497" w:rsidRPr="0003202E" w:rsidRDefault="00575497" w:rsidP="006D4272">
      <w:pPr>
        <w:rPr>
          <w:rFonts w:asciiTheme="majorHAnsi" w:eastAsia="Times New Roman" w:hAnsiTheme="majorHAnsi" w:cstheme="majorHAnsi"/>
          <w:sz w:val="22"/>
          <w:szCs w:val="22"/>
        </w:rPr>
      </w:pPr>
      <w:r w:rsidRPr="0003202E">
        <w:rPr>
          <w:rFonts w:asciiTheme="majorHAnsi" w:eastAsia="Times New Roman" w:hAnsiTheme="majorHAnsi" w:cstheme="majorHAnsi"/>
          <w:sz w:val="22"/>
          <w:szCs w:val="22"/>
        </w:rPr>
        <w:lastRenderedPageBreak/>
        <w:t xml:space="preserve">Derde verklaart zelfstandig over de technische en beroepsbekwaamheden waarop </w:t>
      </w:r>
      <w:sdt>
        <w:sdtPr>
          <w:rPr>
            <w:rFonts w:asciiTheme="majorHAnsi" w:eastAsia="Times New Roman" w:hAnsiTheme="majorHAnsi" w:cstheme="majorHAnsi"/>
            <w:sz w:val="22"/>
            <w:szCs w:val="22"/>
          </w:rPr>
          <w:id w:val="637841500"/>
          <w:placeholder>
            <w:docPart w:val="A27ADAF4FE6F49FE864158927596127F"/>
          </w:placeholder>
          <w:dropDownList>
            <w:listItem w:value="Kies een item."/>
            <w:listItem w:displayText="Gegadigde" w:value="Gegadigde"/>
            <w:listItem w:displayText="Inschrijver" w:value="Inschrijver"/>
          </w:dropDownList>
        </w:sdtPr>
        <w:sdtEndPr/>
        <w:sdtContent>
          <w:r w:rsidR="00C930F7">
            <w:rPr>
              <w:rFonts w:asciiTheme="majorHAnsi" w:eastAsia="Times New Roman" w:hAnsiTheme="majorHAnsi" w:cstheme="majorHAnsi"/>
              <w:sz w:val="22"/>
              <w:szCs w:val="22"/>
            </w:rPr>
            <w:t>Gegadigde</w:t>
          </w:r>
        </w:sdtContent>
      </w:sdt>
      <w:r w:rsidRPr="0003202E">
        <w:rPr>
          <w:rFonts w:asciiTheme="majorHAnsi" w:eastAsia="Times New Roman" w:hAnsiTheme="majorHAnsi" w:cstheme="majorHAnsi"/>
          <w:sz w:val="22"/>
          <w:szCs w:val="22"/>
        </w:rPr>
        <w:t xml:space="preserve"> een beroep doet, te beschikken. </w:t>
      </w:r>
    </w:p>
    <w:p w14:paraId="3C67B130" w14:textId="77777777" w:rsidR="00575497" w:rsidRPr="0003202E" w:rsidRDefault="00575497" w:rsidP="006D4272">
      <w:pPr>
        <w:rPr>
          <w:rFonts w:asciiTheme="majorHAnsi" w:eastAsia="Times New Roman" w:hAnsiTheme="majorHAnsi" w:cstheme="majorHAnsi"/>
          <w:sz w:val="22"/>
          <w:szCs w:val="22"/>
        </w:rPr>
      </w:pPr>
    </w:p>
    <w:p w14:paraId="71054B50" w14:textId="123E741C" w:rsidR="00575497" w:rsidRPr="0003202E" w:rsidRDefault="00575497" w:rsidP="006D4272">
      <w:pPr>
        <w:rPr>
          <w:rFonts w:asciiTheme="majorHAnsi" w:eastAsia="Times New Roman" w:hAnsiTheme="majorHAnsi" w:cstheme="majorBidi"/>
          <w:sz w:val="22"/>
          <w:szCs w:val="22"/>
        </w:rPr>
      </w:pPr>
      <w:r w:rsidRPr="500C627F">
        <w:rPr>
          <w:rFonts w:asciiTheme="majorHAnsi" w:eastAsia="Times New Roman" w:hAnsiTheme="majorHAnsi" w:cstheme="majorBidi"/>
          <w:sz w:val="22"/>
          <w:szCs w:val="22"/>
        </w:rPr>
        <w:t xml:space="preserve">Partijen zijn overeengekomen dat </w:t>
      </w:r>
      <w:sdt>
        <w:sdtPr>
          <w:rPr>
            <w:rFonts w:asciiTheme="majorHAnsi" w:eastAsia="Times New Roman" w:hAnsiTheme="majorHAnsi" w:cstheme="majorBidi"/>
            <w:sz w:val="22"/>
            <w:szCs w:val="22"/>
          </w:rPr>
          <w:id w:val="-614900049"/>
          <w:placeholder>
            <w:docPart w:val="F483557ACCC445E4B36EF52A6BEC54BC"/>
          </w:placeholder>
          <w:dropDownList>
            <w:listItem w:value="Kies een item."/>
            <w:listItem w:displayText="Gegadigde" w:value="Gegadigde"/>
            <w:listItem w:displayText="Inschrijver" w:value="Inschrijver"/>
          </w:dropDownList>
        </w:sdtPr>
        <w:sdtEndPr/>
        <w:sdtContent>
          <w:r w:rsidR="000F0CBD">
            <w:rPr>
              <w:rFonts w:asciiTheme="majorHAnsi" w:eastAsia="Times New Roman" w:hAnsiTheme="majorHAnsi" w:cstheme="majorBidi"/>
              <w:sz w:val="22"/>
              <w:szCs w:val="22"/>
            </w:rPr>
            <w:t>Gegadigde</w:t>
          </w:r>
        </w:sdtContent>
      </w:sdt>
      <w:r w:rsidRPr="500C627F">
        <w:rPr>
          <w:rFonts w:asciiTheme="majorHAnsi" w:eastAsia="Times New Roman" w:hAnsiTheme="majorHAnsi" w:cstheme="majorBidi"/>
          <w:sz w:val="22"/>
          <w:szCs w:val="22"/>
        </w:rPr>
        <w:t xml:space="preserve"> voor de uitvoering van de Opdracht werkelijk kan beschikken over de daarvoor noodzakelijke middelen van Derde. Derde zal daartoe op eerste verzoek van </w:t>
      </w:r>
      <w:sdt>
        <w:sdtPr>
          <w:rPr>
            <w:rFonts w:asciiTheme="majorHAnsi" w:eastAsia="Times New Roman" w:hAnsiTheme="majorHAnsi" w:cstheme="majorBidi"/>
            <w:sz w:val="22"/>
            <w:szCs w:val="22"/>
          </w:rPr>
          <w:id w:val="-363214046"/>
          <w:placeholder>
            <w:docPart w:val="D18EEAB9598349E48A6A899EE863A16E"/>
          </w:placeholder>
          <w:dropDownList>
            <w:listItem w:value="Kies een item."/>
            <w:listItem w:displayText="Gegadigde" w:value="Gegadigde"/>
            <w:listItem w:displayText="Inschrijver" w:value="Inschrijver"/>
          </w:dropDownList>
        </w:sdtPr>
        <w:sdtEndPr/>
        <w:sdtContent>
          <w:r w:rsidR="000F0CBD">
            <w:rPr>
              <w:rFonts w:asciiTheme="majorHAnsi" w:eastAsia="Times New Roman" w:hAnsiTheme="majorHAnsi" w:cstheme="majorBidi"/>
              <w:sz w:val="22"/>
              <w:szCs w:val="22"/>
            </w:rPr>
            <w:t>Gegadigde</w:t>
          </w:r>
        </w:sdtContent>
      </w:sdt>
      <w:r w:rsidRPr="500C627F">
        <w:rPr>
          <w:rFonts w:asciiTheme="majorHAnsi" w:eastAsia="Times New Roman" w:hAnsiTheme="majorHAnsi" w:cstheme="majorBidi"/>
          <w:sz w:val="22"/>
          <w:szCs w:val="22"/>
        </w:rPr>
        <w:t xml:space="preserve"> of EDSN alle voor de </w:t>
      </w:r>
      <w:r w:rsidR="00754AFE" w:rsidRPr="500C627F">
        <w:rPr>
          <w:rFonts w:asciiTheme="majorHAnsi" w:eastAsia="Times New Roman" w:hAnsiTheme="majorHAnsi" w:cstheme="majorBidi"/>
          <w:sz w:val="22"/>
          <w:szCs w:val="22"/>
        </w:rPr>
        <w:t>O</w:t>
      </w:r>
      <w:r w:rsidRPr="500C627F">
        <w:rPr>
          <w:rFonts w:asciiTheme="majorHAnsi" w:eastAsia="Times New Roman" w:hAnsiTheme="majorHAnsi" w:cstheme="majorBidi"/>
          <w:sz w:val="22"/>
          <w:szCs w:val="22"/>
        </w:rPr>
        <w:t xml:space="preserve">pdracht noodzakelijke middelen aan </w:t>
      </w:r>
      <w:sdt>
        <w:sdtPr>
          <w:rPr>
            <w:rFonts w:asciiTheme="majorHAnsi" w:eastAsia="Times New Roman" w:hAnsiTheme="majorHAnsi" w:cstheme="majorBidi"/>
            <w:sz w:val="22"/>
            <w:szCs w:val="22"/>
          </w:rPr>
          <w:id w:val="1296180980"/>
          <w:placeholder>
            <w:docPart w:val="7DC3F08B31D144E6BB0B227DB02AD8CF"/>
          </w:placeholder>
          <w:dropDownList>
            <w:listItem w:value="Kies een item."/>
            <w:listItem w:displayText="Gegadigde" w:value="Gegadigde"/>
            <w:listItem w:displayText="Inschrijver" w:value="Inschrijver"/>
          </w:dropDownList>
        </w:sdtPr>
        <w:sdtEndPr/>
        <w:sdtContent>
          <w:r w:rsidR="000F0CBD">
            <w:rPr>
              <w:rFonts w:asciiTheme="majorHAnsi" w:eastAsia="Times New Roman" w:hAnsiTheme="majorHAnsi" w:cstheme="majorBidi"/>
              <w:sz w:val="22"/>
              <w:szCs w:val="22"/>
            </w:rPr>
            <w:t>Gegadigde</w:t>
          </w:r>
        </w:sdtContent>
      </w:sdt>
      <w:r w:rsidRPr="500C627F">
        <w:rPr>
          <w:rFonts w:asciiTheme="majorHAnsi" w:eastAsia="Times New Roman" w:hAnsiTheme="majorHAnsi" w:cstheme="majorBidi"/>
          <w:sz w:val="22"/>
          <w:szCs w:val="22"/>
        </w:rPr>
        <w:t xml:space="preserve"> ter beschikking stellen, hij zal daartoe ook daadwerkelijk en zelf de uitvoering van het volgende onderdeel van de Opdracht uitvoeren:</w:t>
      </w:r>
    </w:p>
    <w:p w14:paraId="732723D6" w14:textId="77777777" w:rsidR="00575497" w:rsidRPr="0003202E" w:rsidRDefault="00575497" w:rsidP="006D4272">
      <w:pPr>
        <w:rPr>
          <w:rFonts w:asciiTheme="majorHAnsi" w:eastAsia="Times New Roman" w:hAnsiTheme="majorHAnsi" w:cstheme="majorHAnsi"/>
          <w:sz w:val="22"/>
          <w:szCs w:val="22"/>
        </w:rPr>
      </w:pPr>
    </w:p>
    <w:p w14:paraId="3F96B89C" w14:textId="02F2A764" w:rsidR="00575497" w:rsidRPr="0003202E" w:rsidRDefault="00575497" w:rsidP="006D4272">
      <w:pPr>
        <w:rPr>
          <w:rFonts w:asciiTheme="majorHAnsi" w:eastAsia="Times New Roman" w:hAnsiTheme="majorHAnsi" w:cstheme="majorHAnsi"/>
          <w:sz w:val="22"/>
          <w:szCs w:val="22"/>
        </w:rPr>
      </w:pPr>
      <w:r w:rsidRPr="0003202E">
        <w:rPr>
          <w:rFonts w:asciiTheme="majorHAnsi" w:eastAsia="Times New Roman" w:hAnsiTheme="majorHAnsi" w:cstheme="majorHAnsi"/>
          <w:sz w:val="22"/>
          <w:szCs w:val="22"/>
        </w:rPr>
        <w:t>…………………………………………………………………………………………………………………..</w:t>
      </w:r>
      <w:r w:rsidR="00786E28">
        <w:rPr>
          <w:rFonts w:asciiTheme="majorHAnsi" w:eastAsia="Times New Roman" w:hAnsiTheme="majorHAnsi" w:cstheme="majorHAnsi"/>
          <w:sz w:val="22"/>
          <w:szCs w:val="22"/>
        </w:rPr>
        <w:t>.......................</w:t>
      </w:r>
    </w:p>
    <w:p w14:paraId="143519DB" w14:textId="757775E4" w:rsidR="00575497" w:rsidRDefault="00575497" w:rsidP="006D4272">
      <w:pPr>
        <w:rPr>
          <w:rFonts w:asciiTheme="majorHAnsi" w:eastAsia="Times New Roman" w:hAnsiTheme="majorHAnsi" w:cstheme="majorHAnsi"/>
          <w:sz w:val="22"/>
          <w:szCs w:val="22"/>
        </w:rPr>
      </w:pPr>
      <w:r w:rsidRPr="0003202E">
        <w:rPr>
          <w:rFonts w:asciiTheme="majorHAnsi" w:eastAsia="Times New Roman" w:hAnsiTheme="majorHAnsi" w:cstheme="majorHAnsi"/>
          <w:sz w:val="22"/>
          <w:szCs w:val="22"/>
        </w:rPr>
        <w:t>…………………………………………………………………………………………………………………..</w:t>
      </w:r>
      <w:r w:rsidR="00786E28">
        <w:rPr>
          <w:rFonts w:asciiTheme="majorHAnsi" w:eastAsia="Times New Roman" w:hAnsiTheme="majorHAnsi" w:cstheme="majorHAnsi"/>
          <w:sz w:val="22"/>
          <w:szCs w:val="22"/>
        </w:rPr>
        <w:t>.......................</w:t>
      </w:r>
    </w:p>
    <w:p w14:paraId="61D1F3EB" w14:textId="31E08BD1" w:rsidR="0036796F" w:rsidRPr="0003202E" w:rsidRDefault="0036796F" w:rsidP="006D4272">
      <w:pPr>
        <w:rPr>
          <w:rFonts w:asciiTheme="majorHAnsi" w:eastAsia="Times New Roman" w:hAnsiTheme="majorHAnsi" w:cstheme="majorHAnsi"/>
          <w:sz w:val="22"/>
          <w:szCs w:val="22"/>
        </w:rPr>
      </w:pPr>
      <w:r w:rsidRPr="0003202E">
        <w:rPr>
          <w:rFonts w:asciiTheme="majorHAnsi" w:eastAsia="Times New Roman" w:hAnsiTheme="majorHAnsi" w:cstheme="majorHAnsi"/>
          <w:sz w:val="22"/>
          <w:szCs w:val="22"/>
        </w:rPr>
        <w:t>…………………………………………………………………………………………………………………..</w:t>
      </w:r>
      <w:r w:rsidR="00786E28">
        <w:rPr>
          <w:rFonts w:asciiTheme="majorHAnsi" w:eastAsia="Times New Roman" w:hAnsiTheme="majorHAnsi" w:cstheme="majorHAnsi"/>
          <w:sz w:val="22"/>
          <w:szCs w:val="22"/>
        </w:rPr>
        <w:t>.......................</w:t>
      </w:r>
    </w:p>
    <w:p w14:paraId="542DB096" w14:textId="77777777" w:rsidR="00575497" w:rsidRPr="0003202E" w:rsidRDefault="00575497" w:rsidP="006D4272">
      <w:pPr>
        <w:rPr>
          <w:rFonts w:asciiTheme="majorHAnsi" w:eastAsia="Times New Roman" w:hAnsiTheme="majorHAnsi" w:cstheme="majorHAnsi"/>
          <w:sz w:val="22"/>
          <w:szCs w:val="22"/>
        </w:rPr>
      </w:pPr>
    </w:p>
    <w:p w14:paraId="77DC5603" w14:textId="62F778EE" w:rsidR="00575497" w:rsidRDefault="00575497" w:rsidP="006D4272">
      <w:pPr>
        <w:rPr>
          <w:rFonts w:asciiTheme="majorHAnsi" w:eastAsia="Times New Roman" w:hAnsiTheme="majorHAnsi" w:cstheme="majorHAnsi"/>
          <w:sz w:val="22"/>
          <w:szCs w:val="22"/>
        </w:rPr>
      </w:pPr>
      <w:r w:rsidRPr="0003202E">
        <w:rPr>
          <w:rFonts w:asciiTheme="majorHAnsi" w:eastAsia="Times New Roman" w:hAnsiTheme="majorHAnsi" w:cstheme="majorHAnsi"/>
          <w:sz w:val="22"/>
          <w:szCs w:val="22"/>
        </w:rPr>
        <w:t xml:space="preserve">Ieder van de bovengenoemde verklaringen geldt tegenover EDSN als een derdenbeding (artikel 6:253 BW) dat, in relatie tot EDSN, om niet wordt gemaakt en niet kan worden herroepen door Derde en/of </w:t>
      </w:r>
      <w:sdt>
        <w:sdtPr>
          <w:rPr>
            <w:rFonts w:asciiTheme="majorHAnsi" w:eastAsia="Times New Roman" w:hAnsiTheme="majorHAnsi" w:cstheme="majorHAnsi"/>
            <w:sz w:val="22"/>
            <w:szCs w:val="22"/>
          </w:rPr>
          <w:id w:val="1840572978"/>
          <w:placeholder>
            <w:docPart w:val="1D66223A83034597818C58F3868C9086"/>
          </w:placeholder>
          <w:dropDownList>
            <w:listItem w:value="Kies een item."/>
            <w:listItem w:displayText="Gegadigde" w:value="Gegadigde"/>
            <w:listItem w:displayText="Inschrijver" w:value="Inschrijver"/>
          </w:dropDownList>
        </w:sdtPr>
        <w:sdtEndPr/>
        <w:sdtContent>
          <w:r w:rsidR="008F2E4C">
            <w:rPr>
              <w:rFonts w:asciiTheme="majorHAnsi" w:eastAsia="Times New Roman" w:hAnsiTheme="majorHAnsi" w:cstheme="majorHAnsi"/>
              <w:sz w:val="22"/>
              <w:szCs w:val="22"/>
            </w:rPr>
            <w:t>Gegadigde</w:t>
          </w:r>
        </w:sdtContent>
      </w:sdt>
      <w:r w:rsidRPr="0003202E">
        <w:rPr>
          <w:rFonts w:asciiTheme="majorHAnsi" w:eastAsia="Times New Roman" w:hAnsiTheme="majorHAnsi" w:cstheme="majorHAnsi"/>
          <w:sz w:val="22"/>
          <w:szCs w:val="22"/>
        </w:rPr>
        <w:t>.</w:t>
      </w:r>
    </w:p>
    <w:p w14:paraId="42F6D3B9" w14:textId="28C664EE" w:rsidR="007E7C40" w:rsidRDefault="007E7C40" w:rsidP="006D4272">
      <w:pPr>
        <w:adjustRightInd/>
        <w:snapToGrid/>
        <w:rPr>
          <w:rFonts w:asciiTheme="majorHAnsi" w:eastAsia="Times New Roman" w:hAnsiTheme="majorHAnsi" w:cstheme="majorHAnsi"/>
          <w:sz w:val="22"/>
          <w:szCs w:val="22"/>
        </w:rPr>
      </w:pPr>
      <w:r>
        <w:rPr>
          <w:rFonts w:asciiTheme="majorHAnsi" w:eastAsia="Times New Roman" w:hAnsiTheme="majorHAnsi" w:cstheme="majorHAnsi"/>
          <w:sz w:val="22"/>
          <w:szCs w:val="22"/>
        </w:rPr>
        <w:br w:type="page"/>
      </w:r>
    </w:p>
    <w:tbl>
      <w:tblPr>
        <w:tblStyle w:val="Rastertabel4-Accent31"/>
        <w:tblW w:w="8500" w:type="dxa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830"/>
        <w:gridCol w:w="5670"/>
      </w:tblGrid>
      <w:tr w:rsidR="00D00E8A" w:rsidRPr="00D00E8A" w14:paraId="603015BD" w14:textId="77777777" w:rsidTr="002640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gridSpan w:val="2"/>
          </w:tcPr>
          <w:p w14:paraId="5314CE02" w14:textId="77777777" w:rsidR="00D00E8A" w:rsidRPr="00D00E8A" w:rsidRDefault="00D00E8A" w:rsidP="006D4272">
            <w:pPr>
              <w:rPr>
                <w:color w:val="FFFFFF" w:themeColor="background1"/>
                <w:sz w:val="22"/>
                <w:szCs w:val="28"/>
              </w:rPr>
            </w:pPr>
            <w:bookmarkStart w:id="0" w:name="_Hlk186719350"/>
          </w:p>
        </w:tc>
      </w:tr>
      <w:tr w:rsidR="00D00E8A" w:rsidRPr="00D00E8A" w14:paraId="001AB691" w14:textId="77777777" w:rsidTr="00264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FBEECE5" w14:textId="15A52CEB" w:rsidR="00D00E8A" w:rsidRPr="00D00E8A" w:rsidRDefault="007E7C40" w:rsidP="006D427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Gegadigde</w:t>
            </w:r>
            <w:r w:rsidR="00D00E8A" w:rsidRPr="00D00E8A">
              <w:rPr>
                <w:rFonts w:ascii="Calibri" w:eastAsia="Times New Roman" w:hAnsi="Calibri" w:cs="Calibri"/>
                <w:sz w:val="22"/>
                <w:szCs w:val="22"/>
              </w:rPr>
              <w:t xml:space="preserve">: </w:t>
            </w:r>
          </w:p>
        </w:tc>
        <w:tc>
          <w:tcPr>
            <w:tcW w:w="5670" w:type="dxa"/>
          </w:tcPr>
          <w:p w14:paraId="4A92E2FC" w14:textId="77777777" w:rsidR="00D00E8A" w:rsidRPr="00D00E8A" w:rsidRDefault="00D00E8A" w:rsidP="006D4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8"/>
              </w:rPr>
            </w:pPr>
          </w:p>
        </w:tc>
      </w:tr>
      <w:tr w:rsidR="00D00E8A" w:rsidRPr="00D00E8A" w14:paraId="5C49C4B0" w14:textId="77777777" w:rsidTr="00264077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BDA8410" w14:textId="77777777" w:rsidR="00D00E8A" w:rsidRPr="00D00E8A" w:rsidRDefault="00D00E8A" w:rsidP="006D427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00E8A">
              <w:rPr>
                <w:rFonts w:ascii="Calibri" w:eastAsia="Times New Roman" w:hAnsi="Calibri" w:cs="Calibri"/>
                <w:sz w:val="22"/>
                <w:szCs w:val="22"/>
              </w:rPr>
              <w:t>Naam/Namen rechtsgeldig vertegenwoordiger(s):</w:t>
            </w:r>
          </w:p>
        </w:tc>
        <w:tc>
          <w:tcPr>
            <w:tcW w:w="5670" w:type="dxa"/>
          </w:tcPr>
          <w:p w14:paraId="290913CF" w14:textId="77777777" w:rsidR="00D00E8A" w:rsidRPr="00D00E8A" w:rsidRDefault="00D00E8A" w:rsidP="006D4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8"/>
              </w:rPr>
            </w:pPr>
          </w:p>
        </w:tc>
      </w:tr>
      <w:tr w:rsidR="00D00E8A" w:rsidRPr="00D00E8A" w14:paraId="662DDE5E" w14:textId="77777777" w:rsidTr="00264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50B81A3" w14:textId="77777777" w:rsidR="00D00E8A" w:rsidRPr="00D00E8A" w:rsidRDefault="00D00E8A" w:rsidP="006D427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00E8A">
              <w:rPr>
                <w:rFonts w:ascii="Calibri" w:eastAsia="Times New Roman" w:hAnsi="Calibri" w:cs="Calibri"/>
                <w:sz w:val="22"/>
                <w:szCs w:val="22"/>
              </w:rPr>
              <w:t>Functie(s):</w:t>
            </w:r>
          </w:p>
          <w:p w14:paraId="7578FAB1" w14:textId="77777777" w:rsidR="00D00E8A" w:rsidRPr="00D00E8A" w:rsidRDefault="00D00E8A" w:rsidP="006D427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3D364625" w14:textId="77777777" w:rsidR="00D00E8A" w:rsidRPr="00D00E8A" w:rsidRDefault="00D00E8A" w:rsidP="006D4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8"/>
              </w:rPr>
            </w:pPr>
          </w:p>
        </w:tc>
      </w:tr>
      <w:tr w:rsidR="00D00E8A" w:rsidRPr="00D00E8A" w14:paraId="2E5E4123" w14:textId="77777777" w:rsidTr="00264077">
        <w:trPr>
          <w:trHeight w:val="2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8B8AFB1" w14:textId="27C86DE5" w:rsidR="00D00E8A" w:rsidRPr="00D00E8A" w:rsidRDefault="00C564F9" w:rsidP="006D427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Datum en h</w:t>
            </w:r>
            <w:r w:rsidR="00D00E8A" w:rsidRPr="00D00E8A">
              <w:rPr>
                <w:rFonts w:ascii="Calibri" w:eastAsia="Times New Roman" w:hAnsi="Calibri" w:cs="Calibri"/>
                <w:sz w:val="22"/>
                <w:szCs w:val="22"/>
              </w:rPr>
              <w:t>andtekening(en):</w:t>
            </w:r>
          </w:p>
          <w:p w14:paraId="3038D039" w14:textId="77777777" w:rsidR="00D00E8A" w:rsidRPr="00D00E8A" w:rsidRDefault="00D00E8A" w:rsidP="006D427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0E98FA05" w14:textId="77777777" w:rsidR="00D00E8A" w:rsidRPr="00D00E8A" w:rsidRDefault="00D00E8A" w:rsidP="006D4272">
            <w:pPr>
              <w:rPr>
                <w:sz w:val="22"/>
                <w:szCs w:val="28"/>
              </w:rPr>
            </w:pPr>
          </w:p>
          <w:p w14:paraId="1DBC4718" w14:textId="77777777" w:rsidR="00D00E8A" w:rsidRPr="00D00E8A" w:rsidRDefault="00D00E8A" w:rsidP="006D4272">
            <w:pPr>
              <w:rPr>
                <w:sz w:val="22"/>
                <w:szCs w:val="28"/>
              </w:rPr>
            </w:pPr>
          </w:p>
        </w:tc>
        <w:tc>
          <w:tcPr>
            <w:tcW w:w="5670" w:type="dxa"/>
          </w:tcPr>
          <w:p w14:paraId="5B001CD0" w14:textId="77777777" w:rsidR="00D00E8A" w:rsidRPr="00D00E8A" w:rsidRDefault="00D00E8A" w:rsidP="006D4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8"/>
              </w:rPr>
            </w:pPr>
          </w:p>
        </w:tc>
      </w:tr>
      <w:bookmarkEnd w:id="0"/>
    </w:tbl>
    <w:p w14:paraId="1B4BA8DB" w14:textId="77777777" w:rsidR="00575497" w:rsidRDefault="00575497" w:rsidP="006D4272">
      <w:pPr>
        <w:rPr>
          <w:rFonts w:asciiTheme="majorHAnsi" w:eastAsia="Times New Roman" w:hAnsiTheme="majorHAnsi" w:cstheme="majorHAnsi"/>
          <w:sz w:val="22"/>
          <w:szCs w:val="22"/>
        </w:rPr>
      </w:pPr>
    </w:p>
    <w:p w14:paraId="2965E090" w14:textId="77777777" w:rsidR="007E7C40" w:rsidRPr="0003202E" w:rsidRDefault="007E7C40" w:rsidP="006D4272">
      <w:pPr>
        <w:rPr>
          <w:rFonts w:asciiTheme="majorHAnsi" w:eastAsia="Times New Roman" w:hAnsiTheme="majorHAnsi" w:cstheme="majorHAnsi"/>
          <w:sz w:val="22"/>
          <w:szCs w:val="22"/>
        </w:rPr>
      </w:pPr>
    </w:p>
    <w:p w14:paraId="4099A9F5" w14:textId="77777777" w:rsidR="00575497" w:rsidRDefault="00575497" w:rsidP="006D4272">
      <w:pPr>
        <w:rPr>
          <w:rFonts w:asciiTheme="majorHAnsi" w:eastAsia="Times New Roman" w:hAnsiTheme="majorHAnsi" w:cstheme="majorHAnsi"/>
          <w:sz w:val="22"/>
          <w:szCs w:val="22"/>
        </w:rPr>
      </w:pPr>
    </w:p>
    <w:tbl>
      <w:tblPr>
        <w:tblStyle w:val="Rastertabel4-Accent31"/>
        <w:tblW w:w="8500" w:type="dxa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830"/>
        <w:gridCol w:w="5670"/>
      </w:tblGrid>
      <w:tr w:rsidR="007E7C40" w:rsidRPr="00D00E8A" w14:paraId="7133BF18" w14:textId="77777777" w:rsidTr="008D2D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gridSpan w:val="2"/>
          </w:tcPr>
          <w:p w14:paraId="52ED35BF" w14:textId="77777777" w:rsidR="007E7C40" w:rsidRPr="00D00E8A" w:rsidRDefault="007E7C40" w:rsidP="006D4272">
            <w:pPr>
              <w:rPr>
                <w:color w:val="FFFFFF" w:themeColor="background1"/>
                <w:sz w:val="22"/>
                <w:szCs w:val="28"/>
              </w:rPr>
            </w:pPr>
          </w:p>
        </w:tc>
      </w:tr>
      <w:tr w:rsidR="007E7C40" w:rsidRPr="00D00E8A" w14:paraId="01DE6BCA" w14:textId="77777777" w:rsidTr="00264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936EC55" w14:textId="7FA4004B" w:rsidR="007E7C40" w:rsidRPr="00D00E8A" w:rsidRDefault="007E7C40" w:rsidP="006D427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Derde</w:t>
            </w:r>
            <w:r w:rsidRPr="00D00E8A">
              <w:rPr>
                <w:rFonts w:ascii="Calibri" w:eastAsia="Times New Roman" w:hAnsi="Calibri" w:cs="Calibri"/>
                <w:sz w:val="22"/>
                <w:szCs w:val="22"/>
              </w:rPr>
              <w:t xml:space="preserve">: </w:t>
            </w:r>
          </w:p>
        </w:tc>
        <w:tc>
          <w:tcPr>
            <w:tcW w:w="5670" w:type="dxa"/>
          </w:tcPr>
          <w:p w14:paraId="7B157961" w14:textId="77777777" w:rsidR="007E7C40" w:rsidRPr="00D00E8A" w:rsidRDefault="007E7C40" w:rsidP="006D4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8"/>
              </w:rPr>
            </w:pPr>
          </w:p>
        </w:tc>
      </w:tr>
      <w:tr w:rsidR="007E7C40" w:rsidRPr="00D00E8A" w14:paraId="5CC3E41A" w14:textId="77777777" w:rsidTr="00264077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CD9C713" w14:textId="77777777" w:rsidR="007E7C40" w:rsidRPr="00D00E8A" w:rsidRDefault="007E7C40" w:rsidP="006D427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00E8A">
              <w:rPr>
                <w:rFonts w:ascii="Calibri" w:eastAsia="Times New Roman" w:hAnsi="Calibri" w:cs="Calibri"/>
                <w:sz w:val="22"/>
                <w:szCs w:val="22"/>
              </w:rPr>
              <w:t>Naam/Namen rechtsgeldig vertegenwoordiger(s):</w:t>
            </w:r>
          </w:p>
        </w:tc>
        <w:tc>
          <w:tcPr>
            <w:tcW w:w="5670" w:type="dxa"/>
          </w:tcPr>
          <w:p w14:paraId="59B70190" w14:textId="77777777" w:rsidR="007E7C40" w:rsidRPr="00D00E8A" w:rsidRDefault="007E7C40" w:rsidP="006D4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8"/>
              </w:rPr>
            </w:pPr>
          </w:p>
        </w:tc>
      </w:tr>
      <w:tr w:rsidR="007E7C40" w:rsidRPr="00D00E8A" w14:paraId="6282007D" w14:textId="77777777" w:rsidTr="00264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2129DC6" w14:textId="77777777" w:rsidR="007E7C40" w:rsidRPr="00D00E8A" w:rsidRDefault="007E7C40" w:rsidP="006D427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00E8A">
              <w:rPr>
                <w:rFonts w:ascii="Calibri" w:eastAsia="Times New Roman" w:hAnsi="Calibri" w:cs="Calibri"/>
                <w:sz w:val="22"/>
                <w:szCs w:val="22"/>
              </w:rPr>
              <w:t>Functie(s):</w:t>
            </w:r>
          </w:p>
          <w:p w14:paraId="7F3B9715" w14:textId="77777777" w:rsidR="007E7C40" w:rsidRPr="00D00E8A" w:rsidRDefault="007E7C40" w:rsidP="006D427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C1FFEE2" w14:textId="77777777" w:rsidR="007E7C40" w:rsidRPr="00D00E8A" w:rsidRDefault="007E7C40" w:rsidP="006D4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8"/>
              </w:rPr>
            </w:pPr>
          </w:p>
        </w:tc>
      </w:tr>
      <w:tr w:rsidR="007E7C40" w:rsidRPr="00D00E8A" w14:paraId="185BFDD1" w14:textId="77777777" w:rsidTr="00264077">
        <w:trPr>
          <w:trHeight w:val="2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05993D4" w14:textId="2CDFC96A" w:rsidR="007E7C40" w:rsidRPr="00D00E8A" w:rsidRDefault="00C564F9" w:rsidP="006D427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Datum en h</w:t>
            </w:r>
            <w:r w:rsidR="007E7C40" w:rsidRPr="00D00E8A">
              <w:rPr>
                <w:rFonts w:ascii="Calibri" w:eastAsia="Times New Roman" w:hAnsi="Calibri" w:cs="Calibri"/>
                <w:sz w:val="22"/>
                <w:szCs w:val="22"/>
              </w:rPr>
              <w:t>andtekening(en):</w:t>
            </w:r>
          </w:p>
          <w:p w14:paraId="7788EC60" w14:textId="77777777" w:rsidR="007E7C40" w:rsidRPr="00D00E8A" w:rsidRDefault="007E7C40" w:rsidP="006D427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5AE12033" w14:textId="77777777" w:rsidR="007E7C40" w:rsidRPr="00D00E8A" w:rsidRDefault="007E7C40" w:rsidP="006D4272">
            <w:pPr>
              <w:rPr>
                <w:sz w:val="22"/>
                <w:szCs w:val="28"/>
              </w:rPr>
            </w:pPr>
          </w:p>
          <w:p w14:paraId="099D3227" w14:textId="77777777" w:rsidR="007E7C40" w:rsidRPr="00D00E8A" w:rsidRDefault="007E7C40" w:rsidP="006D4272">
            <w:pPr>
              <w:rPr>
                <w:sz w:val="22"/>
                <w:szCs w:val="28"/>
              </w:rPr>
            </w:pPr>
          </w:p>
        </w:tc>
        <w:tc>
          <w:tcPr>
            <w:tcW w:w="5670" w:type="dxa"/>
          </w:tcPr>
          <w:p w14:paraId="6E99ABAD" w14:textId="77777777" w:rsidR="007E7C40" w:rsidRPr="00D00E8A" w:rsidRDefault="007E7C40" w:rsidP="006D4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8"/>
              </w:rPr>
            </w:pPr>
          </w:p>
        </w:tc>
      </w:tr>
    </w:tbl>
    <w:p w14:paraId="0C4A9CF7" w14:textId="77777777" w:rsidR="007E7C40" w:rsidRPr="0003202E" w:rsidRDefault="007E7C40" w:rsidP="00575497">
      <w:pPr>
        <w:spacing w:line="240" w:lineRule="auto"/>
        <w:rPr>
          <w:rFonts w:asciiTheme="majorHAnsi" w:eastAsia="Times New Roman" w:hAnsiTheme="majorHAnsi" w:cstheme="majorHAnsi"/>
          <w:sz w:val="22"/>
          <w:szCs w:val="22"/>
        </w:rPr>
      </w:pPr>
    </w:p>
    <w:p w14:paraId="2FAF9A5B" w14:textId="480228E1" w:rsidR="04793B4C" w:rsidRPr="0054008D" w:rsidRDefault="00575497" w:rsidP="0054008D">
      <w:pPr>
        <w:pStyle w:val="broodtekst"/>
        <w:rPr>
          <w:rFonts w:ascii="Calibri" w:hAnsi="Calibri" w:cs="Calibri"/>
          <w:sz w:val="20"/>
          <w:szCs w:val="20"/>
        </w:rPr>
        <w:sectPr w:rsidR="04793B4C" w:rsidRPr="0054008D" w:rsidSect="00264077">
          <w:headerReference w:type="first" r:id="rId16"/>
          <w:footerReference w:type="first" r:id="rId17"/>
          <w:pgSz w:w="11906" w:h="16838"/>
          <w:pgMar w:top="1843" w:right="1700" w:bottom="568" w:left="1701" w:header="709" w:footer="510" w:gutter="0"/>
          <w:cols w:space="708"/>
          <w:docGrid w:linePitch="360"/>
        </w:sectPr>
      </w:pPr>
      <w:r w:rsidRPr="00DC08D0">
        <w:rPr>
          <w:rFonts w:ascii="Calibri" w:hAnsi="Calibri" w:cs="Calibri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3656FB9" wp14:editId="157BFE1A">
                <wp:simplePos x="0" y="0"/>
                <wp:positionH relativeFrom="column">
                  <wp:posOffset>-1080135</wp:posOffset>
                </wp:positionH>
                <wp:positionV relativeFrom="paragraph">
                  <wp:posOffset>-1029970</wp:posOffset>
                </wp:positionV>
                <wp:extent cx="0" cy="0"/>
                <wp:effectExtent l="0" t="0" r="0" b="0"/>
                <wp:wrapNone/>
                <wp:docPr id="2" name="Carma DocSys~blanco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89779B" w14:textId="77777777" w:rsidR="00575497" w:rsidRDefault="00575497" w:rsidP="00575497"/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56FB9" id="Carma DocSys~blanco" o:spid="_x0000_s1027" type="#_x0000_t202" style="position:absolute;margin-left:-85.05pt;margin-top:-81.1pt;width:0;height:0;z-index:251658244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" filled="f" strokeweight=".5pt">
                <v:textbox style="layout-flow:vertical;mso-layout-flow-alt:bottom-to-top">
                  <w:txbxContent>
                    <w:p w14:paraId="2589779B" w14:textId="77777777" w:rsidR="00575497" w:rsidRDefault="00575497" w:rsidP="00575497"/>
                  </w:txbxContent>
                </v:textbox>
              </v:shape>
            </w:pict>
          </mc:Fallback>
        </mc:AlternateContent>
      </w:r>
    </w:p>
    <w:p w14:paraId="584E3CB5" w14:textId="190B6331" w:rsidR="007478C0" w:rsidRPr="00976E7A" w:rsidRDefault="00FC41A1" w:rsidP="45BBBB8A">
      <w:pPr>
        <w:spacing w:after="200" w:line="276" w:lineRule="auto"/>
        <w:rPr>
          <w:u w:val="single"/>
        </w:rPr>
      </w:pPr>
      <w:r w:rsidRPr="00976E7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2" behindDoc="1" locked="0" layoutInCell="1" allowOverlap="1" wp14:anchorId="34515195" wp14:editId="5A442846">
                <wp:simplePos x="0" y="0"/>
                <wp:positionH relativeFrom="column">
                  <wp:posOffset>-558800</wp:posOffset>
                </wp:positionH>
                <wp:positionV relativeFrom="paragraph">
                  <wp:posOffset>7853680</wp:posOffset>
                </wp:positionV>
                <wp:extent cx="1863969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96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80FE54" w14:textId="77777777" w:rsidR="00925266" w:rsidRDefault="00925266" w:rsidP="00AD75DD">
                            <w:pPr>
                              <w:rPr>
                                <w:b/>
                                <w:bCs/>
                                <w:color w:val="005095" w:themeColor="accent1"/>
                              </w:rPr>
                            </w:pPr>
                            <w:r w:rsidRPr="000A52E4">
                              <w:rPr>
                                <w:b/>
                                <w:bCs/>
                                <w:color w:val="005095" w:themeColor="accent1"/>
                              </w:rPr>
                              <w:t>EDSN</w:t>
                            </w:r>
                          </w:p>
                          <w:p w14:paraId="18A9A739" w14:textId="77777777" w:rsidR="00C955D5" w:rsidRDefault="00C955D5" w:rsidP="00AD75DD">
                            <w:pPr>
                              <w:rPr>
                                <w:color w:val="005095" w:themeColor="accent1"/>
                              </w:rPr>
                            </w:pPr>
                            <w:r>
                              <w:rPr>
                                <w:color w:val="005095" w:themeColor="accent1"/>
                              </w:rPr>
                              <w:t>Van Asch van Wijckstraat 55</w:t>
                            </w:r>
                          </w:p>
                          <w:p w14:paraId="3F80ECDB" w14:textId="77777777" w:rsidR="00C955D5" w:rsidRPr="00AD75DD" w:rsidRDefault="00C955D5" w:rsidP="00C955D5">
                            <w:r>
                              <w:rPr>
                                <w:color w:val="005095" w:themeColor="accent1"/>
                              </w:rPr>
                              <w:t>3811 LP Amersfoort</w:t>
                            </w:r>
                          </w:p>
                          <w:p w14:paraId="500B5B69" w14:textId="77777777" w:rsidR="00C955D5" w:rsidRPr="00AD75DD" w:rsidRDefault="00C955D5" w:rsidP="00C955D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515195" id="Text Box 2" o:spid="_x0000_s1028" type="#_x0000_t202" style="position:absolute;margin-left:-44pt;margin-top:618.4pt;width:146.75pt;height:110.6pt;z-index:-25165823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" filled="f" stroked="f">
                <v:textbox style="mso-fit-shape-to-text:t">
                  <w:txbxContent>
                    <w:p w14:paraId="3D80FE54" w14:textId="77777777" w:rsidR="00925266" w:rsidRDefault="00925266" w:rsidP="00AD75DD">
                      <w:pPr>
                        <w:rPr>
                          <w:b/>
                          <w:bCs/>
                          <w:color w:val="005095" w:themeColor="accent1"/>
                        </w:rPr>
                      </w:pPr>
                      <w:r w:rsidRPr="000A52E4">
                        <w:rPr>
                          <w:b/>
                          <w:bCs/>
                          <w:color w:val="005095" w:themeColor="accent1"/>
                        </w:rPr>
                        <w:t>EDSN</w:t>
                      </w:r>
                    </w:p>
                    <w:p w14:paraId="18A9A739" w14:textId="77777777" w:rsidR="00C955D5" w:rsidRDefault="00C955D5" w:rsidP="00AD75DD">
                      <w:pPr>
                        <w:rPr>
                          <w:color w:val="005095" w:themeColor="accent1"/>
                        </w:rPr>
                      </w:pPr>
                      <w:r>
                        <w:rPr>
                          <w:color w:val="005095" w:themeColor="accent1"/>
                        </w:rPr>
                        <w:t>Van Asch van Wijckstraat 55</w:t>
                      </w:r>
                    </w:p>
                    <w:p w14:paraId="3F80ECDB" w14:textId="77777777" w:rsidR="00C955D5" w:rsidRPr="00AD75DD" w:rsidRDefault="00C955D5" w:rsidP="00C955D5">
                      <w:r>
                        <w:rPr>
                          <w:color w:val="005095" w:themeColor="accent1"/>
                        </w:rPr>
                        <w:t>3811 LP Amersfoort</w:t>
                      </w:r>
                    </w:p>
                    <w:p w14:paraId="500B5B69" w14:textId="77777777" w:rsidR="00C955D5" w:rsidRPr="00AD75DD" w:rsidRDefault="00C955D5" w:rsidP="00C955D5"/>
                  </w:txbxContent>
                </v:textbox>
              </v:shape>
            </w:pict>
          </mc:Fallback>
        </mc:AlternateContent>
      </w:r>
      <w:r w:rsidR="00925266" w:rsidRPr="00976E7A"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1" locked="0" layoutInCell="1" allowOverlap="1" wp14:anchorId="44234D95" wp14:editId="4AF24FC4">
                <wp:simplePos x="0" y="0"/>
                <wp:positionH relativeFrom="column">
                  <wp:posOffset>1097280</wp:posOffset>
                </wp:positionH>
                <wp:positionV relativeFrom="paragraph">
                  <wp:posOffset>7853680</wp:posOffset>
                </wp:positionV>
                <wp:extent cx="2360930" cy="140462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970F6" w14:textId="77777777" w:rsidR="007A5D5C" w:rsidRDefault="007A5D5C" w:rsidP="00AD75DD"/>
                          <w:sdt>
                            <w:sdtPr>
                              <w:id w:val="1041173868"/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14:paraId="476F69AE" w14:textId="77777777" w:rsidR="007A5D5C" w:rsidRPr="007A5D5C" w:rsidRDefault="007A5D5C" w:rsidP="007A5D5C">
                                <w:pPr>
                                  <w:rPr>
                                    <w:color w:val="005095" w:themeColor="accent1"/>
                                  </w:rPr>
                                </w:pPr>
                                <w:r w:rsidRPr="007A5D5C">
                                  <w:rPr>
                                    <w:color w:val="005095" w:themeColor="accent1"/>
                                  </w:rPr>
                                  <w:t>033 422 4620</w:t>
                                </w:r>
                              </w:p>
                              <w:p w14:paraId="183609A9" w14:textId="77777777" w:rsidR="00925266" w:rsidRPr="00AD75DD" w:rsidRDefault="007A5D5C" w:rsidP="007A5D5C">
                                <w:r w:rsidRPr="007A5D5C">
                                  <w:rPr>
                                    <w:color w:val="005095" w:themeColor="accent1"/>
                                  </w:rPr>
                                  <w:t>info@edsn.nl  |  edsn.nl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234D95" id="_x0000_s1029" type="#_x0000_t202" style="position:absolute;margin-left:86.4pt;margin-top:618.4pt;width:185.9pt;height:110.6pt;z-index:-251658237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" filled="f" stroked="f">
                <v:textbox style="mso-fit-shape-to-text:t">
                  <w:txbxContent>
                    <w:p w14:paraId="47F970F6" w14:textId="77777777" w:rsidR="007A5D5C" w:rsidRDefault="007A5D5C" w:rsidP="00AD75DD"/>
                    <w:sdt>
                      <w:sdtPr>
                        <w:id w:val="1041173868"/>
                        <w:temporary/>
                        <w:showingPlcHdr/>
                        <w15:appearance w15:val="hidden"/>
                      </w:sdtPr>
                      <w:sdtEndPr/>
                      <w:sdtContent>
                        <w:p w14:paraId="476F69AE" w14:textId="77777777" w:rsidR="007A5D5C" w:rsidRPr="007A5D5C" w:rsidRDefault="007A5D5C" w:rsidP="007A5D5C">
                          <w:pPr>
                            <w:rPr>
                              <w:color w:val="005095" w:themeColor="accent1"/>
                            </w:rPr>
                          </w:pPr>
                          <w:r w:rsidRPr="007A5D5C">
                            <w:rPr>
                              <w:color w:val="005095" w:themeColor="accent1"/>
                            </w:rPr>
                            <w:t>033 422 4620</w:t>
                          </w:r>
                        </w:p>
                        <w:p w14:paraId="183609A9" w14:textId="77777777" w:rsidR="00925266" w:rsidRPr="00AD75DD" w:rsidRDefault="007A5D5C" w:rsidP="007A5D5C">
                          <w:r w:rsidRPr="007A5D5C">
                            <w:rPr>
                              <w:color w:val="005095" w:themeColor="accent1"/>
                            </w:rPr>
                            <w:t>info@edsn.nl  |  edsn.nl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sectPr w:rsidR="007478C0" w:rsidRPr="00976E7A" w:rsidSect="00FC41A1">
      <w:headerReference w:type="first" r:id="rId18"/>
      <w:footerReference w:type="first" r:id="rId19"/>
      <w:pgSz w:w="11906" w:h="16838"/>
      <w:pgMar w:top="2829" w:right="964" w:bottom="1712" w:left="1701" w:header="709" w:footer="5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AC82B" w14:textId="77777777" w:rsidR="00722898" w:rsidRDefault="00722898" w:rsidP="00A06882">
      <w:r>
        <w:separator/>
      </w:r>
    </w:p>
  </w:endnote>
  <w:endnote w:type="continuationSeparator" w:id="0">
    <w:p w14:paraId="7E07219A" w14:textId="77777777" w:rsidR="00722898" w:rsidRDefault="00722898" w:rsidP="00A06882">
      <w:r>
        <w:continuationSeparator/>
      </w:r>
    </w:p>
  </w:endnote>
  <w:endnote w:type="continuationNotice" w:id="1">
    <w:p w14:paraId="296081DD" w14:textId="77777777" w:rsidR="00722898" w:rsidRDefault="0072289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UnitRoundedPro-Light">
    <w:altName w:val="Calibri"/>
    <w:charset w:val="4D"/>
    <w:family w:val="auto"/>
    <w:pitch w:val="default"/>
    <w:sig w:usb0="00000003" w:usb1="00000000" w:usb2="00000000" w:usb3="00000000" w:csb0="00000001" w:csb1="00000000"/>
  </w:font>
  <w:font w:name="NS Sans">
    <w:altName w:val="Calibri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D2E03" w14:textId="0D96B3C7" w:rsidR="00C81FC4" w:rsidRDefault="00644F45" w:rsidP="00C81FC4">
    <w:pPr>
      <w:pStyle w:val="Voettekst"/>
      <w:tabs>
        <w:tab w:val="clear" w:pos="4320"/>
        <w:tab w:val="clear" w:pos="8640"/>
        <w:tab w:val="right" w:pos="9072"/>
      </w:tabs>
    </w:pPr>
    <w:r>
      <w:t xml:space="preserve">EA </w:t>
    </w:r>
    <w:r w:rsidR="003A5D0D">
      <w:t>Arbeidsmarktcommunicatie</w:t>
    </w:r>
    <w:r>
      <w:t xml:space="preserve"> - </w:t>
    </w:r>
    <w:r w:rsidR="003A5D0D">
      <w:t>S</w:t>
    </w:r>
    <w:r w:rsidR="00CE6799" w:rsidRPr="00CE6799">
      <w:t xml:space="preserve">tandaardformulier </w:t>
    </w:r>
    <w:r w:rsidR="003A5D0D">
      <w:t>05</w:t>
    </w:r>
    <w:r w:rsidR="00CE6799" w:rsidRPr="00CE6799">
      <w:t xml:space="preserve"> Beroep technische en beroepsbekwaamheid Derde</w:t>
    </w:r>
    <w:r w:rsidR="00C81FC4">
      <w:tab/>
    </w:r>
    <w:r w:rsidR="00247DC4" w:rsidRPr="00247DC4">
      <w:rPr>
        <w:rStyle w:val="Paginanummer"/>
      </w:rPr>
      <w:t xml:space="preserve">Pagina </w:t>
    </w:r>
    <w:r w:rsidR="00247DC4" w:rsidRPr="00247DC4">
      <w:rPr>
        <w:rStyle w:val="Paginanummer"/>
        <w:b w:val="0"/>
        <w:bCs/>
      </w:rPr>
      <w:fldChar w:fldCharType="begin"/>
    </w:r>
    <w:r w:rsidR="00247DC4" w:rsidRPr="00247DC4">
      <w:rPr>
        <w:rStyle w:val="Paginanummer"/>
        <w:b w:val="0"/>
        <w:bCs/>
      </w:rPr>
      <w:instrText>PAGE  \* Arabic  \* MERGEFORMAT</w:instrText>
    </w:r>
    <w:r w:rsidR="00247DC4" w:rsidRPr="00247DC4">
      <w:rPr>
        <w:rStyle w:val="Paginanummer"/>
        <w:b w:val="0"/>
        <w:bCs/>
      </w:rPr>
      <w:fldChar w:fldCharType="separate"/>
    </w:r>
    <w:r w:rsidR="00247DC4" w:rsidRPr="00247DC4">
      <w:rPr>
        <w:rStyle w:val="Paginanummer"/>
        <w:b w:val="0"/>
        <w:bCs/>
      </w:rPr>
      <w:t>1</w:t>
    </w:r>
    <w:r w:rsidR="00247DC4" w:rsidRPr="00247DC4">
      <w:rPr>
        <w:rStyle w:val="Paginanummer"/>
        <w:b w:val="0"/>
        <w:bCs/>
      </w:rPr>
      <w:fldChar w:fldCharType="end"/>
    </w:r>
    <w:r w:rsidR="00247DC4" w:rsidRPr="00247DC4">
      <w:rPr>
        <w:rStyle w:val="Paginanummer"/>
      </w:rPr>
      <w:t xml:space="preserve"> van </w:t>
    </w:r>
    <w:r w:rsidR="00247DC4" w:rsidRPr="00247DC4">
      <w:rPr>
        <w:rStyle w:val="Paginanummer"/>
        <w:b w:val="0"/>
        <w:bCs/>
      </w:rPr>
      <w:fldChar w:fldCharType="begin"/>
    </w:r>
    <w:r w:rsidR="00247DC4" w:rsidRPr="00247DC4">
      <w:rPr>
        <w:rStyle w:val="Paginanummer"/>
        <w:b w:val="0"/>
        <w:bCs/>
      </w:rPr>
      <w:instrText>NUMPAGES  \* Arabic  \* MERGEFORMAT</w:instrText>
    </w:r>
    <w:r w:rsidR="00247DC4" w:rsidRPr="00247DC4">
      <w:rPr>
        <w:rStyle w:val="Paginanummer"/>
        <w:b w:val="0"/>
        <w:bCs/>
      </w:rPr>
      <w:fldChar w:fldCharType="separate"/>
    </w:r>
    <w:r w:rsidR="00247DC4" w:rsidRPr="00247DC4">
      <w:rPr>
        <w:rStyle w:val="Paginanummer"/>
        <w:b w:val="0"/>
        <w:bCs/>
      </w:rPr>
      <w:t>2</w:t>
    </w:r>
    <w:r w:rsidR="00247DC4" w:rsidRPr="00247DC4">
      <w:rPr>
        <w:rStyle w:val="Paginanummer"/>
        <w:b w:val="0"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85"/>
      <w:gridCol w:w="2985"/>
      <w:gridCol w:w="2985"/>
    </w:tblGrid>
    <w:tr w:rsidR="0C2F1652" w14:paraId="58E970D5" w14:textId="77777777" w:rsidTr="0C2F1652">
      <w:tc>
        <w:tcPr>
          <w:tcW w:w="2985" w:type="dxa"/>
        </w:tcPr>
        <w:p w14:paraId="5AD1FC16" w14:textId="559B0AAF" w:rsidR="0C2F1652" w:rsidRDefault="0C2F1652" w:rsidP="0C2F1652">
          <w:pPr>
            <w:pStyle w:val="Koptekst"/>
            <w:ind w:left="-115"/>
          </w:pPr>
        </w:p>
      </w:tc>
      <w:tc>
        <w:tcPr>
          <w:tcW w:w="2985" w:type="dxa"/>
        </w:tcPr>
        <w:p w14:paraId="16CAE716" w14:textId="3033D9DF" w:rsidR="0C2F1652" w:rsidRDefault="0C2F1652" w:rsidP="0C2F1652">
          <w:pPr>
            <w:pStyle w:val="Koptekst"/>
            <w:jc w:val="center"/>
          </w:pPr>
        </w:p>
      </w:tc>
      <w:tc>
        <w:tcPr>
          <w:tcW w:w="2985" w:type="dxa"/>
        </w:tcPr>
        <w:p w14:paraId="5C4E5D2A" w14:textId="40021ACA" w:rsidR="0C2F1652" w:rsidRDefault="0C2F1652" w:rsidP="0C2F1652">
          <w:pPr>
            <w:pStyle w:val="Koptekst"/>
            <w:ind w:right="-115"/>
            <w:jc w:val="right"/>
          </w:pPr>
        </w:p>
      </w:tc>
    </w:tr>
  </w:tbl>
  <w:p w14:paraId="20C554C8" w14:textId="78AD46B6" w:rsidR="002566D9" w:rsidRDefault="002566D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85"/>
      <w:gridCol w:w="2985"/>
      <w:gridCol w:w="2985"/>
    </w:tblGrid>
    <w:tr w:rsidR="0C2F1652" w14:paraId="2BB05365" w14:textId="77777777" w:rsidTr="0C2F1652">
      <w:tc>
        <w:tcPr>
          <w:tcW w:w="2985" w:type="dxa"/>
        </w:tcPr>
        <w:p w14:paraId="5F6F356D" w14:textId="54E1E040" w:rsidR="0C2F1652" w:rsidRDefault="0C2F1652" w:rsidP="0C2F1652">
          <w:pPr>
            <w:pStyle w:val="Koptekst"/>
            <w:ind w:left="-115"/>
          </w:pPr>
        </w:p>
      </w:tc>
      <w:tc>
        <w:tcPr>
          <w:tcW w:w="2985" w:type="dxa"/>
        </w:tcPr>
        <w:p w14:paraId="7BE3E3A7" w14:textId="3FE02872" w:rsidR="0C2F1652" w:rsidRDefault="0C2F1652" w:rsidP="0C2F1652">
          <w:pPr>
            <w:pStyle w:val="Koptekst"/>
            <w:jc w:val="center"/>
          </w:pPr>
        </w:p>
      </w:tc>
      <w:tc>
        <w:tcPr>
          <w:tcW w:w="2985" w:type="dxa"/>
        </w:tcPr>
        <w:p w14:paraId="7D058C69" w14:textId="02397E13" w:rsidR="0C2F1652" w:rsidRDefault="0C2F1652" w:rsidP="0C2F1652">
          <w:pPr>
            <w:pStyle w:val="Koptekst"/>
            <w:ind w:right="-115"/>
            <w:jc w:val="right"/>
          </w:pPr>
        </w:p>
      </w:tc>
    </w:tr>
  </w:tbl>
  <w:p w14:paraId="6D7ECC42" w14:textId="5C3F1DFE" w:rsidR="002566D9" w:rsidRDefault="002566D9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85"/>
      <w:gridCol w:w="2985"/>
      <w:gridCol w:w="2985"/>
    </w:tblGrid>
    <w:tr w:rsidR="0C2F1652" w14:paraId="5F294F6E" w14:textId="77777777" w:rsidTr="0C2F1652">
      <w:tc>
        <w:tcPr>
          <w:tcW w:w="2985" w:type="dxa"/>
        </w:tcPr>
        <w:p w14:paraId="386FF0A6" w14:textId="048147C8" w:rsidR="0C2F1652" w:rsidRDefault="0C2F1652" w:rsidP="0C2F1652">
          <w:pPr>
            <w:pStyle w:val="Koptekst"/>
            <w:ind w:left="-115"/>
          </w:pPr>
        </w:p>
      </w:tc>
      <w:tc>
        <w:tcPr>
          <w:tcW w:w="2985" w:type="dxa"/>
        </w:tcPr>
        <w:p w14:paraId="72AF3444" w14:textId="69DAB39E" w:rsidR="0C2F1652" w:rsidRDefault="0C2F1652" w:rsidP="0C2F1652">
          <w:pPr>
            <w:pStyle w:val="Koptekst"/>
            <w:jc w:val="center"/>
          </w:pPr>
        </w:p>
      </w:tc>
      <w:tc>
        <w:tcPr>
          <w:tcW w:w="2985" w:type="dxa"/>
        </w:tcPr>
        <w:p w14:paraId="2B56C87C" w14:textId="20215BF0" w:rsidR="0C2F1652" w:rsidRDefault="0C2F1652" w:rsidP="0C2F1652">
          <w:pPr>
            <w:pStyle w:val="Koptekst"/>
            <w:ind w:right="-115"/>
            <w:jc w:val="right"/>
          </w:pPr>
        </w:p>
      </w:tc>
    </w:tr>
  </w:tbl>
  <w:p w14:paraId="6E9703F9" w14:textId="445AC132" w:rsidR="002566D9" w:rsidRDefault="002566D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BA062" w14:textId="77777777" w:rsidR="00722898" w:rsidRPr="003D5C0B" w:rsidRDefault="00722898" w:rsidP="00A06882">
      <w:pPr>
        <w:rPr>
          <w:color w:val="506B16"/>
        </w:rPr>
      </w:pPr>
      <w:r w:rsidRPr="003D5C0B">
        <w:rPr>
          <w:color w:val="506B16"/>
        </w:rPr>
        <w:separator/>
      </w:r>
    </w:p>
  </w:footnote>
  <w:footnote w:type="continuationSeparator" w:id="0">
    <w:p w14:paraId="186E821B" w14:textId="77777777" w:rsidR="00722898" w:rsidRDefault="00722898" w:rsidP="00A06882">
      <w:r>
        <w:continuationSeparator/>
      </w:r>
    </w:p>
  </w:footnote>
  <w:footnote w:type="continuationNotice" w:id="1">
    <w:p w14:paraId="3244B4AA" w14:textId="77777777" w:rsidR="00722898" w:rsidRDefault="00722898">
      <w:pPr>
        <w:spacing w:line="240" w:lineRule="auto"/>
      </w:pPr>
    </w:p>
  </w:footnote>
  <w:footnote w:id="2">
    <w:p w14:paraId="50CFE284" w14:textId="220F2AF8" w:rsidR="00575497" w:rsidRPr="00DC08D0" w:rsidRDefault="00575497" w:rsidP="00575497">
      <w:pPr>
        <w:rPr>
          <w:rFonts w:ascii="Calibri" w:hAnsi="Calibri" w:cs="Calibri"/>
          <w:sz w:val="16"/>
          <w:szCs w:val="16"/>
        </w:rPr>
      </w:pPr>
      <w:r w:rsidRPr="00DC08D0">
        <w:rPr>
          <w:rStyle w:val="Voetnootmarkering"/>
          <w:rFonts w:ascii="Calibri" w:hAnsi="Calibri" w:cs="Calibri"/>
        </w:rPr>
        <w:footnoteRef/>
      </w:r>
      <w:r w:rsidRPr="00DC08D0">
        <w:rPr>
          <w:rFonts w:ascii="Calibri" w:hAnsi="Calibri" w:cs="Calibri"/>
        </w:rPr>
        <w:t xml:space="preserve"> </w:t>
      </w:r>
      <w:r w:rsidRPr="00DC08D0">
        <w:rPr>
          <w:rFonts w:ascii="Calibri" w:hAnsi="Calibri" w:cs="Calibri"/>
          <w:sz w:val="16"/>
          <w:szCs w:val="16"/>
        </w:rPr>
        <w:t>hier opsommen waar beroep op wordt gedaan in relatie tot welke Geschiktheidseis</w:t>
      </w:r>
      <w:r w:rsidR="001C2327">
        <w:rPr>
          <w:rFonts w:ascii="Calibri" w:hAnsi="Calibri" w:cs="Calibri"/>
          <w:sz w:val="16"/>
          <w:szCs w:val="16"/>
        </w:rPr>
        <w:t xml:space="preserve"> en/of welk Geschiktheidscriterium</w:t>
      </w:r>
      <w:r w:rsidRPr="00DC08D0">
        <w:rPr>
          <w:rFonts w:ascii="Calibri" w:hAnsi="Calibri" w:cs="Calibri"/>
          <w:sz w:val="16"/>
          <w:szCs w:val="16"/>
        </w:rPr>
        <w:t xml:space="preserve"> en verwijzen naar de vindplaats in de Aanbestedingsstukken. Indien nodig meer tabelrijen toevoegen.</w:t>
      </w:r>
    </w:p>
    <w:p w14:paraId="5231CF33" w14:textId="77777777" w:rsidR="00575497" w:rsidRPr="00EF3FCB" w:rsidRDefault="00575497" w:rsidP="00575497">
      <w:pPr>
        <w:rPr>
          <w:sz w:val="16"/>
          <w:szCs w:val="16"/>
        </w:rPr>
      </w:pPr>
    </w:p>
    <w:p w14:paraId="5BE6AAEC" w14:textId="77777777" w:rsidR="00575497" w:rsidRDefault="00575497" w:rsidP="00575497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28387" w14:textId="42C8AB7A" w:rsidR="000F289F" w:rsidRDefault="00347CE4" w:rsidP="00A06882">
    <w:pPr>
      <w:pStyle w:val="Koptekst"/>
    </w:pPr>
    <w:r w:rsidRPr="00EC1304">
      <w:rPr>
        <w:rFonts w:ascii="Calibri" w:hAnsi="Calibri" w:cs="Calibri"/>
        <w:b/>
        <w:bCs/>
        <w:noProof/>
        <w:sz w:val="18"/>
        <w:szCs w:val="18"/>
        <w:lang w:eastAsia="nl-NL"/>
      </w:rPr>
      <w:drawing>
        <wp:anchor distT="0" distB="0" distL="114300" distR="114300" simplePos="0" relativeHeight="251658241" behindDoc="1" locked="0" layoutInCell="1" allowOverlap="1" wp14:anchorId="27674F3F" wp14:editId="0450FE63">
          <wp:simplePos x="0" y="0"/>
          <wp:positionH relativeFrom="column">
            <wp:posOffset>4799965</wp:posOffset>
          </wp:positionH>
          <wp:positionV relativeFrom="paragraph">
            <wp:posOffset>-262890</wp:posOffset>
          </wp:positionV>
          <wp:extent cx="1457766" cy="600075"/>
          <wp:effectExtent l="0" t="0" r="952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766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85"/>
      <w:gridCol w:w="2985"/>
      <w:gridCol w:w="2985"/>
    </w:tblGrid>
    <w:tr w:rsidR="0C2F1652" w14:paraId="08B0C662" w14:textId="77777777" w:rsidTr="0C2F1652">
      <w:tc>
        <w:tcPr>
          <w:tcW w:w="2985" w:type="dxa"/>
        </w:tcPr>
        <w:p w14:paraId="7092C143" w14:textId="199F3EC4" w:rsidR="0C2F1652" w:rsidRDefault="0C2F1652" w:rsidP="0C2F1652">
          <w:pPr>
            <w:pStyle w:val="Koptekst"/>
            <w:ind w:left="-115"/>
          </w:pPr>
        </w:p>
      </w:tc>
      <w:tc>
        <w:tcPr>
          <w:tcW w:w="2985" w:type="dxa"/>
        </w:tcPr>
        <w:p w14:paraId="748ABD52" w14:textId="75848689" w:rsidR="0C2F1652" w:rsidRDefault="0C2F1652" w:rsidP="0C2F1652">
          <w:pPr>
            <w:pStyle w:val="Koptekst"/>
            <w:jc w:val="center"/>
          </w:pPr>
        </w:p>
      </w:tc>
      <w:tc>
        <w:tcPr>
          <w:tcW w:w="2985" w:type="dxa"/>
        </w:tcPr>
        <w:p w14:paraId="21034A67" w14:textId="6B2FD85C" w:rsidR="0C2F1652" w:rsidRDefault="0C2F1652" w:rsidP="0C2F1652">
          <w:pPr>
            <w:pStyle w:val="Koptekst"/>
            <w:ind w:right="-115"/>
            <w:jc w:val="right"/>
          </w:pPr>
        </w:p>
      </w:tc>
    </w:tr>
  </w:tbl>
  <w:p w14:paraId="441F7410" w14:textId="5DD0F9A2" w:rsidR="002566D9" w:rsidRDefault="002566D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85"/>
      <w:gridCol w:w="2985"/>
      <w:gridCol w:w="2985"/>
    </w:tblGrid>
    <w:tr w:rsidR="0C2F1652" w14:paraId="42AE3A88" w14:textId="77777777" w:rsidTr="0C2F1652">
      <w:tc>
        <w:tcPr>
          <w:tcW w:w="2985" w:type="dxa"/>
        </w:tcPr>
        <w:p w14:paraId="72CCB393" w14:textId="27980130" w:rsidR="0C2F1652" w:rsidRDefault="0C2F1652" w:rsidP="0C2F1652">
          <w:pPr>
            <w:pStyle w:val="Koptekst"/>
            <w:ind w:left="-115"/>
          </w:pPr>
        </w:p>
      </w:tc>
      <w:tc>
        <w:tcPr>
          <w:tcW w:w="2985" w:type="dxa"/>
        </w:tcPr>
        <w:p w14:paraId="4FA36160" w14:textId="5FBA7A90" w:rsidR="0C2F1652" w:rsidRDefault="0C2F1652" w:rsidP="0C2F1652">
          <w:pPr>
            <w:pStyle w:val="Koptekst"/>
            <w:jc w:val="center"/>
          </w:pPr>
        </w:p>
      </w:tc>
      <w:tc>
        <w:tcPr>
          <w:tcW w:w="2985" w:type="dxa"/>
        </w:tcPr>
        <w:p w14:paraId="22D6A00D" w14:textId="500D0014" w:rsidR="0C2F1652" w:rsidRDefault="0C2F1652" w:rsidP="0C2F1652">
          <w:pPr>
            <w:pStyle w:val="Koptekst"/>
            <w:ind w:right="-115"/>
            <w:jc w:val="right"/>
          </w:pPr>
        </w:p>
      </w:tc>
    </w:tr>
  </w:tbl>
  <w:p w14:paraId="12061D8F" w14:textId="5B8CAB9A" w:rsidR="002566D9" w:rsidRDefault="002566D9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8D3BC" w14:textId="77777777" w:rsidR="007B536B" w:rsidRDefault="00925266" w:rsidP="008369BA">
    <w:r>
      <w:rPr>
        <w:noProof/>
      </w:rPr>
      <w:drawing>
        <wp:anchor distT="0" distB="0" distL="114300" distR="114300" simplePos="0" relativeHeight="251658240" behindDoc="1" locked="1" layoutInCell="1" allowOverlap="1" wp14:anchorId="5FA88A79" wp14:editId="43FDAFD3">
          <wp:simplePos x="0" y="0"/>
          <wp:positionH relativeFrom="page">
            <wp:posOffset>-213360</wp:posOffset>
          </wp:positionH>
          <wp:positionV relativeFrom="page">
            <wp:posOffset>-198120</wp:posOffset>
          </wp:positionV>
          <wp:extent cx="7955280" cy="11257280"/>
          <wp:effectExtent l="0" t="0" r="7620" b="127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55280" cy="11257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7F96A8" w14:textId="77777777" w:rsidR="007B536B" w:rsidRDefault="007B536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90804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71C3F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824FD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2768D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F1419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47FE4E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320ED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75E1C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422E3422"/>
    <w:lvl w:ilvl="0">
      <w:start w:val="1"/>
      <w:numFmt w:val="bullet"/>
      <w:pStyle w:val="Lijstopsomteken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  <w:color w:val="AEBD14" w:themeColor="accent3"/>
      </w:rPr>
    </w:lvl>
  </w:abstractNum>
  <w:abstractNum w:abstractNumId="9" w15:restartNumberingAfterBreak="0">
    <w:nsid w:val="FFFFFF88"/>
    <w:multiLevelType w:val="singleLevel"/>
    <w:tmpl w:val="799027DA"/>
    <w:lvl w:ilvl="0">
      <w:start w:val="1"/>
      <w:numFmt w:val="decimal"/>
      <w:pStyle w:val="Lijstnummering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AEBD14" w:themeColor="accent3"/>
      </w:rPr>
    </w:lvl>
  </w:abstractNum>
  <w:abstractNum w:abstractNumId="10" w15:restartNumberingAfterBreak="0">
    <w:nsid w:val="FFFFFF89"/>
    <w:multiLevelType w:val="singleLevel"/>
    <w:tmpl w:val="21A65990"/>
    <w:lvl w:ilvl="0">
      <w:start w:val="1"/>
      <w:numFmt w:val="bullet"/>
      <w:pStyle w:val="Lijstopsomteke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EBD14" w:themeColor="accent3"/>
      </w:rPr>
    </w:lvl>
  </w:abstractNum>
  <w:abstractNum w:abstractNumId="11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492FFC"/>
    <w:multiLevelType w:val="hybridMultilevel"/>
    <w:tmpl w:val="290CF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497C26"/>
    <w:multiLevelType w:val="hybridMultilevel"/>
    <w:tmpl w:val="14F2E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D468AC"/>
    <w:multiLevelType w:val="hybridMultilevel"/>
    <w:tmpl w:val="97DC4A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7325F9"/>
    <w:multiLevelType w:val="hybridMultilevel"/>
    <w:tmpl w:val="9C341204"/>
    <w:lvl w:ilvl="0" w:tplc="13D8C7F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AF3921"/>
    <w:multiLevelType w:val="hybridMultilevel"/>
    <w:tmpl w:val="C73E4B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EE3204"/>
    <w:multiLevelType w:val="hybridMultilevel"/>
    <w:tmpl w:val="F9167C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CD1632"/>
    <w:multiLevelType w:val="hybridMultilevel"/>
    <w:tmpl w:val="4A9A7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08B449"/>
    <w:multiLevelType w:val="hybridMultilevel"/>
    <w:tmpl w:val="FFFFFFFF"/>
    <w:lvl w:ilvl="0" w:tplc="ED7AE16C">
      <w:start w:val="1"/>
      <w:numFmt w:val="decimal"/>
      <w:lvlText w:val="%1."/>
      <w:lvlJc w:val="left"/>
      <w:pPr>
        <w:ind w:left="720" w:hanging="360"/>
      </w:pPr>
    </w:lvl>
    <w:lvl w:ilvl="1" w:tplc="84506CB8">
      <w:start w:val="1"/>
      <w:numFmt w:val="lowerLetter"/>
      <w:lvlText w:val="%2."/>
      <w:lvlJc w:val="left"/>
      <w:pPr>
        <w:ind w:left="1440" w:hanging="360"/>
      </w:pPr>
    </w:lvl>
    <w:lvl w:ilvl="2" w:tplc="6BD43AF0">
      <w:start w:val="1"/>
      <w:numFmt w:val="lowerRoman"/>
      <w:lvlText w:val="%3."/>
      <w:lvlJc w:val="right"/>
      <w:pPr>
        <w:ind w:left="2160" w:hanging="180"/>
      </w:pPr>
    </w:lvl>
    <w:lvl w:ilvl="3" w:tplc="8670F9AE">
      <w:start w:val="1"/>
      <w:numFmt w:val="decimal"/>
      <w:lvlText w:val="%4."/>
      <w:lvlJc w:val="left"/>
      <w:pPr>
        <w:ind w:left="2880" w:hanging="360"/>
      </w:pPr>
    </w:lvl>
    <w:lvl w:ilvl="4" w:tplc="142400A4">
      <w:start w:val="1"/>
      <w:numFmt w:val="lowerLetter"/>
      <w:lvlText w:val="%5."/>
      <w:lvlJc w:val="left"/>
      <w:pPr>
        <w:ind w:left="3600" w:hanging="360"/>
      </w:pPr>
    </w:lvl>
    <w:lvl w:ilvl="5" w:tplc="FF76F85A">
      <w:start w:val="1"/>
      <w:numFmt w:val="lowerRoman"/>
      <w:lvlText w:val="%6."/>
      <w:lvlJc w:val="right"/>
      <w:pPr>
        <w:ind w:left="4320" w:hanging="180"/>
      </w:pPr>
    </w:lvl>
    <w:lvl w:ilvl="6" w:tplc="3AA42562">
      <w:start w:val="1"/>
      <w:numFmt w:val="decimal"/>
      <w:lvlText w:val="%7."/>
      <w:lvlJc w:val="left"/>
      <w:pPr>
        <w:ind w:left="5040" w:hanging="360"/>
      </w:pPr>
    </w:lvl>
    <w:lvl w:ilvl="7" w:tplc="7206E2FA">
      <w:start w:val="1"/>
      <w:numFmt w:val="lowerLetter"/>
      <w:lvlText w:val="%8."/>
      <w:lvlJc w:val="left"/>
      <w:pPr>
        <w:ind w:left="5760" w:hanging="360"/>
      </w:pPr>
    </w:lvl>
    <w:lvl w:ilvl="8" w:tplc="416E95D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C90045"/>
    <w:multiLevelType w:val="hybridMultilevel"/>
    <w:tmpl w:val="7C266396"/>
    <w:lvl w:ilvl="0" w:tplc="1D34C1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C8687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D8A6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84EEA0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E2A6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40F6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E2F5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7E2E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32A3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4963D0"/>
    <w:multiLevelType w:val="hybridMultilevel"/>
    <w:tmpl w:val="CBC83F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C0C38"/>
    <w:multiLevelType w:val="multilevel"/>
    <w:tmpl w:val="4B28BD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3D4BAF36"/>
    <w:multiLevelType w:val="hybridMultilevel"/>
    <w:tmpl w:val="68D080E2"/>
    <w:lvl w:ilvl="0" w:tplc="054EBBCC">
      <w:start w:val="1"/>
      <w:numFmt w:val="decimal"/>
      <w:lvlText w:val="%1."/>
      <w:lvlJc w:val="left"/>
      <w:pPr>
        <w:ind w:left="720" w:hanging="360"/>
      </w:pPr>
    </w:lvl>
    <w:lvl w:ilvl="1" w:tplc="FCAC0A9C">
      <w:start w:val="1"/>
      <w:numFmt w:val="lowerLetter"/>
      <w:lvlText w:val="%2."/>
      <w:lvlJc w:val="left"/>
      <w:pPr>
        <w:ind w:left="1440" w:hanging="360"/>
      </w:pPr>
    </w:lvl>
    <w:lvl w:ilvl="2" w:tplc="51F8EE4C">
      <w:start w:val="1"/>
      <w:numFmt w:val="lowerRoman"/>
      <w:lvlText w:val="%3."/>
      <w:lvlJc w:val="right"/>
      <w:pPr>
        <w:ind w:left="2160" w:hanging="180"/>
      </w:pPr>
    </w:lvl>
    <w:lvl w:ilvl="3" w:tplc="85569482">
      <w:start w:val="1"/>
      <w:numFmt w:val="decimal"/>
      <w:lvlText w:val="%4."/>
      <w:lvlJc w:val="left"/>
      <w:pPr>
        <w:ind w:left="2880" w:hanging="360"/>
      </w:pPr>
    </w:lvl>
    <w:lvl w:ilvl="4" w:tplc="B4EEA354">
      <w:start w:val="1"/>
      <w:numFmt w:val="lowerLetter"/>
      <w:lvlText w:val="%5."/>
      <w:lvlJc w:val="left"/>
      <w:pPr>
        <w:ind w:left="3600" w:hanging="360"/>
      </w:pPr>
    </w:lvl>
    <w:lvl w:ilvl="5" w:tplc="527E0968">
      <w:start w:val="1"/>
      <w:numFmt w:val="lowerRoman"/>
      <w:lvlText w:val="%6."/>
      <w:lvlJc w:val="right"/>
      <w:pPr>
        <w:ind w:left="4320" w:hanging="180"/>
      </w:pPr>
    </w:lvl>
    <w:lvl w:ilvl="6" w:tplc="4692B49C">
      <w:start w:val="1"/>
      <w:numFmt w:val="decimal"/>
      <w:lvlText w:val="%7."/>
      <w:lvlJc w:val="left"/>
      <w:pPr>
        <w:ind w:left="5040" w:hanging="360"/>
      </w:pPr>
    </w:lvl>
    <w:lvl w:ilvl="7" w:tplc="3E4C41F2">
      <w:start w:val="1"/>
      <w:numFmt w:val="lowerLetter"/>
      <w:lvlText w:val="%8."/>
      <w:lvlJc w:val="left"/>
      <w:pPr>
        <w:ind w:left="5760" w:hanging="360"/>
      </w:pPr>
    </w:lvl>
    <w:lvl w:ilvl="8" w:tplc="7252100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F32E49"/>
    <w:multiLevelType w:val="hybridMultilevel"/>
    <w:tmpl w:val="9FDC36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DB43C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40768B"/>
    <w:multiLevelType w:val="hybridMultilevel"/>
    <w:tmpl w:val="1B9462B4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744224F"/>
    <w:multiLevelType w:val="hybridMultilevel"/>
    <w:tmpl w:val="193676AC"/>
    <w:lvl w:ilvl="0" w:tplc="34C03780">
      <w:start w:val="1"/>
      <w:numFmt w:val="decimal"/>
      <w:lvlText w:val="%1."/>
      <w:lvlJc w:val="left"/>
      <w:pPr>
        <w:ind w:left="720" w:hanging="360"/>
      </w:pPr>
    </w:lvl>
    <w:lvl w:ilvl="1" w:tplc="76F03CE0">
      <w:start w:val="1"/>
      <w:numFmt w:val="lowerLetter"/>
      <w:lvlText w:val="%2."/>
      <w:lvlJc w:val="left"/>
      <w:pPr>
        <w:ind w:left="1440" w:hanging="360"/>
      </w:pPr>
    </w:lvl>
    <w:lvl w:ilvl="2" w:tplc="E5E4E796">
      <w:start w:val="1"/>
      <w:numFmt w:val="lowerRoman"/>
      <w:lvlText w:val="%3."/>
      <w:lvlJc w:val="right"/>
      <w:pPr>
        <w:ind w:left="2160" w:hanging="180"/>
      </w:pPr>
    </w:lvl>
    <w:lvl w:ilvl="3" w:tplc="EB187B76">
      <w:start w:val="1"/>
      <w:numFmt w:val="decimal"/>
      <w:lvlText w:val="%4."/>
      <w:lvlJc w:val="left"/>
      <w:pPr>
        <w:ind w:left="2880" w:hanging="360"/>
      </w:pPr>
    </w:lvl>
    <w:lvl w:ilvl="4" w:tplc="C4EC4050">
      <w:start w:val="1"/>
      <w:numFmt w:val="lowerLetter"/>
      <w:lvlText w:val="%5."/>
      <w:lvlJc w:val="left"/>
      <w:pPr>
        <w:ind w:left="3600" w:hanging="360"/>
      </w:pPr>
    </w:lvl>
    <w:lvl w:ilvl="5" w:tplc="8B687A58">
      <w:start w:val="1"/>
      <w:numFmt w:val="lowerRoman"/>
      <w:lvlText w:val="%6."/>
      <w:lvlJc w:val="right"/>
      <w:pPr>
        <w:ind w:left="4320" w:hanging="180"/>
      </w:pPr>
    </w:lvl>
    <w:lvl w:ilvl="6" w:tplc="07383B5E">
      <w:start w:val="1"/>
      <w:numFmt w:val="decimal"/>
      <w:lvlText w:val="%7."/>
      <w:lvlJc w:val="left"/>
      <w:pPr>
        <w:ind w:left="5040" w:hanging="360"/>
      </w:pPr>
    </w:lvl>
    <w:lvl w:ilvl="7" w:tplc="0CA8D35C">
      <w:start w:val="1"/>
      <w:numFmt w:val="lowerLetter"/>
      <w:lvlText w:val="%8."/>
      <w:lvlJc w:val="left"/>
      <w:pPr>
        <w:ind w:left="5760" w:hanging="360"/>
      </w:pPr>
    </w:lvl>
    <w:lvl w:ilvl="8" w:tplc="F60A8E4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66725B"/>
    <w:multiLevelType w:val="hybridMultilevel"/>
    <w:tmpl w:val="CA92D1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79FFF0"/>
    <w:multiLevelType w:val="hybridMultilevel"/>
    <w:tmpl w:val="83B88B8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3D66E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3EA9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E24F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3810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8CAA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CFD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529E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EC87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F62622"/>
    <w:multiLevelType w:val="multilevel"/>
    <w:tmpl w:val="CDFE2AB4"/>
    <w:lvl w:ilvl="0">
      <w:start w:val="1"/>
      <w:numFmt w:val="decimal"/>
      <w:pStyle w:val="Kop1"/>
      <w:lvlText w:val="%1"/>
      <w:lvlJc w:val="left"/>
      <w:pPr>
        <w:ind w:left="2134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"/>
      <w:lvlJc w:val="left"/>
      <w:pPr>
        <w:ind w:left="0" w:firstLine="0"/>
      </w:pPr>
    </w:lvl>
    <w:lvl w:ilvl="4">
      <w:start w:val="1"/>
      <w:numFmt w:val="decimal"/>
      <w:pStyle w:val="Kop5"/>
      <w:lvlText w:val=""/>
      <w:lvlJc w:val="left"/>
      <w:pPr>
        <w:ind w:left="0" w:firstLine="0"/>
      </w:pPr>
    </w:lvl>
    <w:lvl w:ilvl="5">
      <w:start w:val="1"/>
      <w:numFmt w:val="decimal"/>
      <w:pStyle w:val="Kop6"/>
      <w:lvlText w:val=""/>
      <w:lvlJc w:val="left"/>
      <w:pPr>
        <w:ind w:left="0" w:firstLine="0"/>
      </w:pPr>
    </w:lvl>
    <w:lvl w:ilvl="6">
      <w:start w:val="1"/>
      <w:numFmt w:val="decimal"/>
      <w:pStyle w:val="Kop7"/>
      <w:lvlText w:val=""/>
      <w:lvlJc w:val="left"/>
      <w:pPr>
        <w:ind w:left="0" w:firstLine="0"/>
      </w:pPr>
    </w:lvl>
    <w:lvl w:ilvl="7">
      <w:start w:val="1"/>
      <w:numFmt w:val="decimal"/>
      <w:pStyle w:val="Kop8"/>
      <w:lvlText w:val=""/>
      <w:lvlJc w:val="left"/>
      <w:pPr>
        <w:ind w:left="0" w:firstLine="0"/>
      </w:pPr>
    </w:lvl>
    <w:lvl w:ilvl="8">
      <w:start w:val="1"/>
      <w:numFmt w:val="decimal"/>
      <w:pStyle w:val="Kop9"/>
      <w:lvlText w:val=""/>
      <w:lvlJc w:val="left"/>
      <w:pPr>
        <w:ind w:left="0" w:firstLine="0"/>
      </w:pPr>
    </w:lvl>
  </w:abstractNum>
  <w:abstractNum w:abstractNumId="31" w15:restartNumberingAfterBreak="0">
    <w:nsid w:val="5D775676"/>
    <w:multiLevelType w:val="hybridMultilevel"/>
    <w:tmpl w:val="4FB2F4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DA4781"/>
    <w:multiLevelType w:val="hybridMultilevel"/>
    <w:tmpl w:val="B750F27A"/>
    <w:lvl w:ilvl="0" w:tplc="0413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3" w15:restartNumberingAfterBreak="0">
    <w:nsid w:val="620B071F"/>
    <w:multiLevelType w:val="hybridMultilevel"/>
    <w:tmpl w:val="D152B5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C51E7D"/>
    <w:multiLevelType w:val="hybridMultilevel"/>
    <w:tmpl w:val="BF20C1E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58F7AC3"/>
    <w:multiLevelType w:val="hybridMultilevel"/>
    <w:tmpl w:val="E59C4B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F656FC"/>
    <w:multiLevelType w:val="hybridMultilevel"/>
    <w:tmpl w:val="B00417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6D32B5"/>
    <w:multiLevelType w:val="multilevel"/>
    <w:tmpl w:val="6CEE85D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ind w:left="1584" w:hanging="1584"/>
      </w:pPr>
      <w:rPr>
        <w:rFonts w:hint="default"/>
      </w:rPr>
    </w:lvl>
  </w:abstractNum>
  <w:abstractNum w:abstractNumId="38" w15:restartNumberingAfterBreak="0">
    <w:nsid w:val="6F4A3CC9"/>
    <w:multiLevelType w:val="hybridMultilevel"/>
    <w:tmpl w:val="68ECB1BA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205FD79"/>
    <w:multiLevelType w:val="hybridMultilevel"/>
    <w:tmpl w:val="FFFFFFFF"/>
    <w:lvl w:ilvl="0" w:tplc="0A440E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4217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06D1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EAC4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B49D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A4E5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34BF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9641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F081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DD487F"/>
    <w:multiLevelType w:val="hybridMultilevel"/>
    <w:tmpl w:val="F2B24ACC"/>
    <w:lvl w:ilvl="0" w:tplc="0413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1" w15:restartNumberingAfterBreak="0">
    <w:nsid w:val="73AA1752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7A5F56C8"/>
    <w:multiLevelType w:val="hybridMultilevel"/>
    <w:tmpl w:val="E8D250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88A9CE"/>
    <w:multiLevelType w:val="hybridMultilevel"/>
    <w:tmpl w:val="A8F6892C"/>
    <w:lvl w:ilvl="0" w:tplc="E31429F6">
      <w:start w:val="1"/>
      <w:numFmt w:val="decimal"/>
      <w:lvlText w:val="%1."/>
      <w:lvlJc w:val="left"/>
      <w:pPr>
        <w:ind w:left="720" w:hanging="360"/>
      </w:pPr>
    </w:lvl>
    <w:lvl w:ilvl="1" w:tplc="078CC93E">
      <w:start w:val="1"/>
      <w:numFmt w:val="lowerLetter"/>
      <w:lvlText w:val="%2."/>
      <w:lvlJc w:val="left"/>
      <w:pPr>
        <w:ind w:left="1440" w:hanging="360"/>
      </w:pPr>
    </w:lvl>
    <w:lvl w:ilvl="2" w:tplc="03AC4A14">
      <w:start w:val="1"/>
      <w:numFmt w:val="lowerRoman"/>
      <w:lvlText w:val="%3."/>
      <w:lvlJc w:val="right"/>
      <w:pPr>
        <w:ind w:left="2160" w:hanging="180"/>
      </w:pPr>
    </w:lvl>
    <w:lvl w:ilvl="3" w:tplc="383E200A">
      <w:start w:val="1"/>
      <w:numFmt w:val="decimal"/>
      <w:lvlText w:val="%4."/>
      <w:lvlJc w:val="left"/>
      <w:pPr>
        <w:ind w:left="2880" w:hanging="360"/>
      </w:pPr>
    </w:lvl>
    <w:lvl w:ilvl="4" w:tplc="AAB807D4">
      <w:start w:val="1"/>
      <w:numFmt w:val="lowerLetter"/>
      <w:lvlText w:val="%5."/>
      <w:lvlJc w:val="left"/>
      <w:pPr>
        <w:ind w:left="3600" w:hanging="360"/>
      </w:pPr>
    </w:lvl>
    <w:lvl w:ilvl="5" w:tplc="9D3EDABE">
      <w:start w:val="1"/>
      <w:numFmt w:val="lowerRoman"/>
      <w:lvlText w:val="%6."/>
      <w:lvlJc w:val="right"/>
      <w:pPr>
        <w:ind w:left="4320" w:hanging="180"/>
      </w:pPr>
    </w:lvl>
    <w:lvl w:ilvl="6" w:tplc="51A80F32">
      <w:start w:val="1"/>
      <w:numFmt w:val="decimal"/>
      <w:lvlText w:val="%7."/>
      <w:lvlJc w:val="left"/>
      <w:pPr>
        <w:ind w:left="5040" w:hanging="360"/>
      </w:pPr>
    </w:lvl>
    <w:lvl w:ilvl="7" w:tplc="40CAD2D6">
      <w:start w:val="1"/>
      <w:numFmt w:val="lowerLetter"/>
      <w:lvlText w:val="%8."/>
      <w:lvlJc w:val="left"/>
      <w:pPr>
        <w:ind w:left="5760" w:hanging="360"/>
      </w:pPr>
    </w:lvl>
    <w:lvl w:ilvl="8" w:tplc="FC26E4C8">
      <w:start w:val="1"/>
      <w:numFmt w:val="lowerRoman"/>
      <w:lvlText w:val="%9."/>
      <w:lvlJc w:val="right"/>
      <w:pPr>
        <w:ind w:left="6480" w:hanging="180"/>
      </w:pPr>
    </w:lvl>
  </w:abstractNum>
  <w:num w:numId="1" w16cid:durableId="597643291">
    <w:abstractNumId w:val="19"/>
  </w:num>
  <w:num w:numId="2" w16cid:durableId="1818296584">
    <w:abstractNumId w:val="11"/>
  </w:num>
  <w:num w:numId="3" w16cid:durableId="1301694605">
    <w:abstractNumId w:val="27"/>
  </w:num>
  <w:num w:numId="4" w16cid:durableId="374349756">
    <w:abstractNumId w:val="0"/>
  </w:num>
  <w:num w:numId="5" w16cid:durableId="852494887">
    <w:abstractNumId w:val="1"/>
  </w:num>
  <w:num w:numId="6" w16cid:durableId="679893930">
    <w:abstractNumId w:val="2"/>
  </w:num>
  <w:num w:numId="7" w16cid:durableId="1567492557">
    <w:abstractNumId w:val="3"/>
  </w:num>
  <w:num w:numId="8" w16cid:durableId="862402079">
    <w:abstractNumId w:val="4"/>
  </w:num>
  <w:num w:numId="9" w16cid:durableId="248926908">
    <w:abstractNumId w:val="9"/>
  </w:num>
  <w:num w:numId="10" w16cid:durableId="1067613744">
    <w:abstractNumId w:val="5"/>
  </w:num>
  <w:num w:numId="11" w16cid:durableId="1012948319">
    <w:abstractNumId w:val="6"/>
  </w:num>
  <w:num w:numId="12" w16cid:durableId="1199971209">
    <w:abstractNumId w:val="7"/>
  </w:num>
  <w:num w:numId="13" w16cid:durableId="202712867">
    <w:abstractNumId w:val="8"/>
  </w:num>
  <w:num w:numId="14" w16cid:durableId="498810155">
    <w:abstractNumId w:val="10"/>
  </w:num>
  <w:num w:numId="15" w16cid:durableId="1568809158">
    <w:abstractNumId w:val="28"/>
  </w:num>
  <w:num w:numId="16" w16cid:durableId="121385759">
    <w:abstractNumId w:val="13"/>
  </w:num>
  <w:num w:numId="17" w16cid:durableId="1844659206">
    <w:abstractNumId w:val="30"/>
  </w:num>
  <w:num w:numId="18" w16cid:durableId="1840390812">
    <w:abstractNumId w:val="41"/>
  </w:num>
  <w:num w:numId="19" w16cid:durableId="1686446281">
    <w:abstractNumId w:val="37"/>
  </w:num>
  <w:num w:numId="20" w16cid:durableId="13263377">
    <w:abstractNumId w:val="33"/>
  </w:num>
  <w:num w:numId="21" w16cid:durableId="56166959">
    <w:abstractNumId w:val="22"/>
  </w:num>
  <w:num w:numId="22" w16cid:durableId="1630819540">
    <w:abstractNumId w:val="21"/>
  </w:num>
  <w:num w:numId="23" w16cid:durableId="563218636">
    <w:abstractNumId w:val="40"/>
  </w:num>
  <w:num w:numId="24" w16cid:durableId="988823181">
    <w:abstractNumId w:val="12"/>
  </w:num>
  <w:num w:numId="25" w16cid:durableId="1725329665">
    <w:abstractNumId w:val="20"/>
  </w:num>
  <w:num w:numId="26" w16cid:durableId="2108770456">
    <w:abstractNumId w:val="34"/>
  </w:num>
  <w:num w:numId="27" w16cid:durableId="955327470">
    <w:abstractNumId w:val="25"/>
  </w:num>
  <w:num w:numId="28" w16cid:durableId="617952573">
    <w:abstractNumId w:val="15"/>
  </w:num>
  <w:num w:numId="29" w16cid:durableId="603995471">
    <w:abstractNumId w:val="36"/>
  </w:num>
  <w:num w:numId="30" w16cid:durableId="1351177903">
    <w:abstractNumId w:val="29"/>
  </w:num>
  <w:num w:numId="31" w16cid:durableId="1290474717">
    <w:abstractNumId w:val="39"/>
  </w:num>
  <w:num w:numId="32" w16cid:durableId="183906719">
    <w:abstractNumId w:val="42"/>
  </w:num>
  <w:num w:numId="33" w16cid:durableId="1355615979">
    <w:abstractNumId w:val="35"/>
  </w:num>
  <w:num w:numId="34" w16cid:durableId="175657108">
    <w:abstractNumId w:val="43"/>
  </w:num>
  <w:num w:numId="35" w16cid:durableId="314913424">
    <w:abstractNumId w:val="23"/>
  </w:num>
  <w:num w:numId="36" w16cid:durableId="2071226076">
    <w:abstractNumId w:val="26"/>
  </w:num>
  <w:num w:numId="37" w16cid:durableId="1494104252">
    <w:abstractNumId w:val="24"/>
  </w:num>
  <w:num w:numId="38" w16cid:durableId="1398868569">
    <w:abstractNumId w:val="17"/>
  </w:num>
  <w:num w:numId="39" w16cid:durableId="497771057">
    <w:abstractNumId w:val="16"/>
  </w:num>
  <w:num w:numId="40" w16cid:durableId="998465530">
    <w:abstractNumId w:val="14"/>
  </w:num>
  <w:num w:numId="41" w16cid:durableId="1311669515">
    <w:abstractNumId w:val="38"/>
  </w:num>
  <w:num w:numId="42" w16cid:durableId="1843279158">
    <w:abstractNumId w:val="18"/>
  </w:num>
  <w:num w:numId="43" w16cid:durableId="378674326">
    <w:abstractNumId w:val="31"/>
  </w:num>
  <w:num w:numId="44" w16cid:durableId="177061356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284"/>
  <w:drawingGridVerticalSpacing w:val="284"/>
  <w:doNotUseMarginsForDrawingGridOrigin/>
  <w:drawingGridHorizontalOrigin w:val="720"/>
  <w:drawingGridVerticalOrigin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acDisableGlyphATSUI" w:val="0"/>
  </w:docVars>
  <w:rsids>
    <w:rsidRoot w:val="00F02964"/>
    <w:rsid w:val="000003E8"/>
    <w:rsid w:val="00000407"/>
    <w:rsid w:val="0000135F"/>
    <w:rsid w:val="00001414"/>
    <w:rsid w:val="00001903"/>
    <w:rsid w:val="0000263E"/>
    <w:rsid w:val="00002BB9"/>
    <w:rsid w:val="00002CF3"/>
    <w:rsid w:val="0000387C"/>
    <w:rsid w:val="000041A5"/>
    <w:rsid w:val="0000451F"/>
    <w:rsid w:val="00004523"/>
    <w:rsid w:val="000056B9"/>
    <w:rsid w:val="000059B6"/>
    <w:rsid w:val="00005AE4"/>
    <w:rsid w:val="00005DB6"/>
    <w:rsid w:val="00006024"/>
    <w:rsid w:val="00006359"/>
    <w:rsid w:val="00006899"/>
    <w:rsid w:val="00006C5A"/>
    <w:rsid w:val="00007F10"/>
    <w:rsid w:val="00010ACB"/>
    <w:rsid w:val="00011C5A"/>
    <w:rsid w:val="00012976"/>
    <w:rsid w:val="000129F2"/>
    <w:rsid w:val="00012C15"/>
    <w:rsid w:val="00012CB5"/>
    <w:rsid w:val="00012D9B"/>
    <w:rsid w:val="00012DA9"/>
    <w:rsid w:val="00013050"/>
    <w:rsid w:val="00013606"/>
    <w:rsid w:val="00013655"/>
    <w:rsid w:val="00013B04"/>
    <w:rsid w:val="000141F1"/>
    <w:rsid w:val="00014B2E"/>
    <w:rsid w:val="00015107"/>
    <w:rsid w:val="00015A1E"/>
    <w:rsid w:val="0001604F"/>
    <w:rsid w:val="0001660A"/>
    <w:rsid w:val="000166F7"/>
    <w:rsid w:val="000200A8"/>
    <w:rsid w:val="000207A2"/>
    <w:rsid w:val="00020D10"/>
    <w:rsid w:val="00020EEB"/>
    <w:rsid w:val="00021427"/>
    <w:rsid w:val="000216AB"/>
    <w:rsid w:val="00021908"/>
    <w:rsid w:val="0002206D"/>
    <w:rsid w:val="000239F9"/>
    <w:rsid w:val="00023DD6"/>
    <w:rsid w:val="00024670"/>
    <w:rsid w:val="000250E5"/>
    <w:rsid w:val="00025A31"/>
    <w:rsid w:val="0002619D"/>
    <w:rsid w:val="000277DE"/>
    <w:rsid w:val="000303EA"/>
    <w:rsid w:val="0003068E"/>
    <w:rsid w:val="000306CB"/>
    <w:rsid w:val="00030E0B"/>
    <w:rsid w:val="000318C1"/>
    <w:rsid w:val="0003202E"/>
    <w:rsid w:val="00033D43"/>
    <w:rsid w:val="00034415"/>
    <w:rsid w:val="00034D20"/>
    <w:rsid w:val="00035D71"/>
    <w:rsid w:val="0003626E"/>
    <w:rsid w:val="00036437"/>
    <w:rsid w:val="000365F5"/>
    <w:rsid w:val="0003688F"/>
    <w:rsid w:val="00036A18"/>
    <w:rsid w:val="00037710"/>
    <w:rsid w:val="00037994"/>
    <w:rsid w:val="000379FC"/>
    <w:rsid w:val="00037C46"/>
    <w:rsid w:val="00038537"/>
    <w:rsid w:val="0004057B"/>
    <w:rsid w:val="000416D8"/>
    <w:rsid w:val="00041EFD"/>
    <w:rsid w:val="000420D5"/>
    <w:rsid w:val="00042502"/>
    <w:rsid w:val="00042706"/>
    <w:rsid w:val="00042CB9"/>
    <w:rsid w:val="00043153"/>
    <w:rsid w:val="00043E9A"/>
    <w:rsid w:val="000446EB"/>
    <w:rsid w:val="00044A1B"/>
    <w:rsid w:val="00045BE1"/>
    <w:rsid w:val="00045EBA"/>
    <w:rsid w:val="000461C2"/>
    <w:rsid w:val="000466B0"/>
    <w:rsid w:val="000467F5"/>
    <w:rsid w:val="000473D7"/>
    <w:rsid w:val="00047A48"/>
    <w:rsid w:val="00050227"/>
    <w:rsid w:val="00051977"/>
    <w:rsid w:val="00051B33"/>
    <w:rsid w:val="00051BAB"/>
    <w:rsid w:val="000525B2"/>
    <w:rsid w:val="00052F9E"/>
    <w:rsid w:val="00053748"/>
    <w:rsid w:val="00053C01"/>
    <w:rsid w:val="00053C16"/>
    <w:rsid w:val="000549B4"/>
    <w:rsid w:val="00056EAD"/>
    <w:rsid w:val="00057A4D"/>
    <w:rsid w:val="00057F37"/>
    <w:rsid w:val="00060259"/>
    <w:rsid w:val="000613D0"/>
    <w:rsid w:val="00061EE2"/>
    <w:rsid w:val="00062592"/>
    <w:rsid w:val="00062806"/>
    <w:rsid w:val="00062CD9"/>
    <w:rsid w:val="00062F41"/>
    <w:rsid w:val="0006352F"/>
    <w:rsid w:val="0006364B"/>
    <w:rsid w:val="00063755"/>
    <w:rsid w:val="00064778"/>
    <w:rsid w:val="00064E64"/>
    <w:rsid w:val="00064E8B"/>
    <w:rsid w:val="00065028"/>
    <w:rsid w:val="0006536A"/>
    <w:rsid w:val="00065661"/>
    <w:rsid w:val="00065C2A"/>
    <w:rsid w:val="00066912"/>
    <w:rsid w:val="00066DE7"/>
    <w:rsid w:val="00067345"/>
    <w:rsid w:val="00067453"/>
    <w:rsid w:val="00067992"/>
    <w:rsid w:val="000700B6"/>
    <w:rsid w:val="000703FF"/>
    <w:rsid w:val="0007060E"/>
    <w:rsid w:val="00071187"/>
    <w:rsid w:val="000718E8"/>
    <w:rsid w:val="00071A7F"/>
    <w:rsid w:val="00071AA2"/>
    <w:rsid w:val="00072320"/>
    <w:rsid w:val="000724A0"/>
    <w:rsid w:val="000724C3"/>
    <w:rsid w:val="00072DB6"/>
    <w:rsid w:val="00072E30"/>
    <w:rsid w:val="00073031"/>
    <w:rsid w:val="00073F64"/>
    <w:rsid w:val="00074E3A"/>
    <w:rsid w:val="00074EE6"/>
    <w:rsid w:val="00075561"/>
    <w:rsid w:val="0007580F"/>
    <w:rsid w:val="00076237"/>
    <w:rsid w:val="000766F5"/>
    <w:rsid w:val="00077082"/>
    <w:rsid w:val="000770A4"/>
    <w:rsid w:val="00077B6B"/>
    <w:rsid w:val="00077E46"/>
    <w:rsid w:val="00077F5B"/>
    <w:rsid w:val="000801F6"/>
    <w:rsid w:val="00080871"/>
    <w:rsid w:val="00080A1A"/>
    <w:rsid w:val="00080D72"/>
    <w:rsid w:val="000819E9"/>
    <w:rsid w:val="000830F1"/>
    <w:rsid w:val="0008383F"/>
    <w:rsid w:val="00083AE8"/>
    <w:rsid w:val="00084611"/>
    <w:rsid w:val="000852FC"/>
    <w:rsid w:val="00085B34"/>
    <w:rsid w:val="0008637E"/>
    <w:rsid w:val="00086B36"/>
    <w:rsid w:val="0008756E"/>
    <w:rsid w:val="00090582"/>
    <w:rsid w:val="00090720"/>
    <w:rsid w:val="0009074B"/>
    <w:rsid w:val="00090F65"/>
    <w:rsid w:val="0009150B"/>
    <w:rsid w:val="0009192D"/>
    <w:rsid w:val="0009195D"/>
    <w:rsid w:val="00092038"/>
    <w:rsid w:val="0009215B"/>
    <w:rsid w:val="00092544"/>
    <w:rsid w:val="00092DF4"/>
    <w:rsid w:val="0009347E"/>
    <w:rsid w:val="0009371C"/>
    <w:rsid w:val="000941CE"/>
    <w:rsid w:val="00094A5F"/>
    <w:rsid w:val="00095417"/>
    <w:rsid w:val="00095787"/>
    <w:rsid w:val="00095982"/>
    <w:rsid w:val="00095D88"/>
    <w:rsid w:val="00095EB4"/>
    <w:rsid w:val="00095F1E"/>
    <w:rsid w:val="0009651B"/>
    <w:rsid w:val="00096539"/>
    <w:rsid w:val="00096620"/>
    <w:rsid w:val="00096D5F"/>
    <w:rsid w:val="0009729D"/>
    <w:rsid w:val="00097EB1"/>
    <w:rsid w:val="000A009B"/>
    <w:rsid w:val="000A0E5C"/>
    <w:rsid w:val="000A1155"/>
    <w:rsid w:val="000A120A"/>
    <w:rsid w:val="000A1651"/>
    <w:rsid w:val="000A18BB"/>
    <w:rsid w:val="000A22F1"/>
    <w:rsid w:val="000A33D2"/>
    <w:rsid w:val="000A3579"/>
    <w:rsid w:val="000A3DA0"/>
    <w:rsid w:val="000A4E47"/>
    <w:rsid w:val="000A52E4"/>
    <w:rsid w:val="000A5C50"/>
    <w:rsid w:val="000A5E1C"/>
    <w:rsid w:val="000A7081"/>
    <w:rsid w:val="000A71EC"/>
    <w:rsid w:val="000A7513"/>
    <w:rsid w:val="000A7AC2"/>
    <w:rsid w:val="000B0A9F"/>
    <w:rsid w:val="000B0E6C"/>
    <w:rsid w:val="000B145A"/>
    <w:rsid w:val="000B1AF3"/>
    <w:rsid w:val="000B23D8"/>
    <w:rsid w:val="000B242A"/>
    <w:rsid w:val="000B3027"/>
    <w:rsid w:val="000B311C"/>
    <w:rsid w:val="000B335E"/>
    <w:rsid w:val="000B4016"/>
    <w:rsid w:val="000B5257"/>
    <w:rsid w:val="000B5708"/>
    <w:rsid w:val="000B5CFB"/>
    <w:rsid w:val="000B608F"/>
    <w:rsid w:val="000B638A"/>
    <w:rsid w:val="000B6931"/>
    <w:rsid w:val="000B6C1B"/>
    <w:rsid w:val="000B6C2F"/>
    <w:rsid w:val="000C0048"/>
    <w:rsid w:val="000C0F35"/>
    <w:rsid w:val="000C1735"/>
    <w:rsid w:val="000C1C5E"/>
    <w:rsid w:val="000C21E5"/>
    <w:rsid w:val="000C24F1"/>
    <w:rsid w:val="000C2C99"/>
    <w:rsid w:val="000C2EF6"/>
    <w:rsid w:val="000C3B93"/>
    <w:rsid w:val="000C48C9"/>
    <w:rsid w:val="000C4A2C"/>
    <w:rsid w:val="000C6091"/>
    <w:rsid w:val="000C62F1"/>
    <w:rsid w:val="000C63C7"/>
    <w:rsid w:val="000C63E6"/>
    <w:rsid w:val="000C67DA"/>
    <w:rsid w:val="000C6B8D"/>
    <w:rsid w:val="000C75FA"/>
    <w:rsid w:val="000C7703"/>
    <w:rsid w:val="000C79B4"/>
    <w:rsid w:val="000D1D96"/>
    <w:rsid w:val="000D2529"/>
    <w:rsid w:val="000D2D43"/>
    <w:rsid w:val="000D3589"/>
    <w:rsid w:val="000D3DBC"/>
    <w:rsid w:val="000D3E22"/>
    <w:rsid w:val="000D48AC"/>
    <w:rsid w:val="000D4B7B"/>
    <w:rsid w:val="000D5C5C"/>
    <w:rsid w:val="000D5DD5"/>
    <w:rsid w:val="000D5E72"/>
    <w:rsid w:val="000D5E89"/>
    <w:rsid w:val="000D60F7"/>
    <w:rsid w:val="000D63D9"/>
    <w:rsid w:val="000D671B"/>
    <w:rsid w:val="000D73D1"/>
    <w:rsid w:val="000D76E0"/>
    <w:rsid w:val="000D7823"/>
    <w:rsid w:val="000D7982"/>
    <w:rsid w:val="000D7E95"/>
    <w:rsid w:val="000E00F4"/>
    <w:rsid w:val="000E04F8"/>
    <w:rsid w:val="000E12D4"/>
    <w:rsid w:val="000E1BD1"/>
    <w:rsid w:val="000E1C8B"/>
    <w:rsid w:val="000E1FF8"/>
    <w:rsid w:val="000E22ED"/>
    <w:rsid w:val="000E25AF"/>
    <w:rsid w:val="000E2960"/>
    <w:rsid w:val="000E2A0F"/>
    <w:rsid w:val="000E379B"/>
    <w:rsid w:val="000E3F77"/>
    <w:rsid w:val="000E4B22"/>
    <w:rsid w:val="000E518A"/>
    <w:rsid w:val="000E5C69"/>
    <w:rsid w:val="000E5CDF"/>
    <w:rsid w:val="000E616D"/>
    <w:rsid w:val="000E79E5"/>
    <w:rsid w:val="000F0CBD"/>
    <w:rsid w:val="000F12A4"/>
    <w:rsid w:val="000F156B"/>
    <w:rsid w:val="000F1936"/>
    <w:rsid w:val="000F1D3D"/>
    <w:rsid w:val="000F20A6"/>
    <w:rsid w:val="000F211F"/>
    <w:rsid w:val="000F289F"/>
    <w:rsid w:val="000F2D47"/>
    <w:rsid w:val="000F2FA0"/>
    <w:rsid w:val="000F420B"/>
    <w:rsid w:val="000F4360"/>
    <w:rsid w:val="000F512F"/>
    <w:rsid w:val="000F5408"/>
    <w:rsid w:val="000F55E2"/>
    <w:rsid w:val="000F6BD2"/>
    <w:rsid w:val="000F6ECE"/>
    <w:rsid w:val="000F737E"/>
    <w:rsid w:val="000F77C7"/>
    <w:rsid w:val="0010018E"/>
    <w:rsid w:val="001002B7"/>
    <w:rsid w:val="00101B04"/>
    <w:rsid w:val="00101CD2"/>
    <w:rsid w:val="00101EBD"/>
    <w:rsid w:val="0010202D"/>
    <w:rsid w:val="00102643"/>
    <w:rsid w:val="00102686"/>
    <w:rsid w:val="0010326D"/>
    <w:rsid w:val="00103CA8"/>
    <w:rsid w:val="00104D9C"/>
    <w:rsid w:val="00104DEF"/>
    <w:rsid w:val="00104F36"/>
    <w:rsid w:val="00105A29"/>
    <w:rsid w:val="00105F44"/>
    <w:rsid w:val="00106077"/>
    <w:rsid w:val="00106119"/>
    <w:rsid w:val="00106F68"/>
    <w:rsid w:val="00106FA7"/>
    <w:rsid w:val="00107284"/>
    <w:rsid w:val="00107B7B"/>
    <w:rsid w:val="00110BB5"/>
    <w:rsid w:val="00110BE9"/>
    <w:rsid w:val="00110C3C"/>
    <w:rsid w:val="0011130E"/>
    <w:rsid w:val="00111598"/>
    <w:rsid w:val="00111F98"/>
    <w:rsid w:val="00112102"/>
    <w:rsid w:val="0011244A"/>
    <w:rsid w:val="00112FA1"/>
    <w:rsid w:val="00114049"/>
    <w:rsid w:val="00114486"/>
    <w:rsid w:val="00114591"/>
    <w:rsid w:val="00114AB8"/>
    <w:rsid w:val="00114D77"/>
    <w:rsid w:val="001155B8"/>
    <w:rsid w:val="0011597A"/>
    <w:rsid w:val="00115C5C"/>
    <w:rsid w:val="00116FDF"/>
    <w:rsid w:val="001176F2"/>
    <w:rsid w:val="00117845"/>
    <w:rsid w:val="001179FD"/>
    <w:rsid w:val="00120BB2"/>
    <w:rsid w:val="001210C8"/>
    <w:rsid w:val="001215A0"/>
    <w:rsid w:val="00121F4B"/>
    <w:rsid w:val="00121F66"/>
    <w:rsid w:val="00122347"/>
    <w:rsid w:val="001223B0"/>
    <w:rsid w:val="001227BF"/>
    <w:rsid w:val="00122F2F"/>
    <w:rsid w:val="00123058"/>
    <w:rsid w:val="001230C8"/>
    <w:rsid w:val="001233A8"/>
    <w:rsid w:val="00123C96"/>
    <w:rsid w:val="00124984"/>
    <w:rsid w:val="0012636D"/>
    <w:rsid w:val="00126D70"/>
    <w:rsid w:val="00126EE4"/>
    <w:rsid w:val="00127580"/>
    <w:rsid w:val="00127BE0"/>
    <w:rsid w:val="00127C03"/>
    <w:rsid w:val="00127DBD"/>
    <w:rsid w:val="0012AE2F"/>
    <w:rsid w:val="0013019F"/>
    <w:rsid w:val="00130221"/>
    <w:rsid w:val="00130A57"/>
    <w:rsid w:val="00130F7F"/>
    <w:rsid w:val="001311DA"/>
    <w:rsid w:val="00131B46"/>
    <w:rsid w:val="00133258"/>
    <w:rsid w:val="0013399D"/>
    <w:rsid w:val="001340F4"/>
    <w:rsid w:val="00134126"/>
    <w:rsid w:val="00134852"/>
    <w:rsid w:val="001348E9"/>
    <w:rsid w:val="00135015"/>
    <w:rsid w:val="00135912"/>
    <w:rsid w:val="00136458"/>
    <w:rsid w:val="001369BD"/>
    <w:rsid w:val="001370F4"/>
    <w:rsid w:val="00137694"/>
    <w:rsid w:val="00137ECE"/>
    <w:rsid w:val="00140B02"/>
    <w:rsid w:val="00140D7B"/>
    <w:rsid w:val="00140F96"/>
    <w:rsid w:val="00141519"/>
    <w:rsid w:val="00143193"/>
    <w:rsid w:val="00143372"/>
    <w:rsid w:val="001436D5"/>
    <w:rsid w:val="001436F0"/>
    <w:rsid w:val="001437B3"/>
    <w:rsid w:val="0014392D"/>
    <w:rsid w:val="00143B44"/>
    <w:rsid w:val="00143FB8"/>
    <w:rsid w:val="0014410E"/>
    <w:rsid w:val="0014539B"/>
    <w:rsid w:val="00145CB8"/>
    <w:rsid w:val="0014648D"/>
    <w:rsid w:val="00146A37"/>
    <w:rsid w:val="00146AB0"/>
    <w:rsid w:val="00146EDC"/>
    <w:rsid w:val="00146F68"/>
    <w:rsid w:val="001472CE"/>
    <w:rsid w:val="00147A06"/>
    <w:rsid w:val="0015033C"/>
    <w:rsid w:val="0015078F"/>
    <w:rsid w:val="0015248D"/>
    <w:rsid w:val="0015298E"/>
    <w:rsid w:val="00152B7C"/>
    <w:rsid w:val="0015310A"/>
    <w:rsid w:val="00153BCB"/>
    <w:rsid w:val="00154338"/>
    <w:rsid w:val="0015540C"/>
    <w:rsid w:val="001559CD"/>
    <w:rsid w:val="00155AFC"/>
    <w:rsid w:val="0015636B"/>
    <w:rsid w:val="00156E80"/>
    <w:rsid w:val="00160097"/>
    <w:rsid w:val="001600DA"/>
    <w:rsid w:val="00160418"/>
    <w:rsid w:val="00160B96"/>
    <w:rsid w:val="001626B8"/>
    <w:rsid w:val="001628A1"/>
    <w:rsid w:val="001628FD"/>
    <w:rsid w:val="001630EE"/>
    <w:rsid w:val="001636C6"/>
    <w:rsid w:val="0016383A"/>
    <w:rsid w:val="00163E88"/>
    <w:rsid w:val="001646A5"/>
    <w:rsid w:val="001668B9"/>
    <w:rsid w:val="00167513"/>
    <w:rsid w:val="00167E30"/>
    <w:rsid w:val="00170183"/>
    <w:rsid w:val="00170205"/>
    <w:rsid w:val="001707D3"/>
    <w:rsid w:val="00170B45"/>
    <w:rsid w:val="00170DD7"/>
    <w:rsid w:val="0017105B"/>
    <w:rsid w:val="00171B94"/>
    <w:rsid w:val="00171DBE"/>
    <w:rsid w:val="001721F6"/>
    <w:rsid w:val="00173173"/>
    <w:rsid w:val="001738AE"/>
    <w:rsid w:val="0017430B"/>
    <w:rsid w:val="00174EC4"/>
    <w:rsid w:val="0017527D"/>
    <w:rsid w:val="0017585A"/>
    <w:rsid w:val="0017596B"/>
    <w:rsid w:val="00175E56"/>
    <w:rsid w:val="001767DC"/>
    <w:rsid w:val="001770F4"/>
    <w:rsid w:val="00177177"/>
    <w:rsid w:val="00177564"/>
    <w:rsid w:val="0018079A"/>
    <w:rsid w:val="00180EEC"/>
    <w:rsid w:val="00180FDC"/>
    <w:rsid w:val="001811FD"/>
    <w:rsid w:val="00181562"/>
    <w:rsid w:val="0018191B"/>
    <w:rsid w:val="00181B50"/>
    <w:rsid w:val="0018201D"/>
    <w:rsid w:val="00182F1B"/>
    <w:rsid w:val="00183247"/>
    <w:rsid w:val="00183506"/>
    <w:rsid w:val="00183F9D"/>
    <w:rsid w:val="00183FE2"/>
    <w:rsid w:val="0018434A"/>
    <w:rsid w:val="00184CE0"/>
    <w:rsid w:val="00184EBC"/>
    <w:rsid w:val="0018560B"/>
    <w:rsid w:val="00187189"/>
    <w:rsid w:val="00187663"/>
    <w:rsid w:val="00190C3E"/>
    <w:rsid w:val="001927DF"/>
    <w:rsid w:val="00192804"/>
    <w:rsid w:val="00192DC1"/>
    <w:rsid w:val="00194ABE"/>
    <w:rsid w:val="001965A9"/>
    <w:rsid w:val="00196AC6"/>
    <w:rsid w:val="0019767B"/>
    <w:rsid w:val="0019780C"/>
    <w:rsid w:val="00197CFE"/>
    <w:rsid w:val="00197E09"/>
    <w:rsid w:val="00197EFC"/>
    <w:rsid w:val="001A0F3C"/>
    <w:rsid w:val="001A158C"/>
    <w:rsid w:val="001A1789"/>
    <w:rsid w:val="001A1DEE"/>
    <w:rsid w:val="001A224E"/>
    <w:rsid w:val="001A42ED"/>
    <w:rsid w:val="001A5314"/>
    <w:rsid w:val="001A53D6"/>
    <w:rsid w:val="001A5F94"/>
    <w:rsid w:val="001A70D2"/>
    <w:rsid w:val="001A7798"/>
    <w:rsid w:val="001B072B"/>
    <w:rsid w:val="001B1247"/>
    <w:rsid w:val="001B1BE2"/>
    <w:rsid w:val="001B20C5"/>
    <w:rsid w:val="001B27E4"/>
    <w:rsid w:val="001B2D42"/>
    <w:rsid w:val="001B2DDD"/>
    <w:rsid w:val="001B3C43"/>
    <w:rsid w:val="001B3CC3"/>
    <w:rsid w:val="001B446A"/>
    <w:rsid w:val="001B47A7"/>
    <w:rsid w:val="001B5139"/>
    <w:rsid w:val="001B55CD"/>
    <w:rsid w:val="001B5867"/>
    <w:rsid w:val="001B640C"/>
    <w:rsid w:val="001B71F9"/>
    <w:rsid w:val="001B73C8"/>
    <w:rsid w:val="001B73DC"/>
    <w:rsid w:val="001B749F"/>
    <w:rsid w:val="001B751D"/>
    <w:rsid w:val="001B762F"/>
    <w:rsid w:val="001B7666"/>
    <w:rsid w:val="001C010B"/>
    <w:rsid w:val="001C0C61"/>
    <w:rsid w:val="001C0C62"/>
    <w:rsid w:val="001C1001"/>
    <w:rsid w:val="001C13EF"/>
    <w:rsid w:val="001C1626"/>
    <w:rsid w:val="001C1735"/>
    <w:rsid w:val="001C2327"/>
    <w:rsid w:val="001C240B"/>
    <w:rsid w:val="001C245C"/>
    <w:rsid w:val="001C2A14"/>
    <w:rsid w:val="001C2CC5"/>
    <w:rsid w:val="001C38C3"/>
    <w:rsid w:val="001C3D02"/>
    <w:rsid w:val="001C3D2B"/>
    <w:rsid w:val="001C432F"/>
    <w:rsid w:val="001C4A56"/>
    <w:rsid w:val="001C4C30"/>
    <w:rsid w:val="001C4FFC"/>
    <w:rsid w:val="001C55D5"/>
    <w:rsid w:val="001C5796"/>
    <w:rsid w:val="001C6640"/>
    <w:rsid w:val="001C6B0E"/>
    <w:rsid w:val="001C6EAD"/>
    <w:rsid w:val="001C741F"/>
    <w:rsid w:val="001C7900"/>
    <w:rsid w:val="001C7FEA"/>
    <w:rsid w:val="001D0573"/>
    <w:rsid w:val="001D06A7"/>
    <w:rsid w:val="001D0951"/>
    <w:rsid w:val="001D0DA8"/>
    <w:rsid w:val="001D1863"/>
    <w:rsid w:val="001D21DB"/>
    <w:rsid w:val="001D44CB"/>
    <w:rsid w:val="001D4788"/>
    <w:rsid w:val="001D5432"/>
    <w:rsid w:val="001D57B6"/>
    <w:rsid w:val="001D5FA6"/>
    <w:rsid w:val="001D601F"/>
    <w:rsid w:val="001D6DB5"/>
    <w:rsid w:val="001D78A2"/>
    <w:rsid w:val="001D7E45"/>
    <w:rsid w:val="001E1932"/>
    <w:rsid w:val="001E1A60"/>
    <w:rsid w:val="001E2A25"/>
    <w:rsid w:val="001E2DE0"/>
    <w:rsid w:val="001E3EAD"/>
    <w:rsid w:val="001E4EC8"/>
    <w:rsid w:val="001E5556"/>
    <w:rsid w:val="001E58A6"/>
    <w:rsid w:val="001E5D5F"/>
    <w:rsid w:val="001E62C9"/>
    <w:rsid w:val="001E6834"/>
    <w:rsid w:val="001E6DE2"/>
    <w:rsid w:val="001E6E3E"/>
    <w:rsid w:val="001E6FC8"/>
    <w:rsid w:val="001E7009"/>
    <w:rsid w:val="001E74A4"/>
    <w:rsid w:val="001E795E"/>
    <w:rsid w:val="001E7C3B"/>
    <w:rsid w:val="001F06EC"/>
    <w:rsid w:val="001F0E5A"/>
    <w:rsid w:val="001F0F6F"/>
    <w:rsid w:val="001F1676"/>
    <w:rsid w:val="001F19CC"/>
    <w:rsid w:val="001F1FF9"/>
    <w:rsid w:val="001F205F"/>
    <w:rsid w:val="001F2503"/>
    <w:rsid w:val="001F2738"/>
    <w:rsid w:val="001F3C2D"/>
    <w:rsid w:val="001F43A0"/>
    <w:rsid w:val="001F45B0"/>
    <w:rsid w:val="001F4773"/>
    <w:rsid w:val="001F4B5E"/>
    <w:rsid w:val="001F5034"/>
    <w:rsid w:val="001F5286"/>
    <w:rsid w:val="001F562C"/>
    <w:rsid w:val="001F5903"/>
    <w:rsid w:val="001F5B94"/>
    <w:rsid w:val="001F5EAA"/>
    <w:rsid w:val="001F60B8"/>
    <w:rsid w:val="001F611A"/>
    <w:rsid w:val="001F66B5"/>
    <w:rsid w:val="001F68D8"/>
    <w:rsid w:val="001F6D04"/>
    <w:rsid w:val="001F75A1"/>
    <w:rsid w:val="001F7BEA"/>
    <w:rsid w:val="00200824"/>
    <w:rsid w:val="00200C20"/>
    <w:rsid w:val="00200C66"/>
    <w:rsid w:val="00200CDD"/>
    <w:rsid w:val="00201E47"/>
    <w:rsid w:val="00202312"/>
    <w:rsid w:val="002023CA"/>
    <w:rsid w:val="00202827"/>
    <w:rsid w:val="00202AD4"/>
    <w:rsid w:val="0020344D"/>
    <w:rsid w:val="00203BEE"/>
    <w:rsid w:val="002040EA"/>
    <w:rsid w:val="00204293"/>
    <w:rsid w:val="002056CD"/>
    <w:rsid w:val="002060FB"/>
    <w:rsid w:val="002065A1"/>
    <w:rsid w:val="00206778"/>
    <w:rsid w:val="002070E7"/>
    <w:rsid w:val="0020714A"/>
    <w:rsid w:val="002101B4"/>
    <w:rsid w:val="002112BD"/>
    <w:rsid w:val="002118E5"/>
    <w:rsid w:val="00211ECB"/>
    <w:rsid w:val="002126D4"/>
    <w:rsid w:val="00212D18"/>
    <w:rsid w:val="002138C2"/>
    <w:rsid w:val="00213944"/>
    <w:rsid w:val="002140BA"/>
    <w:rsid w:val="0021475D"/>
    <w:rsid w:val="00215022"/>
    <w:rsid w:val="00215549"/>
    <w:rsid w:val="00215E0B"/>
    <w:rsid w:val="0021614E"/>
    <w:rsid w:val="00216D6D"/>
    <w:rsid w:val="002171AE"/>
    <w:rsid w:val="002175A5"/>
    <w:rsid w:val="0021772A"/>
    <w:rsid w:val="00217B41"/>
    <w:rsid w:val="00220618"/>
    <w:rsid w:val="002210A9"/>
    <w:rsid w:val="00221583"/>
    <w:rsid w:val="00221E75"/>
    <w:rsid w:val="002221BE"/>
    <w:rsid w:val="00222923"/>
    <w:rsid w:val="002233BC"/>
    <w:rsid w:val="0022364E"/>
    <w:rsid w:val="00224416"/>
    <w:rsid w:val="00224703"/>
    <w:rsid w:val="00225428"/>
    <w:rsid w:val="002255AE"/>
    <w:rsid w:val="0022694C"/>
    <w:rsid w:val="00226C5E"/>
    <w:rsid w:val="00230777"/>
    <w:rsid w:val="0023153E"/>
    <w:rsid w:val="002316DA"/>
    <w:rsid w:val="00231C5A"/>
    <w:rsid w:val="00232124"/>
    <w:rsid w:val="002326A0"/>
    <w:rsid w:val="00233106"/>
    <w:rsid w:val="002331DE"/>
    <w:rsid w:val="00233707"/>
    <w:rsid w:val="002348BB"/>
    <w:rsid w:val="002349CC"/>
    <w:rsid w:val="0023546F"/>
    <w:rsid w:val="002366D9"/>
    <w:rsid w:val="002371DA"/>
    <w:rsid w:val="0023767A"/>
    <w:rsid w:val="002378F7"/>
    <w:rsid w:val="00237F87"/>
    <w:rsid w:val="00240267"/>
    <w:rsid w:val="00240617"/>
    <w:rsid w:val="002410B7"/>
    <w:rsid w:val="00241298"/>
    <w:rsid w:val="0024145A"/>
    <w:rsid w:val="00241DE6"/>
    <w:rsid w:val="002423DB"/>
    <w:rsid w:val="002435EB"/>
    <w:rsid w:val="002435F6"/>
    <w:rsid w:val="002443A4"/>
    <w:rsid w:val="00244498"/>
    <w:rsid w:val="00244942"/>
    <w:rsid w:val="00244A12"/>
    <w:rsid w:val="00245BF3"/>
    <w:rsid w:val="00246550"/>
    <w:rsid w:val="002466F8"/>
    <w:rsid w:val="00246BF0"/>
    <w:rsid w:val="00246FE2"/>
    <w:rsid w:val="00247163"/>
    <w:rsid w:val="002472CB"/>
    <w:rsid w:val="002474E0"/>
    <w:rsid w:val="0024766A"/>
    <w:rsid w:val="002476A1"/>
    <w:rsid w:val="00247DC4"/>
    <w:rsid w:val="002500ED"/>
    <w:rsid w:val="00251677"/>
    <w:rsid w:val="00253572"/>
    <w:rsid w:val="002535DF"/>
    <w:rsid w:val="00253D00"/>
    <w:rsid w:val="00253DE5"/>
    <w:rsid w:val="00255F1A"/>
    <w:rsid w:val="00256209"/>
    <w:rsid w:val="002566D9"/>
    <w:rsid w:val="00256ACF"/>
    <w:rsid w:val="00256B90"/>
    <w:rsid w:val="00256C70"/>
    <w:rsid w:val="00256EE2"/>
    <w:rsid w:val="00257F64"/>
    <w:rsid w:val="00260C2A"/>
    <w:rsid w:val="002616CD"/>
    <w:rsid w:val="002619A6"/>
    <w:rsid w:val="00261B71"/>
    <w:rsid w:val="002620B5"/>
    <w:rsid w:val="0026297A"/>
    <w:rsid w:val="00264077"/>
    <w:rsid w:val="00264502"/>
    <w:rsid w:val="00264C23"/>
    <w:rsid w:val="00265457"/>
    <w:rsid w:val="00265A7D"/>
    <w:rsid w:val="002664A4"/>
    <w:rsid w:val="002667BC"/>
    <w:rsid w:val="002674C6"/>
    <w:rsid w:val="002674EB"/>
    <w:rsid w:val="00267D25"/>
    <w:rsid w:val="00270444"/>
    <w:rsid w:val="002704C4"/>
    <w:rsid w:val="00270C3C"/>
    <w:rsid w:val="002716BE"/>
    <w:rsid w:val="00271D62"/>
    <w:rsid w:val="00271D92"/>
    <w:rsid w:val="00271EE8"/>
    <w:rsid w:val="00272960"/>
    <w:rsid w:val="002730F8"/>
    <w:rsid w:val="00273994"/>
    <w:rsid w:val="00275B96"/>
    <w:rsid w:val="0027652A"/>
    <w:rsid w:val="00276850"/>
    <w:rsid w:val="00276D1B"/>
    <w:rsid w:val="00280308"/>
    <w:rsid w:val="0028167C"/>
    <w:rsid w:val="0028289A"/>
    <w:rsid w:val="00282B52"/>
    <w:rsid w:val="00283797"/>
    <w:rsid w:val="00284303"/>
    <w:rsid w:val="00284B12"/>
    <w:rsid w:val="00284C41"/>
    <w:rsid w:val="00284E1C"/>
    <w:rsid w:val="00285AFD"/>
    <w:rsid w:val="00286A96"/>
    <w:rsid w:val="002873BF"/>
    <w:rsid w:val="00287444"/>
    <w:rsid w:val="002879CF"/>
    <w:rsid w:val="00287F4A"/>
    <w:rsid w:val="00290580"/>
    <w:rsid w:val="00290C1F"/>
    <w:rsid w:val="002910E3"/>
    <w:rsid w:val="00291186"/>
    <w:rsid w:val="002912ED"/>
    <w:rsid w:val="00291AB8"/>
    <w:rsid w:val="00291CB2"/>
    <w:rsid w:val="00291CF9"/>
    <w:rsid w:val="00291E1A"/>
    <w:rsid w:val="0029287A"/>
    <w:rsid w:val="00292890"/>
    <w:rsid w:val="00293A5F"/>
    <w:rsid w:val="002940C2"/>
    <w:rsid w:val="00294258"/>
    <w:rsid w:val="002944C2"/>
    <w:rsid w:val="00294953"/>
    <w:rsid w:val="00294CE0"/>
    <w:rsid w:val="00294E05"/>
    <w:rsid w:val="00295056"/>
    <w:rsid w:val="00295721"/>
    <w:rsid w:val="002957B2"/>
    <w:rsid w:val="002960DC"/>
    <w:rsid w:val="002962C0"/>
    <w:rsid w:val="0029672F"/>
    <w:rsid w:val="002967D1"/>
    <w:rsid w:val="0029697C"/>
    <w:rsid w:val="00297179"/>
    <w:rsid w:val="00297283"/>
    <w:rsid w:val="00297CAA"/>
    <w:rsid w:val="002A0063"/>
    <w:rsid w:val="002A0703"/>
    <w:rsid w:val="002A0F34"/>
    <w:rsid w:val="002A13A9"/>
    <w:rsid w:val="002A1798"/>
    <w:rsid w:val="002A2012"/>
    <w:rsid w:val="002A3061"/>
    <w:rsid w:val="002A3512"/>
    <w:rsid w:val="002A377A"/>
    <w:rsid w:val="002A4536"/>
    <w:rsid w:val="002A4958"/>
    <w:rsid w:val="002A4A5A"/>
    <w:rsid w:val="002A4BD0"/>
    <w:rsid w:val="002A704E"/>
    <w:rsid w:val="002A718E"/>
    <w:rsid w:val="002B0199"/>
    <w:rsid w:val="002B03AB"/>
    <w:rsid w:val="002B057A"/>
    <w:rsid w:val="002B061C"/>
    <w:rsid w:val="002B1F9C"/>
    <w:rsid w:val="002B2674"/>
    <w:rsid w:val="002B3042"/>
    <w:rsid w:val="002B32A1"/>
    <w:rsid w:val="002B32F5"/>
    <w:rsid w:val="002B3667"/>
    <w:rsid w:val="002B3EEB"/>
    <w:rsid w:val="002B4899"/>
    <w:rsid w:val="002B6750"/>
    <w:rsid w:val="002B71E8"/>
    <w:rsid w:val="002B74CF"/>
    <w:rsid w:val="002B7A46"/>
    <w:rsid w:val="002B7AFF"/>
    <w:rsid w:val="002C0057"/>
    <w:rsid w:val="002C01B4"/>
    <w:rsid w:val="002C01B5"/>
    <w:rsid w:val="002C032D"/>
    <w:rsid w:val="002C0812"/>
    <w:rsid w:val="002C123F"/>
    <w:rsid w:val="002C12D3"/>
    <w:rsid w:val="002C1636"/>
    <w:rsid w:val="002C1F6F"/>
    <w:rsid w:val="002C2E0F"/>
    <w:rsid w:val="002C2F5B"/>
    <w:rsid w:val="002C30C6"/>
    <w:rsid w:val="002C3821"/>
    <w:rsid w:val="002C3904"/>
    <w:rsid w:val="002C3F70"/>
    <w:rsid w:val="002C3F91"/>
    <w:rsid w:val="002C4388"/>
    <w:rsid w:val="002C4E8F"/>
    <w:rsid w:val="002C5495"/>
    <w:rsid w:val="002C5721"/>
    <w:rsid w:val="002C69EB"/>
    <w:rsid w:val="002C6B3E"/>
    <w:rsid w:val="002C6BCD"/>
    <w:rsid w:val="002C6D2A"/>
    <w:rsid w:val="002C70DA"/>
    <w:rsid w:val="002C7978"/>
    <w:rsid w:val="002C7E13"/>
    <w:rsid w:val="002D0421"/>
    <w:rsid w:val="002D1357"/>
    <w:rsid w:val="002D142F"/>
    <w:rsid w:val="002D2352"/>
    <w:rsid w:val="002D23AF"/>
    <w:rsid w:val="002D23E6"/>
    <w:rsid w:val="002D25C7"/>
    <w:rsid w:val="002D3236"/>
    <w:rsid w:val="002D39F1"/>
    <w:rsid w:val="002D3AA9"/>
    <w:rsid w:val="002D3B7D"/>
    <w:rsid w:val="002D3D06"/>
    <w:rsid w:val="002D4445"/>
    <w:rsid w:val="002D5998"/>
    <w:rsid w:val="002D65A6"/>
    <w:rsid w:val="002D6871"/>
    <w:rsid w:val="002D697C"/>
    <w:rsid w:val="002D6A57"/>
    <w:rsid w:val="002D70DF"/>
    <w:rsid w:val="002D7A21"/>
    <w:rsid w:val="002D7CAF"/>
    <w:rsid w:val="002E0025"/>
    <w:rsid w:val="002E06F8"/>
    <w:rsid w:val="002E08A3"/>
    <w:rsid w:val="002E0CD3"/>
    <w:rsid w:val="002E204A"/>
    <w:rsid w:val="002E21EB"/>
    <w:rsid w:val="002E28B6"/>
    <w:rsid w:val="002E29C3"/>
    <w:rsid w:val="002E3161"/>
    <w:rsid w:val="002E3525"/>
    <w:rsid w:val="002E3DAC"/>
    <w:rsid w:val="002E42CD"/>
    <w:rsid w:val="002E44DF"/>
    <w:rsid w:val="002E4571"/>
    <w:rsid w:val="002E46ED"/>
    <w:rsid w:val="002E56E9"/>
    <w:rsid w:val="002E6053"/>
    <w:rsid w:val="002E612F"/>
    <w:rsid w:val="002E62CE"/>
    <w:rsid w:val="002E63ED"/>
    <w:rsid w:val="002E651A"/>
    <w:rsid w:val="002E65AE"/>
    <w:rsid w:val="002E7828"/>
    <w:rsid w:val="002E788F"/>
    <w:rsid w:val="002E7BA5"/>
    <w:rsid w:val="002F0645"/>
    <w:rsid w:val="002F0795"/>
    <w:rsid w:val="002F0999"/>
    <w:rsid w:val="002F13D5"/>
    <w:rsid w:val="002F1BD5"/>
    <w:rsid w:val="002F1E21"/>
    <w:rsid w:val="002F2978"/>
    <w:rsid w:val="002F301D"/>
    <w:rsid w:val="002F31EE"/>
    <w:rsid w:val="002F3699"/>
    <w:rsid w:val="002F3BF0"/>
    <w:rsid w:val="002F4674"/>
    <w:rsid w:val="002F4A1D"/>
    <w:rsid w:val="002F50C6"/>
    <w:rsid w:val="002F5895"/>
    <w:rsid w:val="002F5A32"/>
    <w:rsid w:val="002F5FB9"/>
    <w:rsid w:val="002F6426"/>
    <w:rsid w:val="00300D0E"/>
    <w:rsid w:val="00301876"/>
    <w:rsid w:val="0030208B"/>
    <w:rsid w:val="0030221B"/>
    <w:rsid w:val="0030237E"/>
    <w:rsid w:val="003029C8"/>
    <w:rsid w:val="00302E42"/>
    <w:rsid w:val="00302E83"/>
    <w:rsid w:val="003034AA"/>
    <w:rsid w:val="00303DC6"/>
    <w:rsid w:val="00304242"/>
    <w:rsid w:val="0030438D"/>
    <w:rsid w:val="003045B0"/>
    <w:rsid w:val="00304971"/>
    <w:rsid w:val="00304E26"/>
    <w:rsid w:val="00305F6E"/>
    <w:rsid w:val="003060FA"/>
    <w:rsid w:val="003065F7"/>
    <w:rsid w:val="00306EAA"/>
    <w:rsid w:val="00306F0D"/>
    <w:rsid w:val="003074E6"/>
    <w:rsid w:val="00310121"/>
    <w:rsid w:val="00310BAD"/>
    <w:rsid w:val="00310FD4"/>
    <w:rsid w:val="003115BE"/>
    <w:rsid w:val="00311D59"/>
    <w:rsid w:val="0031249C"/>
    <w:rsid w:val="00313292"/>
    <w:rsid w:val="00313D77"/>
    <w:rsid w:val="00314B7D"/>
    <w:rsid w:val="00315E77"/>
    <w:rsid w:val="0031696F"/>
    <w:rsid w:val="00316F00"/>
    <w:rsid w:val="00316F97"/>
    <w:rsid w:val="00317162"/>
    <w:rsid w:val="0031FE2A"/>
    <w:rsid w:val="003210AA"/>
    <w:rsid w:val="00321572"/>
    <w:rsid w:val="00321971"/>
    <w:rsid w:val="0032219D"/>
    <w:rsid w:val="00322B21"/>
    <w:rsid w:val="0032352B"/>
    <w:rsid w:val="00323851"/>
    <w:rsid w:val="00324FAD"/>
    <w:rsid w:val="003255B1"/>
    <w:rsid w:val="003261C9"/>
    <w:rsid w:val="00326284"/>
    <w:rsid w:val="0032635B"/>
    <w:rsid w:val="003269B5"/>
    <w:rsid w:val="0032728E"/>
    <w:rsid w:val="003273B3"/>
    <w:rsid w:val="0032745D"/>
    <w:rsid w:val="003275C4"/>
    <w:rsid w:val="00327DDE"/>
    <w:rsid w:val="00330BC2"/>
    <w:rsid w:val="0033171B"/>
    <w:rsid w:val="003318B7"/>
    <w:rsid w:val="00331A1D"/>
    <w:rsid w:val="00332A43"/>
    <w:rsid w:val="00332F17"/>
    <w:rsid w:val="0033332B"/>
    <w:rsid w:val="003333F4"/>
    <w:rsid w:val="00333892"/>
    <w:rsid w:val="003338CB"/>
    <w:rsid w:val="00333B2C"/>
    <w:rsid w:val="00333F80"/>
    <w:rsid w:val="003342E9"/>
    <w:rsid w:val="003347A5"/>
    <w:rsid w:val="003347ED"/>
    <w:rsid w:val="00334E8D"/>
    <w:rsid w:val="00335070"/>
    <w:rsid w:val="00335644"/>
    <w:rsid w:val="003358A1"/>
    <w:rsid w:val="003358F1"/>
    <w:rsid w:val="00335E2F"/>
    <w:rsid w:val="00337A7D"/>
    <w:rsid w:val="00337ABB"/>
    <w:rsid w:val="00337D09"/>
    <w:rsid w:val="003404EC"/>
    <w:rsid w:val="00340724"/>
    <w:rsid w:val="0034159F"/>
    <w:rsid w:val="00341A62"/>
    <w:rsid w:val="00341E5F"/>
    <w:rsid w:val="003420DC"/>
    <w:rsid w:val="00342AFD"/>
    <w:rsid w:val="00343083"/>
    <w:rsid w:val="00343784"/>
    <w:rsid w:val="00343E57"/>
    <w:rsid w:val="00343E9F"/>
    <w:rsid w:val="0034418C"/>
    <w:rsid w:val="00344E90"/>
    <w:rsid w:val="00345360"/>
    <w:rsid w:val="00345524"/>
    <w:rsid w:val="003459FD"/>
    <w:rsid w:val="00346238"/>
    <w:rsid w:val="00346F3E"/>
    <w:rsid w:val="0034766B"/>
    <w:rsid w:val="00347696"/>
    <w:rsid w:val="00347CE4"/>
    <w:rsid w:val="00347D8D"/>
    <w:rsid w:val="003504C7"/>
    <w:rsid w:val="00350AC4"/>
    <w:rsid w:val="00350AED"/>
    <w:rsid w:val="00351A21"/>
    <w:rsid w:val="00351FC4"/>
    <w:rsid w:val="003520E0"/>
    <w:rsid w:val="003526CD"/>
    <w:rsid w:val="00353702"/>
    <w:rsid w:val="00353E8A"/>
    <w:rsid w:val="00354432"/>
    <w:rsid w:val="0035507B"/>
    <w:rsid w:val="00355868"/>
    <w:rsid w:val="00355999"/>
    <w:rsid w:val="00355FC4"/>
    <w:rsid w:val="003563C1"/>
    <w:rsid w:val="00356835"/>
    <w:rsid w:val="00356B07"/>
    <w:rsid w:val="00357330"/>
    <w:rsid w:val="0035794D"/>
    <w:rsid w:val="00357F26"/>
    <w:rsid w:val="00360542"/>
    <w:rsid w:val="00360CB6"/>
    <w:rsid w:val="00360D3A"/>
    <w:rsid w:val="0036247E"/>
    <w:rsid w:val="00363E65"/>
    <w:rsid w:val="0036465D"/>
    <w:rsid w:val="00366353"/>
    <w:rsid w:val="00366756"/>
    <w:rsid w:val="00366878"/>
    <w:rsid w:val="00366978"/>
    <w:rsid w:val="00366DEC"/>
    <w:rsid w:val="00367831"/>
    <w:rsid w:val="0036796F"/>
    <w:rsid w:val="003700DF"/>
    <w:rsid w:val="00370483"/>
    <w:rsid w:val="003708B0"/>
    <w:rsid w:val="00371142"/>
    <w:rsid w:val="003716FB"/>
    <w:rsid w:val="00371856"/>
    <w:rsid w:val="00371AA1"/>
    <w:rsid w:val="003738ED"/>
    <w:rsid w:val="003739F9"/>
    <w:rsid w:val="003746A4"/>
    <w:rsid w:val="00375D66"/>
    <w:rsid w:val="00375FF8"/>
    <w:rsid w:val="00376DB7"/>
    <w:rsid w:val="00376E05"/>
    <w:rsid w:val="00376FED"/>
    <w:rsid w:val="0037798A"/>
    <w:rsid w:val="00377AD3"/>
    <w:rsid w:val="00377D67"/>
    <w:rsid w:val="00377F65"/>
    <w:rsid w:val="00380943"/>
    <w:rsid w:val="00381A36"/>
    <w:rsid w:val="00381A8B"/>
    <w:rsid w:val="00382209"/>
    <w:rsid w:val="003834E0"/>
    <w:rsid w:val="003835EE"/>
    <w:rsid w:val="00383752"/>
    <w:rsid w:val="00383BAE"/>
    <w:rsid w:val="003845FA"/>
    <w:rsid w:val="00385B8C"/>
    <w:rsid w:val="00385DE8"/>
    <w:rsid w:val="0038629B"/>
    <w:rsid w:val="00386708"/>
    <w:rsid w:val="0038678D"/>
    <w:rsid w:val="0039000C"/>
    <w:rsid w:val="00390263"/>
    <w:rsid w:val="0039189B"/>
    <w:rsid w:val="00391EA3"/>
    <w:rsid w:val="003929EC"/>
    <w:rsid w:val="00392D83"/>
    <w:rsid w:val="00392DFE"/>
    <w:rsid w:val="003942B5"/>
    <w:rsid w:val="00394850"/>
    <w:rsid w:val="00394ED5"/>
    <w:rsid w:val="0039543C"/>
    <w:rsid w:val="00395E40"/>
    <w:rsid w:val="003967F3"/>
    <w:rsid w:val="003978A6"/>
    <w:rsid w:val="00397B1A"/>
    <w:rsid w:val="003A0068"/>
    <w:rsid w:val="003A042F"/>
    <w:rsid w:val="003A0505"/>
    <w:rsid w:val="003A0E97"/>
    <w:rsid w:val="003A0F1C"/>
    <w:rsid w:val="003A1424"/>
    <w:rsid w:val="003A182A"/>
    <w:rsid w:val="003A1FB8"/>
    <w:rsid w:val="003A24E4"/>
    <w:rsid w:val="003A26D3"/>
    <w:rsid w:val="003A2794"/>
    <w:rsid w:val="003A319F"/>
    <w:rsid w:val="003A384C"/>
    <w:rsid w:val="003A38D2"/>
    <w:rsid w:val="003A418C"/>
    <w:rsid w:val="003A4356"/>
    <w:rsid w:val="003A43FD"/>
    <w:rsid w:val="003A46BE"/>
    <w:rsid w:val="003A488A"/>
    <w:rsid w:val="003A5280"/>
    <w:rsid w:val="003A52E0"/>
    <w:rsid w:val="003A5614"/>
    <w:rsid w:val="003A59D2"/>
    <w:rsid w:val="003A5ACB"/>
    <w:rsid w:val="003A5D0D"/>
    <w:rsid w:val="003A6C48"/>
    <w:rsid w:val="003A74A4"/>
    <w:rsid w:val="003A76E0"/>
    <w:rsid w:val="003A77F3"/>
    <w:rsid w:val="003A7BC6"/>
    <w:rsid w:val="003B0245"/>
    <w:rsid w:val="003B04E2"/>
    <w:rsid w:val="003B081D"/>
    <w:rsid w:val="003B0840"/>
    <w:rsid w:val="003B1044"/>
    <w:rsid w:val="003B13F8"/>
    <w:rsid w:val="003B16E5"/>
    <w:rsid w:val="003B1E64"/>
    <w:rsid w:val="003B2CC2"/>
    <w:rsid w:val="003B37BE"/>
    <w:rsid w:val="003B3A36"/>
    <w:rsid w:val="003B43FC"/>
    <w:rsid w:val="003B4D20"/>
    <w:rsid w:val="003B6538"/>
    <w:rsid w:val="003B76B2"/>
    <w:rsid w:val="003B7BFC"/>
    <w:rsid w:val="003B7E10"/>
    <w:rsid w:val="003C027C"/>
    <w:rsid w:val="003C03B0"/>
    <w:rsid w:val="003C0A5D"/>
    <w:rsid w:val="003C0DFE"/>
    <w:rsid w:val="003C1D8D"/>
    <w:rsid w:val="003C2477"/>
    <w:rsid w:val="003C284E"/>
    <w:rsid w:val="003C2EA5"/>
    <w:rsid w:val="003C3554"/>
    <w:rsid w:val="003C385E"/>
    <w:rsid w:val="003C3EB3"/>
    <w:rsid w:val="003C42F2"/>
    <w:rsid w:val="003C430A"/>
    <w:rsid w:val="003C5733"/>
    <w:rsid w:val="003C5D5E"/>
    <w:rsid w:val="003C5DDA"/>
    <w:rsid w:val="003C5F9B"/>
    <w:rsid w:val="003C7659"/>
    <w:rsid w:val="003C7DE4"/>
    <w:rsid w:val="003D0152"/>
    <w:rsid w:val="003D0533"/>
    <w:rsid w:val="003D0634"/>
    <w:rsid w:val="003D0960"/>
    <w:rsid w:val="003D112E"/>
    <w:rsid w:val="003D1A28"/>
    <w:rsid w:val="003D1AB6"/>
    <w:rsid w:val="003D1AEB"/>
    <w:rsid w:val="003D1CBF"/>
    <w:rsid w:val="003D1D08"/>
    <w:rsid w:val="003D213E"/>
    <w:rsid w:val="003D24DD"/>
    <w:rsid w:val="003D28D5"/>
    <w:rsid w:val="003D2D90"/>
    <w:rsid w:val="003D355E"/>
    <w:rsid w:val="003D3779"/>
    <w:rsid w:val="003D3B36"/>
    <w:rsid w:val="003D3BD6"/>
    <w:rsid w:val="003D3D09"/>
    <w:rsid w:val="003D3DD9"/>
    <w:rsid w:val="003D3E94"/>
    <w:rsid w:val="003D46CD"/>
    <w:rsid w:val="003D4AC3"/>
    <w:rsid w:val="003D4B12"/>
    <w:rsid w:val="003D4C4D"/>
    <w:rsid w:val="003D5186"/>
    <w:rsid w:val="003D5718"/>
    <w:rsid w:val="003D58A9"/>
    <w:rsid w:val="003D5B4E"/>
    <w:rsid w:val="003D5C0B"/>
    <w:rsid w:val="003D67D4"/>
    <w:rsid w:val="003D6855"/>
    <w:rsid w:val="003D7448"/>
    <w:rsid w:val="003D758F"/>
    <w:rsid w:val="003E0231"/>
    <w:rsid w:val="003E05A5"/>
    <w:rsid w:val="003E09E7"/>
    <w:rsid w:val="003E0D1C"/>
    <w:rsid w:val="003E12E9"/>
    <w:rsid w:val="003E1D98"/>
    <w:rsid w:val="003E3581"/>
    <w:rsid w:val="003E3A95"/>
    <w:rsid w:val="003E3D69"/>
    <w:rsid w:val="003E41C1"/>
    <w:rsid w:val="003E435E"/>
    <w:rsid w:val="003E441F"/>
    <w:rsid w:val="003E4453"/>
    <w:rsid w:val="003E4B1A"/>
    <w:rsid w:val="003E4BC6"/>
    <w:rsid w:val="003E5601"/>
    <w:rsid w:val="003E578A"/>
    <w:rsid w:val="003E5B60"/>
    <w:rsid w:val="003E6665"/>
    <w:rsid w:val="003E6E3A"/>
    <w:rsid w:val="003E7094"/>
    <w:rsid w:val="003E71DF"/>
    <w:rsid w:val="003E744A"/>
    <w:rsid w:val="003F05E3"/>
    <w:rsid w:val="003F06ED"/>
    <w:rsid w:val="003F1ED7"/>
    <w:rsid w:val="003F2292"/>
    <w:rsid w:val="003F3567"/>
    <w:rsid w:val="003F3B76"/>
    <w:rsid w:val="003F3ED0"/>
    <w:rsid w:val="003F41B9"/>
    <w:rsid w:val="003F54B8"/>
    <w:rsid w:val="003F5559"/>
    <w:rsid w:val="003F5666"/>
    <w:rsid w:val="003F5A9E"/>
    <w:rsid w:val="003F5DCA"/>
    <w:rsid w:val="003F6C2C"/>
    <w:rsid w:val="003F6FD2"/>
    <w:rsid w:val="003F7A22"/>
    <w:rsid w:val="0040015F"/>
    <w:rsid w:val="00400734"/>
    <w:rsid w:val="00400D96"/>
    <w:rsid w:val="00400F94"/>
    <w:rsid w:val="0040124D"/>
    <w:rsid w:val="0040135C"/>
    <w:rsid w:val="00402105"/>
    <w:rsid w:val="00402471"/>
    <w:rsid w:val="0040254C"/>
    <w:rsid w:val="00402826"/>
    <w:rsid w:val="00402B7E"/>
    <w:rsid w:val="004033AA"/>
    <w:rsid w:val="0040362C"/>
    <w:rsid w:val="00404047"/>
    <w:rsid w:val="004041B6"/>
    <w:rsid w:val="004044BC"/>
    <w:rsid w:val="00404DE0"/>
    <w:rsid w:val="00405536"/>
    <w:rsid w:val="00406916"/>
    <w:rsid w:val="00406979"/>
    <w:rsid w:val="004073E6"/>
    <w:rsid w:val="0040799F"/>
    <w:rsid w:val="00410C89"/>
    <w:rsid w:val="00411F3E"/>
    <w:rsid w:val="00411FB2"/>
    <w:rsid w:val="0041290A"/>
    <w:rsid w:val="00412A62"/>
    <w:rsid w:val="00412BC3"/>
    <w:rsid w:val="00413300"/>
    <w:rsid w:val="004138B2"/>
    <w:rsid w:val="00415103"/>
    <w:rsid w:val="00415EA5"/>
    <w:rsid w:val="00416AC0"/>
    <w:rsid w:val="00416FDE"/>
    <w:rsid w:val="00417143"/>
    <w:rsid w:val="004171FE"/>
    <w:rsid w:val="00417DA6"/>
    <w:rsid w:val="00417F78"/>
    <w:rsid w:val="00421DEA"/>
    <w:rsid w:val="00421E5B"/>
    <w:rsid w:val="00422D21"/>
    <w:rsid w:val="00423469"/>
    <w:rsid w:val="00423626"/>
    <w:rsid w:val="0042555F"/>
    <w:rsid w:val="004263F0"/>
    <w:rsid w:val="004265CC"/>
    <w:rsid w:val="00426FF2"/>
    <w:rsid w:val="004275EF"/>
    <w:rsid w:val="00427E80"/>
    <w:rsid w:val="00430324"/>
    <w:rsid w:val="004307EB"/>
    <w:rsid w:val="00430BD7"/>
    <w:rsid w:val="00430C95"/>
    <w:rsid w:val="00430CCE"/>
    <w:rsid w:val="00430EA1"/>
    <w:rsid w:val="004316E5"/>
    <w:rsid w:val="00431B9D"/>
    <w:rsid w:val="00432622"/>
    <w:rsid w:val="00432643"/>
    <w:rsid w:val="00433D23"/>
    <w:rsid w:val="00434AF9"/>
    <w:rsid w:val="00435237"/>
    <w:rsid w:val="004354C4"/>
    <w:rsid w:val="00435AF0"/>
    <w:rsid w:val="00435BBA"/>
    <w:rsid w:val="00436069"/>
    <w:rsid w:val="004360CE"/>
    <w:rsid w:val="004368D3"/>
    <w:rsid w:val="004372FB"/>
    <w:rsid w:val="004373B6"/>
    <w:rsid w:val="00437717"/>
    <w:rsid w:val="004379A5"/>
    <w:rsid w:val="0043B0D9"/>
    <w:rsid w:val="004401A1"/>
    <w:rsid w:val="0044049E"/>
    <w:rsid w:val="00440663"/>
    <w:rsid w:val="00440D93"/>
    <w:rsid w:val="00440FD9"/>
    <w:rsid w:val="00441036"/>
    <w:rsid w:val="00441E95"/>
    <w:rsid w:val="00442290"/>
    <w:rsid w:val="004422E1"/>
    <w:rsid w:val="004441C3"/>
    <w:rsid w:val="0044429C"/>
    <w:rsid w:val="00444606"/>
    <w:rsid w:val="00444607"/>
    <w:rsid w:val="00444810"/>
    <w:rsid w:val="00445352"/>
    <w:rsid w:val="004460DF"/>
    <w:rsid w:val="004467A6"/>
    <w:rsid w:val="004468A5"/>
    <w:rsid w:val="00446A8D"/>
    <w:rsid w:val="004470D3"/>
    <w:rsid w:val="0045022F"/>
    <w:rsid w:val="004506C6"/>
    <w:rsid w:val="004506EF"/>
    <w:rsid w:val="00451727"/>
    <w:rsid w:val="00451C7D"/>
    <w:rsid w:val="00451F0B"/>
    <w:rsid w:val="0045270D"/>
    <w:rsid w:val="00452CEA"/>
    <w:rsid w:val="00454315"/>
    <w:rsid w:val="00455117"/>
    <w:rsid w:val="004551CC"/>
    <w:rsid w:val="0045542F"/>
    <w:rsid w:val="0045576F"/>
    <w:rsid w:val="004561F0"/>
    <w:rsid w:val="00456251"/>
    <w:rsid w:val="004567B3"/>
    <w:rsid w:val="0045687D"/>
    <w:rsid w:val="00456B28"/>
    <w:rsid w:val="00456B62"/>
    <w:rsid w:val="00457642"/>
    <w:rsid w:val="00457BD6"/>
    <w:rsid w:val="00461A70"/>
    <w:rsid w:val="00461B2A"/>
    <w:rsid w:val="00462A2F"/>
    <w:rsid w:val="00462BD3"/>
    <w:rsid w:val="004636CF"/>
    <w:rsid w:val="00464503"/>
    <w:rsid w:val="004645AC"/>
    <w:rsid w:val="00464BD6"/>
    <w:rsid w:val="00465888"/>
    <w:rsid w:val="00465B24"/>
    <w:rsid w:val="00465C1C"/>
    <w:rsid w:val="00465D0D"/>
    <w:rsid w:val="00466478"/>
    <w:rsid w:val="00467066"/>
    <w:rsid w:val="00467CB0"/>
    <w:rsid w:val="00467E73"/>
    <w:rsid w:val="0047019F"/>
    <w:rsid w:val="00470C5D"/>
    <w:rsid w:val="00470E29"/>
    <w:rsid w:val="00472021"/>
    <w:rsid w:val="004726C1"/>
    <w:rsid w:val="00473574"/>
    <w:rsid w:val="0047497F"/>
    <w:rsid w:val="0047633B"/>
    <w:rsid w:val="00476FB9"/>
    <w:rsid w:val="0047735D"/>
    <w:rsid w:val="004818B2"/>
    <w:rsid w:val="00481D1C"/>
    <w:rsid w:val="00481D88"/>
    <w:rsid w:val="004820D0"/>
    <w:rsid w:val="00482B76"/>
    <w:rsid w:val="00483230"/>
    <w:rsid w:val="0048340B"/>
    <w:rsid w:val="00483481"/>
    <w:rsid w:val="00483766"/>
    <w:rsid w:val="0048389A"/>
    <w:rsid w:val="00484B24"/>
    <w:rsid w:val="00485286"/>
    <w:rsid w:val="004856E6"/>
    <w:rsid w:val="004857C9"/>
    <w:rsid w:val="004869CB"/>
    <w:rsid w:val="00486D84"/>
    <w:rsid w:val="004877DE"/>
    <w:rsid w:val="00487D31"/>
    <w:rsid w:val="00487D7E"/>
    <w:rsid w:val="00487F4B"/>
    <w:rsid w:val="004903BA"/>
    <w:rsid w:val="0049087B"/>
    <w:rsid w:val="00491D6F"/>
    <w:rsid w:val="00493C80"/>
    <w:rsid w:val="00493FC4"/>
    <w:rsid w:val="00494D32"/>
    <w:rsid w:val="00494D38"/>
    <w:rsid w:val="00494DB6"/>
    <w:rsid w:val="00495048"/>
    <w:rsid w:val="00495844"/>
    <w:rsid w:val="0049592F"/>
    <w:rsid w:val="004959C8"/>
    <w:rsid w:val="00495A08"/>
    <w:rsid w:val="00495DFC"/>
    <w:rsid w:val="00496568"/>
    <w:rsid w:val="004965F6"/>
    <w:rsid w:val="004967FB"/>
    <w:rsid w:val="00496A2B"/>
    <w:rsid w:val="00496AE0"/>
    <w:rsid w:val="00497D64"/>
    <w:rsid w:val="004A0036"/>
    <w:rsid w:val="004A0677"/>
    <w:rsid w:val="004A069E"/>
    <w:rsid w:val="004A0B9F"/>
    <w:rsid w:val="004A0D11"/>
    <w:rsid w:val="004A1925"/>
    <w:rsid w:val="004A1A8D"/>
    <w:rsid w:val="004A1C93"/>
    <w:rsid w:val="004A276E"/>
    <w:rsid w:val="004A29CA"/>
    <w:rsid w:val="004A4D38"/>
    <w:rsid w:val="004A544F"/>
    <w:rsid w:val="004A6A09"/>
    <w:rsid w:val="004A7116"/>
    <w:rsid w:val="004A7515"/>
    <w:rsid w:val="004A7FC3"/>
    <w:rsid w:val="004B0AB1"/>
    <w:rsid w:val="004B0C0E"/>
    <w:rsid w:val="004B0D98"/>
    <w:rsid w:val="004B1678"/>
    <w:rsid w:val="004B2770"/>
    <w:rsid w:val="004B3F78"/>
    <w:rsid w:val="004B4C41"/>
    <w:rsid w:val="004B5266"/>
    <w:rsid w:val="004B52A5"/>
    <w:rsid w:val="004B5888"/>
    <w:rsid w:val="004B5A43"/>
    <w:rsid w:val="004B633A"/>
    <w:rsid w:val="004B71F4"/>
    <w:rsid w:val="004B7727"/>
    <w:rsid w:val="004B7925"/>
    <w:rsid w:val="004C0042"/>
    <w:rsid w:val="004C039F"/>
    <w:rsid w:val="004C04F5"/>
    <w:rsid w:val="004C0ABE"/>
    <w:rsid w:val="004C0C7B"/>
    <w:rsid w:val="004C20A6"/>
    <w:rsid w:val="004C22C7"/>
    <w:rsid w:val="004C2835"/>
    <w:rsid w:val="004C2FEC"/>
    <w:rsid w:val="004C3FA9"/>
    <w:rsid w:val="004C40F6"/>
    <w:rsid w:val="004C41C7"/>
    <w:rsid w:val="004C4D5B"/>
    <w:rsid w:val="004C5B02"/>
    <w:rsid w:val="004C61AF"/>
    <w:rsid w:val="004C652D"/>
    <w:rsid w:val="004C6814"/>
    <w:rsid w:val="004C6FD6"/>
    <w:rsid w:val="004C7380"/>
    <w:rsid w:val="004C7B95"/>
    <w:rsid w:val="004C7B97"/>
    <w:rsid w:val="004CC33B"/>
    <w:rsid w:val="004D02C1"/>
    <w:rsid w:val="004D05C1"/>
    <w:rsid w:val="004D05CF"/>
    <w:rsid w:val="004D1703"/>
    <w:rsid w:val="004D21AF"/>
    <w:rsid w:val="004D22F8"/>
    <w:rsid w:val="004D271A"/>
    <w:rsid w:val="004D2D52"/>
    <w:rsid w:val="004D2DAB"/>
    <w:rsid w:val="004D2F88"/>
    <w:rsid w:val="004D3362"/>
    <w:rsid w:val="004D36BC"/>
    <w:rsid w:val="004D4037"/>
    <w:rsid w:val="004D438A"/>
    <w:rsid w:val="004D4EFF"/>
    <w:rsid w:val="004D511C"/>
    <w:rsid w:val="004D5127"/>
    <w:rsid w:val="004D5EEB"/>
    <w:rsid w:val="004D65BC"/>
    <w:rsid w:val="004D69D4"/>
    <w:rsid w:val="004D6FDC"/>
    <w:rsid w:val="004D72BA"/>
    <w:rsid w:val="004D757A"/>
    <w:rsid w:val="004D7CC8"/>
    <w:rsid w:val="004D7F3B"/>
    <w:rsid w:val="004E02E5"/>
    <w:rsid w:val="004E079B"/>
    <w:rsid w:val="004E112D"/>
    <w:rsid w:val="004E1730"/>
    <w:rsid w:val="004E2D25"/>
    <w:rsid w:val="004E33D8"/>
    <w:rsid w:val="004E3599"/>
    <w:rsid w:val="004E3ABB"/>
    <w:rsid w:val="004E3D88"/>
    <w:rsid w:val="004E4478"/>
    <w:rsid w:val="004E49ED"/>
    <w:rsid w:val="004E6207"/>
    <w:rsid w:val="004E670B"/>
    <w:rsid w:val="004E6E89"/>
    <w:rsid w:val="004E7599"/>
    <w:rsid w:val="004E75E5"/>
    <w:rsid w:val="004E7A19"/>
    <w:rsid w:val="004E7A8A"/>
    <w:rsid w:val="004E7BF2"/>
    <w:rsid w:val="004F01C6"/>
    <w:rsid w:val="004F0376"/>
    <w:rsid w:val="004F06C4"/>
    <w:rsid w:val="004F0E74"/>
    <w:rsid w:val="004F11A7"/>
    <w:rsid w:val="004F1F26"/>
    <w:rsid w:val="004F2085"/>
    <w:rsid w:val="004F224E"/>
    <w:rsid w:val="004F2CD8"/>
    <w:rsid w:val="004F2ED9"/>
    <w:rsid w:val="004F36CD"/>
    <w:rsid w:val="004F3923"/>
    <w:rsid w:val="004F3C4B"/>
    <w:rsid w:val="004F3CCC"/>
    <w:rsid w:val="004F5B28"/>
    <w:rsid w:val="004F5E23"/>
    <w:rsid w:val="004F62DA"/>
    <w:rsid w:val="004F653D"/>
    <w:rsid w:val="004F6642"/>
    <w:rsid w:val="004F6934"/>
    <w:rsid w:val="004F6F31"/>
    <w:rsid w:val="004F78E5"/>
    <w:rsid w:val="00501440"/>
    <w:rsid w:val="005015C0"/>
    <w:rsid w:val="005025F5"/>
    <w:rsid w:val="00502657"/>
    <w:rsid w:val="00502798"/>
    <w:rsid w:val="0050281D"/>
    <w:rsid w:val="00502890"/>
    <w:rsid w:val="00502E65"/>
    <w:rsid w:val="0050347F"/>
    <w:rsid w:val="00503C05"/>
    <w:rsid w:val="0050462E"/>
    <w:rsid w:val="0050530B"/>
    <w:rsid w:val="00505738"/>
    <w:rsid w:val="005073DC"/>
    <w:rsid w:val="005073E4"/>
    <w:rsid w:val="00511316"/>
    <w:rsid w:val="00511509"/>
    <w:rsid w:val="00511B46"/>
    <w:rsid w:val="00512195"/>
    <w:rsid w:val="005130ED"/>
    <w:rsid w:val="005132AA"/>
    <w:rsid w:val="00513497"/>
    <w:rsid w:val="00513601"/>
    <w:rsid w:val="005138EB"/>
    <w:rsid w:val="005143A1"/>
    <w:rsid w:val="00514858"/>
    <w:rsid w:val="00514F1A"/>
    <w:rsid w:val="00515BE3"/>
    <w:rsid w:val="00516374"/>
    <w:rsid w:val="005163D3"/>
    <w:rsid w:val="00517233"/>
    <w:rsid w:val="00517373"/>
    <w:rsid w:val="005174FE"/>
    <w:rsid w:val="00520654"/>
    <w:rsid w:val="00520FE4"/>
    <w:rsid w:val="0052132C"/>
    <w:rsid w:val="00522C91"/>
    <w:rsid w:val="00523527"/>
    <w:rsid w:val="00523ADD"/>
    <w:rsid w:val="00524508"/>
    <w:rsid w:val="00524637"/>
    <w:rsid w:val="00525AFF"/>
    <w:rsid w:val="00525EDB"/>
    <w:rsid w:val="00526204"/>
    <w:rsid w:val="0052633C"/>
    <w:rsid w:val="0052680A"/>
    <w:rsid w:val="00526C0C"/>
    <w:rsid w:val="00527C62"/>
    <w:rsid w:val="0053084A"/>
    <w:rsid w:val="0053085C"/>
    <w:rsid w:val="00530A18"/>
    <w:rsid w:val="005318DC"/>
    <w:rsid w:val="00531F69"/>
    <w:rsid w:val="0053215A"/>
    <w:rsid w:val="00532233"/>
    <w:rsid w:val="0053223A"/>
    <w:rsid w:val="005325C7"/>
    <w:rsid w:val="00533066"/>
    <w:rsid w:val="00533BEA"/>
    <w:rsid w:val="0053499A"/>
    <w:rsid w:val="00535E4E"/>
    <w:rsid w:val="00537373"/>
    <w:rsid w:val="005378B4"/>
    <w:rsid w:val="0054008D"/>
    <w:rsid w:val="0054021E"/>
    <w:rsid w:val="00540956"/>
    <w:rsid w:val="00540AEE"/>
    <w:rsid w:val="00541086"/>
    <w:rsid w:val="00542108"/>
    <w:rsid w:val="0054218C"/>
    <w:rsid w:val="00542335"/>
    <w:rsid w:val="005426F9"/>
    <w:rsid w:val="005429BF"/>
    <w:rsid w:val="005435FE"/>
    <w:rsid w:val="00544A38"/>
    <w:rsid w:val="00544EF5"/>
    <w:rsid w:val="005453E7"/>
    <w:rsid w:val="005454B4"/>
    <w:rsid w:val="0054609E"/>
    <w:rsid w:val="00546788"/>
    <w:rsid w:val="00546995"/>
    <w:rsid w:val="00547862"/>
    <w:rsid w:val="00550977"/>
    <w:rsid w:val="005524A0"/>
    <w:rsid w:val="005529F5"/>
    <w:rsid w:val="00552BCE"/>
    <w:rsid w:val="00553360"/>
    <w:rsid w:val="0055386C"/>
    <w:rsid w:val="00553A44"/>
    <w:rsid w:val="005541E3"/>
    <w:rsid w:val="0055449A"/>
    <w:rsid w:val="00554F4A"/>
    <w:rsid w:val="0055531F"/>
    <w:rsid w:val="005559DD"/>
    <w:rsid w:val="00556E32"/>
    <w:rsid w:val="00556FDD"/>
    <w:rsid w:val="00557275"/>
    <w:rsid w:val="005575C6"/>
    <w:rsid w:val="00557A38"/>
    <w:rsid w:val="0056063D"/>
    <w:rsid w:val="00560A58"/>
    <w:rsid w:val="00560CB3"/>
    <w:rsid w:val="00560DF4"/>
    <w:rsid w:val="00563197"/>
    <w:rsid w:val="00563E7C"/>
    <w:rsid w:val="00563FD0"/>
    <w:rsid w:val="00564129"/>
    <w:rsid w:val="0056450B"/>
    <w:rsid w:val="005657CB"/>
    <w:rsid w:val="005661A9"/>
    <w:rsid w:val="00566B2F"/>
    <w:rsid w:val="00566BB6"/>
    <w:rsid w:val="00566BC5"/>
    <w:rsid w:val="00566C6E"/>
    <w:rsid w:val="0056765C"/>
    <w:rsid w:val="005700BE"/>
    <w:rsid w:val="00570A6E"/>
    <w:rsid w:val="00571732"/>
    <w:rsid w:val="005717DD"/>
    <w:rsid w:val="005719CB"/>
    <w:rsid w:val="00571B85"/>
    <w:rsid w:val="005720DC"/>
    <w:rsid w:val="0057268B"/>
    <w:rsid w:val="00572BD3"/>
    <w:rsid w:val="00573660"/>
    <w:rsid w:val="00573849"/>
    <w:rsid w:val="005738EE"/>
    <w:rsid w:val="00573A6D"/>
    <w:rsid w:val="005741CD"/>
    <w:rsid w:val="00575041"/>
    <w:rsid w:val="00575497"/>
    <w:rsid w:val="00575AD8"/>
    <w:rsid w:val="005761A4"/>
    <w:rsid w:val="00576A9C"/>
    <w:rsid w:val="00576D5D"/>
    <w:rsid w:val="00577162"/>
    <w:rsid w:val="00577383"/>
    <w:rsid w:val="005777E1"/>
    <w:rsid w:val="00577E45"/>
    <w:rsid w:val="00580200"/>
    <w:rsid w:val="00580563"/>
    <w:rsid w:val="00580792"/>
    <w:rsid w:val="00581CC5"/>
    <w:rsid w:val="00581DC6"/>
    <w:rsid w:val="00582308"/>
    <w:rsid w:val="00582902"/>
    <w:rsid w:val="00582AA1"/>
    <w:rsid w:val="005832C9"/>
    <w:rsid w:val="00584024"/>
    <w:rsid w:val="0058430C"/>
    <w:rsid w:val="005855DF"/>
    <w:rsid w:val="00585A87"/>
    <w:rsid w:val="00585BB5"/>
    <w:rsid w:val="00585F7E"/>
    <w:rsid w:val="0058613B"/>
    <w:rsid w:val="00586AC9"/>
    <w:rsid w:val="00586DE7"/>
    <w:rsid w:val="00587D70"/>
    <w:rsid w:val="005900EF"/>
    <w:rsid w:val="0059012F"/>
    <w:rsid w:val="00590143"/>
    <w:rsid w:val="00590C8B"/>
    <w:rsid w:val="00590EF2"/>
    <w:rsid w:val="00590F0E"/>
    <w:rsid w:val="005910AF"/>
    <w:rsid w:val="0059138D"/>
    <w:rsid w:val="005918D1"/>
    <w:rsid w:val="005923A7"/>
    <w:rsid w:val="0059248A"/>
    <w:rsid w:val="005924DD"/>
    <w:rsid w:val="0059268D"/>
    <w:rsid w:val="00592945"/>
    <w:rsid w:val="00592CA6"/>
    <w:rsid w:val="00592F0E"/>
    <w:rsid w:val="0059308C"/>
    <w:rsid w:val="00593B47"/>
    <w:rsid w:val="00594077"/>
    <w:rsid w:val="00594221"/>
    <w:rsid w:val="005949E3"/>
    <w:rsid w:val="00594A76"/>
    <w:rsid w:val="00594E64"/>
    <w:rsid w:val="00594EB0"/>
    <w:rsid w:val="0059628C"/>
    <w:rsid w:val="005A0F09"/>
    <w:rsid w:val="005A1378"/>
    <w:rsid w:val="005A15E4"/>
    <w:rsid w:val="005A17FC"/>
    <w:rsid w:val="005A2E86"/>
    <w:rsid w:val="005A3412"/>
    <w:rsid w:val="005A3680"/>
    <w:rsid w:val="005A368F"/>
    <w:rsid w:val="005A36FA"/>
    <w:rsid w:val="005A3CCF"/>
    <w:rsid w:val="005A4987"/>
    <w:rsid w:val="005A4C2B"/>
    <w:rsid w:val="005A551D"/>
    <w:rsid w:val="005A5C5C"/>
    <w:rsid w:val="005A67EB"/>
    <w:rsid w:val="005A6BF6"/>
    <w:rsid w:val="005A6F5F"/>
    <w:rsid w:val="005A74CB"/>
    <w:rsid w:val="005A75CD"/>
    <w:rsid w:val="005A7A8D"/>
    <w:rsid w:val="005B0170"/>
    <w:rsid w:val="005B02B8"/>
    <w:rsid w:val="005B1091"/>
    <w:rsid w:val="005B1746"/>
    <w:rsid w:val="005B1A11"/>
    <w:rsid w:val="005B1C59"/>
    <w:rsid w:val="005B28E5"/>
    <w:rsid w:val="005B303F"/>
    <w:rsid w:val="005B3594"/>
    <w:rsid w:val="005B35BF"/>
    <w:rsid w:val="005B3E20"/>
    <w:rsid w:val="005B4463"/>
    <w:rsid w:val="005B446B"/>
    <w:rsid w:val="005B47B8"/>
    <w:rsid w:val="005B4A53"/>
    <w:rsid w:val="005B4C28"/>
    <w:rsid w:val="005B4D2D"/>
    <w:rsid w:val="005B6145"/>
    <w:rsid w:val="005B6F36"/>
    <w:rsid w:val="005B7E3E"/>
    <w:rsid w:val="005BB564"/>
    <w:rsid w:val="005C0686"/>
    <w:rsid w:val="005C17F2"/>
    <w:rsid w:val="005C1A07"/>
    <w:rsid w:val="005C2045"/>
    <w:rsid w:val="005C275F"/>
    <w:rsid w:val="005C2D19"/>
    <w:rsid w:val="005C325C"/>
    <w:rsid w:val="005C3275"/>
    <w:rsid w:val="005C3922"/>
    <w:rsid w:val="005C40D7"/>
    <w:rsid w:val="005C43E3"/>
    <w:rsid w:val="005C4801"/>
    <w:rsid w:val="005C4C47"/>
    <w:rsid w:val="005C51CB"/>
    <w:rsid w:val="005C5292"/>
    <w:rsid w:val="005C64E9"/>
    <w:rsid w:val="005C7054"/>
    <w:rsid w:val="005C707B"/>
    <w:rsid w:val="005C792E"/>
    <w:rsid w:val="005C7B9D"/>
    <w:rsid w:val="005D01D4"/>
    <w:rsid w:val="005D0518"/>
    <w:rsid w:val="005D0CC6"/>
    <w:rsid w:val="005D1304"/>
    <w:rsid w:val="005D145A"/>
    <w:rsid w:val="005D2071"/>
    <w:rsid w:val="005D489F"/>
    <w:rsid w:val="005D4A3F"/>
    <w:rsid w:val="005D4B1D"/>
    <w:rsid w:val="005D4B55"/>
    <w:rsid w:val="005D4C2A"/>
    <w:rsid w:val="005D52CB"/>
    <w:rsid w:val="005D5F47"/>
    <w:rsid w:val="005D61E6"/>
    <w:rsid w:val="005D7CBA"/>
    <w:rsid w:val="005E0789"/>
    <w:rsid w:val="005E0B75"/>
    <w:rsid w:val="005E137F"/>
    <w:rsid w:val="005E1C7D"/>
    <w:rsid w:val="005E2423"/>
    <w:rsid w:val="005E2B8C"/>
    <w:rsid w:val="005E2D1E"/>
    <w:rsid w:val="005E2F3A"/>
    <w:rsid w:val="005E3CEB"/>
    <w:rsid w:val="005E3FEB"/>
    <w:rsid w:val="005E4967"/>
    <w:rsid w:val="005E582D"/>
    <w:rsid w:val="005E5C17"/>
    <w:rsid w:val="005E66FB"/>
    <w:rsid w:val="005E6F5D"/>
    <w:rsid w:val="005E71CA"/>
    <w:rsid w:val="005E732C"/>
    <w:rsid w:val="005E737D"/>
    <w:rsid w:val="005E7B40"/>
    <w:rsid w:val="005F0042"/>
    <w:rsid w:val="005F0762"/>
    <w:rsid w:val="005F1EB3"/>
    <w:rsid w:val="005F2BE6"/>
    <w:rsid w:val="005F2C6F"/>
    <w:rsid w:val="005F3315"/>
    <w:rsid w:val="005F3A98"/>
    <w:rsid w:val="005F3AE0"/>
    <w:rsid w:val="005F428A"/>
    <w:rsid w:val="005F4AF5"/>
    <w:rsid w:val="005F5218"/>
    <w:rsid w:val="005F5425"/>
    <w:rsid w:val="005F542D"/>
    <w:rsid w:val="005F61AC"/>
    <w:rsid w:val="005F643A"/>
    <w:rsid w:val="005F718B"/>
    <w:rsid w:val="005F76E6"/>
    <w:rsid w:val="00600567"/>
    <w:rsid w:val="00600A43"/>
    <w:rsid w:val="00601022"/>
    <w:rsid w:val="006016D2"/>
    <w:rsid w:val="00601835"/>
    <w:rsid w:val="006023CA"/>
    <w:rsid w:val="00603FBA"/>
    <w:rsid w:val="00604291"/>
    <w:rsid w:val="00604527"/>
    <w:rsid w:val="006049E9"/>
    <w:rsid w:val="00604DFB"/>
    <w:rsid w:val="0060549F"/>
    <w:rsid w:val="006055AD"/>
    <w:rsid w:val="00606563"/>
    <w:rsid w:val="00607125"/>
    <w:rsid w:val="00607369"/>
    <w:rsid w:val="0060747B"/>
    <w:rsid w:val="00607885"/>
    <w:rsid w:val="0061092B"/>
    <w:rsid w:val="006109DD"/>
    <w:rsid w:val="00610B49"/>
    <w:rsid w:val="00610D53"/>
    <w:rsid w:val="00611D69"/>
    <w:rsid w:val="00612205"/>
    <w:rsid w:val="00612607"/>
    <w:rsid w:val="00612FF6"/>
    <w:rsid w:val="006152A5"/>
    <w:rsid w:val="0061586A"/>
    <w:rsid w:val="006158BD"/>
    <w:rsid w:val="00615E46"/>
    <w:rsid w:val="0061690A"/>
    <w:rsid w:val="00616CEC"/>
    <w:rsid w:val="00617A0A"/>
    <w:rsid w:val="00617DDF"/>
    <w:rsid w:val="00617EE0"/>
    <w:rsid w:val="00620228"/>
    <w:rsid w:val="006208C7"/>
    <w:rsid w:val="0062107F"/>
    <w:rsid w:val="00621257"/>
    <w:rsid w:val="006214A1"/>
    <w:rsid w:val="00621571"/>
    <w:rsid w:val="00621D81"/>
    <w:rsid w:val="00622123"/>
    <w:rsid w:val="00622714"/>
    <w:rsid w:val="00623304"/>
    <w:rsid w:val="00623A6C"/>
    <w:rsid w:val="00623F2B"/>
    <w:rsid w:val="006242F5"/>
    <w:rsid w:val="006252C3"/>
    <w:rsid w:val="006256FE"/>
    <w:rsid w:val="00625971"/>
    <w:rsid w:val="00625AE5"/>
    <w:rsid w:val="0062680A"/>
    <w:rsid w:val="00627C79"/>
    <w:rsid w:val="006301DE"/>
    <w:rsid w:val="00630531"/>
    <w:rsid w:val="006319F6"/>
    <w:rsid w:val="00631B7E"/>
    <w:rsid w:val="00632309"/>
    <w:rsid w:val="006325D7"/>
    <w:rsid w:val="006325E6"/>
    <w:rsid w:val="00632BA6"/>
    <w:rsid w:val="006336C1"/>
    <w:rsid w:val="006345A6"/>
    <w:rsid w:val="00635223"/>
    <w:rsid w:val="00635239"/>
    <w:rsid w:val="00635868"/>
    <w:rsid w:val="00636A14"/>
    <w:rsid w:val="00636C4E"/>
    <w:rsid w:val="00637574"/>
    <w:rsid w:val="006402D8"/>
    <w:rsid w:val="006404F4"/>
    <w:rsid w:val="00640D3C"/>
    <w:rsid w:val="00640E19"/>
    <w:rsid w:val="0064107A"/>
    <w:rsid w:val="00641988"/>
    <w:rsid w:val="00641A0E"/>
    <w:rsid w:val="00641DF3"/>
    <w:rsid w:val="00643878"/>
    <w:rsid w:val="00644059"/>
    <w:rsid w:val="00644F45"/>
    <w:rsid w:val="00645676"/>
    <w:rsid w:val="006458C5"/>
    <w:rsid w:val="00645B0B"/>
    <w:rsid w:val="00645B7F"/>
    <w:rsid w:val="00645FF1"/>
    <w:rsid w:val="0064612C"/>
    <w:rsid w:val="006467EF"/>
    <w:rsid w:val="00646BDA"/>
    <w:rsid w:val="00646CDA"/>
    <w:rsid w:val="00650295"/>
    <w:rsid w:val="006505F8"/>
    <w:rsid w:val="00650D4F"/>
    <w:rsid w:val="00651135"/>
    <w:rsid w:val="006515C5"/>
    <w:rsid w:val="00651756"/>
    <w:rsid w:val="00651878"/>
    <w:rsid w:val="00651E0B"/>
    <w:rsid w:val="00652533"/>
    <w:rsid w:val="00652BA3"/>
    <w:rsid w:val="00652D5F"/>
    <w:rsid w:val="00653675"/>
    <w:rsid w:val="00653885"/>
    <w:rsid w:val="006538E5"/>
    <w:rsid w:val="00653D2A"/>
    <w:rsid w:val="006545E2"/>
    <w:rsid w:val="0065489A"/>
    <w:rsid w:val="00655215"/>
    <w:rsid w:val="00655869"/>
    <w:rsid w:val="00656449"/>
    <w:rsid w:val="0065656A"/>
    <w:rsid w:val="00657C16"/>
    <w:rsid w:val="00660E1E"/>
    <w:rsid w:val="006618DF"/>
    <w:rsid w:val="00661FEC"/>
    <w:rsid w:val="006623DD"/>
    <w:rsid w:val="006623F3"/>
    <w:rsid w:val="006629AF"/>
    <w:rsid w:val="00662A9A"/>
    <w:rsid w:val="00662CB9"/>
    <w:rsid w:val="0066380D"/>
    <w:rsid w:val="00663A0A"/>
    <w:rsid w:val="00663A16"/>
    <w:rsid w:val="00663F1A"/>
    <w:rsid w:val="00664C5D"/>
    <w:rsid w:val="00664E0E"/>
    <w:rsid w:val="0066503B"/>
    <w:rsid w:val="00665A97"/>
    <w:rsid w:val="0066650D"/>
    <w:rsid w:val="00666FD1"/>
    <w:rsid w:val="00670548"/>
    <w:rsid w:val="006708E2"/>
    <w:rsid w:val="00671215"/>
    <w:rsid w:val="006726BF"/>
    <w:rsid w:val="00672EF5"/>
    <w:rsid w:val="00673A25"/>
    <w:rsid w:val="00673B84"/>
    <w:rsid w:val="00673D20"/>
    <w:rsid w:val="00674D1E"/>
    <w:rsid w:val="00674D3B"/>
    <w:rsid w:val="0067584F"/>
    <w:rsid w:val="006758CA"/>
    <w:rsid w:val="00675BCF"/>
    <w:rsid w:val="00675F42"/>
    <w:rsid w:val="00677A3B"/>
    <w:rsid w:val="00677A7E"/>
    <w:rsid w:val="00677B31"/>
    <w:rsid w:val="0068005B"/>
    <w:rsid w:val="006800DF"/>
    <w:rsid w:val="00680796"/>
    <w:rsid w:val="00680B5F"/>
    <w:rsid w:val="00680D38"/>
    <w:rsid w:val="006810FB"/>
    <w:rsid w:val="00682A32"/>
    <w:rsid w:val="006845CB"/>
    <w:rsid w:val="006849F2"/>
    <w:rsid w:val="00684A79"/>
    <w:rsid w:val="00684AB4"/>
    <w:rsid w:val="00684CBD"/>
    <w:rsid w:val="00684F55"/>
    <w:rsid w:val="00685C5C"/>
    <w:rsid w:val="00686163"/>
    <w:rsid w:val="00690059"/>
    <w:rsid w:val="00690268"/>
    <w:rsid w:val="006906D6"/>
    <w:rsid w:val="00690BA7"/>
    <w:rsid w:val="00690FB1"/>
    <w:rsid w:val="006919CC"/>
    <w:rsid w:val="0069260C"/>
    <w:rsid w:val="00692F25"/>
    <w:rsid w:val="00693868"/>
    <w:rsid w:val="006942AA"/>
    <w:rsid w:val="006947D4"/>
    <w:rsid w:val="00694856"/>
    <w:rsid w:val="0069522C"/>
    <w:rsid w:val="00696346"/>
    <w:rsid w:val="00696863"/>
    <w:rsid w:val="006969C5"/>
    <w:rsid w:val="00696E66"/>
    <w:rsid w:val="0069742C"/>
    <w:rsid w:val="00697E24"/>
    <w:rsid w:val="00697F17"/>
    <w:rsid w:val="006A0A71"/>
    <w:rsid w:val="006A1919"/>
    <w:rsid w:val="006A286F"/>
    <w:rsid w:val="006A2DBB"/>
    <w:rsid w:val="006A2E8B"/>
    <w:rsid w:val="006A2F5D"/>
    <w:rsid w:val="006A3468"/>
    <w:rsid w:val="006A3A3C"/>
    <w:rsid w:val="006A3A86"/>
    <w:rsid w:val="006A4622"/>
    <w:rsid w:val="006A5D14"/>
    <w:rsid w:val="006A5EBF"/>
    <w:rsid w:val="006A6691"/>
    <w:rsid w:val="006A7630"/>
    <w:rsid w:val="006A7CFD"/>
    <w:rsid w:val="006A7D1F"/>
    <w:rsid w:val="006B0977"/>
    <w:rsid w:val="006B10E3"/>
    <w:rsid w:val="006B1EED"/>
    <w:rsid w:val="006B2C71"/>
    <w:rsid w:val="006B32FD"/>
    <w:rsid w:val="006B3FF7"/>
    <w:rsid w:val="006B4456"/>
    <w:rsid w:val="006B4631"/>
    <w:rsid w:val="006B535D"/>
    <w:rsid w:val="006B53BF"/>
    <w:rsid w:val="006B56DE"/>
    <w:rsid w:val="006B58E7"/>
    <w:rsid w:val="006B6548"/>
    <w:rsid w:val="006B7497"/>
    <w:rsid w:val="006B7949"/>
    <w:rsid w:val="006C0200"/>
    <w:rsid w:val="006C1890"/>
    <w:rsid w:val="006C1FA8"/>
    <w:rsid w:val="006C1FF3"/>
    <w:rsid w:val="006C246E"/>
    <w:rsid w:val="006C2739"/>
    <w:rsid w:val="006C2A0D"/>
    <w:rsid w:val="006C3582"/>
    <w:rsid w:val="006C43C6"/>
    <w:rsid w:val="006C48BC"/>
    <w:rsid w:val="006C49BE"/>
    <w:rsid w:val="006C4F0C"/>
    <w:rsid w:val="006C50FA"/>
    <w:rsid w:val="006C58AE"/>
    <w:rsid w:val="006C6001"/>
    <w:rsid w:val="006C6810"/>
    <w:rsid w:val="006C735A"/>
    <w:rsid w:val="006C7718"/>
    <w:rsid w:val="006C774E"/>
    <w:rsid w:val="006C7B24"/>
    <w:rsid w:val="006D0377"/>
    <w:rsid w:val="006D0435"/>
    <w:rsid w:val="006D080B"/>
    <w:rsid w:val="006D1194"/>
    <w:rsid w:val="006D1259"/>
    <w:rsid w:val="006D1593"/>
    <w:rsid w:val="006D214B"/>
    <w:rsid w:val="006D2642"/>
    <w:rsid w:val="006D2E69"/>
    <w:rsid w:val="006D3131"/>
    <w:rsid w:val="006D3A99"/>
    <w:rsid w:val="006D3B5E"/>
    <w:rsid w:val="006D4272"/>
    <w:rsid w:val="006D4633"/>
    <w:rsid w:val="006D53EE"/>
    <w:rsid w:val="006D5913"/>
    <w:rsid w:val="006D5B3E"/>
    <w:rsid w:val="006D6EF6"/>
    <w:rsid w:val="006D6F31"/>
    <w:rsid w:val="006D7587"/>
    <w:rsid w:val="006D7975"/>
    <w:rsid w:val="006E035C"/>
    <w:rsid w:val="006E080A"/>
    <w:rsid w:val="006E0932"/>
    <w:rsid w:val="006E0941"/>
    <w:rsid w:val="006E0D59"/>
    <w:rsid w:val="006E1593"/>
    <w:rsid w:val="006E1D43"/>
    <w:rsid w:val="006E21E0"/>
    <w:rsid w:val="006E2B7B"/>
    <w:rsid w:val="006E3335"/>
    <w:rsid w:val="006E3BFE"/>
    <w:rsid w:val="006E409C"/>
    <w:rsid w:val="006E45FE"/>
    <w:rsid w:val="006E4B25"/>
    <w:rsid w:val="006E4BB0"/>
    <w:rsid w:val="006E4CFA"/>
    <w:rsid w:val="006E5507"/>
    <w:rsid w:val="006E5594"/>
    <w:rsid w:val="006E55EA"/>
    <w:rsid w:val="006E57AA"/>
    <w:rsid w:val="006E61EF"/>
    <w:rsid w:val="006E6352"/>
    <w:rsid w:val="006E773C"/>
    <w:rsid w:val="006E7B6D"/>
    <w:rsid w:val="006F00F1"/>
    <w:rsid w:val="006F165F"/>
    <w:rsid w:val="006F187D"/>
    <w:rsid w:val="006F1E03"/>
    <w:rsid w:val="006F2C86"/>
    <w:rsid w:val="006F2D65"/>
    <w:rsid w:val="006F3C35"/>
    <w:rsid w:val="006F3FBC"/>
    <w:rsid w:val="006F4C64"/>
    <w:rsid w:val="006F5195"/>
    <w:rsid w:val="006F5926"/>
    <w:rsid w:val="006F5A99"/>
    <w:rsid w:val="006F5C9F"/>
    <w:rsid w:val="006F63D8"/>
    <w:rsid w:val="006F77AF"/>
    <w:rsid w:val="006F79C7"/>
    <w:rsid w:val="007006D4"/>
    <w:rsid w:val="00701719"/>
    <w:rsid w:val="007017A7"/>
    <w:rsid w:val="00701B19"/>
    <w:rsid w:val="00702001"/>
    <w:rsid w:val="007021A4"/>
    <w:rsid w:val="0070245B"/>
    <w:rsid w:val="00702507"/>
    <w:rsid w:val="007026EA"/>
    <w:rsid w:val="00702AFD"/>
    <w:rsid w:val="0070311D"/>
    <w:rsid w:val="007034F1"/>
    <w:rsid w:val="00703621"/>
    <w:rsid w:val="00703BE0"/>
    <w:rsid w:val="00704439"/>
    <w:rsid w:val="007045AF"/>
    <w:rsid w:val="00704B76"/>
    <w:rsid w:val="00705A5A"/>
    <w:rsid w:val="007066F4"/>
    <w:rsid w:val="00707E73"/>
    <w:rsid w:val="00710CEE"/>
    <w:rsid w:val="0071230D"/>
    <w:rsid w:val="00712315"/>
    <w:rsid w:val="00712896"/>
    <w:rsid w:val="00712E89"/>
    <w:rsid w:val="007137A4"/>
    <w:rsid w:val="007138A4"/>
    <w:rsid w:val="00713FD9"/>
    <w:rsid w:val="007148A7"/>
    <w:rsid w:val="00716128"/>
    <w:rsid w:val="00716C33"/>
    <w:rsid w:val="00716F22"/>
    <w:rsid w:val="00716FBD"/>
    <w:rsid w:val="0071746C"/>
    <w:rsid w:val="00717754"/>
    <w:rsid w:val="0071786A"/>
    <w:rsid w:val="00720104"/>
    <w:rsid w:val="00720199"/>
    <w:rsid w:val="007220BE"/>
    <w:rsid w:val="00722898"/>
    <w:rsid w:val="007229A3"/>
    <w:rsid w:val="00722F5B"/>
    <w:rsid w:val="007230CF"/>
    <w:rsid w:val="007235BE"/>
    <w:rsid w:val="007239DF"/>
    <w:rsid w:val="00723F54"/>
    <w:rsid w:val="00724FD0"/>
    <w:rsid w:val="007251A7"/>
    <w:rsid w:val="00725446"/>
    <w:rsid w:val="007269F6"/>
    <w:rsid w:val="00726EFC"/>
    <w:rsid w:val="007274DB"/>
    <w:rsid w:val="007311A5"/>
    <w:rsid w:val="00731D0F"/>
    <w:rsid w:val="00732295"/>
    <w:rsid w:val="00732587"/>
    <w:rsid w:val="007328F2"/>
    <w:rsid w:val="00732C0C"/>
    <w:rsid w:val="00733C11"/>
    <w:rsid w:val="00734111"/>
    <w:rsid w:val="007341BA"/>
    <w:rsid w:val="0073446B"/>
    <w:rsid w:val="007347BF"/>
    <w:rsid w:val="00734A7E"/>
    <w:rsid w:val="00735650"/>
    <w:rsid w:val="00735973"/>
    <w:rsid w:val="00735A7B"/>
    <w:rsid w:val="00735EED"/>
    <w:rsid w:val="0073686C"/>
    <w:rsid w:val="00737207"/>
    <w:rsid w:val="00737212"/>
    <w:rsid w:val="007373E1"/>
    <w:rsid w:val="00737786"/>
    <w:rsid w:val="00737B81"/>
    <w:rsid w:val="00737DB7"/>
    <w:rsid w:val="007402EE"/>
    <w:rsid w:val="0074113B"/>
    <w:rsid w:val="007413B2"/>
    <w:rsid w:val="00741D14"/>
    <w:rsid w:val="00742318"/>
    <w:rsid w:val="00745A48"/>
    <w:rsid w:val="00746E60"/>
    <w:rsid w:val="00746E64"/>
    <w:rsid w:val="00746EF7"/>
    <w:rsid w:val="00747175"/>
    <w:rsid w:val="007478C0"/>
    <w:rsid w:val="00747EBE"/>
    <w:rsid w:val="007512A2"/>
    <w:rsid w:val="00752055"/>
    <w:rsid w:val="007526F4"/>
    <w:rsid w:val="007531F0"/>
    <w:rsid w:val="007539A4"/>
    <w:rsid w:val="00753FF5"/>
    <w:rsid w:val="00754891"/>
    <w:rsid w:val="00754AFE"/>
    <w:rsid w:val="007555A7"/>
    <w:rsid w:val="00755DEE"/>
    <w:rsid w:val="00756A99"/>
    <w:rsid w:val="00757152"/>
    <w:rsid w:val="0075759A"/>
    <w:rsid w:val="007575A3"/>
    <w:rsid w:val="007578F9"/>
    <w:rsid w:val="00757B16"/>
    <w:rsid w:val="00757C0F"/>
    <w:rsid w:val="00760517"/>
    <w:rsid w:val="00762526"/>
    <w:rsid w:val="0076260C"/>
    <w:rsid w:val="00762844"/>
    <w:rsid w:val="00762B78"/>
    <w:rsid w:val="00762E31"/>
    <w:rsid w:val="007640F1"/>
    <w:rsid w:val="0076490D"/>
    <w:rsid w:val="00765021"/>
    <w:rsid w:val="0076562C"/>
    <w:rsid w:val="00765C98"/>
    <w:rsid w:val="007661B5"/>
    <w:rsid w:val="007662E1"/>
    <w:rsid w:val="00766A9C"/>
    <w:rsid w:val="00766ED4"/>
    <w:rsid w:val="007676A1"/>
    <w:rsid w:val="00767750"/>
    <w:rsid w:val="007703CC"/>
    <w:rsid w:val="00770988"/>
    <w:rsid w:val="0077175A"/>
    <w:rsid w:val="0077181A"/>
    <w:rsid w:val="00771A5C"/>
    <w:rsid w:val="00771B53"/>
    <w:rsid w:val="00771EDB"/>
    <w:rsid w:val="0077215F"/>
    <w:rsid w:val="007721FE"/>
    <w:rsid w:val="00772CF1"/>
    <w:rsid w:val="00772E08"/>
    <w:rsid w:val="00773290"/>
    <w:rsid w:val="00773B99"/>
    <w:rsid w:val="00773D26"/>
    <w:rsid w:val="00773E61"/>
    <w:rsid w:val="00773F62"/>
    <w:rsid w:val="0077404D"/>
    <w:rsid w:val="00774677"/>
    <w:rsid w:val="00774ABA"/>
    <w:rsid w:val="00775065"/>
    <w:rsid w:val="00775325"/>
    <w:rsid w:val="00775A4F"/>
    <w:rsid w:val="00775F50"/>
    <w:rsid w:val="007761AC"/>
    <w:rsid w:val="00776C9E"/>
    <w:rsid w:val="00776CA4"/>
    <w:rsid w:val="00777880"/>
    <w:rsid w:val="00777980"/>
    <w:rsid w:val="00780D62"/>
    <w:rsid w:val="00781523"/>
    <w:rsid w:val="0078186C"/>
    <w:rsid w:val="00781C61"/>
    <w:rsid w:val="00781FEE"/>
    <w:rsid w:val="0078244A"/>
    <w:rsid w:val="00783989"/>
    <w:rsid w:val="00784C0A"/>
    <w:rsid w:val="00784D83"/>
    <w:rsid w:val="007857EA"/>
    <w:rsid w:val="00785B24"/>
    <w:rsid w:val="00785B25"/>
    <w:rsid w:val="00785CAD"/>
    <w:rsid w:val="007865B8"/>
    <w:rsid w:val="00786E28"/>
    <w:rsid w:val="007874A5"/>
    <w:rsid w:val="00787931"/>
    <w:rsid w:val="00787A7F"/>
    <w:rsid w:val="00787DB3"/>
    <w:rsid w:val="007903CC"/>
    <w:rsid w:val="00790D5C"/>
    <w:rsid w:val="00791732"/>
    <w:rsid w:val="00792043"/>
    <w:rsid w:val="00793438"/>
    <w:rsid w:val="0079354A"/>
    <w:rsid w:val="00793899"/>
    <w:rsid w:val="00793D90"/>
    <w:rsid w:val="0079437D"/>
    <w:rsid w:val="0079562A"/>
    <w:rsid w:val="0079636A"/>
    <w:rsid w:val="00796474"/>
    <w:rsid w:val="00796EEF"/>
    <w:rsid w:val="00796EF1"/>
    <w:rsid w:val="007A0DD8"/>
    <w:rsid w:val="007A0F58"/>
    <w:rsid w:val="007A1D0B"/>
    <w:rsid w:val="007A25BF"/>
    <w:rsid w:val="007A3B99"/>
    <w:rsid w:val="007A4219"/>
    <w:rsid w:val="007A42C3"/>
    <w:rsid w:val="007A4477"/>
    <w:rsid w:val="007A47B3"/>
    <w:rsid w:val="007A4CCB"/>
    <w:rsid w:val="007A5D5C"/>
    <w:rsid w:val="007A6A8E"/>
    <w:rsid w:val="007A783C"/>
    <w:rsid w:val="007A7DE7"/>
    <w:rsid w:val="007B03BC"/>
    <w:rsid w:val="007B0669"/>
    <w:rsid w:val="007B08A3"/>
    <w:rsid w:val="007B0F2A"/>
    <w:rsid w:val="007B13C4"/>
    <w:rsid w:val="007B1711"/>
    <w:rsid w:val="007B17C2"/>
    <w:rsid w:val="007B457C"/>
    <w:rsid w:val="007B47C7"/>
    <w:rsid w:val="007B4808"/>
    <w:rsid w:val="007B4AEB"/>
    <w:rsid w:val="007B4E04"/>
    <w:rsid w:val="007B536B"/>
    <w:rsid w:val="007B542B"/>
    <w:rsid w:val="007B55D1"/>
    <w:rsid w:val="007B59B4"/>
    <w:rsid w:val="007B5C88"/>
    <w:rsid w:val="007B5D70"/>
    <w:rsid w:val="007B6465"/>
    <w:rsid w:val="007B6685"/>
    <w:rsid w:val="007B6AED"/>
    <w:rsid w:val="007B73F6"/>
    <w:rsid w:val="007B7BED"/>
    <w:rsid w:val="007C0177"/>
    <w:rsid w:val="007C0692"/>
    <w:rsid w:val="007C0968"/>
    <w:rsid w:val="007C10C3"/>
    <w:rsid w:val="007C299D"/>
    <w:rsid w:val="007C3872"/>
    <w:rsid w:val="007C3B8E"/>
    <w:rsid w:val="007C4A25"/>
    <w:rsid w:val="007C5D1B"/>
    <w:rsid w:val="007C5FEC"/>
    <w:rsid w:val="007C6039"/>
    <w:rsid w:val="007C6049"/>
    <w:rsid w:val="007C6956"/>
    <w:rsid w:val="007C6B30"/>
    <w:rsid w:val="007C6BAF"/>
    <w:rsid w:val="007C6EF4"/>
    <w:rsid w:val="007C7096"/>
    <w:rsid w:val="007C738C"/>
    <w:rsid w:val="007C7737"/>
    <w:rsid w:val="007C7BA2"/>
    <w:rsid w:val="007C7E9C"/>
    <w:rsid w:val="007D043D"/>
    <w:rsid w:val="007D0D3B"/>
    <w:rsid w:val="007D297A"/>
    <w:rsid w:val="007D2D2F"/>
    <w:rsid w:val="007D2E86"/>
    <w:rsid w:val="007D477C"/>
    <w:rsid w:val="007D57F1"/>
    <w:rsid w:val="007D58F8"/>
    <w:rsid w:val="007D594C"/>
    <w:rsid w:val="007D5AD5"/>
    <w:rsid w:val="007D7439"/>
    <w:rsid w:val="007D7915"/>
    <w:rsid w:val="007D7F56"/>
    <w:rsid w:val="007E0516"/>
    <w:rsid w:val="007E1849"/>
    <w:rsid w:val="007E1D48"/>
    <w:rsid w:val="007E2113"/>
    <w:rsid w:val="007E21B6"/>
    <w:rsid w:val="007E24CB"/>
    <w:rsid w:val="007E3F93"/>
    <w:rsid w:val="007E4453"/>
    <w:rsid w:val="007E473C"/>
    <w:rsid w:val="007E4E47"/>
    <w:rsid w:val="007E528C"/>
    <w:rsid w:val="007E5315"/>
    <w:rsid w:val="007E6F3A"/>
    <w:rsid w:val="007E769F"/>
    <w:rsid w:val="007E7C40"/>
    <w:rsid w:val="007E7EFF"/>
    <w:rsid w:val="007F02ED"/>
    <w:rsid w:val="007F0725"/>
    <w:rsid w:val="007F0CAC"/>
    <w:rsid w:val="007F0D5A"/>
    <w:rsid w:val="007F0E56"/>
    <w:rsid w:val="007F15BE"/>
    <w:rsid w:val="007F1B07"/>
    <w:rsid w:val="007F311D"/>
    <w:rsid w:val="007F325B"/>
    <w:rsid w:val="007F3C00"/>
    <w:rsid w:val="007F4117"/>
    <w:rsid w:val="007F4772"/>
    <w:rsid w:val="007F4813"/>
    <w:rsid w:val="007F4FF4"/>
    <w:rsid w:val="007F511D"/>
    <w:rsid w:val="007F546E"/>
    <w:rsid w:val="007F5C1E"/>
    <w:rsid w:val="007F76F6"/>
    <w:rsid w:val="007F7A88"/>
    <w:rsid w:val="00800353"/>
    <w:rsid w:val="00801624"/>
    <w:rsid w:val="008016DE"/>
    <w:rsid w:val="00801738"/>
    <w:rsid w:val="00802A0B"/>
    <w:rsid w:val="00802E91"/>
    <w:rsid w:val="00802EA1"/>
    <w:rsid w:val="00803380"/>
    <w:rsid w:val="00803677"/>
    <w:rsid w:val="00803B81"/>
    <w:rsid w:val="00803BB0"/>
    <w:rsid w:val="00803F54"/>
    <w:rsid w:val="0080453C"/>
    <w:rsid w:val="008047CD"/>
    <w:rsid w:val="00804D5B"/>
    <w:rsid w:val="00805056"/>
    <w:rsid w:val="008065B3"/>
    <w:rsid w:val="0080680E"/>
    <w:rsid w:val="0080688A"/>
    <w:rsid w:val="00806D62"/>
    <w:rsid w:val="0080751F"/>
    <w:rsid w:val="0080763A"/>
    <w:rsid w:val="008076AA"/>
    <w:rsid w:val="00807E63"/>
    <w:rsid w:val="00807EA9"/>
    <w:rsid w:val="008102DB"/>
    <w:rsid w:val="00810EFB"/>
    <w:rsid w:val="00810FF8"/>
    <w:rsid w:val="00811262"/>
    <w:rsid w:val="00812B52"/>
    <w:rsid w:val="00813281"/>
    <w:rsid w:val="0081374F"/>
    <w:rsid w:val="00813E6E"/>
    <w:rsid w:val="008145FD"/>
    <w:rsid w:val="00814CE1"/>
    <w:rsid w:val="00815940"/>
    <w:rsid w:val="00815BAB"/>
    <w:rsid w:val="00815BDB"/>
    <w:rsid w:val="00815C0D"/>
    <w:rsid w:val="00815F4F"/>
    <w:rsid w:val="008160A8"/>
    <w:rsid w:val="008161C2"/>
    <w:rsid w:val="0081622B"/>
    <w:rsid w:val="0081658B"/>
    <w:rsid w:val="00816A17"/>
    <w:rsid w:val="00816C24"/>
    <w:rsid w:val="00816F63"/>
    <w:rsid w:val="00817354"/>
    <w:rsid w:val="008174E4"/>
    <w:rsid w:val="008206D3"/>
    <w:rsid w:val="00821596"/>
    <w:rsid w:val="00821C9C"/>
    <w:rsid w:val="008228C0"/>
    <w:rsid w:val="008228DF"/>
    <w:rsid w:val="008228FD"/>
    <w:rsid w:val="00823713"/>
    <w:rsid w:val="008243ED"/>
    <w:rsid w:val="0082492E"/>
    <w:rsid w:val="00824964"/>
    <w:rsid w:val="00824E2D"/>
    <w:rsid w:val="0082576E"/>
    <w:rsid w:val="00826512"/>
    <w:rsid w:val="00826B2D"/>
    <w:rsid w:val="00826EA7"/>
    <w:rsid w:val="008275E0"/>
    <w:rsid w:val="00827953"/>
    <w:rsid w:val="008279D4"/>
    <w:rsid w:val="00827A45"/>
    <w:rsid w:val="00830505"/>
    <w:rsid w:val="00831CAD"/>
    <w:rsid w:val="0083211E"/>
    <w:rsid w:val="0083226F"/>
    <w:rsid w:val="008327C3"/>
    <w:rsid w:val="00832C71"/>
    <w:rsid w:val="00833386"/>
    <w:rsid w:val="008337B7"/>
    <w:rsid w:val="00834FF1"/>
    <w:rsid w:val="00835439"/>
    <w:rsid w:val="00835A4D"/>
    <w:rsid w:val="00835E66"/>
    <w:rsid w:val="00835EF7"/>
    <w:rsid w:val="008363A5"/>
    <w:rsid w:val="008365F6"/>
    <w:rsid w:val="008369BA"/>
    <w:rsid w:val="008375E3"/>
    <w:rsid w:val="008379AA"/>
    <w:rsid w:val="008405EA"/>
    <w:rsid w:val="00840B57"/>
    <w:rsid w:val="00840D47"/>
    <w:rsid w:val="0084188F"/>
    <w:rsid w:val="00842783"/>
    <w:rsid w:val="00842A06"/>
    <w:rsid w:val="008433D7"/>
    <w:rsid w:val="008439D4"/>
    <w:rsid w:val="008462D7"/>
    <w:rsid w:val="00846629"/>
    <w:rsid w:val="0084670A"/>
    <w:rsid w:val="00847320"/>
    <w:rsid w:val="00847EA0"/>
    <w:rsid w:val="008504C7"/>
    <w:rsid w:val="008506A1"/>
    <w:rsid w:val="00850ADF"/>
    <w:rsid w:val="00850B2E"/>
    <w:rsid w:val="00850C33"/>
    <w:rsid w:val="00850EF5"/>
    <w:rsid w:val="00851468"/>
    <w:rsid w:val="0085149B"/>
    <w:rsid w:val="0085211A"/>
    <w:rsid w:val="0085269E"/>
    <w:rsid w:val="008533A6"/>
    <w:rsid w:val="00853B30"/>
    <w:rsid w:val="00854D21"/>
    <w:rsid w:val="00855030"/>
    <w:rsid w:val="00855903"/>
    <w:rsid w:val="0085622D"/>
    <w:rsid w:val="008564D4"/>
    <w:rsid w:val="0085746E"/>
    <w:rsid w:val="008574CE"/>
    <w:rsid w:val="008578C0"/>
    <w:rsid w:val="00857B96"/>
    <w:rsid w:val="00857C70"/>
    <w:rsid w:val="00857D6F"/>
    <w:rsid w:val="008604D5"/>
    <w:rsid w:val="008612E7"/>
    <w:rsid w:val="008618BE"/>
    <w:rsid w:val="00861DBA"/>
    <w:rsid w:val="00862AA9"/>
    <w:rsid w:val="008630C8"/>
    <w:rsid w:val="00863132"/>
    <w:rsid w:val="0086334B"/>
    <w:rsid w:val="0086369D"/>
    <w:rsid w:val="008647E2"/>
    <w:rsid w:val="00864BE2"/>
    <w:rsid w:val="00864D9F"/>
    <w:rsid w:val="00865295"/>
    <w:rsid w:val="0086602A"/>
    <w:rsid w:val="00866ECA"/>
    <w:rsid w:val="00866FEB"/>
    <w:rsid w:val="008676CF"/>
    <w:rsid w:val="00867A06"/>
    <w:rsid w:val="00867A2F"/>
    <w:rsid w:val="008703B2"/>
    <w:rsid w:val="00870B62"/>
    <w:rsid w:val="00870D23"/>
    <w:rsid w:val="00871409"/>
    <w:rsid w:val="00871909"/>
    <w:rsid w:val="00871B7E"/>
    <w:rsid w:val="00871F01"/>
    <w:rsid w:val="00872511"/>
    <w:rsid w:val="00872683"/>
    <w:rsid w:val="00872C8F"/>
    <w:rsid w:val="008730A0"/>
    <w:rsid w:val="00873753"/>
    <w:rsid w:val="00874A01"/>
    <w:rsid w:val="00874D1A"/>
    <w:rsid w:val="00875278"/>
    <w:rsid w:val="0087555B"/>
    <w:rsid w:val="00875842"/>
    <w:rsid w:val="00876225"/>
    <w:rsid w:val="00876555"/>
    <w:rsid w:val="00877883"/>
    <w:rsid w:val="008804CA"/>
    <w:rsid w:val="00880713"/>
    <w:rsid w:val="00882976"/>
    <w:rsid w:val="00882CA6"/>
    <w:rsid w:val="00883BF9"/>
    <w:rsid w:val="00884948"/>
    <w:rsid w:val="00885F66"/>
    <w:rsid w:val="00886439"/>
    <w:rsid w:val="00890DC7"/>
    <w:rsid w:val="00891C75"/>
    <w:rsid w:val="00892C66"/>
    <w:rsid w:val="008942C5"/>
    <w:rsid w:val="00894AF8"/>
    <w:rsid w:val="00894D14"/>
    <w:rsid w:val="0089560D"/>
    <w:rsid w:val="008958E5"/>
    <w:rsid w:val="008958F2"/>
    <w:rsid w:val="008A00ED"/>
    <w:rsid w:val="008A035D"/>
    <w:rsid w:val="008A17DA"/>
    <w:rsid w:val="008A271D"/>
    <w:rsid w:val="008A2818"/>
    <w:rsid w:val="008A2F81"/>
    <w:rsid w:val="008A32C4"/>
    <w:rsid w:val="008A3542"/>
    <w:rsid w:val="008A37C1"/>
    <w:rsid w:val="008A3D15"/>
    <w:rsid w:val="008A408F"/>
    <w:rsid w:val="008A48FD"/>
    <w:rsid w:val="008A4DF0"/>
    <w:rsid w:val="008A5288"/>
    <w:rsid w:val="008A54D5"/>
    <w:rsid w:val="008A552C"/>
    <w:rsid w:val="008A583F"/>
    <w:rsid w:val="008A6736"/>
    <w:rsid w:val="008A6896"/>
    <w:rsid w:val="008A6C27"/>
    <w:rsid w:val="008A756D"/>
    <w:rsid w:val="008A7CC6"/>
    <w:rsid w:val="008A7EE3"/>
    <w:rsid w:val="008B0802"/>
    <w:rsid w:val="008B0C21"/>
    <w:rsid w:val="008B21DC"/>
    <w:rsid w:val="008B2D78"/>
    <w:rsid w:val="008B2DBB"/>
    <w:rsid w:val="008B3127"/>
    <w:rsid w:val="008B3C9B"/>
    <w:rsid w:val="008B4928"/>
    <w:rsid w:val="008B4C1A"/>
    <w:rsid w:val="008B4F78"/>
    <w:rsid w:val="008B553F"/>
    <w:rsid w:val="008B59C0"/>
    <w:rsid w:val="008B5EDF"/>
    <w:rsid w:val="008B6162"/>
    <w:rsid w:val="008B6278"/>
    <w:rsid w:val="008B640F"/>
    <w:rsid w:val="008B74C4"/>
    <w:rsid w:val="008B7B46"/>
    <w:rsid w:val="008B7FDD"/>
    <w:rsid w:val="008C0B75"/>
    <w:rsid w:val="008C2472"/>
    <w:rsid w:val="008C25ED"/>
    <w:rsid w:val="008C287E"/>
    <w:rsid w:val="008C2980"/>
    <w:rsid w:val="008C2C77"/>
    <w:rsid w:val="008C2FA7"/>
    <w:rsid w:val="008C3BF2"/>
    <w:rsid w:val="008C3F11"/>
    <w:rsid w:val="008C47BC"/>
    <w:rsid w:val="008C5CD6"/>
    <w:rsid w:val="008C5FCD"/>
    <w:rsid w:val="008C5FEA"/>
    <w:rsid w:val="008C76CC"/>
    <w:rsid w:val="008C79BE"/>
    <w:rsid w:val="008C7D94"/>
    <w:rsid w:val="008D169E"/>
    <w:rsid w:val="008D1731"/>
    <w:rsid w:val="008D1C69"/>
    <w:rsid w:val="008D1D45"/>
    <w:rsid w:val="008D24B9"/>
    <w:rsid w:val="008D276A"/>
    <w:rsid w:val="008D2D42"/>
    <w:rsid w:val="008D3C38"/>
    <w:rsid w:val="008D41CE"/>
    <w:rsid w:val="008D5541"/>
    <w:rsid w:val="008D6150"/>
    <w:rsid w:val="008D6188"/>
    <w:rsid w:val="008D6A02"/>
    <w:rsid w:val="008E01F3"/>
    <w:rsid w:val="008E03CC"/>
    <w:rsid w:val="008E0899"/>
    <w:rsid w:val="008E1973"/>
    <w:rsid w:val="008E2393"/>
    <w:rsid w:val="008E2C7D"/>
    <w:rsid w:val="008E316C"/>
    <w:rsid w:val="008E32BF"/>
    <w:rsid w:val="008E3CE4"/>
    <w:rsid w:val="008E51A7"/>
    <w:rsid w:val="008E55EE"/>
    <w:rsid w:val="008E5F06"/>
    <w:rsid w:val="008E7303"/>
    <w:rsid w:val="008E7BFC"/>
    <w:rsid w:val="008F0C69"/>
    <w:rsid w:val="008F0D5E"/>
    <w:rsid w:val="008F1170"/>
    <w:rsid w:val="008F1383"/>
    <w:rsid w:val="008F14B7"/>
    <w:rsid w:val="008F1B46"/>
    <w:rsid w:val="008F1BE2"/>
    <w:rsid w:val="008F24D1"/>
    <w:rsid w:val="008F27CF"/>
    <w:rsid w:val="008F29E2"/>
    <w:rsid w:val="008F2E27"/>
    <w:rsid w:val="008F2E4C"/>
    <w:rsid w:val="008F3308"/>
    <w:rsid w:val="008F402F"/>
    <w:rsid w:val="008F453F"/>
    <w:rsid w:val="008F4806"/>
    <w:rsid w:val="008F4D0E"/>
    <w:rsid w:val="008F528F"/>
    <w:rsid w:val="008F5A99"/>
    <w:rsid w:val="008F629C"/>
    <w:rsid w:val="008F6E50"/>
    <w:rsid w:val="008F6F31"/>
    <w:rsid w:val="008F701A"/>
    <w:rsid w:val="008F7DA9"/>
    <w:rsid w:val="008F7F11"/>
    <w:rsid w:val="009006A3"/>
    <w:rsid w:val="0090098C"/>
    <w:rsid w:val="00901884"/>
    <w:rsid w:val="00901AF0"/>
    <w:rsid w:val="00902C76"/>
    <w:rsid w:val="00902DA0"/>
    <w:rsid w:val="009036BF"/>
    <w:rsid w:val="00904D47"/>
    <w:rsid w:val="00904E34"/>
    <w:rsid w:val="00905B34"/>
    <w:rsid w:val="00905D86"/>
    <w:rsid w:val="00906526"/>
    <w:rsid w:val="009067B9"/>
    <w:rsid w:val="00906A7B"/>
    <w:rsid w:val="00907118"/>
    <w:rsid w:val="0090716B"/>
    <w:rsid w:val="00907911"/>
    <w:rsid w:val="009101BE"/>
    <w:rsid w:val="0091067E"/>
    <w:rsid w:val="009108BF"/>
    <w:rsid w:val="00911089"/>
    <w:rsid w:val="00912A29"/>
    <w:rsid w:val="00913B11"/>
    <w:rsid w:val="00915D01"/>
    <w:rsid w:val="00915FF0"/>
    <w:rsid w:val="00917A29"/>
    <w:rsid w:val="0092020D"/>
    <w:rsid w:val="009204AE"/>
    <w:rsid w:val="00920CEA"/>
    <w:rsid w:val="00920E0C"/>
    <w:rsid w:val="00921185"/>
    <w:rsid w:val="0092125F"/>
    <w:rsid w:val="0092224C"/>
    <w:rsid w:val="009223D1"/>
    <w:rsid w:val="009225F6"/>
    <w:rsid w:val="0092324C"/>
    <w:rsid w:val="00923A35"/>
    <w:rsid w:val="00924DFD"/>
    <w:rsid w:val="00925266"/>
    <w:rsid w:val="009257C1"/>
    <w:rsid w:val="009259A8"/>
    <w:rsid w:val="00925A87"/>
    <w:rsid w:val="00926196"/>
    <w:rsid w:val="009262A2"/>
    <w:rsid w:val="00927283"/>
    <w:rsid w:val="009277BE"/>
    <w:rsid w:val="009277FD"/>
    <w:rsid w:val="00927DAC"/>
    <w:rsid w:val="0093011F"/>
    <w:rsid w:val="0093095C"/>
    <w:rsid w:val="0093099C"/>
    <w:rsid w:val="00930A74"/>
    <w:rsid w:val="00930D0D"/>
    <w:rsid w:val="00931257"/>
    <w:rsid w:val="009315B1"/>
    <w:rsid w:val="00931712"/>
    <w:rsid w:val="009317D4"/>
    <w:rsid w:val="009321B8"/>
    <w:rsid w:val="00932C64"/>
    <w:rsid w:val="0093330F"/>
    <w:rsid w:val="00933DE7"/>
    <w:rsid w:val="0093411E"/>
    <w:rsid w:val="009342FB"/>
    <w:rsid w:val="0093522E"/>
    <w:rsid w:val="00935AA4"/>
    <w:rsid w:val="00936117"/>
    <w:rsid w:val="009367DC"/>
    <w:rsid w:val="00936A18"/>
    <w:rsid w:val="0093703C"/>
    <w:rsid w:val="009376A6"/>
    <w:rsid w:val="00937ADD"/>
    <w:rsid w:val="00937B23"/>
    <w:rsid w:val="00937C56"/>
    <w:rsid w:val="00937CEB"/>
    <w:rsid w:val="0094048A"/>
    <w:rsid w:val="0094065B"/>
    <w:rsid w:val="00940CDE"/>
    <w:rsid w:val="0094125E"/>
    <w:rsid w:val="009412CF"/>
    <w:rsid w:val="009412EB"/>
    <w:rsid w:val="00941363"/>
    <w:rsid w:val="00941B36"/>
    <w:rsid w:val="00941BCC"/>
    <w:rsid w:val="00943584"/>
    <w:rsid w:val="009435AA"/>
    <w:rsid w:val="009444AF"/>
    <w:rsid w:val="00944C46"/>
    <w:rsid w:val="0094500D"/>
    <w:rsid w:val="00946FE4"/>
    <w:rsid w:val="009472A7"/>
    <w:rsid w:val="009478AA"/>
    <w:rsid w:val="00947997"/>
    <w:rsid w:val="00947A86"/>
    <w:rsid w:val="0094AC6F"/>
    <w:rsid w:val="0095015D"/>
    <w:rsid w:val="009501C5"/>
    <w:rsid w:val="00950796"/>
    <w:rsid w:val="00950C74"/>
    <w:rsid w:val="0095170F"/>
    <w:rsid w:val="0095222F"/>
    <w:rsid w:val="0095243F"/>
    <w:rsid w:val="0095244F"/>
    <w:rsid w:val="00952455"/>
    <w:rsid w:val="00953314"/>
    <w:rsid w:val="0095341D"/>
    <w:rsid w:val="0095398E"/>
    <w:rsid w:val="009541D9"/>
    <w:rsid w:val="00954723"/>
    <w:rsid w:val="009547FD"/>
    <w:rsid w:val="00955825"/>
    <w:rsid w:val="00955C5A"/>
    <w:rsid w:val="00956ED4"/>
    <w:rsid w:val="0095727C"/>
    <w:rsid w:val="009573C5"/>
    <w:rsid w:val="009611E8"/>
    <w:rsid w:val="0096127E"/>
    <w:rsid w:val="0096139A"/>
    <w:rsid w:val="00961542"/>
    <w:rsid w:val="0096169C"/>
    <w:rsid w:val="00961D52"/>
    <w:rsid w:val="009623DB"/>
    <w:rsid w:val="00962875"/>
    <w:rsid w:val="00963350"/>
    <w:rsid w:val="00963479"/>
    <w:rsid w:val="0096386C"/>
    <w:rsid w:val="00963AD3"/>
    <w:rsid w:val="00963DCB"/>
    <w:rsid w:val="00963E07"/>
    <w:rsid w:val="009645C1"/>
    <w:rsid w:val="00964E5F"/>
    <w:rsid w:val="009651E7"/>
    <w:rsid w:val="009652A2"/>
    <w:rsid w:val="009658E0"/>
    <w:rsid w:val="009666A0"/>
    <w:rsid w:val="00966993"/>
    <w:rsid w:val="00966C4E"/>
    <w:rsid w:val="00966E2C"/>
    <w:rsid w:val="00966F92"/>
    <w:rsid w:val="00967171"/>
    <w:rsid w:val="009707DC"/>
    <w:rsid w:val="00970EA6"/>
    <w:rsid w:val="0097165A"/>
    <w:rsid w:val="009718B1"/>
    <w:rsid w:val="00971CC9"/>
    <w:rsid w:val="00971F9D"/>
    <w:rsid w:val="00972446"/>
    <w:rsid w:val="00972EC5"/>
    <w:rsid w:val="0097312E"/>
    <w:rsid w:val="00974680"/>
    <w:rsid w:val="00974700"/>
    <w:rsid w:val="00975826"/>
    <w:rsid w:val="00975E97"/>
    <w:rsid w:val="00976E7A"/>
    <w:rsid w:val="0097799F"/>
    <w:rsid w:val="00977DBE"/>
    <w:rsid w:val="00977EA3"/>
    <w:rsid w:val="00980AFF"/>
    <w:rsid w:val="0098168C"/>
    <w:rsid w:val="00981BDD"/>
    <w:rsid w:val="00982530"/>
    <w:rsid w:val="00982554"/>
    <w:rsid w:val="00982663"/>
    <w:rsid w:val="00982AC3"/>
    <w:rsid w:val="00982DED"/>
    <w:rsid w:val="009831D8"/>
    <w:rsid w:val="00983286"/>
    <w:rsid w:val="00983420"/>
    <w:rsid w:val="00983793"/>
    <w:rsid w:val="00983B9A"/>
    <w:rsid w:val="00984399"/>
    <w:rsid w:val="0098486A"/>
    <w:rsid w:val="00984BFC"/>
    <w:rsid w:val="00984EC8"/>
    <w:rsid w:val="00984FDA"/>
    <w:rsid w:val="009855E8"/>
    <w:rsid w:val="0098585E"/>
    <w:rsid w:val="009859D8"/>
    <w:rsid w:val="00985C93"/>
    <w:rsid w:val="00986493"/>
    <w:rsid w:val="009865A5"/>
    <w:rsid w:val="00986A98"/>
    <w:rsid w:val="00987BE0"/>
    <w:rsid w:val="00990706"/>
    <w:rsid w:val="00991775"/>
    <w:rsid w:val="00991857"/>
    <w:rsid w:val="00992030"/>
    <w:rsid w:val="00992897"/>
    <w:rsid w:val="00993996"/>
    <w:rsid w:val="00994894"/>
    <w:rsid w:val="0099533D"/>
    <w:rsid w:val="00995F11"/>
    <w:rsid w:val="00997083"/>
    <w:rsid w:val="00997252"/>
    <w:rsid w:val="009A0081"/>
    <w:rsid w:val="009A0AD0"/>
    <w:rsid w:val="009A1920"/>
    <w:rsid w:val="009A1B6D"/>
    <w:rsid w:val="009A2B37"/>
    <w:rsid w:val="009A2C28"/>
    <w:rsid w:val="009A33B8"/>
    <w:rsid w:val="009A46CD"/>
    <w:rsid w:val="009A5293"/>
    <w:rsid w:val="009A536F"/>
    <w:rsid w:val="009A542D"/>
    <w:rsid w:val="009A553C"/>
    <w:rsid w:val="009A584C"/>
    <w:rsid w:val="009A5A55"/>
    <w:rsid w:val="009A5B1B"/>
    <w:rsid w:val="009A7594"/>
    <w:rsid w:val="009A7F71"/>
    <w:rsid w:val="009B0474"/>
    <w:rsid w:val="009B06F2"/>
    <w:rsid w:val="009B0D4D"/>
    <w:rsid w:val="009B1048"/>
    <w:rsid w:val="009B16E1"/>
    <w:rsid w:val="009B192B"/>
    <w:rsid w:val="009B1C5C"/>
    <w:rsid w:val="009B2338"/>
    <w:rsid w:val="009B264E"/>
    <w:rsid w:val="009B27B8"/>
    <w:rsid w:val="009B3683"/>
    <w:rsid w:val="009B3803"/>
    <w:rsid w:val="009B385D"/>
    <w:rsid w:val="009B3FFF"/>
    <w:rsid w:val="009B410C"/>
    <w:rsid w:val="009B41CC"/>
    <w:rsid w:val="009B4359"/>
    <w:rsid w:val="009B43DD"/>
    <w:rsid w:val="009B460B"/>
    <w:rsid w:val="009B4691"/>
    <w:rsid w:val="009B4E2D"/>
    <w:rsid w:val="009B4EE5"/>
    <w:rsid w:val="009B5BC2"/>
    <w:rsid w:val="009B6730"/>
    <w:rsid w:val="009B6F49"/>
    <w:rsid w:val="009B76B4"/>
    <w:rsid w:val="009B7CCF"/>
    <w:rsid w:val="009C03D0"/>
    <w:rsid w:val="009C0484"/>
    <w:rsid w:val="009C1204"/>
    <w:rsid w:val="009C125B"/>
    <w:rsid w:val="009C1321"/>
    <w:rsid w:val="009C260D"/>
    <w:rsid w:val="009C268D"/>
    <w:rsid w:val="009C2FEF"/>
    <w:rsid w:val="009C44E2"/>
    <w:rsid w:val="009C4723"/>
    <w:rsid w:val="009C472A"/>
    <w:rsid w:val="009C4C28"/>
    <w:rsid w:val="009C53E5"/>
    <w:rsid w:val="009C5CBD"/>
    <w:rsid w:val="009C5F61"/>
    <w:rsid w:val="009C667A"/>
    <w:rsid w:val="009C7907"/>
    <w:rsid w:val="009D1006"/>
    <w:rsid w:val="009D2373"/>
    <w:rsid w:val="009D25DC"/>
    <w:rsid w:val="009D298A"/>
    <w:rsid w:val="009D2E58"/>
    <w:rsid w:val="009D3554"/>
    <w:rsid w:val="009D4002"/>
    <w:rsid w:val="009D5211"/>
    <w:rsid w:val="009D55F6"/>
    <w:rsid w:val="009D5A0C"/>
    <w:rsid w:val="009D5A86"/>
    <w:rsid w:val="009D5CE4"/>
    <w:rsid w:val="009D6311"/>
    <w:rsid w:val="009D6AF4"/>
    <w:rsid w:val="009D6BF2"/>
    <w:rsid w:val="009E0EA4"/>
    <w:rsid w:val="009E135A"/>
    <w:rsid w:val="009E1561"/>
    <w:rsid w:val="009E3FE1"/>
    <w:rsid w:val="009E565C"/>
    <w:rsid w:val="009E5F45"/>
    <w:rsid w:val="009E71E3"/>
    <w:rsid w:val="009E7326"/>
    <w:rsid w:val="009E756D"/>
    <w:rsid w:val="009F07FA"/>
    <w:rsid w:val="009F0832"/>
    <w:rsid w:val="009F0DC7"/>
    <w:rsid w:val="009F0E11"/>
    <w:rsid w:val="009F0E99"/>
    <w:rsid w:val="009F1926"/>
    <w:rsid w:val="009F1C11"/>
    <w:rsid w:val="009F2159"/>
    <w:rsid w:val="009F2554"/>
    <w:rsid w:val="009F35CD"/>
    <w:rsid w:val="009F3EA8"/>
    <w:rsid w:val="009F494B"/>
    <w:rsid w:val="009F5091"/>
    <w:rsid w:val="009F5241"/>
    <w:rsid w:val="009F5360"/>
    <w:rsid w:val="009F5400"/>
    <w:rsid w:val="009F6389"/>
    <w:rsid w:val="009F67B8"/>
    <w:rsid w:val="009F6F4A"/>
    <w:rsid w:val="009F7264"/>
    <w:rsid w:val="009F750B"/>
    <w:rsid w:val="009F7AE2"/>
    <w:rsid w:val="009F7C89"/>
    <w:rsid w:val="00A0020D"/>
    <w:rsid w:val="00A00A07"/>
    <w:rsid w:val="00A01232"/>
    <w:rsid w:val="00A0126B"/>
    <w:rsid w:val="00A013BA"/>
    <w:rsid w:val="00A01617"/>
    <w:rsid w:val="00A0162D"/>
    <w:rsid w:val="00A01677"/>
    <w:rsid w:val="00A02043"/>
    <w:rsid w:val="00A022C5"/>
    <w:rsid w:val="00A033B7"/>
    <w:rsid w:val="00A04377"/>
    <w:rsid w:val="00A04877"/>
    <w:rsid w:val="00A04A59"/>
    <w:rsid w:val="00A05483"/>
    <w:rsid w:val="00A05FBF"/>
    <w:rsid w:val="00A05FE7"/>
    <w:rsid w:val="00A06382"/>
    <w:rsid w:val="00A06591"/>
    <w:rsid w:val="00A06882"/>
    <w:rsid w:val="00A06A45"/>
    <w:rsid w:val="00A06DD9"/>
    <w:rsid w:val="00A072E0"/>
    <w:rsid w:val="00A07984"/>
    <w:rsid w:val="00A1062E"/>
    <w:rsid w:val="00A10D0C"/>
    <w:rsid w:val="00A113CE"/>
    <w:rsid w:val="00A11471"/>
    <w:rsid w:val="00A12598"/>
    <w:rsid w:val="00A128C1"/>
    <w:rsid w:val="00A12A13"/>
    <w:rsid w:val="00A12AE0"/>
    <w:rsid w:val="00A12AE7"/>
    <w:rsid w:val="00A12DD6"/>
    <w:rsid w:val="00A13A0C"/>
    <w:rsid w:val="00A13BB1"/>
    <w:rsid w:val="00A14234"/>
    <w:rsid w:val="00A14449"/>
    <w:rsid w:val="00A14B21"/>
    <w:rsid w:val="00A14E91"/>
    <w:rsid w:val="00A16A29"/>
    <w:rsid w:val="00A16AF9"/>
    <w:rsid w:val="00A16FA5"/>
    <w:rsid w:val="00A17083"/>
    <w:rsid w:val="00A17314"/>
    <w:rsid w:val="00A200DB"/>
    <w:rsid w:val="00A20C5A"/>
    <w:rsid w:val="00A23C8A"/>
    <w:rsid w:val="00A24DCB"/>
    <w:rsid w:val="00A24E92"/>
    <w:rsid w:val="00A26120"/>
    <w:rsid w:val="00A26CAF"/>
    <w:rsid w:val="00A26F3A"/>
    <w:rsid w:val="00A3088A"/>
    <w:rsid w:val="00A30C02"/>
    <w:rsid w:val="00A30FFA"/>
    <w:rsid w:val="00A313C4"/>
    <w:rsid w:val="00A314DA"/>
    <w:rsid w:val="00A317CA"/>
    <w:rsid w:val="00A31D17"/>
    <w:rsid w:val="00A31D64"/>
    <w:rsid w:val="00A3266B"/>
    <w:rsid w:val="00A330B5"/>
    <w:rsid w:val="00A347E8"/>
    <w:rsid w:val="00A35A86"/>
    <w:rsid w:val="00A365C6"/>
    <w:rsid w:val="00A3724C"/>
    <w:rsid w:val="00A377FC"/>
    <w:rsid w:val="00A37A25"/>
    <w:rsid w:val="00A400A7"/>
    <w:rsid w:val="00A408D6"/>
    <w:rsid w:val="00A430EE"/>
    <w:rsid w:val="00A43400"/>
    <w:rsid w:val="00A43656"/>
    <w:rsid w:val="00A436C8"/>
    <w:rsid w:val="00A43CD9"/>
    <w:rsid w:val="00A44525"/>
    <w:rsid w:val="00A45235"/>
    <w:rsid w:val="00A45348"/>
    <w:rsid w:val="00A45D1A"/>
    <w:rsid w:val="00A46870"/>
    <w:rsid w:val="00A46881"/>
    <w:rsid w:val="00A47725"/>
    <w:rsid w:val="00A50221"/>
    <w:rsid w:val="00A5046C"/>
    <w:rsid w:val="00A50CD2"/>
    <w:rsid w:val="00A50E78"/>
    <w:rsid w:val="00A5123E"/>
    <w:rsid w:val="00A52254"/>
    <w:rsid w:val="00A528B0"/>
    <w:rsid w:val="00A53780"/>
    <w:rsid w:val="00A5401C"/>
    <w:rsid w:val="00A5658B"/>
    <w:rsid w:val="00A56860"/>
    <w:rsid w:val="00A5713D"/>
    <w:rsid w:val="00A57374"/>
    <w:rsid w:val="00A577CA"/>
    <w:rsid w:val="00A57D1B"/>
    <w:rsid w:val="00A608D7"/>
    <w:rsid w:val="00A60AE6"/>
    <w:rsid w:val="00A6123C"/>
    <w:rsid w:val="00A615AD"/>
    <w:rsid w:val="00A61DF2"/>
    <w:rsid w:val="00A61DF7"/>
    <w:rsid w:val="00A6208B"/>
    <w:rsid w:val="00A62337"/>
    <w:rsid w:val="00A62CD6"/>
    <w:rsid w:val="00A62FB6"/>
    <w:rsid w:val="00A63089"/>
    <w:rsid w:val="00A645BF"/>
    <w:rsid w:val="00A64F2A"/>
    <w:rsid w:val="00A651E3"/>
    <w:rsid w:val="00A6526E"/>
    <w:rsid w:val="00A66C8E"/>
    <w:rsid w:val="00A6773D"/>
    <w:rsid w:val="00A67751"/>
    <w:rsid w:val="00A6ADA6"/>
    <w:rsid w:val="00A70E86"/>
    <w:rsid w:val="00A71E21"/>
    <w:rsid w:val="00A72168"/>
    <w:rsid w:val="00A729D3"/>
    <w:rsid w:val="00A72F7D"/>
    <w:rsid w:val="00A73015"/>
    <w:rsid w:val="00A73DE3"/>
    <w:rsid w:val="00A741F6"/>
    <w:rsid w:val="00A74D90"/>
    <w:rsid w:val="00A75472"/>
    <w:rsid w:val="00A75D20"/>
    <w:rsid w:val="00A7671E"/>
    <w:rsid w:val="00A7682B"/>
    <w:rsid w:val="00A768B2"/>
    <w:rsid w:val="00A769CC"/>
    <w:rsid w:val="00A77155"/>
    <w:rsid w:val="00A77837"/>
    <w:rsid w:val="00A80160"/>
    <w:rsid w:val="00A80CE8"/>
    <w:rsid w:val="00A819D8"/>
    <w:rsid w:val="00A81A6D"/>
    <w:rsid w:val="00A825AD"/>
    <w:rsid w:val="00A8262D"/>
    <w:rsid w:val="00A82CA9"/>
    <w:rsid w:val="00A82D15"/>
    <w:rsid w:val="00A82D89"/>
    <w:rsid w:val="00A8382F"/>
    <w:rsid w:val="00A83A1A"/>
    <w:rsid w:val="00A844DF"/>
    <w:rsid w:val="00A8463F"/>
    <w:rsid w:val="00A848E8"/>
    <w:rsid w:val="00A850A4"/>
    <w:rsid w:val="00A851E7"/>
    <w:rsid w:val="00A85318"/>
    <w:rsid w:val="00A85B18"/>
    <w:rsid w:val="00A86052"/>
    <w:rsid w:val="00A86E34"/>
    <w:rsid w:val="00A87893"/>
    <w:rsid w:val="00A87F32"/>
    <w:rsid w:val="00A908EE"/>
    <w:rsid w:val="00A9098D"/>
    <w:rsid w:val="00A91825"/>
    <w:rsid w:val="00A91BA4"/>
    <w:rsid w:val="00A91BDF"/>
    <w:rsid w:val="00A91C63"/>
    <w:rsid w:val="00A92267"/>
    <w:rsid w:val="00A924C5"/>
    <w:rsid w:val="00A92A01"/>
    <w:rsid w:val="00A92F78"/>
    <w:rsid w:val="00A93037"/>
    <w:rsid w:val="00A93228"/>
    <w:rsid w:val="00A9342D"/>
    <w:rsid w:val="00A93A95"/>
    <w:rsid w:val="00A93F89"/>
    <w:rsid w:val="00A94DF1"/>
    <w:rsid w:val="00A96412"/>
    <w:rsid w:val="00A9699D"/>
    <w:rsid w:val="00AA0380"/>
    <w:rsid w:val="00AA03B7"/>
    <w:rsid w:val="00AA11E9"/>
    <w:rsid w:val="00AA1767"/>
    <w:rsid w:val="00AA19F4"/>
    <w:rsid w:val="00AA229F"/>
    <w:rsid w:val="00AA2576"/>
    <w:rsid w:val="00AA2E8C"/>
    <w:rsid w:val="00AA308E"/>
    <w:rsid w:val="00AA387F"/>
    <w:rsid w:val="00AA44E5"/>
    <w:rsid w:val="00AA4984"/>
    <w:rsid w:val="00AA49F0"/>
    <w:rsid w:val="00AA4A6A"/>
    <w:rsid w:val="00AA5532"/>
    <w:rsid w:val="00AA5552"/>
    <w:rsid w:val="00AA5AC9"/>
    <w:rsid w:val="00AA5B01"/>
    <w:rsid w:val="00AA5D66"/>
    <w:rsid w:val="00AA6D40"/>
    <w:rsid w:val="00AA73E6"/>
    <w:rsid w:val="00AA74C6"/>
    <w:rsid w:val="00AA7C8D"/>
    <w:rsid w:val="00AA7EC7"/>
    <w:rsid w:val="00AB051D"/>
    <w:rsid w:val="00AB069A"/>
    <w:rsid w:val="00AB0A39"/>
    <w:rsid w:val="00AB13F7"/>
    <w:rsid w:val="00AB152F"/>
    <w:rsid w:val="00AB1574"/>
    <w:rsid w:val="00AB16C2"/>
    <w:rsid w:val="00AB1771"/>
    <w:rsid w:val="00AB223A"/>
    <w:rsid w:val="00AB2728"/>
    <w:rsid w:val="00AB2BCC"/>
    <w:rsid w:val="00AB2FC3"/>
    <w:rsid w:val="00AB3529"/>
    <w:rsid w:val="00AB4B35"/>
    <w:rsid w:val="00AB4BA3"/>
    <w:rsid w:val="00AB4CF5"/>
    <w:rsid w:val="00AB5288"/>
    <w:rsid w:val="00AB612A"/>
    <w:rsid w:val="00AB631B"/>
    <w:rsid w:val="00AB65CE"/>
    <w:rsid w:val="00AB6660"/>
    <w:rsid w:val="00AB6775"/>
    <w:rsid w:val="00AB69F3"/>
    <w:rsid w:val="00AB6CEA"/>
    <w:rsid w:val="00AB6DAC"/>
    <w:rsid w:val="00AB70DD"/>
    <w:rsid w:val="00AB7159"/>
    <w:rsid w:val="00AB738A"/>
    <w:rsid w:val="00AB75BF"/>
    <w:rsid w:val="00AB7E75"/>
    <w:rsid w:val="00AC005A"/>
    <w:rsid w:val="00AC0396"/>
    <w:rsid w:val="00AC09F7"/>
    <w:rsid w:val="00AC1B19"/>
    <w:rsid w:val="00AC22BC"/>
    <w:rsid w:val="00AC5060"/>
    <w:rsid w:val="00AC54EA"/>
    <w:rsid w:val="00AC54F4"/>
    <w:rsid w:val="00AC6565"/>
    <w:rsid w:val="00AC6741"/>
    <w:rsid w:val="00AC6C28"/>
    <w:rsid w:val="00AC6E14"/>
    <w:rsid w:val="00AC713D"/>
    <w:rsid w:val="00AC72E1"/>
    <w:rsid w:val="00AC74E6"/>
    <w:rsid w:val="00AC7A65"/>
    <w:rsid w:val="00AD0503"/>
    <w:rsid w:val="00AD0B57"/>
    <w:rsid w:val="00AD0FC2"/>
    <w:rsid w:val="00AD1F29"/>
    <w:rsid w:val="00AD2031"/>
    <w:rsid w:val="00AD2425"/>
    <w:rsid w:val="00AD24BC"/>
    <w:rsid w:val="00AD2A3C"/>
    <w:rsid w:val="00AD3284"/>
    <w:rsid w:val="00AD418D"/>
    <w:rsid w:val="00AD46A6"/>
    <w:rsid w:val="00AD4EE3"/>
    <w:rsid w:val="00AD502A"/>
    <w:rsid w:val="00AD50B9"/>
    <w:rsid w:val="00AD5223"/>
    <w:rsid w:val="00AD52BB"/>
    <w:rsid w:val="00AD6033"/>
    <w:rsid w:val="00AD643A"/>
    <w:rsid w:val="00AD724C"/>
    <w:rsid w:val="00AD75DD"/>
    <w:rsid w:val="00AD7D0B"/>
    <w:rsid w:val="00AD7DEC"/>
    <w:rsid w:val="00AE028D"/>
    <w:rsid w:val="00AE1130"/>
    <w:rsid w:val="00AE162A"/>
    <w:rsid w:val="00AE2906"/>
    <w:rsid w:val="00AE296F"/>
    <w:rsid w:val="00AE2AEA"/>
    <w:rsid w:val="00AE3DDA"/>
    <w:rsid w:val="00AE4210"/>
    <w:rsid w:val="00AE4302"/>
    <w:rsid w:val="00AE64DA"/>
    <w:rsid w:val="00AE6D3A"/>
    <w:rsid w:val="00AF00FD"/>
    <w:rsid w:val="00AF1878"/>
    <w:rsid w:val="00AF18A9"/>
    <w:rsid w:val="00AF275C"/>
    <w:rsid w:val="00AF2B44"/>
    <w:rsid w:val="00AF4019"/>
    <w:rsid w:val="00AF454A"/>
    <w:rsid w:val="00AF4736"/>
    <w:rsid w:val="00AF47D5"/>
    <w:rsid w:val="00AF47F4"/>
    <w:rsid w:val="00AF5E1F"/>
    <w:rsid w:val="00AF6460"/>
    <w:rsid w:val="00AF6B2C"/>
    <w:rsid w:val="00AF6BDF"/>
    <w:rsid w:val="00AF7377"/>
    <w:rsid w:val="00B0052E"/>
    <w:rsid w:val="00B00BE3"/>
    <w:rsid w:val="00B00BE7"/>
    <w:rsid w:val="00B00C3D"/>
    <w:rsid w:val="00B01DB7"/>
    <w:rsid w:val="00B0282E"/>
    <w:rsid w:val="00B0288A"/>
    <w:rsid w:val="00B028F6"/>
    <w:rsid w:val="00B03A43"/>
    <w:rsid w:val="00B044F7"/>
    <w:rsid w:val="00B04CA2"/>
    <w:rsid w:val="00B05298"/>
    <w:rsid w:val="00B0543B"/>
    <w:rsid w:val="00B06049"/>
    <w:rsid w:val="00B06926"/>
    <w:rsid w:val="00B07F44"/>
    <w:rsid w:val="00B07FA5"/>
    <w:rsid w:val="00B105FD"/>
    <w:rsid w:val="00B10B5F"/>
    <w:rsid w:val="00B10DE6"/>
    <w:rsid w:val="00B11539"/>
    <w:rsid w:val="00B11903"/>
    <w:rsid w:val="00B119A7"/>
    <w:rsid w:val="00B1227C"/>
    <w:rsid w:val="00B126E4"/>
    <w:rsid w:val="00B12784"/>
    <w:rsid w:val="00B12857"/>
    <w:rsid w:val="00B1353A"/>
    <w:rsid w:val="00B143E5"/>
    <w:rsid w:val="00B147B0"/>
    <w:rsid w:val="00B14DCC"/>
    <w:rsid w:val="00B157F3"/>
    <w:rsid w:val="00B15BB1"/>
    <w:rsid w:val="00B15C3F"/>
    <w:rsid w:val="00B171B3"/>
    <w:rsid w:val="00B1721A"/>
    <w:rsid w:val="00B17918"/>
    <w:rsid w:val="00B20040"/>
    <w:rsid w:val="00B201C3"/>
    <w:rsid w:val="00B21964"/>
    <w:rsid w:val="00B21EA8"/>
    <w:rsid w:val="00B22567"/>
    <w:rsid w:val="00B22744"/>
    <w:rsid w:val="00B228BA"/>
    <w:rsid w:val="00B23742"/>
    <w:rsid w:val="00B24477"/>
    <w:rsid w:val="00B250C9"/>
    <w:rsid w:val="00B252EF"/>
    <w:rsid w:val="00B25CBB"/>
    <w:rsid w:val="00B26E02"/>
    <w:rsid w:val="00B26F7D"/>
    <w:rsid w:val="00B26FE3"/>
    <w:rsid w:val="00B27AC7"/>
    <w:rsid w:val="00B300EC"/>
    <w:rsid w:val="00B303A5"/>
    <w:rsid w:val="00B30490"/>
    <w:rsid w:val="00B30826"/>
    <w:rsid w:val="00B30C02"/>
    <w:rsid w:val="00B313CC"/>
    <w:rsid w:val="00B315A1"/>
    <w:rsid w:val="00B315C7"/>
    <w:rsid w:val="00B31A69"/>
    <w:rsid w:val="00B31B27"/>
    <w:rsid w:val="00B31DF4"/>
    <w:rsid w:val="00B32384"/>
    <w:rsid w:val="00B325F4"/>
    <w:rsid w:val="00B3314A"/>
    <w:rsid w:val="00B332D9"/>
    <w:rsid w:val="00B3375B"/>
    <w:rsid w:val="00B338C4"/>
    <w:rsid w:val="00B33C6E"/>
    <w:rsid w:val="00B33DBF"/>
    <w:rsid w:val="00B33FE1"/>
    <w:rsid w:val="00B340A3"/>
    <w:rsid w:val="00B3453D"/>
    <w:rsid w:val="00B3596D"/>
    <w:rsid w:val="00B365B8"/>
    <w:rsid w:val="00B3682C"/>
    <w:rsid w:val="00B37492"/>
    <w:rsid w:val="00B37531"/>
    <w:rsid w:val="00B37855"/>
    <w:rsid w:val="00B37B1F"/>
    <w:rsid w:val="00B37F2F"/>
    <w:rsid w:val="00B411CA"/>
    <w:rsid w:val="00B413F2"/>
    <w:rsid w:val="00B414F6"/>
    <w:rsid w:val="00B4204A"/>
    <w:rsid w:val="00B423DF"/>
    <w:rsid w:val="00B42F76"/>
    <w:rsid w:val="00B439C9"/>
    <w:rsid w:val="00B44AC0"/>
    <w:rsid w:val="00B44C47"/>
    <w:rsid w:val="00B45073"/>
    <w:rsid w:val="00B452EA"/>
    <w:rsid w:val="00B45725"/>
    <w:rsid w:val="00B45D5A"/>
    <w:rsid w:val="00B461E4"/>
    <w:rsid w:val="00B4627B"/>
    <w:rsid w:val="00B46F1B"/>
    <w:rsid w:val="00B4705D"/>
    <w:rsid w:val="00B4727F"/>
    <w:rsid w:val="00B47A55"/>
    <w:rsid w:val="00B5035A"/>
    <w:rsid w:val="00B50717"/>
    <w:rsid w:val="00B50F78"/>
    <w:rsid w:val="00B5124B"/>
    <w:rsid w:val="00B524D4"/>
    <w:rsid w:val="00B52578"/>
    <w:rsid w:val="00B5265B"/>
    <w:rsid w:val="00B52721"/>
    <w:rsid w:val="00B52752"/>
    <w:rsid w:val="00B53C5D"/>
    <w:rsid w:val="00B5473D"/>
    <w:rsid w:val="00B55343"/>
    <w:rsid w:val="00B556CB"/>
    <w:rsid w:val="00B55851"/>
    <w:rsid w:val="00B56375"/>
    <w:rsid w:val="00B56BBD"/>
    <w:rsid w:val="00B56D30"/>
    <w:rsid w:val="00B574CB"/>
    <w:rsid w:val="00B5776D"/>
    <w:rsid w:val="00B60C38"/>
    <w:rsid w:val="00B6177B"/>
    <w:rsid w:val="00B61BF8"/>
    <w:rsid w:val="00B61CB9"/>
    <w:rsid w:val="00B61ECE"/>
    <w:rsid w:val="00B621AF"/>
    <w:rsid w:val="00B62600"/>
    <w:rsid w:val="00B626DC"/>
    <w:rsid w:val="00B636E1"/>
    <w:rsid w:val="00B63991"/>
    <w:rsid w:val="00B64002"/>
    <w:rsid w:val="00B6493F"/>
    <w:rsid w:val="00B64D04"/>
    <w:rsid w:val="00B656C6"/>
    <w:rsid w:val="00B65B6E"/>
    <w:rsid w:val="00B65CE6"/>
    <w:rsid w:val="00B671E7"/>
    <w:rsid w:val="00B67412"/>
    <w:rsid w:val="00B67CD2"/>
    <w:rsid w:val="00B67E5B"/>
    <w:rsid w:val="00B67F98"/>
    <w:rsid w:val="00B67FD8"/>
    <w:rsid w:val="00B71443"/>
    <w:rsid w:val="00B718D4"/>
    <w:rsid w:val="00B71936"/>
    <w:rsid w:val="00B71DF5"/>
    <w:rsid w:val="00B720BB"/>
    <w:rsid w:val="00B7235A"/>
    <w:rsid w:val="00B7258C"/>
    <w:rsid w:val="00B73E36"/>
    <w:rsid w:val="00B73F89"/>
    <w:rsid w:val="00B74A20"/>
    <w:rsid w:val="00B74E50"/>
    <w:rsid w:val="00B76227"/>
    <w:rsid w:val="00B7651A"/>
    <w:rsid w:val="00B768AF"/>
    <w:rsid w:val="00B76E53"/>
    <w:rsid w:val="00B77F92"/>
    <w:rsid w:val="00B80149"/>
    <w:rsid w:val="00B81215"/>
    <w:rsid w:val="00B812C1"/>
    <w:rsid w:val="00B81439"/>
    <w:rsid w:val="00B81CAC"/>
    <w:rsid w:val="00B81D08"/>
    <w:rsid w:val="00B82338"/>
    <w:rsid w:val="00B835BE"/>
    <w:rsid w:val="00B83965"/>
    <w:rsid w:val="00B83CC8"/>
    <w:rsid w:val="00B848CF"/>
    <w:rsid w:val="00B84F61"/>
    <w:rsid w:val="00B857B9"/>
    <w:rsid w:val="00B857DB"/>
    <w:rsid w:val="00B85C40"/>
    <w:rsid w:val="00B869FC"/>
    <w:rsid w:val="00B872E0"/>
    <w:rsid w:val="00B87CDE"/>
    <w:rsid w:val="00B92054"/>
    <w:rsid w:val="00B9266B"/>
    <w:rsid w:val="00B92A6E"/>
    <w:rsid w:val="00B92F46"/>
    <w:rsid w:val="00B9326E"/>
    <w:rsid w:val="00B93733"/>
    <w:rsid w:val="00B93BBC"/>
    <w:rsid w:val="00B93D70"/>
    <w:rsid w:val="00B94755"/>
    <w:rsid w:val="00B94942"/>
    <w:rsid w:val="00B94E05"/>
    <w:rsid w:val="00B9572C"/>
    <w:rsid w:val="00B958A8"/>
    <w:rsid w:val="00B966C8"/>
    <w:rsid w:val="00B96CF0"/>
    <w:rsid w:val="00B96DF6"/>
    <w:rsid w:val="00B975F0"/>
    <w:rsid w:val="00B97EFB"/>
    <w:rsid w:val="00B97F58"/>
    <w:rsid w:val="00B97FD9"/>
    <w:rsid w:val="00BA0454"/>
    <w:rsid w:val="00BA0670"/>
    <w:rsid w:val="00BA078B"/>
    <w:rsid w:val="00BA0AD6"/>
    <w:rsid w:val="00BA0FE9"/>
    <w:rsid w:val="00BA123F"/>
    <w:rsid w:val="00BA17AD"/>
    <w:rsid w:val="00BA1854"/>
    <w:rsid w:val="00BA1BA8"/>
    <w:rsid w:val="00BA1F18"/>
    <w:rsid w:val="00BA2AE0"/>
    <w:rsid w:val="00BA3725"/>
    <w:rsid w:val="00BA39F7"/>
    <w:rsid w:val="00BA47A7"/>
    <w:rsid w:val="00BA4BC6"/>
    <w:rsid w:val="00BA50E9"/>
    <w:rsid w:val="00BA55D7"/>
    <w:rsid w:val="00BA572D"/>
    <w:rsid w:val="00BA6084"/>
    <w:rsid w:val="00BA74F2"/>
    <w:rsid w:val="00BA7ABA"/>
    <w:rsid w:val="00BA7D5C"/>
    <w:rsid w:val="00BA7EDF"/>
    <w:rsid w:val="00BA7F4E"/>
    <w:rsid w:val="00BB0633"/>
    <w:rsid w:val="00BB1144"/>
    <w:rsid w:val="00BB1334"/>
    <w:rsid w:val="00BB23E7"/>
    <w:rsid w:val="00BB2617"/>
    <w:rsid w:val="00BB281F"/>
    <w:rsid w:val="00BB2A71"/>
    <w:rsid w:val="00BB2CB5"/>
    <w:rsid w:val="00BB30E2"/>
    <w:rsid w:val="00BB4346"/>
    <w:rsid w:val="00BB461D"/>
    <w:rsid w:val="00BB50A1"/>
    <w:rsid w:val="00BB5308"/>
    <w:rsid w:val="00BB5716"/>
    <w:rsid w:val="00BB585C"/>
    <w:rsid w:val="00BB5D49"/>
    <w:rsid w:val="00BB67EE"/>
    <w:rsid w:val="00BB6AE7"/>
    <w:rsid w:val="00BB6C58"/>
    <w:rsid w:val="00BB70A8"/>
    <w:rsid w:val="00BB7FD6"/>
    <w:rsid w:val="00BC0072"/>
    <w:rsid w:val="00BC07AF"/>
    <w:rsid w:val="00BC0912"/>
    <w:rsid w:val="00BC0C4B"/>
    <w:rsid w:val="00BC0F6F"/>
    <w:rsid w:val="00BC2497"/>
    <w:rsid w:val="00BC2584"/>
    <w:rsid w:val="00BC2598"/>
    <w:rsid w:val="00BC2916"/>
    <w:rsid w:val="00BC2C96"/>
    <w:rsid w:val="00BC2F14"/>
    <w:rsid w:val="00BC326C"/>
    <w:rsid w:val="00BC34B1"/>
    <w:rsid w:val="00BC36C4"/>
    <w:rsid w:val="00BC3CB1"/>
    <w:rsid w:val="00BC4C20"/>
    <w:rsid w:val="00BC540C"/>
    <w:rsid w:val="00BC5481"/>
    <w:rsid w:val="00BC5995"/>
    <w:rsid w:val="00BC695A"/>
    <w:rsid w:val="00BC6D76"/>
    <w:rsid w:val="00BC6FC6"/>
    <w:rsid w:val="00BC7844"/>
    <w:rsid w:val="00BD0565"/>
    <w:rsid w:val="00BD057D"/>
    <w:rsid w:val="00BD0845"/>
    <w:rsid w:val="00BD1B3D"/>
    <w:rsid w:val="00BD229F"/>
    <w:rsid w:val="00BD29AF"/>
    <w:rsid w:val="00BD3B31"/>
    <w:rsid w:val="00BD3E1A"/>
    <w:rsid w:val="00BD3F9B"/>
    <w:rsid w:val="00BD44DE"/>
    <w:rsid w:val="00BD4A8A"/>
    <w:rsid w:val="00BD4D6A"/>
    <w:rsid w:val="00BD5FA9"/>
    <w:rsid w:val="00BD6D77"/>
    <w:rsid w:val="00BD7380"/>
    <w:rsid w:val="00BD75D1"/>
    <w:rsid w:val="00BD7D1F"/>
    <w:rsid w:val="00BD8A06"/>
    <w:rsid w:val="00BE1807"/>
    <w:rsid w:val="00BE18C9"/>
    <w:rsid w:val="00BE2DEF"/>
    <w:rsid w:val="00BE2E14"/>
    <w:rsid w:val="00BE2E36"/>
    <w:rsid w:val="00BE3952"/>
    <w:rsid w:val="00BE42E0"/>
    <w:rsid w:val="00BE470E"/>
    <w:rsid w:val="00BE4978"/>
    <w:rsid w:val="00BE4D1C"/>
    <w:rsid w:val="00BE4E13"/>
    <w:rsid w:val="00BE4F10"/>
    <w:rsid w:val="00BE5374"/>
    <w:rsid w:val="00BE58EE"/>
    <w:rsid w:val="00BE5E6B"/>
    <w:rsid w:val="00BE63CD"/>
    <w:rsid w:val="00BE68B0"/>
    <w:rsid w:val="00BE6B9D"/>
    <w:rsid w:val="00BE6BD2"/>
    <w:rsid w:val="00BE6C08"/>
    <w:rsid w:val="00BE788B"/>
    <w:rsid w:val="00BF0401"/>
    <w:rsid w:val="00BF14D2"/>
    <w:rsid w:val="00BF1BA6"/>
    <w:rsid w:val="00BF2022"/>
    <w:rsid w:val="00BF2A0A"/>
    <w:rsid w:val="00BF2D19"/>
    <w:rsid w:val="00BF387A"/>
    <w:rsid w:val="00BF45F8"/>
    <w:rsid w:val="00BF585C"/>
    <w:rsid w:val="00BF6317"/>
    <w:rsid w:val="00BF687A"/>
    <w:rsid w:val="00BF68F7"/>
    <w:rsid w:val="00BF717F"/>
    <w:rsid w:val="00BF7521"/>
    <w:rsid w:val="00BF7CE8"/>
    <w:rsid w:val="00BF7E2D"/>
    <w:rsid w:val="00C0117B"/>
    <w:rsid w:val="00C0143B"/>
    <w:rsid w:val="00C01628"/>
    <w:rsid w:val="00C01C7E"/>
    <w:rsid w:val="00C02021"/>
    <w:rsid w:val="00C028BA"/>
    <w:rsid w:val="00C02B41"/>
    <w:rsid w:val="00C04131"/>
    <w:rsid w:val="00C054B2"/>
    <w:rsid w:val="00C057C6"/>
    <w:rsid w:val="00C05A99"/>
    <w:rsid w:val="00C05FE7"/>
    <w:rsid w:val="00C06B0B"/>
    <w:rsid w:val="00C06F75"/>
    <w:rsid w:val="00C1057C"/>
    <w:rsid w:val="00C10C44"/>
    <w:rsid w:val="00C10F56"/>
    <w:rsid w:val="00C121FA"/>
    <w:rsid w:val="00C12F84"/>
    <w:rsid w:val="00C132FC"/>
    <w:rsid w:val="00C1362C"/>
    <w:rsid w:val="00C13E6F"/>
    <w:rsid w:val="00C140DB"/>
    <w:rsid w:val="00C14519"/>
    <w:rsid w:val="00C14A96"/>
    <w:rsid w:val="00C1502E"/>
    <w:rsid w:val="00C15E5A"/>
    <w:rsid w:val="00C1603D"/>
    <w:rsid w:val="00C16507"/>
    <w:rsid w:val="00C16CB5"/>
    <w:rsid w:val="00C17527"/>
    <w:rsid w:val="00C20204"/>
    <w:rsid w:val="00C2047C"/>
    <w:rsid w:val="00C204A7"/>
    <w:rsid w:val="00C20E7F"/>
    <w:rsid w:val="00C2128A"/>
    <w:rsid w:val="00C217D1"/>
    <w:rsid w:val="00C21C49"/>
    <w:rsid w:val="00C22B36"/>
    <w:rsid w:val="00C232CB"/>
    <w:rsid w:val="00C248A8"/>
    <w:rsid w:val="00C24C24"/>
    <w:rsid w:val="00C252CF"/>
    <w:rsid w:val="00C2530B"/>
    <w:rsid w:val="00C257C2"/>
    <w:rsid w:val="00C25A6F"/>
    <w:rsid w:val="00C26426"/>
    <w:rsid w:val="00C264EF"/>
    <w:rsid w:val="00C2679D"/>
    <w:rsid w:val="00C26FBF"/>
    <w:rsid w:val="00C3092B"/>
    <w:rsid w:val="00C309E9"/>
    <w:rsid w:val="00C30AE7"/>
    <w:rsid w:val="00C3186B"/>
    <w:rsid w:val="00C334A7"/>
    <w:rsid w:val="00C344CA"/>
    <w:rsid w:val="00C345D6"/>
    <w:rsid w:val="00C34B68"/>
    <w:rsid w:val="00C34C78"/>
    <w:rsid w:val="00C35121"/>
    <w:rsid w:val="00C36801"/>
    <w:rsid w:val="00C369FA"/>
    <w:rsid w:val="00C36CA9"/>
    <w:rsid w:val="00C37017"/>
    <w:rsid w:val="00C3729B"/>
    <w:rsid w:val="00C37350"/>
    <w:rsid w:val="00C401F4"/>
    <w:rsid w:val="00C40679"/>
    <w:rsid w:val="00C407C6"/>
    <w:rsid w:val="00C40836"/>
    <w:rsid w:val="00C40BD6"/>
    <w:rsid w:val="00C40E85"/>
    <w:rsid w:val="00C4137C"/>
    <w:rsid w:val="00C41B08"/>
    <w:rsid w:val="00C42426"/>
    <w:rsid w:val="00C4255E"/>
    <w:rsid w:val="00C433F8"/>
    <w:rsid w:val="00C43987"/>
    <w:rsid w:val="00C4417A"/>
    <w:rsid w:val="00C444BB"/>
    <w:rsid w:val="00C45396"/>
    <w:rsid w:val="00C45830"/>
    <w:rsid w:val="00C45DE8"/>
    <w:rsid w:val="00C46D92"/>
    <w:rsid w:val="00C46F15"/>
    <w:rsid w:val="00C50D75"/>
    <w:rsid w:val="00C515E6"/>
    <w:rsid w:val="00C530A2"/>
    <w:rsid w:val="00C5424C"/>
    <w:rsid w:val="00C544DF"/>
    <w:rsid w:val="00C54B54"/>
    <w:rsid w:val="00C56317"/>
    <w:rsid w:val="00C564F9"/>
    <w:rsid w:val="00C56F50"/>
    <w:rsid w:val="00C5706B"/>
    <w:rsid w:val="00C57938"/>
    <w:rsid w:val="00C57CA7"/>
    <w:rsid w:val="00C57CCE"/>
    <w:rsid w:val="00C609E0"/>
    <w:rsid w:val="00C61FD2"/>
    <w:rsid w:val="00C630B4"/>
    <w:rsid w:val="00C637C3"/>
    <w:rsid w:val="00C639CF"/>
    <w:rsid w:val="00C640C5"/>
    <w:rsid w:val="00C652DD"/>
    <w:rsid w:val="00C6607B"/>
    <w:rsid w:val="00C6694C"/>
    <w:rsid w:val="00C66A4C"/>
    <w:rsid w:val="00C66AC0"/>
    <w:rsid w:val="00C66D27"/>
    <w:rsid w:val="00C67087"/>
    <w:rsid w:val="00C67BCA"/>
    <w:rsid w:val="00C67F68"/>
    <w:rsid w:val="00C7019E"/>
    <w:rsid w:val="00C7035C"/>
    <w:rsid w:val="00C707C3"/>
    <w:rsid w:val="00C70C56"/>
    <w:rsid w:val="00C726CA"/>
    <w:rsid w:val="00C7274B"/>
    <w:rsid w:val="00C7287F"/>
    <w:rsid w:val="00C72BA2"/>
    <w:rsid w:val="00C730E3"/>
    <w:rsid w:val="00C73553"/>
    <w:rsid w:val="00C73E82"/>
    <w:rsid w:val="00C74569"/>
    <w:rsid w:val="00C74DB8"/>
    <w:rsid w:val="00C75398"/>
    <w:rsid w:val="00C75D7F"/>
    <w:rsid w:val="00C75FD3"/>
    <w:rsid w:val="00C764F5"/>
    <w:rsid w:val="00C76BF9"/>
    <w:rsid w:val="00C775F2"/>
    <w:rsid w:val="00C77D9B"/>
    <w:rsid w:val="00C77FEE"/>
    <w:rsid w:val="00C800E5"/>
    <w:rsid w:val="00C80D40"/>
    <w:rsid w:val="00C80F7C"/>
    <w:rsid w:val="00C81962"/>
    <w:rsid w:val="00C81B39"/>
    <w:rsid w:val="00C81FC4"/>
    <w:rsid w:val="00C8222E"/>
    <w:rsid w:val="00C8297A"/>
    <w:rsid w:val="00C83356"/>
    <w:rsid w:val="00C846F0"/>
    <w:rsid w:val="00C854A0"/>
    <w:rsid w:val="00C85C4C"/>
    <w:rsid w:val="00C85D06"/>
    <w:rsid w:val="00C864ED"/>
    <w:rsid w:val="00C86D6B"/>
    <w:rsid w:val="00C87252"/>
    <w:rsid w:val="00C87502"/>
    <w:rsid w:val="00C8777E"/>
    <w:rsid w:val="00C877C3"/>
    <w:rsid w:val="00C87CF1"/>
    <w:rsid w:val="00C90657"/>
    <w:rsid w:val="00C90760"/>
    <w:rsid w:val="00C90FE5"/>
    <w:rsid w:val="00C9185F"/>
    <w:rsid w:val="00C91AEE"/>
    <w:rsid w:val="00C91F21"/>
    <w:rsid w:val="00C92052"/>
    <w:rsid w:val="00C920E8"/>
    <w:rsid w:val="00C9224D"/>
    <w:rsid w:val="00C9261F"/>
    <w:rsid w:val="00C92835"/>
    <w:rsid w:val="00C92876"/>
    <w:rsid w:val="00C92994"/>
    <w:rsid w:val="00C930F7"/>
    <w:rsid w:val="00C9391F"/>
    <w:rsid w:val="00C93B09"/>
    <w:rsid w:val="00C94A60"/>
    <w:rsid w:val="00C94ACB"/>
    <w:rsid w:val="00C955D5"/>
    <w:rsid w:val="00C955FB"/>
    <w:rsid w:val="00C956A6"/>
    <w:rsid w:val="00C95739"/>
    <w:rsid w:val="00C95B04"/>
    <w:rsid w:val="00C95D5C"/>
    <w:rsid w:val="00C95F7D"/>
    <w:rsid w:val="00C960C2"/>
    <w:rsid w:val="00C966D2"/>
    <w:rsid w:val="00C97067"/>
    <w:rsid w:val="00CA06AF"/>
    <w:rsid w:val="00CA10C8"/>
    <w:rsid w:val="00CA18A0"/>
    <w:rsid w:val="00CA2131"/>
    <w:rsid w:val="00CA256D"/>
    <w:rsid w:val="00CA3541"/>
    <w:rsid w:val="00CA45CC"/>
    <w:rsid w:val="00CA52DB"/>
    <w:rsid w:val="00CA5C06"/>
    <w:rsid w:val="00CA5E97"/>
    <w:rsid w:val="00CA63D4"/>
    <w:rsid w:val="00CA63EB"/>
    <w:rsid w:val="00CA698F"/>
    <w:rsid w:val="00CA6CC3"/>
    <w:rsid w:val="00CA6DAB"/>
    <w:rsid w:val="00CA72C3"/>
    <w:rsid w:val="00CB1644"/>
    <w:rsid w:val="00CB1694"/>
    <w:rsid w:val="00CB1AA2"/>
    <w:rsid w:val="00CB1D62"/>
    <w:rsid w:val="00CB1FF8"/>
    <w:rsid w:val="00CB23D8"/>
    <w:rsid w:val="00CB23F6"/>
    <w:rsid w:val="00CB24FF"/>
    <w:rsid w:val="00CB2872"/>
    <w:rsid w:val="00CB2918"/>
    <w:rsid w:val="00CB2955"/>
    <w:rsid w:val="00CB3341"/>
    <w:rsid w:val="00CB3551"/>
    <w:rsid w:val="00CB36D5"/>
    <w:rsid w:val="00CB4333"/>
    <w:rsid w:val="00CB4DD5"/>
    <w:rsid w:val="00CB50F3"/>
    <w:rsid w:val="00CB553A"/>
    <w:rsid w:val="00CB5C27"/>
    <w:rsid w:val="00CB5D89"/>
    <w:rsid w:val="00CB6CCF"/>
    <w:rsid w:val="00CB6E63"/>
    <w:rsid w:val="00CB738B"/>
    <w:rsid w:val="00CB7AB2"/>
    <w:rsid w:val="00CC038E"/>
    <w:rsid w:val="00CC155F"/>
    <w:rsid w:val="00CC1B2D"/>
    <w:rsid w:val="00CC2135"/>
    <w:rsid w:val="00CC2655"/>
    <w:rsid w:val="00CC285A"/>
    <w:rsid w:val="00CC28A6"/>
    <w:rsid w:val="00CC346E"/>
    <w:rsid w:val="00CC3CD2"/>
    <w:rsid w:val="00CC43F2"/>
    <w:rsid w:val="00CC4AD1"/>
    <w:rsid w:val="00CC505B"/>
    <w:rsid w:val="00CC5BDD"/>
    <w:rsid w:val="00CC5E80"/>
    <w:rsid w:val="00CC66EA"/>
    <w:rsid w:val="00CC70FB"/>
    <w:rsid w:val="00CC72EA"/>
    <w:rsid w:val="00CC7B1D"/>
    <w:rsid w:val="00CD0257"/>
    <w:rsid w:val="00CD047C"/>
    <w:rsid w:val="00CD077F"/>
    <w:rsid w:val="00CD118D"/>
    <w:rsid w:val="00CD12FA"/>
    <w:rsid w:val="00CD151D"/>
    <w:rsid w:val="00CD1B44"/>
    <w:rsid w:val="00CD359F"/>
    <w:rsid w:val="00CD3B78"/>
    <w:rsid w:val="00CD4375"/>
    <w:rsid w:val="00CD64BC"/>
    <w:rsid w:val="00CD6FDB"/>
    <w:rsid w:val="00CD7065"/>
    <w:rsid w:val="00CD7390"/>
    <w:rsid w:val="00CE032E"/>
    <w:rsid w:val="00CE173C"/>
    <w:rsid w:val="00CE1E5D"/>
    <w:rsid w:val="00CE2366"/>
    <w:rsid w:val="00CE459E"/>
    <w:rsid w:val="00CE4D2D"/>
    <w:rsid w:val="00CE4F05"/>
    <w:rsid w:val="00CE517C"/>
    <w:rsid w:val="00CE5370"/>
    <w:rsid w:val="00CE5EBC"/>
    <w:rsid w:val="00CE6377"/>
    <w:rsid w:val="00CE6799"/>
    <w:rsid w:val="00CE7139"/>
    <w:rsid w:val="00CE71CB"/>
    <w:rsid w:val="00CE7278"/>
    <w:rsid w:val="00CF2DCC"/>
    <w:rsid w:val="00CF2F0C"/>
    <w:rsid w:val="00CF32C8"/>
    <w:rsid w:val="00CF364C"/>
    <w:rsid w:val="00CF3A25"/>
    <w:rsid w:val="00CF3B4B"/>
    <w:rsid w:val="00CF4847"/>
    <w:rsid w:val="00CF4E1B"/>
    <w:rsid w:val="00CF4E36"/>
    <w:rsid w:val="00CF5FE9"/>
    <w:rsid w:val="00CF6047"/>
    <w:rsid w:val="00CF60B8"/>
    <w:rsid w:val="00CF6AC4"/>
    <w:rsid w:val="00CF6CA3"/>
    <w:rsid w:val="00CF6D41"/>
    <w:rsid w:val="00CF73BF"/>
    <w:rsid w:val="00CF7494"/>
    <w:rsid w:val="00CF7915"/>
    <w:rsid w:val="00D001C8"/>
    <w:rsid w:val="00D00594"/>
    <w:rsid w:val="00D00E8A"/>
    <w:rsid w:val="00D01077"/>
    <w:rsid w:val="00D01A7B"/>
    <w:rsid w:val="00D02100"/>
    <w:rsid w:val="00D03116"/>
    <w:rsid w:val="00D035B9"/>
    <w:rsid w:val="00D045B0"/>
    <w:rsid w:val="00D04740"/>
    <w:rsid w:val="00D06241"/>
    <w:rsid w:val="00D06308"/>
    <w:rsid w:val="00D06469"/>
    <w:rsid w:val="00D06C0C"/>
    <w:rsid w:val="00D06C8B"/>
    <w:rsid w:val="00D06F8D"/>
    <w:rsid w:val="00D071DA"/>
    <w:rsid w:val="00D07317"/>
    <w:rsid w:val="00D0756F"/>
    <w:rsid w:val="00D07CB7"/>
    <w:rsid w:val="00D07E7D"/>
    <w:rsid w:val="00D103E3"/>
    <w:rsid w:val="00D114F1"/>
    <w:rsid w:val="00D11ECF"/>
    <w:rsid w:val="00D1225F"/>
    <w:rsid w:val="00D123F5"/>
    <w:rsid w:val="00D1283F"/>
    <w:rsid w:val="00D129FF"/>
    <w:rsid w:val="00D131E3"/>
    <w:rsid w:val="00D133F6"/>
    <w:rsid w:val="00D13F49"/>
    <w:rsid w:val="00D141FC"/>
    <w:rsid w:val="00D150A6"/>
    <w:rsid w:val="00D151FD"/>
    <w:rsid w:val="00D1521E"/>
    <w:rsid w:val="00D15553"/>
    <w:rsid w:val="00D15F1C"/>
    <w:rsid w:val="00D164F3"/>
    <w:rsid w:val="00D16DCF"/>
    <w:rsid w:val="00D17AEF"/>
    <w:rsid w:val="00D17BFB"/>
    <w:rsid w:val="00D17F6B"/>
    <w:rsid w:val="00D207D4"/>
    <w:rsid w:val="00D21617"/>
    <w:rsid w:val="00D2263F"/>
    <w:rsid w:val="00D243DD"/>
    <w:rsid w:val="00D2499B"/>
    <w:rsid w:val="00D2520B"/>
    <w:rsid w:val="00D25FE2"/>
    <w:rsid w:val="00D264EA"/>
    <w:rsid w:val="00D26997"/>
    <w:rsid w:val="00D26AE7"/>
    <w:rsid w:val="00D2710C"/>
    <w:rsid w:val="00D27D05"/>
    <w:rsid w:val="00D300E1"/>
    <w:rsid w:val="00D30B3D"/>
    <w:rsid w:val="00D3102F"/>
    <w:rsid w:val="00D314A9"/>
    <w:rsid w:val="00D31D6C"/>
    <w:rsid w:val="00D31FA3"/>
    <w:rsid w:val="00D32617"/>
    <w:rsid w:val="00D32A4D"/>
    <w:rsid w:val="00D32F74"/>
    <w:rsid w:val="00D33FA3"/>
    <w:rsid w:val="00D34876"/>
    <w:rsid w:val="00D3493A"/>
    <w:rsid w:val="00D34C7F"/>
    <w:rsid w:val="00D352D4"/>
    <w:rsid w:val="00D3534A"/>
    <w:rsid w:val="00D35771"/>
    <w:rsid w:val="00D357EB"/>
    <w:rsid w:val="00D35AA5"/>
    <w:rsid w:val="00D3625F"/>
    <w:rsid w:val="00D36F32"/>
    <w:rsid w:val="00D372AD"/>
    <w:rsid w:val="00D376DE"/>
    <w:rsid w:val="00D37BE1"/>
    <w:rsid w:val="00D41002"/>
    <w:rsid w:val="00D41EBA"/>
    <w:rsid w:val="00D42067"/>
    <w:rsid w:val="00D43031"/>
    <w:rsid w:val="00D4337E"/>
    <w:rsid w:val="00D434EB"/>
    <w:rsid w:val="00D43AC9"/>
    <w:rsid w:val="00D43F6B"/>
    <w:rsid w:val="00D44E0D"/>
    <w:rsid w:val="00D44F23"/>
    <w:rsid w:val="00D454DB"/>
    <w:rsid w:val="00D459CC"/>
    <w:rsid w:val="00D45D87"/>
    <w:rsid w:val="00D461F3"/>
    <w:rsid w:val="00D46226"/>
    <w:rsid w:val="00D4670E"/>
    <w:rsid w:val="00D46B45"/>
    <w:rsid w:val="00D47A8F"/>
    <w:rsid w:val="00D502A4"/>
    <w:rsid w:val="00D50BFB"/>
    <w:rsid w:val="00D51602"/>
    <w:rsid w:val="00D5178B"/>
    <w:rsid w:val="00D51C8E"/>
    <w:rsid w:val="00D52709"/>
    <w:rsid w:val="00D52A49"/>
    <w:rsid w:val="00D52EB7"/>
    <w:rsid w:val="00D53292"/>
    <w:rsid w:val="00D53664"/>
    <w:rsid w:val="00D53CA5"/>
    <w:rsid w:val="00D54A16"/>
    <w:rsid w:val="00D5586F"/>
    <w:rsid w:val="00D56FF7"/>
    <w:rsid w:val="00D5730A"/>
    <w:rsid w:val="00D574F0"/>
    <w:rsid w:val="00D60470"/>
    <w:rsid w:val="00D6138F"/>
    <w:rsid w:val="00D61657"/>
    <w:rsid w:val="00D616CC"/>
    <w:rsid w:val="00D61F3D"/>
    <w:rsid w:val="00D625F0"/>
    <w:rsid w:val="00D6302E"/>
    <w:rsid w:val="00D634EC"/>
    <w:rsid w:val="00D643E6"/>
    <w:rsid w:val="00D64487"/>
    <w:rsid w:val="00D648C0"/>
    <w:rsid w:val="00D64FA9"/>
    <w:rsid w:val="00D657B2"/>
    <w:rsid w:val="00D65A8C"/>
    <w:rsid w:val="00D6614C"/>
    <w:rsid w:val="00D6659D"/>
    <w:rsid w:val="00D66CCB"/>
    <w:rsid w:val="00D67DB5"/>
    <w:rsid w:val="00D67F75"/>
    <w:rsid w:val="00D6FCF6"/>
    <w:rsid w:val="00D70093"/>
    <w:rsid w:val="00D7044F"/>
    <w:rsid w:val="00D704A1"/>
    <w:rsid w:val="00D70E82"/>
    <w:rsid w:val="00D7155B"/>
    <w:rsid w:val="00D71630"/>
    <w:rsid w:val="00D717EE"/>
    <w:rsid w:val="00D71D60"/>
    <w:rsid w:val="00D7229A"/>
    <w:rsid w:val="00D722C2"/>
    <w:rsid w:val="00D728E4"/>
    <w:rsid w:val="00D72A60"/>
    <w:rsid w:val="00D72AD3"/>
    <w:rsid w:val="00D7358F"/>
    <w:rsid w:val="00D7458B"/>
    <w:rsid w:val="00D76273"/>
    <w:rsid w:val="00D76947"/>
    <w:rsid w:val="00D76AD2"/>
    <w:rsid w:val="00D76BAC"/>
    <w:rsid w:val="00D76E62"/>
    <w:rsid w:val="00D77165"/>
    <w:rsid w:val="00D77275"/>
    <w:rsid w:val="00D77BC9"/>
    <w:rsid w:val="00D77DB2"/>
    <w:rsid w:val="00D8000E"/>
    <w:rsid w:val="00D800DD"/>
    <w:rsid w:val="00D80947"/>
    <w:rsid w:val="00D80CB2"/>
    <w:rsid w:val="00D8406D"/>
    <w:rsid w:val="00D84B39"/>
    <w:rsid w:val="00D853B4"/>
    <w:rsid w:val="00D859E7"/>
    <w:rsid w:val="00D85F38"/>
    <w:rsid w:val="00D86AAB"/>
    <w:rsid w:val="00D8703F"/>
    <w:rsid w:val="00D87939"/>
    <w:rsid w:val="00D87F93"/>
    <w:rsid w:val="00D8F2CA"/>
    <w:rsid w:val="00D9030E"/>
    <w:rsid w:val="00D90926"/>
    <w:rsid w:val="00D90D00"/>
    <w:rsid w:val="00D92F00"/>
    <w:rsid w:val="00D9324C"/>
    <w:rsid w:val="00D93254"/>
    <w:rsid w:val="00D94129"/>
    <w:rsid w:val="00D95176"/>
    <w:rsid w:val="00D95257"/>
    <w:rsid w:val="00D95F35"/>
    <w:rsid w:val="00D96425"/>
    <w:rsid w:val="00D9714C"/>
    <w:rsid w:val="00D976FE"/>
    <w:rsid w:val="00D97882"/>
    <w:rsid w:val="00D97D4B"/>
    <w:rsid w:val="00DA00FC"/>
    <w:rsid w:val="00DA05A1"/>
    <w:rsid w:val="00DA12FF"/>
    <w:rsid w:val="00DA15ED"/>
    <w:rsid w:val="00DA25D6"/>
    <w:rsid w:val="00DA2919"/>
    <w:rsid w:val="00DA46BE"/>
    <w:rsid w:val="00DA4BFC"/>
    <w:rsid w:val="00DA4EA3"/>
    <w:rsid w:val="00DA54AE"/>
    <w:rsid w:val="00DA582C"/>
    <w:rsid w:val="00DA5B0A"/>
    <w:rsid w:val="00DA6209"/>
    <w:rsid w:val="00DA632E"/>
    <w:rsid w:val="00DA6B92"/>
    <w:rsid w:val="00DA75CB"/>
    <w:rsid w:val="00DB000F"/>
    <w:rsid w:val="00DB0296"/>
    <w:rsid w:val="00DB0890"/>
    <w:rsid w:val="00DB092F"/>
    <w:rsid w:val="00DB0C88"/>
    <w:rsid w:val="00DB1642"/>
    <w:rsid w:val="00DB16C8"/>
    <w:rsid w:val="00DB2653"/>
    <w:rsid w:val="00DB3845"/>
    <w:rsid w:val="00DB3C66"/>
    <w:rsid w:val="00DB4925"/>
    <w:rsid w:val="00DB5063"/>
    <w:rsid w:val="00DB5A1E"/>
    <w:rsid w:val="00DB5ACA"/>
    <w:rsid w:val="00DB5DAC"/>
    <w:rsid w:val="00DB617E"/>
    <w:rsid w:val="00DB7097"/>
    <w:rsid w:val="00DB7306"/>
    <w:rsid w:val="00DB79A2"/>
    <w:rsid w:val="00DB7CA5"/>
    <w:rsid w:val="00DB7EB1"/>
    <w:rsid w:val="00DC116F"/>
    <w:rsid w:val="00DC17DE"/>
    <w:rsid w:val="00DC19F6"/>
    <w:rsid w:val="00DC1D1C"/>
    <w:rsid w:val="00DC2AFA"/>
    <w:rsid w:val="00DC2CE2"/>
    <w:rsid w:val="00DC3AF5"/>
    <w:rsid w:val="00DC404B"/>
    <w:rsid w:val="00DC40FA"/>
    <w:rsid w:val="00DC4BCA"/>
    <w:rsid w:val="00DC4F18"/>
    <w:rsid w:val="00DC50FD"/>
    <w:rsid w:val="00DC517D"/>
    <w:rsid w:val="00DC63EA"/>
    <w:rsid w:val="00DC64DF"/>
    <w:rsid w:val="00DC6A41"/>
    <w:rsid w:val="00DC7373"/>
    <w:rsid w:val="00DC760F"/>
    <w:rsid w:val="00DC7624"/>
    <w:rsid w:val="00DC7AF1"/>
    <w:rsid w:val="00DC7B11"/>
    <w:rsid w:val="00DD0010"/>
    <w:rsid w:val="00DD0A02"/>
    <w:rsid w:val="00DD0FA1"/>
    <w:rsid w:val="00DD109D"/>
    <w:rsid w:val="00DD10D6"/>
    <w:rsid w:val="00DD1649"/>
    <w:rsid w:val="00DD177A"/>
    <w:rsid w:val="00DD1A5E"/>
    <w:rsid w:val="00DD1F5D"/>
    <w:rsid w:val="00DD2B51"/>
    <w:rsid w:val="00DD2C2D"/>
    <w:rsid w:val="00DD31B6"/>
    <w:rsid w:val="00DD40F5"/>
    <w:rsid w:val="00DD4307"/>
    <w:rsid w:val="00DD4CDF"/>
    <w:rsid w:val="00DD4EC4"/>
    <w:rsid w:val="00DD5354"/>
    <w:rsid w:val="00DD5731"/>
    <w:rsid w:val="00DD5C57"/>
    <w:rsid w:val="00DD5CB0"/>
    <w:rsid w:val="00DD5D15"/>
    <w:rsid w:val="00DD71B4"/>
    <w:rsid w:val="00DD78BF"/>
    <w:rsid w:val="00DE031A"/>
    <w:rsid w:val="00DE14C0"/>
    <w:rsid w:val="00DE179C"/>
    <w:rsid w:val="00DE1BFD"/>
    <w:rsid w:val="00DE1E1C"/>
    <w:rsid w:val="00DE20D1"/>
    <w:rsid w:val="00DE3A77"/>
    <w:rsid w:val="00DE42A9"/>
    <w:rsid w:val="00DE4412"/>
    <w:rsid w:val="00DE4CAD"/>
    <w:rsid w:val="00DE5839"/>
    <w:rsid w:val="00DE5DD4"/>
    <w:rsid w:val="00DE5EEE"/>
    <w:rsid w:val="00DE6561"/>
    <w:rsid w:val="00DE6C3D"/>
    <w:rsid w:val="00DE7CFA"/>
    <w:rsid w:val="00DE7E89"/>
    <w:rsid w:val="00DEDA34"/>
    <w:rsid w:val="00DF02E2"/>
    <w:rsid w:val="00DF059A"/>
    <w:rsid w:val="00DF0B4C"/>
    <w:rsid w:val="00DF1634"/>
    <w:rsid w:val="00DF338B"/>
    <w:rsid w:val="00DF3D5E"/>
    <w:rsid w:val="00DF4D54"/>
    <w:rsid w:val="00DF4EE0"/>
    <w:rsid w:val="00DF55CD"/>
    <w:rsid w:val="00DF5EF7"/>
    <w:rsid w:val="00DF6075"/>
    <w:rsid w:val="00DF6296"/>
    <w:rsid w:val="00DF63A0"/>
    <w:rsid w:val="00DF6C02"/>
    <w:rsid w:val="00DF6FFF"/>
    <w:rsid w:val="00DF74E9"/>
    <w:rsid w:val="00DF7B49"/>
    <w:rsid w:val="00DF7F34"/>
    <w:rsid w:val="00E00401"/>
    <w:rsid w:val="00E01489"/>
    <w:rsid w:val="00E019E5"/>
    <w:rsid w:val="00E01EF6"/>
    <w:rsid w:val="00E020ED"/>
    <w:rsid w:val="00E027CD"/>
    <w:rsid w:val="00E02BC0"/>
    <w:rsid w:val="00E02CAF"/>
    <w:rsid w:val="00E0366E"/>
    <w:rsid w:val="00E03C42"/>
    <w:rsid w:val="00E03ED5"/>
    <w:rsid w:val="00E044B7"/>
    <w:rsid w:val="00E04FC7"/>
    <w:rsid w:val="00E05903"/>
    <w:rsid w:val="00E05B8B"/>
    <w:rsid w:val="00E05BD4"/>
    <w:rsid w:val="00E066FF"/>
    <w:rsid w:val="00E0692E"/>
    <w:rsid w:val="00E06E7B"/>
    <w:rsid w:val="00E07652"/>
    <w:rsid w:val="00E07AB8"/>
    <w:rsid w:val="00E07D44"/>
    <w:rsid w:val="00E110ED"/>
    <w:rsid w:val="00E1176F"/>
    <w:rsid w:val="00E11979"/>
    <w:rsid w:val="00E11B9E"/>
    <w:rsid w:val="00E11C9E"/>
    <w:rsid w:val="00E121EB"/>
    <w:rsid w:val="00E121FE"/>
    <w:rsid w:val="00E12D3C"/>
    <w:rsid w:val="00E133D8"/>
    <w:rsid w:val="00E13735"/>
    <w:rsid w:val="00E138E8"/>
    <w:rsid w:val="00E13CFA"/>
    <w:rsid w:val="00E1404B"/>
    <w:rsid w:val="00E14618"/>
    <w:rsid w:val="00E14A96"/>
    <w:rsid w:val="00E164C8"/>
    <w:rsid w:val="00E165CF"/>
    <w:rsid w:val="00E17570"/>
    <w:rsid w:val="00E20FBF"/>
    <w:rsid w:val="00E211E0"/>
    <w:rsid w:val="00E2121F"/>
    <w:rsid w:val="00E214DB"/>
    <w:rsid w:val="00E2184E"/>
    <w:rsid w:val="00E237C5"/>
    <w:rsid w:val="00E2397B"/>
    <w:rsid w:val="00E23CFE"/>
    <w:rsid w:val="00E24636"/>
    <w:rsid w:val="00E24B4A"/>
    <w:rsid w:val="00E24C79"/>
    <w:rsid w:val="00E24D67"/>
    <w:rsid w:val="00E24DC7"/>
    <w:rsid w:val="00E25605"/>
    <w:rsid w:val="00E267C5"/>
    <w:rsid w:val="00E26FE8"/>
    <w:rsid w:val="00E272C3"/>
    <w:rsid w:val="00E27BE9"/>
    <w:rsid w:val="00E30292"/>
    <w:rsid w:val="00E30895"/>
    <w:rsid w:val="00E30BFE"/>
    <w:rsid w:val="00E30CE5"/>
    <w:rsid w:val="00E312A4"/>
    <w:rsid w:val="00E31354"/>
    <w:rsid w:val="00E32465"/>
    <w:rsid w:val="00E32C43"/>
    <w:rsid w:val="00E332F0"/>
    <w:rsid w:val="00E33B0D"/>
    <w:rsid w:val="00E33C46"/>
    <w:rsid w:val="00E34024"/>
    <w:rsid w:val="00E340E0"/>
    <w:rsid w:val="00E3471E"/>
    <w:rsid w:val="00E3562E"/>
    <w:rsid w:val="00E3638C"/>
    <w:rsid w:val="00E36942"/>
    <w:rsid w:val="00E378C8"/>
    <w:rsid w:val="00E378F1"/>
    <w:rsid w:val="00E37F0B"/>
    <w:rsid w:val="00E40335"/>
    <w:rsid w:val="00E4040C"/>
    <w:rsid w:val="00E4043C"/>
    <w:rsid w:val="00E40BC4"/>
    <w:rsid w:val="00E41450"/>
    <w:rsid w:val="00E41D9C"/>
    <w:rsid w:val="00E4219D"/>
    <w:rsid w:val="00E43350"/>
    <w:rsid w:val="00E433BA"/>
    <w:rsid w:val="00E43D88"/>
    <w:rsid w:val="00E43E0C"/>
    <w:rsid w:val="00E43E4E"/>
    <w:rsid w:val="00E442CE"/>
    <w:rsid w:val="00E442CF"/>
    <w:rsid w:val="00E443A9"/>
    <w:rsid w:val="00E44882"/>
    <w:rsid w:val="00E4518A"/>
    <w:rsid w:val="00E458B2"/>
    <w:rsid w:val="00E46C72"/>
    <w:rsid w:val="00E508AE"/>
    <w:rsid w:val="00E50A78"/>
    <w:rsid w:val="00E51BBB"/>
    <w:rsid w:val="00E5257C"/>
    <w:rsid w:val="00E52DCA"/>
    <w:rsid w:val="00E53D3E"/>
    <w:rsid w:val="00E53DBC"/>
    <w:rsid w:val="00E53E51"/>
    <w:rsid w:val="00E5416D"/>
    <w:rsid w:val="00E550C7"/>
    <w:rsid w:val="00E5531A"/>
    <w:rsid w:val="00E553AA"/>
    <w:rsid w:val="00E5611F"/>
    <w:rsid w:val="00E566B3"/>
    <w:rsid w:val="00E56BDD"/>
    <w:rsid w:val="00E5711C"/>
    <w:rsid w:val="00E579E7"/>
    <w:rsid w:val="00E5D577"/>
    <w:rsid w:val="00E605FA"/>
    <w:rsid w:val="00E609B3"/>
    <w:rsid w:val="00E6104E"/>
    <w:rsid w:val="00E61277"/>
    <w:rsid w:val="00E6173F"/>
    <w:rsid w:val="00E61836"/>
    <w:rsid w:val="00E61D99"/>
    <w:rsid w:val="00E61F99"/>
    <w:rsid w:val="00E62289"/>
    <w:rsid w:val="00E62E41"/>
    <w:rsid w:val="00E64527"/>
    <w:rsid w:val="00E64C2C"/>
    <w:rsid w:val="00E64CC0"/>
    <w:rsid w:val="00E64FE7"/>
    <w:rsid w:val="00E654D0"/>
    <w:rsid w:val="00E65D58"/>
    <w:rsid w:val="00E6642B"/>
    <w:rsid w:val="00E66594"/>
    <w:rsid w:val="00E66811"/>
    <w:rsid w:val="00E66EBC"/>
    <w:rsid w:val="00E66F85"/>
    <w:rsid w:val="00E674B9"/>
    <w:rsid w:val="00E67817"/>
    <w:rsid w:val="00E679F1"/>
    <w:rsid w:val="00E67DF8"/>
    <w:rsid w:val="00E7198A"/>
    <w:rsid w:val="00E728C9"/>
    <w:rsid w:val="00E72AB1"/>
    <w:rsid w:val="00E72B66"/>
    <w:rsid w:val="00E73FB8"/>
    <w:rsid w:val="00E744F1"/>
    <w:rsid w:val="00E74659"/>
    <w:rsid w:val="00E74A5D"/>
    <w:rsid w:val="00E75667"/>
    <w:rsid w:val="00E75D87"/>
    <w:rsid w:val="00E76A2C"/>
    <w:rsid w:val="00E76EE9"/>
    <w:rsid w:val="00E77DC5"/>
    <w:rsid w:val="00E77FF7"/>
    <w:rsid w:val="00E8012B"/>
    <w:rsid w:val="00E802EA"/>
    <w:rsid w:val="00E81B88"/>
    <w:rsid w:val="00E81EBF"/>
    <w:rsid w:val="00E8223C"/>
    <w:rsid w:val="00E824B3"/>
    <w:rsid w:val="00E82E90"/>
    <w:rsid w:val="00E83C2B"/>
    <w:rsid w:val="00E83FAB"/>
    <w:rsid w:val="00E8403F"/>
    <w:rsid w:val="00E847B9"/>
    <w:rsid w:val="00E852FC"/>
    <w:rsid w:val="00E85A40"/>
    <w:rsid w:val="00E86D59"/>
    <w:rsid w:val="00E872D2"/>
    <w:rsid w:val="00E873A5"/>
    <w:rsid w:val="00E87A7B"/>
    <w:rsid w:val="00E909FD"/>
    <w:rsid w:val="00E91025"/>
    <w:rsid w:val="00E9105D"/>
    <w:rsid w:val="00E91473"/>
    <w:rsid w:val="00E914DB"/>
    <w:rsid w:val="00E91B5D"/>
    <w:rsid w:val="00E91BD8"/>
    <w:rsid w:val="00E9262B"/>
    <w:rsid w:val="00E92CE4"/>
    <w:rsid w:val="00E93226"/>
    <w:rsid w:val="00E938AE"/>
    <w:rsid w:val="00E94C74"/>
    <w:rsid w:val="00E96A83"/>
    <w:rsid w:val="00E975B5"/>
    <w:rsid w:val="00E9775B"/>
    <w:rsid w:val="00E97AD6"/>
    <w:rsid w:val="00E97D3B"/>
    <w:rsid w:val="00E9FDE5"/>
    <w:rsid w:val="00EA003D"/>
    <w:rsid w:val="00EA0896"/>
    <w:rsid w:val="00EA1078"/>
    <w:rsid w:val="00EA1165"/>
    <w:rsid w:val="00EA2497"/>
    <w:rsid w:val="00EA29BF"/>
    <w:rsid w:val="00EA2C1F"/>
    <w:rsid w:val="00EA2C4C"/>
    <w:rsid w:val="00EA2F7E"/>
    <w:rsid w:val="00EA319A"/>
    <w:rsid w:val="00EA3C28"/>
    <w:rsid w:val="00EA42F3"/>
    <w:rsid w:val="00EA4D5A"/>
    <w:rsid w:val="00EA4F57"/>
    <w:rsid w:val="00EA53CA"/>
    <w:rsid w:val="00EA5735"/>
    <w:rsid w:val="00EA579C"/>
    <w:rsid w:val="00EA5CD1"/>
    <w:rsid w:val="00EA6456"/>
    <w:rsid w:val="00EA67F3"/>
    <w:rsid w:val="00EA6C43"/>
    <w:rsid w:val="00EA7FB9"/>
    <w:rsid w:val="00EB0898"/>
    <w:rsid w:val="00EB184F"/>
    <w:rsid w:val="00EB241A"/>
    <w:rsid w:val="00EB28D6"/>
    <w:rsid w:val="00EB2B82"/>
    <w:rsid w:val="00EB2F2F"/>
    <w:rsid w:val="00EB3090"/>
    <w:rsid w:val="00EB322E"/>
    <w:rsid w:val="00EB3CE1"/>
    <w:rsid w:val="00EB3E5E"/>
    <w:rsid w:val="00EB4025"/>
    <w:rsid w:val="00EB43D8"/>
    <w:rsid w:val="00EB4B0F"/>
    <w:rsid w:val="00EB5D6A"/>
    <w:rsid w:val="00EB6394"/>
    <w:rsid w:val="00EB69FB"/>
    <w:rsid w:val="00EB6DD0"/>
    <w:rsid w:val="00EB6FC0"/>
    <w:rsid w:val="00EB75BD"/>
    <w:rsid w:val="00EC0400"/>
    <w:rsid w:val="00EC05EA"/>
    <w:rsid w:val="00EC14BE"/>
    <w:rsid w:val="00EC1557"/>
    <w:rsid w:val="00EC16D6"/>
    <w:rsid w:val="00EC18FB"/>
    <w:rsid w:val="00EC1A41"/>
    <w:rsid w:val="00EC1B3B"/>
    <w:rsid w:val="00EC1E4B"/>
    <w:rsid w:val="00EC1E72"/>
    <w:rsid w:val="00EC2717"/>
    <w:rsid w:val="00EC2756"/>
    <w:rsid w:val="00EC2935"/>
    <w:rsid w:val="00EC2EEA"/>
    <w:rsid w:val="00EC3033"/>
    <w:rsid w:val="00EC354E"/>
    <w:rsid w:val="00EC3A60"/>
    <w:rsid w:val="00EC3ABF"/>
    <w:rsid w:val="00EC3AC9"/>
    <w:rsid w:val="00EC3B13"/>
    <w:rsid w:val="00EC3B7D"/>
    <w:rsid w:val="00EC439D"/>
    <w:rsid w:val="00EC43A4"/>
    <w:rsid w:val="00EC444D"/>
    <w:rsid w:val="00EC476F"/>
    <w:rsid w:val="00EC4D05"/>
    <w:rsid w:val="00EC4D57"/>
    <w:rsid w:val="00EC4EEC"/>
    <w:rsid w:val="00EC5816"/>
    <w:rsid w:val="00EC5A8E"/>
    <w:rsid w:val="00EC6E4A"/>
    <w:rsid w:val="00EC6E90"/>
    <w:rsid w:val="00EC7160"/>
    <w:rsid w:val="00EC729F"/>
    <w:rsid w:val="00EC7893"/>
    <w:rsid w:val="00ED06C4"/>
    <w:rsid w:val="00ED0974"/>
    <w:rsid w:val="00ED11BC"/>
    <w:rsid w:val="00ED23ED"/>
    <w:rsid w:val="00ED242A"/>
    <w:rsid w:val="00ED258B"/>
    <w:rsid w:val="00ED2777"/>
    <w:rsid w:val="00ED32F3"/>
    <w:rsid w:val="00ED374D"/>
    <w:rsid w:val="00ED38ED"/>
    <w:rsid w:val="00ED3B7C"/>
    <w:rsid w:val="00ED3D40"/>
    <w:rsid w:val="00ED41D8"/>
    <w:rsid w:val="00ED493B"/>
    <w:rsid w:val="00ED4A64"/>
    <w:rsid w:val="00ED4BCF"/>
    <w:rsid w:val="00ED5E3F"/>
    <w:rsid w:val="00ED6331"/>
    <w:rsid w:val="00ED6B1C"/>
    <w:rsid w:val="00ED6D5D"/>
    <w:rsid w:val="00ED7F06"/>
    <w:rsid w:val="00EE0055"/>
    <w:rsid w:val="00EE014A"/>
    <w:rsid w:val="00EE0803"/>
    <w:rsid w:val="00EE0E63"/>
    <w:rsid w:val="00EE0F51"/>
    <w:rsid w:val="00EE1705"/>
    <w:rsid w:val="00EE28F0"/>
    <w:rsid w:val="00EE2A39"/>
    <w:rsid w:val="00EE3136"/>
    <w:rsid w:val="00EE3C2E"/>
    <w:rsid w:val="00EE3F83"/>
    <w:rsid w:val="00EE4AFD"/>
    <w:rsid w:val="00EE4B7C"/>
    <w:rsid w:val="00EE54D7"/>
    <w:rsid w:val="00EE5868"/>
    <w:rsid w:val="00EE5F31"/>
    <w:rsid w:val="00EE63D1"/>
    <w:rsid w:val="00EE64AB"/>
    <w:rsid w:val="00EE7DDF"/>
    <w:rsid w:val="00EE7E95"/>
    <w:rsid w:val="00EEC488"/>
    <w:rsid w:val="00EF008D"/>
    <w:rsid w:val="00EF0332"/>
    <w:rsid w:val="00EF0466"/>
    <w:rsid w:val="00EF049E"/>
    <w:rsid w:val="00EF0890"/>
    <w:rsid w:val="00EF09F8"/>
    <w:rsid w:val="00EF0F27"/>
    <w:rsid w:val="00EF1384"/>
    <w:rsid w:val="00EF21B0"/>
    <w:rsid w:val="00EF2EA0"/>
    <w:rsid w:val="00EF5596"/>
    <w:rsid w:val="00EF5851"/>
    <w:rsid w:val="00EF5892"/>
    <w:rsid w:val="00EF5A8E"/>
    <w:rsid w:val="00EF5CCE"/>
    <w:rsid w:val="00EF5F33"/>
    <w:rsid w:val="00EF62DF"/>
    <w:rsid w:val="00EF657F"/>
    <w:rsid w:val="00EF6DAD"/>
    <w:rsid w:val="00EF7081"/>
    <w:rsid w:val="00EF75D2"/>
    <w:rsid w:val="00EF76DC"/>
    <w:rsid w:val="00EF79A8"/>
    <w:rsid w:val="00F000DA"/>
    <w:rsid w:val="00F00422"/>
    <w:rsid w:val="00F01175"/>
    <w:rsid w:val="00F01384"/>
    <w:rsid w:val="00F017C8"/>
    <w:rsid w:val="00F0194C"/>
    <w:rsid w:val="00F01966"/>
    <w:rsid w:val="00F01F0C"/>
    <w:rsid w:val="00F02964"/>
    <w:rsid w:val="00F029F1"/>
    <w:rsid w:val="00F02C83"/>
    <w:rsid w:val="00F02D94"/>
    <w:rsid w:val="00F03E7A"/>
    <w:rsid w:val="00F03EE5"/>
    <w:rsid w:val="00F04B2F"/>
    <w:rsid w:val="00F0559E"/>
    <w:rsid w:val="00F05F46"/>
    <w:rsid w:val="00F06561"/>
    <w:rsid w:val="00F07003"/>
    <w:rsid w:val="00F07182"/>
    <w:rsid w:val="00F074E6"/>
    <w:rsid w:val="00F07DEC"/>
    <w:rsid w:val="00F07F15"/>
    <w:rsid w:val="00F10C93"/>
    <w:rsid w:val="00F10F3D"/>
    <w:rsid w:val="00F115D0"/>
    <w:rsid w:val="00F12F60"/>
    <w:rsid w:val="00F12FDB"/>
    <w:rsid w:val="00F137EE"/>
    <w:rsid w:val="00F13968"/>
    <w:rsid w:val="00F13FA9"/>
    <w:rsid w:val="00F14433"/>
    <w:rsid w:val="00F144C1"/>
    <w:rsid w:val="00F159D4"/>
    <w:rsid w:val="00F15DD9"/>
    <w:rsid w:val="00F16377"/>
    <w:rsid w:val="00F171D2"/>
    <w:rsid w:val="00F1728F"/>
    <w:rsid w:val="00F17931"/>
    <w:rsid w:val="00F1BFE9"/>
    <w:rsid w:val="00F20444"/>
    <w:rsid w:val="00F2104E"/>
    <w:rsid w:val="00F21D3C"/>
    <w:rsid w:val="00F2251A"/>
    <w:rsid w:val="00F23379"/>
    <w:rsid w:val="00F23A35"/>
    <w:rsid w:val="00F23B3E"/>
    <w:rsid w:val="00F23D8A"/>
    <w:rsid w:val="00F23E74"/>
    <w:rsid w:val="00F24B65"/>
    <w:rsid w:val="00F24EDB"/>
    <w:rsid w:val="00F253B8"/>
    <w:rsid w:val="00F267FD"/>
    <w:rsid w:val="00F26A1D"/>
    <w:rsid w:val="00F27598"/>
    <w:rsid w:val="00F2763D"/>
    <w:rsid w:val="00F305D7"/>
    <w:rsid w:val="00F310D7"/>
    <w:rsid w:val="00F31283"/>
    <w:rsid w:val="00F31A67"/>
    <w:rsid w:val="00F31F49"/>
    <w:rsid w:val="00F320F8"/>
    <w:rsid w:val="00F325B9"/>
    <w:rsid w:val="00F32A55"/>
    <w:rsid w:val="00F32B6E"/>
    <w:rsid w:val="00F331B9"/>
    <w:rsid w:val="00F331CD"/>
    <w:rsid w:val="00F332B2"/>
    <w:rsid w:val="00F3344A"/>
    <w:rsid w:val="00F33881"/>
    <w:rsid w:val="00F33B1A"/>
    <w:rsid w:val="00F3468B"/>
    <w:rsid w:val="00F34C48"/>
    <w:rsid w:val="00F361B9"/>
    <w:rsid w:val="00F363F3"/>
    <w:rsid w:val="00F36C6D"/>
    <w:rsid w:val="00F37643"/>
    <w:rsid w:val="00F37AF7"/>
    <w:rsid w:val="00F4065E"/>
    <w:rsid w:val="00F40F2C"/>
    <w:rsid w:val="00F4175D"/>
    <w:rsid w:val="00F42156"/>
    <w:rsid w:val="00F42174"/>
    <w:rsid w:val="00F42A39"/>
    <w:rsid w:val="00F434AD"/>
    <w:rsid w:val="00F45000"/>
    <w:rsid w:val="00F45561"/>
    <w:rsid w:val="00F458BD"/>
    <w:rsid w:val="00F45BB9"/>
    <w:rsid w:val="00F45D96"/>
    <w:rsid w:val="00F469EB"/>
    <w:rsid w:val="00F476F1"/>
    <w:rsid w:val="00F47BCF"/>
    <w:rsid w:val="00F50663"/>
    <w:rsid w:val="00F508A2"/>
    <w:rsid w:val="00F514CB"/>
    <w:rsid w:val="00F51782"/>
    <w:rsid w:val="00F51A4C"/>
    <w:rsid w:val="00F5308A"/>
    <w:rsid w:val="00F53AF4"/>
    <w:rsid w:val="00F53E39"/>
    <w:rsid w:val="00F5453C"/>
    <w:rsid w:val="00F550BA"/>
    <w:rsid w:val="00F551CB"/>
    <w:rsid w:val="00F55948"/>
    <w:rsid w:val="00F55A09"/>
    <w:rsid w:val="00F55A7B"/>
    <w:rsid w:val="00F55D5C"/>
    <w:rsid w:val="00F55F90"/>
    <w:rsid w:val="00F56F17"/>
    <w:rsid w:val="00F56F65"/>
    <w:rsid w:val="00F57A6D"/>
    <w:rsid w:val="00F57FD5"/>
    <w:rsid w:val="00F6032A"/>
    <w:rsid w:val="00F6083F"/>
    <w:rsid w:val="00F60A43"/>
    <w:rsid w:val="00F60DF1"/>
    <w:rsid w:val="00F60E47"/>
    <w:rsid w:val="00F61138"/>
    <w:rsid w:val="00F613AD"/>
    <w:rsid w:val="00F61B8A"/>
    <w:rsid w:val="00F61BF4"/>
    <w:rsid w:val="00F6350A"/>
    <w:rsid w:val="00F63D3E"/>
    <w:rsid w:val="00F648D9"/>
    <w:rsid w:val="00F64AFC"/>
    <w:rsid w:val="00F65452"/>
    <w:rsid w:val="00F656A4"/>
    <w:rsid w:val="00F656F4"/>
    <w:rsid w:val="00F65739"/>
    <w:rsid w:val="00F657A7"/>
    <w:rsid w:val="00F658A2"/>
    <w:rsid w:val="00F658FB"/>
    <w:rsid w:val="00F6595C"/>
    <w:rsid w:val="00F6723D"/>
    <w:rsid w:val="00F679DD"/>
    <w:rsid w:val="00F679E1"/>
    <w:rsid w:val="00F67FE7"/>
    <w:rsid w:val="00F700C9"/>
    <w:rsid w:val="00F70F61"/>
    <w:rsid w:val="00F710D7"/>
    <w:rsid w:val="00F710E4"/>
    <w:rsid w:val="00F71C4E"/>
    <w:rsid w:val="00F71CA4"/>
    <w:rsid w:val="00F729CD"/>
    <w:rsid w:val="00F72DDB"/>
    <w:rsid w:val="00F737B9"/>
    <w:rsid w:val="00F73ACD"/>
    <w:rsid w:val="00F73ECD"/>
    <w:rsid w:val="00F745DD"/>
    <w:rsid w:val="00F7473A"/>
    <w:rsid w:val="00F754BF"/>
    <w:rsid w:val="00F75A75"/>
    <w:rsid w:val="00F75C72"/>
    <w:rsid w:val="00F76993"/>
    <w:rsid w:val="00F76A5D"/>
    <w:rsid w:val="00F76E45"/>
    <w:rsid w:val="00F77261"/>
    <w:rsid w:val="00F773CA"/>
    <w:rsid w:val="00F80C0A"/>
    <w:rsid w:val="00F80DEC"/>
    <w:rsid w:val="00F81251"/>
    <w:rsid w:val="00F82DDB"/>
    <w:rsid w:val="00F83800"/>
    <w:rsid w:val="00F8387E"/>
    <w:rsid w:val="00F83AFB"/>
    <w:rsid w:val="00F8410E"/>
    <w:rsid w:val="00F84F3B"/>
    <w:rsid w:val="00F85279"/>
    <w:rsid w:val="00F85723"/>
    <w:rsid w:val="00F86BE0"/>
    <w:rsid w:val="00F87008"/>
    <w:rsid w:val="00F87F3A"/>
    <w:rsid w:val="00F905BB"/>
    <w:rsid w:val="00F90792"/>
    <w:rsid w:val="00F90B97"/>
    <w:rsid w:val="00F91106"/>
    <w:rsid w:val="00F91B54"/>
    <w:rsid w:val="00F9262C"/>
    <w:rsid w:val="00F928C4"/>
    <w:rsid w:val="00F92934"/>
    <w:rsid w:val="00F936F0"/>
    <w:rsid w:val="00F940F1"/>
    <w:rsid w:val="00F94951"/>
    <w:rsid w:val="00F950EF"/>
    <w:rsid w:val="00F95253"/>
    <w:rsid w:val="00F96064"/>
    <w:rsid w:val="00F9624D"/>
    <w:rsid w:val="00F962F5"/>
    <w:rsid w:val="00F96EC7"/>
    <w:rsid w:val="00F970B0"/>
    <w:rsid w:val="00F97343"/>
    <w:rsid w:val="00F97628"/>
    <w:rsid w:val="00F977D6"/>
    <w:rsid w:val="00F97E15"/>
    <w:rsid w:val="00F97F6B"/>
    <w:rsid w:val="00FA0B26"/>
    <w:rsid w:val="00FA0EB4"/>
    <w:rsid w:val="00FA12F8"/>
    <w:rsid w:val="00FA17D1"/>
    <w:rsid w:val="00FA1A04"/>
    <w:rsid w:val="00FA1F06"/>
    <w:rsid w:val="00FA2354"/>
    <w:rsid w:val="00FA23CE"/>
    <w:rsid w:val="00FA2FD1"/>
    <w:rsid w:val="00FA35DC"/>
    <w:rsid w:val="00FA4B42"/>
    <w:rsid w:val="00FA591E"/>
    <w:rsid w:val="00FA5CFA"/>
    <w:rsid w:val="00FA5D95"/>
    <w:rsid w:val="00FA611A"/>
    <w:rsid w:val="00FA6717"/>
    <w:rsid w:val="00FA698B"/>
    <w:rsid w:val="00FA6E07"/>
    <w:rsid w:val="00FA71B4"/>
    <w:rsid w:val="00FA71F6"/>
    <w:rsid w:val="00FA79C2"/>
    <w:rsid w:val="00FA7EF2"/>
    <w:rsid w:val="00FB013B"/>
    <w:rsid w:val="00FB1234"/>
    <w:rsid w:val="00FB18ED"/>
    <w:rsid w:val="00FB1A1E"/>
    <w:rsid w:val="00FB1CB0"/>
    <w:rsid w:val="00FB1CB6"/>
    <w:rsid w:val="00FB1DAF"/>
    <w:rsid w:val="00FB2D65"/>
    <w:rsid w:val="00FB2F86"/>
    <w:rsid w:val="00FB35AE"/>
    <w:rsid w:val="00FB4230"/>
    <w:rsid w:val="00FB4645"/>
    <w:rsid w:val="00FB4CC3"/>
    <w:rsid w:val="00FB5308"/>
    <w:rsid w:val="00FB66B7"/>
    <w:rsid w:val="00FB6BB6"/>
    <w:rsid w:val="00FB6DE2"/>
    <w:rsid w:val="00FB7434"/>
    <w:rsid w:val="00FB7488"/>
    <w:rsid w:val="00FB7EA5"/>
    <w:rsid w:val="00FC137E"/>
    <w:rsid w:val="00FC14FA"/>
    <w:rsid w:val="00FC3295"/>
    <w:rsid w:val="00FC3F12"/>
    <w:rsid w:val="00FC41A1"/>
    <w:rsid w:val="00FC4486"/>
    <w:rsid w:val="00FC471B"/>
    <w:rsid w:val="00FC4CD0"/>
    <w:rsid w:val="00FC4D3D"/>
    <w:rsid w:val="00FC518F"/>
    <w:rsid w:val="00FC5344"/>
    <w:rsid w:val="00FC5AAB"/>
    <w:rsid w:val="00FC5E3D"/>
    <w:rsid w:val="00FC629C"/>
    <w:rsid w:val="00FC6869"/>
    <w:rsid w:val="00FC7AA0"/>
    <w:rsid w:val="00FD10AB"/>
    <w:rsid w:val="00FD1727"/>
    <w:rsid w:val="00FD330E"/>
    <w:rsid w:val="00FD3A95"/>
    <w:rsid w:val="00FD3D9C"/>
    <w:rsid w:val="00FD4313"/>
    <w:rsid w:val="00FD4715"/>
    <w:rsid w:val="00FD55C4"/>
    <w:rsid w:val="00FD5E53"/>
    <w:rsid w:val="00FD60C9"/>
    <w:rsid w:val="00FD6281"/>
    <w:rsid w:val="00FD64DB"/>
    <w:rsid w:val="00FD6896"/>
    <w:rsid w:val="00FD6A6C"/>
    <w:rsid w:val="00FD7951"/>
    <w:rsid w:val="00FE06A8"/>
    <w:rsid w:val="00FE06B6"/>
    <w:rsid w:val="00FE06BE"/>
    <w:rsid w:val="00FE0889"/>
    <w:rsid w:val="00FE099B"/>
    <w:rsid w:val="00FE0D80"/>
    <w:rsid w:val="00FE0D82"/>
    <w:rsid w:val="00FE1387"/>
    <w:rsid w:val="00FE1593"/>
    <w:rsid w:val="00FE1916"/>
    <w:rsid w:val="00FE2025"/>
    <w:rsid w:val="00FE2455"/>
    <w:rsid w:val="00FE24CD"/>
    <w:rsid w:val="00FE2696"/>
    <w:rsid w:val="00FE2C1D"/>
    <w:rsid w:val="00FE3A17"/>
    <w:rsid w:val="00FE41DC"/>
    <w:rsid w:val="00FE42DB"/>
    <w:rsid w:val="00FE4AE4"/>
    <w:rsid w:val="00FE5077"/>
    <w:rsid w:val="00FE5093"/>
    <w:rsid w:val="00FE52C6"/>
    <w:rsid w:val="00FE5D79"/>
    <w:rsid w:val="00FE7B49"/>
    <w:rsid w:val="00FF09A6"/>
    <w:rsid w:val="00FF0D23"/>
    <w:rsid w:val="00FF16EB"/>
    <w:rsid w:val="00FF1875"/>
    <w:rsid w:val="00FF1A93"/>
    <w:rsid w:val="00FF25C4"/>
    <w:rsid w:val="00FF25D2"/>
    <w:rsid w:val="00FF2E0C"/>
    <w:rsid w:val="00FF3177"/>
    <w:rsid w:val="00FF38DE"/>
    <w:rsid w:val="00FF3EDF"/>
    <w:rsid w:val="00FF4145"/>
    <w:rsid w:val="00FF49BC"/>
    <w:rsid w:val="00FF4DD4"/>
    <w:rsid w:val="00FF55E0"/>
    <w:rsid w:val="00FF5F52"/>
    <w:rsid w:val="00FF626E"/>
    <w:rsid w:val="00FF64EF"/>
    <w:rsid w:val="00FF774A"/>
    <w:rsid w:val="00FF7D85"/>
    <w:rsid w:val="0119DFAC"/>
    <w:rsid w:val="01519052"/>
    <w:rsid w:val="016848AD"/>
    <w:rsid w:val="01689442"/>
    <w:rsid w:val="016BEE3E"/>
    <w:rsid w:val="016EC9F5"/>
    <w:rsid w:val="016F9893"/>
    <w:rsid w:val="0173452C"/>
    <w:rsid w:val="01786F2D"/>
    <w:rsid w:val="017A0A3D"/>
    <w:rsid w:val="01857686"/>
    <w:rsid w:val="018B5757"/>
    <w:rsid w:val="01AF7658"/>
    <w:rsid w:val="01B50903"/>
    <w:rsid w:val="01C435EE"/>
    <w:rsid w:val="01CA8322"/>
    <w:rsid w:val="01D1E83D"/>
    <w:rsid w:val="01E69983"/>
    <w:rsid w:val="01F1C09D"/>
    <w:rsid w:val="01F726B7"/>
    <w:rsid w:val="0204DBF4"/>
    <w:rsid w:val="020FE76F"/>
    <w:rsid w:val="02154759"/>
    <w:rsid w:val="0228D86C"/>
    <w:rsid w:val="022A9D5C"/>
    <w:rsid w:val="022B0210"/>
    <w:rsid w:val="024BC949"/>
    <w:rsid w:val="024F888B"/>
    <w:rsid w:val="0255FE3E"/>
    <w:rsid w:val="0257AD80"/>
    <w:rsid w:val="0262B029"/>
    <w:rsid w:val="026F3CE6"/>
    <w:rsid w:val="0275D37A"/>
    <w:rsid w:val="0280418F"/>
    <w:rsid w:val="029174B7"/>
    <w:rsid w:val="02A4DDEB"/>
    <w:rsid w:val="02A65D9D"/>
    <w:rsid w:val="02A9CF0B"/>
    <w:rsid w:val="02DB12D3"/>
    <w:rsid w:val="02F3C081"/>
    <w:rsid w:val="02FFA84C"/>
    <w:rsid w:val="031F9F24"/>
    <w:rsid w:val="0321674E"/>
    <w:rsid w:val="032E5DFE"/>
    <w:rsid w:val="03318B3B"/>
    <w:rsid w:val="0339123F"/>
    <w:rsid w:val="034F94F7"/>
    <w:rsid w:val="035BFF6F"/>
    <w:rsid w:val="035D3EF7"/>
    <w:rsid w:val="0362EB50"/>
    <w:rsid w:val="03679486"/>
    <w:rsid w:val="03692B32"/>
    <w:rsid w:val="037672A9"/>
    <w:rsid w:val="038BC6DD"/>
    <w:rsid w:val="0395ACF5"/>
    <w:rsid w:val="03A15140"/>
    <w:rsid w:val="03A3F85E"/>
    <w:rsid w:val="03A940D1"/>
    <w:rsid w:val="03AFB23C"/>
    <w:rsid w:val="03BCA343"/>
    <w:rsid w:val="03CD7A30"/>
    <w:rsid w:val="03D737E3"/>
    <w:rsid w:val="03DA6C91"/>
    <w:rsid w:val="03DCA46F"/>
    <w:rsid w:val="03E28E57"/>
    <w:rsid w:val="03E464D0"/>
    <w:rsid w:val="03E49914"/>
    <w:rsid w:val="03EB5359"/>
    <w:rsid w:val="03EEBCE7"/>
    <w:rsid w:val="03EFFE7F"/>
    <w:rsid w:val="03F644CE"/>
    <w:rsid w:val="03FE2869"/>
    <w:rsid w:val="03FEBE36"/>
    <w:rsid w:val="040C761E"/>
    <w:rsid w:val="0415916D"/>
    <w:rsid w:val="0420A95D"/>
    <w:rsid w:val="0422146A"/>
    <w:rsid w:val="04294E5F"/>
    <w:rsid w:val="042F67B7"/>
    <w:rsid w:val="04334F24"/>
    <w:rsid w:val="0437FC8C"/>
    <w:rsid w:val="044AE2B7"/>
    <w:rsid w:val="0452963E"/>
    <w:rsid w:val="0454A821"/>
    <w:rsid w:val="04587A3A"/>
    <w:rsid w:val="0460A33D"/>
    <w:rsid w:val="047674BF"/>
    <w:rsid w:val="04793B4C"/>
    <w:rsid w:val="047EED1F"/>
    <w:rsid w:val="04843FC3"/>
    <w:rsid w:val="048C5072"/>
    <w:rsid w:val="0491E4E8"/>
    <w:rsid w:val="04996DAE"/>
    <w:rsid w:val="049BB27C"/>
    <w:rsid w:val="049C27A4"/>
    <w:rsid w:val="049D357E"/>
    <w:rsid w:val="04A28377"/>
    <w:rsid w:val="04AA720B"/>
    <w:rsid w:val="04C15263"/>
    <w:rsid w:val="04CD3AD9"/>
    <w:rsid w:val="04D30B14"/>
    <w:rsid w:val="04DD9CC7"/>
    <w:rsid w:val="04E62CF9"/>
    <w:rsid w:val="04EF23FB"/>
    <w:rsid w:val="04F118DF"/>
    <w:rsid w:val="05144AC9"/>
    <w:rsid w:val="05207ACA"/>
    <w:rsid w:val="0526D136"/>
    <w:rsid w:val="052C6B0C"/>
    <w:rsid w:val="0535E091"/>
    <w:rsid w:val="05373A6C"/>
    <w:rsid w:val="05454655"/>
    <w:rsid w:val="0563E7D6"/>
    <w:rsid w:val="057430E0"/>
    <w:rsid w:val="057722FF"/>
    <w:rsid w:val="057A8281"/>
    <w:rsid w:val="0587A0F8"/>
    <w:rsid w:val="058CD24D"/>
    <w:rsid w:val="05987553"/>
    <w:rsid w:val="059CEB25"/>
    <w:rsid w:val="05A3161F"/>
    <w:rsid w:val="05A62F0C"/>
    <w:rsid w:val="05B09D2E"/>
    <w:rsid w:val="05C09C49"/>
    <w:rsid w:val="05C6DF2B"/>
    <w:rsid w:val="05C8FC80"/>
    <w:rsid w:val="05CCC0EA"/>
    <w:rsid w:val="05CDC6D7"/>
    <w:rsid w:val="05D1AAE3"/>
    <w:rsid w:val="05DA8587"/>
    <w:rsid w:val="05F00C45"/>
    <w:rsid w:val="05F0A4A5"/>
    <w:rsid w:val="05F4B175"/>
    <w:rsid w:val="05F7B165"/>
    <w:rsid w:val="05FECB00"/>
    <w:rsid w:val="06016F32"/>
    <w:rsid w:val="06037AB9"/>
    <w:rsid w:val="060DD9D2"/>
    <w:rsid w:val="0612350C"/>
    <w:rsid w:val="0613EE94"/>
    <w:rsid w:val="062CF772"/>
    <w:rsid w:val="062D0CE8"/>
    <w:rsid w:val="062EF87E"/>
    <w:rsid w:val="06394705"/>
    <w:rsid w:val="063A70BF"/>
    <w:rsid w:val="063BBD13"/>
    <w:rsid w:val="065D2F55"/>
    <w:rsid w:val="06701F05"/>
    <w:rsid w:val="0673FAF5"/>
    <w:rsid w:val="06820DBE"/>
    <w:rsid w:val="0684F168"/>
    <w:rsid w:val="068C025F"/>
    <w:rsid w:val="068DBBBD"/>
    <w:rsid w:val="069178B8"/>
    <w:rsid w:val="0699758E"/>
    <w:rsid w:val="069E6488"/>
    <w:rsid w:val="06A380B9"/>
    <w:rsid w:val="06A64774"/>
    <w:rsid w:val="06AB221C"/>
    <w:rsid w:val="06AE136B"/>
    <w:rsid w:val="06BD9B21"/>
    <w:rsid w:val="06C08DB3"/>
    <w:rsid w:val="06D2699A"/>
    <w:rsid w:val="06E3ACDD"/>
    <w:rsid w:val="06E69BDB"/>
    <w:rsid w:val="06F477AD"/>
    <w:rsid w:val="06FC7AF2"/>
    <w:rsid w:val="0700BF72"/>
    <w:rsid w:val="0702710A"/>
    <w:rsid w:val="07099093"/>
    <w:rsid w:val="070C885E"/>
    <w:rsid w:val="0711DB91"/>
    <w:rsid w:val="0728896B"/>
    <w:rsid w:val="073303E2"/>
    <w:rsid w:val="07347962"/>
    <w:rsid w:val="073685CB"/>
    <w:rsid w:val="0754C3CC"/>
    <w:rsid w:val="0767C460"/>
    <w:rsid w:val="077653D1"/>
    <w:rsid w:val="07765457"/>
    <w:rsid w:val="077D01EA"/>
    <w:rsid w:val="07816845"/>
    <w:rsid w:val="0792277B"/>
    <w:rsid w:val="079D4DE4"/>
    <w:rsid w:val="079E4C66"/>
    <w:rsid w:val="07A3E2E3"/>
    <w:rsid w:val="07AA961E"/>
    <w:rsid w:val="07B9DD71"/>
    <w:rsid w:val="07C0634F"/>
    <w:rsid w:val="07D64120"/>
    <w:rsid w:val="07DA4AC7"/>
    <w:rsid w:val="07DCF52F"/>
    <w:rsid w:val="07E9C97B"/>
    <w:rsid w:val="07F8326F"/>
    <w:rsid w:val="07FDB5EF"/>
    <w:rsid w:val="080AB342"/>
    <w:rsid w:val="080E075D"/>
    <w:rsid w:val="0811D280"/>
    <w:rsid w:val="0819413A"/>
    <w:rsid w:val="081A7D91"/>
    <w:rsid w:val="082FF4D6"/>
    <w:rsid w:val="083DBEF1"/>
    <w:rsid w:val="0842EA0A"/>
    <w:rsid w:val="084BD97F"/>
    <w:rsid w:val="084CB544"/>
    <w:rsid w:val="085140E0"/>
    <w:rsid w:val="085729BC"/>
    <w:rsid w:val="085E94EC"/>
    <w:rsid w:val="087B18AB"/>
    <w:rsid w:val="08800612"/>
    <w:rsid w:val="0892F8B9"/>
    <w:rsid w:val="089803DC"/>
    <w:rsid w:val="089ABDA6"/>
    <w:rsid w:val="08A6B0D5"/>
    <w:rsid w:val="08B7D00C"/>
    <w:rsid w:val="08BF6187"/>
    <w:rsid w:val="08CA3D47"/>
    <w:rsid w:val="08E623F7"/>
    <w:rsid w:val="08EC7BAF"/>
    <w:rsid w:val="08F88E5A"/>
    <w:rsid w:val="08FAE888"/>
    <w:rsid w:val="08FC061D"/>
    <w:rsid w:val="08FFF837"/>
    <w:rsid w:val="090F395E"/>
    <w:rsid w:val="091810B5"/>
    <w:rsid w:val="09193FD3"/>
    <w:rsid w:val="0924F191"/>
    <w:rsid w:val="092C5237"/>
    <w:rsid w:val="092D1BA1"/>
    <w:rsid w:val="0947E987"/>
    <w:rsid w:val="0954A06F"/>
    <w:rsid w:val="095BD4F0"/>
    <w:rsid w:val="09624A8A"/>
    <w:rsid w:val="096414F6"/>
    <w:rsid w:val="096A78EC"/>
    <w:rsid w:val="09797BF0"/>
    <w:rsid w:val="097FD47D"/>
    <w:rsid w:val="09854CD1"/>
    <w:rsid w:val="098A35A4"/>
    <w:rsid w:val="09B1EA56"/>
    <w:rsid w:val="09BEFE5D"/>
    <w:rsid w:val="09CA26B2"/>
    <w:rsid w:val="09EEE20D"/>
    <w:rsid w:val="09F86A9B"/>
    <w:rsid w:val="09FEA745"/>
    <w:rsid w:val="0A0379B0"/>
    <w:rsid w:val="0A0A3629"/>
    <w:rsid w:val="0A10B5B8"/>
    <w:rsid w:val="0A113754"/>
    <w:rsid w:val="0A11B630"/>
    <w:rsid w:val="0A28C36A"/>
    <w:rsid w:val="0A3B40FF"/>
    <w:rsid w:val="0A519A91"/>
    <w:rsid w:val="0A5445C6"/>
    <w:rsid w:val="0A5FF881"/>
    <w:rsid w:val="0A6B4EFB"/>
    <w:rsid w:val="0A7DECFF"/>
    <w:rsid w:val="0A870AB0"/>
    <w:rsid w:val="0A98681D"/>
    <w:rsid w:val="0A9B58DD"/>
    <w:rsid w:val="0A9BE6F1"/>
    <w:rsid w:val="0AA0FF7A"/>
    <w:rsid w:val="0AA8EA43"/>
    <w:rsid w:val="0AAB798A"/>
    <w:rsid w:val="0AB63EAC"/>
    <w:rsid w:val="0AC51205"/>
    <w:rsid w:val="0ACE0D5C"/>
    <w:rsid w:val="0AD1D475"/>
    <w:rsid w:val="0ADD7509"/>
    <w:rsid w:val="0AE14AF5"/>
    <w:rsid w:val="0AE84EA9"/>
    <w:rsid w:val="0AED3B03"/>
    <w:rsid w:val="0AEE7759"/>
    <w:rsid w:val="0AF27B34"/>
    <w:rsid w:val="0AF82879"/>
    <w:rsid w:val="0B02B533"/>
    <w:rsid w:val="0B27BE90"/>
    <w:rsid w:val="0B3F5174"/>
    <w:rsid w:val="0B41A75C"/>
    <w:rsid w:val="0B48352F"/>
    <w:rsid w:val="0B484905"/>
    <w:rsid w:val="0B486F1C"/>
    <w:rsid w:val="0B553612"/>
    <w:rsid w:val="0B6D276F"/>
    <w:rsid w:val="0B72E8EE"/>
    <w:rsid w:val="0B8308A5"/>
    <w:rsid w:val="0B95AE13"/>
    <w:rsid w:val="0B9EABEF"/>
    <w:rsid w:val="0B9F0737"/>
    <w:rsid w:val="0BB00768"/>
    <w:rsid w:val="0BBA23F5"/>
    <w:rsid w:val="0BCBFCEB"/>
    <w:rsid w:val="0BD0D391"/>
    <w:rsid w:val="0BECF092"/>
    <w:rsid w:val="0BEDD760"/>
    <w:rsid w:val="0C07D4B3"/>
    <w:rsid w:val="0C0E1063"/>
    <w:rsid w:val="0C161136"/>
    <w:rsid w:val="0C1E8F0E"/>
    <w:rsid w:val="0C25BF28"/>
    <w:rsid w:val="0C25CB43"/>
    <w:rsid w:val="0C2A64C2"/>
    <w:rsid w:val="0C2BBC5A"/>
    <w:rsid w:val="0C2F1652"/>
    <w:rsid w:val="0C30A4E5"/>
    <w:rsid w:val="0C30C4BA"/>
    <w:rsid w:val="0C335F98"/>
    <w:rsid w:val="0C3C9CAE"/>
    <w:rsid w:val="0C58FB04"/>
    <w:rsid w:val="0C60FC2B"/>
    <w:rsid w:val="0C64C7DA"/>
    <w:rsid w:val="0C67EE15"/>
    <w:rsid w:val="0C6F62B5"/>
    <w:rsid w:val="0C71D00D"/>
    <w:rsid w:val="0C75D5E1"/>
    <w:rsid w:val="0C7B1F70"/>
    <w:rsid w:val="0C88E7D0"/>
    <w:rsid w:val="0CAC56EE"/>
    <w:rsid w:val="0CAC97EB"/>
    <w:rsid w:val="0CB38D0C"/>
    <w:rsid w:val="0CCE35C9"/>
    <w:rsid w:val="0CEB5D9D"/>
    <w:rsid w:val="0CF78932"/>
    <w:rsid w:val="0D1690AA"/>
    <w:rsid w:val="0D178231"/>
    <w:rsid w:val="0D18EC3B"/>
    <w:rsid w:val="0D255DBE"/>
    <w:rsid w:val="0D2785C2"/>
    <w:rsid w:val="0D422B72"/>
    <w:rsid w:val="0D576BA7"/>
    <w:rsid w:val="0D577278"/>
    <w:rsid w:val="0D6EED7F"/>
    <w:rsid w:val="0D7104A5"/>
    <w:rsid w:val="0D860391"/>
    <w:rsid w:val="0D8BE252"/>
    <w:rsid w:val="0D95000E"/>
    <w:rsid w:val="0D9C1041"/>
    <w:rsid w:val="0D9F9796"/>
    <w:rsid w:val="0DA50FC7"/>
    <w:rsid w:val="0DBB6C52"/>
    <w:rsid w:val="0DBE521B"/>
    <w:rsid w:val="0DBFA3EF"/>
    <w:rsid w:val="0DC96140"/>
    <w:rsid w:val="0DD6C95B"/>
    <w:rsid w:val="0DE74A0B"/>
    <w:rsid w:val="0DFBF07A"/>
    <w:rsid w:val="0DFC41F3"/>
    <w:rsid w:val="0E02C026"/>
    <w:rsid w:val="0E1AEF2F"/>
    <w:rsid w:val="0E30BE52"/>
    <w:rsid w:val="0E473E87"/>
    <w:rsid w:val="0E5B6C3D"/>
    <w:rsid w:val="0E621C1E"/>
    <w:rsid w:val="0E66DCB5"/>
    <w:rsid w:val="0E6FC084"/>
    <w:rsid w:val="0E7022BE"/>
    <w:rsid w:val="0E7822FD"/>
    <w:rsid w:val="0E898235"/>
    <w:rsid w:val="0E9123F5"/>
    <w:rsid w:val="0E95B869"/>
    <w:rsid w:val="0E9ED20F"/>
    <w:rsid w:val="0EC14FF3"/>
    <w:rsid w:val="0EC6EBFC"/>
    <w:rsid w:val="0ECAFFC1"/>
    <w:rsid w:val="0ECE4876"/>
    <w:rsid w:val="0ECED887"/>
    <w:rsid w:val="0ED40A84"/>
    <w:rsid w:val="0EDA0946"/>
    <w:rsid w:val="0EDAACD3"/>
    <w:rsid w:val="0EDAF86A"/>
    <w:rsid w:val="0EDDFBD3"/>
    <w:rsid w:val="0EE3A29D"/>
    <w:rsid w:val="0EEA6F27"/>
    <w:rsid w:val="0EF885EF"/>
    <w:rsid w:val="0F21022C"/>
    <w:rsid w:val="0F2AA50E"/>
    <w:rsid w:val="0F2B77F0"/>
    <w:rsid w:val="0F3801CB"/>
    <w:rsid w:val="0F38E362"/>
    <w:rsid w:val="0F4AA5BD"/>
    <w:rsid w:val="0F505C24"/>
    <w:rsid w:val="0F52C256"/>
    <w:rsid w:val="0F73A3B3"/>
    <w:rsid w:val="0F79DE97"/>
    <w:rsid w:val="0F7D30B7"/>
    <w:rsid w:val="0F7FC9DF"/>
    <w:rsid w:val="0F933E63"/>
    <w:rsid w:val="0F98CF7E"/>
    <w:rsid w:val="0F994752"/>
    <w:rsid w:val="0F9EFB8F"/>
    <w:rsid w:val="0FA0EE5D"/>
    <w:rsid w:val="0FA94797"/>
    <w:rsid w:val="0FA97D33"/>
    <w:rsid w:val="0FAEB77F"/>
    <w:rsid w:val="0FB10A41"/>
    <w:rsid w:val="0FB44FBB"/>
    <w:rsid w:val="0FB8C54A"/>
    <w:rsid w:val="0FC9132F"/>
    <w:rsid w:val="0FCDCEEE"/>
    <w:rsid w:val="0FD68399"/>
    <w:rsid w:val="0FDA590D"/>
    <w:rsid w:val="0FE3882A"/>
    <w:rsid w:val="0FE92DE3"/>
    <w:rsid w:val="1001CFF2"/>
    <w:rsid w:val="100268F9"/>
    <w:rsid w:val="1005A645"/>
    <w:rsid w:val="103B07C5"/>
    <w:rsid w:val="103EE43B"/>
    <w:rsid w:val="1041DEB0"/>
    <w:rsid w:val="10455F98"/>
    <w:rsid w:val="10553803"/>
    <w:rsid w:val="105FF1AD"/>
    <w:rsid w:val="1061ED6D"/>
    <w:rsid w:val="10622677"/>
    <w:rsid w:val="106B54DD"/>
    <w:rsid w:val="107044AD"/>
    <w:rsid w:val="1072F1F3"/>
    <w:rsid w:val="1073ADD4"/>
    <w:rsid w:val="107D97B7"/>
    <w:rsid w:val="107E174E"/>
    <w:rsid w:val="108345CA"/>
    <w:rsid w:val="10873A52"/>
    <w:rsid w:val="108EFD8D"/>
    <w:rsid w:val="108F45CD"/>
    <w:rsid w:val="1096BDFF"/>
    <w:rsid w:val="10AB7513"/>
    <w:rsid w:val="10BFABDE"/>
    <w:rsid w:val="10C0018A"/>
    <w:rsid w:val="10E95027"/>
    <w:rsid w:val="10EB7229"/>
    <w:rsid w:val="1101A2C4"/>
    <w:rsid w:val="11101B33"/>
    <w:rsid w:val="11138DA8"/>
    <w:rsid w:val="112719EA"/>
    <w:rsid w:val="112C3B31"/>
    <w:rsid w:val="112E5971"/>
    <w:rsid w:val="1131AC3F"/>
    <w:rsid w:val="1137D915"/>
    <w:rsid w:val="1138F72B"/>
    <w:rsid w:val="114B4B42"/>
    <w:rsid w:val="115B6F12"/>
    <w:rsid w:val="1169DDA4"/>
    <w:rsid w:val="11805794"/>
    <w:rsid w:val="118255D6"/>
    <w:rsid w:val="1190A0F9"/>
    <w:rsid w:val="119AE133"/>
    <w:rsid w:val="119DB0C8"/>
    <w:rsid w:val="11A97920"/>
    <w:rsid w:val="11AC5175"/>
    <w:rsid w:val="11BBF081"/>
    <w:rsid w:val="11C47796"/>
    <w:rsid w:val="11CCAA31"/>
    <w:rsid w:val="11D9D7E0"/>
    <w:rsid w:val="11DB1744"/>
    <w:rsid w:val="11E006BD"/>
    <w:rsid w:val="11F31363"/>
    <w:rsid w:val="11F6C9E0"/>
    <w:rsid w:val="11F7EF01"/>
    <w:rsid w:val="11FAAEE4"/>
    <w:rsid w:val="120F50FE"/>
    <w:rsid w:val="1220A3E8"/>
    <w:rsid w:val="122EAA29"/>
    <w:rsid w:val="123A6813"/>
    <w:rsid w:val="124ACD8B"/>
    <w:rsid w:val="1267BB2E"/>
    <w:rsid w:val="126DD4AC"/>
    <w:rsid w:val="126F40C5"/>
    <w:rsid w:val="12701D1C"/>
    <w:rsid w:val="127497D7"/>
    <w:rsid w:val="128FA6C3"/>
    <w:rsid w:val="1295F14E"/>
    <w:rsid w:val="1296881D"/>
    <w:rsid w:val="12A0E2F2"/>
    <w:rsid w:val="12A6BDD0"/>
    <w:rsid w:val="12BA321C"/>
    <w:rsid w:val="12C92DA5"/>
    <w:rsid w:val="12D26C7B"/>
    <w:rsid w:val="12D844DE"/>
    <w:rsid w:val="12DDF771"/>
    <w:rsid w:val="12E0747E"/>
    <w:rsid w:val="12E57FE3"/>
    <w:rsid w:val="12FAAAC8"/>
    <w:rsid w:val="13091C9A"/>
    <w:rsid w:val="130FBEF5"/>
    <w:rsid w:val="1316F76F"/>
    <w:rsid w:val="131E60A1"/>
    <w:rsid w:val="1329DD11"/>
    <w:rsid w:val="132C70CB"/>
    <w:rsid w:val="132D6252"/>
    <w:rsid w:val="13389D62"/>
    <w:rsid w:val="13450BF3"/>
    <w:rsid w:val="134527FB"/>
    <w:rsid w:val="134CF4CF"/>
    <w:rsid w:val="134E4E40"/>
    <w:rsid w:val="136B5018"/>
    <w:rsid w:val="1376ED04"/>
    <w:rsid w:val="139D8A26"/>
    <w:rsid w:val="13B251D6"/>
    <w:rsid w:val="13B4B908"/>
    <w:rsid w:val="13BFAB53"/>
    <w:rsid w:val="13C4D57F"/>
    <w:rsid w:val="13CAC10D"/>
    <w:rsid w:val="13CB4214"/>
    <w:rsid w:val="13CECD6F"/>
    <w:rsid w:val="13CFEBAD"/>
    <w:rsid w:val="13E6F390"/>
    <w:rsid w:val="13F190F3"/>
    <w:rsid w:val="13FE877A"/>
    <w:rsid w:val="14125EC9"/>
    <w:rsid w:val="141825AA"/>
    <w:rsid w:val="1424832C"/>
    <w:rsid w:val="14396829"/>
    <w:rsid w:val="14408965"/>
    <w:rsid w:val="144A6480"/>
    <w:rsid w:val="1454B0DD"/>
    <w:rsid w:val="1468CD27"/>
    <w:rsid w:val="146F91BE"/>
    <w:rsid w:val="149BA7CE"/>
    <w:rsid w:val="14AB5F1E"/>
    <w:rsid w:val="14BD1A63"/>
    <w:rsid w:val="14BF9D8E"/>
    <w:rsid w:val="14D2BB44"/>
    <w:rsid w:val="14D42A22"/>
    <w:rsid w:val="14D57DCB"/>
    <w:rsid w:val="14DC46F9"/>
    <w:rsid w:val="14E7F54E"/>
    <w:rsid w:val="14EDCAE8"/>
    <w:rsid w:val="14F4AABC"/>
    <w:rsid w:val="14F88EE4"/>
    <w:rsid w:val="150609C0"/>
    <w:rsid w:val="151BDFAB"/>
    <w:rsid w:val="1535CDB3"/>
    <w:rsid w:val="153D67C2"/>
    <w:rsid w:val="15490709"/>
    <w:rsid w:val="15516130"/>
    <w:rsid w:val="156A54AF"/>
    <w:rsid w:val="15777C19"/>
    <w:rsid w:val="158712A7"/>
    <w:rsid w:val="158F5FCD"/>
    <w:rsid w:val="15ADB22E"/>
    <w:rsid w:val="15B2109F"/>
    <w:rsid w:val="15B766D0"/>
    <w:rsid w:val="15B966AD"/>
    <w:rsid w:val="15BECBC4"/>
    <w:rsid w:val="15CA700B"/>
    <w:rsid w:val="15DC1FEE"/>
    <w:rsid w:val="15E68AA4"/>
    <w:rsid w:val="15ED4194"/>
    <w:rsid w:val="15F4E812"/>
    <w:rsid w:val="15F8ECDE"/>
    <w:rsid w:val="1609A733"/>
    <w:rsid w:val="161197A0"/>
    <w:rsid w:val="1612A8AF"/>
    <w:rsid w:val="161E53DB"/>
    <w:rsid w:val="1620A244"/>
    <w:rsid w:val="162F88BC"/>
    <w:rsid w:val="1638D7B6"/>
    <w:rsid w:val="163A0DE8"/>
    <w:rsid w:val="163EA231"/>
    <w:rsid w:val="1645B3B5"/>
    <w:rsid w:val="1648D951"/>
    <w:rsid w:val="166044DA"/>
    <w:rsid w:val="166085D4"/>
    <w:rsid w:val="16650314"/>
    <w:rsid w:val="1669F847"/>
    <w:rsid w:val="166BA5BF"/>
    <w:rsid w:val="16754A3B"/>
    <w:rsid w:val="167C6C7D"/>
    <w:rsid w:val="16AA909C"/>
    <w:rsid w:val="16AEE892"/>
    <w:rsid w:val="16AF626B"/>
    <w:rsid w:val="16B1A209"/>
    <w:rsid w:val="16B58AD9"/>
    <w:rsid w:val="16CC207A"/>
    <w:rsid w:val="16CED361"/>
    <w:rsid w:val="16D8CB47"/>
    <w:rsid w:val="16DCC3F8"/>
    <w:rsid w:val="16E302A9"/>
    <w:rsid w:val="17014D9C"/>
    <w:rsid w:val="1705B430"/>
    <w:rsid w:val="170B6302"/>
    <w:rsid w:val="170E87B6"/>
    <w:rsid w:val="171C005E"/>
    <w:rsid w:val="1725C8BE"/>
    <w:rsid w:val="172F4AF3"/>
    <w:rsid w:val="1733CA9F"/>
    <w:rsid w:val="175A80F8"/>
    <w:rsid w:val="1767142F"/>
    <w:rsid w:val="1768E2D5"/>
    <w:rsid w:val="177DE537"/>
    <w:rsid w:val="1790354B"/>
    <w:rsid w:val="179AA2EB"/>
    <w:rsid w:val="179EF1E3"/>
    <w:rsid w:val="17A1E65F"/>
    <w:rsid w:val="17A23D34"/>
    <w:rsid w:val="17B6B1A3"/>
    <w:rsid w:val="17DED6AF"/>
    <w:rsid w:val="17EE866D"/>
    <w:rsid w:val="18104FD0"/>
    <w:rsid w:val="1812DA61"/>
    <w:rsid w:val="1815397C"/>
    <w:rsid w:val="18166EEA"/>
    <w:rsid w:val="181DCC84"/>
    <w:rsid w:val="181DF330"/>
    <w:rsid w:val="1834E3A7"/>
    <w:rsid w:val="183637AB"/>
    <w:rsid w:val="183EE3BA"/>
    <w:rsid w:val="18415659"/>
    <w:rsid w:val="18484F29"/>
    <w:rsid w:val="187DF1E6"/>
    <w:rsid w:val="1888549D"/>
    <w:rsid w:val="188B4E50"/>
    <w:rsid w:val="18970415"/>
    <w:rsid w:val="189AADA4"/>
    <w:rsid w:val="18A2B8D2"/>
    <w:rsid w:val="18C2BD5E"/>
    <w:rsid w:val="18C94D6B"/>
    <w:rsid w:val="18DE8ABA"/>
    <w:rsid w:val="18DF3546"/>
    <w:rsid w:val="18E14E21"/>
    <w:rsid w:val="18E36EE5"/>
    <w:rsid w:val="18FCC551"/>
    <w:rsid w:val="18FDA807"/>
    <w:rsid w:val="19103222"/>
    <w:rsid w:val="192A4FC1"/>
    <w:rsid w:val="192BDD76"/>
    <w:rsid w:val="192CF638"/>
    <w:rsid w:val="192F4D84"/>
    <w:rsid w:val="193E54EA"/>
    <w:rsid w:val="19437F1E"/>
    <w:rsid w:val="1948FD0C"/>
    <w:rsid w:val="194B0597"/>
    <w:rsid w:val="194D1E94"/>
    <w:rsid w:val="19515B67"/>
    <w:rsid w:val="196C2BAB"/>
    <w:rsid w:val="197A9A15"/>
    <w:rsid w:val="197FC5C8"/>
    <w:rsid w:val="1980ECBD"/>
    <w:rsid w:val="1997721C"/>
    <w:rsid w:val="199A1439"/>
    <w:rsid w:val="19A81392"/>
    <w:rsid w:val="19BBA2C6"/>
    <w:rsid w:val="19C563E2"/>
    <w:rsid w:val="19CDD1D2"/>
    <w:rsid w:val="1A14E2F6"/>
    <w:rsid w:val="1A195A60"/>
    <w:rsid w:val="1A19ECEE"/>
    <w:rsid w:val="1A286218"/>
    <w:rsid w:val="1A29DB67"/>
    <w:rsid w:val="1A4175DC"/>
    <w:rsid w:val="1A45F160"/>
    <w:rsid w:val="1A4F3EBC"/>
    <w:rsid w:val="1A4FAFCD"/>
    <w:rsid w:val="1A524A37"/>
    <w:rsid w:val="1A5894F3"/>
    <w:rsid w:val="1A591EDC"/>
    <w:rsid w:val="1A5B3457"/>
    <w:rsid w:val="1A5B7FA4"/>
    <w:rsid w:val="1A5C673D"/>
    <w:rsid w:val="1A6D0443"/>
    <w:rsid w:val="1A6DCCC6"/>
    <w:rsid w:val="1A734279"/>
    <w:rsid w:val="1A77A542"/>
    <w:rsid w:val="1A7BDA54"/>
    <w:rsid w:val="1A7C89EE"/>
    <w:rsid w:val="1A82078B"/>
    <w:rsid w:val="1A853637"/>
    <w:rsid w:val="1A87FE8A"/>
    <w:rsid w:val="1A90621A"/>
    <w:rsid w:val="1A910B64"/>
    <w:rsid w:val="1A941A05"/>
    <w:rsid w:val="1A9804E8"/>
    <w:rsid w:val="1A9D41FC"/>
    <w:rsid w:val="1AA04A17"/>
    <w:rsid w:val="1AB02583"/>
    <w:rsid w:val="1ABD95AD"/>
    <w:rsid w:val="1AC1D0AB"/>
    <w:rsid w:val="1AD19BEE"/>
    <w:rsid w:val="1ADEDC64"/>
    <w:rsid w:val="1AE100C7"/>
    <w:rsid w:val="1AF3ECE6"/>
    <w:rsid w:val="1AFA117C"/>
    <w:rsid w:val="1AFB53C1"/>
    <w:rsid w:val="1B106E7D"/>
    <w:rsid w:val="1B250B2D"/>
    <w:rsid w:val="1B2DC61B"/>
    <w:rsid w:val="1B383FF0"/>
    <w:rsid w:val="1B3A6C75"/>
    <w:rsid w:val="1B3CDB77"/>
    <w:rsid w:val="1B45EC5B"/>
    <w:rsid w:val="1B5BA589"/>
    <w:rsid w:val="1B5CA8C3"/>
    <w:rsid w:val="1B71F8D2"/>
    <w:rsid w:val="1B72D160"/>
    <w:rsid w:val="1B771150"/>
    <w:rsid w:val="1B792DC5"/>
    <w:rsid w:val="1B8CC2C4"/>
    <w:rsid w:val="1B91D160"/>
    <w:rsid w:val="1B942C04"/>
    <w:rsid w:val="1BB01FF6"/>
    <w:rsid w:val="1BBC8314"/>
    <w:rsid w:val="1BCB5EC1"/>
    <w:rsid w:val="1BDB5047"/>
    <w:rsid w:val="1BE097FE"/>
    <w:rsid w:val="1BE3AB94"/>
    <w:rsid w:val="1BE86F2B"/>
    <w:rsid w:val="1C09FEE5"/>
    <w:rsid w:val="1C0EC103"/>
    <w:rsid w:val="1C1B2406"/>
    <w:rsid w:val="1C1E8CA7"/>
    <w:rsid w:val="1C1F0600"/>
    <w:rsid w:val="1C2A9819"/>
    <w:rsid w:val="1C489D9B"/>
    <w:rsid w:val="1C4CC9E6"/>
    <w:rsid w:val="1C4FF12D"/>
    <w:rsid w:val="1C5DDB58"/>
    <w:rsid w:val="1C66F532"/>
    <w:rsid w:val="1C6B7B57"/>
    <w:rsid w:val="1C6C145C"/>
    <w:rsid w:val="1C703D97"/>
    <w:rsid w:val="1C7A1F1F"/>
    <w:rsid w:val="1CA00EC4"/>
    <w:rsid w:val="1CB4EC36"/>
    <w:rsid w:val="1CBC7EF2"/>
    <w:rsid w:val="1CC455CC"/>
    <w:rsid w:val="1CC68A1F"/>
    <w:rsid w:val="1CC9B14A"/>
    <w:rsid w:val="1CDEE833"/>
    <w:rsid w:val="1CFF18C7"/>
    <w:rsid w:val="1D0963AD"/>
    <w:rsid w:val="1D0A6928"/>
    <w:rsid w:val="1D0DC933"/>
    <w:rsid w:val="1D1788BD"/>
    <w:rsid w:val="1D2575DC"/>
    <w:rsid w:val="1D2EA602"/>
    <w:rsid w:val="1D46B4F1"/>
    <w:rsid w:val="1D4A17C5"/>
    <w:rsid w:val="1D4E67E1"/>
    <w:rsid w:val="1D5A999B"/>
    <w:rsid w:val="1D5BE8BE"/>
    <w:rsid w:val="1D788183"/>
    <w:rsid w:val="1D7E3649"/>
    <w:rsid w:val="1D86067B"/>
    <w:rsid w:val="1D87508F"/>
    <w:rsid w:val="1D9172B5"/>
    <w:rsid w:val="1D9D5D4F"/>
    <w:rsid w:val="1DA79839"/>
    <w:rsid w:val="1DA7A244"/>
    <w:rsid w:val="1DA98AC8"/>
    <w:rsid w:val="1DA99B0F"/>
    <w:rsid w:val="1DABE5F2"/>
    <w:rsid w:val="1DBAA91F"/>
    <w:rsid w:val="1DBC82B6"/>
    <w:rsid w:val="1DBCDC5B"/>
    <w:rsid w:val="1DC3F9DB"/>
    <w:rsid w:val="1DC54EEF"/>
    <w:rsid w:val="1DC8D948"/>
    <w:rsid w:val="1DCDC260"/>
    <w:rsid w:val="1DD7A52C"/>
    <w:rsid w:val="1DD9F779"/>
    <w:rsid w:val="1DE0B948"/>
    <w:rsid w:val="1DE0E71C"/>
    <w:rsid w:val="1DEB8F66"/>
    <w:rsid w:val="1DEDBBA1"/>
    <w:rsid w:val="1DF7A312"/>
    <w:rsid w:val="1DFA5F43"/>
    <w:rsid w:val="1E068E18"/>
    <w:rsid w:val="1E08854D"/>
    <w:rsid w:val="1E1662BA"/>
    <w:rsid w:val="1E1ED8D9"/>
    <w:rsid w:val="1E2955F4"/>
    <w:rsid w:val="1E2BA4DF"/>
    <w:rsid w:val="1E2C0932"/>
    <w:rsid w:val="1E334FA4"/>
    <w:rsid w:val="1E388FBC"/>
    <w:rsid w:val="1E456330"/>
    <w:rsid w:val="1E49D696"/>
    <w:rsid w:val="1E570B33"/>
    <w:rsid w:val="1E5EF4B6"/>
    <w:rsid w:val="1E5F3713"/>
    <w:rsid w:val="1E67A3C0"/>
    <w:rsid w:val="1E6B6247"/>
    <w:rsid w:val="1E70234A"/>
    <w:rsid w:val="1E748142"/>
    <w:rsid w:val="1E8151C1"/>
    <w:rsid w:val="1E826E82"/>
    <w:rsid w:val="1E938A5D"/>
    <w:rsid w:val="1E9B0B54"/>
    <w:rsid w:val="1EA093D4"/>
    <w:rsid w:val="1EA23B09"/>
    <w:rsid w:val="1EA506B6"/>
    <w:rsid w:val="1EB3BD88"/>
    <w:rsid w:val="1EBD41DF"/>
    <w:rsid w:val="1ED791B6"/>
    <w:rsid w:val="1ED8E4A6"/>
    <w:rsid w:val="1EE44ED7"/>
    <w:rsid w:val="1EE525B2"/>
    <w:rsid w:val="1EE69712"/>
    <w:rsid w:val="1EEFD4BC"/>
    <w:rsid w:val="1EF0B705"/>
    <w:rsid w:val="1F08BAC7"/>
    <w:rsid w:val="1F10D0AA"/>
    <w:rsid w:val="1F11BA51"/>
    <w:rsid w:val="1F18D685"/>
    <w:rsid w:val="1F37298B"/>
    <w:rsid w:val="1F38D0C4"/>
    <w:rsid w:val="1F3AFEC6"/>
    <w:rsid w:val="1F47A2B9"/>
    <w:rsid w:val="1F532AEE"/>
    <w:rsid w:val="1F696D5F"/>
    <w:rsid w:val="1F73B971"/>
    <w:rsid w:val="1F88C9DC"/>
    <w:rsid w:val="1F898D38"/>
    <w:rsid w:val="1F936B11"/>
    <w:rsid w:val="1F93A731"/>
    <w:rsid w:val="1F9DE5F8"/>
    <w:rsid w:val="1FA41048"/>
    <w:rsid w:val="1FAD6E0C"/>
    <w:rsid w:val="1FB254E7"/>
    <w:rsid w:val="1FB25ED9"/>
    <w:rsid w:val="1FB2D885"/>
    <w:rsid w:val="1FB7791D"/>
    <w:rsid w:val="1FB891A3"/>
    <w:rsid w:val="1FCD85C3"/>
    <w:rsid w:val="1FD13AF4"/>
    <w:rsid w:val="1FDDB784"/>
    <w:rsid w:val="1FEB4CD0"/>
    <w:rsid w:val="200A3539"/>
    <w:rsid w:val="20100018"/>
    <w:rsid w:val="2010D15E"/>
    <w:rsid w:val="2013B0EA"/>
    <w:rsid w:val="201A3903"/>
    <w:rsid w:val="201F2B76"/>
    <w:rsid w:val="202A8DEB"/>
    <w:rsid w:val="202D2187"/>
    <w:rsid w:val="20380B5B"/>
    <w:rsid w:val="2040DAFA"/>
    <w:rsid w:val="2043CC33"/>
    <w:rsid w:val="205F8B32"/>
    <w:rsid w:val="20694F02"/>
    <w:rsid w:val="206B2974"/>
    <w:rsid w:val="206B5F3B"/>
    <w:rsid w:val="2072E2B5"/>
    <w:rsid w:val="207791F5"/>
    <w:rsid w:val="2078B73B"/>
    <w:rsid w:val="207A6E79"/>
    <w:rsid w:val="2082395D"/>
    <w:rsid w:val="20827E7E"/>
    <w:rsid w:val="2092872C"/>
    <w:rsid w:val="20AE588A"/>
    <w:rsid w:val="20B946F9"/>
    <w:rsid w:val="20BCA826"/>
    <w:rsid w:val="20D0A633"/>
    <w:rsid w:val="20D771EC"/>
    <w:rsid w:val="20D8A83B"/>
    <w:rsid w:val="20DAE65E"/>
    <w:rsid w:val="20E2891E"/>
    <w:rsid w:val="20E31B72"/>
    <w:rsid w:val="20EB4648"/>
    <w:rsid w:val="20FA7CE7"/>
    <w:rsid w:val="2103AA18"/>
    <w:rsid w:val="21092E2E"/>
    <w:rsid w:val="2128C67F"/>
    <w:rsid w:val="214AE21E"/>
    <w:rsid w:val="215F0085"/>
    <w:rsid w:val="2162238A"/>
    <w:rsid w:val="21649183"/>
    <w:rsid w:val="21744E2E"/>
    <w:rsid w:val="217D41E0"/>
    <w:rsid w:val="21808224"/>
    <w:rsid w:val="21839A28"/>
    <w:rsid w:val="21875F93"/>
    <w:rsid w:val="219385EB"/>
    <w:rsid w:val="219AD40E"/>
    <w:rsid w:val="21A91EF0"/>
    <w:rsid w:val="21B3DE01"/>
    <w:rsid w:val="21BB1109"/>
    <w:rsid w:val="21BB618E"/>
    <w:rsid w:val="21C52149"/>
    <w:rsid w:val="21C6D183"/>
    <w:rsid w:val="21D62975"/>
    <w:rsid w:val="21E85A0B"/>
    <w:rsid w:val="21ED77E9"/>
    <w:rsid w:val="21F9025A"/>
    <w:rsid w:val="22213DCC"/>
    <w:rsid w:val="22230DC4"/>
    <w:rsid w:val="2223E388"/>
    <w:rsid w:val="223A0A88"/>
    <w:rsid w:val="224A6EC3"/>
    <w:rsid w:val="22507747"/>
    <w:rsid w:val="225820E0"/>
    <w:rsid w:val="225905FE"/>
    <w:rsid w:val="2260C888"/>
    <w:rsid w:val="2272FD15"/>
    <w:rsid w:val="227A94A9"/>
    <w:rsid w:val="228B68F9"/>
    <w:rsid w:val="22912EB6"/>
    <w:rsid w:val="22946CD8"/>
    <w:rsid w:val="22960B36"/>
    <w:rsid w:val="22ABD4D1"/>
    <w:rsid w:val="22C3EB18"/>
    <w:rsid w:val="22C4904C"/>
    <w:rsid w:val="22CB752A"/>
    <w:rsid w:val="22D72BE9"/>
    <w:rsid w:val="22D7D7BC"/>
    <w:rsid w:val="22EF5827"/>
    <w:rsid w:val="22FD9703"/>
    <w:rsid w:val="230B450E"/>
    <w:rsid w:val="231294FA"/>
    <w:rsid w:val="2318BF6A"/>
    <w:rsid w:val="231A3BC6"/>
    <w:rsid w:val="231DFA67"/>
    <w:rsid w:val="23339B68"/>
    <w:rsid w:val="23410792"/>
    <w:rsid w:val="235AFCA9"/>
    <w:rsid w:val="235BB271"/>
    <w:rsid w:val="237A8E0D"/>
    <w:rsid w:val="2391C1B8"/>
    <w:rsid w:val="23976B7B"/>
    <w:rsid w:val="23ADD666"/>
    <w:rsid w:val="23E0531B"/>
    <w:rsid w:val="23EB62AA"/>
    <w:rsid w:val="23EF0CEB"/>
    <w:rsid w:val="23F98689"/>
    <w:rsid w:val="24042646"/>
    <w:rsid w:val="2404310E"/>
    <w:rsid w:val="241822C6"/>
    <w:rsid w:val="24248675"/>
    <w:rsid w:val="24285BD3"/>
    <w:rsid w:val="242BB624"/>
    <w:rsid w:val="24381279"/>
    <w:rsid w:val="243B3E19"/>
    <w:rsid w:val="244B9BC3"/>
    <w:rsid w:val="246E3651"/>
    <w:rsid w:val="24795CB4"/>
    <w:rsid w:val="24858D1F"/>
    <w:rsid w:val="248862DD"/>
    <w:rsid w:val="24BF1698"/>
    <w:rsid w:val="24D2EFF8"/>
    <w:rsid w:val="24DAD404"/>
    <w:rsid w:val="24E1596C"/>
    <w:rsid w:val="24F04983"/>
    <w:rsid w:val="24F19FD6"/>
    <w:rsid w:val="24FAE42E"/>
    <w:rsid w:val="24FC3C9E"/>
    <w:rsid w:val="24FE016C"/>
    <w:rsid w:val="251C51AC"/>
    <w:rsid w:val="252D46CA"/>
    <w:rsid w:val="2533B420"/>
    <w:rsid w:val="254443E6"/>
    <w:rsid w:val="254729B5"/>
    <w:rsid w:val="255E69D9"/>
    <w:rsid w:val="2564DCB4"/>
    <w:rsid w:val="257C9A6A"/>
    <w:rsid w:val="25818C60"/>
    <w:rsid w:val="2598E7BE"/>
    <w:rsid w:val="259D5225"/>
    <w:rsid w:val="259F27EA"/>
    <w:rsid w:val="25B7ED5B"/>
    <w:rsid w:val="25BAE841"/>
    <w:rsid w:val="25BF6AAA"/>
    <w:rsid w:val="25CFBFD0"/>
    <w:rsid w:val="25D27410"/>
    <w:rsid w:val="25D4F673"/>
    <w:rsid w:val="25D511AE"/>
    <w:rsid w:val="25F7F963"/>
    <w:rsid w:val="260313BE"/>
    <w:rsid w:val="260BD200"/>
    <w:rsid w:val="26109906"/>
    <w:rsid w:val="26176F48"/>
    <w:rsid w:val="263BA5AC"/>
    <w:rsid w:val="263E2D55"/>
    <w:rsid w:val="2641E0F1"/>
    <w:rsid w:val="26481B89"/>
    <w:rsid w:val="26532712"/>
    <w:rsid w:val="2655E8BC"/>
    <w:rsid w:val="266746C8"/>
    <w:rsid w:val="266E9295"/>
    <w:rsid w:val="2672C43A"/>
    <w:rsid w:val="2676E71C"/>
    <w:rsid w:val="2682431C"/>
    <w:rsid w:val="2688E6A4"/>
    <w:rsid w:val="2697FD0F"/>
    <w:rsid w:val="26AE963C"/>
    <w:rsid w:val="26B055FA"/>
    <w:rsid w:val="26B60DA7"/>
    <w:rsid w:val="26B8803A"/>
    <w:rsid w:val="26BAB894"/>
    <w:rsid w:val="26BFC273"/>
    <w:rsid w:val="26C339C7"/>
    <w:rsid w:val="26D1C5BA"/>
    <w:rsid w:val="26D417E3"/>
    <w:rsid w:val="26DD4CD1"/>
    <w:rsid w:val="26EB2916"/>
    <w:rsid w:val="26FB67B8"/>
    <w:rsid w:val="26FEE944"/>
    <w:rsid w:val="2701939E"/>
    <w:rsid w:val="270ABCBC"/>
    <w:rsid w:val="270F124A"/>
    <w:rsid w:val="2715C312"/>
    <w:rsid w:val="2721F6E9"/>
    <w:rsid w:val="27227D3C"/>
    <w:rsid w:val="27228D0B"/>
    <w:rsid w:val="2735F33B"/>
    <w:rsid w:val="273DD32F"/>
    <w:rsid w:val="273FBB05"/>
    <w:rsid w:val="2744311A"/>
    <w:rsid w:val="274A2670"/>
    <w:rsid w:val="274B4948"/>
    <w:rsid w:val="2751BACD"/>
    <w:rsid w:val="27526870"/>
    <w:rsid w:val="27562E8A"/>
    <w:rsid w:val="2757AA83"/>
    <w:rsid w:val="2760F7A1"/>
    <w:rsid w:val="276851C5"/>
    <w:rsid w:val="276C9896"/>
    <w:rsid w:val="2770E20F"/>
    <w:rsid w:val="2773551F"/>
    <w:rsid w:val="278768CA"/>
    <w:rsid w:val="27A21046"/>
    <w:rsid w:val="27A42DED"/>
    <w:rsid w:val="27A84027"/>
    <w:rsid w:val="27B0153E"/>
    <w:rsid w:val="27B160E5"/>
    <w:rsid w:val="27BC9665"/>
    <w:rsid w:val="27BCAE14"/>
    <w:rsid w:val="27CF27F7"/>
    <w:rsid w:val="27D62D98"/>
    <w:rsid w:val="27DA722F"/>
    <w:rsid w:val="27DB1054"/>
    <w:rsid w:val="27DC9950"/>
    <w:rsid w:val="27E2EE29"/>
    <w:rsid w:val="27F41CEA"/>
    <w:rsid w:val="28146518"/>
    <w:rsid w:val="2825ED6C"/>
    <w:rsid w:val="28263736"/>
    <w:rsid w:val="28279AB7"/>
    <w:rsid w:val="283BE7A3"/>
    <w:rsid w:val="283DF91A"/>
    <w:rsid w:val="28420172"/>
    <w:rsid w:val="2842BB52"/>
    <w:rsid w:val="2862D1A5"/>
    <w:rsid w:val="286D002F"/>
    <w:rsid w:val="2887D97F"/>
    <w:rsid w:val="2888273E"/>
    <w:rsid w:val="28991971"/>
    <w:rsid w:val="289941CF"/>
    <w:rsid w:val="28AAFCC4"/>
    <w:rsid w:val="28AD07FC"/>
    <w:rsid w:val="28AEA5D1"/>
    <w:rsid w:val="28B1EE35"/>
    <w:rsid w:val="28B4F41A"/>
    <w:rsid w:val="28BBEE6C"/>
    <w:rsid w:val="28C8B8AF"/>
    <w:rsid w:val="28D371BF"/>
    <w:rsid w:val="28DA2402"/>
    <w:rsid w:val="28DAF08A"/>
    <w:rsid w:val="28DCBB95"/>
    <w:rsid w:val="28EE1280"/>
    <w:rsid w:val="28F13246"/>
    <w:rsid w:val="28F78635"/>
    <w:rsid w:val="28F816AC"/>
    <w:rsid w:val="29033CC9"/>
    <w:rsid w:val="290DBF5E"/>
    <w:rsid w:val="29148367"/>
    <w:rsid w:val="291D51E6"/>
    <w:rsid w:val="292AF7DC"/>
    <w:rsid w:val="293F0DC2"/>
    <w:rsid w:val="29468207"/>
    <w:rsid w:val="294F0E2F"/>
    <w:rsid w:val="29696563"/>
    <w:rsid w:val="296F0AEC"/>
    <w:rsid w:val="297510AD"/>
    <w:rsid w:val="297E539A"/>
    <w:rsid w:val="2994CB47"/>
    <w:rsid w:val="299673A3"/>
    <w:rsid w:val="29991DCA"/>
    <w:rsid w:val="299FFFE3"/>
    <w:rsid w:val="29AE8E41"/>
    <w:rsid w:val="29AF16A1"/>
    <w:rsid w:val="29B6D83A"/>
    <w:rsid w:val="29BBB066"/>
    <w:rsid w:val="29C769C3"/>
    <w:rsid w:val="29DA7A7C"/>
    <w:rsid w:val="29E4DA12"/>
    <w:rsid w:val="29F00950"/>
    <w:rsid w:val="29F15363"/>
    <w:rsid w:val="29FA10F8"/>
    <w:rsid w:val="2A05E28B"/>
    <w:rsid w:val="2A089C33"/>
    <w:rsid w:val="2A19A82A"/>
    <w:rsid w:val="2A2191B7"/>
    <w:rsid w:val="2A28F3F1"/>
    <w:rsid w:val="2A30B03E"/>
    <w:rsid w:val="2A353567"/>
    <w:rsid w:val="2A3D3C7E"/>
    <w:rsid w:val="2A500972"/>
    <w:rsid w:val="2A55C6CE"/>
    <w:rsid w:val="2A6B6563"/>
    <w:rsid w:val="2A6CF2E4"/>
    <w:rsid w:val="2A73A3F8"/>
    <w:rsid w:val="2A7B1220"/>
    <w:rsid w:val="2A862E0A"/>
    <w:rsid w:val="2A89B5B7"/>
    <w:rsid w:val="2AA5FCE0"/>
    <w:rsid w:val="2AA8662B"/>
    <w:rsid w:val="2AAAE4D6"/>
    <w:rsid w:val="2AB75495"/>
    <w:rsid w:val="2AD15F51"/>
    <w:rsid w:val="2AD6227C"/>
    <w:rsid w:val="2ADFF6B6"/>
    <w:rsid w:val="2AEF8FF6"/>
    <w:rsid w:val="2AF4DF6B"/>
    <w:rsid w:val="2AF73E84"/>
    <w:rsid w:val="2AFF5595"/>
    <w:rsid w:val="2B05CFDA"/>
    <w:rsid w:val="2B0A9299"/>
    <w:rsid w:val="2B1006A8"/>
    <w:rsid w:val="2B161742"/>
    <w:rsid w:val="2B1D3027"/>
    <w:rsid w:val="2B242096"/>
    <w:rsid w:val="2B28BCDD"/>
    <w:rsid w:val="2B37EFB2"/>
    <w:rsid w:val="2B3B6041"/>
    <w:rsid w:val="2B42430A"/>
    <w:rsid w:val="2B43BA56"/>
    <w:rsid w:val="2B4F616B"/>
    <w:rsid w:val="2B69B3E8"/>
    <w:rsid w:val="2B7463E1"/>
    <w:rsid w:val="2B7A5524"/>
    <w:rsid w:val="2B8C7806"/>
    <w:rsid w:val="2B9A63B2"/>
    <w:rsid w:val="2B9C5D85"/>
    <w:rsid w:val="2BA0B349"/>
    <w:rsid w:val="2BBA3AF2"/>
    <w:rsid w:val="2BBE4229"/>
    <w:rsid w:val="2BC219A7"/>
    <w:rsid w:val="2BED4846"/>
    <w:rsid w:val="2BF4B8C4"/>
    <w:rsid w:val="2C005971"/>
    <w:rsid w:val="2C02BF64"/>
    <w:rsid w:val="2C1286B1"/>
    <w:rsid w:val="2C160D78"/>
    <w:rsid w:val="2C1B4541"/>
    <w:rsid w:val="2C1B64C6"/>
    <w:rsid w:val="2C265E2F"/>
    <w:rsid w:val="2C286030"/>
    <w:rsid w:val="2C3C7BF3"/>
    <w:rsid w:val="2C70F024"/>
    <w:rsid w:val="2C753889"/>
    <w:rsid w:val="2C7B9C2E"/>
    <w:rsid w:val="2C806BC0"/>
    <w:rsid w:val="2C8F78B3"/>
    <w:rsid w:val="2C916805"/>
    <w:rsid w:val="2C973C31"/>
    <w:rsid w:val="2C9EBDD4"/>
    <w:rsid w:val="2CB0C81D"/>
    <w:rsid w:val="2CC15821"/>
    <w:rsid w:val="2CD0AC33"/>
    <w:rsid w:val="2CE59C4A"/>
    <w:rsid w:val="2CF6D62B"/>
    <w:rsid w:val="2CFBD44B"/>
    <w:rsid w:val="2CFF096D"/>
    <w:rsid w:val="2CFF6627"/>
    <w:rsid w:val="2D23DB77"/>
    <w:rsid w:val="2D2940A2"/>
    <w:rsid w:val="2D3097CC"/>
    <w:rsid w:val="2D35ACE0"/>
    <w:rsid w:val="2D4B4EBE"/>
    <w:rsid w:val="2D63E341"/>
    <w:rsid w:val="2D6CF3B1"/>
    <w:rsid w:val="2D7E0250"/>
    <w:rsid w:val="2D8AB09C"/>
    <w:rsid w:val="2D8EF58E"/>
    <w:rsid w:val="2D923357"/>
    <w:rsid w:val="2D95C6B5"/>
    <w:rsid w:val="2DA8B736"/>
    <w:rsid w:val="2DA935C1"/>
    <w:rsid w:val="2DBD5866"/>
    <w:rsid w:val="2DC1DCD6"/>
    <w:rsid w:val="2DEB7D16"/>
    <w:rsid w:val="2DEC275A"/>
    <w:rsid w:val="2DEF968C"/>
    <w:rsid w:val="2DF06AA8"/>
    <w:rsid w:val="2DFE7722"/>
    <w:rsid w:val="2E00C694"/>
    <w:rsid w:val="2E1AD017"/>
    <w:rsid w:val="2E1CD122"/>
    <w:rsid w:val="2E1D7D6C"/>
    <w:rsid w:val="2E33399E"/>
    <w:rsid w:val="2E34D5D9"/>
    <w:rsid w:val="2E37D8EE"/>
    <w:rsid w:val="2E41EAF6"/>
    <w:rsid w:val="2E488C68"/>
    <w:rsid w:val="2E52D35A"/>
    <w:rsid w:val="2E59B238"/>
    <w:rsid w:val="2E5CEE6D"/>
    <w:rsid w:val="2E5FEBE1"/>
    <w:rsid w:val="2E6098C3"/>
    <w:rsid w:val="2E60CA8D"/>
    <w:rsid w:val="2E6687A3"/>
    <w:rsid w:val="2E6B526D"/>
    <w:rsid w:val="2E6E66AD"/>
    <w:rsid w:val="2E76EEA7"/>
    <w:rsid w:val="2E7BB3A9"/>
    <w:rsid w:val="2E893556"/>
    <w:rsid w:val="2E98284D"/>
    <w:rsid w:val="2E9A8D36"/>
    <w:rsid w:val="2EA56AB9"/>
    <w:rsid w:val="2EC16889"/>
    <w:rsid w:val="2EC40DF4"/>
    <w:rsid w:val="2ECF73DE"/>
    <w:rsid w:val="2ED09CAB"/>
    <w:rsid w:val="2ED347B4"/>
    <w:rsid w:val="2ED39693"/>
    <w:rsid w:val="2EDAE622"/>
    <w:rsid w:val="2EEBC108"/>
    <w:rsid w:val="2EF1D3CA"/>
    <w:rsid w:val="2F01C381"/>
    <w:rsid w:val="2F0A6F15"/>
    <w:rsid w:val="2F122CF3"/>
    <w:rsid w:val="2F21FAB0"/>
    <w:rsid w:val="2F32F0B2"/>
    <w:rsid w:val="2F3CDB66"/>
    <w:rsid w:val="2F3FBE0B"/>
    <w:rsid w:val="2F4CF70C"/>
    <w:rsid w:val="2F64C54C"/>
    <w:rsid w:val="2F68BBA0"/>
    <w:rsid w:val="2F6BDC96"/>
    <w:rsid w:val="2F70FF21"/>
    <w:rsid w:val="2F7BD7AD"/>
    <w:rsid w:val="2F928DA8"/>
    <w:rsid w:val="2F9E6BAF"/>
    <w:rsid w:val="2FAA3691"/>
    <w:rsid w:val="2FAE3839"/>
    <w:rsid w:val="2FB49FA9"/>
    <w:rsid w:val="2FB622C1"/>
    <w:rsid w:val="2FB79907"/>
    <w:rsid w:val="2FC5EFFB"/>
    <w:rsid w:val="2FCCC2DA"/>
    <w:rsid w:val="2FCFA279"/>
    <w:rsid w:val="2FD4E92E"/>
    <w:rsid w:val="2FD93F55"/>
    <w:rsid w:val="2FF7DE98"/>
    <w:rsid w:val="3006B138"/>
    <w:rsid w:val="300BA53F"/>
    <w:rsid w:val="3015BAD0"/>
    <w:rsid w:val="30247D46"/>
    <w:rsid w:val="3024D6A2"/>
    <w:rsid w:val="3047193C"/>
    <w:rsid w:val="305B7155"/>
    <w:rsid w:val="305FDE55"/>
    <w:rsid w:val="306B89B8"/>
    <w:rsid w:val="306B9E32"/>
    <w:rsid w:val="3076F401"/>
    <w:rsid w:val="307EAA09"/>
    <w:rsid w:val="3082FD03"/>
    <w:rsid w:val="30A302C5"/>
    <w:rsid w:val="30B9A783"/>
    <w:rsid w:val="30BC0C76"/>
    <w:rsid w:val="30C55EC4"/>
    <w:rsid w:val="30C5F3C4"/>
    <w:rsid w:val="30DB46EA"/>
    <w:rsid w:val="30E0571E"/>
    <w:rsid w:val="30F35689"/>
    <w:rsid w:val="30FA09ED"/>
    <w:rsid w:val="3109A70D"/>
    <w:rsid w:val="31117B3A"/>
    <w:rsid w:val="311348F0"/>
    <w:rsid w:val="3125B754"/>
    <w:rsid w:val="31270E84"/>
    <w:rsid w:val="312D163C"/>
    <w:rsid w:val="313562B4"/>
    <w:rsid w:val="3137B3D7"/>
    <w:rsid w:val="3148C0DC"/>
    <w:rsid w:val="3154760C"/>
    <w:rsid w:val="315FCC60"/>
    <w:rsid w:val="31615E2D"/>
    <w:rsid w:val="3177D524"/>
    <w:rsid w:val="317E2C65"/>
    <w:rsid w:val="318A4E96"/>
    <w:rsid w:val="31947ADF"/>
    <w:rsid w:val="319DC92B"/>
    <w:rsid w:val="31A12929"/>
    <w:rsid w:val="31A42FF7"/>
    <w:rsid w:val="31AA1C7C"/>
    <w:rsid w:val="31B0886F"/>
    <w:rsid w:val="31B574A4"/>
    <w:rsid w:val="31EDE823"/>
    <w:rsid w:val="31F6E6F8"/>
    <w:rsid w:val="32004EDC"/>
    <w:rsid w:val="3207303A"/>
    <w:rsid w:val="3208EDF3"/>
    <w:rsid w:val="321282AB"/>
    <w:rsid w:val="32261796"/>
    <w:rsid w:val="323382FA"/>
    <w:rsid w:val="3242D947"/>
    <w:rsid w:val="3244F0D4"/>
    <w:rsid w:val="3257FCAB"/>
    <w:rsid w:val="32645269"/>
    <w:rsid w:val="327A1FBC"/>
    <w:rsid w:val="327E3B19"/>
    <w:rsid w:val="328F6DEC"/>
    <w:rsid w:val="32932984"/>
    <w:rsid w:val="32990B28"/>
    <w:rsid w:val="32B4934F"/>
    <w:rsid w:val="32BE2831"/>
    <w:rsid w:val="32C2B516"/>
    <w:rsid w:val="32CA2FC9"/>
    <w:rsid w:val="32CB4243"/>
    <w:rsid w:val="32DA87C0"/>
    <w:rsid w:val="32EC5A34"/>
    <w:rsid w:val="32EFE6DF"/>
    <w:rsid w:val="32F62001"/>
    <w:rsid w:val="32F7F73F"/>
    <w:rsid w:val="32FCBA85"/>
    <w:rsid w:val="3312D0E4"/>
    <w:rsid w:val="331867FB"/>
    <w:rsid w:val="331AEC23"/>
    <w:rsid w:val="331B472B"/>
    <w:rsid w:val="331F332F"/>
    <w:rsid w:val="33203291"/>
    <w:rsid w:val="33211B96"/>
    <w:rsid w:val="332AA145"/>
    <w:rsid w:val="334C67FA"/>
    <w:rsid w:val="3351B7CF"/>
    <w:rsid w:val="33587D70"/>
    <w:rsid w:val="33709BE1"/>
    <w:rsid w:val="33834FF9"/>
    <w:rsid w:val="338BDB28"/>
    <w:rsid w:val="338D31B7"/>
    <w:rsid w:val="33924914"/>
    <w:rsid w:val="33A0695B"/>
    <w:rsid w:val="33B4D8DB"/>
    <w:rsid w:val="33C8AD01"/>
    <w:rsid w:val="33CF0327"/>
    <w:rsid w:val="33D9A8CA"/>
    <w:rsid w:val="33DAA387"/>
    <w:rsid w:val="33E481C4"/>
    <w:rsid w:val="33E9E015"/>
    <w:rsid w:val="33EAF20B"/>
    <w:rsid w:val="33F71D57"/>
    <w:rsid w:val="33F7F82A"/>
    <w:rsid w:val="33F8CFA0"/>
    <w:rsid w:val="34040A9C"/>
    <w:rsid w:val="34296557"/>
    <w:rsid w:val="344911E6"/>
    <w:rsid w:val="3453388D"/>
    <w:rsid w:val="34586242"/>
    <w:rsid w:val="345E74F8"/>
    <w:rsid w:val="346BF129"/>
    <w:rsid w:val="346EAB2B"/>
    <w:rsid w:val="34937869"/>
    <w:rsid w:val="349D3470"/>
    <w:rsid w:val="34AE1C91"/>
    <w:rsid w:val="34C09130"/>
    <w:rsid w:val="34C43BF3"/>
    <w:rsid w:val="34C8EBEE"/>
    <w:rsid w:val="34CE254A"/>
    <w:rsid w:val="34D8D1A8"/>
    <w:rsid w:val="34E4604F"/>
    <w:rsid w:val="34F163C9"/>
    <w:rsid w:val="34FFCE2B"/>
    <w:rsid w:val="35040F56"/>
    <w:rsid w:val="350C0EE0"/>
    <w:rsid w:val="35127343"/>
    <w:rsid w:val="35190695"/>
    <w:rsid w:val="351F0BE2"/>
    <w:rsid w:val="351F46FC"/>
    <w:rsid w:val="352497E7"/>
    <w:rsid w:val="3524C254"/>
    <w:rsid w:val="3530BD64"/>
    <w:rsid w:val="3555F064"/>
    <w:rsid w:val="3560A610"/>
    <w:rsid w:val="35887826"/>
    <w:rsid w:val="358F8550"/>
    <w:rsid w:val="35906037"/>
    <w:rsid w:val="359A90E7"/>
    <w:rsid w:val="35A750CA"/>
    <w:rsid w:val="35AAC871"/>
    <w:rsid w:val="35BC2B34"/>
    <w:rsid w:val="35E71182"/>
    <w:rsid w:val="35EF5F4F"/>
    <w:rsid w:val="35FBD8F0"/>
    <w:rsid w:val="3607291C"/>
    <w:rsid w:val="3610444D"/>
    <w:rsid w:val="3633CE67"/>
    <w:rsid w:val="3646915B"/>
    <w:rsid w:val="3649ECF2"/>
    <w:rsid w:val="36521996"/>
    <w:rsid w:val="366E781C"/>
    <w:rsid w:val="3674B510"/>
    <w:rsid w:val="36797C3C"/>
    <w:rsid w:val="367D81D6"/>
    <w:rsid w:val="368CF5C8"/>
    <w:rsid w:val="36A6D69E"/>
    <w:rsid w:val="36A9F7FF"/>
    <w:rsid w:val="36BDB9A3"/>
    <w:rsid w:val="36C039AD"/>
    <w:rsid w:val="36CA8BE5"/>
    <w:rsid w:val="36D20C29"/>
    <w:rsid w:val="36D721A0"/>
    <w:rsid w:val="36E6A2D4"/>
    <w:rsid w:val="36F45DB9"/>
    <w:rsid w:val="36FFFE02"/>
    <w:rsid w:val="37065CA5"/>
    <w:rsid w:val="37093605"/>
    <w:rsid w:val="371CDB6B"/>
    <w:rsid w:val="371FAE88"/>
    <w:rsid w:val="37211A69"/>
    <w:rsid w:val="372A0C79"/>
    <w:rsid w:val="372A27A4"/>
    <w:rsid w:val="3741C7DE"/>
    <w:rsid w:val="375A4CC7"/>
    <w:rsid w:val="3762B16D"/>
    <w:rsid w:val="376E3EDF"/>
    <w:rsid w:val="3770D1E1"/>
    <w:rsid w:val="37718501"/>
    <w:rsid w:val="3786E4F4"/>
    <w:rsid w:val="378B8DB3"/>
    <w:rsid w:val="37924281"/>
    <w:rsid w:val="3792F96A"/>
    <w:rsid w:val="37965217"/>
    <w:rsid w:val="37975574"/>
    <w:rsid w:val="37978B91"/>
    <w:rsid w:val="37D5744A"/>
    <w:rsid w:val="37E937CF"/>
    <w:rsid w:val="38031D77"/>
    <w:rsid w:val="380B650A"/>
    <w:rsid w:val="380E5187"/>
    <w:rsid w:val="3813A3AA"/>
    <w:rsid w:val="3816EDAF"/>
    <w:rsid w:val="381B0700"/>
    <w:rsid w:val="38359F28"/>
    <w:rsid w:val="383C8750"/>
    <w:rsid w:val="385591D5"/>
    <w:rsid w:val="386AC459"/>
    <w:rsid w:val="386D6F20"/>
    <w:rsid w:val="389E3132"/>
    <w:rsid w:val="38A40632"/>
    <w:rsid w:val="38BFF06E"/>
    <w:rsid w:val="38C146AD"/>
    <w:rsid w:val="38C306CD"/>
    <w:rsid w:val="38C984EA"/>
    <w:rsid w:val="38CCB5A0"/>
    <w:rsid w:val="38DCB717"/>
    <w:rsid w:val="38EA86C5"/>
    <w:rsid w:val="38EC6713"/>
    <w:rsid w:val="38F00F0A"/>
    <w:rsid w:val="390B2CA8"/>
    <w:rsid w:val="391917D0"/>
    <w:rsid w:val="39262062"/>
    <w:rsid w:val="392FC362"/>
    <w:rsid w:val="3937C13E"/>
    <w:rsid w:val="393B3467"/>
    <w:rsid w:val="3946463A"/>
    <w:rsid w:val="394EBD2E"/>
    <w:rsid w:val="395D82BE"/>
    <w:rsid w:val="395E0F9E"/>
    <w:rsid w:val="3965BE01"/>
    <w:rsid w:val="396DA670"/>
    <w:rsid w:val="3971C4F9"/>
    <w:rsid w:val="397DD5CC"/>
    <w:rsid w:val="397E358A"/>
    <w:rsid w:val="3984CFF0"/>
    <w:rsid w:val="39861A32"/>
    <w:rsid w:val="3993ADC9"/>
    <w:rsid w:val="3995F833"/>
    <w:rsid w:val="3998A515"/>
    <w:rsid w:val="39A3C161"/>
    <w:rsid w:val="39A53C34"/>
    <w:rsid w:val="39A65113"/>
    <w:rsid w:val="39AE2BA9"/>
    <w:rsid w:val="39B0772B"/>
    <w:rsid w:val="39B14577"/>
    <w:rsid w:val="39B6F10A"/>
    <w:rsid w:val="39BD2F96"/>
    <w:rsid w:val="39CC39EF"/>
    <w:rsid w:val="39CE5A7D"/>
    <w:rsid w:val="39D80E39"/>
    <w:rsid w:val="39DE37DF"/>
    <w:rsid w:val="39EEDBDA"/>
    <w:rsid w:val="39F64A93"/>
    <w:rsid w:val="39F7B6C8"/>
    <w:rsid w:val="3A121F13"/>
    <w:rsid w:val="3A18214A"/>
    <w:rsid w:val="3A28D03C"/>
    <w:rsid w:val="3A31915F"/>
    <w:rsid w:val="3A575BF3"/>
    <w:rsid w:val="3A71B982"/>
    <w:rsid w:val="3A771657"/>
    <w:rsid w:val="3A776E8B"/>
    <w:rsid w:val="3A82F1D3"/>
    <w:rsid w:val="3A87CE4C"/>
    <w:rsid w:val="3A883E43"/>
    <w:rsid w:val="3A8F4D2A"/>
    <w:rsid w:val="3AA0FDDA"/>
    <w:rsid w:val="3AB0898C"/>
    <w:rsid w:val="3AB5C90F"/>
    <w:rsid w:val="3AD35EC4"/>
    <w:rsid w:val="3AD5F609"/>
    <w:rsid w:val="3AED4EF1"/>
    <w:rsid w:val="3AF069EF"/>
    <w:rsid w:val="3AFE608A"/>
    <w:rsid w:val="3B00BE79"/>
    <w:rsid w:val="3B07164F"/>
    <w:rsid w:val="3B094969"/>
    <w:rsid w:val="3B0C5F0F"/>
    <w:rsid w:val="3B129CD0"/>
    <w:rsid w:val="3B29FD79"/>
    <w:rsid w:val="3B311C24"/>
    <w:rsid w:val="3B3DCBF4"/>
    <w:rsid w:val="3B518D17"/>
    <w:rsid w:val="3B53FECC"/>
    <w:rsid w:val="3B549E0B"/>
    <w:rsid w:val="3B5CC11D"/>
    <w:rsid w:val="3B699AA2"/>
    <w:rsid w:val="3B7A99FC"/>
    <w:rsid w:val="3B87CB6B"/>
    <w:rsid w:val="3B940428"/>
    <w:rsid w:val="3B96BC72"/>
    <w:rsid w:val="3B971A41"/>
    <w:rsid w:val="3B97DDFA"/>
    <w:rsid w:val="3BAD619D"/>
    <w:rsid w:val="3BAF7343"/>
    <w:rsid w:val="3BB8EBB4"/>
    <w:rsid w:val="3BCB5D56"/>
    <w:rsid w:val="3BCE276E"/>
    <w:rsid w:val="3BD9BCD0"/>
    <w:rsid w:val="3BDAEF49"/>
    <w:rsid w:val="3BED5884"/>
    <w:rsid w:val="3BF00404"/>
    <w:rsid w:val="3BFE8B2E"/>
    <w:rsid w:val="3C0BFF0C"/>
    <w:rsid w:val="3C102512"/>
    <w:rsid w:val="3C44EF5B"/>
    <w:rsid w:val="3C462716"/>
    <w:rsid w:val="3C480E7B"/>
    <w:rsid w:val="3C4B89B9"/>
    <w:rsid w:val="3C4BF148"/>
    <w:rsid w:val="3C52B1AF"/>
    <w:rsid w:val="3C63AF4D"/>
    <w:rsid w:val="3C688C96"/>
    <w:rsid w:val="3C68EBF0"/>
    <w:rsid w:val="3C81F3AE"/>
    <w:rsid w:val="3C839B8A"/>
    <w:rsid w:val="3C9C7B0D"/>
    <w:rsid w:val="3CB47CF7"/>
    <w:rsid w:val="3CB6E45F"/>
    <w:rsid w:val="3CBDFE14"/>
    <w:rsid w:val="3CC27C0A"/>
    <w:rsid w:val="3CCA25EF"/>
    <w:rsid w:val="3CCFECC3"/>
    <w:rsid w:val="3CD2F5BC"/>
    <w:rsid w:val="3CD860E3"/>
    <w:rsid w:val="3CD8C11D"/>
    <w:rsid w:val="3CE16503"/>
    <w:rsid w:val="3CF0748A"/>
    <w:rsid w:val="3CF8E7A2"/>
    <w:rsid w:val="3D06266A"/>
    <w:rsid w:val="3D0C6B27"/>
    <w:rsid w:val="3D18408D"/>
    <w:rsid w:val="3D27FF52"/>
    <w:rsid w:val="3D29D060"/>
    <w:rsid w:val="3D2BBA8E"/>
    <w:rsid w:val="3D39A95F"/>
    <w:rsid w:val="3D3A3BB2"/>
    <w:rsid w:val="3D3C8EF7"/>
    <w:rsid w:val="3D48476A"/>
    <w:rsid w:val="3D576CA7"/>
    <w:rsid w:val="3D59AC9A"/>
    <w:rsid w:val="3D65EC4D"/>
    <w:rsid w:val="3D781E61"/>
    <w:rsid w:val="3D7B9D55"/>
    <w:rsid w:val="3D827066"/>
    <w:rsid w:val="3D89A906"/>
    <w:rsid w:val="3D9D71A7"/>
    <w:rsid w:val="3D9F5DAD"/>
    <w:rsid w:val="3DA801DD"/>
    <w:rsid w:val="3DAF479C"/>
    <w:rsid w:val="3DBD449B"/>
    <w:rsid w:val="3DC7FF57"/>
    <w:rsid w:val="3DCCAD93"/>
    <w:rsid w:val="3DD0D2B8"/>
    <w:rsid w:val="3DD78CB9"/>
    <w:rsid w:val="3DDD53C2"/>
    <w:rsid w:val="3DE56FB7"/>
    <w:rsid w:val="3DFB12D6"/>
    <w:rsid w:val="3E0D2504"/>
    <w:rsid w:val="3E34E5AD"/>
    <w:rsid w:val="3E3B812E"/>
    <w:rsid w:val="3E500BCB"/>
    <w:rsid w:val="3E5083D9"/>
    <w:rsid w:val="3E5110F4"/>
    <w:rsid w:val="3E5B7914"/>
    <w:rsid w:val="3E67AFE9"/>
    <w:rsid w:val="3E786474"/>
    <w:rsid w:val="3E83EDD6"/>
    <w:rsid w:val="3E86EBCF"/>
    <w:rsid w:val="3E95637B"/>
    <w:rsid w:val="3EA12DFD"/>
    <w:rsid w:val="3EA79125"/>
    <w:rsid w:val="3EA7D8E9"/>
    <w:rsid w:val="3EB42BA5"/>
    <w:rsid w:val="3EB50D56"/>
    <w:rsid w:val="3EC8AC85"/>
    <w:rsid w:val="3ECA6EA3"/>
    <w:rsid w:val="3ED55B91"/>
    <w:rsid w:val="3ED6E35B"/>
    <w:rsid w:val="3EDA6CB3"/>
    <w:rsid w:val="3EE53287"/>
    <w:rsid w:val="3EE8F81F"/>
    <w:rsid w:val="3F086E50"/>
    <w:rsid w:val="3F0B4F37"/>
    <w:rsid w:val="3F10FD5A"/>
    <w:rsid w:val="3F1891C7"/>
    <w:rsid w:val="3F1D978E"/>
    <w:rsid w:val="3F4C364F"/>
    <w:rsid w:val="3F60782D"/>
    <w:rsid w:val="3F677001"/>
    <w:rsid w:val="3F74515B"/>
    <w:rsid w:val="3F799D04"/>
    <w:rsid w:val="3F7D7710"/>
    <w:rsid w:val="3F88BDC8"/>
    <w:rsid w:val="3F999FBB"/>
    <w:rsid w:val="3F9ACEAB"/>
    <w:rsid w:val="3FB9F363"/>
    <w:rsid w:val="3FC22C81"/>
    <w:rsid w:val="3FCD6D92"/>
    <w:rsid w:val="3FD65D22"/>
    <w:rsid w:val="3FDABB61"/>
    <w:rsid w:val="3FDE38C2"/>
    <w:rsid w:val="3FDECA5B"/>
    <w:rsid w:val="4001ED4C"/>
    <w:rsid w:val="400E99E7"/>
    <w:rsid w:val="401B1C84"/>
    <w:rsid w:val="401DD1C1"/>
    <w:rsid w:val="4033F38F"/>
    <w:rsid w:val="403E878E"/>
    <w:rsid w:val="4040DECD"/>
    <w:rsid w:val="404BDE4E"/>
    <w:rsid w:val="40533E9B"/>
    <w:rsid w:val="4054BB61"/>
    <w:rsid w:val="405A8F44"/>
    <w:rsid w:val="405E9886"/>
    <w:rsid w:val="407442A7"/>
    <w:rsid w:val="4079F99D"/>
    <w:rsid w:val="407A1FFD"/>
    <w:rsid w:val="407C9F30"/>
    <w:rsid w:val="4088EE66"/>
    <w:rsid w:val="40951C68"/>
    <w:rsid w:val="40AE0934"/>
    <w:rsid w:val="40D26E07"/>
    <w:rsid w:val="40DF2241"/>
    <w:rsid w:val="40E01EC8"/>
    <w:rsid w:val="40EEE1AE"/>
    <w:rsid w:val="40F119AE"/>
    <w:rsid w:val="40F719BD"/>
    <w:rsid w:val="40FB89CF"/>
    <w:rsid w:val="410595F8"/>
    <w:rsid w:val="412549BD"/>
    <w:rsid w:val="412B7FC0"/>
    <w:rsid w:val="414AF57E"/>
    <w:rsid w:val="4156DAA3"/>
    <w:rsid w:val="416A7D90"/>
    <w:rsid w:val="4172D003"/>
    <w:rsid w:val="417DA2D1"/>
    <w:rsid w:val="41805484"/>
    <w:rsid w:val="41808299"/>
    <w:rsid w:val="418746D5"/>
    <w:rsid w:val="41876458"/>
    <w:rsid w:val="4193E00A"/>
    <w:rsid w:val="4197A193"/>
    <w:rsid w:val="41C1FEAE"/>
    <w:rsid w:val="41C5D37B"/>
    <w:rsid w:val="41C7F80F"/>
    <w:rsid w:val="41C922E4"/>
    <w:rsid w:val="41D9A284"/>
    <w:rsid w:val="41F8FDA3"/>
    <w:rsid w:val="41FDE196"/>
    <w:rsid w:val="420CFBCD"/>
    <w:rsid w:val="42138A6A"/>
    <w:rsid w:val="421FF766"/>
    <w:rsid w:val="4223F6E4"/>
    <w:rsid w:val="422EBC8B"/>
    <w:rsid w:val="42489E1C"/>
    <w:rsid w:val="4255728F"/>
    <w:rsid w:val="42624E4A"/>
    <w:rsid w:val="42684E6B"/>
    <w:rsid w:val="426F0271"/>
    <w:rsid w:val="4276DCEC"/>
    <w:rsid w:val="427AA470"/>
    <w:rsid w:val="427C6A54"/>
    <w:rsid w:val="427C840B"/>
    <w:rsid w:val="427D84F5"/>
    <w:rsid w:val="428F7B54"/>
    <w:rsid w:val="42956D6A"/>
    <w:rsid w:val="4298F3FF"/>
    <w:rsid w:val="42A0D2D1"/>
    <w:rsid w:val="42A21174"/>
    <w:rsid w:val="42AA54EA"/>
    <w:rsid w:val="42AC388F"/>
    <w:rsid w:val="42B2E748"/>
    <w:rsid w:val="42C6E11A"/>
    <w:rsid w:val="42D24F8A"/>
    <w:rsid w:val="42D4AD6A"/>
    <w:rsid w:val="42E1E69F"/>
    <w:rsid w:val="42E6B64E"/>
    <w:rsid w:val="4303A64E"/>
    <w:rsid w:val="43081432"/>
    <w:rsid w:val="430B34C1"/>
    <w:rsid w:val="43285C57"/>
    <w:rsid w:val="43328D23"/>
    <w:rsid w:val="4332B375"/>
    <w:rsid w:val="4336E88D"/>
    <w:rsid w:val="43384953"/>
    <w:rsid w:val="43493900"/>
    <w:rsid w:val="4351BF8C"/>
    <w:rsid w:val="4352DC15"/>
    <w:rsid w:val="435D4661"/>
    <w:rsid w:val="436FC376"/>
    <w:rsid w:val="4382787C"/>
    <w:rsid w:val="4392DB78"/>
    <w:rsid w:val="4399F96C"/>
    <w:rsid w:val="43C015F7"/>
    <w:rsid w:val="43D8812F"/>
    <w:rsid w:val="43DEF1EA"/>
    <w:rsid w:val="43EA2B86"/>
    <w:rsid w:val="43F0100F"/>
    <w:rsid w:val="4407C8EF"/>
    <w:rsid w:val="440BC58B"/>
    <w:rsid w:val="4415AF5A"/>
    <w:rsid w:val="442A8DE1"/>
    <w:rsid w:val="4434244A"/>
    <w:rsid w:val="4446D372"/>
    <w:rsid w:val="444AA09F"/>
    <w:rsid w:val="44525D40"/>
    <w:rsid w:val="44640B75"/>
    <w:rsid w:val="446A3972"/>
    <w:rsid w:val="4493B56C"/>
    <w:rsid w:val="44950791"/>
    <w:rsid w:val="4495F5F1"/>
    <w:rsid w:val="449847F3"/>
    <w:rsid w:val="44A5EE3D"/>
    <w:rsid w:val="44ABA072"/>
    <w:rsid w:val="44AF1ACB"/>
    <w:rsid w:val="44B18667"/>
    <w:rsid w:val="44C1A83B"/>
    <w:rsid w:val="44CA40A4"/>
    <w:rsid w:val="44E11054"/>
    <w:rsid w:val="44F0E7A5"/>
    <w:rsid w:val="45025B9C"/>
    <w:rsid w:val="4506038D"/>
    <w:rsid w:val="4512D33E"/>
    <w:rsid w:val="4517772B"/>
    <w:rsid w:val="4517E44C"/>
    <w:rsid w:val="4519625F"/>
    <w:rsid w:val="45324541"/>
    <w:rsid w:val="45420C64"/>
    <w:rsid w:val="454C7E82"/>
    <w:rsid w:val="4551AE3A"/>
    <w:rsid w:val="4558172D"/>
    <w:rsid w:val="45595452"/>
    <w:rsid w:val="455A60B5"/>
    <w:rsid w:val="455E0C17"/>
    <w:rsid w:val="4576E4A2"/>
    <w:rsid w:val="457D16B7"/>
    <w:rsid w:val="45814E16"/>
    <w:rsid w:val="45874F42"/>
    <w:rsid w:val="458B033C"/>
    <w:rsid w:val="458E2690"/>
    <w:rsid w:val="459A26EA"/>
    <w:rsid w:val="45A452D4"/>
    <w:rsid w:val="45B2FA93"/>
    <w:rsid w:val="45B8EC69"/>
    <w:rsid w:val="45BBBB8A"/>
    <w:rsid w:val="45CB238A"/>
    <w:rsid w:val="45D016CE"/>
    <w:rsid w:val="45D1762F"/>
    <w:rsid w:val="45D75224"/>
    <w:rsid w:val="45DDB72F"/>
    <w:rsid w:val="45E381B3"/>
    <w:rsid w:val="45EAD484"/>
    <w:rsid w:val="46085FF5"/>
    <w:rsid w:val="4613DA43"/>
    <w:rsid w:val="462282F8"/>
    <w:rsid w:val="462B9CAC"/>
    <w:rsid w:val="462C0AF2"/>
    <w:rsid w:val="462E4BE1"/>
    <w:rsid w:val="463D9B1E"/>
    <w:rsid w:val="463E5162"/>
    <w:rsid w:val="4658D3A1"/>
    <w:rsid w:val="46718190"/>
    <w:rsid w:val="4679438D"/>
    <w:rsid w:val="467DB47F"/>
    <w:rsid w:val="4681A0FC"/>
    <w:rsid w:val="468DC49F"/>
    <w:rsid w:val="46A3E33D"/>
    <w:rsid w:val="46A53E4B"/>
    <w:rsid w:val="46AA196D"/>
    <w:rsid w:val="46AF42A5"/>
    <w:rsid w:val="46C87C83"/>
    <w:rsid w:val="46E11538"/>
    <w:rsid w:val="46E6D352"/>
    <w:rsid w:val="46EA09B8"/>
    <w:rsid w:val="470EB139"/>
    <w:rsid w:val="47206656"/>
    <w:rsid w:val="472E61F4"/>
    <w:rsid w:val="4735F74B"/>
    <w:rsid w:val="473B5420"/>
    <w:rsid w:val="473C5084"/>
    <w:rsid w:val="473D6289"/>
    <w:rsid w:val="474170A6"/>
    <w:rsid w:val="47443DC5"/>
    <w:rsid w:val="4760FFDF"/>
    <w:rsid w:val="47616CC9"/>
    <w:rsid w:val="476B9A7C"/>
    <w:rsid w:val="476EF3E6"/>
    <w:rsid w:val="47922812"/>
    <w:rsid w:val="479F3939"/>
    <w:rsid w:val="47C7DB53"/>
    <w:rsid w:val="47CA4A1F"/>
    <w:rsid w:val="47E1A2E3"/>
    <w:rsid w:val="47E607E0"/>
    <w:rsid w:val="47FC55B1"/>
    <w:rsid w:val="48001B18"/>
    <w:rsid w:val="4811A7CD"/>
    <w:rsid w:val="48238BAC"/>
    <w:rsid w:val="482A3202"/>
    <w:rsid w:val="4839C949"/>
    <w:rsid w:val="48576E27"/>
    <w:rsid w:val="485BF5BD"/>
    <w:rsid w:val="4861F3B0"/>
    <w:rsid w:val="4874A57A"/>
    <w:rsid w:val="4874C3BE"/>
    <w:rsid w:val="487E24B2"/>
    <w:rsid w:val="489BEDCF"/>
    <w:rsid w:val="48A70311"/>
    <w:rsid w:val="48A7C1AB"/>
    <w:rsid w:val="48AD7694"/>
    <w:rsid w:val="48B2B903"/>
    <w:rsid w:val="48B7C200"/>
    <w:rsid w:val="48C7464F"/>
    <w:rsid w:val="48CCFC5A"/>
    <w:rsid w:val="48D1499F"/>
    <w:rsid w:val="48D6363A"/>
    <w:rsid w:val="48DB2FB7"/>
    <w:rsid w:val="48EC2B0D"/>
    <w:rsid w:val="48F649BA"/>
    <w:rsid w:val="48F7B390"/>
    <w:rsid w:val="490DB97A"/>
    <w:rsid w:val="492278EC"/>
    <w:rsid w:val="49278092"/>
    <w:rsid w:val="492A4EE3"/>
    <w:rsid w:val="4938E64F"/>
    <w:rsid w:val="493A7676"/>
    <w:rsid w:val="49460417"/>
    <w:rsid w:val="49509D71"/>
    <w:rsid w:val="4952C5AD"/>
    <w:rsid w:val="4957B24E"/>
    <w:rsid w:val="49586963"/>
    <w:rsid w:val="497D995D"/>
    <w:rsid w:val="49852FF4"/>
    <w:rsid w:val="4990244C"/>
    <w:rsid w:val="4990E3F0"/>
    <w:rsid w:val="49AB769C"/>
    <w:rsid w:val="49AF9436"/>
    <w:rsid w:val="49B18877"/>
    <w:rsid w:val="49B3B47F"/>
    <w:rsid w:val="49BBBA1B"/>
    <w:rsid w:val="49BCF6EC"/>
    <w:rsid w:val="49BEB3F2"/>
    <w:rsid w:val="49E00F97"/>
    <w:rsid w:val="49E277A7"/>
    <w:rsid w:val="49E442B7"/>
    <w:rsid w:val="49E8DFC6"/>
    <w:rsid w:val="49EC1ED2"/>
    <w:rsid w:val="49F1C0FC"/>
    <w:rsid w:val="49FD34C4"/>
    <w:rsid w:val="4A00C261"/>
    <w:rsid w:val="4A1CE046"/>
    <w:rsid w:val="4A1F033D"/>
    <w:rsid w:val="4A2232B2"/>
    <w:rsid w:val="4A2D7920"/>
    <w:rsid w:val="4A3B93F6"/>
    <w:rsid w:val="4A3EFEA1"/>
    <w:rsid w:val="4A50BED0"/>
    <w:rsid w:val="4A5AA747"/>
    <w:rsid w:val="4A642295"/>
    <w:rsid w:val="4A6832E2"/>
    <w:rsid w:val="4A7C7FCE"/>
    <w:rsid w:val="4A7D0D95"/>
    <w:rsid w:val="4A813617"/>
    <w:rsid w:val="4A8E3640"/>
    <w:rsid w:val="4A96E5F1"/>
    <w:rsid w:val="4AAB9E90"/>
    <w:rsid w:val="4AAD83E0"/>
    <w:rsid w:val="4ABEEEBE"/>
    <w:rsid w:val="4ABEF6F7"/>
    <w:rsid w:val="4AC2A482"/>
    <w:rsid w:val="4ADAB9AB"/>
    <w:rsid w:val="4AE480B8"/>
    <w:rsid w:val="4AEFC924"/>
    <w:rsid w:val="4AF0FBF0"/>
    <w:rsid w:val="4AF3BD43"/>
    <w:rsid w:val="4AFF7C15"/>
    <w:rsid w:val="4B0CBCD1"/>
    <w:rsid w:val="4B140991"/>
    <w:rsid w:val="4B20C85C"/>
    <w:rsid w:val="4B229A8B"/>
    <w:rsid w:val="4B244734"/>
    <w:rsid w:val="4B2A5F96"/>
    <w:rsid w:val="4B434FA7"/>
    <w:rsid w:val="4B451A72"/>
    <w:rsid w:val="4B553F95"/>
    <w:rsid w:val="4B577733"/>
    <w:rsid w:val="4B5B2C6E"/>
    <w:rsid w:val="4B84E181"/>
    <w:rsid w:val="4B915E32"/>
    <w:rsid w:val="4B989CF8"/>
    <w:rsid w:val="4BA9A29D"/>
    <w:rsid w:val="4BB2FD57"/>
    <w:rsid w:val="4BB68548"/>
    <w:rsid w:val="4BC69FB2"/>
    <w:rsid w:val="4BC81865"/>
    <w:rsid w:val="4BC84895"/>
    <w:rsid w:val="4BC88ED7"/>
    <w:rsid w:val="4BC897F0"/>
    <w:rsid w:val="4BCD4AF9"/>
    <w:rsid w:val="4BCE2780"/>
    <w:rsid w:val="4BE1E78B"/>
    <w:rsid w:val="4BE42599"/>
    <w:rsid w:val="4BE5B938"/>
    <w:rsid w:val="4BE9222F"/>
    <w:rsid w:val="4BF22564"/>
    <w:rsid w:val="4BFCC11E"/>
    <w:rsid w:val="4BFE9155"/>
    <w:rsid w:val="4C0A099E"/>
    <w:rsid w:val="4C0E1C75"/>
    <w:rsid w:val="4C0FB065"/>
    <w:rsid w:val="4C14C768"/>
    <w:rsid w:val="4C20EA82"/>
    <w:rsid w:val="4C31884D"/>
    <w:rsid w:val="4C4987F2"/>
    <w:rsid w:val="4C4BFBA1"/>
    <w:rsid w:val="4C57D5B7"/>
    <w:rsid w:val="4C597982"/>
    <w:rsid w:val="4C62710B"/>
    <w:rsid w:val="4C73ED27"/>
    <w:rsid w:val="4C744634"/>
    <w:rsid w:val="4C9B4C76"/>
    <w:rsid w:val="4CA3A4A9"/>
    <w:rsid w:val="4CBBE011"/>
    <w:rsid w:val="4CBD3BC7"/>
    <w:rsid w:val="4CF2BE18"/>
    <w:rsid w:val="4CFCCDF5"/>
    <w:rsid w:val="4D001372"/>
    <w:rsid w:val="4D144797"/>
    <w:rsid w:val="4D381230"/>
    <w:rsid w:val="4D392755"/>
    <w:rsid w:val="4D43A862"/>
    <w:rsid w:val="4D467E5D"/>
    <w:rsid w:val="4D4BB02E"/>
    <w:rsid w:val="4D52F916"/>
    <w:rsid w:val="4D686460"/>
    <w:rsid w:val="4D6E20C2"/>
    <w:rsid w:val="4D84492D"/>
    <w:rsid w:val="4D8C52CF"/>
    <w:rsid w:val="4D9935A4"/>
    <w:rsid w:val="4DA0F8DC"/>
    <w:rsid w:val="4DA6EB6E"/>
    <w:rsid w:val="4DA8AD11"/>
    <w:rsid w:val="4DAF6FE2"/>
    <w:rsid w:val="4DB6A759"/>
    <w:rsid w:val="4DB7A3E6"/>
    <w:rsid w:val="4DB92517"/>
    <w:rsid w:val="4DCD58AE"/>
    <w:rsid w:val="4DCD9B56"/>
    <w:rsid w:val="4DD33DC4"/>
    <w:rsid w:val="4DDBF40E"/>
    <w:rsid w:val="4DE13D04"/>
    <w:rsid w:val="4DE22F4D"/>
    <w:rsid w:val="4DE6810B"/>
    <w:rsid w:val="4DFE49C8"/>
    <w:rsid w:val="4E012696"/>
    <w:rsid w:val="4E0139E9"/>
    <w:rsid w:val="4E216F55"/>
    <w:rsid w:val="4E2B1EA2"/>
    <w:rsid w:val="4E319249"/>
    <w:rsid w:val="4E3E6FBE"/>
    <w:rsid w:val="4E421F96"/>
    <w:rsid w:val="4E43541C"/>
    <w:rsid w:val="4E4BD08F"/>
    <w:rsid w:val="4E4FC6C9"/>
    <w:rsid w:val="4E5089D0"/>
    <w:rsid w:val="4E603CDA"/>
    <w:rsid w:val="4E79A4D3"/>
    <w:rsid w:val="4E837567"/>
    <w:rsid w:val="4E8919AF"/>
    <w:rsid w:val="4EA1E46C"/>
    <w:rsid w:val="4EAA2E43"/>
    <w:rsid w:val="4EAC97AF"/>
    <w:rsid w:val="4EB3F80B"/>
    <w:rsid w:val="4EB414BA"/>
    <w:rsid w:val="4EBDDD0C"/>
    <w:rsid w:val="4EC58B00"/>
    <w:rsid w:val="4ED291D6"/>
    <w:rsid w:val="4EE3CE4D"/>
    <w:rsid w:val="4EE46D8A"/>
    <w:rsid w:val="4EFB2E05"/>
    <w:rsid w:val="4F0D4D18"/>
    <w:rsid w:val="4F140E36"/>
    <w:rsid w:val="4F142E27"/>
    <w:rsid w:val="4F149AD3"/>
    <w:rsid w:val="4F19884D"/>
    <w:rsid w:val="4F2A5687"/>
    <w:rsid w:val="4F2D6A41"/>
    <w:rsid w:val="4F2F36E1"/>
    <w:rsid w:val="4F304157"/>
    <w:rsid w:val="4F326133"/>
    <w:rsid w:val="4F366514"/>
    <w:rsid w:val="4F47BD62"/>
    <w:rsid w:val="4F4D5825"/>
    <w:rsid w:val="4F4FD33C"/>
    <w:rsid w:val="4F556887"/>
    <w:rsid w:val="4F5B82F4"/>
    <w:rsid w:val="4F74D440"/>
    <w:rsid w:val="4F8483F7"/>
    <w:rsid w:val="4F8DF662"/>
    <w:rsid w:val="4F8F3323"/>
    <w:rsid w:val="4F9CFD6D"/>
    <w:rsid w:val="4FA15CBB"/>
    <w:rsid w:val="4FA198F1"/>
    <w:rsid w:val="4FA53624"/>
    <w:rsid w:val="4FA81BBE"/>
    <w:rsid w:val="4FB71709"/>
    <w:rsid w:val="4FCAD003"/>
    <w:rsid w:val="4FEEC349"/>
    <w:rsid w:val="4FFC6996"/>
    <w:rsid w:val="4FFD806A"/>
    <w:rsid w:val="500C627F"/>
    <w:rsid w:val="500EFBAD"/>
    <w:rsid w:val="50215C4B"/>
    <w:rsid w:val="50302185"/>
    <w:rsid w:val="503B5A88"/>
    <w:rsid w:val="503F31F8"/>
    <w:rsid w:val="504CCE26"/>
    <w:rsid w:val="505BFC8D"/>
    <w:rsid w:val="5061F1DC"/>
    <w:rsid w:val="5073E7C3"/>
    <w:rsid w:val="5084F22F"/>
    <w:rsid w:val="5092ACA4"/>
    <w:rsid w:val="509360E7"/>
    <w:rsid w:val="5096B3B2"/>
    <w:rsid w:val="509794A6"/>
    <w:rsid w:val="50A3D987"/>
    <w:rsid w:val="50B4E81F"/>
    <w:rsid w:val="50BEC1B7"/>
    <w:rsid w:val="50C31266"/>
    <w:rsid w:val="50D8DB6A"/>
    <w:rsid w:val="50E18343"/>
    <w:rsid w:val="50E56117"/>
    <w:rsid w:val="50F31B03"/>
    <w:rsid w:val="50F66695"/>
    <w:rsid w:val="50FA0AA2"/>
    <w:rsid w:val="50FA8367"/>
    <w:rsid w:val="50FA8D62"/>
    <w:rsid w:val="50FD584B"/>
    <w:rsid w:val="5109F699"/>
    <w:rsid w:val="51100E15"/>
    <w:rsid w:val="51273C3A"/>
    <w:rsid w:val="51351CE4"/>
    <w:rsid w:val="513F876E"/>
    <w:rsid w:val="51422548"/>
    <w:rsid w:val="514C2B5E"/>
    <w:rsid w:val="5156CB2C"/>
    <w:rsid w:val="515A91A3"/>
    <w:rsid w:val="515AFE46"/>
    <w:rsid w:val="516233A4"/>
    <w:rsid w:val="51625544"/>
    <w:rsid w:val="5165C869"/>
    <w:rsid w:val="516852AD"/>
    <w:rsid w:val="5178317D"/>
    <w:rsid w:val="5178D3F3"/>
    <w:rsid w:val="51877953"/>
    <w:rsid w:val="518B6C46"/>
    <w:rsid w:val="5192C5EB"/>
    <w:rsid w:val="51954B40"/>
    <w:rsid w:val="5195BFA5"/>
    <w:rsid w:val="5196756A"/>
    <w:rsid w:val="51A3E323"/>
    <w:rsid w:val="51A91C9A"/>
    <w:rsid w:val="51B4F464"/>
    <w:rsid w:val="51C9AC18"/>
    <w:rsid w:val="51DE5EE5"/>
    <w:rsid w:val="51E96AE2"/>
    <w:rsid w:val="51EB4228"/>
    <w:rsid w:val="51F3620B"/>
    <w:rsid w:val="5202758B"/>
    <w:rsid w:val="5203CD34"/>
    <w:rsid w:val="520C918B"/>
    <w:rsid w:val="520E7ACE"/>
    <w:rsid w:val="52152753"/>
    <w:rsid w:val="5219CF30"/>
    <w:rsid w:val="521B0AEC"/>
    <w:rsid w:val="52269405"/>
    <w:rsid w:val="52274754"/>
    <w:rsid w:val="522E5D1A"/>
    <w:rsid w:val="523DF15D"/>
    <w:rsid w:val="52487094"/>
    <w:rsid w:val="5252A000"/>
    <w:rsid w:val="5254671B"/>
    <w:rsid w:val="52567C74"/>
    <w:rsid w:val="525735AD"/>
    <w:rsid w:val="529C4EB6"/>
    <w:rsid w:val="52A0C9D1"/>
    <w:rsid w:val="52A75A7C"/>
    <w:rsid w:val="52AAB67D"/>
    <w:rsid w:val="52B748BC"/>
    <w:rsid w:val="52B99B05"/>
    <w:rsid w:val="52C293E6"/>
    <w:rsid w:val="52CC298F"/>
    <w:rsid w:val="52D56674"/>
    <w:rsid w:val="52D7052E"/>
    <w:rsid w:val="52DAFD15"/>
    <w:rsid w:val="52DEE1D0"/>
    <w:rsid w:val="52E40A7B"/>
    <w:rsid w:val="52E90D54"/>
    <w:rsid w:val="52E97F66"/>
    <w:rsid w:val="52EFD0F0"/>
    <w:rsid w:val="52F04309"/>
    <w:rsid w:val="52F69776"/>
    <w:rsid w:val="52FAC504"/>
    <w:rsid w:val="52FF89A8"/>
    <w:rsid w:val="5306755E"/>
    <w:rsid w:val="530C4363"/>
    <w:rsid w:val="5316DF74"/>
    <w:rsid w:val="531755C8"/>
    <w:rsid w:val="5330A284"/>
    <w:rsid w:val="533ABA16"/>
    <w:rsid w:val="5347FA64"/>
    <w:rsid w:val="53564F46"/>
    <w:rsid w:val="535B18EA"/>
    <w:rsid w:val="53649302"/>
    <w:rsid w:val="53719A3C"/>
    <w:rsid w:val="53746BD3"/>
    <w:rsid w:val="5376D813"/>
    <w:rsid w:val="538A524C"/>
    <w:rsid w:val="538C85AE"/>
    <w:rsid w:val="53908E9A"/>
    <w:rsid w:val="539AC2E6"/>
    <w:rsid w:val="53B99389"/>
    <w:rsid w:val="53BF2748"/>
    <w:rsid w:val="53C00900"/>
    <w:rsid w:val="53D13F6D"/>
    <w:rsid w:val="53D9A6D4"/>
    <w:rsid w:val="53E271A0"/>
    <w:rsid w:val="53ED45E4"/>
    <w:rsid w:val="53F55556"/>
    <w:rsid w:val="53F5ED67"/>
    <w:rsid w:val="53F9A8F0"/>
    <w:rsid w:val="53FA1A1C"/>
    <w:rsid w:val="53FF325A"/>
    <w:rsid w:val="5404EDC5"/>
    <w:rsid w:val="54083ACE"/>
    <w:rsid w:val="540FB956"/>
    <w:rsid w:val="5415EF69"/>
    <w:rsid w:val="541811A8"/>
    <w:rsid w:val="541D6C17"/>
    <w:rsid w:val="5420FBEA"/>
    <w:rsid w:val="54279A7D"/>
    <w:rsid w:val="542991A9"/>
    <w:rsid w:val="54300048"/>
    <w:rsid w:val="543851D4"/>
    <w:rsid w:val="5444BA35"/>
    <w:rsid w:val="5452A3F4"/>
    <w:rsid w:val="545F3590"/>
    <w:rsid w:val="5471D81D"/>
    <w:rsid w:val="547249C2"/>
    <w:rsid w:val="547732FC"/>
    <w:rsid w:val="547B533E"/>
    <w:rsid w:val="54860E0E"/>
    <w:rsid w:val="548E97D8"/>
    <w:rsid w:val="54B21958"/>
    <w:rsid w:val="54BF7FE4"/>
    <w:rsid w:val="54CDDDA9"/>
    <w:rsid w:val="54D81E45"/>
    <w:rsid w:val="54E13DE0"/>
    <w:rsid w:val="54E9F9DD"/>
    <w:rsid w:val="54EA5E2D"/>
    <w:rsid w:val="54FEC38D"/>
    <w:rsid w:val="550CA4C5"/>
    <w:rsid w:val="551711D6"/>
    <w:rsid w:val="551B224B"/>
    <w:rsid w:val="55219004"/>
    <w:rsid w:val="5529AE7F"/>
    <w:rsid w:val="5530EE6F"/>
    <w:rsid w:val="5540C280"/>
    <w:rsid w:val="554979EF"/>
    <w:rsid w:val="5552C83B"/>
    <w:rsid w:val="555B5825"/>
    <w:rsid w:val="5560C47D"/>
    <w:rsid w:val="5577C05A"/>
    <w:rsid w:val="557D2B11"/>
    <w:rsid w:val="55855427"/>
    <w:rsid w:val="558F4DEB"/>
    <w:rsid w:val="5598CF72"/>
    <w:rsid w:val="55AD262E"/>
    <w:rsid w:val="55AF2595"/>
    <w:rsid w:val="55B30C04"/>
    <w:rsid w:val="55B8DD85"/>
    <w:rsid w:val="55C67DBB"/>
    <w:rsid w:val="55D86A93"/>
    <w:rsid w:val="55DB7C3C"/>
    <w:rsid w:val="55DFF2FD"/>
    <w:rsid w:val="55E8600E"/>
    <w:rsid w:val="55F5608E"/>
    <w:rsid w:val="56029C03"/>
    <w:rsid w:val="56036130"/>
    <w:rsid w:val="5609C8FA"/>
    <w:rsid w:val="56127C08"/>
    <w:rsid w:val="56167A32"/>
    <w:rsid w:val="56196481"/>
    <w:rsid w:val="562129A0"/>
    <w:rsid w:val="56384054"/>
    <w:rsid w:val="5640F62D"/>
    <w:rsid w:val="5652A574"/>
    <w:rsid w:val="5658788E"/>
    <w:rsid w:val="565C25B2"/>
    <w:rsid w:val="566AB993"/>
    <w:rsid w:val="566EB6C5"/>
    <w:rsid w:val="567ADCC8"/>
    <w:rsid w:val="567DFA13"/>
    <w:rsid w:val="56907D6C"/>
    <w:rsid w:val="5698250D"/>
    <w:rsid w:val="569C3014"/>
    <w:rsid w:val="56B6FCD5"/>
    <w:rsid w:val="56B70F99"/>
    <w:rsid w:val="56BAE5FC"/>
    <w:rsid w:val="56BD5C79"/>
    <w:rsid w:val="56C6C160"/>
    <w:rsid w:val="56C7ABCA"/>
    <w:rsid w:val="56C9C251"/>
    <w:rsid w:val="56CB3A80"/>
    <w:rsid w:val="56D0CEF6"/>
    <w:rsid w:val="56D1B34B"/>
    <w:rsid w:val="56D8E3A9"/>
    <w:rsid w:val="56E2A77A"/>
    <w:rsid w:val="56EF2F17"/>
    <w:rsid w:val="56F2F816"/>
    <w:rsid w:val="56F35F6D"/>
    <w:rsid w:val="56F4073C"/>
    <w:rsid w:val="56F8CABE"/>
    <w:rsid w:val="57020CE2"/>
    <w:rsid w:val="5708D7A0"/>
    <w:rsid w:val="570E6FE7"/>
    <w:rsid w:val="570EE1FF"/>
    <w:rsid w:val="571356E8"/>
    <w:rsid w:val="571835FC"/>
    <w:rsid w:val="57325E22"/>
    <w:rsid w:val="5739FD09"/>
    <w:rsid w:val="57517F76"/>
    <w:rsid w:val="575EB7F2"/>
    <w:rsid w:val="57619366"/>
    <w:rsid w:val="5765EC32"/>
    <w:rsid w:val="57684267"/>
    <w:rsid w:val="57717708"/>
    <w:rsid w:val="577BE8DA"/>
    <w:rsid w:val="578C6C18"/>
    <w:rsid w:val="579205CD"/>
    <w:rsid w:val="57978F1E"/>
    <w:rsid w:val="57BB3C72"/>
    <w:rsid w:val="57BCE096"/>
    <w:rsid w:val="57CDC49E"/>
    <w:rsid w:val="57D00C37"/>
    <w:rsid w:val="57D3739C"/>
    <w:rsid w:val="57D49C6E"/>
    <w:rsid w:val="57EC4673"/>
    <w:rsid w:val="57F2E688"/>
    <w:rsid w:val="57F63E9F"/>
    <w:rsid w:val="57F888CC"/>
    <w:rsid w:val="58101DFF"/>
    <w:rsid w:val="5812ADB5"/>
    <w:rsid w:val="5815A54B"/>
    <w:rsid w:val="581E33BC"/>
    <w:rsid w:val="5847E51E"/>
    <w:rsid w:val="584C086B"/>
    <w:rsid w:val="584D893F"/>
    <w:rsid w:val="58555CC8"/>
    <w:rsid w:val="5863E0D2"/>
    <w:rsid w:val="58650C58"/>
    <w:rsid w:val="5868F7EB"/>
    <w:rsid w:val="587E69F5"/>
    <w:rsid w:val="58852283"/>
    <w:rsid w:val="588EC486"/>
    <w:rsid w:val="588F9C79"/>
    <w:rsid w:val="589124D1"/>
    <w:rsid w:val="58AC25DE"/>
    <w:rsid w:val="58B5DBAF"/>
    <w:rsid w:val="58B73272"/>
    <w:rsid w:val="58BEF3D2"/>
    <w:rsid w:val="58C623A6"/>
    <w:rsid w:val="58D50AFA"/>
    <w:rsid w:val="58D5F0F0"/>
    <w:rsid w:val="58D8CC84"/>
    <w:rsid w:val="58E7C7CB"/>
    <w:rsid w:val="58EC743C"/>
    <w:rsid w:val="58F7AFBB"/>
    <w:rsid w:val="58F9DD36"/>
    <w:rsid w:val="5903361A"/>
    <w:rsid w:val="5915F66A"/>
    <w:rsid w:val="59222065"/>
    <w:rsid w:val="59246C08"/>
    <w:rsid w:val="595AFA02"/>
    <w:rsid w:val="596F3576"/>
    <w:rsid w:val="5976D89B"/>
    <w:rsid w:val="597E8FA9"/>
    <w:rsid w:val="597F4AE6"/>
    <w:rsid w:val="59887268"/>
    <w:rsid w:val="598FC119"/>
    <w:rsid w:val="59956B04"/>
    <w:rsid w:val="599713CE"/>
    <w:rsid w:val="59C3D3E7"/>
    <w:rsid w:val="59DE1913"/>
    <w:rsid w:val="59F06B98"/>
    <w:rsid w:val="59F8D8A0"/>
    <w:rsid w:val="5A05BAB2"/>
    <w:rsid w:val="5A07EE6B"/>
    <w:rsid w:val="5A08E023"/>
    <w:rsid w:val="5A116CEA"/>
    <w:rsid w:val="5A162F97"/>
    <w:rsid w:val="5A1B2480"/>
    <w:rsid w:val="5A2FEBB8"/>
    <w:rsid w:val="5A316E4E"/>
    <w:rsid w:val="5A361777"/>
    <w:rsid w:val="5A53A7EB"/>
    <w:rsid w:val="5A6F7E67"/>
    <w:rsid w:val="5A961F23"/>
    <w:rsid w:val="5A975D44"/>
    <w:rsid w:val="5A9CA7E4"/>
    <w:rsid w:val="5AA430F1"/>
    <w:rsid w:val="5AB3D831"/>
    <w:rsid w:val="5AB4ED1F"/>
    <w:rsid w:val="5AB573A0"/>
    <w:rsid w:val="5AB61A61"/>
    <w:rsid w:val="5ABAA78D"/>
    <w:rsid w:val="5ADB48B1"/>
    <w:rsid w:val="5ADF433D"/>
    <w:rsid w:val="5AE413EE"/>
    <w:rsid w:val="5AE5ED44"/>
    <w:rsid w:val="5AF965E8"/>
    <w:rsid w:val="5AFA79EB"/>
    <w:rsid w:val="5AFCE15D"/>
    <w:rsid w:val="5AFD78B9"/>
    <w:rsid w:val="5B099AB8"/>
    <w:rsid w:val="5B210745"/>
    <w:rsid w:val="5B2B22FF"/>
    <w:rsid w:val="5B2B917A"/>
    <w:rsid w:val="5B37D7C5"/>
    <w:rsid w:val="5B49DE47"/>
    <w:rsid w:val="5B4FFDE7"/>
    <w:rsid w:val="5B57F394"/>
    <w:rsid w:val="5B5AA9F0"/>
    <w:rsid w:val="5B5E16F3"/>
    <w:rsid w:val="5B8B09B9"/>
    <w:rsid w:val="5B8B61C7"/>
    <w:rsid w:val="5B8B686C"/>
    <w:rsid w:val="5B9CC510"/>
    <w:rsid w:val="5BA143CA"/>
    <w:rsid w:val="5BA4EFA6"/>
    <w:rsid w:val="5BAFEB2A"/>
    <w:rsid w:val="5BB1E355"/>
    <w:rsid w:val="5BB789E1"/>
    <w:rsid w:val="5BD6118B"/>
    <w:rsid w:val="5BD7B133"/>
    <w:rsid w:val="5BE1EFC5"/>
    <w:rsid w:val="5BE248FF"/>
    <w:rsid w:val="5BEF62E2"/>
    <w:rsid w:val="5BFBF0C7"/>
    <w:rsid w:val="5C03B751"/>
    <w:rsid w:val="5C07A0D2"/>
    <w:rsid w:val="5C1A43B3"/>
    <w:rsid w:val="5C1C355D"/>
    <w:rsid w:val="5C21D8FB"/>
    <w:rsid w:val="5C31EF84"/>
    <w:rsid w:val="5C461638"/>
    <w:rsid w:val="5C520F7B"/>
    <w:rsid w:val="5C53E2EC"/>
    <w:rsid w:val="5C61AC9E"/>
    <w:rsid w:val="5C67E2DC"/>
    <w:rsid w:val="5C7555AB"/>
    <w:rsid w:val="5C8C3819"/>
    <w:rsid w:val="5C953649"/>
    <w:rsid w:val="5CB65AE8"/>
    <w:rsid w:val="5CC4216E"/>
    <w:rsid w:val="5CC44123"/>
    <w:rsid w:val="5CC7B661"/>
    <w:rsid w:val="5CF1E6FF"/>
    <w:rsid w:val="5CFAA363"/>
    <w:rsid w:val="5D05C752"/>
    <w:rsid w:val="5D05E0B6"/>
    <w:rsid w:val="5D1348AD"/>
    <w:rsid w:val="5D164CAC"/>
    <w:rsid w:val="5D1DBD3D"/>
    <w:rsid w:val="5D20555E"/>
    <w:rsid w:val="5D3DAA23"/>
    <w:rsid w:val="5D4314C7"/>
    <w:rsid w:val="5D43E310"/>
    <w:rsid w:val="5D450480"/>
    <w:rsid w:val="5D567683"/>
    <w:rsid w:val="5D67B81A"/>
    <w:rsid w:val="5D757621"/>
    <w:rsid w:val="5D76D3F9"/>
    <w:rsid w:val="5D7D0B2E"/>
    <w:rsid w:val="5DAE0B8E"/>
    <w:rsid w:val="5DAF3AB3"/>
    <w:rsid w:val="5DB39316"/>
    <w:rsid w:val="5DB909C5"/>
    <w:rsid w:val="5DBE16CA"/>
    <w:rsid w:val="5DD7C4CC"/>
    <w:rsid w:val="5DE41FA5"/>
    <w:rsid w:val="5DF1DA00"/>
    <w:rsid w:val="5E03743B"/>
    <w:rsid w:val="5E0AEFAC"/>
    <w:rsid w:val="5E0D43D4"/>
    <w:rsid w:val="5E13F6D7"/>
    <w:rsid w:val="5E1882AF"/>
    <w:rsid w:val="5E1F1EE0"/>
    <w:rsid w:val="5E25C2A8"/>
    <w:rsid w:val="5E27C7CC"/>
    <w:rsid w:val="5E2C03CE"/>
    <w:rsid w:val="5E30212B"/>
    <w:rsid w:val="5E3106AA"/>
    <w:rsid w:val="5E410007"/>
    <w:rsid w:val="5E437D91"/>
    <w:rsid w:val="5E48CA5A"/>
    <w:rsid w:val="5E775936"/>
    <w:rsid w:val="5E7A0CF7"/>
    <w:rsid w:val="5E7C0C95"/>
    <w:rsid w:val="5E85FEB4"/>
    <w:rsid w:val="5E8D92F6"/>
    <w:rsid w:val="5E8EA5E9"/>
    <w:rsid w:val="5E8FC89D"/>
    <w:rsid w:val="5E982413"/>
    <w:rsid w:val="5EA41FB4"/>
    <w:rsid w:val="5EA643BF"/>
    <w:rsid w:val="5EAA7C2F"/>
    <w:rsid w:val="5EB4CEB1"/>
    <w:rsid w:val="5EC2D4A0"/>
    <w:rsid w:val="5ED2D224"/>
    <w:rsid w:val="5EF57B54"/>
    <w:rsid w:val="5F09F034"/>
    <w:rsid w:val="5F0CE4B5"/>
    <w:rsid w:val="5F184E88"/>
    <w:rsid w:val="5F2E6FE6"/>
    <w:rsid w:val="5F384645"/>
    <w:rsid w:val="5F38EF94"/>
    <w:rsid w:val="5F48AD4A"/>
    <w:rsid w:val="5F5566F3"/>
    <w:rsid w:val="5F56196C"/>
    <w:rsid w:val="5F741E95"/>
    <w:rsid w:val="5F7E069B"/>
    <w:rsid w:val="5F80F231"/>
    <w:rsid w:val="5F83DF40"/>
    <w:rsid w:val="5FA10929"/>
    <w:rsid w:val="5FA87A80"/>
    <w:rsid w:val="5FAAEC4F"/>
    <w:rsid w:val="5FD0B419"/>
    <w:rsid w:val="5FD287FA"/>
    <w:rsid w:val="5FE235DF"/>
    <w:rsid w:val="5FE74AB3"/>
    <w:rsid w:val="5FE84139"/>
    <w:rsid w:val="5FF7F32D"/>
    <w:rsid w:val="5FFDBED9"/>
    <w:rsid w:val="60124284"/>
    <w:rsid w:val="601D2BF1"/>
    <w:rsid w:val="6036A23B"/>
    <w:rsid w:val="6037110C"/>
    <w:rsid w:val="603DCF2D"/>
    <w:rsid w:val="603FF015"/>
    <w:rsid w:val="6053F768"/>
    <w:rsid w:val="60700840"/>
    <w:rsid w:val="6071D57B"/>
    <w:rsid w:val="60893602"/>
    <w:rsid w:val="609A54B4"/>
    <w:rsid w:val="609AE4B8"/>
    <w:rsid w:val="60A04DF0"/>
    <w:rsid w:val="60A1D4A5"/>
    <w:rsid w:val="60A5A154"/>
    <w:rsid w:val="60B0AABE"/>
    <w:rsid w:val="60B4F6D8"/>
    <w:rsid w:val="60BC5197"/>
    <w:rsid w:val="60CCB6D0"/>
    <w:rsid w:val="60CFCB83"/>
    <w:rsid w:val="60D352BA"/>
    <w:rsid w:val="60D49E05"/>
    <w:rsid w:val="60D50CFD"/>
    <w:rsid w:val="60DE9AAA"/>
    <w:rsid w:val="60DF0321"/>
    <w:rsid w:val="60FDFE26"/>
    <w:rsid w:val="6102C814"/>
    <w:rsid w:val="61054978"/>
    <w:rsid w:val="610863A8"/>
    <w:rsid w:val="610B7FC2"/>
    <w:rsid w:val="61130AA0"/>
    <w:rsid w:val="6115F168"/>
    <w:rsid w:val="6116B649"/>
    <w:rsid w:val="611740C1"/>
    <w:rsid w:val="6140B2CF"/>
    <w:rsid w:val="614AD9C4"/>
    <w:rsid w:val="61566437"/>
    <w:rsid w:val="615C8219"/>
    <w:rsid w:val="61699B94"/>
    <w:rsid w:val="617EC8C8"/>
    <w:rsid w:val="6191EF7C"/>
    <w:rsid w:val="61AD7F30"/>
    <w:rsid w:val="61AF2AB2"/>
    <w:rsid w:val="61C57ACC"/>
    <w:rsid w:val="61C96CD7"/>
    <w:rsid w:val="61D56818"/>
    <w:rsid w:val="61D75BD5"/>
    <w:rsid w:val="61DC7DDC"/>
    <w:rsid w:val="61E74E64"/>
    <w:rsid w:val="61EA59DF"/>
    <w:rsid w:val="61EAD207"/>
    <w:rsid w:val="61ECDF5B"/>
    <w:rsid w:val="62282DDC"/>
    <w:rsid w:val="622C84EB"/>
    <w:rsid w:val="622D4DC7"/>
    <w:rsid w:val="623BBACE"/>
    <w:rsid w:val="6249039A"/>
    <w:rsid w:val="624AA39E"/>
    <w:rsid w:val="6260D6A3"/>
    <w:rsid w:val="626439D8"/>
    <w:rsid w:val="6266709E"/>
    <w:rsid w:val="626F9D4B"/>
    <w:rsid w:val="62830033"/>
    <w:rsid w:val="628628C5"/>
    <w:rsid w:val="628B1349"/>
    <w:rsid w:val="6294B0F6"/>
    <w:rsid w:val="62A6F284"/>
    <w:rsid w:val="62B3574E"/>
    <w:rsid w:val="62D2A5AE"/>
    <w:rsid w:val="62D42952"/>
    <w:rsid w:val="62F5B198"/>
    <w:rsid w:val="62FF46F3"/>
    <w:rsid w:val="63166772"/>
    <w:rsid w:val="632B24C4"/>
    <w:rsid w:val="632D1469"/>
    <w:rsid w:val="632E5C94"/>
    <w:rsid w:val="6339E871"/>
    <w:rsid w:val="633C4954"/>
    <w:rsid w:val="63452F73"/>
    <w:rsid w:val="63463391"/>
    <w:rsid w:val="634AD608"/>
    <w:rsid w:val="634FE926"/>
    <w:rsid w:val="6357D28C"/>
    <w:rsid w:val="63699B23"/>
    <w:rsid w:val="636AFF6C"/>
    <w:rsid w:val="636C9E37"/>
    <w:rsid w:val="637DEC15"/>
    <w:rsid w:val="6382B162"/>
    <w:rsid w:val="6396558A"/>
    <w:rsid w:val="639B8018"/>
    <w:rsid w:val="639F716E"/>
    <w:rsid w:val="63A65B40"/>
    <w:rsid w:val="63ABCF1E"/>
    <w:rsid w:val="63ABF067"/>
    <w:rsid w:val="63BA8E79"/>
    <w:rsid w:val="63BEF657"/>
    <w:rsid w:val="63CF124D"/>
    <w:rsid w:val="63D498B1"/>
    <w:rsid w:val="63DAA68B"/>
    <w:rsid w:val="63F1BB25"/>
    <w:rsid w:val="640E97F4"/>
    <w:rsid w:val="6417949C"/>
    <w:rsid w:val="641E31B4"/>
    <w:rsid w:val="642B745E"/>
    <w:rsid w:val="642D2C89"/>
    <w:rsid w:val="643C758E"/>
    <w:rsid w:val="643DD456"/>
    <w:rsid w:val="644DDB80"/>
    <w:rsid w:val="6459F222"/>
    <w:rsid w:val="646D9C64"/>
    <w:rsid w:val="6472670E"/>
    <w:rsid w:val="647A470C"/>
    <w:rsid w:val="6485E49C"/>
    <w:rsid w:val="64A589EF"/>
    <w:rsid w:val="64AB5E72"/>
    <w:rsid w:val="64AE2A3F"/>
    <w:rsid w:val="64B172A5"/>
    <w:rsid w:val="64BB5529"/>
    <w:rsid w:val="64C26AE7"/>
    <w:rsid w:val="64CA0036"/>
    <w:rsid w:val="64CF1871"/>
    <w:rsid w:val="64DD30DC"/>
    <w:rsid w:val="64EC3481"/>
    <w:rsid w:val="64F863D5"/>
    <w:rsid w:val="651AD866"/>
    <w:rsid w:val="651F02DA"/>
    <w:rsid w:val="6523313F"/>
    <w:rsid w:val="6523C4F6"/>
    <w:rsid w:val="6526A5E0"/>
    <w:rsid w:val="652FB470"/>
    <w:rsid w:val="6539DF94"/>
    <w:rsid w:val="65537F7E"/>
    <w:rsid w:val="655B433B"/>
    <w:rsid w:val="65687D7C"/>
    <w:rsid w:val="657671AE"/>
    <w:rsid w:val="6582EB7B"/>
    <w:rsid w:val="658AE5F8"/>
    <w:rsid w:val="6596119A"/>
    <w:rsid w:val="659829F5"/>
    <w:rsid w:val="659E1160"/>
    <w:rsid w:val="659F2330"/>
    <w:rsid w:val="65A75A6D"/>
    <w:rsid w:val="65B559D6"/>
    <w:rsid w:val="65B974C8"/>
    <w:rsid w:val="65B996E5"/>
    <w:rsid w:val="65BEA305"/>
    <w:rsid w:val="65C3FE39"/>
    <w:rsid w:val="65D04E4D"/>
    <w:rsid w:val="65D80BCC"/>
    <w:rsid w:val="65DCF844"/>
    <w:rsid w:val="65DD3D19"/>
    <w:rsid w:val="65E047CA"/>
    <w:rsid w:val="65E4D42D"/>
    <w:rsid w:val="65ED59F7"/>
    <w:rsid w:val="65F06595"/>
    <w:rsid w:val="660591E0"/>
    <w:rsid w:val="661A4DF7"/>
    <w:rsid w:val="663CBBAB"/>
    <w:rsid w:val="66404276"/>
    <w:rsid w:val="664C914D"/>
    <w:rsid w:val="6654D2CD"/>
    <w:rsid w:val="6665AB1F"/>
    <w:rsid w:val="6670A080"/>
    <w:rsid w:val="6676CECC"/>
    <w:rsid w:val="667D59DE"/>
    <w:rsid w:val="6685B6E5"/>
    <w:rsid w:val="668B7FFD"/>
    <w:rsid w:val="66AF3199"/>
    <w:rsid w:val="66C2298F"/>
    <w:rsid w:val="66D30C1E"/>
    <w:rsid w:val="66D5E367"/>
    <w:rsid w:val="66E13DCA"/>
    <w:rsid w:val="66E18D7C"/>
    <w:rsid w:val="66F8A95A"/>
    <w:rsid w:val="670CEEAA"/>
    <w:rsid w:val="670D1753"/>
    <w:rsid w:val="6713994E"/>
    <w:rsid w:val="67173BE3"/>
    <w:rsid w:val="6717E1DF"/>
    <w:rsid w:val="675AD224"/>
    <w:rsid w:val="675DB6EB"/>
    <w:rsid w:val="676865FD"/>
    <w:rsid w:val="676ADB52"/>
    <w:rsid w:val="676E6BF2"/>
    <w:rsid w:val="67733020"/>
    <w:rsid w:val="67786316"/>
    <w:rsid w:val="67A59BB9"/>
    <w:rsid w:val="67A68B4F"/>
    <w:rsid w:val="67AB7D81"/>
    <w:rsid w:val="67D24687"/>
    <w:rsid w:val="67D54A37"/>
    <w:rsid w:val="67E54EB4"/>
    <w:rsid w:val="67E7E137"/>
    <w:rsid w:val="67F094A8"/>
    <w:rsid w:val="67FA4E22"/>
    <w:rsid w:val="68094657"/>
    <w:rsid w:val="680CA427"/>
    <w:rsid w:val="680E7F60"/>
    <w:rsid w:val="682AA212"/>
    <w:rsid w:val="68411112"/>
    <w:rsid w:val="6843BA97"/>
    <w:rsid w:val="684B65E3"/>
    <w:rsid w:val="6864FEDE"/>
    <w:rsid w:val="686DFB3F"/>
    <w:rsid w:val="686FC3D0"/>
    <w:rsid w:val="6881857C"/>
    <w:rsid w:val="688599A2"/>
    <w:rsid w:val="68898F93"/>
    <w:rsid w:val="68B91BD4"/>
    <w:rsid w:val="68BBBE57"/>
    <w:rsid w:val="68C7C6E1"/>
    <w:rsid w:val="68CE9100"/>
    <w:rsid w:val="68D3CB5C"/>
    <w:rsid w:val="68D7BF69"/>
    <w:rsid w:val="68DE5602"/>
    <w:rsid w:val="68F0DA5C"/>
    <w:rsid w:val="68F856F4"/>
    <w:rsid w:val="68FD39DB"/>
    <w:rsid w:val="690B82E0"/>
    <w:rsid w:val="6914F448"/>
    <w:rsid w:val="6918DFE1"/>
    <w:rsid w:val="691DCAE0"/>
    <w:rsid w:val="692E1CA5"/>
    <w:rsid w:val="69323287"/>
    <w:rsid w:val="6938564D"/>
    <w:rsid w:val="69534C6D"/>
    <w:rsid w:val="69580531"/>
    <w:rsid w:val="6962B974"/>
    <w:rsid w:val="697008A5"/>
    <w:rsid w:val="69736848"/>
    <w:rsid w:val="697CAB0B"/>
    <w:rsid w:val="69931030"/>
    <w:rsid w:val="699B91DA"/>
    <w:rsid w:val="699E9BF1"/>
    <w:rsid w:val="69A60D7B"/>
    <w:rsid w:val="69AD7789"/>
    <w:rsid w:val="69BDA3F5"/>
    <w:rsid w:val="69C3153D"/>
    <w:rsid w:val="69D3AC8A"/>
    <w:rsid w:val="69D6C72E"/>
    <w:rsid w:val="69DDD361"/>
    <w:rsid w:val="69FC649F"/>
    <w:rsid w:val="69FE783B"/>
    <w:rsid w:val="6A04F088"/>
    <w:rsid w:val="6A13428C"/>
    <w:rsid w:val="6A181FED"/>
    <w:rsid w:val="6A184B21"/>
    <w:rsid w:val="6A196A2D"/>
    <w:rsid w:val="6A477486"/>
    <w:rsid w:val="6A490C90"/>
    <w:rsid w:val="6A49B74A"/>
    <w:rsid w:val="6A58E7E5"/>
    <w:rsid w:val="6A645CDA"/>
    <w:rsid w:val="6A6C212A"/>
    <w:rsid w:val="6A742943"/>
    <w:rsid w:val="6AA8B715"/>
    <w:rsid w:val="6AAB13FD"/>
    <w:rsid w:val="6AAD15DA"/>
    <w:rsid w:val="6AB6DEF8"/>
    <w:rsid w:val="6AB9BD8F"/>
    <w:rsid w:val="6AD4DFB9"/>
    <w:rsid w:val="6ADC172D"/>
    <w:rsid w:val="6B0034C1"/>
    <w:rsid w:val="6B138B11"/>
    <w:rsid w:val="6B1A8D0B"/>
    <w:rsid w:val="6B25BE49"/>
    <w:rsid w:val="6B3D373C"/>
    <w:rsid w:val="6B3D7FF0"/>
    <w:rsid w:val="6B4A1DFC"/>
    <w:rsid w:val="6B4EE345"/>
    <w:rsid w:val="6B5B68FD"/>
    <w:rsid w:val="6B66609C"/>
    <w:rsid w:val="6B673F2F"/>
    <w:rsid w:val="6B696B99"/>
    <w:rsid w:val="6B6FB93A"/>
    <w:rsid w:val="6B74673A"/>
    <w:rsid w:val="6B75D57A"/>
    <w:rsid w:val="6B766C80"/>
    <w:rsid w:val="6B76EA07"/>
    <w:rsid w:val="6B7B8BC2"/>
    <w:rsid w:val="6B7E68E1"/>
    <w:rsid w:val="6B7F22E4"/>
    <w:rsid w:val="6B804572"/>
    <w:rsid w:val="6B805338"/>
    <w:rsid w:val="6B9AA5AE"/>
    <w:rsid w:val="6BB73C32"/>
    <w:rsid w:val="6BB7BAD5"/>
    <w:rsid w:val="6BCCCAA4"/>
    <w:rsid w:val="6BD13F1F"/>
    <w:rsid w:val="6BDBD4C8"/>
    <w:rsid w:val="6BDEB5E7"/>
    <w:rsid w:val="6BF27C61"/>
    <w:rsid w:val="6BFDC100"/>
    <w:rsid w:val="6BFF5566"/>
    <w:rsid w:val="6C0BB060"/>
    <w:rsid w:val="6C17AC3E"/>
    <w:rsid w:val="6C1B9593"/>
    <w:rsid w:val="6C2BAD15"/>
    <w:rsid w:val="6C646A3F"/>
    <w:rsid w:val="6C65BDED"/>
    <w:rsid w:val="6C75D1A3"/>
    <w:rsid w:val="6C905AC1"/>
    <w:rsid w:val="6CC4C8D7"/>
    <w:rsid w:val="6CDF0382"/>
    <w:rsid w:val="6CE50BFF"/>
    <w:rsid w:val="6CE615F0"/>
    <w:rsid w:val="6CE89105"/>
    <w:rsid w:val="6CEC7CE1"/>
    <w:rsid w:val="6CF6124A"/>
    <w:rsid w:val="6CFB2D71"/>
    <w:rsid w:val="6D0341DC"/>
    <w:rsid w:val="6D117DE8"/>
    <w:rsid w:val="6D2CFF7D"/>
    <w:rsid w:val="6D402527"/>
    <w:rsid w:val="6D5277A5"/>
    <w:rsid w:val="6D77A529"/>
    <w:rsid w:val="6D94B463"/>
    <w:rsid w:val="6D9628BD"/>
    <w:rsid w:val="6D9E01E0"/>
    <w:rsid w:val="6DA0CCC0"/>
    <w:rsid w:val="6DD056DF"/>
    <w:rsid w:val="6DD89D43"/>
    <w:rsid w:val="6DE41029"/>
    <w:rsid w:val="6E012F56"/>
    <w:rsid w:val="6E0DA1FD"/>
    <w:rsid w:val="6E106B5E"/>
    <w:rsid w:val="6E21F6D8"/>
    <w:rsid w:val="6E2BE18E"/>
    <w:rsid w:val="6E3651D1"/>
    <w:rsid w:val="6E3B34AC"/>
    <w:rsid w:val="6E568E83"/>
    <w:rsid w:val="6E585EFD"/>
    <w:rsid w:val="6E589AA7"/>
    <w:rsid w:val="6E5D5F0B"/>
    <w:rsid w:val="6E733A8B"/>
    <w:rsid w:val="6E778D40"/>
    <w:rsid w:val="6E7C5E14"/>
    <w:rsid w:val="6E7C9779"/>
    <w:rsid w:val="6E895F8C"/>
    <w:rsid w:val="6E9901DD"/>
    <w:rsid w:val="6E9ECC68"/>
    <w:rsid w:val="6EA39C2E"/>
    <w:rsid w:val="6EADDD92"/>
    <w:rsid w:val="6EAFF5B5"/>
    <w:rsid w:val="6EB1BCE7"/>
    <w:rsid w:val="6EB20F46"/>
    <w:rsid w:val="6EC1232D"/>
    <w:rsid w:val="6EC55EC0"/>
    <w:rsid w:val="6EC7A29A"/>
    <w:rsid w:val="6EC8D9C3"/>
    <w:rsid w:val="6ECBCF1B"/>
    <w:rsid w:val="6ED81409"/>
    <w:rsid w:val="6EE8A7A4"/>
    <w:rsid w:val="6EF71FF4"/>
    <w:rsid w:val="6F0197E0"/>
    <w:rsid w:val="6F0CAF9A"/>
    <w:rsid w:val="6F12A602"/>
    <w:rsid w:val="6F12BEFB"/>
    <w:rsid w:val="6F1E89E6"/>
    <w:rsid w:val="6F2344AD"/>
    <w:rsid w:val="6F26A145"/>
    <w:rsid w:val="6F440B6D"/>
    <w:rsid w:val="6F48456C"/>
    <w:rsid w:val="6F495DA7"/>
    <w:rsid w:val="6F56B323"/>
    <w:rsid w:val="6F5ACA88"/>
    <w:rsid w:val="6F5CFC1B"/>
    <w:rsid w:val="6F61AE50"/>
    <w:rsid w:val="6F6432F7"/>
    <w:rsid w:val="6F66521E"/>
    <w:rsid w:val="6F73CD5F"/>
    <w:rsid w:val="6F7C7DF2"/>
    <w:rsid w:val="6FACBA52"/>
    <w:rsid w:val="6FDB36F6"/>
    <w:rsid w:val="6FE728C8"/>
    <w:rsid w:val="6FEDD1D5"/>
    <w:rsid w:val="6FFA9089"/>
    <w:rsid w:val="700481D5"/>
    <w:rsid w:val="7010B0DA"/>
    <w:rsid w:val="701A5A5D"/>
    <w:rsid w:val="7020C096"/>
    <w:rsid w:val="70322796"/>
    <w:rsid w:val="70389BE8"/>
    <w:rsid w:val="703C7C99"/>
    <w:rsid w:val="7041CF06"/>
    <w:rsid w:val="704A4DB4"/>
    <w:rsid w:val="704DA7FF"/>
    <w:rsid w:val="7057EDEC"/>
    <w:rsid w:val="706EB3DA"/>
    <w:rsid w:val="707688DA"/>
    <w:rsid w:val="70877286"/>
    <w:rsid w:val="708975AB"/>
    <w:rsid w:val="7097CE72"/>
    <w:rsid w:val="70DC6542"/>
    <w:rsid w:val="70E3A78B"/>
    <w:rsid w:val="70E9E07D"/>
    <w:rsid w:val="70E9FD20"/>
    <w:rsid w:val="70EFB404"/>
    <w:rsid w:val="70F01CED"/>
    <w:rsid w:val="70FD63B6"/>
    <w:rsid w:val="7118E925"/>
    <w:rsid w:val="711975F2"/>
    <w:rsid w:val="712048D5"/>
    <w:rsid w:val="71302004"/>
    <w:rsid w:val="713E3CEC"/>
    <w:rsid w:val="713EA62D"/>
    <w:rsid w:val="716E6A99"/>
    <w:rsid w:val="716E7DDC"/>
    <w:rsid w:val="717131C6"/>
    <w:rsid w:val="7176CE70"/>
    <w:rsid w:val="71771213"/>
    <w:rsid w:val="717776D3"/>
    <w:rsid w:val="71784334"/>
    <w:rsid w:val="7178BCDB"/>
    <w:rsid w:val="7179A8E2"/>
    <w:rsid w:val="7188D785"/>
    <w:rsid w:val="71B93A2B"/>
    <w:rsid w:val="71BF9DB1"/>
    <w:rsid w:val="71D05795"/>
    <w:rsid w:val="71DC0CB5"/>
    <w:rsid w:val="71ED17DF"/>
    <w:rsid w:val="71F4042B"/>
    <w:rsid w:val="71F4E46A"/>
    <w:rsid w:val="71F69D00"/>
    <w:rsid w:val="71F94EE1"/>
    <w:rsid w:val="71FC7881"/>
    <w:rsid w:val="7202C577"/>
    <w:rsid w:val="720E5AB3"/>
    <w:rsid w:val="720F8C1D"/>
    <w:rsid w:val="7228B70A"/>
    <w:rsid w:val="7235D6F1"/>
    <w:rsid w:val="723720CA"/>
    <w:rsid w:val="723E0B30"/>
    <w:rsid w:val="724D83F3"/>
    <w:rsid w:val="7255DB03"/>
    <w:rsid w:val="72627555"/>
    <w:rsid w:val="72650715"/>
    <w:rsid w:val="7270283C"/>
    <w:rsid w:val="72790AC9"/>
    <w:rsid w:val="72792D1F"/>
    <w:rsid w:val="7285BAAE"/>
    <w:rsid w:val="72898444"/>
    <w:rsid w:val="7294387A"/>
    <w:rsid w:val="72AAB968"/>
    <w:rsid w:val="72C3D82E"/>
    <w:rsid w:val="72C7938A"/>
    <w:rsid w:val="72C7F669"/>
    <w:rsid w:val="72C992CF"/>
    <w:rsid w:val="72CA3597"/>
    <w:rsid w:val="72D41E80"/>
    <w:rsid w:val="72E5A733"/>
    <w:rsid w:val="72E8CDD5"/>
    <w:rsid w:val="72EC50ED"/>
    <w:rsid w:val="72FC641D"/>
    <w:rsid w:val="730773CA"/>
    <w:rsid w:val="730BDFCB"/>
    <w:rsid w:val="73244489"/>
    <w:rsid w:val="7324D1A9"/>
    <w:rsid w:val="732A7228"/>
    <w:rsid w:val="7331F9AF"/>
    <w:rsid w:val="735163C9"/>
    <w:rsid w:val="7358E899"/>
    <w:rsid w:val="737940E4"/>
    <w:rsid w:val="738BFB1B"/>
    <w:rsid w:val="7392D776"/>
    <w:rsid w:val="7394C9AC"/>
    <w:rsid w:val="739C2957"/>
    <w:rsid w:val="73A3C9E0"/>
    <w:rsid w:val="73A4B6D2"/>
    <w:rsid w:val="73A50C84"/>
    <w:rsid w:val="73B60ABB"/>
    <w:rsid w:val="73B9F95F"/>
    <w:rsid w:val="73C1FD0D"/>
    <w:rsid w:val="73C22EE3"/>
    <w:rsid w:val="73C72DD2"/>
    <w:rsid w:val="73D11CDC"/>
    <w:rsid w:val="73D2CED5"/>
    <w:rsid w:val="74007ADD"/>
    <w:rsid w:val="741A044F"/>
    <w:rsid w:val="742355DB"/>
    <w:rsid w:val="7436E9FB"/>
    <w:rsid w:val="743C8C8C"/>
    <w:rsid w:val="745BF09D"/>
    <w:rsid w:val="748323BB"/>
    <w:rsid w:val="74867F5F"/>
    <w:rsid w:val="748BCC0F"/>
    <w:rsid w:val="748C6D56"/>
    <w:rsid w:val="748DAE85"/>
    <w:rsid w:val="748E265B"/>
    <w:rsid w:val="74AECE99"/>
    <w:rsid w:val="74B145A4"/>
    <w:rsid w:val="74B312A9"/>
    <w:rsid w:val="74B5C97F"/>
    <w:rsid w:val="74B69AC1"/>
    <w:rsid w:val="74BF06E2"/>
    <w:rsid w:val="74CC3B7E"/>
    <w:rsid w:val="74DB1CDB"/>
    <w:rsid w:val="74DC1188"/>
    <w:rsid w:val="74E3B9A1"/>
    <w:rsid w:val="74EC164D"/>
    <w:rsid w:val="74F62BDB"/>
    <w:rsid w:val="74F7B446"/>
    <w:rsid w:val="74F8967B"/>
    <w:rsid w:val="7505D0E3"/>
    <w:rsid w:val="75066736"/>
    <w:rsid w:val="750E3883"/>
    <w:rsid w:val="75283023"/>
    <w:rsid w:val="7529253E"/>
    <w:rsid w:val="75371C78"/>
    <w:rsid w:val="7541517C"/>
    <w:rsid w:val="754DC916"/>
    <w:rsid w:val="75746E66"/>
    <w:rsid w:val="7577DE4D"/>
    <w:rsid w:val="757ADB94"/>
    <w:rsid w:val="757F7F70"/>
    <w:rsid w:val="7591145B"/>
    <w:rsid w:val="759C28EB"/>
    <w:rsid w:val="75A8E4E7"/>
    <w:rsid w:val="75AA6B75"/>
    <w:rsid w:val="75ADAA44"/>
    <w:rsid w:val="75B9E95C"/>
    <w:rsid w:val="75BD2547"/>
    <w:rsid w:val="75BDB98D"/>
    <w:rsid w:val="75CA2881"/>
    <w:rsid w:val="75D8D3A2"/>
    <w:rsid w:val="75E56C3A"/>
    <w:rsid w:val="75EA29E7"/>
    <w:rsid w:val="75F326AB"/>
    <w:rsid w:val="75FF5F1E"/>
    <w:rsid w:val="7602D4F5"/>
    <w:rsid w:val="76056F36"/>
    <w:rsid w:val="761111B9"/>
    <w:rsid w:val="761115A3"/>
    <w:rsid w:val="761F22BB"/>
    <w:rsid w:val="7634623D"/>
    <w:rsid w:val="763C2CE5"/>
    <w:rsid w:val="763EA5A9"/>
    <w:rsid w:val="764574F6"/>
    <w:rsid w:val="764E7816"/>
    <w:rsid w:val="766B5E4E"/>
    <w:rsid w:val="7671F033"/>
    <w:rsid w:val="76751749"/>
    <w:rsid w:val="768F7946"/>
    <w:rsid w:val="7691A872"/>
    <w:rsid w:val="7698F587"/>
    <w:rsid w:val="76A0FCFD"/>
    <w:rsid w:val="76AD0C90"/>
    <w:rsid w:val="76C0559D"/>
    <w:rsid w:val="76C24821"/>
    <w:rsid w:val="76C7DC54"/>
    <w:rsid w:val="76CFDD34"/>
    <w:rsid w:val="76D9569E"/>
    <w:rsid w:val="76DF4CBD"/>
    <w:rsid w:val="76EC49BC"/>
    <w:rsid w:val="76EDB939"/>
    <w:rsid w:val="76F18270"/>
    <w:rsid w:val="76F34A6C"/>
    <w:rsid w:val="7735BA54"/>
    <w:rsid w:val="77364A07"/>
    <w:rsid w:val="7750CBB4"/>
    <w:rsid w:val="7750FE6C"/>
    <w:rsid w:val="7756575F"/>
    <w:rsid w:val="77571E94"/>
    <w:rsid w:val="77579353"/>
    <w:rsid w:val="775A9D2D"/>
    <w:rsid w:val="7767FD56"/>
    <w:rsid w:val="776F7925"/>
    <w:rsid w:val="77703062"/>
    <w:rsid w:val="777525DE"/>
    <w:rsid w:val="777F3BA9"/>
    <w:rsid w:val="778E0504"/>
    <w:rsid w:val="77976B6D"/>
    <w:rsid w:val="77A7197A"/>
    <w:rsid w:val="77B054DA"/>
    <w:rsid w:val="77BA0171"/>
    <w:rsid w:val="77C87449"/>
    <w:rsid w:val="77C96197"/>
    <w:rsid w:val="77CB74E2"/>
    <w:rsid w:val="77D90142"/>
    <w:rsid w:val="77F4CC00"/>
    <w:rsid w:val="77F7DBCA"/>
    <w:rsid w:val="77F89D94"/>
    <w:rsid w:val="77F9AB51"/>
    <w:rsid w:val="780BA009"/>
    <w:rsid w:val="780CDB7F"/>
    <w:rsid w:val="78212116"/>
    <w:rsid w:val="782666CF"/>
    <w:rsid w:val="782F43FB"/>
    <w:rsid w:val="7838953A"/>
    <w:rsid w:val="7839C98E"/>
    <w:rsid w:val="78470E2A"/>
    <w:rsid w:val="784C9229"/>
    <w:rsid w:val="78541026"/>
    <w:rsid w:val="78723B7E"/>
    <w:rsid w:val="787CE560"/>
    <w:rsid w:val="787DBFCE"/>
    <w:rsid w:val="787DCDC6"/>
    <w:rsid w:val="788B069C"/>
    <w:rsid w:val="789D8DB9"/>
    <w:rsid w:val="78A3FCAB"/>
    <w:rsid w:val="78A71EB0"/>
    <w:rsid w:val="78AD8DCF"/>
    <w:rsid w:val="78B371FC"/>
    <w:rsid w:val="78B89EE3"/>
    <w:rsid w:val="78B93F22"/>
    <w:rsid w:val="78C40369"/>
    <w:rsid w:val="78CD8847"/>
    <w:rsid w:val="78D75D7D"/>
    <w:rsid w:val="78E66D04"/>
    <w:rsid w:val="78F5A059"/>
    <w:rsid w:val="78FB4736"/>
    <w:rsid w:val="78FCA09C"/>
    <w:rsid w:val="79120636"/>
    <w:rsid w:val="79145DF1"/>
    <w:rsid w:val="791A352F"/>
    <w:rsid w:val="7927D114"/>
    <w:rsid w:val="79323906"/>
    <w:rsid w:val="79378CC0"/>
    <w:rsid w:val="793BE7F6"/>
    <w:rsid w:val="794B472D"/>
    <w:rsid w:val="79505EBB"/>
    <w:rsid w:val="795AEAB5"/>
    <w:rsid w:val="795BED33"/>
    <w:rsid w:val="79645C8C"/>
    <w:rsid w:val="796DE866"/>
    <w:rsid w:val="79761B94"/>
    <w:rsid w:val="7979C733"/>
    <w:rsid w:val="79811272"/>
    <w:rsid w:val="79883E74"/>
    <w:rsid w:val="798A0A24"/>
    <w:rsid w:val="7995EF7B"/>
    <w:rsid w:val="79961DA9"/>
    <w:rsid w:val="7997415D"/>
    <w:rsid w:val="799DAB0D"/>
    <w:rsid w:val="799DD6DF"/>
    <w:rsid w:val="79ABFB80"/>
    <w:rsid w:val="79B25AF0"/>
    <w:rsid w:val="79DC1FF5"/>
    <w:rsid w:val="79DDAEA6"/>
    <w:rsid w:val="79E32C3E"/>
    <w:rsid w:val="79E89192"/>
    <w:rsid w:val="79EFFE3C"/>
    <w:rsid w:val="79FAC982"/>
    <w:rsid w:val="79FDF9BB"/>
    <w:rsid w:val="7A11682D"/>
    <w:rsid w:val="7A154212"/>
    <w:rsid w:val="7A16ED7F"/>
    <w:rsid w:val="7A174764"/>
    <w:rsid w:val="7A1D0A05"/>
    <w:rsid w:val="7A61A0AA"/>
    <w:rsid w:val="7A6AEF1C"/>
    <w:rsid w:val="7A6B2544"/>
    <w:rsid w:val="7A6C0968"/>
    <w:rsid w:val="7A7BBFCE"/>
    <w:rsid w:val="7A8C943A"/>
    <w:rsid w:val="7A948AE8"/>
    <w:rsid w:val="7A9F453A"/>
    <w:rsid w:val="7AA34AED"/>
    <w:rsid w:val="7AA51B0A"/>
    <w:rsid w:val="7AA87B1A"/>
    <w:rsid w:val="7AC0D0AF"/>
    <w:rsid w:val="7AC6E873"/>
    <w:rsid w:val="7AED5AB6"/>
    <w:rsid w:val="7B0026DF"/>
    <w:rsid w:val="7B12B9A3"/>
    <w:rsid w:val="7B22948C"/>
    <w:rsid w:val="7B28596C"/>
    <w:rsid w:val="7B2B9B81"/>
    <w:rsid w:val="7B308834"/>
    <w:rsid w:val="7B30BFD6"/>
    <w:rsid w:val="7B33D1D3"/>
    <w:rsid w:val="7B3853C3"/>
    <w:rsid w:val="7B3A0200"/>
    <w:rsid w:val="7B3A6C1B"/>
    <w:rsid w:val="7B3F06BC"/>
    <w:rsid w:val="7B4CA136"/>
    <w:rsid w:val="7B503C0F"/>
    <w:rsid w:val="7B6014FA"/>
    <w:rsid w:val="7B605E74"/>
    <w:rsid w:val="7B646157"/>
    <w:rsid w:val="7B6A613A"/>
    <w:rsid w:val="7B6D5597"/>
    <w:rsid w:val="7B733498"/>
    <w:rsid w:val="7B752193"/>
    <w:rsid w:val="7B76A3C7"/>
    <w:rsid w:val="7B7C8A5E"/>
    <w:rsid w:val="7B82BF5B"/>
    <w:rsid w:val="7B96EF61"/>
    <w:rsid w:val="7B97E17F"/>
    <w:rsid w:val="7BA27FAE"/>
    <w:rsid w:val="7BB2BDE0"/>
    <w:rsid w:val="7BB5C328"/>
    <w:rsid w:val="7BCA643C"/>
    <w:rsid w:val="7BD107CF"/>
    <w:rsid w:val="7BD33B7F"/>
    <w:rsid w:val="7BD66B58"/>
    <w:rsid w:val="7BE82688"/>
    <w:rsid w:val="7BF09B9E"/>
    <w:rsid w:val="7C17C75D"/>
    <w:rsid w:val="7C37FCFA"/>
    <w:rsid w:val="7C3A73FC"/>
    <w:rsid w:val="7C3BCB09"/>
    <w:rsid w:val="7C3CA665"/>
    <w:rsid w:val="7C475AFA"/>
    <w:rsid w:val="7C4DA4CC"/>
    <w:rsid w:val="7C62B8D4"/>
    <w:rsid w:val="7C674DB3"/>
    <w:rsid w:val="7C803001"/>
    <w:rsid w:val="7C8762AE"/>
    <w:rsid w:val="7CA05847"/>
    <w:rsid w:val="7CA11ED5"/>
    <w:rsid w:val="7CA349E4"/>
    <w:rsid w:val="7CA3CA22"/>
    <w:rsid w:val="7CA42356"/>
    <w:rsid w:val="7CB29D2D"/>
    <w:rsid w:val="7CC5E372"/>
    <w:rsid w:val="7CC78B23"/>
    <w:rsid w:val="7CCE9C91"/>
    <w:rsid w:val="7CE57A23"/>
    <w:rsid w:val="7CE7BD7C"/>
    <w:rsid w:val="7CED8251"/>
    <w:rsid w:val="7CEDCF7E"/>
    <w:rsid w:val="7CF046AB"/>
    <w:rsid w:val="7CF06908"/>
    <w:rsid w:val="7D030244"/>
    <w:rsid w:val="7D0CA947"/>
    <w:rsid w:val="7D1AAA62"/>
    <w:rsid w:val="7D1F2B16"/>
    <w:rsid w:val="7D429DA8"/>
    <w:rsid w:val="7D480D43"/>
    <w:rsid w:val="7D533B44"/>
    <w:rsid w:val="7D5E7CC4"/>
    <w:rsid w:val="7D6551E4"/>
    <w:rsid w:val="7D8CC81B"/>
    <w:rsid w:val="7DAD0B4C"/>
    <w:rsid w:val="7DB9614F"/>
    <w:rsid w:val="7DBBE357"/>
    <w:rsid w:val="7DBC086C"/>
    <w:rsid w:val="7DBC5E99"/>
    <w:rsid w:val="7DBC7678"/>
    <w:rsid w:val="7DC461C2"/>
    <w:rsid w:val="7DD46733"/>
    <w:rsid w:val="7DE86F29"/>
    <w:rsid w:val="7DF96AB6"/>
    <w:rsid w:val="7DFB7064"/>
    <w:rsid w:val="7DFF40DD"/>
    <w:rsid w:val="7E0DD0B4"/>
    <w:rsid w:val="7E1E9D77"/>
    <w:rsid w:val="7E25B078"/>
    <w:rsid w:val="7E290F47"/>
    <w:rsid w:val="7E2A0B66"/>
    <w:rsid w:val="7E2D57B5"/>
    <w:rsid w:val="7E44D833"/>
    <w:rsid w:val="7E465B12"/>
    <w:rsid w:val="7E529E85"/>
    <w:rsid w:val="7E562688"/>
    <w:rsid w:val="7E56A441"/>
    <w:rsid w:val="7E702EC9"/>
    <w:rsid w:val="7E85FE2E"/>
    <w:rsid w:val="7E8E8CD6"/>
    <w:rsid w:val="7E934DD9"/>
    <w:rsid w:val="7E97A23C"/>
    <w:rsid w:val="7E988516"/>
    <w:rsid w:val="7EBB7325"/>
    <w:rsid w:val="7EC24AF7"/>
    <w:rsid w:val="7EC301AC"/>
    <w:rsid w:val="7EC56B4C"/>
    <w:rsid w:val="7EC612AD"/>
    <w:rsid w:val="7EC70DF1"/>
    <w:rsid w:val="7ECA90CA"/>
    <w:rsid w:val="7EDB8608"/>
    <w:rsid w:val="7EDD4E48"/>
    <w:rsid w:val="7EDEA2E6"/>
    <w:rsid w:val="7EDF1847"/>
    <w:rsid w:val="7EE54058"/>
    <w:rsid w:val="7EEC7E7A"/>
    <w:rsid w:val="7EFD16A4"/>
    <w:rsid w:val="7F10A2E6"/>
    <w:rsid w:val="7F15D775"/>
    <w:rsid w:val="7F1600B6"/>
    <w:rsid w:val="7F2112EC"/>
    <w:rsid w:val="7F2436E3"/>
    <w:rsid w:val="7F250B55"/>
    <w:rsid w:val="7F37C246"/>
    <w:rsid w:val="7F42793D"/>
    <w:rsid w:val="7F67D492"/>
    <w:rsid w:val="7F67D92D"/>
    <w:rsid w:val="7F6EABE2"/>
    <w:rsid w:val="7F7747EE"/>
    <w:rsid w:val="7F77D735"/>
    <w:rsid w:val="7F80E732"/>
    <w:rsid w:val="7F8173E1"/>
    <w:rsid w:val="7F8FB8E5"/>
    <w:rsid w:val="7F9365FA"/>
    <w:rsid w:val="7FB86D52"/>
    <w:rsid w:val="7FC0FEAA"/>
    <w:rsid w:val="7FC6387D"/>
    <w:rsid w:val="7FE0BE3F"/>
    <w:rsid w:val="7FE76166"/>
    <w:rsid w:val="7FE89976"/>
    <w:rsid w:val="7FEFE68F"/>
    <w:rsid w:val="7FF11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7727EF"/>
  <w15:docId w15:val="{9AA86F15-94AC-4E55-8A18-593DB36BD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7C40"/>
    <w:pPr>
      <w:adjustRightInd w:val="0"/>
      <w:snapToGrid w:val="0"/>
      <w:spacing w:after="0" w:line="260" w:lineRule="atLeast"/>
    </w:pPr>
    <w:rPr>
      <w:kern w:val="16"/>
      <w:sz w:val="20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020D10"/>
    <w:pPr>
      <w:keepNext/>
      <w:keepLines/>
      <w:numPr>
        <w:numId w:val="17"/>
      </w:numPr>
      <w:ind w:left="432"/>
      <w:outlineLvl w:val="0"/>
    </w:pPr>
    <w:rPr>
      <w:rFonts w:asciiTheme="majorHAnsi" w:eastAsiaTheme="majorEastAsia" w:hAnsiTheme="majorHAnsi" w:cstheme="majorBidi"/>
      <w:b/>
      <w:bCs/>
      <w:color w:val="005095" w:themeColor="accent1"/>
      <w:sz w:val="44"/>
      <w:szCs w:val="46"/>
      <w:lang w:val="en-GB"/>
    </w:rPr>
  </w:style>
  <w:style w:type="paragraph" w:styleId="Kop2">
    <w:name w:val="heading 2"/>
    <w:basedOn w:val="Standaard"/>
    <w:next w:val="Standaard"/>
    <w:link w:val="Kop2Char"/>
    <w:uiPriority w:val="9"/>
    <w:qFormat/>
    <w:rsid w:val="00020D10"/>
    <w:pPr>
      <w:keepNext/>
      <w:keepLines/>
      <w:numPr>
        <w:ilvl w:val="1"/>
        <w:numId w:val="17"/>
      </w:numPr>
      <w:outlineLvl w:val="1"/>
    </w:pPr>
    <w:rPr>
      <w:rFonts w:asciiTheme="majorHAnsi" w:eastAsiaTheme="majorEastAsia" w:hAnsiTheme="majorHAnsi" w:cstheme="majorBidi"/>
      <w:b/>
      <w:bCs/>
      <w:color w:val="AEBD14" w:themeColor="accent3"/>
      <w:sz w:val="30"/>
      <w:szCs w:val="30"/>
    </w:rPr>
  </w:style>
  <w:style w:type="paragraph" w:styleId="Kop3">
    <w:name w:val="heading 3"/>
    <w:basedOn w:val="Standaard"/>
    <w:next w:val="Standaard"/>
    <w:link w:val="Kop3Char"/>
    <w:uiPriority w:val="9"/>
    <w:qFormat/>
    <w:rsid w:val="00020D10"/>
    <w:pPr>
      <w:keepNext/>
      <w:keepLines/>
      <w:numPr>
        <w:ilvl w:val="2"/>
        <w:numId w:val="17"/>
      </w:numPr>
      <w:outlineLvl w:val="2"/>
    </w:pPr>
    <w:rPr>
      <w:rFonts w:asciiTheme="majorHAnsi" w:eastAsiaTheme="majorEastAsia" w:hAnsiTheme="majorHAnsi" w:cstheme="majorBidi"/>
      <w:b/>
      <w:bCs/>
      <w:color w:val="AEBD14" w:themeColor="accent3"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rsid w:val="00020D10"/>
    <w:pPr>
      <w:keepNext/>
      <w:keepLines/>
      <w:numPr>
        <w:ilvl w:val="3"/>
        <w:numId w:val="17"/>
      </w:numPr>
      <w:outlineLvl w:val="3"/>
    </w:pPr>
    <w:rPr>
      <w:rFonts w:asciiTheme="majorHAnsi" w:eastAsiaTheme="majorEastAsia" w:hAnsiTheme="majorHAnsi" w:cstheme="majorBidi"/>
      <w:b/>
      <w:bCs/>
      <w:iCs/>
      <w:color w:val="005095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6A4622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color w:val="003B6F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6A4622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color w:val="00274A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A4622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274A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A4622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A4622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80A1A"/>
    <w:pPr>
      <w:spacing w:after="0" w:line="240" w:lineRule="auto"/>
    </w:pPr>
    <w:tblPr>
      <w:tblBorders>
        <w:top w:val="single" w:sz="2" w:space="0" w:color="506B16"/>
        <w:left w:val="single" w:sz="2" w:space="0" w:color="506B16"/>
        <w:bottom w:val="single" w:sz="2" w:space="0" w:color="506B16"/>
        <w:right w:val="single" w:sz="2" w:space="0" w:color="506B16"/>
        <w:insideH w:val="single" w:sz="2" w:space="0" w:color="506B16"/>
        <w:insideV w:val="single" w:sz="2" w:space="0" w:color="506B16"/>
      </w:tblBorders>
    </w:tblPr>
    <w:tblStylePr w:type="firstRow">
      <w:pPr>
        <w:jc w:val="left"/>
      </w:pPr>
      <w:rPr>
        <w:b/>
        <w:color w:val="506B16"/>
      </w:rPr>
      <w:tblPr/>
      <w:tcPr>
        <w:tcBorders>
          <w:top w:val="single" w:sz="4" w:space="0" w:color="506B16"/>
          <w:left w:val="single" w:sz="4" w:space="0" w:color="506B16"/>
          <w:bottom w:val="single" w:sz="4" w:space="0" w:color="506B16"/>
          <w:right w:val="single" w:sz="4" w:space="0" w:color="506B16"/>
          <w:insideH w:val="single" w:sz="4" w:space="0" w:color="506B16"/>
          <w:insideV w:val="single" w:sz="4" w:space="0" w:color="506B16"/>
        </w:tcBorders>
      </w:tcPr>
    </w:tblStylePr>
    <w:tblStylePr w:type="nwCell">
      <w:rPr>
        <w:b/>
      </w:rPr>
    </w:tblStyle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020D10"/>
    <w:rPr>
      <w:rFonts w:asciiTheme="majorHAnsi" w:eastAsiaTheme="majorEastAsia" w:hAnsiTheme="majorHAnsi" w:cstheme="majorBidi"/>
      <w:b/>
      <w:bCs/>
      <w:color w:val="AEBD14" w:themeColor="accent3"/>
      <w:kern w:val="16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020D10"/>
    <w:rPr>
      <w:rFonts w:asciiTheme="majorHAnsi" w:eastAsiaTheme="majorEastAsia" w:hAnsiTheme="majorHAnsi" w:cstheme="majorBidi"/>
      <w:b/>
      <w:bCs/>
      <w:color w:val="AEBD14" w:themeColor="accent3"/>
      <w:kern w:val="16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020D10"/>
    <w:rPr>
      <w:rFonts w:asciiTheme="majorHAnsi" w:eastAsiaTheme="majorEastAsia" w:hAnsiTheme="majorHAnsi" w:cstheme="majorBidi"/>
      <w:b/>
      <w:bCs/>
      <w:iCs/>
      <w:color w:val="005095" w:themeColor="accent1"/>
      <w:kern w:val="16"/>
      <w:szCs w:val="24"/>
    </w:rPr>
  </w:style>
  <w:style w:type="paragraph" w:styleId="Titel">
    <w:name w:val="Title"/>
    <w:basedOn w:val="Standaard"/>
    <w:next w:val="Standaard"/>
    <w:link w:val="TitelChar"/>
    <w:uiPriority w:val="10"/>
    <w:semiHidden/>
    <w:rsid w:val="00021908"/>
    <w:pPr>
      <w:spacing w:line="240" w:lineRule="auto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21908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842A06"/>
    <w:pPr>
      <w:numPr>
        <w:ilvl w:val="1"/>
      </w:numPr>
    </w:pPr>
    <w:rPr>
      <w:rFonts w:asciiTheme="majorHAnsi" w:eastAsiaTheme="majorEastAsia" w:hAnsiTheme="majorHAnsi" w:cstheme="majorBidi"/>
      <w:color w:val="005095" w:themeColor="accent1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842A06"/>
    <w:rPr>
      <w:rFonts w:asciiTheme="majorHAnsi" w:eastAsiaTheme="majorEastAsia" w:hAnsiTheme="majorHAnsi" w:cstheme="majorBidi"/>
      <w:color w:val="005095" w:themeColor="accent1"/>
      <w:kern w:val="16"/>
      <w:sz w:val="24"/>
      <w:szCs w:val="24"/>
    </w:rPr>
  </w:style>
  <w:style w:type="paragraph" w:styleId="Inhopg1">
    <w:name w:val="toc 1"/>
    <w:basedOn w:val="Standaard"/>
    <w:next w:val="Standaard"/>
    <w:uiPriority w:val="39"/>
    <w:rsid w:val="00C401F4"/>
    <w:pPr>
      <w:tabs>
        <w:tab w:val="right" w:leader="dot" w:pos="8080"/>
      </w:tabs>
      <w:spacing w:before="260"/>
      <w:ind w:left="426" w:right="1417" w:hanging="426"/>
    </w:pPr>
    <w:rPr>
      <w:b/>
      <w:noProof/>
      <w:color w:val="005095" w:themeColor="accent1"/>
      <w:lang w:val="en-GB"/>
    </w:rPr>
  </w:style>
  <w:style w:type="paragraph" w:styleId="Inhopg2">
    <w:name w:val="toc 2"/>
    <w:basedOn w:val="Standaard"/>
    <w:next w:val="Standaard"/>
    <w:uiPriority w:val="39"/>
    <w:rsid w:val="00C401F4"/>
    <w:pPr>
      <w:tabs>
        <w:tab w:val="right" w:leader="dot" w:pos="8080"/>
      </w:tabs>
      <w:ind w:left="851" w:right="1417" w:hanging="425"/>
    </w:pPr>
    <w:rPr>
      <w:noProof/>
      <w:color w:val="AEBD14" w:themeColor="accent3"/>
    </w:rPr>
  </w:style>
  <w:style w:type="paragraph" w:styleId="Inhopg3">
    <w:name w:val="toc 3"/>
    <w:basedOn w:val="Standaard"/>
    <w:next w:val="Standaard"/>
    <w:uiPriority w:val="39"/>
    <w:rsid w:val="00C401F4"/>
    <w:pPr>
      <w:tabs>
        <w:tab w:val="right" w:leader="dot" w:pos="8080"/>
      </w:tabs>
      <w:spacing w:after="100"/>
      <w:ind w:left="1560" w:right="1417" w:hanging="695"/>
    </w:pPr>
    <w:rPr>
      <w:i/>
      <w:noProof/>
      <w:color w:val="AEBD14" w:themeColor="accent3"/>
    </w:rPr>
  </w:style>
  <w:style w:type="paragraph" w:styleId="Inhopg4">
    <w:name w:val="toc 4"/>
    <w:basedOn w:val="Standaard"/>
    <w:next w:val="Standaard"/>
    <w:uiPriority w:val="39"/>
    <w:semiHidden/>
    <w:rsid w:val="00842A06"/>
    <w:pPr>
      <w:spacing w:after="100"/>
      <w:ind w:left="660"/>
    </w:pPr>
  </w:style>
  <w:style w:type="paragraph" w:styleId="Inhopg5">
    <w:name w:val="toc 5"/>
    <w:basedOn w:val="Standaard"/>
    <w:next w:val="Standaard"/>
    <w:uiPriority w:val="39"/>
    <w:rsid w:val="00842A06"/>
    <w:pPr>
      <w:spacing w:after="100"/>
      <w:ind w:left="880"/>
    </w:pPr>
  </w:style>
  <w:style w:type="paragraph" w:styleId="Inhopg6">
    <w:name w:val="toc 6"/>
    <w:basedOn w:val="Standaard"/>
    <w:next w:val="Standaard"/>
    <w:uiPriority w:val="39"/>
    <w:semiHidden/>
    <w:rsid w:val="00842A06"/>
    <w:pPr>
      <w:spacing w:after="100"/>
      <w:ind w:left="1100"/>
    </w:pPr>
  </w:style>
  <w:style w:type="paragraph" w:styleId="Inhopg7">
    <w:name w:val="toc 7"/>
    <w:basedOn w:val="Standaard"/>
    <w:next w:val="Standaard"/>
    <w:uiPriority w:val="39"/>
    <w:semiHidden/>
    <w:rsid w:val="00842A06"/>
    <w:pPr>
      <w:spacing w:after="100"/>
      <w:ind w:left="1320"/>
    </w:pPr>
  </w:style>
  <w:style w:type="paragraph" w:styleId="Inhopg8">
    <w:name w:val="toc 8"/>
    <w:basedOn w:val="Standaard"/>
    <w:next w:val="Standaard"/>
    <w:uiPriority w:val="39"/>
    <w:semiHidden/>
    <w:rsid w:val="00842A06"/>
    <w:pPr>
      <w:spacing w:after="100"/>
      <w:ind w:left="1540"/>
    </w:pPr>
  </w:style>
  <w:style w:type="paragraph" w:styleId="Inhopg9">
    <w:name w:val="toc 9"/>
    <w:basedOn w:val="Standaard"/>
    <w:next w:val="Standaard"/>
    <w:uiPriority w:val="39"/>
    <w:semiHidden/>
    <w:rsid w:val="00842A06"/>
    <w:pPr>
      <w:spacing w:after="100"/>
      <w:ind w:left="1760"/>
    </w:pPr>
  </w:style>
  <w:style w:type="character" w:customStyle="1" w:styleId="Kop1Char">
    <w:name w:val="Kop 1 Char"/>
    <w:basedOn w:val="Standaardalinea-lettertype"/>
    <w:link w:val="Kop1"/>
    <w:uiPriority w:val="9"/>
    <w:rsid w:val="00020D10"/>
    <w:rPr>
      <w:rFonts w:asciiTheme="majorHAnsi" w:eastAsiaTheme="majorEastAsia" w:hAnsiTheme="majorHAnsi" w:cstheme="majorBidi"/>
      <w:b/>
      <w:bCs/>
      <w:color w:val="005095" w:themeColor="accent1"/>
      <w:kern w:val="16"/>
      <w:sz w:val="44"/>
      <w:szCs w:val="46"/>
      <w:lang w:val="en-GB"/>
    </w:rPr>
  </w:style>
  <w:style w:type="paragraph" w:styleId="Kopvaninhoudsopgave">
    <w:name w:val="TOC Heading"/>
    <w:basedOn w:val="Kop1"/>
    <w:next w:val="Standaard"/>
    <w:uiPriority w:val="39"/>
    <w:semiHidden/>
    <w:rsid w:val="0022694C"/>
    <w:pPr>
      <w:outlineLvl w:val="9"/>
    </w:pPr>
  </w:style>
  <w:style w:type="paragraph" w:styleId="Voettekst">
    <w:name w:val="footer"/>
    <w:basedOn w:val="Standaard"/>
    <w:link w:val="VoettekstChar"/>
    <w:uiPriority w:val="99"/>
    <w:rsid w:val="00080A1A"/>
    <w:pPr>
      <w:tabs>
        <w:tab w:val="center" w:pos="4320"/>
        <w:tab w:val="right" w:pos="8640"/>
      </w:tabs>
      <w:spacing w:line="280" w:lineRule="atLeast"/>
    </w:pPr>
    <w:rPr>
      <w:color w:val="506B16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080A1A"/>
    <w:rPr>
      <w:color w:val="506B16"/>
      <w:kern w:val="16"/>
      <w:sz w:val="16"/>
      <w:szCs w:val="24"/>
      <w:lang w:val="en-US"/>
    </w:rPr>
  </w:style>
  <w:style w:type="paragraph" w:styleId="Koptekst">
    <w:name w:val="header"/>
    <w:basedOn w:val="Standaard"/>
    <w:link w:val="KoptekstChar"/>
    <w:uiPriority w:val="99"/>
    <w:semiHidden/>
    <w:rsid w:val="007B4E04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7B4E04"/>
    <w:rPr>
      <w:kern w:val="16"/>
    </w:rPr>
  </w:style>
  <w:style w:type="paragraph" w:styleId="Voetnoottekst">
    <w:name w:val="footnote text"/>
    <w:basedOn w:val="Standaard"/>
    <w:link w:val="VoetnoottekstChar"/>
    <w:semiHidden/>
    <w:rsid w:val="00677A7E"/>
    <w:pPr>
      <w:spacing w:line="240" w:lineRule="atLeast"/>
      <w:ind w:left="284" w:hanging="284"/>
    </w:pPr>
    <w:rPr>
      <w:sz w:val="17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77A7E"/>
    <w:rPr>
      <w:kern w:val="16"/>
      <w:sz w:val="17"/>
      <w:szCs w:val="24"/>
      <w:lang w:val="en-US"/>
    </w:rPr>
  </w:style>
  <w:style w:type="character" w:styleId="Tekstvantijdelijkeaanduiding">
    <w:name w:val="Placeholder Text"/>
    <w:basedOn w:val="Standaardalinea-lettertype"/>
    <w:uiPriority w:val="99"/>
    <w:semiHidden/>
    <w:rsid w:val="00A94DF1"/>
    <w:rPr>
      <w:color w:val="auto"/>
      <w:u w:val="none"/>
      <w:bdr w:val="none" w:sz="0" w:space="0" w:color="auto"/>
      <w:shd w:val="clear" w:color="auto" w:fill="FFFF00"/>
    </w:rPr>
  </w:style>
  <w:style w:type="paragraph" w:styleId="Lijstalinea">
    <w:name w:val="List Paragraph"/>
    <w:aliases w:val="Bulletlijst NS,_EDSN_agendapunt,Opsomblokjes en substreepjes,INK_Opsomming"/>
    <w:basedOn w:val="Standaard"/>
    <w:link w:val="LijstalineaChar"/>
    <w:uiPriority w:val="34"/>
    <w:qFormat/>
    <w:rsid w:val="0022694C"/>
    <w:pPr>
      <w:ind w:left="720"/>
      <w:contextualSpacing/>
    </w:pPr>
  </w:style>
  <w:style w:type="paragraph" w:styleId="Lijstopsomteken">
    <w:name w:val="List Bullet"/>
    <w:basedOn w:val="Standaard"/>
    <w:uiPriority w:val="99"/>
    <w:rsid w:val="00020D10"/>
    <w:pPr>
      <w:numPr>
        <w:numId w:val="14"/>
      </w:numPr>
      <w:contextualSpacing/>
    </w:pPr>
  </w:style>
  <w:style w:type="paragraph" w:styleId="Lijstopsomteken2">
    <w:name w:val="List Bullet 2"/>
    <w:basedOn w:val="Standaard"/>
    <w:uiPriority w:val="99"/>
    <w:rsid w:val="00020D10"/>
    <w:pPr>
      <w:numPr>
        <w:numId w:val="13"/>
      </w:numPr>
      <w:contextualSpacing/>
    </w:pPr>
  </w:style>
  <w:style w:type="paragraph" w:styleId="Lijstnummering">
    <w:name w:val="List Number"/>
    <w:basedOn w:val="Standaard"/>
    <w:uiPriority w:val="99"/>
    <w:semiHidden/>
    <w:rsid w:val="00020D10"/>
    <w:pPr>
      <w:numPr>
        <w:numId w:val="9"/>
      </w:numPr>
      <w:contextualSpacing/>
    </w:pPr>
  </w:style>
  <w:style w:type="paragraph" w:customStyle="1" w:styleId="Opsommingkop">
    <w:name w:val="Opsomming kop"/>
    <w:basedOn w:val="Lijstopsomteken"/>
    <w:qFormat/>
    <w:rsid w:val="00020D10"/>
    <w:rPr>
      <w:b/>
      <w:bCs/>
      <w:color w:val="AEBD14" w:themeColor="accent3"/>
    </w:rPr>
  </w:style>
  <w:style w:type="paragraph" w:styleId="Standaardinspringing">
    <w:name w:val="Normal Indent"/>
    <w:basedOn w:val="Standaard"/>
    <w:uiPriority w:val="99"/>
    <w:rsid w:val="006055AD"/>
    <w:pPr>
      <w:ind w:left="284"/>
    </w:pPr>
  </w:style>
  <w:style w:type="character" w:styleId="Voetnootmarkering">
    <w:name w:val="footnote reference"/>
    <w:basedOn w:val="Standaardalinea-lettertype"/>
    <w:semiHidden/>
    <w:unhideWhenUsed/>
    <w:rsid w:val="006055AD"/>
    <w:rPr>
      <w:vertAlign w:val="superscript"/>
    </w:rPr>
  </w:style>
  <w:style w:type="paragraph" w:styleId="Bibliografie">
    <w:name w:val="Bibliography"/>
    <w:basedOn w:val="Standaard"/>
    <w:next w:val="Standaard"/>
    <w:uiPriority w:val="37"/>
    <w:unhideWhenUsed/>
    <w:rsid w:val="00C81FC4"/>
  </w:style>
  <w:style w:type="character" w:styleId="Hyperlink">
    <w:name w:val="Hyperlink"/>
    <w:basedOn w:val="Standaardalinea-lettertype"/>
    <w:uiPriority w:val="99"/>
    <w:rsid w:val="00F61B8A"/>
    <w:rPr>
      <w:color w:val="AEBD14" w:themeColor="accent3"/>
      <w:u w:val="single"/>
    </w:rPr>
  </w:style>
  <w:style w:type="character" w:styleId="Paginanummer">
    <w:name w:val="page number"/>
    <w:basedOn w:val="Standaardalinea-lettertype"/>
    <w:uiPriority w:val="99"/>
    <w:unhideWhenUsed/>
    <w:rsid w:val="00C81FC4"/>
    <w:rPr>
      <w:b/>
      <w:color w:val="44546A" w:themeColor="text2"/>
    </w:rPr>
  </w:style>
  <w:style w:type="table" w:styleId="Rastertabel1licht">
    <w:name w:val="Grid Table 1 Light"/>
    <w:basedOn w:val="Standaardtabel"/>
    <w:uiPriority w:val="46"/>
    <w:rsid w:val="008C247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FC518F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FC518F"/>
    <w:pPr>
      <w:spacing w:after="0" w:line="240" w:lineRule="auto"/>
    </w:pPr>
    <w:tblPr>
      <w:tblStyleRowBandSize w:val="1"/>
      <w:tblStyleColBandSize w:val="1"/>
      <w:tblBorders>
        <w:top w:val="single" w:sz="4" w:space="0" w:color="69FCFF" w:themeColor="accent2" w:themeTint="66"/>
        <w:left w:val="single" w:sz="4" w:space="0" w:color="69FCFF" w:themeColor="accent2" w:themeTint="66"/>
        <w:bottom w:val="single" w:sz="4" w:space="0" w:color="69FCFF" w:themeColor="accent2" w:themeTint="66"/>
        <w:right w:val="single" w:sz="4" w:space="0" w:color="69FCFF" w:themeColor="accent2" w:themeTint="66"/>
        <w:insideH w:val="single" w:sz="4" w:space="0" w:color="69FCFF" w:themeColor="accent2" w:themeTint="66"/>
        <w:insideV w:val="single" w:sz="4" w:space="0" w:color="69FC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1FFB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FFB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nleiding">
    <w:name w:val="Inleiding"/>
    <w:basedOn w:val="Standaard"/>
    <w:uiPriority w:val="99"/>
    <w:semiHidden/>
    <w:rsid w:val="00FC518F"/>
    <w:pPr>
      <w:tabs>
        <w:tab w:val="left" w:pos="142"/>
        <w:tab w:val="left" w:pos="283"/>
      </w:tabs>
      <w:suppressAutoHyphens/>
      <w:autoSpaceDE w:val="0"/>
      <w:autoSpaceDN w:val="0"/>
      <w:snapToGrid/>
      <w:spacing w:line="480" w:lineRule="atLeast"/>
      <w:textAlignment w:val="center"/>
    </w:pPr>
    <w:rPr>
      <w:rFonts w:ascii="UnitRoundedPro-Light" w:hAnsi="UnitRoundedPro-Light" w:cs="UnitRoundedPro-Light"/>
      <w:color w:val="999949"/>
      <w:spacing w:val="6"/>
      <w:kern w:val="0"/>
      <w:sz w:val="28"/>
      <w:szCs w:val="28"/>
    </w:rPr>
  </w:style>
  <w:style w:type="table" w:styleId="Rastertabel1licht-Accent3">
    <w:name w:val="Grid Table 1 Light Accent 3"/>
    <w:basedOn w:val="Standaardtabel"/>
    <w:uiPriority w:val="46"/>
    <w:rsid w:val="00940CDE"/>
    <w:pPr>
      <w:spacing w:after="0" w:line="240" w:lineRule="auto"/>
    </w:pPr>
    <w:tblPr>
      <w:tblStyleRowBandSize w:val="1"/>
      <w:tblStyleColBandSize w:val="1"/>
      <w:tblBorders>
        <w:top w:val="single" w:sz="4" w:space="0" w:color="EAF391" w:themeColor="accent3" w:themeTint="66"/>
        <w:left w:val="single" w:sz="4" w:space="0" w:color="EAF391" w:themeColor="accent3" w:themeTint="66"/>
        <w:bottom w:val="single" w:sz="4" w:space="0" w:color="EAF391" w:themeColor="accent3" w:themeTint="66"/>
        <w:right w:val="single" w:sz="4" w:space="0" w:color="EAF391" w:themeColor="accent3" w:themeTint="66"/>
        <w:insideH w:val="single" w:sz="4" w:space="0" w:color="EAF391" w:themeColor="accent3" w:themeTint="66"/>
        <w:insideV w:val="single" w:sz="4" w:space="0" w:color="EAF39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0ED5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ED5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6A4622"/>
    <w:rPr>
      <w:rFonts w:asciiTheme="majorHAnsi" w:eastAsiaTheme="majorEastAsia" w:hAnsiTheme="majorHAnsi" w:cstheme="majorBidi"/>
      <w:color w:val="003B6F" w:themeColor="accent1" w:themeShade="BF"/>
      <w:kern w:val="16"/>
      <w:sz w:val="24"/>
      <w:szCs w:val="24"/>
      <w:lang w:val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A4622"/>
    <w:rPr>
      <w:rFonts w:asciiTheme="majorHAnsi" w:eastAsiaTheme="majorEastAsia" w:hAnsiTheme="majorHAnsi" w:cstheme="majorBidi"/>
      <w:color w:val="00274A" w:themeColor="accent1" w:themeShade="7F"/>
      <w:kern w:val="16"/>
      <w:sz w:val="24"/>
      <w:szCs w:val="24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4622"/>
    <w:rPr>
      <w:rFonts w:asciiTheme="majorHAnsi" w:eastAsiaTheme="majorEastAsia" w:hAnsiTheme="majorHAnsi" w:cstheme="majorBidi"/>
      <w:i/>
      <w:iCs/>
      <w:color w:val="00274A" w:themeColor="accent1" w:themeShade="7F"/>
      <w:kern w:val="16"/>
      <w:sz w:val="24"/>
      <w:szCs w:val="24"/>
      <w:lang w:val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4622"/>
    <w:rPr>
      <w:rFonts w:asciiTheme="majorHAnsi" w:eastAsiaTheme="majorEastAsia" w:hAnsiTheme="majorHAnsi" w:cstheme="majorBidi"/>
      <w:color w:val="272727" w:themeColor="text1" w:themeTint="D8"/>
      <w:kern w:val="16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46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1"/>
      <w:szCs w:val="21"/>
      <w:lang w:val="en-US"/>
    </w:rPr>
  </w:style>
  <w:style w:type="character" w:styleId="GevolgdeHyperlink">
    <w:name w:val="FollowedHyperlink"/>
    <w:basedOn w:val="Standaardalinea-lettertype"/>
    <w:uiPriority w:val="99"/>
    <w:semiHidden/>
    <w:rsid w:val="00F61B8A"/>
    <w:rPr>
      <w:color w:val="AEBD14" w:themeColor="accent3"/>
      <w:u w:val="single"/>
    </w:rPr>
  </w:style>
  <w:style w:type="paragraph" w:customStyle="1" w:styleId="plattetekst">
    <w:name w:val="platte tekst"/>
    <w:basedOn w:val="Standaard"/>
    <w:uiPriority w:val="99"/>
    <w:rsid w:val="007B536B"/>
    <w:pPr>
      <w:tabs>
        <w:tab w:val="left" w:pos="142"/>
        <w:tab w:val="left" w:pos="283"/>
      </w:tabs>
      <w:suppressAutoHyphens/>
      <w:autoSpaceDE w:val="0"/>
      <w:autoSpaceDN w:val="0"/>
      <w:snapToGrid/>
      <w:spacing w:line="280" w:lineRule="atLeast"/>
      <w:textAlignment w:val="center"/>
    </w:pPr>
    <w:rPr>
      <w:rFonts w:ascii="UnitRoundedPro-Light" w:hAnsi="UnitRoundedPro-Light" w:cs="UnitRoundedPro-Light"/>
      <w:color w:val="00004C"/>
      <w:spacing w:val="4"/>
      <w:kern w:val="0"/>
      <w:szCs w:val="20"/>
    </w:rPr>
  </w:style>
  <w:style w:type="paragraph" w:styleId="Citaat">
    <w:name w:val="Quote"/>
    <w:basedOn w:val="Standaard"/>
    <w:next w:val="Standaard"/>
    <w:link w:val="CitaatChar"/>
    <w:uiPriority w:val="29"/>
    <w:rsid w:val="00DB7EB1"/>
    <w:pPr>
      <w:ind w:right="862"/>
    </w:pPr>
    <w:rPr>
      <w:b/>
      <w:i/>
      <w:iCs/>
      <w:color w:val="AEBD14" w:themeColor="accent3"/>
      <w:sz w:val="28"/>
      <w:szCs w:val="28"/>
    </w:rPr>
  </w:style>
  <w:style w:type="character" w:customStyle="1" w:styleId="CitaatChar">
    <w:name w:val="Citaat Char"/>
    <w:basedOn w:val="Standaardalinea-lettertype"/>
    <w:link w:val="Citaat"/>
    <w:uiPriority w:val="29"/>
    <w:rsid w:val="00DB7EB1"/>
    <w:rPr>
      <w:b/>
      <w:i/>
      <w:iCs/>
      <w:color w:val="AEBD14" w:themeColor="accent3"/>
      <w:kern w:val="16"/>
      <w:sz w:val="28"/>
      <w:szCs w:val="28"/>
    </w:rPr>
  </w:style>
  <w:style w:type="paragraph" w:customStyle="1" w:styleId="subkop">
    <w:name w:val="subkop"/>
    <w:basedOn w:val="plattetekst"/>
    <w:uiPriority w:val="99"/>
    <w:rsid w:val="007B536B"/>
    <w:rPr>
      <w:b/>
      <w:bCs/>
      <w:color w:val="A5BF3F"/>
    </w:rPr>
  </w:style>
  <w:style w:type="paragraph" w:styleId="Bijschrift">
    <w:name w:val="caption"/>
    <w:basedOn w:val="Standaard"/>
    <w:next w:val="Standaard"/>
    <w:uiPriority w:val="35"/>
    <w:unhideWhenUsed/>
    <w:qFormat/>
    <w:rsid w:val="00EC1E72"/>
    <w:pPr>
      <w:spacing w:line="240" w:lineRule="auto"/>
    </w:pPr>
    <w:rPr>
      <w:b/>
      <w:iCs/>
      <w:color w:val="506B16"/>
    </w:rPr>
  </w:style>
  <w:style w:type="character" w:styleId="Onopgelostemelding">
    <w:name w:val="Unresolved Mention"/>
    <w:basedOn w:val="Standaardalinea-lettertype"/>
    <w:uiPriority w:val="99"/>
    <w:unhideWhenUsed/>
    <w:rsid w:val="00080A1A"/>
    <w:rPr>
      <w:color w:val="605E5C"/>
      <w:shd w:val="clear" w:color="auto" w:fill="E1DFDD"/>
    </w:rPr>
  </w:style>
  <w:style w:type="table" w:styleId="Rastertabel2-Accent1">
    <w:name w:val="Grid Table 2 Accent 1"/>
    <w:basedOn w:val="Standaardtabel"/>
    <w:uiPriority w:val="47"/>
    <w:rsid w:val="008B4F78"/>
    <w:pPr>
      <w:spacing w:after="0" w:line="240" w:lineRule="auto"/>
    </w:pPr>
    <w:tblPr>
      <w:tblStyleRowBandSize w:val="1"/>
      <w:tblStyleColBandSize w:val="1"/>
      <w:tblCellMar>
        <w:bottom w:w="57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5095" w:themeFill="accent1"/>
      </w:tcPr>
    </w:tblStylePr>
    <w:tblStylePr w:type="lastRow">
      <w:rPr>
        <w:b/>
        <w:bCs/>
      </w:rPr>
      <w:tblPr/>
      <w:tcPr>
        <w:tcBorders>
          <w:top w:val="double" w:sz="2" w:space="0" w:color="269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Horz">
      <w:rPr>
        <w:b w:val="0"/>
        <w:color w:val="005095" w:themeColor="accen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F0F7"/>
      </w:tcPr>
    </w:tblStylePr>
    <w:tblStylePr w:type="band2Horz">
      <w:rPr>
        <w:rFonts w:asciiTheme="minorHAnsi" w:hAnsiTheme="minorHAnsi"/>
        <w:b w:val="0"/>
        <w:color w:val="005095" w:themeColor="accent1"/>
        <w:u w:val="non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0E2EF"/>
      </w:tcPr>
    </w:tblStylePr>
  </w:style>
  <w:style w:type="table" w:styleId="Rastertabel2-Accent2">
    <w:name w:val="Grid Table 2 Accent 2"/>
    <w:basedOn w:val="Standaardtabel"/>
    <w:uiPriority w:val="47"/>
    <w:rsid w:val="00584024"/>
    <w:pPr>
      <w:spacing w:after="0" w:line="240" w:lineRule="auto"/>
    </w:pPr>
    <w:tblPr>
      <w:tblStyleRowBandSize w:val="1"/>
      <w:tblStyleColBandSize w:val="1"/>
      <w:tblBorders>
        <w:top w:val="single" w:sz="2" w:space="0" w:color="1FFBFF" w:themeColor="accent2" w:themeTint="99"/>
        <w:bottom w:val="single" w:sz="2" w:space="0" w:color="1FFBFF" w:themeColor="accent2" w:themeTint="99"/>
        <w:insideH w:val="single" w:sz="2" w:space="0" w:color="1FFBFF" w:themeColor="accent2" w:themeTint="99"/>
        <w:insideV w:val="single" w:sz="2" w:space="0" w:color="1FFBFF" w:themeColor="accent2" w:themeTint="99"/>
      </w:tblBorders>
      <w:tblCellMar>
        <w:bottom w:w="57" w:type="dxa"/>
      </w:tblCellMar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8789" w:themeFill="accent2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8789" w:themeFill="accent2"/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Horz">
      <w:rPr>
        <w:color w:val="005095" w:themeColor="accen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7F3F0"/>
      </w:tcPr>
    </w:tblStylePr>
    <w:tblStylePr w:type="band2Horz">
      <w:rPr>
        <w:color w:val="005095" w:themeColor="accen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8FDFD"/>
      </w:tcPr>
    </w:tblStylePr>
  </w:style>
  <w:style w:type="table" w:styleId="Rastertabel2-Accent3">
    <w:name w:val="Grid Table 2 Accent 3"/>
    <w:basedOn w:val="Standaardtabel"/>
    <w:uiPriority w:val="47"/>
    <w:rsid w:val="00584024"/>
    <w:pPr>
      <w:spacing w:after="0" w:line="240" w:lineRule="auto"/>
    </w:pPr>
    <w:tblPr>
      <w:tblStyleRowBandSize w:val="1"/>
      <w:tblStyleColBandSize w:val="1"/>
      <w:tblBorders>
        <w:top w:val="single" w:sz="2" w:space="0" w:color="E0ED5B" w:themeColor="accent3" w:themeTint="99"/>
        <w:bottom w:val="single" w:sz="2" w:space="0" w:color="E0ED5B" w:themeColor="accent3" w:themeTint="99"/>
        <w:insideH w:val="single" w:sz="2" w:space="0" w:color="E0ED5B" w:themeColor="accent3" w:themeTint="99"/>
        <w:insideV w:val="single" w:sz="2" w:space="0" w:color="E0ED5B" w:themeColor="accent3" w:themeTint="99"/>
      </w:tblBorders>
      <w:tblCellMar>
        <w:bottom w:w="57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EBD14" w:themeFill="accent3"/>
      </w:tcPr>
    </w:tblStylePr>
    <w:tblStylePr w:type="lastRow">
      <w:rPr>
        <w:b/>
        <w:bCs/>
      </w:rPr>
      <w:tblPr/>
      <w:tcPr>
        <w:tcBorders>
          <w:top w:val="double" w:sz="2" w:space="0" w:color="E0ED5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Horz">
      <w:rPr>
        <w:color w:val="005095" w:themeColor="accen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DFEF5"/>
      </w:tcPr>
    </w:tblStylePr>
    <w:tblStylePr w:type="band2Horz">
      <w:rPr>
        <w:color w:val="005095" w:themeColor="accen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8F9E8"/>
      </w:tcPr>
    </w:tblStylePr>
  </w:style>
  <w:style w:type="table" w:styleId="Rastertabel2">
    <w:name w:val="Grid Table 2"/>
    <w:basedOn w:val="Standaardtabel"/>
    <w:uiPriority w:val="47"/>
    <w:rsid w:val="00140F9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3">
    <w:name w:val="Grid Table 4 Accent 3"/>
    <w:basedOn w:val="Standaardtabel"/>
    <w:uiPriority w:val="49"/>
    <w:rsid w:val="00B9572C"/>
    <w:pPr>
      <w:spacing w:after="0" w:line="240" w:lineRule="auto"/>
    </w:pPr>
    <w:tblPr>
      <w:tblStyleRowBandSize w:val="1"/>
      <w:tblStyleColBandSize w:val="1"/>
      <w:tblBorders>
        <w:top w:val="single" w:sz="4" w:space="0" w:color="E0ED5B" w:themeColor="accent3" w:themeTint="99"/>
        <w:left w:val="single" w:sz="4" w:space="0" w:color="E0ED5B" w:themeColor="accent3" w:themeTint="99"/>
        <w:bottom w:val="single" w:sz="4" w:space="0" w:color="E0ED5B" w:themeColor="accent3" w:themeTint="99"/>
        <w:right w:val="single" w:sz="4" w:space="0" w:color="E0ED5B" w:themeColor="accent3" w:themeTint="99"/>
        <w:insideH w:val="single" w:sz="4" w:space="0" w:color="E0ED5B" w:themeColor="accent3" w:themeTint="99"/>
        <w:insideV w:val="single" w:sz="4" w:space="0" w:color="E0ED5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EBD14" w:themeColor="accent3"/>
          <w:left w:val="single" w:sz="4" w:space="0" w:color="AEBD14" w:themeColor="accent3"/>
          <w:bottom w:val="single" w:sz="4" w:space="0" w:color="AEBD14" w:themeColor="accent3"/>
          <w:right w:val="single" w:sz="4" w:space="0" w:color="AEBD14" w:themeColor="accent3"/>
          <w:insideH w:val="nil"/>
          <w:insideV w:val="nil"/>
        </w:tcBorders>
        <w:shd w:val="clear" w:color="auto" w:fill="AEBD14" w:themeFill="accent3"/>
      </w:tcPr>
    </w:tblStylePr>
    <w:tblStylePr w:type="lastRow">
      <w:rPr>
        <w:b/>
        <w:bCs/>
      </w:rPr>
      <w:tblPr/>
      <w:tcPr>
        <w:tcBorders>
          <w:top w:val="double" w:sz="4" w:space="0" w:color="AEBD1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9C8" w:themeFill="accent3" w:themeFillTint="33"/>
      </w:tcPr>
    </w:tblStylePr>
    <w:tblStylePr w:type="band1Horz">
      <w:tblPr/>
      <w:tcPr>
        <w:shd w:val="clear" w:color="auto" w:fill="F4F9C8" w:themeFill="accent3" w:themeFillTint="33"/>
      </w:tcPr>
    </w:tblStylePr>
  </w:style>
  <w:style w:type="table" w:styleId="Rastertabel3-Accent3">
    <w:name w:val="Grid Table 3 Accent 3"/>
    <w:basedOn w:val="Standaardtabel"/>
    <w:uiPriority w:val="48"/>
    <w:rsid w:val="00B9572C"/>
    <w:pPr>
      <w:spacing w:after="0" w:line="240" w:lineRule="auto"/>
    </w:pPr>
    <w:tblPr>
      <w:tblStyleRowBandSize w:val="1"/>
      <w:tblStyleColBandSize w:val="1"/>
      <w:tblBorders>
        <w:top w:val="single" w:sz="4" w:space="0" w:color="E0ED5B" w:themeColor="accent3" w:themeTint="99"/>
        <w:left w:val="single" w:sz="4" w:space="0" w:color="E0ED5B" w:themeColor="accent3" w:themeTint="99"/>
        <w:bottom w:val="single" w:sz="4" w:space="0" w:color="E0ED5B" w:themeColor="accent3" w:themeTint="99"/>
        <w:right w:val="single" w:sz="4" w:space="0" w:color="E0ED5B" w:themeColor="accent3" w:themeTint="99"/>
        <w:insideH w:val="single" w:sz="4" w:space="0" w:color="E0ED5B" w:themeColor="accent3" w:themeTint="99"/>
        <w:insideV w:val="single" w:sz="4" w:space="0" w:color="E0ED5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9C8" w:themeFill="accent3" w:themeFillTint="33"/>
      </w:tcPr>
    </w:tblStylePr>
    <w:tblStylePr w:type="band1Horz">
      <w:tblPr/>
      <w:tcPr>
        <w:shd w:val="clear" w:color="auto" w:fill="F4F9C8" w:themeFill="accent3" w:themeFillTint="33"/>
      </w:tcPr>
    </w:tblStylePr>
    <w:tblStylePr w:type="neCell">
      <w:tblPr/>
      <w:tcPr>
        <w:tcBorders>
          <w:bottom w:val="single" w:sz="4" w:space="0" w:color="E0ED5B" w:themeColor="accent3" w:themeTint="99"/>
        </w:tcBorders>
      </w:tcPr>
    </w:tblStylePr>
    <w:tblStylePr w:type="nwCell">
      <w:tblPr/>
      <w:tcPr>
        <w:tcBorders>
          <w:bottom w:val="single" w:sz="4" w:space="0" w:color="E0ED5B" w:themeColor="accent3" w:themeTint="99"/>
        </w:tcBorders>
      </w:tcPr>
    </w:tblStylePr>
    <w:tblStylePr w:type="seCell">
      <w:tblPr/>
      <w:tcPr>
        <w:tcBorders>
          <w:top w:val="single" w:sz="4" w:space="0" w:color="E0ED5B" w:themeColor="accent3" w:themeTint="99"/>
        </w:tcBorders>
      </w:tcPr>
    </w:tblStylePr>
    <w:tblStylePr w:type="swCell">
      <w:tblPr/>
      <w:tcPr>
        <w:tcBorders>
          <w:top w:val="single" w:sz="4" w:space="0" w:color="E0ED5B" w:themeColor="accent3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B9572C"/>
    <w:pPr>
      <w:spacing w:after="0" w:line="240" w:lineRule="auto"/>
    </w:pPr>
    <w:rPr>
      <w:color w:val="818D0F" w:themeColor="accent3" w:themeShade="BF"/>
    </w:rPr>
    <w:tblPr>
      <w:tblStyleRowBandSize w:val="1"/>
      <w:tblStyleColBandSize w:val="1"/>
      <w:tblBorders>
        <w:top w:val="single" w:sz="4" w:space="0" w:color="E0ED5B" w:themeColor="accent3" w:themeTint="99"/>
        <w:left w:val="single" w:sz="4" w:space="0" w:color="E0ED5B" w:themeColor="accent3" w:themeTint="99"/>
        <w:bottom w:val="single" w:sz="4" w:space="0" w:color="E0ED5B" w:themeColor="accent3" w:themeTint="99"/>
        <w:right w:val="single" w:sz="4" w:space="0" w:color="E0ED5B" w:themeColor="accent3" w:themeTint="99"/>
        <w:insideH w:val="single" w:sz="4" w:space="0" w:color="E0ED5B" w:themeColor="accent3" w:themeTint="99"/>
        <w:insideV w:val="single" w:sz="4" w:space="0" w:color="E0ED5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9C8" w:themeFill="accent3" w:themeFillTint="33"/>
      </w:tcPr>
    </w:tblStylePr>
    <w:tblStylePr w:type="band1Horz">
      <w:tblPr/>
      <w:tcPr>
        <w:shd w:val="clear" w:color="auto" w:fill="F4F9C8" w:themeFill="accent3" w:themeFillTint="33"/>
      </w:tcPr>
    </w:tblStylePr>
    <w:tblStylePr w:type="neCell">
      <w:tblPr/>
      <w:tcPr>
        <w:tcBorders>
          <w:bottom w:val="single" w:sz="4" w:space="0" w:color="E0ED5B" w:themeColor="accent3" w:themeTint="99"/>
        </w:tcBorders>
      </w:tcPr>
    </w:tblStylePr>
    <w:tblStylePr w:type="nwCell">
      <w:tblPr/>
      <w:tcPr>
        <w:tcBorders>
          <w:bottom w:val="single" w:sz="4" w:space="0" w:color="E0ED5B" w:themeColor="accent3" w:themeTint="99"/>
        </w:tcBorders>
      </w:tcPr>
    </w:tblStylePr>
    <w:tblStylePr w:type="seCell">
      <w:tblPr/>
      <w:tcPr>
        <w:tcBorders>
          <w:top w:val="single" w:sz="4" w:space="0" w:color="E0ED5B" w:themeColor="accent3" w:themeTint="99"/>
        </w:tcBorders>
      </w:tcPr>
    </w:tblStylePr>
    <w:tblStylePr w:type="swCell">
      <w:tblPr/>
      <w:tcPr>
        <w:tcBorders>
          <w:top w:val="single" w:sz="4" w:space="0" w:color="E0ED5B" w:themeColor="accent3" w:themeTint="99"/>
        </w:tcBorders>
      </w:tcPr>
    </w:tblStylePr>
  </w:style>
  <w:style w:type="paragraph" w:customStyle="1" w:styleId="paragraph">
    <w:name w:val="paragraph"/>
    <w:basedOn w:val="Standaard"/>
    <w:rsid w:val="006404F4"/>
    <w:pPr>
      <w:adjustRightInd/>
      <w:snapToGri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lang w:eastAsia="nl-NL"/>
    </w:rPr>
  </w:style>
  <w:style w:type="character" w:customStyle="1" w:styleId="normaltextrun">
    <w:name w:val="normaltextrun"/>
    <w:basedOn w:val="Standaardalinea-lettertype"/>
    <w:rsid w:val="006404F4"/>
  </w:style>
  <w:style w:type="character" w:customStyle="1" w:styleId="eop">
    <w:name w:val="eop"/>
    <w:basedOn w:val="Standaardalinea-lettertype"/>
    <w:rsid w:val="006404F4"/>
  </w:style>
  <w:style w:type="character" w:customStyle="1" w:styleId="LijstalineaChar">
    <w:name w:val="Lijstalinea Char"/>
    <w:aliases w:val="Bulletlijst NS Char,_EDSN_agendapunt Char,Opsomblokjes en substreepjes Char,INK_Opsomming Char"/>
    <w:basedOn w:val="Standaardalinea-lettertype"/>
    <w:link w:val="Lijstalinea"/>
    <w:uiPriority w:val="34"/>
    <w:rsid w:val="00B671E7"/>
    <w:rPr>
      <w:kern w:val="16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kern w:val="16"/>
      <w:sz w:val="20"/>
      <w:szCs w:val="20"/>
    </w:rPr>
  </w:style>
  <w:style w:type="character" w:styleId="Verwijzingopmerking">
    <w:name w:val="annotation reference"/>
    <w:basedOn w:val="Standaardalinea-lettertype"/>
    <w:uiPriority w:val="99"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721F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721F6"/>
    <w:rPr>
      <w:b/>
      <w:bCs/>
      <w:kern w:val="16"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8A756D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137ECE"/>
    <w:pPr>
      <w:spacing w:after="0" w:line="240" w:lineRule="auto"/>
    </w:pPr>
    <w:rPr>
      <w:kern w:val="16"/>
      <w:sz w:val="20"/>
      <w:szCs w:val="24"/>
    </w:rPr>
  </w:style>
  <w:style w:type="paragraph" w:customStyle="1" w:styleId="Body">
    <w:name w:val="Body"/>
    <w:link w:val="BodyChar"/>
    <w:autoRedefine/>
    <w:qFormat/>
    <w:rsid w:val="008F0D5E"/>
    <w:pPr>
      <w:widowControl w:val="0"/>
      <w:autoSpaceDE w:val="0"/>
      <w:autoSpaceDN w:val="0"/>
      <w:adjustRightInd w:val="0"/>
      <w:spacing w:after="0" w:line="280" w:lineRule="exact"/>
      <w:ind w:left="110" w:right="-364"/>
    </w:pPr>
    <w:rPr>
      <w:rFonts w:eastAsia="Calibri"/>
      <w:iCs/>
      <w:sz w:val="20"/>
      <w:szCs w:val="18"/>
    </w:rPr>
  </w:style>
  <w:style w:type="character" w:customStyle="1" w:styleId="BodyChar">
    <w:name w:val="Body Char"/>
    <w:basedOn w:val="Standaardalinea-lettertype"/>
    <w:link w:val="Body"/>
    <w:rsid w:val="008F0D5E"/>
    <w:rPr>
      <w:rFonts w:eastAsia="Calibri"/>
      <w:iCs/>
      <w:sz w:val="20"/>
      <w:szCs w:val="18"/>
    </w:rPr>
  </w:style>
  <w:style w:type="paragraph" w:customStyle="1" w:styleId="broodtekst">
    <w:name w:val="broodtekst"/>
    <w:basedOn w:val="Standaard"/>
    <w:rsid w:val="00952455"/>
    <w:pPr>
      <w:suppressAutoHyphens/>
      <w:adjustRightInd/>
      <w:snapToGrid/>
    </w:pPr>
    <w:rPr>
      <w:rFonts w:ascii="NS Sans" w:eastAsia="MS Mincho" w:hAnsi="NS Sans" w:cs="Times New Roman"/>
      <w:kern w:val="0"/>
      <w:sz w:val="19"/>
    </w:rPr>
  </w:style>
  <w:style w:type="table" w:customStyle="1" w:styleId="Tabelraster1">
    <w:name w:val="Tabelraster1"/>
    <w:basedOn w:val="Standaardtabel"/>
    <w:next w:val="Tabelraster"/>
    <w:uiPriority w:val="39"/>
    <w:rsid w:val="009524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astertabel4-Accent31">
    <w:name w:val="Rastertabel 4 - Accent 31"/>
    <w:basedOn w:val="Standaardtabel"/>
    <w:next w:val="Rastertabel4-Accent3"/>
    <w:uiPriority w:val="49"/>
    <w:rsid w:val="00D00E8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 w:val="0"/>
        <w:bCs/>
        <w:color w:val="auto"/>
      </w:rPr>
      <w:tblPr/>
      <w:tcPr>
        <w:shd w:val="clear" w:color="auto" w:fill="008789"/>
      </w:tcPr>
    </w:tblStylePr>
    <w:tblStylePr w:type="lastRow">
      <w:rPr>
        <w:b/>
        <w:bCs/>
      </w:rPr>
      <w:tblPr/>
      <w:tcPr>
        <w:tcBorders>
          <w:top w:val="double" w:sz="4" w:space="0" w:color="AEBD1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9C8" w:themeFill="accent3" w:themeFillTint="33"/>
      </w:tcPr>
    </w:tblStylePr>
    <w:tblStylePr w:type="band1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4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8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0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0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5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ouw\EDSN%20BV\Communicatie%20-%20Office-Templates\EDSN%20rappo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629B9EF5CB4E8EA9036779E6885E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BF62E5-8E1C-4195-B6F9-2BCF2BFDF1FD}"/>
      </w:docPartPr>
      <w:docPartBody>
        <w:p w:rsidR="009105B5" w:rsidRDefault="00E020ED" w:rsidP="00E020ED">
          <w:pPr>
            <w:pStyle w:val="6C629B9EF5CB4E8EA9036779E6885E57"/>
          </w:pPr>
          <w:r w:rsidRPr="00B818F0">
            <w:rPr>
              <w:rStyle w:val="Tekstvantijdelijkeaanduiding"/>
              <w:highlight w:val="yellow"/>
            </w:rPr>
            <w:t>Kies een item.</w:t>
          </w:r>
        </w:p>
      </w:docPartBody>
    </w:docPart>
    <w:docPart>
      <w:docPartPr>
        <w:name w:val="76020EB51FFB41798BDB8CFB777A31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E85AD60-8616-4CDE-915F-6756A3E11EED}"/>
      </w:docPartPr>
      <w:docPartBody>
        <w:p w:rsidR="009105B5" w:rsidRDefault="00E020ED" w:rsidP="00E020ED">
          <w:pPr>
            <w:pStyle w:val="76020EB51FFB41798BDB8CFB777A314E"/>
          </w:pPr>
          <w:r w:rsidRPr="00B818F0">
            <w:rPr>
              <w:rStyle w:val="Tekstvantijdelijkeaanduiding"/>
              <w:highlight w:val="yellow"/>
            </w:rPr>
            <w:t>Kies een item.</w:t>
          </w:r>
        </w:p>
      </w:docPartBody>
    </w:docPart>
    <w:docPart>
      <w:docPartPr>
        <w:name w:val="4A0DD32FDDF34FE9BC2D3467DE550A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4F10E0-BD5E-4D2C-AFE1-0D6BC5D03C49}"/>
      </w:docPartPr>
      <w:docPartBody>
        <w:p w:rsidR="009105B5" w:rsidRDefault="00E020ED" w:rsidP="00E020ED">
          <w:pPr>
            <w:pStyle w:val="4A0DD32FDDF34FE9BC2D3467DE550AFB"/>
          </w:pPr>
          <w:r w:rsidRPr="00B818F0">
            <w:rPr>
              <w:rStyle w:val="Tekstvantijdelijkeaanduiding"/>
              <w:highlight w:val="yellow"/>
            </w:rPr>
            <w:t>Kies een item.</w:t>
          </w:r>
        </w:p>
      </w:docPartBody>
    </w:docPart>
    <w:docPart>
      <w:docPartPr>
        <w:name w:val="99A70182290A46CE8A4171102A64607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9124B68-54C9-4A23-9D55-AC165B3A83D7}"/>
      </w:docPartPr>
      <w:docPartBody>
        <w:p w:rsidR="009105B5" w:rsidRDefault="00E020ED" w:rsidP="00E020ED">
          <w:pPr>
            <w:pStyle w:val="99A70182290A46CE8A4171102A646073"/>
          </w:pPr>
          <w:r w:rsidRPr="00B818F0">
            <w:rPr>
              <w:rStyle w:val="Tekstvantijdelijkeaanduiding"/>
              <w:highlight w:val="yellow"/>
            </w:rPr>
            <w:t>Kies een item.</w:t>
          </w:r>
        </w:p>
      </w:docPartBody>
    </w:docPart>
    <w:docPart>
      <w:docPartPr>
        <w:name w:val="A27ADAF4FE6F49FE864158927596127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3426880-5421-4CAB-9B7F-3ABAB1248EF8}"/>
      </w:docPartPr>
      <w:docPartBody>
        <w:p w:rsidR="009105B5" w:rsidRDefault="00E020ED" w:rsidP="00E020ED">
          <w:pPr>
            <w:pStyle w:val="A27ADAF4FE6F49FE864158927596127F"/>
          </w:pPr>
          <w:r w:rsidRPr="00B818F0">
            <w:rPr>
              <w:rStyle w:val="Tekstvantijdelijkeaanduiding"/>
              <w:highlight w:val="yellow"/>
            </w:rPr>
            <w:t>Kies een item.</w:t>
          </w:r>
        </w:p>
      </w:docPartBody>
    </w:docPart>
    <w:docPart>
      <w:docPartPr>
        <w:name w:val="F483557ACCC445E4B36EF52A6BEC54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7B1400-436B-467D-972A-AD96C2B65B17}"/>
      </w:docPartPr>
      <w:docPartBody>
        <w:p w:rsidR="009105B5" w:rsidRDefault="00E020ED" w:rsidP="00E020ED">
          <w:pPr>
            <w:pStyle w:val="F483557ACCC445E4B36EF52A6BEC54BC"/>
          </w:pPr>
          <w:r w:rsidRPr="00B818F0">
            <w:rPr>
              <w:rStyle w:val="Tekstvantijdelijkeaanduiding"/>
              <w:highlight w:val="yellow"/>
            </w:rPr>
            <w:t>Kies een item.</w:t>
          </w:r>
        </w:p>
      </w:docPartBody>
    </w:docPart>
    <w:docPart>
      <w:docPartPr>
        <w:name w:val="D18EEAB9598349E48A6A899EE863A1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FA1383-9597-41FA-BEC7-D41E0B477BF5}"/>
      </w:docPartPr>
      <w:docPartBody>
        <w:p w:rsidR="009105B5" w:rsidRDefault="00E020ED" w:rsidP="00E020ED">
          <w:pPr>
            <w:pStyle w:val="D18EEAB9598349E48A6A899EE863A16E"/>
          </w:pPr>
          <w:r w:rsidRPr="00B818F0">
            <w:rPr>
              <w:rStyle w:val="Tekstvantijdelijkeaanduiding"/>
              <w:highlight w:val="yellow"/>
            </w:rPr>
            <w:t>Kies een item.</w:t>
          </w:r>
        </w:p>
      </w:docPartBody>
    </w:docPart>
    <w:docPart>
      <w:docPartPr>
        <w:name w:val="7DC3F08B31D144E6BB0B227DB02AD8C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A42709-74D4-494C-A710-31FB9B58029C}"/>
      </w:docPartPr>
      <w:docPartBody>
        <w:p w:rsidR="009105B5" w:rsidRDefault="00E020ED" w:rsidP="00E020ED">
          <w:pPr>
            <w:pStyle w:val="7DC3F08B31D144E6BB0B227DB02AD8CF"/>
          </w:pPr>
          <w:r w:rsidRPr="00B818F0">
            <w:rPr>
              <w:rStyle w:val="Tekstvantijdelijkeaanduiding"/>
              <w:highlight w:val="yellow"/>
            </w:rPr>
            <w:t>Kies een item.</w:t>
          </w:r>
        </w:p>
      </w:docPartBody>
    </w:docPart>
    <w:docPart>
      <w:docPartPr>
        <w:name w:val="1D66223A83034597818C58F3868C908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501624-DF89-4C42-AF70-4FC6878D9979}"/>
      </w:docPartPr>
      <w:docPartBody>
        <w:p w:rsidR="009105B5" w:rsidRDefault="00E020ED" w:rsidP="00E020ED">
          <w:pPr>
            <w:pStyle w:val="1D66223A83034597818C58F3868C9086"/>
          </w:pPr>
          <w:r w:rsidRPr="00B818F0">
            <w:rPr>
              <w:rStyle w:val="Tekstvantijdelijkeaanduiding"/>
              <w:highlight w:val="yellow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UnitRoundedPro-Light">
    <w:altName w:val="Calibri"/>
    <w:charset w:val="4D"/>
    <w:family w:val="auto"/>
    <w:pitch w:val="default"/>
    <w:sig w:usb0="00000003" w:usb1="00000000" w:usb2="00000000" w:usb3="00000000" w:csb0="00000001" w:csb1="00000000"/>
  </w:font>
  <w:font w:name="NS Sans">
    <w:altName w:val="Calibri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0ED"/>
    <w:rsid w:val="007C067D"/>
    <w:rsid w:val="009105B5"/>
    <w:rsid w:val="00DF7A69"/>
    <w:rsid w:val="00E0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C067D"/>
    <w:rPr>
      <w:color w:val="808080"/>
    </w:rPr>
  </w:style>
  <w:style w:type="paragraph" w:customStyle="1" w:styleId="6C629B9EF5CB4E8EA9036779E6885E57">
    <w:name w:val="6C629B9EF5CB4E8EA9036779E6885E57"/>
    <w:rsid w:val="00E020ED"/>
  </w:style>
  <w:style w:type="paragraph" w:customStyle="1" w:styleId="76020EB51FFB41798BDB8CFB777A314E">
    <w:name w:val="76020EB51FFB41798BDB8CFB777A314E"/>
    <w:rsid w:val="00E020ED"/>
  </w:style>
  <w:style w:type="paragraph" w:customStyle="1" w:styleId="4A0DD32FDDF34FE9BC2D3467DE550AFB">
    <w:name w:val="4A0DD32FDDF34FE9BC2D3467DE550AFB"/>
    <w:rsid w:val="00E020ED"/>
  </w:style>
  <w:style w:type="paragraph" w:customStyle="1" w:styleId="99A70182290A46CE8A4171102A646073">
    <w:name w:val="99A70182290A46CE8A4171102A646073"/>
    <w:rsid w:val="00E020ED"/>
  </w:style>
  <w:style w:type="paragraph" w:customStyle="1" w:styleId="A27ADAF4FE6F49FE864158927596127F">
    <w:name w:val="A27ADAF4FE6F49FE864158927596127F"/>
    <w:rsid w:val="00E020ED"/>
  </w:style>
  <w:style w:type="paragraph" w:customStyle="1" w:styleId="F483557ACCC445E4B36EF52A6BEC54BC">
    <w:name w:val="F483557ACCC445E4B36EF52A6BEC54BC"/>
    <w:rsid w:val="00E020ED"/>
  </w:style>
  <w:style w:type="paragraph" w:customStyle="1" w:styleId="D18EEAB9598349E48A6A899EE863A16E">
    <w:name w:val="D18EEAB9598349E48A6A899EE863A16E"/>
    <w:rsid w:val="00E020ED"/>
  </w:style>
  <w:style w:type="paragraph" w:customStyle="1" w:styleId="7DC3F08B31D144E6BB0B227DB02AD8CF">
    <w:name w:val="7DC3F08B31D144E6BB0B227DB02AD8CF"/>
    <w:rsid w:val="00E020ED"/>
  </w:style>
  <w:style w:type="paragraph" w:customStyle="1" w:styleId="1D66223A83034597818C58F3868C9086">
    <w:name w:val="1D66223A83034597818C58F3868C9086"/>
    <w:rsid w:val="00E020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ESDN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095"/>
      </a:accent1>
      <a:accent2>
        <a:srgbClr val="008789"/>
      </a:accent2>
      <a:accent3>
        <a:srgbClr val="AEBD14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Ji theme" id="{A546774A-3A37-467C-BE2A-248CE5AFEF39}" vid="{D86B9DD6-646A-4C87-96D6-CCC957A9FB1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3125356222D94C9423A7D906DEFCCC" ma:contentTypeVersion="6" ma:contentTypeDescription="Een nieuw document maken." ma:contentTypeScope="" ma:versionID="b45e477d561945004dfe64137e7aa5a7">
  <xsd:schema xmlns:xsd="http://www.w3.org/2001/XMLSchema" xmlns:xs="http://www.w3.org/2001/XMLSchema" xmlns:p="http://schemas.microsoft.com/office/2006/metadata/properties" xmlns:ns2="9a92865c-29c7-4a83-96ad-f2bdd051fe7d" xmlns:ns3="89cbef27-dd07-45bd-9b5c-59397d666b99" targetNamespace="http://schemas.microsoft.com/office/2006/metadata/properties" ma:root="true" ma:fieldsID="7cbad8282e3f755f7b2d7ea7d3d5ec23" ns2:_="" ns3:_="">
    <xsd:import namespace="9a92865c-29c7-4a83-96ad-f2bdd051fe7d"/>
    <xsd:import namespace="89cbef27-dd07-45bd-9b5c-59397d666b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2865c-29c7-4a83-96ad-f2bdd051fe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cbef27-dd07-45bd-9b5c-59397d666b9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Ach20</b:Tag>
    <b:SourceType>InternetSite</b:SourceType>
    <b:Guid>{97B7558C-D395-8543-A107-8583E8CC80B7}</b:Guid>
    <b:Author>
      <b:Author>
        <b:NameList>
          <b:Person>
            <b:Last>Achternaam</b:Last>
            <b:First>AB</b:First>
          </b:Person>
        </b:NameList>
      </b:Author>
    </b:Author>
    <b:Title>Jongeren hebben de toekomst</b:Title>
    <b:City>Utrecht</b:City>
    <b:Publisher>Nederlands Jeugdinstituut</b:Publisher>
    <b:Year>2020</b:Year>
    <b:URL>nji.nl</b:URL>
    <b:RefOrder>1</b:RefOrder>
  </b:Source>
</b:Sources>
</file>

<file path=customXml/itemProps1.xml><?xml version="1.0" encoding="utf-8"?>
<ds:datastoreItem xmlns:ds="http://schemas.openxmlformats.org/officeDocument/2006/customXml" ds:itemID="{6932901F-A1D0-484F-9ED6-872266281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2865c-29c7-4a83-96ad-f2bdd051fe7d"/>
    <ds:schemaRef ds:uri="89cbef27-dd07-45bd-9b5c-59397d666b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BA0015-0639-49E7-82A3-F8C3B0BA4E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CEB246-E48E-4644-ACBE-AF9B246C0971}">
  <ds:schemaRefs>
    <ds:schemaRef ds:uri="http://purl.org/dc/elements/1.1/"/>
    <ds:schemaRef ds:uri="adebad5f-d14a-4ec6-8182-5dfc4c195f36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a3a3589a-9163-4bd0-9133-277b89508fd1"/>
    <ds:schemaRef ds:uri="02a3fdb5-3c42-4685-af61-11f6bbc83f31"/>
  </ds:schemaRefs>
</ds:datastoreItem>
</file>

<file path=customXml/itemProps4.xml><?xml version="1.0" encoding="utf-8"?>
<ds:datastoreItem xmlns:ds="http://schemas.openxmlformats.org/officeDocument/2006/customXml" ds:itemID="{1662B28B-07BC-494E-92EF-DC440FEE9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EDSN rapport</Template>
  <TotalTime>33</TotalTime>
  <Pages>5</Pages>
  <Words>381</Words>
  <Characters>2101</Characters>
  <Application>Microsoft Office Word</Application>
  <DocSecurity>0</DocSecurity>
  <Lines>17</Lines>
  <Paragraphs>4</Paragraphs>
  <ScaleCrop>false</ScaleCrop>
  <Manager/>
  <Company/>
  <LinksUpToDate>false</LinksUpToDate>
  <CharactersWithSpaces>2478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Leander Hiele</dc:creator>
  <cp:keywords/>
  <dc:description>22.02.11 Peter Kraaijeveld</dc:description>
  <cp:lastModifiedBy>Christiaan Vermeer</cp:lastModifiedBy>
  <cp:revision>71</cp:revision>
  <cp:lastPrinted>2022-10-31T11:06:00Z</cp:lastPrinted>
  <dcterms:created xsi:type="dcterms:W3CDTF">2022-12-05T17:28:00Z</dcterms:created>
  <dcterms:modified xsi:type="dcterms:W3CDTF">2025-01-03T19:11:00Z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0x010100C13125356222D94C9423A7D906DEFCCC</vt:lpwstr>
  </property>
</Properties>
</file>