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62E647" w14:textId="2DEC5D67" w:rsidR="00043E9A" w:rsidRPr="00976E7A" w:rsidRDefault="00D07CB7" w:rsidP="003273B3">
      <w:r w:rsidRPr="00976E7A">
        <w:rPr>
          <w:noProof/>
        </w:rPr>
        <w:drawing>
          <wp:anchor distT="0" distB="0" distL="114300" distR="114300" simplePos="0" relativeHeight="251658240" behindDoc="1" locked="1" layoutInCell="1" allowOverlap="1" wp14:anchorId="4C7BD614" wp14:editId="1BF8D1DD">
            <wp:simplePos x="0" y="0"/>
            <wp:positionH relativeFrom="page">
              <wp:posOffset>-190500</wp:posOffset>
            </wp:positionH>
            <wp:positionV relativeFrom="page">
              <wp:posOffset>-236220</wp:posOffset>
            </wp:positionV>
            <wp:extent cx="7940040" cy="11218545"/>
            <wp:effectExtent l="0" t="0" r="3810" b="1905"/>
            <wp:wrapNone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Picture 47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940040" cy="112185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Tabelraster"/>
        <w:tblW w:w="8506" w:type="dxa"/>
        <w:tblInd w:w="-8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57" w:type="dxa"/>
          <w:left w:w="113" w:type="dxa"/>
          <w:bottom w:w="57" w:type="dxa"/>
          <w:right w:w="113" w:type="dxa"/>
        </w:tblCellMar>
        <w:tblLook w:val="04A0" w:firstRow="1" w:lastRow="0" w:firstColumn="1" w:lastColumn="0" w:noHBand="0" w:noVBand="1"/>
      </w:tblPr>
      <w:tblGrid>
        <w:gridCol w:w="8506"/>
      </w:tblGrid>
      <w:tr w:rsidR="00CF3B4B" w:rsidRPr="00976E7A" w14:paraId="7985A780" w14:textId="77777777" w:rsidTr="00C0285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</w:trPr>
        <w:tc>
          <w:tcPr>
            <w:cnfStyle w:val="000000000100" w:firstRow="0" w:lastRow="0" w:firstColumn="0" w:lastColumn="0" w:oddVBand="0" w:evenVBand="0" w:oddHBand="0" w:evenHBand="0" w:firstRowFirstColumn="1" w:firstRowLastColumn="0" w:lastRowFirstColumn="0" w:lastRowLastColumn="0"/>
            <w:tcW w:w="8506" w:type="dxa"/>
            <w:shd w:val="clear" w:color="auto" w:fill="005095" w:themeFill="accent1"/>
          </w:tcPr>
          <w:p w14:paraId="6C28EFD5" w14:textId="39486A35" w:rsidR="00CF3B4B" w:rsidRPr="00C02850" w:rsidRDefault="00555CE9" w:rsidP="00C02021">
            <w:pPr>
              <w:rPr>
                <w:rFonts w:cs="Times New Roman (Body CS)"/>
                <w:bCs/>
                <w:caps/>
                <w:sz w:val="72"/>
                <w:szCs w:val="72"/>
              </w:rPr>
            </w:pPr>
            <w:r w:rsidRPr="00C02850">
              <w:rPr>
                <w:rFonts w:cs="Times New Roman (Body CS)"/>
                <w:bCs/>
                <w:caps/>
                <w:color w:val="FFFFFF" w:themeColor="background1"/>
                <w:sz w:val="72"/>
                <w:szCs w:val="72"/>
              </w:rPr>
              <w:t xml:space="preserve">Standaardformulier </w:t>
            </w:r>
            <w:r w:rsidR="00760F9E" w:rsidRPr="00C02850">
              <w:rPr>
                <w:rFonts w:cs="Times New Roman (Body CS)"/>
                <w:bCs/>
                <w:caps/>
                <w:color w:val="FFFFFF" w:themeColor="background1"/>
                <w:sz w:val="72"/>
                <w:szCs w:val="72"/>
              </w:rPr>
              <w:t>04</w:t>
            </w:r>
            <w:r w:rsidRPr="00C02850">
              <w:rPr>
                <w:rFonts w:cs="Times New Roman (Body CS)"/>
                <w:bCs/>
                <w:caps/>
                <w:color w:val="FFFFFF" w:themeColor="background1"/>
                <w:sz w:val="72"/>
                <w:szCs w:val="72"/>
              </w:rPr>
              <w:t xml:space="preserve"> Combinatieverklaring</w:t>
            </w:r>
          </w:p>
        </w:tc>
      </w:tr>
    </w:tbl>
    <w:p w14:paraId="1777D3B6" w14:textId="77777777" w:rsidR="00974700" w:rsidRPr="00976E7A" w:rsidRDefault="00974700"/>
    <w:tbl>
      <w:tblPr>
        <w:tblStyle w:val="Tabelraster"/>
        <w:tblW w:w="5177" w:type="dxa"/>
        <w:tblInd w:w="38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57" w:type="dxa"/>
          <w:left w:w="113" w:type="dxa"/>
          <w:bottom w:w="57" w:type="dxa"/>
          <w:right w:w="113" w:type="dxa"/>
        </w:tblCellMar>
        <w:tblLook w:val="04A0" w:firstRow="1" w:lastRow="0" w:firstColumn="1" w:lastColumn="0" w:noHBand="0" w:noVBand="1"/>
      </w:tblPr>
      <w:tblGrid>
        <w:gridCol w:w="5177"/>
      </w:tblGrid>
      <w:tr w:rsidR="005855DF" w:rsidRPr="00976E7A" w14:paraId="39F627D2" w14:textId="77777777" w:rsidTr="00C0285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</w:trPr>
        <w:tc>
          <w:tcPr>
            <w:cnfStyle w:val="000000000100" w:firstRow="0" w:lastRow="0" w:firstColumn="0" w:lastColumn="0" w:oddVBand="0" w:evenVBand="0" w:oddHBand="0" w:evenHBand="0" w:firstRowFirstColumn="1" w:firstRowLastColumn="0" w:lastRowFirstColumn="0" w:lastRowLastColumn="0"/>
            <w:tcW w:w="5177" w:type="dxa"/>
            <w:shd w:val="clear" w:color="auto" w:fill="AEBD14" w:themeFill="accent3"/>
          </w:tcPr>
          <w:p w14:paraId="6B01AA7B" w14:textId="6C9F893A" w:rsidR="00CF3B4B" w:rsidRPr="00976E7A" w:rsidRDefault="00102643" w:rsidP="00725446">
            <w:pPr>
              <w:spacing w:line="240" w:lineRule="auto"/>
              <w:rPr>
                <w:rFonts w:cstheme="minorHAnsi"/>
                <w:caps/>
                <w:color w:val="FFFFFF" w:themeColor="background1"/>
                <w:sz w:val="36"/>
                <w:szCs w:val="36"/>
              </w:rPr>
            </w:pPr>
            <w:r>
              <w:rPr>
                <w:rFonts w:cstheme="minorHAnsi"/>
                <w:caps/>
                <w:color w:val="FFFFFF" w:themeColor="background1"/>
                <w:sz w:val="36"/>
                <w:szCs w:val="36"/>
              </w:rPr>
              <w:t>E</w:t>
            </w:r>
            <w:r w:rsidR="00C02850">
              <w:rPr>
                <w:rFonts w:cstheme="minorHAnsi"/>
                <w:caps/>
                <w:color w:val="FFFFFF" w:themeColor="background1"/>
                <w:sz w:val="36"/>
                <w:szCs w:val="36"/>
              </w:rPr>
              <w:t xml:space="preserve">uropese </w:t>
            </w:r>
            <w:r>
              <w:rPr>
                <w:rFonts w:cstheme="minorHAnsi"/>
                <w:caps/>
                <w:color w:val="FFFFFF" w:themeColor="background1"/>
                <w:sz w:val="36"/>
                <w:szCs w:val="36"/>
              </w:rPr>
              <w:t>A</w:t>
            </w:r>
            <w:r w:rsidR="00C02850">
              <w:rPr>
                <w:rFonts w:cstheme="minorHAnsi"/>
                <w:caps/>
                <w:color w:val="FFFFFF" w:themeColor="background1"/>
                <w:sz w:val="36"/>
                <w:szCs w:val="36"/>
              </w:rPr>
              <w:t>anbesteding</w:t>
            </w:r>
            <w:r>
              <w:rPr>
                <w:rFonts w:cstheme="minorHAnsi"/>
                <w:caps/>
                <w:color w:val="FFFFFF" w:themeColor="background1"/>
                <w:sz w:val="36"/>
                <w:szCs w:val="36"/>
              </w:rPr>
              <w:t xml:space="preserve"> </w:t>
            </w:r>
            <w:r w:rsidR="00760F9E">
              <w:rPr>
                <w:rFonts w:cstheme="minorHAnsi"/>
                <w:caps/>
                <w:color w:val="FFFFFF" w:themeColor="background1"/>
                <w:sz w:val="36"/>
                <w:szCs w:val="36"/>
              </w:rPr>
              <w:t>arbeidsmarktcommunicatie</w:t>
            </w:r>
          </w:p>
        </w:tc>
      </w:tr>
    </w:tbl>
    <w:p w14:paraId="336275F0" w14:textId="4A6E7847" w:rsidR="00AC09F7" w:rsidRPr="00976E7A" w:rsidRDefault="00AC09F7">
      <w:pPr>
        <w:adjustRightInd/>
        <w:snapToGrid/>
        <w:spacing w:after="200" w:line="276" w:lineRule="auto"/>
        <w:sectPr w:rsidR="00AC09F7" w:rsidRPr="00976E7A" w:rsidSect="00871F01">
          <w:headerReference w:type="default" r:id="rId12"/>
          <w:footerReference w:type="default" r:id="rId13"/>
          <w:headerReference w:type="first" r:id="rId14"/>
          <w:footerReference w:type="first" r:id="rId15"/>
          <w:type w:val="continuous"/>
          <w:pgSz w:w="11906" w:h="16838"/>
          <w:pgMar w:top="9747" w:right="964" w:bottom="1712" w:left="1985" w:header="709" w:footer="513" w:gutter="0"/>
          <w:cols w:space="708"/>
          <w:titlePg/>
          <w:docGrid w:linePitch="360"/>
        </w:sectPr>
      </w:pPr>
      <w:r w:rsidRPr="00976E7A">
        <w:rPr>
          <w:noProof/>
        </w:rPr>
        <mc:AlternateContent>
          <mc:Choice Requires="wps">
            <w:drawing>
              <wp:anchor distT="0" distB="0" distL="114300" distR="114300" simplePos="0" relativeHeight="251658241" behindDoc="1" locked="1" layoutInCell="1" allowOverlap="1" wp14:anchorId="4F19DCF8" wp14:editId="2E3F0224">
                <wp:simplePos x="0" y="0"/>
                <wp:positionH relativeFrom="column">
                  <wp:posOffset>-88265</wp:posOffset>
                </wp:positionH>
                <wp:positionV relativeFrom="paragraph">
                  <wp:posOffset>6961505</wp:posOffset>
                </wp:positionV>
                <wp:extent cx="2230755" cy="404495"/>
                <wp:effectExtent l="0" t="0" r="0" b="0"/>
                <wp:wrapNone/>
                <wp:docPr id="48" name="Text Box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30755" cy="4044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D33DBCC" w14:textId="77777777" w:rsidR="00AC09F7" w:rsidRPr="00D07CB7" w:rsidRDefault="00AC09F7" w:rsidP="00AC09F7">
                            <w:pPr>
                              <w:rPr>
                                <w:b/>
                                <w:bCs/>
                                <w:szCs w:val="20"/>
                              </w:rPr>
                            </w:pPr>
                            <w:r w:rsidRPr="00D07CB7">
                              <w:rPr>
                                <w:b/>
                                <w:bCs/>
                                <w:szCs w:val="20"/>
                              </w:rPr>
                              <w:t>17 februari 2022</w:t>
                            </w:r>
                          </w:p>
                          <w:p w14:paraId="79840D6A" w14:textId="77777777" w:rsidR="00AC09F7" w:rsidRPr="00D07CB7" w:rsidRDefault="00AC09F7" w:rsidP="00AC09F7">
                            <w:pPr>
                              <w:rPr>
                                <w:b/>
                                <w:bCs/>
                                <w:szCs w:val="20"/>
                              </w:rPr>
                            </w:pPr>
                            <w:r w:rsidRPr="00D07CB7">
                              <w:rPr>
                                <w:b/>
                                <w:bCs/>
                                <w:szCs w:val="20"/>
                              </w:rPr>
                              <w:t>Auteur Voornaam Achternaam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F19DCF8" id="_x0000_t202" coordsize="21600,21600" o:spt="202" path="m,l,21600r21600,l21600,xe">
                <v:stroke joinstyle="miter"/>
                <v:path gradientshapeok="t" o:connecttype="rect"/>
              </v:shapetype>
              <v:shape id="Text Box 48" o:spid="_x0000_s1026" type="#_x0000_t202" style="position:absolute;margin-left:-6.95pt;margin-top:548.15pt;width:175.65pt;height:31.85pt;z-index:-25165823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" filled="f" stroked="f" strokeweight=".5pt">
                <v:textbox>
                  <w:txbxContent>
                    <w:p w14:paraId="6D33DBCC" w14:textId="77777777" w:rsidR="00AC09F7" w:rsidRPr="00D07CB7" w:rsidRDefault="00AC09F7" w:rsidP="00AC09F7">
                      <w:pPr>
                        <w:rPr>
                          <w:b/>
                          <w:bCs/>
                          <w:szCs w:val="20"/>
                        </w:rPr>
                      </w:pPr>
                      <w:r w:rsidRPr="00D07CB7">
                        <w:rPr>
                          <w:b/>
                          <w:bCs/>
                          <w:szCs w:val="20"/>
                        </w:rPr>
                        <w:t>17 februari 2022</w:t>
                      </w:r>
                    </w:p>
                    <w:p w14:paraId="79840D6A" w14:textId="77777777" w:rsidR="00AC09F7" w:rsidRPr="00D07CB7" w:rsidRDefault="00AC09F7" w:rsidP="00AC09F7">
                      <w:pPr>
                        <w:rPr>
                          <w:b/>
                          <w:bCs/>
                          <w:szCs w:val="20"/>
                        </w:rPr>
                      </w:pPr>
                      <w:r w:rsidRPr="00D07CB7">
                        <w:rPr>
                          <w:b/>
                          <w:bCs/>
                          <w:szCs w:val="20"/>
                        </w:rPr>
                        <w:t>Auteur Voornaam Achternaam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99B96A7" w14:textId="6D824DA9" w:rsidR="00312ED1" w:rsidRPr="00411D46" w:rsidRDefault="00312ED1" w:rsidP="00312ED1">
      <w:pPr>
        <w:pStyle w:val="Kop1"/>
        <w:numPr>
          <w:ilvl w:val="0"/>
          <w:numId w:val="0"/>
        </w:numPr>
        <w:rPr>
          <w:rFonts w:ascii="Calibri" w:hAnsi="Calibri" w:cs="Calibri"/>
          <w:u w:val="single"/>
          <w:lang w:val="nl-NL"/>
        </w:rPr>
      </w:pPr>
      <w:r w:rsidRPr="00411D46">
        <w:rPr>
          <w:rFonts w:ascii="Calibri" w:hAnsi="Calibri" w:cs="Calibri"/>
          <w:lang w:val="nl-NL"/>
        </w:rPr>
        <w:lastRenderedPageBreak/>
        <w:t xml:space="preserve">Combinatieverklaring </w:t>
      </w:r>
    </w:p>
    <w:p w14:paraId="6215C478" w14:textId="77777777" w:rsidR="00FB2911" w:rsidRDefault="00FB2911" w:rsidP="00960378">
      <w:pPr>
        <w:pStyle w:val="broodtekst"/>
        <w:rPr>
          <w:rFonts w:ascii="Calibri" w:eastAsia="Times New Roman" w:hAnsi="Calibri" w:cs="Calibri"/>
          <w:b/>
          <w:sz w:val="22"/>
          <w:szCs w:val="22"/>
        </w:rPr>
      </w:pPr>
    </w:p>
    <w:p w14:paraId="5438673F" w14:textId="0295BDC8" w:rsidR="00312ED1" w:rsidRPr="00857ABB" w:rsidRDefault="00312ED1" w:rsidP="00960378">
      <w:pPr>
        <w:pStyle w:val="broodtekst"/>
        <w:rPr>
          <w:rFonts w:ascii="Calibri" w:eastAsia="Times New Roman" w:hAnsi="Calibri" w:cs="Calibri"/>
          <w:b/>
          <w:sz w:val="22"/>
          <w:szCs w:val="22"/>
        </w:rPr>
      </w:pPr>
      <w:r w:rsidRPr="00962922">
        <w:rPr>
          <w:rFonts w:ascii="Calibri" w:hAnsi="Calibri" w:cs="Calibri"/>
          <w:noProof/>
          <w:sz w:val="22"/>
          <w:szCs w:val="22"/>
          <w:lang w:eastAsia="nl-NL"/>
        </w:rPr>
        <mc:AlternateContent>
          <mc:Choice Requires="wps">
            <w:drawing>
              <wp:anchor distT="0" distB="0" distL="114300" distR="114300" simplePos="0" relativeHeight="251660291" behindDoc="0" locked="0" layoutInCell="1" allowOverlap="1" wp14:anchorId="1781C6CB" wp14:editId="68B40C78">
                <wp:simplePos x="0" y="0"/>
                <wp:positionH relativeFrom="column">
                  <wp:posOffset>-1080135</wp:posOffset>
                </wp:positionH>
                <wp:positionV relativeFrom="paragraph">
                  <wp:posOffset>-1029970</wp:posOffset>
                </wp:positionV>
                <wp:extent cx="0" cy="0"/>
                <wp:effectExtent l="0" t="0" r="0" b="0"/>
                <wp:wrapNone/>
                <wp:docPr id="2" name="Carma DocSys~blanco" hidden="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0" cy="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9C0D4FA" w14:textId="77777777" w:rsidR="00312ED1" w:rsidRDefault="00312ED1" w:rsidP="00312ED1"/>
                        </w:txbxContent>
                      </wps:txbx>
  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81C6CB" id="Carma DocSys~blanco" o:spid="_x0000_s1027" type="#_x0000_t202" style="position:absolute;margin-left:-85.05pt;margin-top:-81.1pt;width:0;height:0;z-index:251660291;visibility:hidden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" filled="f" strokeweight=".5pt">
                <v:textbox style="layout-flow:vertical;mso-layout-flow-alt:bottom-to-top">
                  <w:txbxContent>
                    <w:p w14:paraId="79C0D4FA" w14:textId="77777777" w:rsidR="00312ED1" w:rsidRDefault="00312ED1" w:rsidP="00312ED1"/>
                  </w:txbxContent>
                </v:textbox>
              </v:shape>
            </w:pict>
          </mc:Fallback>
        </mc:AlternateContent>
      </w:r>
      <w:r w:rsidRPr="00962922">
        <w:rPr>
          <w:rFonts w:ascii="Calibri" w:eastAsia="Times New Roman" w:hAnsi="Calibri" w:cs="Calibri"/>
          <w:b/>
          <w:sz w:val="22"/>
          <w:szCs w:val="22"/>
        </w:rPr>
        <w:t>Ondergetekende</w:t>
      </w:r>
      <w:r w:rsidRPr="00962922">
        <w:rPr>
          <w:rFonts w:ascii="Calibri" w:eastAsia="Times New Roman" w:hAnsi="Calibri" w:cs="Calibri"/>
          <w:b/>
          <w:sz w:val="22"/>
          <w:szCs w:val="22"/>
          <w:vertAlign w:val="superscript"/>
        </w:rPr>
        <w:footnoteReference w:id="2"/>
      </w:r>
      <w:r w:rsidRPr="00962922">
        <w:rPr>
          <w:rFonts w:ascii="Calibri" w:eastAsia="Times New Roman" w:hAnsi="Calibri" w:cs="Calibri"/>
          <w:b/>
          <w:sz w:val="22"/>
          <w:szCs w:val="22"/>
        </w:rPr>
        <w:t xml:space="preserve">, </w:t>
      </w:r>
    </w:p>
    <w:p w14:paraId="12DDAC70" w14:textId="77777777" w:rsidR="00312ED1" w:rsidRPr="00962922" w:rsidRDefault="00312ED1" w:rsidP="00960378">
      <w:pPr>
        <w:rPr>
          <w:rFonts w:ascii="Calibri" w:eastAsia="Times New Roman" w:hAnsi="Calibri" w:cs="Calibri"/>
          <w:sz w:val="22"/>
          <w:szCs w:val="22"/>
        </w:rPr>
      </w:pPr>
    </w:p>
    <w:p w14:paraId="5D2D0247" w14:textId="3431B4B0" w:rsidR="00312ED1" w:rsidRPr="00962922" w:rsidRDefault="00312ED1" w:rsidP="00960378">
      <w:pPr>
        <w:rPr>
          <w:rFonts w:ascii="Calibri" w:eastAsia="Times New Roman" w:hAnsi="Calibri" w:cs="Calibri"/>
          <w:sz w:val="22"/>
          <w:szCs w:val="22"/>
        </w:rPr>
      </w:pPr>
      <w:r w:rsidRPr="00962922">
        <w:rPr>
          <w:rFonts w:ascii="Calibri" w:eastAsia="Times New Roman" w:hAnsi="Calibri" w:cs="Calibri"/>
          <w:sz w:val="22"/>
          <w:szCs w:val="22"/>
        </w:rPr>
        <w:t>………………………</w:t>
      </w:r>
      <w:r w:rsidR="00673091">
        <w:rPr>
          <w:rFonts w:ascii="Calibri" w:eastAsia="Times New Roman" w:hAnsi="Calibri" w:cs="Calibri"/>
          <w:sz w:val="22"/>
          <w:szCs w:val="22"/>
        </w:rPr>
        <w:t>…………</w:t>
      </w:r>
      <w:r w:rsidRPr="00962922">
        <w:rPr>
          <w:rFonts w:ascii="Calibri" w:eastAsia="Times New Roman" w:hAnsi="Calibri" w:cs="Calibri"/>
          <w:sz w:val="22"/>
          <w:szCs w:val="22"/>
        </w:rPr>
        <w:t>,</w:t>
      </w:r>
      <w:r w:rsidR="007045CB">
        <w:rPr>
          <w:rFonts w:ascii="Calibri" w:eastAsia="Times New Roman" w:hAnsi="Calibri" w:cs="Calibri"/>
          <w:sz w:val="22"/>
          <w:szCs w:val="22"/>
        </w:rPr>
        <w:t xml:space="preserve"> </w:t>
      </w:r>
      <w:r w:rsidRPr="00962922">
        <w:rPr>
          <w:rFonts w:ascii="Calibri" w:eastAsia="Times New Roman" w:hAnsi="Calibri" w:cs="Calibri"/>
          <w:sz w:val="22"/>
          <w:szCs w:val="22"/>
        </w:rPr>
        <w:t>gevestigd te ………</w:t>
      </w:r>
      <w:r w:rsidR="00E438C3">
        <w:rPr>
          <w:rFonts w:ascii="Calibri" w:eastAsia="Times New Roman" w:hAnsi="Calibri" w:cs="Calibri"/>
          <w:sz w:val="22"/>
          <w:szCs w:val="22"/>
        </w:rPr>
        <w:t>…</w:t>
      </w:r>
      <w:r w:rsidR="00673091">
        <w:rPr>
          <w:rFonts w:ascii="Calibri" w:eastAsia="Times New Roman" w:hAnsi="Calibri" w:cs="Calibri"/>
          <w:sz w:val="22"/>
          <w:szCs w:val="22"/>
        </w:rPr>
        <w:t>………</w:t>
      </w:r>
      <w:r w:rsidR="00F70F02">
        <w:rPr>
          <w:rFonts w:ascii="Calibri" w:eastAsia="Times New Roman" w:hAnsi="Calibri" w:cs="Calibri"/>
          <w:sz w:val="22"/>
          <w:szCs w:val="22"/>
        </w:rPr>
        <w:t>,</w:t>
      </w:r>
      <w:r w:rsidRPr="00962922">
        <w:rPr>
          <w:rFonts w:ascii="Calibri" w:eastAsia="Times New Roman" w:hAnsi="Calibri" w:cs="Calibri"/>
          <w:sz w:val="22"/>
          <w:szCs w:val="22"/>
        </w:rPr>
        <w:t xml:space="preserve"> hierna te noemen</w:t>
      </w:r>
      <w:r w:rsidR="00673091">
        <w:rPr>
          <w:rFonts w:ascii="Calibri" w:eastAsia="Times New Roman" w:hAnsi="Calibri" w:cs="Calibri"/>
          <w:sz w:val="22"/>
          <w:szCs w:val="22"/>
        </w:rPr>
        <w:t xml:space="preserve"> </w:t>
      </w:r>
      <w:r w:rsidR="003D594B">
        <w:rPr>
          <w:rFonts w:ascii="Calibri" w:eastAsia="Times New Roman" w:hAnsi="Calibri" w:cs="Calibri"/>
          <w:sz w:val="22"/>
          <w:szCs w:val="22"/>
        </w:rPr>
        <w:t>“</w:t>
      </w:r>
      <w:r w:rsidRPr="00962922">
        <w:rPr>
          <w:rFonts w:ascii="Calibri" w:eastAsia="Times New Roman" w:hAnsi="Calibri" w:cs="Calibri"/>
          <w:sz w:val="22"/>
          <w:szCs w:val="22"/>
        </w:rPr>
        <w:t>Combinant</w:t>
      </w:r>
      <w:r w:rsidR="003D594B">
        <w:rPr>
          <w:rFonts w:ascii="Calibri" w:eastAsia="Times New Roman" w:hAnsi="Calibri" w:cs="Calibri"/>
          <w:sz w:val="22"/>
          <w:szCs w:val="22"/>
        </w:rPr>
        <w:t>”</w:t>
      </w:r>
      <w:r w:rsidRPr="00962922">
        <w:rPr>
          <w:rFonts w:ascii="Calibri" w:eastAsia="Times New Roman" w:hAnsi="Calibri" w:cs="Calibri"/>
          <w:sz w:val="22"/>
          <w:szCs w:val="22"/>
        </w:rPr>
        <w:t>,</w:t>
      </w:r>
    </w:p>
    <w:p w14:paraId="51D23F17" w14:textId="77777777" w:rsidR="00312ED1" w:rsidRPr="00962922" w:rsidRDefault="00312ED1" w:rsidP="00960378">
      <w:pPr>
        <w:rPr>
          <w:rFonts w:ascii="Calibri" w:eastAsia="Times New Roman" w:hAnsi="Calibri" w:cs="Calibri"/>
          <w:sz w:val="22"/>
          <w:szCs w:val="22"/>
        </w:rPr>
      </w:pPr>
    </w:p>
    <w:p w14:paraId="09CB2FCC" w14:textId="77777777" w:rsidR="00312ED1" w:rsidRPr="00962922" w:rsidRDefault="00312ED1" w:rsidP="00960378">
      <w:pPr>
        <w:rPr>
          <w:rFonts w:ascii="Calibri" w:eastAsia="Times New Roman" w:hAnsi="Calibri" w:cs="Calibri"/>
          <w:b/>
          <w:sz w:val="22"/>
          <w:szCs w:val="22"/>
        </w:rPr>
      </w:pPr>
      <w:r w:rsidRPr="00962922">
        <w:rPr>
          <w:rFonts w:ascii="Calibri" w:eastAsia="Times New Roman" w:hAnsi="Calibri" w:cs="Calibri"/>
          <w:b/>
          <w:sz w:val="22"/>
          <w:szCs w:val="22"/>
        </w:rPr>
        <w:t>verklaart het volgende:</w:t>
      </w:r>
    </w:p>
    <w:p w14:paraId="52F561CD" w14:textId="77777777" w:rsidR="00312ED1" w:rsidRPr="00962922" w:rsidRDefault="00312ED1" w:rsidP="00960378">
      <w:pPr>
        <w:rPr>
          <w:rFonts w:ascii="Calibri" w:eastAsia="Times New Roman" w:hAnsi="Calibri" w:cs="Calibri"/>
          <w:sz w:val="22"/>
          <w:szCs w:val="22"/>
        </w:rPr>
      </w:pPr>
    </w:p>
    <w:p w14:paraId="2AB5D442" w14:textId="3DB7C513" w:rsidR="00312ED1" w:rsidRPr="00962922" w:rsidRDefault="00312ED1" w:rsidP="00960378">
      <w:pPr>
        <w:rPr>
          <w:rFonts w:ascii="Calibri" w:eastAsia="Times New Roman" w:hAnsi="Calibri" w:cs="Calibri"/>
          <w:sz w:val="22"/>
          <w:szCs w:val="22"/>
        </w:rPr>
      </w:pPr>
      <w:r w:rsidRPr="33A2E1A6">
        <w:rPr>
          <w:rFonts w:ascii="Calibri" w:eastAsia="Times New Roman" w:hAnsi="Calibri" w:cs="Calibri"/>
          <w:sz w:val="22"/>
          <w:szCs w:val="22"/>
        </w:rPr>
        <w:t xml:space="preserve">Combinant is deelnemer aan de Combinatie die als </w:t>
      </w:r>
      <w:r w:rsidR="001E163F">
        <w:rPr>
          <w:rFonts w:ascii="Calibri" w:eastAsia="Times New Roman" w:hAnsi="Calibri" w:cs="Calibri"/>
          <w:sz w:val="22"/>
          <w:szCs w:val="22"/>
        </w:rPr>
        <w:t>Gegadigde</w:t>
      </w:r>
      <w:r w:rsidRPr="33A2E1A6">
        <w:rPr>
          <w:rFonts w:ascii="Calibri" w:eastAsia="Times New Roman" w:hAnsi="Calibri" w:cs="Calibri"/>
          <w:sz w:val="22"/>
          <w:szCs w:val="22"/>
        </w:rPr>
        <w:t xml:space="preserve"> een </w:t>
      </w:r>
      <w:r w:rsidR="001E163F">
        <w:rPr>
          <w:rFonts w:ascii="Calibri" w:eastAsia="Times New Roman" w:hAnsi="Calibri" w:cs="Calibri"/>
          <w:sz w:val="22"/>
          <w:szCs w:val="22"/>
        </w:rPr>
        <w:t>Aanmelding</w:t>
      </w:r>
      <w:r w:rsidR="676D1DA9" w:rsidRPr="33A2E1A6">
        <w:rPr>
          <w:rFonts w:ascii="Calibri" w:eastAsia="Times New Roman" w:hAnsi="Calibri" w:cs="Calibri"/>
          <w:sz w:val="22"/>
          <w:szCs w:val="22"/>
        </w:rPr>
        <w:t xml:space="preserve"> </w:t>
      </w:r>
      <w:r w:rsidRPr="33A2E1A6">
        <w:rPr>
          <w:rFonts w:ascii="Calibri" w:eastAsia="Times New Roman" w:hAnsi="Calibri" w:cs="Calibri"/>
          <w:sz w:val="22"/>
          <w:szCs w:val="22"/>
        </w:rPr>
        <w:t xml:space="preserve">zal indienen in de Europese aanbesteding </w:t>
      </w:r>
      <w:r w:rsidR="001E163F">
        <w:rPr>
          <w:rFonts w:ascii="Calibri" w:eastAsia="Times New Roman" w:hAnsi="Calibri" w:cs="Calibri"/>
          <w:sz w:val="22"/>
          <w:szCs w:val="22"/>
        </w:rPr>
        <w:t>Arbeidsmarktcommunicatie</w:t>
      </w:r>
      <w:r w:rsidRPr="33A2E1A6">
        <w:rPr>
          <w:rFonts w:ascii="Calibri" w:eastAsia="Times New Roman" w:hAnsi="Calibri" w:cs="Calibri"/>
          <w:sz w:val="22"/>
          <w:szCs w:val="22"/>
        </w:rPr>
        <w:t xml:space="preserve"> van EDSN</w:t>
      </w:r>
      <w:r w:rsidR="000D412E">
        <w:rPr>
          <w:rFonts w:ascii="Calibri" w:eastAsia="Times New Roman" w:hAnsi="Calibri" w:cs="Calibri"/>
          <w:sz w:val="22"/>
          <w:szCs w:val="22"/>
        </w:rPr>
        <w:t>,</w:t>
      </w:r>
      <w:r w:rsidRPr="33A2E1A6">
        <w:rPr>
          <w:rFonts w:ascii="Calibri" w:eastAsia="Times New Roman" w:hAnsi="Calibri" w:cs="Calibri"/>
          <w:sz w:val="22"/>
          <w:szCs w:val="22"/>
        </w:rPr>
        <w:t xml:space="preserve"> hierna “de Aanbesteding”.</w:t>
      </w:r>
    </w:p>
    <w:p w14:paraId="1C9CB934" w14:textId="77777777" w:rsidR="00312ED1" w:rsidRPr="00962922" w:rsidRDefault="00312ED1" w:rsidP="00960378">
      <w:pPr>
        <w:rPr>
          <w:rFonts w:ascii="Calibri" w:eastAsia="Times New Roman" w:hAnsi="Calibri" w:cs="Calibri"/>
          <w:sz w:val="22"/>
          <w:szCs w:val="22"/>
        </w:rPr>
      </w:pPr>
    </w:p>
    <w:p w14:paraId="4379AF78" w14:textId="3C0D47D3" w:rsidR="00312ED1" w:rsidRPr="00962922" w:rsidRDefault="00312ED1" w:rsidP="00960378">
      <w:pPr>
        <w:rPr>
          <w:rFonts w:ascii="Calibri" w:eastAsia="Times New Roman" w:hAnsi="Calibri" w:cs="Calibri"/>
          <w:sz w:val="22"/>
          <w:szCs w:val="22"/>
        </w:rPr>
      </w:pPr>
      <w:r w:rsidRPr="00962922">
        <w:rPr>
          <w:rFonts w:ascii="Calibri" w:eastAsia="Times New Roman" w:hAnsi="Calibri" w:cs="Calibri"/>
          <w:sz w:val="22"/>
          <w:szCs w:val="22"/>
        </w:rPr>
        <w:t xml:space="preserve">Combinant heeft en de andere Combinanten hebben </w:t>
      </w:r>
      <w:r w:rsidR="004E4D1A" w:rsidRPr="004E4D1A">
        <w:rPr>
          <w:rFonts w:ascii="Calibri" w:eastAsia="Times New Roman" w:hAnsi="Calibri" w:cs="Calibri"/>
          <w:i/>
          <w:sz w:val="22"/>
          <w:szCs w:val="22"/>
          <w:highlight w:val="lightGray"/>
        </w:rPr>
        <w:t>[</w:t>
      </w:r>
      <w:r w:rsidRPr="00962922">
        <w:rPr>
          <w:rFonts w:ascii="Calibri" w:eastAsia="Times New Roman" w:hAnsi="Calibri" w:cs="Calibri"/>
          <w:i/>
          <w:sz w:val="22"/>
          <w:szCs w:val="22"/>
          <w:highlight w:val="lightGray"/>
        </w:rPr>
        <w:t>invullen bedrijfsnaam en naam en functie van de penvoerder/leider – zie ook deel II van het Uniform Europees Aanbestedingsdocument inzake combinatie</w:t>
      </w:r>
      <w:r w:rsidR="004E4D1A" w:rsidRPr="004E4D1A">
        <w:rPr>
          <w:rFonts w:ascii="Calibri" w:eastAsia="Times New Roman" w:hAnsi="Calibri" w:cs="Calibri"/>
          <w:i/>
          <w:sz w:val="22"/>
          <w:szCs w:val="22"/>
          <w:highlight w:val="lightGray"/>
        </w:rPr>
        <w:t>]</w:t>
      </w:r>
      <w:r w:rsidRPr="00962922">
        <w:rPr>
          <w:rFonts w:ascii="Calibri" w:eastAsia="Times New Roman" w:hAnsi="Calibri" w:cs="Calibri"/>
          <w:sz w:val="22"/>
          <w:szCs w:val="22"/>
        </w:rPr>
        <w:t xml:space="preserve">, hierna te noemen “Penvoerder”, gemachtigd om namens </w:t>
      </w:r>
      <w:r w:rsidR="00611C46">
        <w:rPr>
          <w:rFonts w:ascii="Calibri" w:eastAsia="Times New Roman" w:hAnsi="Calibri" w:cs="Calibri"/>
          <w:sz w:val="22"/>
          <w:szCs w:val="22"/>
        </w:rPr>
        <w:t>Gegadigde</w:t>
      </w:r>
      <w:r w:rsidRPr="00962922">
        <w:rPr>
          <w:rFonts w:ascii="Calibri" w:eastAsia="Times New Roman" w:hAnsi="Calibri" w:cs="Calibri"/>
          <w:sz w:val="22"/>
          <w:szCs w:val="22"/>
        </w:rPr>
        <w:t xml:space="preserve"> het enig aanspreekpunt voor EDSN te zijn in alle fases van de Aanbesteding.</w:t>
      </w:r>
    </w:p>
    <w:p w14:paraId="2E4D758C" w14:textId="77777777" w:rsidR="00312ED1" w:rsidRPr="00962922" w:rsidRDefault="00312ED1" w:rsidP="00960378">
      <w:pPr>
        <w:rPr>
          <w:rFonts w:ascii="Calibri" w:eastAsia="Times New Roman" w:hAnsi="Calibri" w:cs="Calibri"/>
          <w:sz w:val="22"/>
          <w:szCs w:val="22"/>
        </w:rPr>
      </w:pPr>
    </w:p>
    <w:p w14:paraId="6CA3455D" w14:textId="47586961" w:rsidR="00312ED1" w:rsidRPr="00962922" w:rsidRDefault="00312ED1" w:rsidP="00960378">
      <w:pPr>
        <w:rPr>
          <w:rFonts w:ascii="Calibri" w:eastAsia="Times New Roman" w:hAnsi="Calibri" w:cs="Calibri"/>
          <w:sz w:val="22"/>
          <w:szCs w:val="22"/>
        </w:rPr>
      </w:pPr>
      <w:r w:rsidRPr="00962922">
        <w:rPr>
          <w:rFonts w:ascii="Calibri" w:eastAsia="Times New Roman" w:hAnsi="Calibri" w:cs="Calibri"/>
          <w:sz w:val="22"/>
          <w:szCs w:val="22"/>
        </w:rPr>
        <w:t xml:space="preserve">Penvoerder is door Combinant en door de andere Combinanten gemachtigd om namens hen op te treden en hen te vertegenwoordigen in alle aangelegenheden die de Aanbesteding betreffen alsmede om namens </w:t>
      </w:r>
      <w:r w:rsidR="001D202B">
        <w:rPr>
          <w:rFonts w:ascii="Calibri" w:eastAsia="Times New Roman" w:hAnsi="Calibri" w:cs="Calibri"/>
          <w:sz w:val="22"/>
          <w:szCs w:val="22"/>
        </w:rPr>
        <w:t>Gegadigde</w:t>
      </w:r>
      <w:r w:rsidRPr="00962922">
        <w:rPr>
          <w:rFonts w:ascii="Calibri" w:eastAsia="Times New Roman" w:hAnsi="Calibri" w:cs="Calibri"/>
          <w:sz w:val="22"/>
          <w:szCs w:val="22"/>
        </w:rPr>
        <w:t xml:space="preserve"> in rechte op te treden.</w:t>
      </w:r>
    </w:p>
    <w:p w14:paraId="4EA8E1E4" w14:textId="77777777" w:rsidR="00312ED1" w:rsidRPr="00962922" w:rsidRDefault="00312ED1" w:rsidP="00960378">
      <w:pPr>
        <w:rPr>
          <w:rFonts w:ascii="Calibri" w:eastAsia="Times New Roman" w:hAnsi="Calibri" w:cs="Calibri"/>
          <w:sz w:val="22"/>
          <w:szCs w:val="22"/>
        </w:rPr>
      </w:pPr>
    </w:p>
    <w:p w14:paraId="3FEED141" w14:textId="0FC3E5AB" w:rsidR="00312ED1" w:rsidRPr="00962922" w:rsidRDefault="00312ED1" w:rsidP="00960378">
      <w:pPr>
        <w:rPr>
          <w:rFonts w:ascii="Calibri" w:eastAsia="Times New Roman" w:hAnsi="Calibri" w:cs="Calibri"/>
          <w:sz w:val="22"/>
          <w:szCs w:val="22"/>
        </w:rPr>
      </w:pPr>
      <w:r w:rsidRPr="00962922">
        <w:rPr>
          <w:rFonts w:ascii="Calibri" w:eastAsia="Times New Roman" w:hAnsi="Calibri" w:cs="Calibri"/>
          <w:sz w:val="22"/>
          <w:szCs w:val="22"/>
        </w:rPr>
        <w:t xml:space="preserve">Voor het geval dat de Opdracht die onderwerp is van de Aanbesteding aan </w:t>
      </w:r>
      <w:r w:rsidR="00087F5A">
        <w:rPr>
          <w:rFonts w:ascii="Calibri" w:eastAsia="Times New Roman" w:hAnsi="Calibri" w:cs="Calibri"/>
          <w:sz w:val="22"/>
          <w:szCs w:val="22"/>
        </w:rPr>
        <w:t>Gegadigde</w:t>
      </w:r>
      <w:r w:rsidRPr="00962922">
        <w:rPr>
          <w:rFonts w:ascii="Calibri" w:eastAsia="Times New Roman" w:hAnsi="Calibri" w:cs="Calibri"/>
          <w:sz w:val="22"/>
          <w:szCs w:val="22"/>
        </w:rPr>
        <w:t xml:space="preserve"> wordt gegund, aanvaardt Combinant gezamenlijke en hoofdelijke aansprakelijkheid voor de correcte en tijdige uitvoering van de Opdracht en alle daaraan verbonden verplichtingen. </w:t>
      </w:r>
    </w:p>
    <w:p w14:paraId="47DE73E5" w14:textId="77777777" w:rsidR="00312ED1" w:rsidRPr="00962922" w:rsidRDefault="00312ED1" w:rsidP="00960378">
      <w:pPr>
        <w:rPr>
          <w:rFonts w:ascii="Calibri" w:eastAsia="Times New Roman" w:hAnsi="Calibri" w:cs="Calibri"/>
          <w:sz w:val="22"/>
          <w:szCs w:val="22"/>
        </w:rPr>
      </w:pPr>
    </w:p>
    <w:p w14:paraId="3C10E465" w14:textId="77777777" w:rsidR="00312ED1" w:rsidRDefault="00312ED1" w:rsidP="00960378">
      <w:pPr>
        <w:rPr>
          <w:rFonts w:ascii="Calibri" w:eastAsia="Times New Roman" w:hAnsi="Calibri" w:cs="Calibri"/>
          <w:sz w:val="22"/>
          <w:szCs w:val="22"/>
        </w:rPr>
      </w:pPr>
      <w:r w:rsidRPr="00962922">
        <w:rPr>
          <w:rFonts w:ascii="Calibri" w:eastAsia="Times New Roman" w:hAnsi="Calibri" w:cs="Calibri"/>
          <w:sz w:val="22"/>
          <w:szCs w:val="22"/>
        </w:rPr>
        <w:t>De hierin opgenomen verklaringen zijn onvoorwaardelijk en onherroepelijk, behoudens voor zover deze na schriftelijke goedkeuring van EDSN worden aangepast.</w:t>
      </w:r>
    </w:p>
    <w:p w14:paraId="0E78029A" w14:textId="77777777" w:rsidR="00961FC5" w:rsidRPr="00962922" w:rsidRDefault="00961FC5" w:rsidP="00960378">
      <w:pPr>
        <w:rPr>
          <w:rFonts w:ascii="Calibri" w:eastAsia="Times New Roman" w:hAnsi="Calibri" w:cs="Calibri"/>
          <w:sz w:val="22"/>
          <w:szCs w:val="22"/>
        </w:rPr>
      </w:pPr>
    </w:p>
    <w:p w14:paraId="57BB350E" w14:textId="77777777" w:rsidR="00312ED1" w:rsidRPr="00962922" w:rsidRDefault="00312ED1" w:rsidP="00960378">
      <w:pPr>
        <w:rPr>
          <w:rFonts w:ascii="Calibri" w:eastAsia="Times New Roman" w:hAnsi="Calibri" w:cs="Calibri"/>
          <w:sz w:val="22"/>
          <w:szCs w:val="22"/>
        </w:rPr>
      </w:pPr>
    </w:p>
    <w:tbl>
      <w:tblPr>
        <w:tblStyle w:val="Rastertabel4-Accent3"/>
        <w:tblW w:w="8500" w:type="dxa"/>
        <w:tblCellMar>
          <w:top w:w="57" w:type="dxa"/>
          <w:left w:w="85" w:type="dxa"/>
          <w:bottom w:w="57" w:type="dxa"/>
          <w:right w:w="85" w:type="dxa"/>
        </w:tblCellMar>
        <w:tblLook w:val="04A0" w:firstRow="1" w:lastRow="0" w:firstColumn="1" w:lastColumn="0" w:noHBand="0" w:noVBand="1"/>
      </w:tblPr>
      <w:tblGrid>
        <w:gridCol w:w="2972"/>
        <w:gridCol w:w="5528"/>
      </w:tblGrid>
      <w:tr w:rsidR="00E577DD" w:rsidRPr="00013A2A" w14:paraId="4F75573B" w14:textId="77777777" w:rsidTr="0096037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00" w:type="dxa"/>
            <w:gridSpan w:val="2"/>
          </w:tcPr>
          <w:p w14:paraId="3B1DF11D" w14:textId="012AF65D" w:rsidR="00E577DD" w:rsidRPr="00013A2A" w:rsidRDefault="00E577DD" w:rsidP="00960378">
            <w:pPr>
              <w:rPr>
                <w:b/>
                <w:bCs w:val="0"/>
                <w:color w:val="FFFFFF" w:themeColor="background1"/>
                <w:sz w:val="22"/>
                <w:szCs w:val="28"/>
              </w:rPr>
            </w:pPr>
          </w:p>
        </w:tc>
      </w:tr>
      <w:tr w:rsidR="00F71497" w:rsidRPr="00013A2A" w14:paraId="494175FE" w14:textId="77777777" w:rsidTr="00D109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</w:tcPr>
          <w:p w14:paraId="789832F8" w14:textId="1AB5F96E" w:rsidR="00F71497" w:rsidRPr="00013A2A" w:rsidRDefault="00F71497" w:rsidP="00960378">
            <w:pPr>
              <w:rPr>
                <w:rFonts w:ascii="Calibri" w:eastAsia="Times New Roman" w:hAnsi="Calibri" w:cs="Calibri"/>
                <w:bCs w:val="0"/>
                <w:sz w:val="22"/>
                <w:szCs w:val="22"/>
              </w:rPr>
            </w:pPr>
            <w:r w:rsidRPr="00013A2A">
              <w:rPr>
                <w:rFonts w:ascii="Calibri" w:eastAsia="Times New Roman" w:hAnsi="Calibri" w:cs="Calibri"/>
                <w:bCs w:val="0"/>
                <w:sz w:val="22"/>
                <w:szCs w:val="22"/>
              </w:rPr>
              <w:t xml:space="preserve">Combinant: </w:t>
            </w:r>
          </w:p>
        </w:tc>
        <w:tc>
          <w:tcPr>
            <w:tcW w:w="5528" w:type="dxa"/>
          </w:tcPr>
          <w:p w14:paraId="01E85640" w14:textId="77777777" w:rsidR="00F71497" w:rsidRPr="00013A2A" w:rsidRDefault="00F71497" w:rsidP="009603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2"/>
                <w:szCs w:val="28"/>
              </w:rPr>
            </w:pPr>
          </w:p>
        </w:tc>
      </w:tr>
      <w:tr w:rsidR="00E87D55" w:rsidRPr="00013A2A" w14:paraId="4E690EAB" w14:textId="77777777" w:rsidTr="00D109CE">
        <w:trPr>
          <w:trHeight w:val="5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</w:tcPr>
          <w:p w14:paraId="1EDA006C" w14:textId="54B9D702" w:rsidR="00E87D55" w:rsidRPr="001363F7" w:rsidRDefault="00E87D55" w:rsidP="00960378">
            <w:pPr>
              <w:rPr>
                <w:rFonts w:ascii="Calibri" w:eastAsia="Times New Roman" w:hAnsi="Calibri" w:cs="Calibri"/>
                <w:sz w:val="22"/>
                <w:szCs w:val="22"/>
              </w:rPr>
            </w:pPr>
            <w:r w:rsidRPr="00013A2A">
              <w:rPr>
                <w:rFonts w:ascii="Calibri" w:eastAsia="Times New Roman" w:hAnsi="Calibri" w:cs="Calibri"/>
                <w:sz w:val="22"/>
                <w:szCs w:val="22"/>
              </w:rPr>
              <w:t>Naam</w:t>
            </w:r>
            <w:r w:rsidR="00435C48">
              <w:rPr>
                <w:rFonts w:ascii="Calibri" w:eastAsia="Times New Roman" w:hAnsi="Calibri" w:cs="Calibri"/>
                <w:sz w:val="22"/>
                <w:szCs w:val="22"/>
              </w:rPr>
              <w:t>/Namen</w:t>
            </w:r>
            <w:r w:rsidRPr="00013A2A">
              <w:rPr>
                <w:rFonts w:ascii="Calibri" w:eastAsia="Times New Roman" w:hAnsi="Calibri" w:cs="Calibri"/>
                <w:sz w:val="22"/>
                <w:szCs w:val="22"/>
              </w:rPr>
              <w:t xml:space="preserve"> rechtsgeldig vertegenwoordiger</w:t>
            </w:r>
            <w:r w:rsidR="00435C48">
              <w:rPr>
                <w:rFonts w:ascii="Calibri" w:eastAsia="Times New Roman" w:hAnsi="Calibri" w:cs="Calibri"/>
                <w:sz w:val="22"/>
                <w:szCs w:val="22"/>
              </w:rPr>
              <w:t>(s)</w:t>
            </w:r>
            <w:r w:rsidRPr="00013A2A">
              <w:rPr>
                <w:rFonts w:ascii="Calibri" w:eastAsia="Times New Roman" w:hAnsi="Calibri" w:cs="Calibri"/>
                <w:sz w:val="22"/>
                <w:szCs w:val="22"/>
              </w:rPr>
              <w:t>:</w:t>
            </w:r>
          </w:p>
        </w:tc>
        <w:tc>
          <w:tcPr>
            <w:tcW w:w="5528" w:type="dxa"/>
          </w:tcPr>
          <w:p w14:paraId="63A05809" w14:textId="5AEF0685" w:rsidR="00E87D55" w:rsidRPr="00013A2A" w:rsidRDefault="00E87D55" w:rsidP="009603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8"/>
              </w:rPr>
            </w:pPr>
          </w:p>
        </w:tc>
      </w:tr>
      <w:tr w:rsidR="00E87D55" w:rsidRPr="00013A2A" w14:paraId="5511021F" w14:textId="77777777" w:rsidTr="00D109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</w:tcPr>
          <w:p w14:paraId="04BE7FA4" w14:textId="77777777" w:rsidR="00E87D55" w:rsidRDefault="00E87D55" w:rsidP="00960378">
            <w:pPr>
              <w:rPr>
                <w:rFonts w:ascii="Calibri" w:eastAsia="Times New Roman" w:hAnsi="Calibri" w:cs="Calibri"/>
                <w:b w:val="0"/>
                <w:bCs w:val="0"/>
                <w:sz w:val="22"/>
                <w:szCs w:val="22"/>
              </w:rPr>
            </w:pPr>
            <w:r w:rsidRPr="00013A2A">
              <w:rPr>
                <w:rFonts w:ascii="Calibri" w:eastAsia="Times New Roman" w:hAnsi="Calibri" w:cs="Calibri"/>
                <w:sz w:val="22"/>
                <w:szCs w:val="22"/>
              </w:rPr>
              <w:t>Functie</w:t>
            </w:r>
            <w:r w:rsidR="00435C48">
              <w:rPr>
                <w:rFonts w:ascii="Calibri" w:eastAsia="Times New Roman" w:hAnsi="Calibri" w:cs="Calibri"/>
                <w:sz w:val="22"/>
                <w:szCs w:val="22"/>
              </w:rPr>
              <w:t>(s)</w:t>
            </w:r>
            <w:r w:rsidRPr="00013A2A">
              <w:rPr>
                <w:rFonts w:ascii="Calibri" w:eastAsia="Times New Roman" w:hAnsi="Calibri" w:cs="Calibri"/>
                <w:sz w:val="22"/>
                <w:szCs w:val="22"/>
              </w:rPr>
              <w:t>:</w:t>
            </w:r>
          </w:p>
          <w:p w14:paraId="27639EFC" w14:textId="1D86415D" w:rsidR="00306C1F" w:rsidRPr="009850F7" w:rsidRDefault="00306C1F" w:rsidP="00960378">
            <w:pPr>
              <w:rPr>
                <w:rFonts w:ascii="Calibri" w:eastAsia="Times New Roman" w:hAnsi="Calibri" w:cs="Calibri"/>
                <w:sz w:val="22"/>
                <w:szCs w:val="22"/>
              </w:rPr>
            </w:pPr>
          </w:p>
        </w:tc>
        <w:tc>
          <w:tcPr>
            <w:tcW w:w="5528" w:type="dxa"/>
          </w:tcPr>
          <w:p w14:paraId="2F6498CE" w14:textId="3F8D3629" w:rsidR="00E87D55" w:rsidRPr="00013A2A" w:rsidRDefault="00E87D55" w:rsidP="009603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8"/>
              </w:rPr>
            </w:pPr>
          </w:p>
        </w:tc>
      </w:tr>
      <w:tr w:rsidR="00E87D55" w:rsidRPr="00013A2A" w14:paraId="4584BAB5" w14:textId="77777777" w:rsidTr="00D109CE">
        <w:trPr>
          <w:trHeight w:val="29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</w:tcPr>
          <w:p w14:paraId="10F1B1E9" w14:textId="647CEBE2" w:rsidR="00E87D55" w:rsidRPr="00013A2A" w:rsidRDefault="004231FA" w:rsidP="00960378">
            <w:pPr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Datum en h</w:t>
            </w:r>
            <w:r w:rsidR="00E87D55" w:rsidRPr="00013A2A">
              <w:rPr>
                <w:rFonts w:ascii="Calibri" w:eastAsia="Times New Roman" w:hAnsi="Calibri" w:cs="Calibri"/>
                <w:sz w:val="22"/>
                <w:szCs w:val="22"/>
              </w:rPr>
              <w:t>andtekening</w:t>
            </w:r>
            <w:r w:rsidR="00435C48">
              <w:rPr>
                <w:rFonts w:ascii="Calibri" w:eastAsia="Times New Roman" w:hAnsi="Calibri" w:cs="Calibri"/>
                <w:sz w:val="22"/>
                <w:szCs w:val="22"/>
              </w:rPr>
              <w:t>(en)</w:t>
            </w:r>
            <w:r w:rsidR="00E87D55" w:rsidRPr="00013A2A">
              <w:rPr>
                <w:rFonts w:ascii="Calibri" w:eastAsia="Times New Roman" w:hAnsi="Calibri" w:cs="Calibri"/>
                <w:sz w:val="22"/>
                <w:szCs w:val="22"/>
              </w:rPr>
              <w:t>:</w:t>
            </w:r>
          </w:p>
          <w:p w14:paraId="2343044C" w14:textId="77777777" w:rsidR="00E87D55" w:rsidRPr="00013A2A" w:rsidRDefault="00E87D55" w:rsidP="00960378">
            <w:pPr>
              <w:rPr>
                <w:rFonts w:ascii="Calibri" w:eastAsia="Times New Roman" w:hAnsi="Calibri" w:cs="Calibri"/>
                <w:sz w:val="22"/>
                <w:szCs w:val="22"/>
              </w:rPr>
            </w:pPr>
          </w:p>
          <w:p w14:paraId="4281F587" w14:textId="77777777" w:rsidR="00E87D55" w:rsidRPr="00013A2A" w:rsidRDefault="00E87D55" w:rsidP="00960378">
            <w:pPr>
              <w:rPr>
                <w:sz w:val="22"/>
                <w:szCs w:val="28"/>
              </w:rPr>
            </w:pPr>
          </w:p>
          <w:p w14:paraId="39102541" w14:textId="1CDF6DBF" w:rsidR="00E87D55" w:rsidRPr="00013A2A" w:rsidRDefault="00E87D55" w:rsidP="00960378">
            <w:pPr>
              <w:rPr>
                <w:sz w:val="22"/>
                <w:szCs w:val="28"/>
              </w:rPr>
            </w:pPr>
          </w:p>
        </w:tc>
        <w:tc>
          <w:tcPr>
            <w:tcW w:w="5528" w:type="dxa"/>
          </w:tcPr>
          <w:p w14:paraId="088B3356" w14:textId="4F77915B" w:rsidR="00E87D55" w:rsidRPr="00013A2A" w:rsidRDefault="00E87D55" w:rsidP="009603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8"/>
              </w:rPr>
            </w:pPr>
          </w:p>
        </w:tc>
      </w:tr>
    </w:tbl>
    <w:p w14:paraId="2FAF9A5B" w14:textId="77777777" w:rsidR="04793B4C" w:rsidRDefault="04793B4C" w:rsidP="7202C577">
      <w:pPr>
        <w:spacing w:after="200" w:line="276" w:lineRule="auto"/>
        <w:rPr>
          <w:u w:val="single"/>
        </w:rPr>
        <w:sectPr w:rsidR="04793B4C" w:rsidSect="007738A8">
          <w:headerReference w:type="first" r:id="rId16"/>
          <w:footerReference w:type="first" r:id="rId17"/>
          <w:pgSz w:w="11906" w:h="16838"/>
          <w:pgMar w:top="1701" w:right="1700" w:bottom="1135" w:left="1701" w:header="709" w:footer="510" w:gutter="0"/>
          <w:cols w:space="708"/>
          <w:docGrid w:linePitch="360"/>
        </w:sectPr>
      </w:pPr>
    </w:p>
    <w:p w14:paraId="584E3CB5" w14:textId="3DF67D4C" w:rsidR="007478C0" w:rsidRPr="00976E7A" w:rsidRDefault="00F70F02" w:rsidP="45BBBB8A">
      <w:pPr>
        <w:spacing w:after="200" w:line="276" w:lineRule="auto"/>
        <w:rPr>
          <w:u w:val="single"/>
        </w:rPr>
      </w:pPr>
      <w:r w:rsidRPr="00976E7A"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58242" behindDoc="1" locked="0" layoutInCell="1" allowOverlap="1" wp14:anchorId="34515195" wp14:editId="0090BF21">
                <wp:simplePos x="0" y="0"/>
                <wp:positionH relativeFrom="column">
                  <wp:posOffset>-543560</wp:posOffset>
                </wp:positionH>
                <wp:positionV relativeFrom="paragraph">
                  <wp:posOffset>7853680</wp:posOffset>
                </wp:positionV>
                <wp:extent cx="1863969" cy="1404620"/>
                <wp:effectExtent l="0" t="0" r="0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63969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80FE54" w14:textId="77777777" w:rsidR="00925266" w:rsidRDefault="00925266" w:rsidP="00AD75DD">
                            <w:pPr>
                              <w:rPr>
                                <w:b/>
                                <w:bCs/>
                                <w:color w:val="005095" w:themeColor="accent1"/>
                              </w:rPr>
                            </w:pPr>
                            <w:r w:rsidRPr="000A52E4">
                              <w:rPr>
                                <w:b/>
                                <w:bCs/>
                                <w:color w:val="005095" w:themeColor="accent1"/>
                              </w:rPr>
                              <w:t>EDSN</w:t>
                            </w:r>
                          </w:p>
                          <w:p w14:paraId="18A9A739" w14:textId="77777777" w:rsidR="00C955D5" w:rsidRDefault="00C955D5" w:rsidP="00AD75DD">
                            <w:pPr>
                              <w:rPr>
                                <w:color w:val="005095" w:themeColor="accent1"/>
                              </w:rPr>
                            </w:pPr>
                            <w:r>
                              <w:rPr>
                                <w:color w:val="005095" w:themeColor="accent1"/>
                              </w:rPr>
                              <w:t>Van Asch van Wijckstraat 55</w:t>
                            </w:r>
                          </w:p>
                          <w:p w14:paraId="3F80ECDB" w14:textId="77777777" w:rsidR="00C955D5" w:rsidRPr="00AD75DD" w:rsidRDefault="00C955D5" w:rsidP="00C955D5">
                            <w:r>
                              <w:rPr>
                                <w:color w:val="005095" w:themeColor="accent1"/>
                              </w:rPr>
                              <w:t>3811 LP Amersfoort</w:t>
                            </w:r>
                          </w:p>
                          <w:p w14:paraId="500B5B69" w14:textId="77777777" w:rsidR="00C955D5" w:rsidRPr="00AD75DD" w:rsidRDefault="00C955D5" w:rsidP="00C955D5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4515195" id="Text Box 2" o:spid="_x0000_s1028" type="#_x0000_t202" style="position:absolute;margin-left:-42.8pt;margin-top:618.4pt;width:146.75pt;height:110.6pt;z-index:-25165823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" filled="f" stroked="f">
                <v:textbox style="mso-fit-shape-to-text:t">
                  <w:txbxContent>
                    <w:p w14:paraId="3D80FE54" w14:textId="77777777" w:rsidR="00925266" w:rsidRDefault="00925266" w:rsidP="00AD75DD">
                      <w:pPr>
                        <w:rPr>
                          <w:b/>
                          <w:bCs/>
                          <w:color w:val="005095" w:themeColor="accent1"/>
                        </w:rPr>
                      </w:pPr>
                      <w:r w:rsidRPr="000A52E4">
                        <w:rPr>
                          <w:b/>
                          <w:bCs/>
                          <w:color w:val="005095" w:themeColor="accent1"/>
                        </w:rPr>
                        <w:t>EDSN</w:t>
                      </w:r>
                    </w:p>
                    <w:p w14:paraId="18A9A739" w14:textId="77777777" w:rsidR="00C955D5" w:rsidRDefault="00C955D5" w:rsidP="00AD75DD">
                      <w:pPr>
                        <w:rPr>
                          <w:color w:val="005095" w:themeColor="accent1"/>
                        </w:rPr>
                      </w:pPr>
                      <w:r>
                        <w:rPr>
                          <w:color w:val="005095" w:themeColor="accent1"/>
                        </w:rPr>
                        <w:t>Van Asch van Wijckstraat 55</w:t>
                      </w:r>
                    </w:p>
                    <w:p w14:paraId="3F80ECDB" w14:textId="77777777" w:rsidR="00C955D5" w:rsidRPr="00AD75DD" w:rsidRDefault="00C955D5" w:rsidP="00C955D5">
                      <w:r>
                        <w:rPr>
                          <w:color w:val="005095" w:themeColor="accent1"/>
                        </w:rPr>
                        <w:t>3811 LP Amersfoort</w:t>
                      </w:r>
                    </w:p>
                    <w:p w14:paraId="500B5B69" w14:textId="77777777" w:rsidR="00C955D5" w:rsidRPr="00AD75DD" w:rsidRDefault="00C955D5" w:rsidP="00C955D5"/>
                  </w:txbxContent>
                </v:textbox>
              </v:shape>
            </w:pict>
          </mc:Fallback>
        </mc:AlternateContent>
      </w:r>
      <w:r w:rsidR="00925266" w:rsidRPr="00976E7A">
        <w:rPr>
          <w:noProof/>
        </w:rPr>
        <mc:AlternateContent>
          <mc:Choice Requires="wps">
            <w:drawing>
              <wp:anchor distT="45720" distB="45720" distL="114300" distR="114300" simplePos="0" relativeHeight="251658243" behindDoc="1" locked="0" layoutInCell="1" allowOverlap="1" wp14:anchorId="44234D95" wp14:editId="69BA4119">
                <wp:simplePos x="0" y="0"/>
                <wp:positionH relativeFrom="column">
                  <wp:posOffset>1097280</wp:posOffset>
                </wp:positionH>
                <wp:positionV relativeFrom="paragraph">
                  <wp:posOffset>7853680</wp:posOffset>
                </wp:positionV>
                <wp:extent cx="2360930" cy="1404620"/>
                <wp:effectExtent l="0" t="0" r="0" b="0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F970F6" w14:textId="77777777" w:rsidR="007A5D5C" w:rsidRDefault="007A5D5C" w:rsidP="00AD75DD"/>
                          <w:sdt>
                            <w:sdtPr>
                              <w:id w:val="1041173868"/>
                              <w:temporary/>
                              <w:showingPlcHdr/>
                              <w15:appearance w15:val="hidden"/>
                            </w:sdtPr>
                            <w:sdtEndPr/>
                            <w:sdtContent>
                              <w:p w14:paraId="476F69AE" w14:textId="77777777" w:rsidR="007A5D5C" w:rsidRPr="007A5D5C" w:rsidRDefault="007A5D5C" w:rsidP="007A5D5C">
                                <w:pPr>
                                  <w:rPr>
                                    <w:color w:val="005095" w:themeColor="accent1"/>
                                  </w:rPr>
                                </w:pPr>
                                <w:r w:rsidRPr="007A5D5C">
                                  <w:rPr>
                                    <w:color w:val="005095" w:themeColor="accent1"/>
                                  </w:rPr>
                                  <w:t>033 422 4620</w:t>
                                </w:r>
                              </w:p>
                              <w:p w14:paraId="183609A9" w14:textId="77777777" w:rsidR="00925266" w:rsidRPr="00AD75DD" w:rsidRDefault="007A5D5C" w:rsidP="007A5D5C">
                                <w:r w:rsidRPr="007A5D5C">
                                  <w:rPr>
                                    <w:color w:val="005095" w:themeColor="accent1"/>
                                  </w:rPr>
                                  <w:t>info@edsn.nl  |  edsn.nl</w:t>
                                </w:r>
                              </w:p>
                            </w:sdtContent>
                          </w:sdt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4234D95" id="_x0000_s1029" type="#_x0000_t202" style="position:absolute;margin-left:86.4pt;margin-top:618.4pt;width:185.9pt;height:110.6pt;z-index:-251658237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" filled="f" stroked="f">
                <v:textbox style="mso-fit-shape-to-text:t">
                  <w:txbxContent>
                    <w:p w14:paraId="47F970F6" w14:textId="77777777" w:rsidR="007A5D5C" w:rsidRDefault="007A5D5C" w:rsidP="00AD75DD"/>
                    <w:sdt>
                      <w:sdtPr>
                        <w:id w:val="1041173868"/>
                        <w:temporary/>
                        <w:showingPlcHdr/>
                        <w15:appearance w15:val="hidden"/>
                      </w:sdtPr>
                      <w:sdtEndPr/>
                      <w:sdtContent>
                        <w:p w14:paraId="476F69AE" w14:textId="77777777" w:rsidR="007A5D5C" w:rsidRPr="007A5D5C" w:rsidRDefault="007A5D5C" w:rsidP="007A5D5C">
                          <w:pPr>
                            <w:rPr>
                              <w:color w:val="005095" w:themeColor="accent1"/>
                            </w:rPr>
                          </w:pPr>
                          <w:r w:rsidRPr="007A5D5C">
                            <w:rPr>
                              <w:color w:val="005095" w:themeColor="accent1"/>
                            </w:rPr>
                            <w:t>033 422 4620</w:t>
                          </w:r>
                        </w:p>
                        <w:p w14:paraId="183609A9" w14:textId="77777777" w:rsidR="00925266" w:rsidRPr="00AD75DD" w:rsidRDefault="007A5D5C" w:rsidP="007A5D5C">
                          <w:r w:rsidRPr="007A5D5C">
                            <w:rPr>
                              <w:color w:val="005095" w:themeColor="accent1"/>
                            </w:rPr>
                            <w:t>info@edsn.nl  |  edsn.nl</w:t>
                          </w:r>
                        </w:p>
                      </w:sdtContent>
                    </w:sdt>
                  </w:txbxContent>
                </v:textbox>
              </v:shape>
            </w:pict>
          </mc:Fallback>
        </mc:AlternateContent>
      </w:r>
    </w:p>
    <w:sectPr w:rsidR="007478C0" w:rsidRPr="00976E7A" w:rsidSect="00F70F02">
      <w:headerReference w:type="first" r:id="rId18"/>
      <w:footerReference w:type="first" r:id="rId19"/>
      <w:pgSz w:w="11906" w:h="16838"/>
      <w:pgMar w:top="2829" w:right="964" w:bottom="1712" w:left="1701" w:header="709" w:footer="51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3AC82B" w14:textId="77777777" w:rsidR="00722898" w:rsidRDefault="00722898" w:rsidP="00A06882">
      <w:r>
        <w:separator/>
      </w:r>
    </w:p>
  </w:endnote>
  <w:endnote w:type="continuationSeparator" w:id="0">
    <w:p w14:paraId="7E07219A" w14:textId="77777777" w:rsidR="00722898" w:rsidRDefault="00722898" w:rsidP="00A06882">
      <w:r>
        <w:continuationSeparator/>
      </w:r>
    </w:p>
  </w:endnote>
  <w:endnote w:type="continuationNotice" w:id="1">
    <w:p w14:paraId="296081DD" w14:textId="77777777" w:rsidR="00722898" w:rsidRDefault="00722898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altName w:val="メイリオ"/>
    <w:charset w:val="80"/>
    <w:family w:val="swiss"/>
    <w:pitch w:val="variable"/>
    <w:sig w:usb0="E00002FF" w:usb1="6AC7FFFF" w:usb2="08000012" w:usb3="00000000" w:csb0="0002009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UnitRoundedPro-Light">
    <w:altName w:val="Calibri"/>
    <w:charset w:val="4D"/>
    <w:family w:val="auto"/>
    <w:pitch w:val="default"/>
    <w:sig w:usb0="00000003" w:usb1="00000000" w:usb2="00000000" w:usb3="00000000" w:csb0="00000001" w:csb1="00000000"/>
  </w:font>
  <w:font w:name="NS Sans">
    <w:altName w:val="Calibri"/>
    <w:charset w:val="00"/>
    <w:family w:val="auto"/>
    <w:pitch w:val="variable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 (Body CS)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8D2E03" w14:textId="645402FA" w:rsidR="00C81FC4" w:rsidRPr="00FB2911" w:rsidRDefault="00DA5F0F" w:rsidP="00C81FC4">
    <w:pPr>
      <w:pStyle w:val="Voettekst"/>
      <w:tabs>
        <w:tab w:val="clear" w:pos="4320"/>
        <w:tab w:val="clear" w:pos="8640"/>
        <w:tab w:val="right" w:pos="9072"/>
      </w:tabs>
    </w:pPr>
    <w:r w:rsidRPr="00FB2911">
      <w:rPr>
        <w:b/>
        <w:bCs/>
      </w:rPr>
      <w:t xml:space="preserve">EA </w:t>
    </w:r>
    <w:r w:rsidR="007B6744">
      <w:rPr>
        <w:b/>
        <w:bCs/>
      </w:rPr>
      <w:t>Arbeidsmarktcommunicatie</w:t>
    </w:r>
    <w:r w:rsidR="00FB2911" w:rsidRPr="00FB2911">
      <w:rPr>
        <w:b/>
        <w:bCs/>
      </w:rPr>
      <w:t xml:space="preserve"> - </w:t>
    </w:r>
    <w:r w:rsidR="007B6744">
      <w:rPr>
        <w:b/>
        <w:bCs/>
      </w:rPr>
      <w:t>S</w:t>
    </w:r>
    <w:r w:rsidR="00555CE9" w:rsidRPr="00FB2911">
      <w:rPr>
        <w:b/>
        <w:bCs/>
      </w:rPr>
      <w:t xml:space="preserve">tandaardformulier </w:t>
    </w:r>
    <w:r w:rsidR="007B6744">
      <w:rPr>
        <w:b/>
        <w:bCs/>
      </w:rPr>
      <w:t>04</w:t>
    </w:r>
    <w:r w:rsidR="00555CE9" w:rsidRPr="00FB2911">
      <w:rPr>
        <w:b/>
        <w:bCs/>
      </w:rPr>
      <w:t xml:space="preserve"> Combinatieverklaring</w:t>
    </w:r>
    <w:r w:rsidR="00555CE9" w:rsidRPr="00555CE9">
      <w:t xml:space="preserve"> </w:t>
    </w:r>
    <w:r w:rsidR="00CB41E5" w:rsidRPr="00CB41E5">
      <w:rPr>
        <w:b/>
        <w:bCs/>
      </w:rPr>
      <w:t>1.0</w:t>
    </w:r>
    <w:r w:rsidR="008E0899" w:rsidRPr="008E0899">
      <w:t xml:space="preserve"> </w:t>
    </w:r>
    <w:r w:rsidR="00653675">
      <w:t xml:space="preserve">                </w:t>
    </w:r>
    <w:r w:rsidR="00A91BA4" w:rsidRPr="00E04FC7">
      <w:t xml:space="preserve"> </w:t>
    </w:r>
    <w:r w:rsidR="00C81FC4">
      <w:tab/>
    </w:r>
    <w:r w:rsidR="00247DC4" w:rsidRPr="00FB2911">
      <w:rPr>
        <w:rStyle w:val="Paginanummer"/>
        <w:color w:val="506B16"/>
      </w:rPr>
      <w:t xml:space="preserve">Pagina </w:t>
    </w:r>
    <w:r w:rsidR="00247DC4" w:rsidRPr="00FB2911">
      <w:rPr>
        <w:rStyle w:val="Paginanummer"/>
        <w:color w:val="506B16"/>
      </w:rPr>
      <w:fldChar w:fldCharType="begin"/>
    </w:r>
    <w:r w:rsidR="00247DC4" w:rsidRPr="00FB2911">
      <w:rPr>
        <w:rStyle w:val="Paginanummer"/>
        <w:color w:val="506B16"/>
      </w:rPr>
      <w:instrText>PAGE  \* Arabic  \* MERGEFORMAT</w:instrText>
    </w:r>
    <w:r w:rsidR="00247DC4" w:rsidRPr="00FB2911">
      <w:rPr>
        <w:rStyle w:val="Paginanummer"/>
        <w:color w:val="506B16"/>
      </w:rPr>
      <w:fldChar w:fldCharType="separate"/>
    </w:r>
    <w:r w:rsidR="00247DC4" w:rsidRPr="00FB2911">
      <w:rPr>
        <w:rStyle w:val="Paginanummer"/>
        <w:color w:val="506B16"/>
      </w:rPr>
      <w:t>1</w:t>
    </w:r>
    <w:r w:rsidR="00247DC4" w:rsidRPr="00FB2911">
      <w:rPr>
        <w:rStyle w:val="Paginanummer"/>
        <w:color w:val="506B16"/>
      </w:rPr>
      <w:fldChar w:fldCharType="end"/>
    </w:r>
    <w:r w:rsidR="00247DC4" w:rsidRPr="00FB2911">
      <w:rPr>
        <w:rStyle w:val="Paginanummer"/>
        <w:color w:val="506B16"/>
      </w:rPr>
      <w:t xml:space="preserve"> van </w:t>
    </w:r>
    <w:r w:rsidR="00247DC4" w:rsidRPr="00FB2911">
      <w:rPr>
        <w:rStyle w:val="Paginanummer"/>
        <w:color w:val="506B16"/>
      </w:rPr>
      <w:fldChar w:fldCharType="begin"/>
    </w:r>
    <w:r w:rsidR="00247DC4" w:rsidRPr="00FB2911">
      <w:rPr>
        <w:rStyle w:val="Paginanummer"/>
        <w:color w:val="506B16"/>
      </w:rPr>
      <w:instrText>NUMPAGES  \* Arabic  \* MERGEFORMAT</w:instrText>
    </w:r>
    <w:r w:rsidR="00247DC4" w:rsidRPr="00FB2911">
      <w:rPr>
        <w:rStyle w:val="Paginanummer"/>
        <w:color w:val="506B16"/>
      </w:rPr>
      <w:fldChar w:fldCharType="separate"/>
    </w:r>
    <w:r w:rsidR="00247DC4" w:rsidRPr="00FB2911">
      <w:rPr>
        <w:rStyle w:val="Paginanummer"/>
        <w:color w:val="506B16"/>
      </w:rPr>
      <w:t>2</w:t>
    </w:r>
    <w:r w:rsidR="00247DC4" w:rsidRPr="00FB2911">
      <w:rPr>
        <w:rStyle w:val="Paginanummer"/>
        <w:color w:val="506B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2985"/>
      <w:gridCol w:w="2985"/>
      <w:gridCol w:w="2985"/>
    </w:tblGrid>
    <w:tr w:rsidR="0C2F1652" w14:paraId="58E970D5" w14:textId="77777777" w:rsidTr="0C2F1652">
      <w:tc>
        <w:tcPr>
          <w:tcW w:w="2985" w:type="dxa"/>
        </w:tcPr>
        <w:p w14:paraId="5AD1FC16" w14:textId="559B0AAF" w:rsidR="0C2F1652" w:rsidRDefault="0C2F1652" w:rsidP="0C2F1652">
          <w:pPr>
            <w:pStyle w:val="Koptekst"/>
            <w:ind w:left="-115"/>
          </w:pPr>
        </w:p>
      </w:tc>
      <w:tc>
        <w:tcPr>
          <w:tcW w:w="2985" w:type="dxa"/>
        </w:tcPr>
        <w:p w14:paraId="16CAE716" w14:textId="3033D9DF" w:rsidR="0C2F1652" w:rsidRDefault="0C2F1652" w:rsidP="0C2F1652">
          <w:pPr>
            <w:pStyle w:val="Koptekst"/>
            <w:jc w:val="center"/>
          </w:pPr>
        </w:p>
      </w:tc>
      <w:tc>
        <w:tcPr>
          <w:tcW w:w="2985" w:type="dxa"/>
        </w:tcPr>
        <w:p w14:paraId="5C4E5D2A" w14:textId="40021ACA" w:rsidR="0C2F1652" w:rsidRDefault="0C2F1652" w:rsidP="0C2F1652">
          <w:pPr>
            <w:pStyle w:val="Koptekst"/>
            <w:ind w:right="-115"/>
            <w:jc w:val="right"/>
          </w:pPr>
        </w:p>
      </w:tc>
    </w:tr>
  </w:tbl>
  <w:p w14:paraId="20C554C8" w14:textId="78AD46B6" w:rsidR="002566D9" w:rsidRDefault="002566D9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2985"/>
      <w:gridCol w:w="2985"/>
      <w:gridCol w:w="2985"/>
    </w:tblGrid>
    <w:tr w:rsidR="0C2F1652" w14:paraId="2BB05365" w14:textId="77777777" w:rsidTr="0C2F1652">
      <w:tc>
        <w:tcPr>
          <w:tcW w:w="2985" w:type="dxa"/>
        </w:tcPr>
        <w:p w14:paraId="5F6F356D" w14:textId="54E1E040" w:rsidR="0C2F1652" w:rsidRDefault="0C2F1652" w:rsidP="0C2F1652">
          <w:pPr>
            <w:pStyle w:val="Koptekst"/>
            <w:ind w:left="-115"/>
          </w:pPr>
        </w:p>
      </w:tc>
      <w:tc>
        <w:tcPr>
          <w:tcW w:w="2985" w:type="dxa"/>
        </w:tcPr>
        <w:p w14:paraId="7BE3E3A7" w14:textId="3FE02872" w:rsidR="0C2F1652" w:rsidRDefault="0C2F1652" w:rsidP="0C2F1652">
          <w:pPr>
            <w:pStyle w:val="Koptekst"/>
            <w:jc w:val="center"/>
          </w:pPr>
        </w:p>
      </w:tc>
      <w:tc>
        <w:tcPr>
          <w:tcW w:w="2985" w:type="dxa"/>
        </w:tcPr>
        <w:p w14:paraId="7D058C69" w14:textId="02397E13" w:rsidR="0C2F1652" w:rsidRDefault="0C2F1652" w:rsidP="0C2F1652">
          <w:pPr>
            <w:pStyle w:val="Koptekst"/>
            <w:ind w:right="-115"/>
            <w:jc w:val="right"/>
          </w:pPr>
        </w:p>
      </w:tc>
    </w:tr>
  </w:tbl>
  <w:p w14:paraId="6D7ECC42" w14:textId="5C3F1DFE" w:rsidR="002566D9" w:rsidRDefault="002566D9">
    <w:pPr>
      <w:pStyle w:val="Voettekst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2985"/>
      <w:gridCol w:w="2985"/>
      <w:gridCol w:w="2985"/>
    </w:tblGrid>
    <w:tr w:rsidR="0C2F1652" w14:paraId="5F294F6E" w14:textId="77777777" w:rsidTr="0C2F1652">
      <w:tc>
        <w:tcPr>
          <w:tcW w:w="2985" w:type="dxa"/>
        </w:tcPr>
        <w:p w14:paraId="386FF0A6" w14:textId="048147C8" w:rsidR="0C2F1652" w:rsidRDefault="0C2F1652" w:rsidP="0C2F1652">
          <w:pPr>
            <w:pStyle w:val="Koptekst"/>
            <w:ind w:left="-115"/>
          </w:pPr>
        </w:p>
      </w:tc>
      <w:tc>
        <w:tcPr>
          <w:tcW w:w="2985" w:type="dxa"/>
        </w:tcPr>
        <w:p w14:paraId="72AF3444" w14:textId="69DAB39E" w:rsidR="0C2F1652" w:rsidRDefault="0C2F1652" w:rsidP="0C2F1652">
          <w:pPr>
            <w:pStyle w:val="Koptekst"/>
            <w:jc w:val="center"/>
          </w:pPr>
        </w:p>
      </w:tc>
      <w:tc>
        <w:tcPr>
          <w:tcW w:w="2985" w:type="dxa"/>
        </w:tcPr>
        <w:p w14:paraId="2B56C87C" w14:textId="20215BF0" w:rsidR="0C2F1652" w:rsidRDefault="0C2F1652" w:rsidP="0C2F1652">
          <w:pPr>
            <w:pStyle w:val="Koptekst"/>
            <w:ind w:right="-115"/>
            <w:jc w:val="right"/>
          </w:pPr>
        </w:p>
      </w:tc>
    </w:tr>
  </w:tbl>
  <w:p w14:paraId="6E9703F9" w14:textId="445AC132" w:rsidR="002566D9" w:rsidRDefault="002566D9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ABA062" w14:textId="77777777" w:rsidR="00722898" w:rsidRPr="003D5C0B" w:rsidRDefault="00722898" w:rsidP="00A06882">
      <w:pPr>
        <w:rPr>
          <w:color w:val="506B16"/>
        </w:rPr>
      </w:pPr>
      <w:r w:rsidRPr="003D5C0B">
        <w:rPr>
          <w:color w:val="506B16"/>
        </w:rPr>
        <w:separator/>
      </w:r>
    </w:p>
  </w:footnote>
  <w:footnote w:type="continuationSeparator" w:id="0">
    <w:p w14:paraId="186E821B" w14:textId="77777777" w:rsidR="00722898" w:rsidRDefault="00722898" w:rsidP="00A06882">
      <w:r>
        <w:continuationSeparator/>
      </w:r>
    </w:p>
  </w:footnote>
  <w:footnote w:type="continuationNotice" w:id="1">
    <w:p w14:paraId="3244B4AA" w14:textId="77777777" w:rsidR="00722898" w:rsidRDefault="00722898">
      <w:pPr>
        <w:spacing w:line="240" w:lineRule="auto"/>
      </w:pPr>
    </w:p>
  </w:footnote>
  <w:footnote w:id="2">
    <w:p w14:paraId="5E4F56AC" w14:textId="22D16329" w:rsidR="00312ED1" w:rsidRPr="000959D7" w:rsidRDefault="00312ED1" w:rsidP="00312ED1">
      <w:pPr>
        <w:pStyle w:val="Voetnoottekst"/>
        <w:rPr>
          <w:rFonts w:ascii="Calibri" w:hAnsi="Calibri" w:cs="Calibri"/>
          <w:sz w:val="16"/>
          <w:szCs w:val="16"/>
        </w:rPr>
      </w:pPr>
      <w:r w:rsidRPr="000959D7">
        <w:rPr>
          <w:rStyle w:val="Voetnootmarkering"/>
          <w:rFonts w:ascii="Calibri" w:hAnsi="Calibri" w:cs="Calibri"/>
          <w:sz w:val="16"/>
          <w:szCs w:val="16"/>
        </w:rPr>
        <w:footnoteRef/>
      </w:r>
      <w:r w:rsidRPr="000959D7">
        <w:rPr>
          <w:rFonts w:ascii="Calibri" w:hAnsi="Calibri" w:cs="Calibri"/>
          <w:sz w:val="16"/>
          <w:szCs w:val="16"/>
        </w:rPr>
        <w:t xml:space="preserve"> NB: iedere </w:t>
      </w:r>
      <w:r>
        <w:rPr>
          <w:rFonts w:ascii="Calibri" w:hAnsi="Calibri" w:cs="Calibri"/>
          <w:sz w:val="16"/>
          <w:szCs w:val="16"/>
        </w:rPr>
        <w:t>C</w:t>
      </w:r>
      <w:r w:rsidRPr="000959D7">
        <w:rPr>
          <w:rFonts w:ascii="Calibri" w:hAnsi="Calibri" w:cs="Calibri"/>
          <w:sz w:val="16"/>
          <w:szCs w:val="16"/>
        </w:rPr>
        <w:t xml:space="preserve">ombinant dient een eigen combinatieverklaring rechtsgeldig te ondertekenen en bij de </w:t>
      </w:r>
      <w:r w:rsidR="00EE412A">
        <w:rPr>
          <w:rFonts w:ascii="Calibri" w:hAnsi="Calibri" w:cs="Calibri"/>
          <w:sz w:val="16"/>
          <w:szCs w:val="16"/>
        </w:rPr>
        <w:t>Aanmelding</w:t>
      </w:r>
      <w:r w:rsidRPr="000959D7">
        <w:rPr>
          <w:rFonts w:ascii="Calibri" w:hAnsi="Calibri" w:cs="Calibri"/>
          <w:sz w:val="16"/>
          <w:szCs w:val="16"/>
        </w:rPr>
        <w:t xml:space="preserve"> te voegen.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B28387" w14:textId="42C8AB7A" w:rsidR="000F289F" w:rsidRDefault="00347CE4" w:rsidP="00A06882">
    <w:pPr>
      <w:pStyle w:val="Koptekst"/>
    </w:pPr>
    <w:r w:rsidRPr="00EC1304">
      <w:rPr>
        <w:rFonts w:ascii="Calibri" w:hAnsi="Calibri" w:cs="Calibri"/>
        <w:b/>
        <w:bCs/>
        <w:noProof/>
        <w:sz w:val="18"/>
        <w:szCs w:val="18"/>
        <w:lang w:eastAsia="nl-NL"/>
      </w:rPr>
      <w:drawing>
        <wp:anchor distT="0" distB="0" distL="114300" distR="114300" simplePos="0" relativeHeight="251658241" behindDoc="1" locked="0" layoutInCell="1" allowOverlap="1" wp14:anchorId="27674F3F" wp14:editId="2581692C">
          <wp:simplePos x="0" y="0"/>
          <wp:positionH relativeFrom="column">
            <wp:posOffset>4761865</wp:posOffset>
          </wp:positionH>
          <wp:positionV relativeFrom="paragraph">
            <wp:posOffset>-267335</wp:posOffset>
          </wp:positionV>
          <wp:extent cx="1457766" cy="600075"/>
          <wp:effectExtent l="0" t="0" r="9525" b="0"/>
          <wp:wrapNone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57766" cy="6000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2985"/>
      <w:gridCol w:w="2985"/>
      <w:gridCol w:w="2985"/>
    </w:tblGrid>
    <w:tr w:rsidR="0C2F1652" w14:paraId="08B0C662" w14:textId="77777777" w:rsidTr="0C2F1652">
      <w:tc>
        <w:tcPr>
          <w:tcW w:w="2985" w:type="dxa"/>
        </w:tcPr>
        <w:p w14:paraId="7092C143" w14:textId="199F3EC4" w:rsidR="0C2F1652" w:rsidRDefault="0C2F1652" w:rsidP="0C2F1652">
          <w:pPr>
            <w:pStyle w:val="Koptekst"/>
            <w:ind w:left="-115"/>
          </w:pPr>
        </w:p>
      </w:tc>
      <w:tc>
        <w:tcPr>
          <w:tcW w:w="2985" w:type="dxa"/>
        </w:tcPr>
        <w:p w14:paraId="748ABD52" w14:textId="75848689" w:rsidR="0C2F1652" w:rsidRDefault="0C2F1652" w:rsidP="0C2F1652">
          <w:pPr>
            <w:pStyle w:val="Koptekst"/>
            <w:jc w:val="center"/>
          </w:pPr>
        </w:p>
      </w:tc>
      <w:tc>
        <w:tcPr>
          <w:tcW w:w="2985" w:type="dxa"/>
        </w:tcPr>
        <w:p w14:paraId="21034A67" w14:textId="6B2FD85C" w:rsidR="0C2F1652" w:rsidRDefault="0C2F1652" w:rsidP="0C2F1652">
          <w:pPr>
            <w:pStyle w:val="Koptekst"/>
            <w:ind w:right="-115"/>
            <w:jc w:val="right"/>
          </w:pPr>
        </w:p>
      </w:tc>
    </w:tr>
  </w:tbl>
  <w:p w14:paraId="441F7410" w14:textId="5DD0F9A2" w:rsidR="002566D9" w:rsidRDefault="002566D9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2985"/>
      <w:gridCol w:w="2985"/>
      <w:gridCol w:w="2985"/>
    </w:tblGrid>
    <w:tr w:rsidR="0C2F1652" w14:paraId="42AE3A88" w14:textId="77777777" w:rsidTr="0C2F1652">
      <w:tc>
        <w:tcPr>
          <w:tcW w:w="2985" w:type="dxa"/>
        </w:tcPr>
        <w:p w14:paraId="72CCB393" w14:textId="27980130" w:rsidR="0C2F1652" w:rsidRDefault="0C2F1652" w:rsidP="0C2F1652">
          <w:pPr>
            <w:pStyle w:val="Koptekst"/>
            <w:ind w:left="-115"/>
          </w:pPr>
        </w:p>
      </w:tc>
      <w:tc>
        <w:tcPr>
          <w:tcW w:w="2985" w:type="dxa"/>
        </w:tcPr>
        <w:p w14:paraId="4FA36160" w14:textId="5FBA7A90" w:rsidR="0C2F1652" w:rsidRDefault="0C2F1652" w:rsidP="0C2F1652">
          <w:pPr>
            <w:pStyle w:val="Koptekst"/>
            <w:jc w:val="center"/>
          </w:pPr>
        </w:p>
      </w:tc>
      <w:tc>
        <w:tcPr>
          <w:tcW w:w="2985" w:type="dxa"/>
        </w:tcPr>
        <w:p w14:paraId="22D6A00D" w14:textId="500D0014" w:rsidR="0C2F1652" w:rsidRDefault="0C2F1652" w:rsidP="0C2F1652">
          <w:pPr>
            <w:pStyle w:val="Koptekst"/>
            <w:ind w:right="-115"/>
            <w:jc w:val="right"/>
          </w:pPr>
        </w:p>
      </w:tc>
    </w:tr>
  </w:tbl>
  <w:p w14:paraId="12061D8F" w14:textId="5B8CAB9A" w:rsidR="002566D9" w:rsidRDefault="002566D9">
    <w:pPr>
      <w:pStyle w:val="Koptekst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18D3BC" w14:textId="77777777" w:rsidR="007B536B" w:rsidRDefault="00925266" w:rsidP="008369BA">
    <w:r>
      <w:rPr>
        <w:noProof/>
      </w:rPr>
      <w:drawing>
        <wp:anchor distT="0" distB="0" distL="114300" distR="114300" simplePos="0" relativeHeight="251658240" behindDoc="1" locked="1" layoutInCell="1" allowOverlap="1" wp14:anchorId="5FA88A79" wp14:editId="74FF9B47">
          <wp:simplePos x="0" y="0"/>
          <wp:positionH relativeFrom="page">
            <wp:posOffset>-182880</wp:posOffset>
          </wp:positionH>
          <wp:positionV relativeFrom="page">
            <wp:posOffset>-175260</wp:posOffset>
          </wp:positionV>
          <wp:extent cx="7955280" cy="11257280"/>
          <wp:effectExtent l="0" t="0" r="7620" b="1270"/>
          <wp:wrapNone/>
          <wp:docPr id="6" name="Afbeelding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955280" cy="112572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07F96A8" w14:textId="77777777" w:rsidR="007B536B" w:rsidRDefault="007B536B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4908045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B71C3FA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A824FDA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D2768D3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BF1419F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47FE4E2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D320ED6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675E1C5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422E3422"/>
    <w:lvl w:ilvl="0">
      <w:start w:val="1"/>
      <w:numFmt w:val="bullet"/>
      <w:pStyle w:val="Lijstopsomteken2"/>
      <w:lvlText w:val=""/>
      <w:lvlJc w:val="left"/>
      <w:pPr>
        <w:tabs>
          <w:tab w:val="num" w:pos="567"/>
        </w:tabs>
        <w:ind w:left="567" w:hanging="284"/>
      </w:pPr>
      <w:rPr>
        <w:rFonts w:ascii="Symbol" w:hAnsi="Symbol" w:hint="default"/>
        <w:color w:val="AEBD14" w:themeColor="accent3"/>
      </w:rPr>
    </w:lvl>
  </w:abstractNum>
  <w:abstractNum w:abstractNumId="9" w15:restartNumberingAfterBreak="0">
    <w:nsid w:val="FFFFFF88"/>
    <w:multiLevelType w:val="singleLevel"/>
    <w:tmpl w:val="799027DA"/>
    <w:lvl w:ilvl="0">
      <w:start w:val="1"/>
      <w:numFmt w:val="decimal"/>
      <w:pStyle w:val="Lijstnummering"/>
      <w:lvlText w:val="%1."/>
      <w:lvlJc w:val="left"/>
      <w:pPr>
        <w:tabs>
          <w:tab w:val="num" w:pos="284"/>
        </w:tabs>
        <w:ind w:left="284" w:hanging="284"/>
      </w:pPr>
      <w:rPr>
        <w:rFonts w:hint="default"/>
        <w:color w:val="AEBD14" w:themeColor="accent3"/>
      </w:rPr>
    </w:lvl>
  </w:abstractNum>
  <w:abstractNum w:abstractNumId="10" w15:restartNumberingAfterBreak="0">
    <w:nsid w:val="FFFFFF89"/>
    <w:multiLevelType w:val="singleLevel"/>
    <w:tmpl w:val="21A65990"/>
    <w:lvl w:ilvl="0">
      <w:start w:val="1"/>
      <w:numFmt w:val="bullet"/>
      <w:pStyle w:val="Lijstopsomteken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EBD14" w:themeColor="accent3"/>
      </w:rPr>
    </w:lvl>
  </w:abstractNum>
  <w:abstractNum w:abstractNumId="11" w15:restartNumberingAfterBreak="0">
    <w:nsid w:val="08FE1D72"/>
    <w:multiLevelType w:val="hybridMultilevel"/>
    <w:tmpl w:val="8B78111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B492FFC"/>
    <w:multiLevelType w:val="hybridMultilevel"/>
    <w:tmpl w:val="290CF7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C497C26"/>
    <w:multiLevelType w:val="hybridMultilevel"/>
    <w:tmpl w:val="14F2E1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D468AC"/>
    <w:multiLevelType w:val="hybridMultilevel"/>
    <w:tmpl w:val="97DC4AA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E7325F9"/>
    <w:multiLevelType w:val="hybridMultilevel"/>
    <w:tmpl w:val="9C341204"/>
    <w:lvl w:ilvl="0" w:tplc="13D8C7F6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1AF3921"/>
    <w:multiLevelType w:val="hybridMultilevel"/>
    <w:tmpl w:val="C73E4B3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EE3204"/>
    <w:multiLevelType w:val="hybridMultilevel"/>
    <w:tmpl w:val="F9167C1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2CD1632"/>
    <w:multiLevelType w:val="hybridMultilevel"/>
    <w:tmpl w:val="4A9A7FD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508B449"/>
    <w:multiLevelType w:val="hybridMultilevel"/>
    <w:tmpl w:val="FFFFFFFF"/>
    <w:lvl w:ilvl="0" w:tplc="ED7AE16C">
      <w:start w:val="1"/>
      <w:numFmt w:val="decimal"/>
      <w:lvlText w:val="%1."/>
      <w:lvlJc w:val="left"/>
      <w:pPr>
        <w:ind w:left="720" w:hanging="360"/>
      </w:pPr>
    </w:lvl>
    <w:lvl w:ilvl="1" w:tplc="84506CB8">
      <w:start w:val="1"/>
      <w:numFmt w:val="lowerLetter"/>
      <w:lvlText w:val="%2."/>
      <w:lvlJc w:val="left"/>
      <w:pPr>
        <w:ind w:left="1440" w:hanging="360"/>
      </w:pPr>
    </w:lvl>
    <w:lvl w:ilvl="2" w:tplc="6BD43AF0">
      <w:start w:val="1"/>
      <w:numFmt w:val="lowerRoman"/>
      <w:lvlText w:val="%3."/>
      <w:lvlJc w:val="right"/>
      <w:pPr>
        <w:ind w:left="2160" w:hanging="180"/>
      </w:pPr>
    </w:lvl>
    <w:lvl w:ilvl="3" w:tplc="8670F9AE">
      <w:start w:val="1"/>
      <w:numFmt w:val="decimal"/>
      <w:lvlText w:val="%4."/>
      <w:lvlJc w:val="left"/>
      <w:pPr>
        <w:ind w:left="2880" w:hanging="360"/>
      </w:pPr>
    </w:lvl>
    <w:lvl w:ilvl="4" w:tplc="142400A4">
      <w:start w:val="1"/>
      <w:numFmt w:val="lowerLetter"/>
      <w:lvlText w:val="%5."/>
      <w:lvlJc w:val="left"/>
      <w:pPr>
        <w:ind w:left="3600" w:hanging="360"/>
      </w:pPr>
    </w:lvl>
    <w:lvl w:ilvl="5" w:tplc="FF76F85A">
      <w:start w:val="1"/>
      <w:numFmt w:val="lowerRoman"/>
      <w:lvlText w:val="%6."/>
      <w:lvlJc w:val="right"/>
      <w:pPr>
        <w:ind w:left="4320" w:hanging="180"/>
      </w:pPr>
    </w:lvl>
    <w:lvl w:ilvl="6" w:tplc="3AA42562">
      <w:start w:val="1"/>
      <w:numFmt w:val="decimal"/>
      <w:lvlText w:val="%7."/>
      <w:lvlJc w:val="left"/>
      <w:pPr>
        <w:ind w:left="5040" w:hanging="360"/>
      </w:pPr>
    </w:lvl>
    <w:lvl w:ilvl="7" w:tplc="7206E2FA">
      <w:start w:val="1"/>
      <w:numFmt w:val="lowerLetter"/>
      <w:lvlText w:val="%8."/>
      <w:lvlJc w:val="left"/>
      <w:pPr>
        <w:ind w:left="5760" w:hanging="360"/>
      </w:pPr>
    </w:lvl>
    <w:lvl w:ilvl="8" w:tplc="416E95D4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6C90045"/>
    <w:multiLevelType w:val="hybridMultilevel"/>
    <w:tmpl w:val="7C266396"/>
    <w:lvl w:ilvl="0" w:tplc="1D34C15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7C86872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7D8A67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384EEA0"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FE2A6D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F40F67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6E2F56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D7E2EC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932A37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94963D0"/>
    <w:multiLevelType w:val="hybridMultilevel"/>
    <w:tmpl w:val="CBC83FC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C8C0C38"/>
    <w:multiLevelType w:val="multilevel"/>
    <w:tmpl w:val="4B28BDB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23" w15:restartNumberingAfterBreak="0">
    <w:nsid w:val="3D4BAF36"/>
    <w:multiLevelType w:val="hybridMultilevel"/>
    <w:tmpl w:val="68D080E2"/>
    <w:lvl w:ilvl="0" w:tplc="054EBBCC">
      <w:start w:val="1"/>
      <w:numFmt w:val="decimal"/>
      <w:lvlText w:val="%1."/>
      <w:lvlJc w:val="left"/>
      <w:pPr>
        <w:ind w:left="720" w:hanging="360"/>
      </w:pPr>
    </w:lvl>
    <w:lvl w:ilvl="1" w:tplc="FCAC0A9C">
      <w:start w:val="1"/>
      <w:numFmt w:val="lowerLetter"/>
      <w:lvlText w:val="%2."/>
      <w:lvlJc w:val="left"/>
      <w:pPr>
        <w:ind w:left="1440" w:hanging="360"/>
      </w:pPr>
    </w:lvl>
    <w:lvl w:ilvl="2" w:tplc="51F8EE4C">
      <w:start w:val="1"/>
      <w:numFmt w:val="lowerRoman"/>
      <w:lvlText w:val="%3."/>
      <w:lvlJc w:val="right"/>
      <w:pPr>
        <w:ind w:left="2160" w:hanging="180"/>
      </w:pPr>
    </w:lvl>
    <w:lvl w:ilvl="3" w:tplc="85569482">
      <w:start w:val="1"/>
      <w:numFmt w:val="decimal"/>
      <w:lvlText w:val="%4."/>
      <w:lvlJc w:val="left"/>
      <w:pPr>
        <w:ind w:left="2880" w:hanging="360"/>
      </w:pPr>
    </w:lvl>
    <w:lvl w:ilvl="4" w:tplc="B4EEA354">
      <w:start w:val="1"/>
      <w:numFmt w:val="lowerLetter"/>
      <w:lvlText w:val="%5."/>
      <w:lvlJc w:val="left"/>
      <w:pPr>
        <w:ind w:left="3600" w:hanging="360"/>
      </w:pPr>
    </w:lvl>
    <w:lvl w:ilvl="5" w:tplc="527E0968">
      <w:start w:val="1"/>
      <w:numFmt w:val="lowerRoman"/>
      <w:lvlText w:val="%6."/>
      <w:lvlJc w:val="right"/>
      <w:pPr>
        <w:ind w:left="4320" w:hanging="180"/>
      </w:pPr>
    </w:lvl>
    <w:lvl w:ilvl="6" w:tplc="4692B49C">
      <w:start w:val="1"/>
      <w:numFmt w:val="decimal"/>
      <w:lvlText w:val="%7."/>
      <w:lvlJc w:val="left"/>
      <w:pPr>
        <w:ind w:left="5040" w:hanging="360"/>
      </w:pPr>
    </w:lvl>
    <w:lvl w:ilvl="7" w:tplc="3E4C41F2">
      <w:start w:val="1"/>
      <w:numFmt w:val="lowerLetter"/>
      <w:lvlText w:val="%8."/>
      <w:lvlJc w:val="left"/>
      <w:pPr>
        <w:ind w:left="5760" w:hanging="360"/>
      </w:pPr>
    </w:lvl>
    <w:lvl w:ilvl="8" w:tplc="7252100C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EF32E49"/>
    <w:multiLevelType w:val="hybridMultilevel"/>
    <w:tmpl w:val="9FDC36D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7DB43C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140768B"/>
    <w:multiLevelType w:val="hybridMultilevel"/>
    <w:tmpl w:val="1B9462B4"/>
    <w:lvl w:ilvl="0" w:tplc="0413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4744224F"/>
    <w:multiLevelType w:val="hybridMultilevel"/>
    <w:tmpl w:val="193676AC"/>
    <w:lvl w:ilvl="0" w:tplc="34C03780">
      <w:start w:val="1"/>
      <w:numFmt w:val="decimal"/>
      <w:lvlText w:val="%1."/>
      <w:lvlJc w:val="left"/>
      <w:pPr>
        <w:ind w:left="720" w:hanging="360"/>
      </w:pPr>
    </w:lvl>
    <w:lvl w:ilvl="1" w:tplc="76F03CE0">
      <w:start w:val="1"/>
      <w:numFmt w:val="lowerLetter"/>
      <w:lvlText w:val="%2."/>
      <w:lvlJc w:val="left"/>
      <w:pPr>
        <w:ind w:left="1440" w:hanging="360"/>
      </w:pPr>
    </w:lvl>
    <w:lvl w:ilvl="2" w:tplc="E5E4E796">
      <w:start w:val="1"/>
      <w:numFmt w:val="lowerRoman"/>
      <w:lvlText w:val="%3."/>
      <w:lvlJc w:val="right"/>
      <w:pPr>
        <w:ind w:left="2160" w:hanging="180"/>
      </w:pPr>
    </w:lvl>
    <w:lvl w:ilvl="3" w:tplc="EB187B76">
      <w:start w:val="1"/>
      <w:numFmt w:val="decimal"/>
      <w:lvlText w:val="%4."/>
      <w:lvlJc w:val="left"/>
      <w:pPr>
        <w:ind w:left="2880" w:hanging="360"/>
      </w:pPr>
    </w:lvl>
    <w:lvl w:ilvl="4" w:tplc="C4EC4050">
      <w:start w:val="1"/>
      <w:numFmt w:val="lowerLetter"/>
      <w:lvlText w:val="%5."/>
      <w:lvlJc w:val="left"/>
      <w:pPr>
        <w:ind w:left="3600" w:hanging="360"/>
      </w:pPr>
    </w:lvl>
    <w:lvl w:ilvl="5" w:tplc="8B687A58">
      <w:start w:val="1"/>
      <w:numFmt w:val="lowerRoman"/>
      <w:lvlText w:val="%6."/>
      <w:lvlJc w:val="right"/>
      <w:pPr>
        <w:ind w:left="4320" w:hanging="180"/>
      </w:pPr>
    </w:lvl>
    <w:lvl w:ilvl="6" w:tplc="07383B5E">
      <w:start w:val="1"/>
      <w:numFmt w:val="decimal"/>
      <w:lvlText w:val="%7."/>
      <w:lvlJc w:val="left"/>
      <w:pPr>
        <w:ind w:left="5040" w:hanging="360"/>
      </w:pPr>
    </w:lvl>
    <w:lvl w:ilvl="7" w:tplc="0CA8D35C">
      <w:start w:val="1"/>
      <w:numFmt w:val="lowerLetter"/>
      <w:lvlText w:val="%8."/>
      <w:lvlJc w:val="left"/>
      <w:pPr>
        <w:ind w:left="5760" w:hanging="360"/>
      </w:pPr>
    </w:lvl>
    <w:lvl w:ilvl="8" w:tplc="F60A8E42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AA14F84"/>
    <w:multiLevelType w:val="hybridMultilevel"/>
    <w:tmpl w:val="9AB6A6D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E66725B"/>
    <w:multiLevelType w:val="hybridMultilevel"/>
    <w:tmpl w:val="CA92D19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179FFF0"/>
    <w:multiLevelType w:val="hybridMultilevel"/>
    <w:tmpl w:val="83B88B80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3D66E1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93EA90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6E24F8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93810C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68CAA7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E3CFDE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5529EB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EC871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4F62622"/>
    <w:multiLevelType w:val="multilevel"/>
    <w:tmpl w:val="CDFE2AB4"/>
    <w:lvl w:ilvl="0">
      <w:start w:val="1"/>
      <w:numFmt w:val="decimal"/>
      <w:pStyle w:val="Kop1"/>
      <w:lvlText w:val="%1"/>
      <w:lvlJc w:val="left"/>
      <w:pPr>
        <w:ind w:left="2134" w:hanging="432"/>
      </w:pPr>
    </w:lvl>
    <w:lvl w:ilvl="1">
      <w:start w:val="1"/>
      <w:numFmt w:val="decimal"/>
      <w:pStyle w:val="Kop2"/>
      <w:lvlText w:val="%1.%2"/>
      <w:lvlJc w:val="left"/>
      <w:pPr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pStyle w:val="Kop4"/>
      <w:lvlText w:val=""/>
      <w:lvlJc w:val="left"/>
      <w:pPr>
        <w:ind w:left="0" w:firstLine="0"/>
      </w:pPr>
    </w:lvl>
    <w:lvl w:ilvl="4">
      <w:start w:val="1"/>
      <w:numFmt w:val="decimal"/>
      <w:pStyle w:val="Kop5"/>
      <w:lvlText w:val=""/>
      <w:lvlJc w:val="left"/>
      <w:pPr>
        <w:ind w:left="0" w:firstLine="0"/>
      </w:pPr>
    </w:lvl>
    <w:lvl w:ilvl="5">
      <w:start w:val="1"/>
      <w:numFmt w:val="decimal"/>
      <w:pStyle w:val="Kop6"/>
      <w:lvlText w:val=""/>
      <w:lvlJc w:val="left"/>
      <w:pPr>
        <w:ind w:left="0" w:firstLine="0"/>
      </w:pPr>
    </w:lvl>
    <w:lvl w:ilvl="6">
      <w:start w:val="1"/>
      <w:numFmt w:val="decimal"/>
      <w:pStyle w:val="Kop7"/>
      <w:lvlText w:val=""/>
      <w:lvlJc w:val="left"/>
      <w:pPr>
        <w:ind w:left="0" w:firstLine="0"/>
      </w:pPr>
    </w:lvl>
    <w:lvl w:ilvl="7">
      <w:start w:val="1"/>
      <w:numFmt w:val="decimal"/>
      <w:pStyle w:val="Kop8"/>
      <w:lvlText w:val=""/>
      <w:lvlJc w:val="left"/>
      <w:pPr>
        <w:ind w:left="0" w:firstLine="0"/>
      </w:pPr>
    </w:lvl>
    <w:lvl w:ilvl="8">
      <w:start w:val="1"/>
      <w:numFmt w:val="decimal"/>
      <w:pStyle w:val="Kop9"/>
      <w:lvlText w:val=""/>
      <w:lvlJc w:val="left"/>
      <w:pPr>
        <w:ind w:left="0" w:firstLine="0"/>
      </w:pPr>
    </w:lvl>
  </w:abstractNum>
  <w:abstractNum w:abstractNumId="31" w15:restartNumberingAfterBreak="0">
    <w:nsid w:val="5D775676"/>
    <w:multiLevelType w:val="hybridMultilevel"/>
    <w:tmpl w:val="4FB2F4F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20B071F"/>
    <w:multiLevelType w:val="hybridMultilevel"/>
    <w:tmpl w:val="D152B530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4C51E7D"/>
    <w:multiLevelType w:val="hybridMultilevel"/>
    <w:tmpl w:val="BF20C1EA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658F7AC3"/>
    <w:multiLevelType w:val="hybridMultilevel"/>
    <w:tmpl w:val="E59C4B7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9F656FC"/>
    <w:multiLevelType w:val="hybridMultilevel"/>
    <w:tmpl w:val="B00417C0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D6D32B5"/>
    <w:multiLevelType w:val="multilevel"/>
    <w:tmpl w:val="6CEE85DC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none"/>
      <w:lvlText w:val=""/>
      <w:lvlJc w:val="left"/>
      <w:pPr>
        <w:ind w:left="864" w:hanging="864"/>
      </w:pPr>
      <w:rPr>
        <w:rFonts w:hint="default"/>
      </w:rPr>
    </w:lvl>
    <w:lvl w:ilvl="4">
      <w:start w:val="1"/>
      <w:numFmt w:val="none"/>
      <w:lvlText w:val=""/>
      <w:lvlJc w:val="left"/>
      <w:pPr>
        <w:ind w:left="1008" w:hanging="1008"/>
      </w:pPr>
      <w:rPr>
        <w:rFonts w:hint="default"/>
      </w:rPr>
    </w:lvl>
    <w:lvl w:ilvl="5">
      <w:start w:val="1"/>
      <w:numFmt w:val="none"/>
      <w:lvlText w:val=""/>
      <w:lvlJc w:val="left"/>
      <w:pPr>
        <w:ind w:left="1152" w:hanging="1152"/>
      </w:pPr>
      <w:rPr>
        <w:rFonts w:hint="default"/>
      </w:rPr>
    </w:lvl>
    <w:lvl w:ilvl="6">
      <w:start w:val="1"/>
      <w:numFmt w:val="none"/>
      <w:lvlText w:val=""/>
      <w:lvlJc w:val="left"/>
      <w:pPr>
        <w:ind w:left="1296" w:hanging="1296"/>
      </w:pPr>
      <w:rPr>
        <w:rFonts w:hint="default"/>
      </w:rPr>
    </w:lvl>
    <w:lvl w:ilvl="7">
      <w:start w:val="1"/>
      <w:numFmt w:val="none"/>
      <w:lvlText w:val=""/>
      <w:lvlJc w:val="left"/>
      <w:pPr>
        <w:ind w:left="1440" w:hanging="1440"/>
      </w:pPr>
      <w:rPr>
        <w:rFonts w:hint="default"/>
      </w:rPr>
    </w:lvl>
    <w:lvl w:ilvl="8">
      <w:start w:val="1"/>
      <w:numFmt w:val="none"/>
      <w:lvlText w:val=""/>
      <w:lvlJc w:val="left"/>
      <w:pPr>
        <w:ind w:left="1584" w:hanging="1584"/>
      </w:pPr>
      <w:rPr>
        <w:rFonts w:hint="default"/>
      </w:rPr>
    </w:lvl>
  </w:abstractNum>
  <w:abstractNum w:abstractNumId="37" w15:restartNumberingAfterBreak="0">
    <w:nsid w:val="6F4A3CC9"/>
    <w:multiLevelType w:val="hybridMultilevel"/>
    <w:tmpl w:val="68ECB1BA"/>
    <w:lvl w:ilvl="0" w:tplc="04130017">
      <w:start w:val="1"/>
      <w:numFmt w:val="lowerLetter"/>
      <w:lvlText w:val="%1)"/>
      <w:lvlJc w:val="left"/>
      <w:pPr>
        <w:ind w:left="360" w:hanging="360"/>
      </w:pPr>
    </w:lvl>
    <w:lvl w:ilvl="1" w:tplc="04130019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7205FD79"/>
    <w:multiLevelType w:val="hybridMultilevel"/>
    <w:tmpl w:val="FFFFFFFF"/>
    <w:lvl w:ilvl="0" w:tplc="0A440E9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442179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E06D16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BEAC4E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5B49DE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6A4E57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134BF5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59641E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5F0816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2DD487F"/>
    <w:multiLevelType w:val="hybridMultilevel"/>
    <w:tmpl w:val="F2B24ACC"/>
    <w:lvl w:ilvl="0" w:tplc="04130003">
      <w:start w:val="1"/>
      <w:numFmt w:val="bullet"/>
      <w:lvlText w:val="o"/>
      <w:lvlJc w:val="left"/>
      <w:pPr>
        <w:ind w:left="1065" w:hanging="360"/>
      </w:pPr>
      <w:rPr>
        <w:rFonts w:ascii="Courier New" w:hAnsi="Courier New" w:cs="Courier New" w:hint="default"/>
      </w:rPr>
    </w:lvl>
    <w:lvl w:ilvl="1" w:tplc="04130019" w:tentative="1">
      <w:start w:val="1"/>
      <w:numFmt w:val="lowerLetter"/>
      <w:lvlText w:val="%2."/>
      <w:lvlJc w:val="left"/>
      <w:pPr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0" w15:restartNumberingAfterBreak="0">
    <w:nsid w:val="73AA1752"/>
    <w:multiLevelType w:val="multilevel"/>
    <w:tmpl w:val="0809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41" w15:restartNumberingAfterBreak="0">
    <w:nsid w:val="7A5F56C8"/>
    <w:multiLevelType w:val="hybridMultilevel"/>
    <w:tmpl w:val="E8D250E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B88A9CE"/>
    <w:multiLevelType w:val="hybridMultilevel"/>
    <w:tmpl w:val="A8F6892C"/>
    <w:lvl w:ilvl="0" w:tplc="E31429F6">
      <w:start w:val="1"/>
      <w:numFmt w:val="decimal"/>
      <w:lvlText w:val="%1."/>
      <w:lvlJc w:val="left"/>
      <w:pPr>
        <w:ind w:left="720" w:hanging="360"/>
      </w:pPr>
    </w:lvl>
    <w:lvl w:ilvl="1" w:tplc="078CC93E">
      <w:start w:val="1"/>
      <w:numFmt w:val="lowerLetter"/>
      <w:lvlText w:val="%2."/>
      <w:lvlJc w:val="left"/>
      <w:pPr>
        <w:ind w:left="1440" w:hanging="360"/>
      </w:pPr>
    </w:lvl>
    <w:lvl w:ilvl="2" w:tplc="03AC4A14">
      <w:start w:val="1"/>
      <w:numFmt w:val="lowerRoman"/>
      <w:lvlText w:val="%3."/>
      <w:lvlJc w:val="right"/>
      <w:pPr>
        <w:ind w:left="2160" w:hanging="180"/>
      </w:pPr>
    </w:lvl>
    <w:lvl w:ilvl="3" w:tplc="383E200A">
      <w:start w:val="1"/>
      <w:numFmt w:val="decimal"/>
      <w:lvlText w:val="%4."/>
      <w:lvlJc w:val="left"/>
      <w:pPr>
        <w:ind w:left="2880" w:hanging="360"/>
      </w:pPr>
    </w:lvl>
    <w:lvl w:ilvl="4" w:tplc="AAB807D4">
      <w:start w:val="1"/>
      <w:numFmt w:val="lowerLetter"/>
      <w:lvlText w:val="%5."/>
      <w:lvlJc w:val="left"/>
      <w:pPr>
        <w:ind w:left="3600" w:hanging="360"/>
      </w:pPr>
    </w:lvl>
    <w:lvl w:ilvl="5" w:tplc="9D3EDABE">
      <w:start w:val="1"/>
      <w:numFmt w:val="lowerRoman"/>
      <w:lvlText w:val="%6."/>
      <w:lvlJc w:val="right"/>
      <w:pPr>
        <w:ind w:left="4320" w:hanging="180"/>
      </w:pPr>
    </w:lvl>
    <w:lvl w:ilvl="6" w:tplc="51A80F32">
      <w:start w:val="1"/>
      <w:numFmt w:val="decimal"/>
      <w:lvlText w:val="%7."/>
      <w:lvlJc w:val="left"/>
      <w:pPr>
        <w:ind w:left="5040" w:hanging="360"/>
      </w:pPr>
    </w:lvl>
    <w:lvl w:ilvl="7" w:tplc="40CAD2D6">
      <w:start w:val="1"/>
      <w:numFmt w:val="lowerLetter"/>
      <w:lvlText w:val="%8."/>
      <w:lvlJc w:val="left"/>
      <w:pPr>
        <w:ind w:left="5760" w:hanging="360"/>
      </w:pPr>
    </w:lvl>
    <w:lvl w:ilvl="8" w:tplc="FC26E4C8">
      <w:start w:val="1"/>
      <w:numFmt w:val="lowerRoman"/>
      <w:lvlText w:val="%9."/>
      <w:lvlJc w:val="right"/>
      <w:pPr>
        <w:ind w:left="6480" w:hanging="180"/>
      </w:pPr>
    </w:lvl>
  </w:abstractNum>
  <w:num w:numId="1" w16cid:durableId="373583764">
    <w:abstractNumId w:val="19"/>
  </w:num>
  <w:num w:numId="2" w16cid:durableId="67504104">
    <w:abstractNumId w:val="11"/>
  </w:num>
  <w:num w:numId="3" w16cid:durableId="1571579977">
    <w:abstractNumId w:val="27"/>
  </w:num>
  <w:num w:numId="4" w16cid:durableId="851452513">
    <w:abstractNumId w:val="0"/>
  </w:num>
  <w:num w:numId="5" w16cid:durableId="429158305">
    <w:abstractNumId w:val="1"/>
  </w:num>
  <w:num w:numId="6" w16cid:durableId="697392867">
    <w:abstractNumId w:val="2"/>
  </w:num>
  <w:num w:numId="7" w16cid:durableId="875701251">
    <w:abstractNumId w:val="3"/>
  </w:num>
  <w:num w:numId="8" w16cid:durableId="467943663">
    <w:abstractNumId w:val="4"/>
  </w:num>
  <w:num w:numId="9" w16cid:durableId="408357208">
    <w:abstractNumId w:val="9"/>
  </w:num>
  <w:num w:numId="10" w16cid:durableId="1205292713">
    <w:abstractNumId w:val="5"/>
  </w:num>
  <w:num w:numId="11" w16cid:durableId="1591427013">
    <w:abstractNumId w:val="6"/>
  </w:num>
  <w:num w:numId="12" w16cid:durableId="1901868258">
    <w:abstractNumId w:val="7"/>
  </w:num>
  <w:num w:numId="13" w16cid:durableId="287669282">
    <w:abstractNumId w:val="8"/>
  </w:num>
  <w:num w:numId="14" w16cid:durableId="975794923">
    <w:abstractNumId w:val="10"/>
  </w:num>
  <w:num w:numId="15" w16cid:durableId="380520079">
    <w:abstractNumId w:val="28"/>
  </w:num>
  <w:num w:numId="16" w16cid:durableId="872185133">
    <w:abstractNumId w:val="13"/>
  </w:num>
  <w:num w:numId="17" w16cid:durableId="826625887">
    <w:abstractNumId w:val="30"/>
  </w:num>
  <w:num w:numId="18" w16cid:durableId="1703357039">
    <w:abstractNumId w:val="40"/>
  </w:num>
  <w:num w:numId="19" w16cid:durableId="813332004">
    <w:abstractNumId w:val="36"/>
  </w:num>
  <w:num w:numId="20" w16cid:durableId="1811168059">
    <w:abstractNumId w:val="32"/>
  </w:num>
  <w:num w:numId="21" w16cid:durableId="2095198832">
    <w:abstractNumId w:val="22"/>
  </w:num>
  <w:num w:numId="22" w16cid:durableId="905535919">
    <w:abstractNumId w:val="21"/>
  </w:num>
  <w:num w:numId="23" w16cid:durableId="579022634">
    <w:abstractNumId w:val="39"/>
  </w:num>
  <w:num w:numId="24" w16cid:durableId="1059012213">
    <w:abstractNumId w:val="12"/>
  </w:num>
  <w:num w:numId="25" w16cid:durableId="1475373662">
    <w:abstractNumId w:val="20"/>
  </w:num>
  <w:num w:numId="26" w16cid:durableId="1074623456">
    <w:abstractNumId w:val="33"/>
  </w:num>
  <w:num w:numId="27" w16cid:durableId="1055935672">
    <w:abstractNumId w:val="25"/>
  </w:num>
  <w:num w:numId="28" w16cid:durableId="352994726">
    <w:abstractNumId w:val="15"/>
  </w:num>
  <w:num w:numId="29" w16cid:durableId="2132434551">
    <w:abstractNumId w:val="35"/>
  </w:num>
  <w:num w:numId="30" w16cid:durableId="1649554971">
    <w:abstractNumId w:val="29"/>
  </w:num>
  <w:num w:numId="31" w16cid:durableId="2079357952">
    <w:abstractNumId w:val="38"/>
  </w:num>
  <w:num w:numId="32" w16cid:durableId="1337416941">
    <w:abstractNumId w:val="41"/>
  </w:num>
  <w:num w:numId="33" w16cid:durableId="678509963">
    <w:abstractNumId w:val="34"/>
  </w:num>
  <w:num w:numId="34" w16cid:durableId="1951626902">
    <w:abstractNumId w:val="42"/>
  </w:num>
  <w:num w:numId="35" w16cid:durableId="1589384938">
    <w:abstractNumId w:val="23"/>
  </w:num>
  <w:num w:numId="36" w16cid:durableId="1559438509">
    <w:abstractNumId w:val="26"/>
  </w:num>
  <w:num w:numId="37" w16cid:durableId="1033772829">
    <w:abstractNumId w:val="24"/>
  </w:num>
  <w:num w:numId="38" w16cid:durableId="1599213478">
    <w:abstractNumId w:val="17"/>
  </w:num>
  <w:num w:numId="39" w16cid:durableId="1663655967">
    <w:abstractNumId w:val="16"/>
  </w:num>
  <w:num w:numId="40" w16cid:durableId="1665012251">
    <w:abstractNumId w:val="14"/>
  </w:num>
  <w:num w:numId="41" w16cid:durableId="1710296068">
    <w:abstractNumId w:val="37"/>
  </w:num>
  <w:num w:numId="42" w16cid:durableId="972097190">
    <w:abstractNumId w:val="18"/>
  </w:num>
  <w:num w:numId="43" w16cid:durableId="953289066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9"/>
  <w:hyphenationZone w:val="425"/>
  <w:drawingGridHorizontalSpacing w:val="284"/>
  <w:drawingGridVerticalSpacing w:val="284"/>
  <w:doNotUseMarginsForDrawingGridOrigin/>
  <w:drawingGridHorizontalOrigin w:val="720"/>
  <w:drawingGridVerticalOrigin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acDisableGlyphATSUI" w:val="0"/>
  </w:docVars>
  <w:rsids>
    <w:rsidRoot w:val="00F02964"/>
    <w:rsid w:val="000003E8"/>
    <w:rsid w:val="00000407"/>
    <w:rsid w:val="0000135F"/>
    <w:rsid w:val="00001414"/>
    <w:rsid w:val="00001903"/>
    <w:rsid w:val="0000263E"/>
    <w:rsid w:val="00002BB9"/>
    <w:rsid w:val="00002CF3"/>
    <w:rsid w:val="0000387C"/>
    <w:rsid w:val="000041A5"/>
    <w:rsid w:val="0000451F"/>
    <w:rsid w:val="00004523"/>
    <w:rsid w:val="000056B9"/>
    <w:rsid w:val="000059B6"/>
    <w:rsid w:val="00005AE4"/>
    <w:rsid w:val="00005DB6"/>
    <w:rsid w:val="00006024"/>
    <w:rsid w:val="00006359"/>
    <w:rsid w:val="00006899"/>
    <w:rsid w:val="00006C5A"/>
    <w:rsid w:val="00007F10"/>
    <w:rsid w:val="00010ACB"/>
    <w:rsid w:val="00011C5A"/>
    <w:rsid w:val="00012976"/>
    <w:rsid w:val="000129F2"/>
    <w:rsid w:val="00012C15"/>
    <w:rsid w:val="00012CB5"/>
    <w:rsid w:val="00012D9B"/>
    <w:rsid w:val="00012DA9"/>
    <w:rsid w:val="00013050"/>
    <w:rsid w:val="00013606"/>
    <w:rsid w:val="00013655"/>
    <w:rsid w:val="00013A2A"/>
    <w:rsid w:val="00013B04"/>
    <w:rsid w:val="000141F1"/>
    <w:rsid w:val="00014B2E"/>
    <w:rsid w:val="00015107"/>
    <w:rsid w:val="00015A1E"/>
    <w:rsid w:val="0001604F"/>
    <w:rsid w:val="0001660A"/>
    <w:rsid w:val="000166F7"/>
    <w:rsid w:val="000200A8"/>
    <w:rsid w:val="000207A2"/>
    <w:rsid w:val="00020D10"/>
    <w:rsid w:val="00020EEB"/>
    <w:rsid w:val="00021427"/>
    <w:rsid w:val="000216AB"/>
    <w:rsid w:val="00021908"/>
    <w:rsid w:val="0002206D"/>
    <w:rsid w:val="000239F9"/>
    <w:rsid w:val="00023DD6"/>
    <w:rsid w:val="00024670"/>
    <w:rsid w:val="000250E5"/>
    <w:rsid w:val="00025A31"/>
    <w:rsid w:val="0002619D"/>
    <w:rsid w:val="000277DE"/>
    <w:rsid w:val="000303EA"/>
    <w:rsid w:val="0003068E"/>
    <w:rsid w:val="000306CB"/>
    <w:rsid w:val="00030E0B"/>
    <w:rsid w:val="000318C1"/>
    <w:rsid w:val="00033D43"/>
    <w:rsid w:val="00034415"/>
    <w:rsid w:val="00034D20"/>
    <w:rsid w:val="00035D71"/>
    <w:rsid w:val="0003626E"/>
    <w:rsid w:val="00036437"/>
    <w:rsid w:val="000365F5"/>
    <w:rsid w:val="0003688F"/>
    <w:rsid w:val="00037710"/>
    <w:rsid w:val="00037994"/>
    <w:rsid w:val="000379FC"/>
    <w:rsid w:val="00037C46"/>
    <w:rsid w:val="00038537"/>
    <w:rsid w:val="0004057B"/>
    <w:rsid w:val="000416D8"/>
    <w:rsid w:val="00041EFD"/>
    <w:rsid w:val="000420D5"/>
    <w:rsid w:val="00042502"/>
    <w:rsid w:val="00042706"/>
    <w:rsid w:val="00042CB9"/>
    <w:rsid w:val="00043153"/>
    <w:rsid w:val="00043E9A"/>
    <w:rsid w:val="000446EB"/>
    <w:rsid w:val="00044A1B"/>
    <w:rsid w:val="00045BE1"/>
    <w:rsid w:val="00045EBA"/>
    <w:rsid w:val="000461C2"/>
    <w:rsid w:val="000466B0"/>
    <w:rsid w:val="000467F5"/>
    <w:rsid w:val="000473D7"/>
    <w:rsid w:val="00047A48"/>
    <w:rsid w:val="00050227"/>
    <w:rsid w:val="00051977"/>
    <w:rsid w:val="00051B33"/>
    <w:rsid w:val="00051BAB"/>
    <w:rsid w:val="000525B2"/>
    <w:rsid w:val="00052F9E"/>
    <w:rsid w:val="00053748"/>
    <w:rsid w:val="00053C01"/>
    <w:rsid w:val="00053C16"/>
    <w:rsid w:val="000549B4"/>
    <w:rsid w:val="00056EAD"/>
    <w:rsid w:val="00057A4D"/>
    <w:rsid w:val="00057F37"/>
    <w:rsid w:val="00060259"/>
    <w:rsid w:val="000613D0"/>
    <w:rsid w:val="00061EE2"/>
    <w:rsid w:val="00062592"/>
    <w:rsid w:val="00062806"/>
    <w:rsid w:val="00062CD9"/>
    <w:rsid w:val="00062F41"/>
    <w:rsid w:val="0006352F"/>
    <w:rsid w:val="0006364B"/>
    <w:rsid w:val="00063755"/>
    <w:rsid w:val="00064778"/>
    <w:rsid w:val="00064E64"/>
    <w:rsid w:val="00064E8B"/>
    <w:rsid w:val="00065028"/>
    <w:rsid w:val="0006536A"/>
    <w:rsid w:val="00065661"/>
    <w:rsid w:val="00065C2A"/>
    <w:rsid w:val="00066912"/>
    <w:rsid w:val="00066DE7"/>
    <w:rsid w:val="00067345"/>
    <w:rsid w:val="00067453"/>
    <w:rsid w:val="00067992"/>
    <w:rsid w:val="000700B6"/>
    <w:rsid w:val="000703FF"/>
    <w:rsid w:val="0007060E"/>
    <w:rsid w:val="00071187"/>
    <w:rsid w:val="000718E8"/>
    <w:rsid w:val="00071A7F"/>
    <w:rsid w:val="00071AA2"/>
    <w:rsid w:val="00072320"/>
    <w:rsid w:val="000724A0"/>
    <w:rsid w:val="000724C3"/>
    <w:rsid w:val="00072DB6"/>
    <w:rsid w:val="00072E30"/>
    <w:rsid w:val="00073031"/>
    <w:rsid w:val="00073F64"/>
    <w:rsid w:val="00074E3A"/>
    <w:rsid w:val="00074EE6"/>
    <w:rsid w:val="00075561"/>
    <w:rsid w:val="0007580F"/>
    <w:rsid w:val="00076237"/>
    <w:rsid w:val="000766F5"/>
    <w:rsid w:val="00077082"/>
    <w:rsid w:val="000770A4"/>
    <w:rsid w:val="00077B6B"/>
    <w:rsid w:val="00077E46"/>
    <w:rsid w:val="00077F5B"/>
    <w:rsid w:val="000801F6"/>
    <w:rsid w:val="00080871"/>
    <w:rsid w:val="00080A1A"/>
    <w:rsid w:val="00080D72"/>
    <w:rsid w:val="000819E9"/>
    <w:rsid w:val="000830F1"/>
    <w:rsid w:val="0008383F"/>
    <w:rsid w:val="00083AE8"/>
    <w:rsid w:val="00084611"/>
    <w:rsid w:val="000852FC"/>
    <w:rsid w:val="00085B34"/>
    <w:rsid w:val="0008637E"/>
    <w:rsid w:val="00086B36"/>
    <w:rsid w:val="0008756E"/>
    <w:rsid w:val="00087F5A"/>
    <w:rsid w:val="00090582"/>
    <w:rsid w:val="00090720"/>
    <w:rsid w:val="0009074B"/>
    <w:rsid w:val="00090F65"/>
    <w:rsid w:val="0009150B"/>
    <w:rsid w:val="0009192D"/>
    <w:rsid w:val="0009195D"/>
    <w:rsid w:val="00092038"/>
    <w:rsid w:val="0009215B"/>
    <w:rsid w:val="00092544"/>
    <w:rsid w:val="00092DF4"/>
    <w:rsid w:val="0009347E"/>
    <w:rsid w:val="0009371C"/>
    <w:rsid w:val="000941CE"/>
    <w:rsid w:val="00094A5F"/>
    <w:rsid w:val="00095417"/>
    <w:rsid w:val="00095787"/>
    <w:rsid w:val="00095982"/>
    <w:rsid w:val="00095D88"/>
    <w:rsid w:val="00095EB4"/>
    <w:rsid w:val="00095F1E"/>
    <w:rsid w:val="0009651B"/>
    <w:rsid w:val="00096539"/>
    <w:rsid w:val="00096620"/>
    <w:rsid w:val="00096D5F"/>
    <w:rsid w:val="0009729D"/>
    <w:rsid w:val="00097EB1"/>
    <w:rsid w:val="000A009B"/>
    <w:rsid w:val="000A0E5C"/>
    <w:rsid w:val="000A1155"/>
    <w:rsid w:val="000A120A"/>
    <w:rsid w:val="000A1651"/>
    <w:rsid w:val="000A18BB"/>
    <w:rsid w:val="000A22F1"/>
    <w:rsid w:val="000A33D2"/>
    <w:rsid w:val="000A3579"/>
    <w:rsid w:val="000A3DA0"/>
    <w:rsid w:val="000A4E47"/>
    <w:rsid w:val="000A52E4"/>
    <w:rsid w:val="000A5C50"/>
    <w:rsid w:val="000A5E1C"/>
    <w:rsid w:val="000A7081"/>
    <w:rsid w:val="000A71EC"/>
    <w:rsid w:val="000A7513"/>
    <w:rsid w:val="000A7AC2"/>
    <w:rsid w:val="000B0A9F"/>
    <w:rsid w:val="000B0E6C"/>
    <w:rsid w:val="000B145A"/>
    <w:rsid w:val="000B1AF3"/>
    <w:rsid w:val="000B23D8"/>
    <w:rsid w:val="000B242A"/>
    <w:rsid w:val="000B3027"/>
    <w:rsid w:val="000B311C"/>
    <w:rsid w:val="000B335E"/>
    <w:rsid w:val="000B4016"/>
    <w:rsid w:val="000B5257"/>
    <w:rsid w:val="000B5708"/>
    <w:rsid w:val="000B5CFB"/>
    <w:rsid w:val="000B608F"/>
    <w:rsid w:val="000B638A"/>
    <w:rsid w:val="000B6931"/>
    <w:rsid w:val="000B6C1B"/>
    <w:rsid w:val="000B6C2F"/>
    <w:rsid w:val="000C0048"/>
    <w:rsid w:val="000C0F35"/>
    <w:rsid w:val="000C1735"/>
    <w:rsid w:val="000C21E5"/>
    <w:rsid w:val="000C24F1"/>
    <w:rsid w:val="000C2C99"/>
    <w:rsid w:val="000C2EF6"/>
    <w:rsid w:val="000C3B93"/>
    <w:rsid w:val="000C48C9"/>
    <w:rsid w:val="000C4A2C"/>
    <w:rsid w:val="000C6091"/>
    <w:rsid w:val="000C62F1"/>
    <w:rsid w:val="000C63C7"/>
    <w:rsid w:val="000C63E6"/>
    <w:rsid w:val="000C67DA"/>
    <w:rsid w:val="000C6B8D"/>
    <w:rsid w:val="000C75FA"/>
    <w:rsid w:val="000C7703"/>
    <w:rsid w:val="000C79B4"/>
    <w:rsid w:val="000D1D96"/>
    <w:rsid w:val="000D2529"/>
    <w:rsid w:val="000D2D43"/>
    <w:rsid w:val="000D3589"/>
    <w:rsid w:val="000D3DBC"/>
    <w:rsid w:val="000D3E22"/>
    <w:rsid w:val="000D412E"/>
    <w:rsid w:val="000D48AC"/>
    <w:rsid w:val="000D4B7B"/>
    <w:rsid w:val="000D5C5C"/>
    <w:rsid w:val="000D5DD5"/>
    <w:rsid w:val="000D5E72"/>
    <w:rsid w:val="000D5E89"/>
    <w:rsid w:val="000D60F7"/>
    <w:rsid w:val="000D63D9"/>
    <w:rsid w:val="000D671B"/>
    <w:rsid w:val="000D73D1"/>
    <w:rsid w:val="000D76E0"/>
    <w:rsid w:val="000D7823"/>
    <w:rsid w:val="000D7982"/>
    <w:rsid w:val="000D7E95"/>
    <w:rsid w:val="000E00F4"/>
    <w:rsid w:val="000E04F8"/>
    <w:rsid w:val="000E12D4"/>
    <w:rsid w:val="000E1BD1"/>
    <w:rsid w:val="000E1C8B"/>
    <w:rsid w:val="000E1FF8"/>
    <w:rsid w:val="000E22ED"/>
    <w:rsid w:val="000E25AF"/>
    <w:rsid w:val="000E2960"/>
    <w:rsid w:val="000E2A0F"/>
    <w:rsid w:val="000E379B"/>
    <w:rsid w:val="000E3F77"/>
    <w:rsid w:val="000E4B22"/>
    <w:rsid w:val="000E518A"/>
    <w:rsid w:val="000E5C69"/>
    <w:rsid w:val="000E5CDF"/>
    <w:rsid w:val="000E616D"/>
    <w:rsid w:val="000E6E2F"/>
    <w:rsid w:val="000E79E5"/>
    <w:rsid w:val="000F12A4"/>
    <w:rsid w:val="000F156B"/>
    <w:rsid w:val="000F1936"/>
    <w:rsid w:val="000F1D3D"/>
    <w:rsid w:val="000F20A6"/>
    <w:rsid w:val="000F211F"/>
    <w:rsid w:val="000F289F"/>
    <w:rsid w:val="000F2D47"/>
    <w:rsid w:val="000F2FA0"/>
    <w:rsid w:val="000F420B"/>
    <w:rsid w:val="000F4360"/>
    <w:rsid w:val="000F512F"/>
    <w:rsid w:val="000F5408"/>
    <w:rsid w:val="000F55E2"/>
    <w:rsid w:val="000F6BD2"/>
    <w:rsid w:val="000F6ECE"/>
    <w:rsid w:val="000F737E"/>
    <w:rsid w:val="000F77C7"/>
    <w:rsid w:val="0010018E"/>
    <w:rsid w:val="001002B7"/>
    <w:rsid w:val="00101B04"/>
    <w:rsid w:val="00101CD2"/>
    <w:rsid w:val="00101EBD"/>
    <w:rsid w:val="0010202D"/>
    <w:rsid w:val="00102643"/>
    <w:rsid w:val="00102686"/>
    <w:rsid w:val="0010326D"/>
    <w:rsid w:val="00103CA8"/>
    <w:rsid w:val="00104D9C"/>
    <w:rsid w:val="00104DEF"/>
    <w:rsid w:val="00104F36"/>
    <w:rsid w:val="00105A29"/>
    <w:rsid w:val="00105F44"/>
    <w:rsid w:val="00106077"/>
    <w:rsid w:val="00106119"/>
    <w:rsid w:val="00106F68"/>
    <w:rsid w:val="00106FA7"/>
    <w:rsid w:val="00107284"/>
    <w:rsid w:val="00107B7B"/>
    <w:rsid w:val="00110BB5"/>
    <w:rsid w:val="00110BE9"/>
    <w:rsid w:val="00110C3C"/>
    <w:rsid w:val="0011130E"/>
    <w:rsid w:val="00111598"/>
    <w:rsid w:val="00111F98"/>
    <w:rsid w:val="00112102"/>
    <w:rsid w:val="0011244A"/>
    <w:rsid w:val="00112FA1"/>
    <w:rsid w:val="00114049"/>
    <w:rsid w:val="00114486"/>
    <w:rsid w:val="00114591"/>
    <w:rsid w:val="00114AB8"/>
    <w:rsid w:val="00114D77"/>
    <w:rsid w:val="001155B8"/>
    <w:rsid w:val="0011597A"/>
    <w:rsid w:val="00115C5C"/>
    <w:rsid w:val="00116FDF"/>
    <w:rsid w:val="001176F2"/>
    <w:rsid w:val="00117845"/>
    <w:rsid w:val="001179FD"/>
    <w:rsid w:val="00120BB2"/>
    <w:rsid w:val="001210C8"/>
    <w:rsid w:val="001215A0"/>
    <w:rsid w:val="00121F4B"/>
    <w:rsid w:val="00121F66"/>
    <w:rsid w:val="00122347"/>
    <w:rsid w:val="001223B0"/>
    <w:rsid w:val="001227BF"/>
    <w:rsid w:val="00122F2F"/>
    <w:rsid w:val="00123058"/>
    <w:rsid w:val="001230C8"/>
    <w:rsid w:val="001233A8"/>
    <w:rsid w:val="00123C96"/>
    <w:rsid w:val="00124984"/>
    <w:rsid w:val="0012636D"/>
    <w:rsid w:val="00126D70"/>
    <w:rsid w:val="00126EE4"/>
    <w:rsid w:val="00127580"/>
    <w:rsid w:val="00127BE0"/>
    <w:rsid w:val="00127C03"/>
    <w:rsid w:val="00127DBD"/>
    <w:rsid w:val="0012AE2F"/>
    <w:rsid w:val="0013019F"/>
    <w:rsid w:val="00130221"/>
    <w:rsid w:val="00130A57"/>
    <w:rsid w:val="00130F7F"/>
    <w:rsid w:val="001311DA"/>
    <w:rsid w:val="00131B46"/>
    <w:rsid w:val="00133258"/>
    <w:rsid w:val="0013399D"/>
    <w:rsid w:val="001340F4"/>
    <w:rsid w:val="00134126"/>
    <w:rsid w:val="00134852"/>
    <w:rsid w:val="001348E9"/>
    <w:rsid w:val="00135015"/>
    <w:rsid w:val="00135912"/>
    <w:rsid w:val="001363F7"/>
    <w:rsid w:val="00136458"/>
    <w:rsid w:val="001369BD"/>
    <w:rsid w:val="001370F4"/>
    <w:rsid w:val="00137694"/>
    <w:rsid w:val="00137ECE"/>
    <w:rsid w:val="00140B02"/>
    <w:rsid w:val="00140D7B"/>
    <w:rsid w:val="00140F96"/>
    <w:rsid w:val="00141519"/>
    <w:rsid w:val="00143193"/>
    <w:rsid w:val="00143372"/>
    <w:rsid w:val="001436D5"/>
    <w:rsid w:val="001436F0"/>
    <w:rsid w:val="001437B3"/>
    <w:rsid w:val="0014392D"/>
    <w:rsid w:val="00143B44"/>
    <w:rsid w:val="00143FB8"/>
    <w:rsid w:val="0014410E"/>
    <w:rsid w:val="0014539B"/>
    <w:rsid w:val="00145CB8"/>
    <w:rsid w:val="0014648D"/>
    <w:rsid w:val="00146A37"/>
    <w:rsid w:val="00146AB0"/>
    <w:rsid w:val="00146EDC"/>
    <w:rsid w:val="00146F68"/>
    <w:rsid w:val="001472CE"/>
    <w:rsid w:val="00147A06"/>
    <w:rsid w:val="0015033C"/>
    <w:rsid w:val="0015078F"/>
    <w:rsid w:val="0015248D"/>
    <w:rsid w:val="0015298E"/>
    <w:rsid w:val="00152B7C"/>
    <w:rsid w:val="0015310A"/>
    <w:rsid w:val="00153BCB"/>
    <w:rsid w:val="00154338"/>
    <w:rsid w:val="0015540C"/>
    <w:rsid w:val="001559CD"/>
    <w:rsid w:val="00155AFC"/>
    <w:rsid w:val="0015636B"/>
    <w:rsid w:val="00156E80"/>
    <w:rsid w:val="00160097"/>
    <w:rsid w:val="001600DA"/>
    <w:rsid w:val="00160418"/>
    <w:rsid w:val="00160B96"/>
    <w:rsid w:val="001626B8"/>
    <w:rsid w:val="001628A1"/>
    <w:rsid w:val="001628FD"/>
    <w:rsid w:val="001630EE"/>
    <w:rsid w:val="001636C6"/>
    <w:rsid w:val="0016383A"/>
    <w:rsid w:val="00163E88"/>
    <w:rsid w:val="001646A5"/>
    <w:rsid w:val="001668B9"/>
    <w:rsid w:val="00167513"/>
    <w:rsid w:val="00167E30"/>
    <w:rsid w:val="00170183"/>
    <w:rsid w:val="00170205"/>
    <w:rsid w:val="001707D3"/>
    <w:rsid w:val="00170B45"/>
    <w:rsid w:val="00170DD7"/>
    <w:rsid w:val="0017105B"/>
    <w:rsid w:val="00171B94"/>
    <w:rsid w:val="00171DBE"/>
    <w:rsid w:val="001721F6"/>
    <w:rsid w:val="00173173"/>
    <w:rsid w:val="001738AE"/>
    <w:rsid w:val="0017430B"/>
    <w:rsid w:val="00174EC4"/>
    <w:rsid w:val="0017527D"/>
    <w:rsid w:val="0017585A"/>
    <w:rsid w:val="0017596B"/>
    <w:rsid w:val="00175E56"/>
    <w:rsid w:val="001767DC"/>
    <w:rsid w:val="001770F4"/>
    <w:rsid w:val="00177177"/>
    <w:rsid w:val="00177564"/>
    <w:rsid w:val="0018079A"/>
    <w:rsid w:val="00180EEC"/>
    <w:rsid w:val="00180FDC"/>
    <w:rsid w:val="001811FD"/>
    <w:rsid w:val="00181562"/>
    <w:rsid w:val="0018191B"/>
    <w:rsid w:val="00181B50"/>
    <w:rsid w:val="0018201D"/>
    <w:rsid w:val="00182F1B"/>
    <w:rsid w:val="00183247"/>
    <w:rsid w:val="00183506"/>
    <w:rsid w:val="00183F9D"/>
    <w:rsid w:val="00183FE2"/>
    <w:rsid w:val="0018434A"/>
    <w:rsid w:val="00184CE0"/>
    <w:rsid w:val="00184EBC"/>
    <w:rsid w:val="0018560B"/>
    <w:rsid w:val="00187189"/>
    <w:rsid w:val="00187663"/>
    <w:rsid w:val="00190C3E"/>
    <w:rsid w:val="001927DF"/>
    <w:rsid w:val="00192804"/>
    <w:rsid w:val="00192DC1"/>
    <w:rsid w:val="00194ABE"/>
    <w:rsid w:val="001965A9"/>
    <w:rsid w:val="00196AC6"/>
    <w:rsid w:val="0019767B"/>
    <w:rsid w:val="0019780C"/>
    <w:rsid w:val="00197CFE"/>
    <w:rsid w:val="00197E09"/>
    <w:rsid w:val="00197EFC"/>
    <w:rsid w:val="001A0F3C"/>
    <w:rsid w:val="001A158C"/>
    <w:rsid w:val="001A1789"/>
    <w:rsid w:val="001A1DEE"/>
    <w:rsid w:val="001A224E"/>
    <w:rsid w:val="001A42ED"/>
    <w:rsid w:val="001A5314"/>
    <w:rsid w:val="001A53D6"/>
    <w:rsid w:val="001A5F94"/>
    <w:rsid w:val="001A70D2"/>
    <w:rsid w:val="001A7798"/>
    <w:rsid w:val="001B072B"/>
    <w:rsid w:val="001B1247"/>
    <w:rsid w:val="001B1BE2"/>
    <w:rsid w:val="001B20C5"/>
    <w:rsid w:val="001B27E4"/>
    <w:rsid w:val="001B2D42"/>
    <w:rsid w:val="001B2DDD"/>
    <w:rsid w:val="001B3C43"/>
    <w:rsid w:val="001B3CC3"/>
    <w:rsid w:val="001B446A"/>
    <w:rsid w:val="001B47A7"/>
    <w:rsid w:val="001B5139"/>
    <w:rsid w:val="001B55CD"/>
    <w:rsid w:val="001B5867"/>
    <w:rsid w:val="001B640C"/>
    <w:rsid w:val="001B71F9"/>
    <w:rsid w:val="001B73C8"/>
    <w:rsid w:val="001B73DC"/>
    <w:rsid w:val="001B749F"/>
    <w:rsid w:val="001B751D"/>
    <w:rsid w:val="001B762F"/>
    <w:rsid w:val="001B7666"/>
    <w:rsid w:val="001C010B"/>
    <w:rsid w:val="001C0C61"/>
    <w:rsid w:val="001C0C62"/>
    <w:rsid w:val="001C1001"/>
    <w:rsid w:val="001C13EF"/>
    <w:rsid w:val="001C1626"/>
    <w:rsid w:val="001C1735"/>
    <w:rsid w:val="001C240B"/>
    <w:rsid w:val="001C245C"/>
    <w:rsid w:val="001C2A14"/>
    <w:rsid w:val="001C2CC5"/>
    <w:rsid w:val="001C38C3"/>
    <w:rsid w:val="001C3D02"/>
    <w:rsid w:val="001C3D2B"/>
    <w:rsid w:val="001C432F"/>
    <w:rsid w:val="001C4A56"/>
    <w:rsid w:val="001C4C30"/>
    <w:rsid w:val="001C4FFC"/>
    <w:rsid w:val="001C55D5"/>
    <w:rsid w:val="001C5796"/>
    <w:rsid w:val="001C6640"/>
    <w:rsid w:val="001C6B0E"/>
    <w:rsid w:val="001C6EAD"/>
    <w:rsid w:val="001C741F"/>
    <w:rsid w:val="001C7900"/>
    <w:rsid w:val="001C7FEA"/>
    <w:rsid w:val="001D0573"/>
    <w:rsid w:val="001D06A7"/>
    <w:rsid w:val="001D0951"/>
    <w:rsid w:val="001D0DA8"/>
    <w:rsid w:val="001D1863"/>
    <w:rsid w:val="001D202B"/>
    <w:rsid w:val="001D21DB"/>
    <w:rsid w:val="001D44CB"/>
    <w:rsid w:val="001D4788"/>
    <w:rsid w:val="001D5432"/>
    <w:rsid w:val="001D57B6"/>
    <w:rsid w:val="001D5FA6"/>
    <w:rsid w:val="001D601F"/>
    <w:rsid w:val="001D6DB5"/>
    <w:rsid w:val="001D78A2"/>
    <w:rsid w:val="001D7E45"/>
    <w:rsid w:val="001E163F"/>
    <w:rsid w:val="001E1932"/>
    <w:rsid w:val="001E1A60"/>
    <w:rsid w:val="001E2A25"/>
    <w:rsid w:val="001E2DE0"/>
    <w:rsid w:val="001E3EAD"/>
    <w:rsid w:val="001E4EC8"/>
    <w:rsid w:val="001E5556"/>
    <w:rsid w:val="001E58A6"/>
    <w:rsid w:val="001E5D5F"/>
    <w:rsid w:val="001E62C9"/>
    <w:rsid w:val="001E6834"/>
    <w:rsid w:val="001E6DE2"/>
    <w:rsid w:val="001E6E3E"/>
    <w:rsid w:val="001E6FC8"/>
    <w:rsid w:val="001E7009"/>
    <w:rsid w:val="001E74A4"/>
    <w:rsid w:val="001E795E"/>
    <w:rsid w:val="001E7C3B"/>
    <w:rsid w:val="001F06EC"/>
    <w:rsid w:val="001F0E5A"/>
    <w:rsid w:val="001F0F6F"/>
    <w:rsid w:val="001F1676"/>
    <w:rsid w:val="001F19CC"/>
    <w:rsid w:val="001F1FF9"/>
    <w:rsid w:val="001F205F"/>
    <w:rsid w:val="001F2503"/>
    <w:rsid w:val="001F2738"/>
    <w:rsid w:val="001F3C2D"/>
    <w:rsid w:val="001F45B0"/>
    <w:rsid w:val="001F4773"/>
    <w:rsid w:val="001F4B5E"/>
    <w:rsid w:val="001F5034"/>
    <w:rsid w:val="001F5286"/>
    <w:rsid w:val="001F562C"/>
    <w:rsid w:val="001F5903"/>
    <w:rsid w:val="001F5B94"/>
    <w:rsid w:val="001F5EAA"/>
    <w:rsid w:val="001F60B8"/>
    <w:rsid w:val="001F611A"/>
    <w:rsid w:val="001F66B5"/>
    <w:rsid w:val="001F68D8"/>
    <w:rsid w:val="001F6D04"/>
    <w:rsid w:val="001F75A1"/>
    <w:rsid w:val="001F7BEA"/>
    <w:rsid w:val="00200824"/>
    <w:rsid w:val="00200C20"/>
    <w:rsid w:val="00200C66"/>
    <w:rsid w:val="00200CDD"/>
    <w:rsid w:val="00201E47"/>
    <w:rsid w:val="00202312"/>
    <w:rsid w:val="002023CA"/>
    <w:rsid w:val="00202827"/>
    <w:rsid w:val="00202AD4"/>
    <w:rsid w:val="0020344D"/>
    <w:rsid w:val="00203BEE"/>
    <w:rsid w:val="002040EA"/>
    <w:rsid w:val="00204293"/>
    <w:rsid w:val="002056CD"/>
    <w:rsid w:val="002060FB"/>
    <w:rsid w:val="002065A1"/>
    <w:rsid w:val="00206778"/>
    <w:rsid w:val="002070E7"/>
    <w:rsid w:val="0020714A"/>
    <w:rsid w:val="002101B4"/>
    <w:rsid w:val="002112BD"/>
    <w:rsid w:val="002118E5"/>
    <w:rsid w:val="00211ECB"/>
    <w:rsid w:val="002126D4"/>
    <w:rsid w:val="00212D18"/>
    <w:rsid w:val="002138C2"/>
    <w:rsid w:val="00213944"/>
    <w:rsid w:val="002140BA"/>
    <w:rsid w:val="0021475D"/>
    <w:rsid w:val="00215022"/>
    <w:rsid w:val="00215549"/>
    <w:rsid w:val="00215E0B"/>
    <w:rsid w:val="0021614E"/>
    <w:rsid w:val="00216D6D"/>
    <w:rsid w:val="002171AE"/>
    <w:rsid w:val="002175A5"/>
    <w:rsid w:val="0021772A"/>
    <w:rsid w:val="00217B41"/>
    <w:rsid w:val="00220618"/>
    <w:rsid w:val="002210A9"/>
    <w:rsid w:val="00221583"/>
    <w:rsid w:val="00221E75"/>
    <w:rsid w:val="002221BE"/>
    <w:rsid w:val="00222923"/>
    <w:rsid w:val="002233BC"/>
    <w:rsid w:val="0022364E"/>
    <w:rsid w:val="00224416"/>
    <w:rsid w:val="00224703"/>
    <w:rsid w:val="00225428"/>
    <w:rsid w:val="002255AE"/>
    <w:rsid w:val="0022694C"/>
    <w:rsid w:val="00226C5E"/>
    <w:rsid w:val="00230777"/>
    <w:rsid w:val="0023153E"/>
    <w:rsid w:val="002316DA"/>
    <w:rsid w:val="00231C5A"/>
    <w:rsid w:val="00232124"/>
    <w:rsid w:val="002326A0"/>
    <w:rsid w:val="00233106"/>
    <w:rsid w:val="002331DE"/>
    <w:rsid w:val="00233707"/>
    <w:rsid w:val="002348BB"/>
    <w:rsid w:val="002349CC"/>
    <w:rsid w:val="0023546F"/>
    <w:rsid w:val="002366D9"/>
    <w:rsid w:val="002371DA"/>
    <w:rsid w:val="002378F7"/>
    <w:rsid w:val="00237F87"/>
    <w:rsid w:val="00240267"/>
    <w:rsid w:val="00240617"/>
    <w:rsid w:val="002410B7"/>
    <w:rsid w:val="00241298"/>
    <w:rsid w:val="0024145A"/>
    <w:rsid w:val="00241DE6"/>
    <w:rsid w:val="002423DB"/>
    <w:rsid w:val="002435EB"/>
    <w:rsid w:val="002435F6"/>
    <w:rsid w:val="002443A4"/>
    <w:rsid w:val="00244498"/>
    <w:rsid w:val="00244942"/>
    <w:rsid w:val="00244A12"/>
    <w:rsid w:val="00245BF3"/>
    <w:rsid w:val="00246550"/>
    <w:rsid w:val="002466F8"/>
    <w:rsid w:val="00246BF0"/>
    <w:rsid w:val="00246FE2"/>
    <w:rsid w:val="00247163"/>
    <w:rsid w:val="002472CB"/>
    <w:rsid w:val="002474E0"/>
    <w:rsid w:val="0024766A"/>
    <w:rsid w:val="002476A1"/>
    <w:rsid w:val="00247DC4"/>
    <w:rsid w:val="002500ED"/>
    <w:rsid w:val="00251677"/>
    <w:rsid w:val="00253572"/>
    <w:rsid w:val="002535DF"/>
    <w:rsid w:val="00253D00"/>
    <w:rsid w:val="00253DE5"/>
    <w:rsid w:val="00255F1A"/>
    <w:rsid w:val="00256209"/>
    <w:rsid w:val="002566D9"/>
    <w:rsid w:val="00256ACF"/>
    <w:rsid w:val="00256B90"/>
    <w:rsid w:val="00256C70"/>
    <w:rsid w:val="00256EE2"/>
    <w:rsid w:val="00257F64"/>
    <w:rsid w:val="00260C2A"/>
    <w:rsid w:val="002616CD"/>
    <w:rsid w:val="002619A6"/>
    <w:rsid w:val="00261B71"/>
    <w:rsid w:val="002620B5"/>
    <w:rsid w:val="0026297A"/>
    <w:rsid w:val="00264502"/>
    <w:rsid w:val="00264C23"/>
    <w:rsid w:val="00265457"/>
    <w:rsid w:val="00265A7D"/>
    <w:rsid w:val="002664A4"/>
    <w:rsid w:val="002667BC"/>
    <w:rsid w:val="002674C6"/>
    <w:rsid w:val="002674EB"/>
    <w:rsid w:val="00267D25"/>
    <w:rsid w:val="00270444"/>
    <w:rsid w:val="002704C4"/>
    <w:rsid w:val="00270C3C"/>
    <w:rsid w:val="002716BE"/>
    <w:rsid w:val="00271D62"/>
    <w:rsid w:val="00271D92"/>
    <w:rsid w:val="00271EE8"/>
    <w:rsid w:val="00272960"/>
    <w:rsid w:val="002730F8"/>
    <w:rsid w:val="00273994"/>
    <w:rsid w:val="00275B96"/>
    <w:rsid w:val="0027652A"/>
    <w:rsid w:val="00276850"/>
    <w:rsid w:val="00276D1B"/>
    <w:rsid w:val="00280308"/>
    <w:rsid w:val="0028167C"/>
    <w:rsid w:val="0028289A"/>
    <w:rsid w:val="00282B52"/>
    <w:rsid w:val="00283797"/>
    <w:rsid w:val="00284303"/>
    <w:rsid w:val="00284B12"/>
    <w:rsid w:val="00284C41"/>
    <w:rsid w:val="00284E1C"/>
    <w:rsid w:val="00285AFD"/>
    <w:rsid w:val="00286A96"/>
    <w:rsid w:val="002873BF"/>
    <w:rsid w:val="00287444"/>
    <w:rsid w:val="002879CF"/>
    <w:rsid w:val="00287F4A"/>
    <w:rsid w:val="00290580"/>
    <w:rsid w:val="00290C1F"/>
    <w:rsid w:val="002910E3"/>
    <w:rsid w:val="00291186"/>
    <w:rsid w:val="002912ED"/>
    <w:rsid w:val="00291AB8"/>
    <w:rsid w:val="00291CB2"/>
    <w:rsid w:val="00291CF9"/>
    <w:rsid w:val="00291E1A"/>
    <w:rsid w:val="0029287A"/>
    <w:rsid w:val="00292890"/>
    <w:rsid w:val="00293A5F"/>
    <w:rsid w:val="002940C2"/>
    <w:rsid w:val="00294258"/>
    <w:rsid w:val="002944C2"/>
    <w:rsid w:val="00294CE0"/>
    <w:rsid w:val="00294E05"/>
    <w:rsid w:val="00295056"/>
    <w:rsid w:val="00295721"/>
    <w:rsid w:val="002957B2"/>
    <w:rsid w:val="002960DC"/>
    <w:rsid w:val="002962C0"/>
    <w:rsid w:val="0029672F"/>
    <w:rsid w:val="002967D1"/>
    <w:rsid w:val="0029697C"/>
    <w:rsid w:val="00297179"/>
    <w:rsid w:val="00297283"/>
    <w:rsid w:val="00297CAA"/>
    <w:rsid w:val="002A0063"/>
    <w:rsid w:val="002A0703"/>
    <w:rsid w:val="002A0F34"/>
    <w:rsid w:val="002A13A9"/>
    <w:rsid w:val="002A1798"/>
    <w:rsid w:val="002A2012"/>
    <w:rsid w:val="002A3061"/>
    <w:rsid w:val="002A3512"/>
    <w:rsid w:val="002A377A"/>
    <w:rsid w:val="002A4536"/>
    <w:rsid w:val="002A4958"/>
    <w:rsid w:val="002A4A5A"/>
    <w:rsid w:val="002A4BD0"/>
    <w:rsid w:val="002A704E"/>
    <w:rsid w:val="002A718E"/>
    <w:rsid w:val="002B0199"/>
    <w:rsid w:val="002B03AB"/>
    <w:rsid w:val="002B057A"/>
    <w:rsid w:val="002B061C"/>
    <w:rsid w:val="002B1F9C"/>
    <w:rsid w:val="002B2674"/>
    <w:rsid w:val="002B3042"/>
    <w:rsid w:val="002B32A1"/>
    <w:rsid w:val="002B32F5"/>
    <w:rsid w:val="002B3667"/>
    <w:rsid w:val="002B3EEB"/>
    <w:rsid w:val="002B4899"/>
    <w:rsid w:val="002B71E8"/>
    <w:rsid w:val="002B74CF"/>
    <w:rsid w:val="002B7A46"/>
    <w:rsid w:val="002B7AFF"/>
    <w:rsid w:val="002C0057"/>
    <w:rsid w:val="002C01B4"/>
    <w:rsid w:val="002C01B5"/>
    <w:rsid w:val="002C032D"/>
    <w:rsid w:val="002C0812"/>
    <w:rsid w:val="002C123F"/>
    <w:rsid w:val="002C12D3"/>
    <w:rsid w:val="002C1636"/>
    <w:rsid w:val="002C1F6F"/>
    <w:rsid w:val="002C2E0F"/>
    <w:rsid w:val="002C2F5B"/>
    <w:rsid w:val="002C30C6"/>
    <w:rsid w:val="002C3821"/>
    <w:rsid w:val="002C3904"/>
    <w:rsid w:val="002C3F38"/>
    <w:rsid w:val="002C3F70"/>
    <w:rsid w:val="002C3F91"/>
    <w:rsid w:val="002C4388"/>
    <w:rsid w:val="002C4E8F"/>
    <w:rsid w:val="002C5495"/>
    <w:rsid w:val="002C5721"/>
    <w:rsid w:val="002C69EB"/>
    <w:rsid w:val="002C6B3E"/>
    <w:rsid w:val="002C6BCD"/>
    <w:rsid w:val="002C6D2A"/>
    <w:rsid w:val="002C70DA"/>
    <w:rsid w:val="002C7978"/>
    <w:rsid w:val="002C7E13"/>
    <w:rsid w:val="002D0421"/>
    <w:rsid w:val="002D1357"/>
    <w:rsid w:val="002D142F"/>
    <w:rsid w:val="002D2352"/>
    <w:rsid w:val="002D23AF"/>
    <w:rsid w:val="002D23E6"/>
    <w:rsid w:val="002D25C7"/>
    <w:rsid w:val="002D3236"/>
    <w:rsid w:val="002D39F1"/>
    <w:rsid w:val="002D3AA9"/>
    <w:rsid w:val="002D3B7D"/>
    <w:rsid w:val="002D3D06"/>
    <w:rsid w:val="002D4445"/>
    <w:rsid w:val="002D5998"/>
    <w:rsid w:val="002D65A6"/>
    <w:rsid w:val="002D6871"/>
    <w:rsid w:val="002D697C"/>
    <w:rsid w:val="002D6A57"/>
    <w:rsid w:val="002D70DF"/>
    <w:rsid w:val="002D7A21"/>
    <w:rsid w:val="002D7CAF"/>
    <w:rsid w:val="002E0025"/>
    <w:rsid w:val="002E06F8"/>
    <w:rsid w:val="002E08A3"/>
    <w:rsid w:val="002E0CD3"/>
    <w:rsid w:val="002E204A"/>
    <w:rsid w:val="002E21EB"/>
    <w:rsid w:val="002E28B6"/>
    <w:rsid w:val="002E29C3"/>
    <w:rsid w:val="002E3161"/>
    <w:rsid w:val="002E3525"/>
    <w:rsid w:val="002E3DAC"/>
    <w:rsid w:val="002E42CD"/>
    <w:rsid w:val="002E44DF"/>
    <w:rsid w:val="002E4571"/>
    <w:rsid w:val="002E46ED"/>
    <w:rsid w:val="002E56E9"/>
    <w:rsid w:val="002E6053"/>
    <w:rsid w:val="002E612F"/>
    <w:rsid w:val="002E62CE"/>
    <w:rsid w:val="002E63ED"/>
    <w:rsid w:val="002E651A"/>
    <w:rsid w:val="002E65AE"/>
    <w:rsid w:val="002E7828"/>
    <w:rsid w:val="002E788F"/>
    <w:rsid w:val="002E7BA5"/>
    <w:rsid w:val="002F0645"/>
    <w:rsid w:val="002F0795"/>
    <w:rsid w:val="002F0999"/>
    <w:rsid w:val="002F13D5"/>
    <w:rsid w:val="002F1BD5"/>
    <w:rsid w:val="002F1E21"/>
    <w:rsid w:val="002F2978"/>
    <w:rsid w:val="002F301D"/>
    <w:rsid w:val="002F31EE"/>
    <w:rsid w:val="002F3699"/>
    <w:rsid w:val="002F3BF0"/>
    <w:rsid w:val="002F4674"/>
    <w:rsid w:val="002F4A1D"/>
    <w:rsid w:val="002F50C6"/>
    <w:rsid w:val="002F5895"/>
    <w:rsid w:val="002F5A32"/>
    <w:rsid w:val="002F5FB9"/>
    <w:rsid w:val="002F6426"/>
    <w:rsid w:val="00300D0E"/>
    <w:rsid w:val="00301876"/>
    <w:rsid w:val="0030208B"/>
    <w:rsid w:val="0030221B"/>
    <w:rsid w:val="0030237E"/>
    <w:rsid w:val="003029C8"/>
    <w:rsid w:val="00302E42"/>
    <w:rsid w:val="00302E83"/>
    <w:rsid w:val="003034AA"/>
    <w:rsid w:val="00303DC6"/>
    <w:rsid w:val="00304242"/>
    <w:rsid w:val="0030438D"/>
    <w:rsid w:val="003045B0"/>
    <w:rsid w:val="00304971"/>
    <w:rsid w:val="00304E26"/>
    <w:rsid w:val="00305F6E"/>
    <w:rsid w:val="003060FA"/>
    <w:rsid w:val="003065F7"/>
    <w:rsid w:val="00306C1F"/>
    <w:rsid w:val="00306EAA"/>
    <w:rsid w:val="00306F0D"/>
    <w:rsid w:val="003074E6"/>
    <w:rsid w:val="00310121"/>
    <w:rsid w:val="00310BAD"/>
    <w:rsid w:val="00310FD4"/>
    <w:rsid w:val="003115BE"/>
    <w:rsid w:val="00311D59"/>
    <w:rsid w:val="0031249C"/>
    <w:rsid w:val="00312ED1"/>
    <w:rsid w:val="00313292"/>
    <w:rsid w:val="00313D77"/>
    <w:rsid w:val="00314B7D"/>
    <w:rsid w:val="00315E77"/>
    <w:rsid w:val="0031696F"/>
    <w:rsid w:val="00316F00"/>
    <w:rsid w:val="00316F97"/>
    <w:rsid w:val="00317162"/>
    <w:rsid w:val="0031FE2A"/>
    <w:rsid w:val="003210AA"/>
    <w:rsid w:val="00321572"/>
    <w:rsid w:val="00321971"/>
    <w:rsid w:val="0032219D"/>
    <w:rsid w:val="00322B21"/>
    <w:rsid w:val="0032352B"/>
    <w:rsid w:val="00323851"/>
    <w:rsid w:val="00324FAD"/>
    <w:rsid w:val="003255B1"/>
    <w:rsid w:val="003261C9"/>
    <w:rsid w:val="00326284"/>
    <w:rsid w:val="0032635B"/>
    <w:rsid w:val="003269B5"/>
    <w:rsid w:val="0032728E"/>
    <w:rsid w:val="003273B3"/>
    <w:rsid w:val="0032745D"/>
    <w:rsid w:val="003275C4"/>
    <w:rsid w:val="00327DDE"/>
    <w:rsid w:val="00330BC2"/>
    <w:rsid w:val="0033171B"/>
    <w:rsid w:val="003318B7"/>
    <w:rsid w:val="00331A1D"/>
    <w:rsid w:val="00332A43"/>
    <w:rsid w:val="00332F17"/>
    <w:rsid w:val="0033332B"/>
    <w:rsid w:val="003333F4"/>
    <w:rsid w:val="00333892"/>
    <w:rsid w:val="003338CB"/>
    <w:rsid w:val="00333B2C"/>
    <w:rsid w:val="00333F80"/>
    <w:rsid w:val="003342E9"/>
    <w:rsid w:val="003347A5"/>
    <w:rsid w:val="003347ED"/>
    <w:rsid w:val="00334E8D"/>
    <w:rsid w:val="00335070"/>
    <w:rsid w:val="00335644"/>
    <w:rsid w:val="003358A1"/>
    <w:rsid w:val="003358F1"/>
    <w:rsid w:val="00335E2F"/>
    <w:rsid w:val="00337A7D"/>
    <w:rsid w:val="00337ABB"/>
    <w:rsid w:val="00337D09"/>
    <w:rsid w:val="003404EC"/>
    <w:rsid w:val="00340724"/>
    <w:rsid w:val="0034159F"/>
    <w:rsid w:val="00341A62"/>
    <w:rsid w:val="00341E5F"/>
    <w:rsid w:val="003420DC"/>
    <w:rsid w:val="00342AFD"/>
    <w:rsid w:val="00343083"/>
    <w:rsid w:val="00343784"/>
    <w:rsid w:val="00343E57"/>
    <w:rsid w:val="00343E9F"/>
    <w:rsid w:val="0034418C"/>
    <w:rsid w:val="00344E90"/>
    <w:rsid w:val="00345360"/>
    <w:rsid w:val="00345524"/>
    <w:rsid w:val="003459FD"/>
    <w:rsid w:val="00346238"/>
    <w:rsid w:val="00346F3E"/>
    <w:rsid w:val="0034766B"/>
    <w:rsid w:val="00347696"/>
    <w:rsid w:val="00347CE4"/>
    <w:rsid w:val="00347D8D"/>
    <w:rsid w:val="003504C7"/>
    <w:rsid w:val="00350AC4"/>
    <w:rsid w:val="00350AED"/>
    <w:rsid w:val="00351A21"/>
    <w:rsid w:val="00351FC4"/>
    <w:rsid w:val="003520E0"/>
    <w:rsid w:val="003526CD"/>
    <w:rsid w:val="00353702"/>
    <w:rsid w:val="00353E8A"/>
    <w:rsid w:val="00354432"/>
    <w:rsid w:val="0035507B"/>
    <w:rsid w:val="00355868"/>
    <w:rsid w:val="00355999"/>
    <w:rsid w:val="00355F13"/>
    <w:rsid w:val="00355FC4"/>
    <w:rsid w:val="003563C1"/>
    <w:rsid w:val="00356835"/>
    <w:rsid w:val="00356B07"/>
    <w:rsid w:val="00357330"/>
    <w:rsid w:val="0035794D"/>
    <w:rsid w:val="00357F26"/>
    <w:rsid w:val="00360542"/>
    <w:rsid w:val="00360CB6"/>
    <w:rsid w:val="00360D3A"/>
    <w:rsid w:val="0036247E"/>
    <w:rsid w:val="00363E65"/>
    <w:rsid w:val="0036465D"/>
    <w:rsid w:val="00366353"/>
    <w:rsid w:val="00366756"/>
    <w:rsid w:val="00366878"/>
    <w:rsid w:val="00366978"/>
    <w:rsid w:val="00366DEC"/>
    <w:rsid w:val="00367831"/>
    <w:rsid w:val="003700DF"/>
    <w:rsid w:val="00370483"/>
    <w:rsid w:val="003708B0"/>
    <w:rsid w:val="00371142"/>
    <w:rsid w:val="003716FB"/>
    <w:rsid w:val="00371785"/>
    <w:rsid w:val="00371856"/>
    <w:rsid w:val="00371AA1"/>
    <w:rsid w:val="003738ED"/>
    <w:rsid w:val="003739F9"/>
    <w:rsid w:val="003746A4"/>
    <w:rsid w:val="00375D66"/>
    <w:rsid w:val="00375FF8"/>
    <w:rsid w:val="00376DB7"/>
    <w:rsid w:val="00376E05"/>
    <w:rsid w:val="00376FED"/>
    <w:rsid w:val="0037798A"/>
    <w:rsid w:val="00377AD3"/>
    <w:rsid w:val="00377D67"/>
    <w:rsid w:val="00377F65"/>
    <w:rsid w:val="00380943"/>
    <w:rsid w:val="00381A36"/>
    <w:rsid w:val="00381A8B"/>
    <w:rsid w:val="00382209"/>
    <w:rsid w:val="003834E0"/>
    <w:rsid w:val="003835EE"/>
    <w:rsid w:val="00383752"/>
    <w:rsid w:val="00383BAE"/>
    <w:rsid w:val="003845FA"/>
    <w:rsid w:val="00385B8C"/>
    <w:rsid w:val="00385DE8"/>
    <w:rsid w:val="0038629B"/>
    <w:rsid w:val="00386708"/>
    <w:rsid w:val="0038678D"/>
    <w:rsid w:val="0039000C"/>
    <w:rsid w:val="00390263"/>
    <w:rsid w:val="0039189B"/>
    <w:rsid w:val="00391EA3"/>
    <w:rsid w:val="003929EC"/>
    <w:rsid w:val="00392DFE"/>
    <w:rsid w:val="003942B5"/>
    <w:rsid w:val="00394850"/>
    <w:rsid w:val="00394ED5"/>
    <w:rsid w:val="0039543C"/>
    <w:rsid w:val="00395E40"/>
    <w:rsid w:val="003967F3"/>
    <w:rsid w:val="003978A6"/>
    <w:rsid w:val="00397B1A"/>
    <w:rsid w:val="003A0068"/>
    <w:rsid w:val="003A042F"/>
    <w:rsid w:val="003A0505"/>
    <w:rsid w:val="003A0E97"/>
    <w:rsid w:val="003A0F1C"/>
    <w:rsid w:val="003A1424"/>
    <w:rsid w:val="003A182A"/>
    <w:rsid w:val="003A1FB8"/>
    <w:rsid w:val="003A24E4"/>
    <w:rsid w:val="003A26D3"/>
    <w:rsid w:val="003A2794"/>
    <w:rsid w:val="003A319F"/>
    <w:rsid w:val="003A384C"/>
    <w:rsid w:val="003A38D2"/>
    <w:rsid w:val="003A418C"/>
    <w:rsid w:val="003A4356"/>
    <w:rsid w:val="003A43FD"/>
    <w:rsid w:val="003A46BE"/>
    <w:rsid w:val="003A488A"/>
    <w:rsid w:val="003A5280"/>
    <w:rsid w:val="003A52E0"/>
    <w:rsid w:val="003A5614"/>
    <w:rsid w:val="003A59D2"/>
    <w:rsid w:val="003A5ACB"/>
    <w:rsid w:val="003A6C48"/>
    <w:rsid w:val="003A74A4"/>
    <w:rsid w:val="003A76E0"/>
    <w:rsid w:val="003A77F3"/>
    <w:rsid w:val="003A7BC6"/>
    <w:rsid w:val="003B0245"/>
    <w:rsid w:val="003B04E2"/>
    <w:rsid w:val="003B081D"/>
    <w:rsid w:val="003B0840"/>
    <w:rsid w:val="003B1044"/>
    <w:rsid w:val="003B13F8"/>
    <w:rsid w:val="003B16E5"/>
    <w:rsid w:val="003B1E64"/>
    <w:rsid w:val="003B2CC2"/>
    <w:rsid w:val="003B37BE"/>
    <w:rsid w:val="003B3A36"/>
    <w:rsid w:val="003B43FC"/>
    <w:rsid w:val="003B4D20"/>
    <w:rsid w:val="003B6538"/>
    <w:rsid w:val="003B76B2"/>
    <w:rsid w:val="003B7BFC"/>
    <w:rsid w:val="003B7E10"/>
    <w:rsid w:val="003C027C"/>
    <w:rsid w:val="003C03B0"/>
    <w:rsid w:val="003C0A5D"/>
    <w:rsid w:val="003C0DFE"/>
    <w:rsid w:val="003C1D8D"/>
    <w:rsid w:val="003C2477"/>
    <w:rsid w:val="003C284E"/>
    <w:rsid w:val="003C2EA5"/>
    <w:rsid w:val="003C3554"/>
    <w:rsid w:val="003C385E"/>
    <w:rsid w:val="003C3EB3"/>
    <w:rsid w:val="003C42F2"/>
    <w:rsid w:val="003C430A"/>
    <w:rsid w:val="003C5733"/>
    <w:rsid w:val="003C5D5E"/>
    <w:rsid w:val="003C5DDA"/>
    <w:rsid w:val="003C5F9B"/>
    <w:rsid w:val="003C7659"/>
    <w:rsid w:val="003C7DE4"/>
    <w:rsid w:val="003D0152"/>
    <w:rsid w:val="003D0533"/>
    <w:rsid w:val="003D0634"/>
    <w:rsid w:val="003D0960"/>
    <w:rsid w:val="003D112E"/>
    <w:rsid w:val="003D1A28"/>
    <w:rsid w:val="003D1AB6"/>
    <w:rsid w:val="003D1AEB"/>
    <w:rsid w:val="003D1CBF"/>
    <w:rsid w:val="003D1D08"/>
    <w:rsid w:val="003D213E"/>
    <w:rsid w:val="003D24DD"/>
    <w:rsid w:val="003D28D5"/>
    <w:rsid w:val="003D2D90"/>
    <w:rsid w:val="003D355E"/>
    <w:rsid w:val="003D3779"/>
    <w:rsid w:val="003D3B36"/>
    <w:rsid w:val="003D3BD6"/>
    <w:rsid w:val="003D3D09"/>
    <w:rsid w:val="003D3DD9"/>
    <w:rsid w:val="003D3E94"/>
    <w:rsid w:val="003D46CD"/>
    <w:rsid w:val="003D4AC3"/>
    <w:rsid w:val="003D4B12"/>
    <w:rsid w:val="003D4C4D"/>
    <w:rsid w:val="003D5186"/>
    <w:rsid w:val="003D5718"/>
    <w:rsid w:val="003D588C"/>
    <w:rsid w:val="003D58A9"/>
    <w:rsid w:val="003D594B"/>
    <w:rsid w:val="003D5B4E"/>
    <w:rsid w:val="003D5C0B"/>
    <w:rsid w:val="003D67D4"/>
    <w:rsid w:val="003D6855"/>
    <w:rsid w:val="003D7448"/>
    <w:rsid w:val="003D758F"/>
    <w:rsid w:val="003E0231"/>
    <w:rsid w:val="003E05A5"/>
    <w:rsid w:val="003E09E7"/>
    <w:rsid w:val="003E0D1C"/>
    <w:rsid w:val="003E12E9"/>
    <w:rsid w:val="003E1D98"/>
    <w:rsid w:val="003E3581"/>
    <w:rsid w:val="003E3A95"/>
    <w:rsid w:val="003E3D69"/>
    <w:rsid w:val="003E41C1"/>
    <w:rsid w:val="003E435E"/>
    <w:rsid w:val="003E441F"/>
    <w:rsid w:val="003E4453"/>
    <w:rsid w:val="003E4B1A"/>
    <w:rsid w:val="003E4BC6"/>
    <w:rsid w:val="003E5601"/>
    <w:rsid w:val="003E578A"/>
    <w:rsid w:val="003E5B60"/>
    <w:rsid w:val="003E6665"/>
    <w:rsid w:val="003E6E3A"/>
    <w:rsid w:val="003E7094"/>
    <w:rsid w:val="003E71DF"/>
    <w:rsid w:val="003E744A"/>
    <w:rsid w:val="003F05E3"/>
    <w:rsid w:val="003F06ED"/>
    <w:rsid w:val="003F1ED7"/>
    <w:rsid w:val="003F2292"/>
    <w:rsid w:val="003F3567"/>
    <w:rsid w:val="003F3B76"/>
    <w:rsid w:val="003F3ED0"/>
    <w:rsid w:val="003F41B9"/>
    <w:rsid w:val="003F54B8"/>
    <w:rsid w:val="003F5559"/>
    <w:rsid w:val="003F5666"/>
    <w:rsid w:val="003F5A9E"/>
    <w:rsid w:val="003F5DCA"/>
    <w:rsid w:val="003F5E87"/>
    <w:rsid w:val="003F6C2C"/>
    <w:rsid w:val="003F6FD2"/>
    <w:rsid w:val="003F7A22"/>
    <w:rsid w:val="0040015F"/>
    <w:rsid w:val="00400734"/>
    <w:rsid w:val="00400D96"/>
    <w:rsid w:val="00400F94"/>
    <w:rsid w:val="0040124D"/>
    <w:rsid w:val="0040135C"/>
    <w:rsid w:val="00402105"/>
    <w:rsid w:val="00402471"/>
    <w:rsid w:val="0040254C"/>
    <w:rsid w:val="00402826"/>
    <w:rsid w:val="00402B7E"/>
    <w:rsid w:val="004033AA"/>
    <w:rsid w:val="0040362C"/>
    <w:rsid w:val="00404047"/>
    <w:rsid w:val="004041B6"/>
    <w:rsid w:val="004044BC"/>
    <w:rsid w:val="00404DE0"/>
    <w:rsid w:val="00405536"/>
    <w:rsid w:val="00406916"/>
    <w:rsid w:val="00406979"/>
    <w:rsid w:val="004073E6"/>
    <w:rsid w:val="0040799F"/>
    <w:rsid w:val="00410C89"/>
    <w:rsid w:val="00411D46"/>
    <w:rsid w:val="00411F3E"/>
    <w:rsid w:val="00411FB2"/>
    <w:rsid w:val="0041290A"/>
    <w:rsid w:val="00412A62"/>
    <w:rsid w:val="00412BC3"/>
    <w:rsid w:val="00413300"/>
    <w:rsid w:val="00415103"/>
    <w:rsid w:val="00415EA5"/>
    <w:rsid w:val="00416AC0"/>
    <w:rsid w:val="00416FDE"/>
    <w:rsid w:val="00417143"/>
    <w:rsid w:val="004171FE"/>
    <w:rsid w:val="00417DA6"/>
    <w:rsid w:val="00417F78"/>
    <w:rsid w:val="00421DEA"/>
    <w:rsid w:val="00421E5B"/>
    <w:rsid w:val="00422D21"/>
    <w:rsid w:val="004231FA"/>
    <w:rsid w:val="00423469"/>
    <w:rsid w:val="00423626"/>
    <w:rsid w:val="0042555F"/>
    <w:rsid w:val="004263F0"/>
    <w:rsid w:val="004265CC"/>
    <w:rsid w:val="00426FF2"/>
    <w:rsid w:val="004275EF"/>
    <w:rsid w:val="00427E80"/>
    <w:rsid w:val="00430324"/>
    <w:rsid w:val="004307EB"/>
    <w:rsid w:val="00430BD7"/>
    <w:rsid w:val="00430C95"/>
    <w:rsid w:val="00430CCE"/>
    <w:rsid w:val="00430EA1"/>
    <w:rsid w:val="004316E5"/>
    <w:rsid w:val="00431B9D"/>
    <w:rsid w:val="00432622"/>
    <w:rsid w:val="00432643"/>
    <w:rsid w:val="00433D23"/>
    <w:rsid w:val="00434AF9"/>
    <w:rsid w:val="00435237"/>
    <w:rsid w:val="004354C4"/>
    <w:rsid w:val="00435AF0"/>
    <w:rsid w:val="00435BBA"/>
    <w:rsid w:val="00435C48"/>
    <w:rsid w:val="00436069"/>
    <w:rsid w:val="004360CE"/>
    <w:rsid w:val="004368D3"/>
    <w:rsid w:val="004372FB"/>
    <w:rsid w:val="004373B6"/>
    <w:rsid w:val="00437717"/>
    <w:rsid w:val="004379A5"/>
    <w:rsid w:val="0043B0D9"/>
    <w:rsid w:val="004401A1"/>
    <w:rsid w:val="0044049E"/>
    <w:rsid w:val="00440663"/>
    <w:rsid w:val="00440D93"/>
    <w:rsid w:val="00440FD9"/>
    <w:rsid w:val="00441036"/>
    <w:rsid w:val="00441E95"/>
    <w:rsid w:val="00442290"/>
    <w:rsid w:val="004422E1"/>
    <w:rsid w:val="004441C3"/>
    <w:rsid w:val="0044429C"/>
    <w:rsid w:val="00444606"/>
    <w:rsid w:val="00444607"/>
    <w:rsid w:val="00444810"/>
    <w:rsid w:val="00445352"/>
    <w:rsid w:val="004460DF"/>
    <w:rsid w:val="004467A6"/>
    <w:rsid w:val="004468A5"/>
    <w:rsid w:val="00446A8D"/>
    <w:rsid w:val="004470D3"/>
    <w:rsid w:val="0045022F"/>
    <w:rsid w:val="004506C6"/>
    <w:rsid w:val="004506EF"/>
    <w:rsid w:val="00451727"/>
    <w:rsid w:val="00451C7D"/>
    <w:rsid w:val="00451F0B"/>
    <w:rsid w:val="0045270D"/>
    <w:rsid w:val="00452CEA"/>
    <w:rsid w:val="00454315"/>
    <w:rsid w:val="00455117"/>
    <w:rsid w:val="004551CC"/>
    <w:rsid w:val="0045542F"/>
    <w:rsid w:val="0045576F"/>
    <w:rsid w:val="004561F0"/>
    <w:rsid w:val="00456251"/>
    <w:rsid w:val="004567B3"/>
    <w:rsid w:val="0045687D"/>
    <w:rsid w:val="00456B28"/>
    <w:rsid w:val="00456B62"/>
    <w:rsid w:val="00457642"/>
    <w:rsid w:val="00457BD6"/>
    <w:rsid w:val="00461A70"/>
    <w:rsid w:val="00461B2A"/>
    <w:rsid w:val="00462A2F"/>
    <w:rsid w:val="00462BD3"/>
    <w:rsid w:val="004636CF"/>
    <w:rsid w:val="00464503"/>
    <w:rsid w:val="004645AC"/>
    <w:rsid w:val="00464BD6"/>
    <w:rsid w:val="00465888"/>
    <w:rsid w:val="00465B24"/>
    <w:rsid w:val="00465C1C"/>
    <w:rsid w:val="00465D0D"/>
    <w:rsid w:val="00466478"/>
    <w:rsid w:val="00467066"/>
    <w:rsid w:val="00467CB0"/>
    <w:rsid w:val="00467E73"/>
    <w:rsid w:val="0047019F"/>
    <w:rsid w:val="00470C5D"/>
    <w:rsid w:val="00470E29"/>
    <w:rsid w:val="00472021"/>
    <w:rsid w:val="004726C1"/>
    <w:rsid w:val="00473574"/>
    <w:rsid w:val="0047497F"/>
    <w:rsid w:val="0047633B"/>
    <w:rsid w:val="00476FB9"/>
    <w:rsid w:val="004772C0"/>
    <w:rsid w:val="0047735D"/>
    <w:rsid w:val="004818B2"/>
    <w:rsid w:val="00481D1C"/>
    <w:rsid w:val="00481D88"/>
    <w:rsid w:val="004820D0"/>
    <w:rsid w:val="00482B76"/>
    <w:rsid w:val="00483230"/>
    <w:rsid w:val="0048340B"/>
    <w:rsid w:val="00483481"/>
    <w:rsid w:val="00483766"/>
    <w:rsid w:val="0048389A"/>
    <w:rsid w:val="00484B24"/>
    <w:rsid w:val="00485286"/>
    <w:rsid w:val="004856E6"/>
    <w:rsid w:val="004857C9"/>
    <w:rsid w:val="004869CB"/>
    <w:rsid w:val="00486D84"/>
    <w:rsid w:val="004877DE"/>
    <w:rsid w:val="00487D31"/>
    <w:rsid w:val="00487D7E"/>
    <w:rsid w:val="00487F4B"/>
    <w:rsid w:val="004903BA"/>
    <w:rsid w:val="0049087B"/>
    <w:rsid w:val="00491D6F"/>
    <w:rsid w:val="00493C80"/>
    <w:rsid w:val="00493FC4"/>
    <w:rsid w:val="00494D32"/>
    <w:rsid w:val="00494D38"/>
    <w:rsid w:val="00494DB6"/>
    <w:rsid w:val="00495048"/>
    <w:rsid w:val="00495844"/>
    <w:rsid w:val="0049592F"/>
    <w:rsid w:val="004959C8"/>
    <w:rsid w:val="00495A08"/>
    <w:rsid w:val="00495DFC"/>
    <w:rsid w:val="00496568"/>
    <w:rsid w:val="004965F6"/>
    <w:rsid w:val="004967FB"/>
    <w:rsid w:val="00496A2B"/>
    <w:rsid w:val="00496AE0"/>
    <w:rsid w:val="00497D64"/>
    <w:rsid w:val="004A0036"/>
    <w:rsid w:val="004A0677"/>
    <w:rsid w:val="004A069E"/>
    <w:rsid w:val="004A0B9F"/>
    <w:rsid w:val="004A0D11"/>
    <w:rsid w:val="004A1925"/>
    <w:rsid w:val="004A1A8D"/>
    <w:rsid w:val="004A1C93"/>
    <w:rsid w:val="004A276E"/>
    <w:rsid w:val="004A29CA"/>
    <w:rsid w:val="004A4D38"/>
    <w:rsid w:val="004A544F"/>
    <w:rsid w:val="004A6A09"/>
    <w:rsid w:val="004A7116"/>
    <w:rsid w:val="004A7515"/>
    <w:rsid w:val="004A7FC3"/>
    <w:rsid w:val="004B0AB1"/>
    <w:rsid w:val="004B0C0E"/>
    <w:rsid w:val="004B0D98"/>
    <w:rsid w:val="004B1678"/>
    <w:rsid w:val="004B2770"/>
    <w:rsid w:val="004B3F78"/>
    <w:rsid w:val="004B4C41"/>
    <w:rsid w:val="004B5266"/>
    <w:rsid w:val="004B52A5"/>
    <w:rsid w:val="004B5888"/>
    <w:rsid w:val="004B5A43"/>
    <w:rsid w:val="004B633A"/>
    <w:rsid w:val="004B71F4"/>
    <w:rsid w:val="004B7727"/>
    <w:rsid w:val="004B7925"/>
    <w:rsid w:val="004C0042"/>
    <w:rsid w:val="004C039F"/>
    <w:rsid w:val="004C04F5"/>
    <w:rsid w:val="004C0ABE"/>
    <w:rsid w:val="004C0C7B"/>
    <w:rsid w:val="004C20A6"/>
    <w:rsid w:val="004C22C7"/>
    <w:rsid w:val="004C2835"/>
    <w:rsid w:val="004C2FEC"/>
    <w:rsid w:val="004C3FA9"/>
    <w:rsid w:val="004C40F6"/>
    <w:rsid w:val="004C41C7"/>
    <w:rsid w:val="004C4D5B"/>
    <w:rsid w:val="004C5B02"/>
    <w:rsid w:val="004C61AF"/>
    <w:rsid w:val="004C652D"/>
    <w:rsid w:val="004C6814"/>
    <w:rsid w:val="004C6FD6"/>
    <w:rsid w:val="004C7380"/>
    <w:rsid w:val="004C7B95"/>
    <w:rsid w:val="004C7B97"/>
    <w:rsid w:val="004CC33B"/>
    <w:rsid w:val="004D02C1"/>
    <w:rsid w:val="004D05C1"/>
    <w:rsid w:val="004D05CF"/>
    <w:rsid w:val="004D1703"/>
    <w:rsid w:val="004D21AF"/>
    <w:rsid w:val="004D22F8"/>
    <w:rsid w:val="004D271A"/>
    <w:rsid w:val="004D2D52"/>
    <w:rsid w:val="004D2DAB"/>
    <w:rsid w:val="004D2F88"/>
    <w:rsid w:val="004D3362"/>
    <w:rsid w:val="004D36BC"/>
    <w:rsid w:val="004D4037"/>
    <w:rsid w:val="004D438A"/>
    <w:rsid w:val="004D4EFF"/>
    <w:rsid w:val="004D511C"/>
    <w:rsid w:val="004D5127"/>
    <w:rsid w:val="004D5EEB"/>
    <w:rsid w:val="004D65BC"/>
    <w:rsid w:val="004D69D4"/>
    <w:rsid w:val="004D6FDC"/>
    <w:rsid w:val="004D72BA"/>
    <w:rsid w:val="004D757A"/>
    <w:rsid w:val="004D7CC8"/>
    <w:rsid w:val="004D7F3B"/>
    <w:rsid w:val="004E02E5"/>
    <w:rsid w:val="004E079B"/>
    <w:rsid w:val="004E0DC6"/>
    <w:rsid w:val="004E112D"/>
    <w:rsid w:val="004E1730"/>
    <w:rsid w:val="004E2D25"/>
    <w:rsid w:val="004E33D8"/>
    <w:rsid w:val="004E3599"/>
    <w:rsid w:val="004E3ABB"/>
    <w:rsid w:val="004E3D88"/>
    <w:rsid w:val="004E4478"/>
    <w:rsid w:val="004E49ED"/>
    <w:rsid w:val="004E4D1A"/>
    <w:rsid w:val="004E6207"/>
    <w:rsid w:val="004E670B"/>
    <w:rsid w:val="004E6E89"/>
    <w:rsid w:val="004E7599"/>
    <w:rsid w:val="004E75E5"/>
    <w:rsid w:val="004E7A19"/>
    <w:rsid w:val="004E7A8A"/>
    <w:rsid w:val="004E7BF2"/>
    <w:rsid w:val="004F01C6"/>
    <w:rsid w:val="004F0376"/>
    <w:rsid w:val="004F06C4"/>
    <w:rsid w:val="004F0E74"/>
    <w:rsid w:val="004F11A7"/>
    <w:rsid w:val="004F1F26"/>
    <w:rsid w:val="004F2085"/>
    <w:rsid w:val="004F224E"/>
    <w:rsid w:val="004F2CD8"/>
    <w:rsid w:val="004F2ED9"/>
    <w:rsid w:val="004F36CD"/>
    <w:rsid w:val="004F3923"/>
    <w:rsid w:val="004F3C4B"/>
    <w:rsid w:val="004F3CCC"/>
    <w:rsid w:val="004F5B28"/>
    <w:rsid w:val="004F5E23"/>
    <w:rsid w:val="004F62DA"/>
    <w:rsid w:val="004F653D"/>
    <w:rsid w:val="004F6642"/>
    <w:rsid w:val="004F6934"/>
    <w:rsid w:val="004F6F31"/>
    <w:rsid w:val="004F78E5"/>
    <w:rsid w:val="00501440"/>
    <w:rsid w:val="005015C0"/>
    <w:rsid w:val="005025F5"/>
    <w:rsid w:val="00502657"/>
    <w:rsid w:val="00502798"/>
    <w:rsid w:val="0050281D"/>
    <w:rsid w:val="00502890"/>
    <w:rsid w:val="00502E65"/>
    <w:rsid w:val="0050347F"/>
    <w:rsid w:val="00503C05"/>
    <w:rsid w:val="0050462E"/>
    <w:rsid w:val="0050530B"/>
    <w:rsid w:val="00505738"/>
    <w:rsid w:val="005073DC"/>
    <w:rsid w:val="005073E4"/>
    <w:rsid w:val="00511316"/>
    <w:rsid w:val="00511509"/>
    <w:rsid w:val="00511B46"/>
    <w:rsid w:val="00512195"/>
    <w:rsid w:val="005130ED"/>
    <w:rsid w:val="005132AA"/>
    <w:rsid w:val="00513497"/>
    <w:rsid w:val="00513601"/>
    <w:rsid w:val="005138EB"/>
    <w:rsid w:val="005143A1"/>
    <w:rsid w:val="00514858"/>
    <w:rsid w:val="00514F1A"/>
    <w:rsid w:val="00515BE3"/>
    <w:rsid w:val="00516374"/>
    <w:rsid w:val="005163D3"/>
    <w:rsid w:val="00517233"/>
    <w:rsid w:val="00517373"/>
    <w:rsid w:val="005174FE"/>
    <w:rsid w:val="00520654"/>
    <w:rsid w:val="00520FE4"/>
    <w:rsid w:val="0052132C"/>
    <w:rsid w:val="00522C91"/>
    <w:rsid w:val="00523527"/>
    <w:rsid w:val="00523ADD"/>
    <w:rsid w:val="00524508"/>
    <w:rsid w:val="00525AFF"/>
    <w:rsid w:val="00525EDB"/>
    <w:rsid w:val="00526204"/>
    <w:rsid w:val="0052633C"/>
    <w:rsid w:val="0052680A"/>
    <w:rsid w:val="00526C0C"/>
    <w:rsid w:val="00527C62"/>
    <w:rsid w:val="0053084A"/>
    <w:rsid w:val="0053085C"/>
    <w:rsid w:val="00530A18"/>
    <w:rsid w:val="005318DC"/>
    <w:rsid w:val="00531F69"/>
    <w:rsid w:val="0053215A"/>
    <w:rsid w:val="00532233"/>
    <w:rsid w:val="0053223A"/>
    <w:rsid w:val="005325C7"/>
    <w:rsid w:val="00533066"/>
    <w:rsid w:val="00533BEA"/>
    <w:rsid w:val="005348C4"/>
    <w:rsid w:val="0053499A"/>
    <w:rsid w:val="00535E4E"/>
    <w:rsid w:val="00537373"/>
    <w:rsid w:val="005378B4"/>
    <w:rsid w:val="0054021E"/>
    <w:rsid w:val="00540956"/>
    <w:rsid w:val="00540AEE"/>
    <w:rsid w:val="00541086"/>
    <w:rsid w:val="00542108"/>
    <w:rsid w:val="0054218C"/>
    <w:rsid w:val="00542335"/>
    <w:rsid w:val="005426F9"/>
    <w:rsid w:val="005429BF"/>
    <w:rsid w:val="005435FE"/>
    <w:rsid w:val="00544A38"/>
    <w:rsid w:val="00544EF5"/>
    <w:rsid w:val="005453E7"/>
    <w:rsid w:val="005454B4"/>
    <w:rsid w:val="0054609E"/>
    <w:rsid w:val="00546788"/>
    <w:rsid w:val="00546995"/>
    <w:rsid w:val="00547862"/>
    <w:rsid w:val="00550977"/>
    <w:rsid w:val="005524A0"/>
    <w:rsid w:val="005529F5"/>
    <w:rsid w:val="00552BCE"/>
    <w:rsid w:val="00553360"/>
    <w:rsid w:val="0055386C"/>
    <w:rsid w:val="00553A44"/>
    <w:rsid w:val="0055449A"/>
    <w:rsid w:val="00554F4A"/>
    <w:rsid w:val="0055531F"/>
    <w:rsid w:val="005559DD"/>
    <w:rsid w:val="00555CE9"/>
    <w:rsid w:val="00556E32"/>
    <w:rsid w:val="00556FDD"/>
    <w:rsid w:val="00557275"/>
    <w:rsid w:val="005575C6"/>
    <w:rsid w:val="00557A38"/>
    <w:rsid w:val="0056063D"/>
    <w:rsid w:val="00560A58"/>
    <w:rsid w:val="00560CB3"/>
    <w:rsid w:val="00560DF4"/>
    <w:rsid w:val="00561A0F"/>
    <w:rsid w:val="00563197"/>
    <w:rsid w:val="00563E7C"/>
    <w:rsid w:val="00563FD0"/>
    <w:rsid w:val="00564129"/>
    <w:rsid w:val="0056450B"/>
    <w:rsid w:val="005657CB"/>
    <w:rsid w:val="005661A9"/>
    <w:rsid w:val="00566B2F"/>
    <w:rsid w:val="00566BB6"/>
    <w:rsid w:val="00566BC5"/>
    <w:rsid w:val="00566C6E"/>
    <w:rsid w:val="0056765C"/>
    <w:rsid w:val="005700BE"/>
    <w:rsid w:val="00570A6E"/>
    <w:rsid w:val="00571732"/>
    <w:rsid w:val="005717DD"/>
    <w:rsid w:val="005719CB"/>
    <w:rsid w:val="00571B85"/>
    <w:rsid w:val="005720DC"/>
    <w:rsid w:val="0057268B"/>
    <w:rsid w:val="00572BD3"/>
    <w:rsid w:val="00573660"/>
    <w:rsid w:val="00573849"/>
    <w:rsid w:val="005738EE"/>
    <w:rsid w:val="00573A6D"/>
    <w:rsid w:val="005741CD"/>
    <w:rsid w:val="00575041"/>
    <w:rsid w:val="00575AD8"/>
    <w:rsid w:val="005761A4"/>
    <w:rsid w:val="00576A9C"/>
    <w:rsid w:val="00576D5D"/>
    <w:rsid w:val="00577162"/>
    <w:rsid w:val="00577383"/>
    <w:rsid w:val="005777E1"/>
    <w:rsid w:val="00577E45"/>
    <w:rsid w:val="00580200"/>
    <w:rsid w:val="00580563"/>
    <w:rsid w:val="00580792"/>
    <w:rsid w:val="00581CC5"/>
    <w:rsid w:val="00581DC6"/>
    <w:rsid w:val="00582308"/>
    <w:rsid w:val="00582902"/>
    <w:rsid w:val="00582AA1"/>
    <w:rsid w:val="005832C9"/>
    <w:rsid w:val="00584024"/>
    <w:rsid w:val="0058430C"/>
    <w:rsid w:val="005855DF"/>
    <w:rsid w:val="00585A87"/>
    <w:rsid w:val="00585BB5"/>
    <w:rsid w:val="00585F7E"/>
    <w:rsid w:val="0058613B"/>
    <w:rsid w:val="00586AC9"/>
    <w:rsid w:val="00586DE7"/>
    <w:rsid w:val="00587D70"/>
    <w:rsid w:val="005900EF"/>
    <w:rsid w:val="0059012F"/>
    <w:rsid w:val="00590143"/>
    <w:rsid w:val="00590C8B"/>
    <w:rsid w:val="00590EF2"/>
    <w:rsid w:val="00590F0E"/>
    <w:rsid w:val="005910AF"/>
    <w:rsid w:val="0059138D"/>
    <w:rsid w:val="005918D1"/>
    <w:rsid w:val="005923A7"/>
    <w:rsid w:val="0059248A"/>
    <w:rsid w:val="005924DD"/>
    <w:rsid w:val="0059268D"/>
    <w:rsid w:val="00592945"/>
    <w:rsid w:val="00592CA6"/>
    <w:rsid w:val="00592F0E"/>
    <w:rsid w:val="0059308C"/>
    <w:rsid w:val="00593B47"/>
    <w:rsid w:val="00594077"/>
    <w:rsid w:val="00594221"/>
    <w:rsid w:val="005949E3"/>
    <w:rsid w:val="00594A76"/>
    <w:rsid w:val="00594E64"/>
    <w:rsid w:val="00594EB0"/>
    <w:rsid w:val="0059628C"/>
    <w:rsid w:val="005A0F09"/>
    <w:rsid w:val="005A1378"/>
    <w:rsid w:val="005A15E4"/>
    <w:rsid w:val="005A17FC"/>
    <w:rsid w:val="005A2E86"/>
    <w:rsid w:val="005A3412"/>
    <w:rsid w:val="005A3680"/>
    <w:rsid w:val="005A368F"/>
    <w:rsid w:val="005A36FA"/>
    <w:rsid w:val="005A3CCF"/>
    <w:rsid w:val="005A4987"/>
    <w:rsid w:val="005A4C2B"/>
    <w:rsid w:val="005A551D"/>
    <w:rsid w:val="005A5C5C"/>
    <w:rsid w:val="005A67EB"/>
    <w:rsid w:val="005A6BF6"/>
    <w:rsid w:val="005A6F5F"/>
    <w:rsid w:val="005A74CB"/>
    <w:rsid w:val="005A75CD"/>
    <w:rsid w:val="005A7A8D"/>
    <w:rsid w:val="005B0170"/>
    <w:rsid w:val="005B02B8"/>
    <w:rsid w:val="005B1091"/>
    <w:rsid w:val="005B1746"/>
    <w:rsid w:val="005B1A11"/>
    <w:rsid w:val="005B1C59"/>
    <w:rsid w:val="005B28E5"/>
    <w:rsid w:val="005B303F"/>
    <w:rsid w:val="005B3594"/>
    <w:rsid w:val="005B35BF"/>
    <w:rsid w:val="005B3E20"/>
    <w:rsid w:val="005B4463"/>
    <w:rsid w:val="005B446B"/>
    <w:rsid w:val="005B47B8"/>
    <w:rsid w:val="005B4A53"/>
    <w:rsid w:val="005B4C28"/>
    <w:rsid w:val="005B4D2D"/>
    <w:rsid w:val="005B6145"/>
    <w:rsid w:val="005B6F36"/>
    <w:rsid w:val="005B7E3E"/>
    <w:rsid w:val="005BB564"/>
    <w:rsid w:val="005C0686"/>
    <w:rsid w:val="005C17F2"/>
    <w:rsid w:val="005C1A07"/>
    <w:rsid w:val="005C2045"/>
    <w:rsid w:val="005C275F"/>
    <w:rsid w:val="005C2D19"/>
    <w:rsid w:val="005C325C"/>
    <w:rsid w:val="005C3275"/>
    <w:rsid w:val="005C3922"/>
    <w:rsid w:val="005C40D7"/>
    <w:rsid w:val="005C43E3"/>
    <w:rsid w:val="005C4801"/>
    <w:rsid w:val="005C4C47"/>
    <w:rsid w:val="005C51CB"/>
    <w:rsid w:val="005C5292"/>
    <w:rsid w:val="005C64E9"/>
    <w:rsid w:val="005C7054"/>
    <w:rsid w:val="005C707B"/>
    <w:rsid w:val="005C792E"/>
    <w:rsid w:val="005C7B9D"/>
    <w:rsid w:val="005D01D4"/>
    <w:rsid w:val="005D0518"/>
    <w:rsid w:val="005D0CC6"/>
    <w:rsid w:val="005D1304"/>
    <w:rsid w:val="005D145A"/>
    <w:rsid w:val="005D2071"/>
    <w:rsid w:val="005D489F"/>
    <w:rsid w:val="005D4A3F"/>
    <w:rsid w:val="005D4B1D"/>
    <w:rsid w:val="005D4B55"/>
    <w:rsid w:val="005D4C2A"/>
    <w:rsid w:val="005D52CB"/>
    <w:rsid w:val="005D5F47"/>
    <w:rsid w:val="005D61E6"/>
    <w:rsid w:val="005D67F3"/>
    <w:rsid w:val="005D7CBA"/>
    <w:rsid w:val="005E0789"/>
    <w:rsid w:val="005E0B75"/>
    <w:rsid w:val="005E137F"/>
    <w:rsid w:val="005E2423"/>
    <w:rsid w:val="005E2B8C"/>
    <w:rsid w:val="005E2D1E"/>
    <w:rsid w:val="005E2F3A"/>
    <w:rsid w:val="005E3CEB"/>
    <w:rsid w:val="005E3FEB"/>
    <w:rsid w:val="005E4967"/>
    <w:rsid w:val="005E582D"/>
    <w:rsid w:val="005E5C17"/>
    <w:rsid w:val="005E66FB"/>
    <w:rsid w:val="005E6F5D"/>
    <w:rsid w:val="005E71CA"/>
    <w:rsid w:val="005E732C"/>
    <w:rsid w:val="005E737D"/>
    <w:rsid w:val="005E7B40"/>
    <w:rsid w:val="005F0042"/>
    <w:rsid w:val="005F0762"/>
    <w:rsid w:val="005F1EB3"/>
    <w:rsid w:val="005F2BE6"/>
    <w:rsid w:val="005F2C6F"/>
    <w:rsid w:val="005F3315"/>
    <w:rsid w:val="005F3A98"/>
    <w:rsid w:val="005F3AE0"/>
    <w:rsid w:val="005F428A"/>
    <w:rsid w:val="005F4AF5"/>
    <w:rsid w:val="005F5218"/>
    <w:rsid w:val="005F5425"/>
    <w:rsid w:val="005F542D"/>
    <w:rsid w:val="005F61AC"/>
    <w:rsid w:val="005F643A"/>
    <w:rsid w:val="005F718B"/>
    <w:rsid w:val="005F76E6"/>
    <w:rsid w:val="00600567"/>
    <w:rsid w:val="00600A43"/>
    <w:rsid w:val="00601022"/>
    <w:rsid w:val="006016D2"/>
    <w:rsid w:val="00601835"/>
    <w:rsid w:val="00601C6F"/>
    <w:rsid w:val="006023CA"/>
    <w:rsid w:val="00603FBA"/>
    <w:rsid w:val="00604291"/>
    <w:rsid w:val="00604527"/>
    <w:rsid w:val="006049E9"/>
    <w:rsid w:val="00604DFB"/>
    <w:rsid w:val="0060549F"/>
    <w:rsid w:val="006055AD"/>
    <w:rsid w:val="00606563"/>
    <w:rsid w:val="00607125"/>
    <w:rsid w:val="00607369"/>
    <w:rsid w:val="0060747B"/>
    <w:rsid w:val="00607885"/>
    <w:rsid w:val="0061092B"/>
    <w:rsid w:val="006109DD"/>
    <w:rsid w:val="00610B49"/>
    <w:rsid w:val="00610D53"/>
    <w:rsid w:val="00611C46"/>
    <w:rsid w:val="00611D69"/>
    <w:rsid w:val="00612205"/>
    <w:rsid w:val="00612607"/>
    <w:rsid w:val="00612FF6"/>
    <w:rsid w:val="006152A5"/>
    <w:rsid w:val="0061586A"/>
    <w:rsid w:val="006158BD"/>
    <w:rsid w:val="00615E46"/>
    <w:rsid w:val="0061690A"/>
    <w:rsid w:val="00616CEC"/>
    <w:rsid w:val="00617A0A"/>
    <w:rsid w:val="00617DDF"/>
    <w:rsid w:val="00617EE0"/>
    <w:rsid w:val="00620228"/>
    <w:rsid w:val="006208C7"/>
    <w:rsid w:val="0062107F"/>
    <w:rsid w:val="00621257"/>
    <w:rsid w:val="006214A1"/>
    <w:rsid w:val="00621571"/>
    <w:rsid w:val="00621D81"/>
    <w:rsid w:val="00622123"/>
    <w:rsid w:val="00622714"/>
    <w:rsid w:val="00623304"/>
    <w:rsid w:val="00623A6C"/>
    <w:rsid w:val="00623F2B"/>
    <w:rsid w:val="006242F5"/>
    <w:rsid w:val="006252C3"/>
    <w:rsid w:val="006256FE"/>
    <w:rsid w:val="00625971"/>
    <w:rsid w:val="00625AE5"/>
    <w:rsid w:val="0062680A"/>
    <w:rsid w:val="00627C79"/>
    <w:rsid w:val="006301DE"/>
    <w:rsid w:val="00630531"/>
    <w:rsid w:val="006319F6"/>
    <w:rsid w:val="00631B7E"/>
    <w:rsid w:val="00632309"/>
    <w:rsid w:val="006325D7"/>
    <w:rsid w:val="006325E6"/>
    <w:rsid w:val="00632BA6"/>
    <w:rsid w:val="006336C1"/>
    <w:rsid w:val="006345A6"/>
    <w:rsid w:val="00635223"/>
    <w:rsid w:val="00635239"/>
    <w:rsid w:val="00635868"/>
    <w:rsid w:val="00636A14"/>
    <w:rsid w:val="00636C4E"/>
    <w:rsid w:val="00637574"/>
    <w:rsid w:val="006402D8"/>
    <w:rsid w:val="006404F4"/>
    <w:rsid w:val="00640D3C"/>
    <w:rsid w:val="00640E19"/>
    <w:rsid w:val="0064107A"/>
    <w:rsid w:val="00641988"/>
    <w:rsid w:val="00641A0E"/>
    <w:rsid w:val="00641DF3"/>
    <w:rsid w:val="00643878"/>
    <w:rsid w:val="00644059"/>
    <w:rsid w:val="00645676"/>
    <w:rsid w:val="006458C5"/>
    <w:rsid w:val="00645B0B"/>
    <w:rsid w:val="00645B7F"/>
    <w:rsid w:val="00645FF1"/>
    <w:rsid w:val="0064612C"/>
    <w:rsid w:val="006467EF"/>
    <w:rsid w:val="00646BDA"/>
    <w:rsid w:val="00646CDA"/>
    <w:rsid w:val="00650295"/>
    <w:rsid w:val="006505F8"/>
    <w:rsid w:val="00650D4F"/>
    <w:rsid w:val="00651135"/>
    <w:rsid w:val="006515C5"/>
    <w:rsid w:val="00651756"/>
    <w:rsid w:val="00651878"/>
    <w:rsid w:val="00651E0B"/>
    <w:rsid w:val="00652533"/>
    <w:rsid w:val="00652BA3"/>
    <w:rsid w:val="00652D5F"/>
    <w:rsid w:val="00653675"/>
    <w:rsid w:val="00653885"/>
    <w:rsid w:val="006538E5"/>
    <w:rsid w:val="00653D2A"/>
    <w:rsid w:val="006545E2"/>
    <w:rsid w:val="0065489A"/>
    <w:rsid w:val="00655215"/>
    <w:rsid w:val="00655869"/>
    <w:rsid w:val="00656449"/>
    <w:rsid w:val="0065656A"/>
    <w:rsid w:val="00657C16"/>
    <w:rsid w:val="00660E1E"/>
    <w:rsid w:val="006618DF"/>
    <w:rsid w:val="00661FEC"/>
    <w:rsid w:val="006623DD"/>
    <w:rsid w:val="006623F3"/>
    <w:rsid w:val="006629AF"/>
    <w:rsid w:val="00662A9A"/>
    <w:rsid w:val="00662CB9"/>
    <w:rsid w:val="0066380D"/>
    <w:rsid w:val="00663A0A"/>
    <w:rsid w:val="00663A16"/>
    <w:rsid w:val="00663F1A"/>
    <w:rsid w:val="00664C5D"/>
    <w:rsid w:val="0066503B"/>
    <w:rsid w:val="00665A97"/>
    <w:rsid w:val="0066650D"/>
    <w:rsid w:val="00666FD1"/>
    <w:rsid w:val="00670548"/>
    <w:rsid w:val="006708E2"/>
    <w:rsid w:val="00671215"/>
    <w:rsid w:val="00672EF5"/>
    <w:rsid w:val="00673091"/>
    <w:rsid w:val="00673A25"/>
    <w:rsid w:val="00673B84"/>
    <w:rsid w:val="00673D20"/>
    <w:rsid w:val="00674D1E"/>
    <w:rsid w:val="00674D3B"/>
    <w:rsid w:val="0067584F"/>
    <w:rsid w:val="006758CA"/>
    <w:rsid w:val="00675BCF"/>
    <w:rsid w:val="00675F42"/>
    <w:rsid w:val="00677A3B"/>
    <w:rsid w:val="00677A7E"/>
    <w:rsid w:val="00677B31"/>
    <w:rsid w:val="0068005B"/>
    <w:rsid w:val="006800DF"/>
    <w:rsid w:val="00680796"/>
    <w:rsid w:val="00680B5F"/>
    <w:rsid w:val="00680D38"/>
    <w:rsid w:val="006810FB"/>
    <w:rsid w:val="00682A32"/>
    <w:rsid w:val="006845CB"/>
    <w:rsid w:val="006849F2"/>
    <w:rsid w:val="00684A79"/>
    <w:rsid w:val="00684AB4"/>
    <w:rsid w:val="00684CBD"/>
    <w:rsid w:val="00684F55"/>
    <w:rsid w:val="00685C5C"/>
    <w:rsid w:val="00686163"/>
    <w:rsid w:val="00690059"/>
    <w:rsid w:val="00690268"/>
    <w:rsid w:val="006906D6"/>
    <w:rsid w:val="00690BA7"/>
    <w:rsid w:val="00690FB1"/>
    <w:rsid w:val="006919CC"/>
    <w:rsid w:val="0069260C"/>
    <w:rsid w:val="00692F25"/>
    <w:rsid w:val="00693868"/>
    <w:rsid w:val="006942AA"/>
    <w:rsid w:val="006947D4"/>
    <w:rsid w:val="00694856"/>
    <w:rsid w:val="0069522C"/>
    <w:rsid w:val="00696346"/>
    <w:rsid w:val="00696863"/>
    <w:rsid w:val="006969C5"/>
    <w:rsid w:val="00696E66"/>
    <w:rsid w:val="0069742C"/>
    <w:rsid w:val="00697E24"/>
    <w:rsid w:val="00697F17"/>
    <w:rsid w:val="006A0A71"/>
    <w:rsid w:val="006A1919"/>
    <w:rsid w:val="006A286F"/>
    <w:rsid w:val="006A2DBB"/>
    <w:rsid w:val="006A2E8B"/>
    <w:rsid w:val="006A2F5D"/>
    <w:rsid w:val="006A3468"/>
    <w:rsid w:val="006A3A3C"/>
    <w:rsid w:val="006A3A86"/>
    <w:rsid w:val="006A4622"/>
    <w:rsid w:val="006A5D14"/>
    <w:rsid w:val="006A5EBF"/>
    <w:rsid w:val="006A6691"/>
    <w:rsid w:val="006A7630"/>
    <w:rsid w:val="006A7CFD"/>
    <w:rsid w:val="006A7D1F"/>
    <w:rsid w:val="006B0977"/>
    <w:rsid w:val="006B10E3"/>
    <w:rsid w:val="006B1EED"/>
    <w:rsid w:val="006B2C71"/>
    <w:rsid w:val="006B32FD"/>
    <w:rsid w:val="006B3FF7"/>
    <w:rsid w:val="006B4456"/>
    <w:rsid w:val="006B4631"/>
    <w:rsid w:val="006B535D"/>
    <w:rsid w:val="006B53BF"/>
    <w:rsid w:val="006B56DE"/>
    <w:rsid w:val="006B58E7"/>
    <w:rsid w:val="006B6548"/>
    <w:rsid w:val="006B7497"/>
    <w:rsid w:val="006B7949"/>
    <w:rsid w:val="006C0200"/>
    <w:rsid w:val="006C1890"/>
    <w:rsid w:val="006C1FA8"/>
    <w:rsid w:val="006C1FF3"/>
    <w:rsid w:val="006C246E"/>
    <w:rsid w:val="006C2739"/>
    <w:rsid w:val="006C2A0D"/>
    <w:rsid w:val="006C3582"/>
    <w:rsid w:val="006C43C6"/>
    <w:rsid w:val="006C48BC"/>
    <w:rsid w:val="006C49BE"/>
    <w:rsid w:val="006C4F0C"/>
    <w:rsid w:val="006C50FA"/>
    <w:rsid w:val="006C58AE"/>
    <w:rsid w:val="006C6001"/>
    <w:rsid w:val="006C6810"/>
    <w:rsid w:val="006C735A"/>
    <w:rsid w:val="006C7718"/>
    <w:rsid w:val="006C774E"/>
    <w:rsid w:val="006C7B24"/>
    <w:rsid w:val="006D0377"/>
    <w:rsid w:val="006D0435"/>
    <w:rsid w:val="006D080B"/>
    <w:rsid w:val="006D1194"/>
    <w:rsid w:val="006D1259"/>
    <w:rsid w:val="006D1593"/>
    <w:rsid w:val="006D214B"/>
    <w:rsid w:val="006D2642"/>
    <w:rsid w:val="006D2E69"/>
    <w:rsid w:val="006D3131"/>
    <w:rsid w:val="006D3A99"/>
    <w:rsid w:val="006D3B5E"/>
    <w:rsid w:val="006D4633"/>
    <w:rsid w:val="006D53EE"/>
    <w:rsid w:val="006D5913"/>
    <w:rsid w:val="006D5B3E"/>
    <w:rsid w:val="006D6EF6"/>
    <w:rsid w:val="006D6F31"/>
    <w:rsid w:val="006D7587"/>
    <w:rsid w:val="006D7975"/>
    <w:rsid w:val="006E035C"/>
    <w:rsid w:val="006E080A"/>
    <w:rsid w:val="006E0932"/>
    <w:rsid w:val="006E0941"/>
    <w:rsid w:val="006E0D59"/>
    <w:rsid w:val="006E1593"/>
    <w:rsid w:val="006E1D43"/>
    <w:rsid w:val="006E21E0"/>
    <w:rsid w:val="006E2B7B"/>
    <w:rsid w:val="006E3335"/>
    <w:rsid w:val="006E3BFE"/>
    <w:rsid w:val="006E409C"/>
    <w:rsid w:val="006E45FE"/>
    <w:rsid w:val="006E4B25"/>
    <w:rsid w:val="006E4BB0"/>
    <w:rsid w:val="006E4CFA"/>
    <w:rsid w:val="006E5507"/>
    <w:rsid w:val="006E5594"/>
    <w:rsid w:val="006E55EA"/>
    <w:rsid w:val="006E57AA"/>
    <w:rsid w:val="006E61EF"/>
    <w:rsid w:val="006E6352"/>
    <w:rsid w:val="006E773C"/>
    <w:rsid w:val="006E7B6D"/>
    <w:rsid w:val="006F00F1"/>
    <w:rsid w:val="006F165F"/>
    <w:rsid w:val="006F187D"/>
    <w:rsid w:val="006F1E03"/>
    <w:rsid w:val="006F2C86"/>
    <w:rsid w:val="006F2D65"/>
    <w:rsid w:val="006F3C35"/>
    <w:rsid w:val="006F3FBC"/>
    <w:rsid w:val="006F4C64"/>
    <w:rsid w:val="006F5195"/>
    <w:rsid w:val="006F5926"/>
    <w:rsid w:val="006F5A99"/>
    <w:rsid w:val="006F5C9F"/>
    <w:rsid w:val="006F63D8"/>
    <w:rsid w:val="006F77AF"/>
    <w:rsid w:val="006F79C7"/>
    <w:rsid w:val="007006D4"/>
    <w:rsid w:val="00701719"/>
    <w:rsid w:val="007017A7"/>
    <w:rsid w:val="00701B19"/>
    <w:rsid w:val="00702001"/>
    <w:rsid w:val="007021A4"/>
    <w:rsid w:val="0070245B"/>
    <w:rsid w:val="00702507"/>
    <w:rsid w:val="007026EA"/>
    <w:rsid w:val="00702AFD"/>
    <w:rsid w:val="0070311D"/>
    <w:rsid w:val="007034F1"/>
    <w:rsid w:val="00703621"/>
    <w:rsid w:val="00703BE0"/>
    <w:rsid w:val="00704439"/>
    <w:rsid w:val="007045AF"/>
    <w:rsid w:val="007045CB"/>
    <w:rsid w:val="00704B76"/>
    <w:rsid w:val="00705A5A"/>
    <w:rsid w:val="007066F4"/>
    <w:rsid w:val="00707E73"/>
    <w:rsid w:val="00710CEE"/>
    <w:rsid w:val="00711D59"/>
    <w:rsid w:val="0071230D"/>
    <w:rsid w:val="00712315"/>
    <w:rsid w:val="00712896"/>
    <w:rsid w:val="00712E89"/>
    <w:rsid w:val="007137A4"/>
    <w:rsid w:val="007138A4"/>
    <w:rsid w:val="00713FD9"/>
    <w:rsid w:val="007148A7"/>
    <w:rsid w:val="00716128"/>
    <w:rsid w:val="00716C33"/>
    <w:rsid w:val="00716F22"/>
    <w:rsid w:val="00716FBD"/>
    <w:rsid w:val="0071746C"/>
    <w:rsid w:val="00717754"/>
    <w:rsid w:val="0071786A"/>
    <w:rsid w:val="00720104"/>
    <w:rsid w:val="00720199"/>
    <w:rsid w:val="007220BE"/>
    <w:rsid w:val="00722898"/>
    <w:rsid w:val="007229A3"/>
    <w:rsid w:val="00722F5B"/>
    <w:rsid w:val="007230CF"/>
    <w:rsid w:val="007235BE"/>
    <w:rsid w:val="007239DF"/>
    <w:rsid w:val="00723F54"/>
    <w:rsid w:val="00724FD0"/>
    <w:rsid w:val="007251A7"/>
    <w:rsid w:val="00725446"/>
    <w:rsid w:val="007269F6"/>
    <w:rsid w:val="00726EFC"/>
    <w:rsid w:val="007274DB"/>
    <w:rsid w:val="007311A5"/>
    <w:rsid w:val="00731D0F"/>
    <w:rsid w:val="00732295"/>
    <w:rsid w:val="00732587"/>
    <w:rsid w:val="007328F2"/>
    <w:rsid w:val="00732C0C"/>
    <w:rsid w:val="00733C11"/>
    <w:rsid w:val="00734111"/>
    <w:rsid w:val="007341BA"/>
    <w:rsid w:val="0073446B"/>
    <w:rsid w:val="007347BF"/>
    <w:rsid w:val="00734A7E"/>
    <w:rsid w:val="00735650"/>
    <w:rsid w:val="00735973"/>
    <w:rsid w:val="00735A7B"/>
    <w:rsid w:val="00735EED"/>
    <w:rsid w:val="0073686C"/>
    <w:rsid w:val="00737207"/>
    <w:rsid w:val="00737212"/>
    <w:rsid w:val="007373E1"/>
    <w:rsid w:val="00737786"/>
    <w:rsid w:val="00737B81"/>
    <w:rsid w:val="00737DB7"/>
    <w:rsid w:val="007402EE"/>
    <w:rsid w:val="0074113B"/>
    <w:rsid w:val="007413B2"/>
    <w:rsid w:val="007414C4"/>
    <w:rsid w:val="00741D14"/>
    <w:rsid w:val="00742318"/>
    <w:rsid w:val="00745A48"/>
    <w:rsid w:val="00746E60"/>
    <w:rsid w:val="00746E64"/>
    <w:rsid w:val="00746EF7"/>
    <w:rsid w:val="00747175"/>
    <w:rsid w:val="007478C0"/>
    <w:rsid w:val="007512A2"/>
    <w:rsid w:val="00752055"/>
    <w:rsid w:val="007526F4"/>
    <w:rsid w:val="007531F0"/>
    <w:rsid w:val="007539A4"/>
    <w:rsid w:val="00753FF5"/>
    <w:rsid w:val="00754891"/>
    <w:rsid w:val="007555A7"/>
    <w:rsid w:val="00755DEE"/>
    <w:rsid w:val="00756A99"/>
    <w:rsid w:val="00757152"/>
    <w:rsid w:val="0075759A"/>
    <w:rsid w:val="007575A3"/>
    <w:rsid w:val="007578F9"/>
    <w:rsid w:val="00757B16"/>
    <w:rsid w:val="00757C0F"/>
    <w:rsid w:val="00760517"/>
    <w:rsid w:val="00760F9E"/>
    <w:rsid w:val="00761421"/>
    <w:rsid w:val="00762526"/>
    <w:rsid w:val="0076260C"/>
    <w:rsid w:val="00762844"/>
    <w:rsid w:val="00762B78"/>
    <w:rsid w:val="00762E31"/>
    <w:rsid w:val="007640F1"/>
    <w:rsid w:val="0076490D"/>
    <w:rsid w:val="00765021"/>
    <w:rsid w:val="0076562C"/>
    <w:rsid w:val="00765C98"/>
    <w:rsid w:val="007661B5"/>
    <w:rsid w:val="007662E1"/>
    <w:rsid w:val="00766A9C"/>
    <w:rsid w:val="00766ED4"/>
    <w:rsid w:val="007676A1"/>
    <w:rsid w:val="00767750"/>
    <w:rsid w:val="007703CC"/>
    <w:rsid w:val="00770988"/>
    <w:rsid w:val="0077175A"/>
    <w:rsid w:val="0077181A"/>
    <w:rsid w:val="00771A5C"/>
    <w:rsid w:val="00771B53"/>
    <w:rsid w:val="00771EDB"/>
    <w:rsid w:val="0077215F"/>
    <w:rsid w:val="007721FE"/>
    <w:rsid w:val="00772CF1"/>
    <w:rsid w:val="00772E08"/>
    <w:rsid w:val="00773290"/>
    <w:rsid w:val="007738A8"/>
    <w:rsid w:val="00773B99"/>
    <w:rsid w:val="00773D26"/>
    <w:rsid w:val="00773E61"/>
    <w:rsid w:val="00773F62"/>
    <w:rsid w:val="0077404D"/>
    <w:rsid w:val="00774677"/>
    <w:rsid w:val="00774ABA"/>
    <w:rsid w:val="00775065"/>
    <w:rsid w:val="00775325"/>
    <w:rsid w:val="00775A4F"/>
    <w:rsid w:val="00775F50"/>
    <w:rsid w:val="007761AC"/>
    <w:rsid w:val="00776C9E"/>
    <w:rsid w:val="00776CA4"/>
    <w:rsid w:val="00777880"/>
    <w:rsid w:val="00777980"/>
    <w:rsid w:val="00780D62"/>
    <w:rsid w:val="00781523"/>
    <w:rsid w:val="0078186C"/>
    <w:rsid w:val="00781C61"/>
    <w:rsid w:val="00781FEE"/>
    <w:rsid w:val="0078244A"/>
    <w:rsid w:val="00783989"/>
    <w:rsid w:val="00784C0A"/>
    <w:rsid w:val="00784D83"/>
    <w:rsid w:val="007857EA"/>
    <w:rsid w:val="00785B24"/>
    <w:rsid w:val="00785B25"/>
    <w:rsid w:val="00785CAD"/>
    <w:rsid w:val="007865B8"/>
    <w:rsid w:val="007874A5"/>
    <w:rsid w:val="00787931"/>
    <w:rsid w:val="00787A7F"/>
    <w:rsid w:val="00787DB3"/>
    <w:rsid w:val="007903CC"/>
    <w:rsid w:val="00790D5C"/>
    <w:rsid w:val="00791732"/>
    <w:rsid w:val="00792043"/>
    <w:rsid w:val="00793438"/>
    <w:rsid w:val="0079354A"/>
    <w:rsid w:val="00793899"/>
    <w:rsid w:val="00793D90"/>
    <w:rsid w:val="0079437D"/>
    <w:rsid w:val="0079562A"/>
    <w:rsid w:val="0079636A"/>
    <w:rsid w:val="00796474"/>
    <w:rsid w:val="00796EEF"/>
    <w:rsid w:val="00796EF1"/>
    <w:rsid w:val="007A0DD8"/>
    <w:rsid w:val="007A0F58"/>
    <w:rsid w:val="007A1D0B"/>
    <w:rsid w:val="007A25BF"/>
    <w:rsid w:val="007A3B99"/>
    <w:rsid w:val="007A4219"/>
    <w:rsid w:val="007A42C3"/>
    <w:rsid w:val="007A4477"/>
    <w:rsid w:val="007A47B3"/>
    <w:rsid w:val="007A4CCB"/>
    <w:rsid w:val="007A5D5C"/>
    <w:rsid w:val="007A6A8E"/>
    <w:rsid w:val="007A783C"/>
    <w:rsid w:val="007A7D66"/>
    <w:rsid w:val="007A7DE7"/>
    <w:rsid w:val="007B03BC"/>
    <w:rsid w:val="007B0669"/>
    <w:rsid w:val="007B08A3"/>
    <w:rsid w:val="007B0F2A"/>
    <w:rsid w:val="007B13C4"/>
    <w:rsid w:val="007B1711"/>
    <w:rsid w:val="007B17C2"/>
    <w:rsid w:val="007B2EAE"/>
    <w:rsid w:val="007B457C"/>
    <w:rsid w:val="007B47C7"/>
    <w:rsid w:val="007B4808"/>
    <w:rsid w:val="007B4AEB"/>
    <w:rsid w:val="007B4E04"/>
    <w:rsid w:val="007B536B"/>
    <w:rsid w:val="007B542B"/>
    <w:rsid w:val="007B55D1"/>
    <w:rsid w:val="007B59B4"/>
    <w:rsid w:val="007B5C88"/>
    <w:rsid w:val="007B5D70"/>
    <w:rsid w:val="007B6465"/>
    <w:rsid w:val="007B6685"/>
    <w:rsid w:val="007B6744"/>
    <w:rsid w:val="007B6AED"/>
    <w:rsid w:val="007B73F6"/>
    <w:rsid w:val="007C0177"/>
    <w:rsid w:val="007C0692"/>
    <w:rsid w:val="007C0968"/>
    <w:rsid w:val="007C10C3"/>
    <w:rsid w:val="007C299D"/>
    <w:rsid w:val="007C3B8E"/>
    <w:rsid w:val="007C4A25"/>
    <w:rsid w:val="007C5D1B"/>
    <w:rsid w:val="007C5FEC"/>
    <w:rsid w:val="007C6039"/>
    <w:rsid w:val="007C6049"/>
    <w:rsid w:val="007C6956"/>
    <w:rsid w:val="007C6B30"/>
    <w:rsid w:val="007C6BAF"/>
    <w:rsid w:val="007C6EF4"/>
    <w:rsid w:val="007C7096"/>
    <w:rsid w:val="007C738C"/>
    <w:rsid w:val="007C7737"/>
    <w:rsid w:val="007C7BA2"/>
    <w:rsid w:val="007C7E9C"/>
    <w:rsid w:val="007D043D"/>
    <w:rsid w:val="007D0D3B"/>
    <w:rsid w:val="007D297A"/>
    <w:rsid w:val="007D2D2F"/>
    <w:rsid w:val="007D2E86"/>
    <w:rsid w:val="007D477C"/>
    <w:rsid w:val="007D57F1"/>
    <w:rsid w:val="007D58F8"/>
    <w:rsid w:val="007D594C"/>
    <w:rsid w:val="007D5AD5"/>
    <w:rsid w:val="007D7439"/>
    <w:rsid w:val="007D7915"/>
    <w:rsid w:val="007D7F56"/>
    <w:rsid w:val="007E0516"/>
    <w:rsid w:val="007E1849"/>
    <w:rsid w:val="007E1D48"/>
    <w:rsid w:val="007E2113"/>
    <w:rsid w:val="007E21B6"/>
    <w:rsid w:val="007E24CB"/>
    <w:rsid w:val="007E3F93"/>
    <w:rsid w:val="007E4453"/>
    <w:rsid w:val="007E473C"/>
    <w:rsid w:val="007E4E47"/>
    <w:rsid w:val="007E528C"/>
    <w:rsid w:val="007E5315"/>
    <w:rsid w:val="007E6F3A"/>
    <w:rsid w:val="007E769F"/>
    <w:rsid w:val="007E7EFF"/>
    <w:rsid w:val="007F02ED"/>
    <w:rsid w:val="007F0725"/>
    <w:rsid w:val="007F0CAC"/>
    <w:rsid w:val="007F0D5A"/>
    <w:rsid w:val="007F0E56"/>
    <w:rsid w:val="007F15BE"/>
    <w:rsid w:val="007F1B07"/>
    <w:rsid w:val="007F311D"/>
    <w:rsid w:val="007F325B"/>
    <w:rsid w:val="007F3C00"/>
    <w:rsid w:val="007F4117"/>
    <w:rsid w:val="007F4772"/>
    <w:rsid w:val="007F4813"/>
    <w:rsid w:val="007F4FF4"/>
    <w:rsid w:val="007F511D"/>
    <w:rsid w:val="007F546E"/>
    <w:rsid w:val="007F5C1E"/>
    <w:rsid w:val="007F76F6"/>
    <w:rsid w:val="007F7A88"/>
    <w:rsid w:val="00800353"/>
    <w:rsid w:val="00801624"/>
    <w:rsid w:val="008016DE"/>
    <w:rsid w:val="00801738"/>
    <w:rsid w:val="00802A0B"/>
    <w:rsid w:val="00802E91"/>
    <w:rsid w:val="00802EA1"/>
    <w:rsid w:val="00803380"/>
    <w:rsid w:val="00803677"/>
    <w:rsid w:val="00803B81"/>
    <w:rsid w:val="00803BB0"/>
    <w:rsid w:val="00803F54"/>
    <w:rsid w:val="0080453C"/>
    <w:rsid w:val="008047CD"/>
    <w:rsid w:val="00804D5B"/>
    <w:rsid w:val="00805056"/>
    <w:rsid w:val="008065B3"/>
    <w:rsid w:val="0080680E"/>
    <w:rsid w:val="0080688A"/>
    <w:rsid w:val="00806D62"/>
    <w:rsid w:val="0080751F"/>
    <w:rsid w:val="0080763A"/>
    <w:rsid w:val="008076AA"/>
    <w:rsid w:val="00807E63"/>
    <w:rsid w:val="00807EA9"/>
    <w:rsid w:val="008102DB"/>
    <w:rsid w:val="00810EFB"/>
    <w:rsid w:val="00810FF8"/>
    <w:rsid w:val="00811262"/>
    <w:rsid w:val="00812B52"/>
    <w:rsid w:val="00813281"/>
    <w:rsid w:val="0081374F"/>
    <w:rsid w:val="00813E6E"/>
    <w:rsid w:val="008145FD"/>
    <w:rsid w:val="00814CE1"/>
    <w:rsid w:val="00815940"/>
    <w:rsid w:val="00815BAB"/>
    <w:rsid w:val="00815BDB"/>
    <w:rsid w:val="00815C0D"/>
    <w:rsid w:val="00815F4F"/>
    <w:rsid w:val="008160A8"/>
    <w:rsid w:val="008161C2"/>
    <w:rsid w:val="0081622B"/>
    <w:rsid w:val="0081658B"/>
    <w:rsid w:val="00816A17"/>
    <w:rsid w:val="00816C24"/>
    <w:rsid w:val="00816F63"/>
    <w:rsid w:val="00817354"/>
    <w:rsid w:val="008174E4"/>
    <w:rsid w:val="008206D3"/>
    <w:rsid w:val="00821596"/>
    <w:rsid w:val="00821C9C"/>
    <w:rsid w:val="008228C0"/>
    <w:rsid w:val="008228DF"/>
    <w:rsid w:val="008228FD"/>
    <w:rsid w:val="00823713"/>
    <w:rsid w:val="008243ED"/>
    <w:rsid w:val="0082492E"/>
    <w:rsid w:val="00824964"/>
    <w:rsid w:val="00824E2D"/>
    <w:rsid w:val="0082576E"/>
    <w:rsid w:val="00826512"/>
    <w:rsid w:val="00826EA7"/>
    <w:rsid w:val="008275E0"/>
    <w:rsid w:val="00827953"/>
    <w:rsid w:val="008279D4"/>
    <w:rsid w:val="00827A45"/>
    <w:rsid w:val="00830505"/>
    <w:rsid w:val="00831CAD"/>
    <w:rsid w:val="0083211E"/>
    <w:rsid w:val="0083226F"/>
    <w:rsid w:val="008327C3"/>
    <w:rsid w:val="00832C71"/>
    <w:rsid w:val="00833386"/>
    <w:rsid w:val="008337B7"/>
    <w:rsid w:val="00834FF1"/>
    <w:rsid w:val="00835439"/>
    <w:rsid w:val="00835A4D"/>
    <w:rsid w:val="00835E66"/>
    <w:rsid w:val="00835EF7"/>
    <w:rsid w:val="008363A5"/>
    <w:rsid w:val="008365F6"/>
    <w:rsid w:val="008369BA"/>
    <w:rsid w:val="008375E3"/>
    <w:rsid w:val="008379AA"/>
    <w:rsid w:val="008405EA"/>
    <w:rsid w:val="00840B57"/>
    <w:rsid w:val="00840D47"/>
    <w:rsid w:val="0084188F"/>
    <w:rsid w:val="00842783"/>
    <w:rsid w:val="00842A06"/>
    <w:rsid w:val="008433D7"/>
    <w:rsid w:val="008439D4"/>
    <w:rsid w:val="008462D7"/>
    <w:rsid w:val="00846629"/>
    <w:rsid w:val="0084670A"/>
    <w:rsid w:val="00847320"/>
    <w:rsid w:val="00847EA0"/>
    <w:rsid w:val="008504C7"/>
    <w:rsid w:val="008506A1"/>
    <w:rsid w:val="00850ADF"/>
    <w:rsid w:val="00850B2E"/>
    <w:rsid w:val="00850C33"/>
    <w:rsid w:val="00850EF5"/>
    <w:rsid w:val="00851468"/>
    <w:rsid w:val="0085149B"/>
    <w:rsid w:val="0085211A"/>
    <w:rsid w:val="0085269E"/>
    <w:rsid w:val="00853B30"/>
    <w:rsid w:val="00854D21"/>
    <w:rsid w:val="00855030"/>
    <w:rsid w:val="00855903"/>
    <w:rsid w:val="0085622D"/>
    <w:rsid w:val="008564D4"/>
    <w:rsid w:val="0085746E"/>
    <w:rsid w:val="008574CE"/>
    <w:rsid w:val="008578C0"/>
    <w:rsid w:val="00857ABB"/>
    <w:rsid w:val="00857B96"/>
    <w:rsid w:val="00857C70"/>
    <w:rsid w:val="00857D6F"/>
    <w:rsid w:val="008604D5"/>
    <w:rsid w:val="008612E7"/>
    <w:rsid w:val="008618BE"/>
    <w:rsid w:val="00861DBA"/>
    <w:rsid w:val="00862AA9"/>
    <w:rsid w:val="008630C8"/>
    <w:rsid w:val="00863132"/>
    <w:rsid w:val="0086334B"/>
    <w:rsid w:val="0086369D"/>
    <w:rsid w:val="008647E2"/>
    <w:rsid w:val="00864BE2"/>
    <w:rsid w:val="00864D9F"/>
    <w:rsid w:val="00865295"/>
    <w:rsid w:val="0086602A"/>
    <w:rsid w:val="00866ECA"/>
    <w:rsid w:val="00866FEB"/>
    <w:rsid w:val="008676CF"/>
    <w:rsid w:val="00867A06"/>
    <w:rsid w:val="00867A2F"/>
    <w:rsid w:val="008703B2"/>
    <w:rsid w:val="00870B62"/>
    <w:rsid w:val="00870D23"/>
    <w:rsid w:val="00871409"/>
    <w:rsid w:val="00871909"/>
    <w:rsid w:val="00871B7E"/>
    <w:rsid w:val="00871F01"/>
    <w:rsid w:val="00872511"/>
    <w:rsid w:val="00872683"/>
    <w:rsid w:val="00872C8F"/>
    <w:rsid w:val="008730A0"/>
    <w:rsid w:val="00873753"/>
    <w:rsid w:val="00874A01"/>
    <w:rsid w:val="00874D1A"/>
    <w:rsid w:val="00875278"/>
    <w:rsid w:val="0087555B"/>
    <w:rsid w:val="00875842"/>
    <w:rsid w:val="00876225"/>
    <w:rsid w:val="00876555"/>
    <w:rsid w:val="00877883"/>
    <w:rsid w:val="008804CA"/>
    <w:rsid w:val="00880713"/>
    <w:rsid w:val="00882976"/>
    <w:rsid w:val="00882CA6"/>
    <w:rsid w:val="00883BF9"/>
    <w:rsid w:val="00884948"/>
    <w:rsid w:val="00885F66"/>
    <w:rsid w:val="00886439"/>
    <w:rsid w:val="00890DC7"/>
    <w:rsid w:val="00891C75"/>
    <w:rsid w:val="00892C66"/>
    <w:rsid w:val="008942C5"/>
    <w:rsid w:val="00894AF8"/>
    <w:rsid w:val="00894D14"/>
    <w:rsid w:val="0089560D"/>
    <w:rsid w:val="008958E5"/>
    <w:rsid w:val="008958F2"/>
    <w:rsid w:val="008A00ED"/>
    <w:rsid w:val="008A035D"/>
    <w:rsid w:val="008A17DA"/>
    <w:rsid w:val="008A271D"/>
    <w:rsid w:val="008A2818"/>
    <w:rsid w:val="008A2F81"/>
    <w:rsid w:val="008A32C4"/>
    <w:rsid w:val="008A3542"/>
    <w:rsid w:val="008A37C1"/>
    <w:rsid w:val="008A3D15"/>
    <w:rsid w:val="008A408F"/>
    <w:rsid w:val="008A48FD"/>
    <w:rsid w:val="008A4DF0"/>
    <w:rsid w:val="008A5288"/>
    <w:rsid w:val="008A54D5"/>
    <w:rsid w:val="008A552C"/>
    <w:rsid w:val="008A583F"/>
    <w:rsid w:val="008A6736"/>
    <w:rsid w:val="008A6896"/>
    <w:rsid w:val="008A6C27"/>
    <w:rsid w:val="008A756D"/>
    <w:rsid w:val="008A7CC6"/>
    <w:rsid w:val="008A7EE3"/>
    <w:rsid w:val="008B0802"/>
    <w:rsid w:val="008B0C21"/>
    <w:rsid w:val="008B21DC"/>
    <w:rsid w:val="008B2D78"/>
    <w:rsid w:val="008B2DBB"/>
    <w:rsid w:val="008B3127"/>
    <w:rsid w:val="008B3C9B"/>
    <w:rsid w:val="008B4928"/>
    <w:rsid w:val="008B4C1A"/>
    <w:rsid w:val="008B4F78"/>
    <w:rsid w:val="008B553F"/>
    <w:rsid w:val="008B59C0"/>
    <w:rsid w:val="008B5EDF"/>
    <w:rsid w:val="008B6162"/>
    <w:rsid w:val="008B6278"/>
    <w:rsid w:val="008B640F"/>
    <w:rsid w:val="008B74C4"/>
    <w:rsid w:val="008B7B46"/>
    <w:rsid w:val="008B7FDD"/>
    <w:rsid w:val="008C0B75"/>
    <w:rsid w:val="008C2472"/>
    <w:rsid w:val="008C25ED"/>
    <w:rsid w:val="008C287E"/>
    <w:rsid w:val="008C2980"/>
    <w:rsid w:val="008C2C77"/>
    <w:rsid w:val="008C2FA7"/>
    <w:rsid w:val="008C3BF2"/>
    <w:rsid w:val="008C3F11"/>
    <w:rsid w:val="008C47BC"/>
    <w:rsid w:val="008C5CD6"/>
    <w:rsid w:val="008C5FCD"/>
    <w:rsid w:val="008C5FEA"/>
    <w:rsid w:val="008C76CC"/>
    <w:rsid w:val="008C79BE"/>
    <w:rsid w:val="008C7D94"/>
    <w:rsid w:val="008D169E"/>
    <w:rsid w:val="008D1731"/>
    <w:rsid w:val="008D1C69"/>
    <w:rsid w:val="008D1D45"/>
    <w:rsid w:val="008D24B9"/>
    <w:rsid w:val="008D276A"/>
    <w:rsid w:val="008D2D42"/>
    <w:rsid w:val="008D3C38"/>
    <w:rsid w:val="008D41CE"/>
    <w:rsid w:val="008D5541"/>
    <w:rsid w:val="008D6150"/>
    <w:rsid w:val="008D6188"/>
    <w:rsid w:val="008D6A02"/>
    <w:rsid w:val="008E01F3"/>
    <w:rsid w:val="008E03CC"/>
    <w:rsid w:val="008E0899"/>
    <w:rsid w:val="008E1973"/>
    <w:rsid w:val="008E2393"/>
    <w:rsid w:val="008E2C7D"/>
    <w:rsid w:val="008E316C"/>
    <w:rsid w:val="008E32BF"/>
    <w:rsid w:val="008E3CE4"/>
    <w:rsid w:val="008E51A7"/>
    <w:rsid w:val="008E55EE"/>
    <w:rsid w:val="008E5F06"/>
    <w:rsid w:val="008E7303"/>
    <w:rsid w:val="008E7BFC"/>
    <w:rsid w:val="008F0C69"/>
    <w:rsid w:val="008F0D5E"/>
    <w:rsid w:val="008F1170"/>
    <w:rsid w:val="008F1383"/>
    <w:rsid w:val="008F14B7"/>
    <w:rsid w:val="008F1B46"/>
    <w:rsid w:val="008F1BE2"/>
    <w:rsid w:val="008F24D1"/>
    <w:rsid w:val="008F27CF"/>
    <w:rsid w:val="008F29E2"/>
    <w:rsid w:val="008F2E27"/>
    <w:rsid w:val="008F3308"/>
    <w:rsid w:val="008F402F"/>
    <w:rsid w:val="008F453F"/>
    <w:rsid w:val="008F4692"/>
    <w:rsid w:val="008F4806"/>
    <w:rsid w:val="008F4D0E"/>
    <w:rsid w:val="008F528F"/>
    <w:rsid w:val="008F5A99"/>
    <w:rsid w:val="008F629C"/>
    <w:rsid w:val="008F6E50"/>
    <w:rsid w:val="008F6F31"/>
    <w:rsid w:val="008F701A"/>
    <w:rsid w:val="008F7DA9"/>
    <w:rsid w:val="008F7F11"/>
    <w:rsid w:val="009006A3"/>
    <w:rsid w:val="0090098C"/>
    <w:rsid w:val="00901884"/>
    <w:rsid w:val="00901AF0"/>
    <w:rsid w:val="00902C76"/>
    <w:rsid w:val="00902DA0"/>
    <w:rsid w:val="009036BF"/>
    <w:rsid w:val="00904D47"/>
    <w:rsid w:val="00904E34"/>
    <w:rsid w:val="00905B34"/>
    <w:rsid w:val="00905D86"/>
    <w:rsid w:val="00906526"/>
    <w:rsid w:val="009067B9"/>
    <w:rsid w:val="00906A7B"/>
    <w:rsid w:val="00907118"/>
    <w:rsid w:val="0090716B"/>
    <w:rsid w:val="00907911"/>
    <w:rsid w:val="009101BE"/>
    <w:rsid w:val="0091067E"/>
    <w:rsid w:val="009108BF"/>
    <w:rsid w:val="00911089"/>
    <w:rsid w:val="00912A29"/>
    <w:rsid w:val="00913B11"/>
    <w:rsid w:val="00915D01"/>
    <w:rsid w:val="00915FF0"/>
    <w:rsid w:val="00917A29"/>
    <w:rsid w:val="0092020D"/>
    <w:rsid w:val="009204AE"/>
    <w:rsid w:val="00920CEA"/>
    <w:rsid w:val="00920E0C"/>
    <w:rsid w:val="00921185"/>
    <w:rsid w:val="0092125F"/>
    <w:rsid w:val="0092224C"/>
    <w:rsid w:val="009223D1"/>
    <w:rsid w:val="009225F6"/>
    <w:rsid w:val="0092324C"/>
    <w:rsid w:val="00923A35"/>
    <w:rsid w:val="00924DFD"/>
    <w:rsid w:val="00925266"/>
    <w:rsid w:val="009257C1"/>
    <w:rsid w:val="009259A8"/>
    <w:rsid w:val="00925A87"/>
    <w:rsid w:val="00926196"/>
    <w:rsid w:val="009262A2"/>
    <w:rsid w:val="00927283"/>
    <w:rsid w:val="009277BE"/>
    <w:rsid w:val="009277FD"/>
    <w:rsid w:val="00927DAC"/>
    <w:rsid w:val="0093011F"/>
    <w:rsid w:val="0093095C"/>
    <w:rsid w:val="0093099C"/>
    <w:rsid w:val="00930A74"/>
    <w:rsid w:val="00930D0D"/>
    <w:rsid w:val="00931257"/>
    <w:rsid w:val="009315B1"/>
    <w:rsid w:val="00931712"/>
    <w:rsid w:val="009317D4"/>
    <w:rsid w:val="009321B8"/>
    <w:rsid w:val="0093330F"/>
    <w:rsid w:val="00933DE7"/>
    <w:rsid w:val="0093411E"/>
    <w:rsid w:val="009342FB"/>
    <w:rsid w:val="0093522E"/>
    <w:rsid w:val="00935AA4"/>
    <w:rsid w:val="00936117"/>
    <w:rsid w:val="009367DC"/>
    <w:rsid w:val="00936A18"/>
    <w:rsid w:val="0093703C"/>
    <w:rsid w:val="009376A6"/>
    <w:rsid w:val="00937ADD"/>
    <w:rsid w:val="00937B23"/>
    <w:rsid w:val="00937C56"/>
    <w:rsid w:val="00937CEB"/>
    <w:rsid w:val="0094048A"/>
    <w:rsid w:val="0094065B"/>
    <w:rsid w:val="00940CDE"/>
    <w:rsid w:val="0094125E"/>
    <w:rsid w:val="009412CF"/>
    <w:rsid w:val="009412EB"/>
    <w:rsid w:val="00941363"/>
    <w:rsid w:val="00941B36"/>
    <w:rsid w:val="00941BCC"/>
    <w:rsid w:val="00943584"/>
    <w:rsid w:val="009435AA"/>
    <w:rsid w:val="009444AF"/>
    <w:rsid w:val="00944C46"/>
    <w:rsid w:val="0094500D"/>
    <w:rsid w:val="00946FE4"/>
    <w:rsid w:val="009472A7"/>
    <w:rsid w:val="009478AA"/>
    <w:rsid w:val="00947997"/>
    <w:rsid w:val="00947A86"/>
    <w:rsid w:val="0094AC6F"/>
    <w:rsid w:val="0095015D"/>
    <w:rsid w:val="009501C5"/>
    <w:rsid w:val="00950796"/>
    <w:rsid w:val="00950C74"/>
    <w:rsid w:val="0095170F"/>
    <w:rsid w:val="0095222F"/>
    <w:rsid w:val="0095243F"/>
    <w:rsid w:val="0095244F"/>
    <w:rsid w:val="00952455"/>
    <w:rsid w:val="00953314"/>
    <w:rsid w:val="0095341D"/>
    <w:rsid w:val="0095398E"/>
    <w:rsid w:val="009541D9"/>
    <w:rsid w:val="00954723"/>
    <w:rsid w:val="009547FD"/>
    <w:rsid w:val="00955825"/>
    <w:rsid w:val="00955C5A"/>
    <w:rsid w:val="00956ED4"/>
    <w:rsid w:val="0095727C"/>
    <w:rsid w:val="009573C5"/>
    <w:rsid w:val="00960378"/>
    <w:rsid w:val="009611E8"/>
    <w:rsid w:val="0096127E"/>
    <w:rsid w:val="0096139A"/>
    <w:rsid w:val="00961542"/>
    <w:rsid w:val="0096169C"/>
    <w:rsid w:val="00961D52"/>
    <w:rsid w:val="00961FC5"/>
    <w:rsid w:val="009623DB"/>
    <w:rsid w:val="00962875"/>
    <w:rsid w:val="00962922"/>
    <w:rsid w:val="00963350"/>
    <w:rsid w:val="00963479"/>
    <w:rsid w:val="0096386C"/>
    <w:rsid w:val="00963AD3"/>
    <w:rsid w:val="00963DCB"/>
    <w:rsid w:val="00963E07"/>
    <w:rsid w:val="009645C1"/>
    <w:rsid w:val="00964E5F"/>
    <w:rsid w:val="009651E7"/>
    <w:rsid w:val="009652A2"/>
    <w:rsid w:val="009658E0"/>
    <w:rsid w:val="009666A0"/>
    <w:rsid w:val="00966993"/>
    <w:rsid w:val="00966C4E"/>
    <w:rsid w:val="00966E2C"/>
    <w:rsid w:val="00966F92"/>
    <w:rsid w:val="00967171"/>
    <w:rsid w:val="009707DC"/>
    <w:rsid w:val="00970EA6"/>
    <w:rsid w:val="0097165A"/>
    <w:rsid w:val="009718B1"/>
    <w:rsid w:val="00971CC9"/>
    <w:rsid w:val="00971F9D"/>
    <w:rsid w:val="00972446"/>
    <w:rsid w:val="00972EC5"/>
    <w:rsid w:val="0097312E"/>
    <w:rsid w:val="00974680"/>
    <w:rsid w:val="00974700"/>
    <w:rsid w:val="00975826"/>
    <w:rsid w:val="00975E97"/>
    <w:rsid w:val="00976E7A"/>
    <w:rsid w:val="0097799F"/>
    <w:rsid w:val="00977DBE"/>
    <w:rsid w:val="00977EA3"/>
    <w:rsid w:val="00980AFF"/>
    <w:rsid w:val="0098168C"/>
    <w:rsid w:val="00981BDD"/>
    <w:rsid w:val="00982530"/>
    <w:rsid w:val="00982554"/>
    <w:rsid w:val="00982663"/>
    <w:rsid w:val="00982AC3"/>
    <w:rsid w:val="00982DED"/>
    <w:rsid w:val="009831D8"/>
    <w:rsid w:val="00983286"/>
    <w:rsid w:val="00983420"/>
    <w:rsid w:val="00983793"/>
    <w:rsid w:val="00983B9A"/>
    <w:rsid w:val="00984399"/>
    <w:rsid w:val="0098486A"/>
    <w:rsid w:val="00984BFC"/>
    <w:rsid w:val="00984EC8"/>
    <w:rsid w:val="00984FDA"/>
    <w:rsid w:val="009850F7"/>
    <w:rsid w:val="009855E8"/>
    <w:rsid w:val="0098585E"/>
    <w:rsid w:val="009859D8"/>
    <w:rsid w:val="00985C93"/>
    <w:rsid w:val="00986493"/>
    <w:rsid w:val="009865A5"/>
    <w:rsid w:val="00986A98"/>
    <w:rsid w:val="00987BE0"/>
    <w:rsid w:val="00990706"/>
    <w:rsid w:val="00991775"/>
    <w:rsid w:val="00991857"/>
    <w:rsid w:val="00992030"/>
    <w:rsid w:val="00992897"/>
    <w:rsid w:val="00993996"/>
    <w:rsid w:val="00994894"/>
    <w:rsid w:val="0099533D"/>
    <w:rsid w:val="00995F11"/>
    <w:rsid w:val="00997083"/>
    <w:rsid w:val="00997252"/>
    <w:rsid w:val="009A0081"/>
    <w:rsid w:val="009A0AD0"/>
    <w:rsid w:val="009A1920"/>
    <w:rsid w:val="009A1B6D"/>
    <w:rsid w:val="009A2108"/>
    <w:rsid w:val="009A2B37"/>
    <w:rsid w:val="009A2C28"/>
    <w:rsid w:val="009A33B8"/>
    <w:rsid w:val="009A46CD"/>
    <w:rsid w:val="009A5293"/>
    <w:rsid w:val="009A536F"/>
    <w:rsid w:val="009A542D"/>
    <w:rsid w:val="009A553C"/>
    <w:rsid w:val="009A584C"/>
    <w:rsid w:val="009A5A55"/>
    <w:rsid w:val="009A5B1B"/>
    <w:rsid w:val="009A7594"/>
    <w:rsid w:val="009A7F71"/>
    <w:rsid w:val="009B0474"/>
    <w:rsid w:val="009B0D4D"/>
    <w:rsid w:val="009B1048"/>
    <w:rsid w:val="009B16E1"/>
    <w:rsid w:val="009B192B"/>
    <w:rsid w:val="009B1C5C"/>
    <w:rsid w:val="009B2338"/>
    <w:rsid w:val="009B264E"/>
    <w:rsid w:val="009B27B8"/>
    <w:rsid w:val="009B3683"/>
    <w:rsid w:val="009B3803"/>
    <w:rsid w:val="009B385D"/>
    <w:rsid w:val="009B3FFF"/>
    <w:rsid w:val="009B410C"/>
    <w:rsid w:val="009B41CC"/>
    <w:rsid w:val="009B4359"/>
    <w:rsid w:val="009B43DD"/>
    <w:rsid w:val="009B460B"/>
    <w:rsid w:val="009B4691"/>
    <w:rsid w:val="009B4E2D"/>
    <w:rsid w:val="009B4EE5"/>
    <w:rsid w:val="009B5BC2"/>
    <w:rsid w:val="009B6730"/>
    <w:rsid w:val="009B6F49"/>
    <w:rsid w:val="009B76B4"/>
    <w:rsid w:val="009B7CCF"/>
    <w:rsid w:val="009C03D0"/>
    <w:rsid w:val="009C0484"/>
    <w:rsid w:val="009C1204"/>
    <w:rsid w:val="009C125B"/>
    <w:rsid w:val="009C1321"/>
    <w:rsid w:val="009C260D"/>
    <w:rsid w:val="009C268D"/>
    <w:rsid w:val="009C2FEF"/>
    <w:rsid w:val="009C44E2"/>
    <w:rsid w:val="009C4723"/>
    <w:rsid w:val="009C472A"/>
    <w:rsid w:val="009C4C28"/>
    <w:rsid w:val="009C53E5"/>
    <w:rsid w:val="009C5CBD"/>
    <w:rsid w:val="009C5F61"/>
    <w:rsid w:val="009C667A"/>
    <w:rsid w:val="009C7907"/>
    <w:rsid w:val="009D1006"/>
    <w:rsid w:val="009D2373"/>
    <w:rsid w:val="009D25DC"/>
    <w:rsid w:val="009D298A"/>
    <w:rsid w:val="009D2E58"/>
    <w:rsid w:val="009D3554"/>
    <w:rsid w:val="009D4002"/>
    <w:rsid w:val="009D5211"/>
    <w:rsid w:val="009D55F6"/>
    <w:rsid w:val="009D5A0C"/>
    <w:rsid w:val="009D5A86"/>
    <w:rsid w:val="009D5CE4"/>
    <w:rsid w:val="009D6311"/>
    <w:rsid w:val="009D6AF4"/>
    <w:rsid w:val="009D6BF2"/>
    <w:rsid w:val="009E0EA4"/>
    <w:rsid w:val="009E135A"/>
    <w:rsid w:val="009E1561"/>
    <w:rsid w:val="009E3FE1"/>
    <w:rsid w:val="009E565C"/>
    <w:rsid w:val="009E5F45"/>
    <w:rsid w:val="009E71E3"/>
    <w:rsid w:val="009E7326"/>
    <w:rsid w:val="009E756D"/>
    <w:rsid w:val="009F07FA"/>
    <w:rsid w:val="009F0832"/>
    <w:rsid w:val="009F0DC7"/>
    <w:rsid w:val="009F0E11"/>
    <w:rsid w:val="009F0E99"/>
    <w:rsid w:val="009F1926"/>
    <w:rsid w:val="009F1C11"/>
    <w:rsid w:val="009F2159"/>
    <w:rsid w:val="009F2554"/>
    <w:rsid w:val="009F35CD"/>
    <w:rsid w:val="009F3EA8"/>
    <w:rsid w:val="009F494B"/>
    <w:rsid w:val="009F5091"/>
    <w:rsid w:val="009F5241"/>
    <w:rsid w:val="009F5360"/>
    <w:rsid w:val="009F5400"/>
    <w:rsid w:val="009F6389"/>
    <w:rsid w:val="009F67B8"/>
    <w:rsid w:val="009F6F4A"/>
    <w:rsid w:val="009F7264"/>
    <w:rsid w:val="009F750B"/>
    <w:rsid w:val="009F7AE2"/>
    <w:rsid w:val="009F7C89"/>
    <w:rsid w:val="00A0020D"/>
    <w:rsid w:val="00A00A07"/>
    <w:rsid w:val="00A01232"/>
    <w:rsid w:val="00A0126B"/>
    <w:rsid w:val="00A013BA"/>
    <w:rsid w:val="00A01617"/>
    <w:rsid w:val="00A0162D"/>
    <w:rsid w:val="00A01677"/>
    <w:rsid w:val="00A02043"/>
    <w:rsid w:val="00A022C5"/>
    <w:rsid w:val="00A033B7"/>
    <w:rsid w:val="00A04377"/>
    <w:rsid w:val="00A04877"/>
    <w:rsid w:val="00A04A59"/>
    <w:rsid w:val="00A05483"/>
    <w:rsid w:val="00A05FBF"/>
    <w:rsid w:val="00A05FE7"/>
    <w:rsid w:val="00A06382"/>
    <w:rsid w:val="00A06591"/>
    <w:rsid w:val="00A06882"/>
    <w:rsid w:val="00A06A45"/>
    <w:rsid w:val="00A06DD9"/>
    <w:rsid w:val="00A072E0"/>
    <w:rsid w:val="00A07984"/>
    <w:rsid w:val="00A1062E"/>
    <w:rsid w:val="00A10D0C"/>
    <w:rsid w:val="00A113CE"/>
    <w:rsid w:val="00A11471"/>
    <w:rsid w:val="00A12598"/>
    <w:rsid w:val="00A128C1"/>
    <w:rsid w:val="00A12A13"/>
    <w:rsid w:val="00A12AE0"/>
    <w:rsid w:val="00A12AE7"/>
    <w:rsid w:val="00A12DD6"/>
    <w:rsid w:val="00A13A0C"/>
    <w:rsid w:val="00A13BB1"/>
    <w:rsid w:val="00A14234"/>
    <w:rsid w:val="00A14449"/>
    <w:rsid w:val="00A14B21"/>
    <w:rsid w:val="00A14E91"/>
    <w:rsid w:val="00A16A29"/>
    <w:rsid w:val="00A16AF9"/>
    <w:rsid w:val="00A16FA5"/>
    <w:rsid w:val="00A17083"/>
    <w:rsid w:val="00A17314"/>
    <w:rsid w:val="00A200DB"/>
    <w:rsid w:val="00A20C5A"/>
    <w:rsid w:val="00A23C8A"/>
    <w:rsid w:val="00A24DCB"/>
    <w:rsid w:val="00A24E92"/>
    <w:rsid w:val="00A26120"/>
    <w:rsid w:val="00A26CAF"/>
    <w:rsid w:val="00A26F3A"/>
    <w:rsid w:val="00A3088A"/>
    <w:rsid w:val="00A30C02"/>
    <w:rsid w:val="00A30FFA"/>
    <w:rsid w:val="00A313C4"/>
    <w:rsid w:val="00A314DA"/>
    <w:rsid w:val="00A317CA"/>
    <w:rsid w:val="00A31D17"/>
    <w:rsid w:val="00A31D64"/>
    <w:rsid w:val="00A3266B"/>
    <w:rsid w:val="00A330B5"/>
    <w:rsid w:val="00A347E8"/>
    <w:rsid w:val="00A35A86"/>
    <w:rsid w:val="00A365C6"/>
    <w:rsid w:val="00A3724C"/>
    <w:rsid w:val="00A377FC"/>
    <w:rsid w:val="00A37A25"/>
    <w:rsid w:val="00A400A7"/>
    <w:rsid w:val="00A408D6"/>
    <w:rsid w:val="00A430EE"/>
    <w:rsid w:val="00A43400"/>
    <w:rsid w:val="00A43656"/>
    <w:rsid w:val="00A436C8"/>
    <w:rsid w:val="00A43CD9"/>
    <w:rsid w:val="00A44525"/>
    <w:rsid w:val="00A45235"/>
    <w:rsid w:val="00A45348"/>
    <w:rsid w:val="00A45D1A"/>
    <w:rsid w:val="00A46870"/>
    <w:rsid w:val="00A46881"/>
    <w:rsid w:val="00A47725"/>
    <w:rsid w:val="00A50221"/>
    <w:rsid w:val="00A5046C"/>
    <w:rsid w:val="00A50CD2"/>
    <w:rsid w:val="00A50E78"/>
    <w:rsid w:val="00A5123E"/>
    <w:rsid w:val="00A52254"/>
    <w:rsid w:val="00A528B0"/>
    <w:rsid w:val="00A53780"/>
    <w:rsid w:val="00A5401C"/>
    <w:rsid w:val="00A5658B"/>
    <w:rsid w:val="00A56860"/>
    <w:rsid w:val="00A5713D"/>
    <w:rsid w:val="00A57374"/>
    <w:rsid w:val="00A577CA"/>
    <w:rsid w:val="00A57D1B"/>
    <w:rsid w:val="00A608D7"/>
    <w:rsid w:val="00A60AE6"/>
    <w:rsid w:val="00A6123C"/>
    <w:rsid w:val="00A61DF2"/>
    <w:rsid w:val="00A61DF7"/>
    <w:rsid w:val="00A6208B"/>
    <w:rsid w:val="00A62337"/>
    <w:rsid w:val="00A62CD6"/>
    <w:rsid w:val="00A62FB6"/>
    <w:rsid w:val="00A63089"/>
    <w:rsid w:val="00A645BF"/>
    <w:rsid w:val="00A64F2A"/>
    <w:rsid w:val="00A651E3"/>
    <w:rsid w:val="00A6526E"/>
    <w:rsid w:val="00A66C8E"/>
    <w:rsid w:val="00A6773D"/>
    <w:rsid w:val="00A67751"/>
    <w:rsid w:val="00A6ADA6"/>
    <w:rsid w:val="00A70E86"/>
    <w:rsid w:val="00A71E21"/>
    <w:rsid w:val="00A72168"/>
    <w:rsid w:val="00A729D3"/>
    <w:rsid w:val="00A72F7D"/>
    <w:rsid w:val="00A73015"/>
    <w:rsid w:val="00A73DE3"/>
    <w:rsid w:val="00A741F6"/>
    <w:rsid w:val="00A74D90"/>
    <w:rsid w:val="00A75472"/>
    <w:rsid w:val="00A75D20"/>
    <w:rsid w:val="00A7671E"/>
    <w:rsid w:val="00A7682B"/>
    <w:rsid w:val="00A768B2"/>
    <w:rsid w:val="00A769CC"/>
    <w:rsid w:val="00A77155"/>
    <w:rsid w:val="00A77837"/>
    <w:rsid w:val="00A80160"/>
    <w:rsid w:val="00A80CE8"/>
    <w:rsid w:val="00A819D8"/>
    <w:rsid w:val="00A81A6D"/>
    <w:rsid w:val="00A825AD"/>
    <w:rsid w:val="00A8262D"/>
    <w:rsid w:val="00A82CA9"/>
    <w:rsid w:val="00A82D15"/>
    <w:rsid w:val="00A82D89"/>
    <w:rsid w:val="00A8382F"/>
    <w:rsid w:val="00A83A1A"/>
    <w:rsid w:val="00A8463F"/>
    <w:rsid w:val="00A848E8"/>
    <w:rsid w:val="00A850A4"/>
    <w:rsid w:val="00A851E7"/>
    <w:rsid w:val="00A85318"/>
    <w:rsid w:val="00A85B18"/>
    <w:rsid w:val="00A86052"/>
    <w:rsid w:val="00A86E34"/>
    <w:rsid w:val="00A87893"/>
    <w:rsid w:val="00A87F32"/>
    <w:rsid w:val="00A908EE"/>
    <w:rsid w:val="00A9098D"/>
    <w:rsid w:val="00A91825"/>
    <w:rsid w:val="00A91BA4"/>
    <w:rsid w:val="00A91BDF"/>
    <w:rsid w:val="00A91C63"/>
    <w:rsid w:val="00A92267"/>
    <w:rsid w:val="00A924C5"/>
    <w:rsid w:val="00A92A01"/>
    <w:rsid w:val="00A92F78"/>
    <w:rsid w:val="00A93037"/>
    <w:rsid w:val="00A93228"/>
    <w:rsid w:val="00A9342D"/>
    <w:rsid w:val="00A93A95"/>
    <w:rsid w:val="00A93F89"/>
    <w:rsid w:val="00A94DF1"/>
    <w:rsid w:val="00A96412"/>
    <w:rsid w:val="00A9699D"/>
    <w:rsid w:val="00AA0380"/>
    <w:rsid w:val="00AA03B7"/>
    <w:rsid w:val="00AA11E9"/>
    <w:rsid w:val="00AA1767"/>
    <w:rsid w:val="00AA19F4"/>
    <w:rsid w:val="00AA229F"/>
    <w:rsid w:val="00AA2576"/>
    <w:rsid w:val="00AA2E8C"/>
    <w:rsid w:val="00AA308E"/>
    <w:rsid w:val="00AA387F"/>
    <w:rsid w:val="00AA44E5"/>
    <w:rsid w:val="00AA4984"/>
    <w:rsid w:val="00AA49F0"/>
    <w:rsid w:val="00AA4A6A"/>
    <w:rsid w:val="00AA5532"/>
    <w:rsid w:val="00AA5552"/>
    <w:rsid w:val="00AA5AC9"/>
    <w:rsid w:val="00AA5B01"/>
    <w:rsid w:val="00AA5D66"/>
    <w:rsid w:val="00AA6D40"/>
    <w:rsid w:val="00AA73E6"/>
    <w:rsid w:val="00AA74C6"/>
    <w:rsid w:val="00AA7C8D"/>
    <w:rsid w:val="00AA7EC7"/>
    <w:rsid w:val="00AB051D"/>
    <w:rsid w:val="00AB069A"/>
    <w:rsid w:val="00AB0A39"/>
    <w:rsid w:val="00AB13F7"/>
    <w:rsid w:val="00AB152F"/>
    <w:rsid w:val="00AB1574"/>
    <w:rsid w:val="00AB16C2"/>
    <w:rsid w:val="00AB1771"/>
    <w:rsid w:val="00AB223A"/>
    <w:rsid w:val="00AB2728"/>
    <w:rsid w:val="00AB2BCC"/>
    <w:rsid w:val="00AB2FC3"/>
    <w:rsid w:val="00AB3529"/>
    <w:rsid w:val="00AB4B35"/>
    <w:rsid w:val="00AB4BA3"/>
    <w:rsid w:val="00AB4CF5"/>
    <w:rsid w:val="00AB5288"/>
    <w:rsid w:val="00AB612A"/>
    <w:rsid w:val="00AB631B"/>
    <w:rsid w:val="00AB65CE"/>
    <w:rsid w:val="00AB6660"/>
    <w:rsid w:val="00AB6775"/>
    <w:rsid w:val="00AB69F3"/>
    <w:rsid w:val="00AB6CEA"/>
    <w:rsid w:val="00AB6DAC"/>
    <w:rsid w:val="00AB70DD"/>
    <w:rsid w:val="00AB7159"/>
    <w:rsid w:val="00AB738A"/>
    <w:rsid w:val="00AB75BF"/>
    <w:rsid w:val="00AB7E75"/>
    <w:rsid w:val="00AC005A"/>
    <w:rsid w:val="00AC0396"/>
    <w:rsid w:val="00AC09F7"/>
    <w:rsid w:val="00AC1B19"/>
    <w:rsid w:val="00AC22BC"/>
    <w:rsid w:val="00AC5060"/>
    <w:rsid w:val="00AC54EA"/>
    <w:rsid w:val="00AC54F4"/>
    <w:rsid w:val="00AC6565"/>
    <w:rsid w:val="00AC6741"/>
    <w:rsid w:val="00AC6C28"/>
    <w:rsid w:val="00AC6E14"/>
    <w:rsid w:val="00AC713D"/>
    <w:rsid w:val="00AC72E1"/>
    <w:rsid w:val="00AC74E6"/>
    <w:rsid w:val="00AC7A65"/>
    <w:rsid w:val="00AD0503"/>
    <w:rsid w:val="00AD0FC2"/>
    <w:rsid w:val="00AD1F29"/>
    <w:rsid w:val="00AD2031"/>
    <w:rsid w:val="00AD2425"/>
    <w:rsid w:val="00AD24BC"/>
    <w:rsid w:val="00AD2A3C"/>
    <w:rsid w:val="00AD3284"/>
    <w:rsid w:val="00AD418D"/>
    <w:rsid w:val="00AD46A6"/>
    <w:rsid w:val="00AD4EE3"/>
    <w:rsid w:val="00AD502A"/>
    <w:rsid w:val="00AD50B9"/>
    <w:rsid w:val="00AD5223"/>
    <w:rsid w:val="00AD52BB"/>
    <w:rsid w:val="00AD6033"/>
    <w:rsid w:val="00AD643A"/>
    <w:rsid w:val="00AD724C"/>
    <w:rsid w:val="00AD75DD"/>
    <w:rsid w:val="00AD7D0B"/>
    <w:rsid w:val="00AD7DEC"/>
    <w:rsid w:val="00AE028D"/>
    <w:rsid w:val="00AE1130"/>
    <w:rsid w:val="00AE162A"/>
    <w:rsid w:val="00AE2906"/>
    <w:rsid w:val="00AE296F"/>
    <w:rsid w:val="00AE2AEA"/>
    <w:rsid w:val="00AE3DDA"/>
    <w:rsid w:val="00AE4210"/>
    <w:rsid w:val="00AE4302"/>
    <w:rsid w:val="00AE64DA"/>
    <w:rsid w:val="00AE6D3A"/>
    <w:rsid w:val="00AF00FD"/>
    <w:rsid w:val="00AF1878"/>
    <w:rsid w:val="00AF18A9"/>
    <w:rsid w:val="00AF275C"/>
    <w:rsid w:val="00AF2B44"/>
    <w:rsid w:val="00AF4019"/>
    <w:rsid w:val="00AF454A"/>
    <w:rsid w:val="00AF4736"/>
    <w:rsid w:val="00AF47D5"/>
    <w:rsid w:val="00AF47F4"/>
    <w:rsid w:val="00AF5E1F"/>
    <w:rsid w:val="00AF6460"/>
    <w:rsid w:val="00AF6B2C"/>
    <w:rsid w:val="00AF6BDF"/>
    <w:rsid w:val="00AF7377"/>
    <w:rsid w:val="00B0052E"/>
    <w:rsid w:val="00B00BE3"/>
    <w:rsid w:val="00B00BE7"/>
    <w:rsid w:val="00B00C3D"/>
    <w:rsid w:val="00B01DB7"/>
    <w:rsid w:val="00B0282E"/>
    <w:rsid w:val="00B0288A"/>
    <w:rsid w:val="00B028F6"/>
    <w:rsid w:val="00B03A43"/>
    <w:rsid w:val="00B044F7"/>
    <w:rsid w:val="00B04CA2"/>
    <w:rsid w:val="00B05298"/>
    <w:rsid w:val="00B0543B"/>
    <w:rsid w:val="00B06049"/>
    <w:rsid w:val="00B06926"/>
    <w:rsid w:val="00B07F44"/>
    <w:rsid w:val="00B07FA5"/>
    <w:rsid w:val="00B105FD"/>
    <w:rsid w:val="00B10B5F"/>
    <w:rsid w:val="00B10DE6"/>
    <w:rsid w:val="00B11539"/>
    <w:rsid w:val="00B11903"/>
    <w:rsid w:val="00B119A7"/>
    <w:rsid w:val="00B1227C"/>
    <w:rsid w:val="00B126E4"/>
    <w:rsid w:val="00B12784"/>
    <w:rsid w:val="00B12857"/>
    <w:rsid w:val="00B1353A"/>
    <w:rsid w:val="00B143E5"/>
    <w:rsid w:val="00B147B0"/>
    <w:rsid w:val="00B14DCC"/>
    <w:rsid w:val="00B157F3"/>
    <w:rsid w:val="00B15BB1"/>
    <w:rsid w:val="00B15C3F"/>
    <w:rsid w:val="00B171B3"/>
    <w:rsid w:val="00B1721A"/>
    <w:rsid w:val="00B17918"/>
    <w:rsid w:val="00B20040"/>
    <w:rsid w:val="00B201C3"/>
    <w:rsid w:val="00B21964"/>
    <w:rsid w:val="00B21EA8"/>
    <w:rsid w:val="00B22567"/>
    <w:rsid w:val="00B22744"/>
    <w:rsid w:val="00B228BA"/>
    <w:rsid w:val="00B23742"/>
    <w:rsid w:val="00B24477"/>
    <w:rsid w:val="00B250C9"/>
    <w:rsid w:val="00B252EF"/>
    <w:rsid w:val="00B25CBB"/>
    <w:rsid w:val="00B26E02"/>
    <w:rsid w:val="00B26F7D"/>
    <w:rsid w:val="00B26FE3"/>
    <w:rsid w:val="00B27AC7"/>
    <w:rsid w:val="00B300EC"/>
    <w:rsid w:val="00B303A5"/>
    <w:rsid w:val="00B30490"/>
    <w:rsid w:val="00B30826"/>
    <w:rsid w:val="00B30C02"/>
    <w:rsid w:val="00B313CC"/>
    <w:rsid w:val="00B315A1"/>
    <w:rsid w:val="00B315C7"/>
    <w:rsid w:val="00B31A69"/>
    <w:rsid w:val="00B31B27"/>
    <w:rsid w:val="00B31DF4"/>
    <w:rsid w:val="00B32384"/>
    <w:rsid w:val="00B325F4"/>
    <w:rsid w:val="00B3314A"/>
    <w:rsid w:val="00B332D9"/>
    <w:rsid w:val="00B3375B"/>
    <w:rsid w:val="00B338C4"/>
    <w:rsid w:val="00B33C6E"/>
    <w:rsid w:val="00B33DBF"/>
    <w:rsid w:val="00B33FE1"/>
    <w:rsid w:val="00B340A3"/>
    <w:rsid w:val="00B3453D"/>
    <w:rsid w:val="00B3596D"/>
    <w:rsid w:val="00B365B8"/>
    <w:rsid w:val="00B3682C"/>
    <w:rsid w:val="00B37492"/>
    <w:rsid w:val="00B37531"/>
    <w:rsid w:val="00B37855"/>
    <w:rsid w:val="00B37B1F"/>
    <w:rsid w:val="00B37F2F"/>
    <w:rsid w:val="00B411CA"/>
    <w:rsid w:val="00B413F2"/>
    <w:rsid w:val="00B414F6"/>
    <w:rsid w:val="00B4204A"/>
    <w:rsid w:val="00B423DF"/>
    <w:rsid w:val="00B42F76"/>
    <w:rsid w:val="00B439C9"/>
    <w:rsid w:val="00B44AC0"/>
    <w:rsid w:val="00B44C47"/>
    <w:rsid w:val="00B45073"/>
    <w:rsid w:val="00B452EA"/>
    <w:rsid w:val="00B45725"/>
    <w:rsid w:val="00B45D5A"/>
    <w:rsid w:val="00B461E4"/>
    <w:rsid w:val="00B4627B"/>
    <w:rsid w:val="00B46F1B"/>
    <w:rsid w:val="00B4705D"/>
    <w:rsid w:val="00B4727F"/>
    <w:rsid w:val="00B47A55"/>
    <w:rsid w:val="00B5035A"/>
    <w:rsid w:val="00B50F78"/>
    <w:rsid w:val="00B5124B"/>
    <w:rsid w:val="00B524D4"/>
    <w:rsid w:val="00B52578"/>
    <w:rsid w:val="00B5265B"/>
    <w:rsid w:val="00B52721"/>
    <w:rsid w:val="00B52752"/>
    <w:rsid w:val="00B53C5D"/>
    <w:rsid w:val="00B5473D"/>
    <w:rsid w:val="00B55343"/>
    <w:rsid w:val="00B556CB"/>
    <w:rsid w:val="00B55851"/>
    <w:rsid w:val="00B56375"/>
    <w:rsid w:val="00B56BBD"/>
    <w:rsid w:val="00B56D30"/>
    <w:rsid w:val="00B574CB"/>
    <w:rsid w:val="00B5776D"/>
    <w:rsid w:val="00B60C38"/>
    <w:rsid w:val="00B6177B"/>
    <w:rsid w:val="00B61BF8"/>
    <w:rsid w:val="00B61CB9"/>
    <w:rsid w:val="00B61ECE"/>
    <w:rsid w:val="00B621AF"/>
    <w:rsid w:val="00B62600"/>
    <w:rsid w:val="00B626DC"/>
    <w:rsid w:val="00B636E1"/>
    <w:rsid w:val="00B63991"/>
    <w:rsid w:val="00B64002"/>
    <w:rsid w:val="00B6493F"/>
    <w:rsid w:val="00B64D04"/>
    <w:rsid w:val="00B656C6"/>
    <w:rsid w:val="00B65B6E"/>
    <w:rsid w:val="00B65CE6"/>
    <w:rsid w:val="00B671E7"/>
    <w:rsid w:val="00B67412"/>
    <w:rsid w:val="00B67CD2"/>
    <w:rsid w:val="00B67E5B"/>
    <w:rsid w:val="00B67F98"/>
    <w:rsid w:val="00B67FD8"/>
    <w:rsid w:val="00B71443"/>
    <w:rsid w:val="00B718D4"/>
    <w:rsid w:val="00B71936"/>
    <w:rsid w:val="00B71DF5"/>
    <w:rsid w:val="00B720BB"/>
    <w:rsid w:val="00B7235A"/>
    <w:rsid w:val="00B7258C"/>
    <w:rsid w:val="00B73E36"/>
    <w:rsid w:val="00B73F89"/>
    <w:rsid w:val="00B74A20"/>
    <w:rsid w:val="00B74E50"/>
    <w:rsid w:val="00B76227"/>
    <w:rsid w:val="00B7651A"/>
    <w:rsid w:val="00B768AF"/>
    <w:rsid w:val="00B76E53"/>
    <w:rsid w:val="00B77F92"/>
    <w:rsid w:val="00B80149"/>
    <w:rsid w:val="00B81215"/>
    <w:rsid w:val="00B812C1"/>
    <w:rsid w:val="00B81439"/>
    <w:rsid w:val="00B81CAC"/>
    <w:rsid w:val="00B81D08"/>
    <w:rsid w:val="00B82338"/>
    <w:rsid w:val="00B835BE"/>
    <w:rsid w:val="00B83965"/>
    <w:rsid w:val="00B83CC8"/>
    <w:rsid w:val="00B848CF"/>
    <w:rsid w:val="00B84F61"/>
    <w:rsid w:val="00B857B9"/>
    <w:rsid w:val="00B857DB"/>
    <w:rsid w:val="00B85C40"/>
    <w:rsid w:val="00B869FC"/>
    <w:rsid w:val="00B872E0"/>
    <w:rsid w:val="00B87CDE"/>
    <w:rsid w:val="00B92054"/>
    <w:rsid w:val="00B9266B"/>
    <w:rsid w:val="00B92A6E"/>
    <w:rsid w:val="00B92F46"/>
    <w:rsid w:val="00B9326E"/>
    <w:rsid w:val="00B93733"/>
    <w:rsid w:val="00B93BBC"/>
    <w:rsid w:val="00B93D70"/>
    <w:rsid w:val="00B94755"/>
    <w:rsid w:val="00B94942"/>
    <w:rsid w:val="00B94E05"/>
    <w:rsid w:val="00B9572C"/>
    <w:rsid w:val="00B958A8"/>
    <w:rsid w:val="00B966C8"/>
    <w:rsid w:val="00B96DF6"/>
    <w:rsid w:val="00B975F0"/>
    <w:rsid w:val="00B97EFB"/>
    <w:rsid w:val="00B97F58"/>
    <w:rsid w:val="00B97FD9"/>
    <w:rsid w:val="00BA0454"/>
    <w:rsid w:val="00BA0670"/>
    <w:rsid w:val="00BA078B"/>
    <w:rsid w:val="00BA0AD6"/>
    <w:rsid w:val="00BA0FE9"/>
    <w:rsid w:val="00BA123F"/>
    <w:rsid w:val="00BA17AD"/>
    <w:rsid w:val="00BA1854"/>
    <w:rsid w:val="00BA1BA8"/>
    <w:rsid w:val="00BA1F18"/>
    <w:rsid w:val="00BA2AE0"/>
    <w:rsid w:val="00BA3725"/>
    <w:rsid w:val="00BA39F7"/>
    <w:rsid w:val="00BA47A7"/>
    <w:rsid w:val="00BA4BC6"/>
    <w:rsid w:val="00BA50E9"/>
    <w:rsid w:val="00BA55D7"/>
    <w:rsid w:val="00BA572D"/>
    <w:rsid w:val="00BA6084"/>
    <w:rsid w:val="00BA74F2"/>
    <w:rsid w:val="00BA7ABA"/>
    <w:rsid w:val="00BA7D5C"/>
    <w:rsid w:val="00BA7EDF"/>
    <w:rsid w:val="00BA7F4E"/>
    <w:rsid w:val="00BB0633"/>
    <w:rsid w:val="00BB1334"/>
    <w:rsid w:val="00BB23E7"/>
    <w:rsid w:val="00BB2617"/>
    <w:rsid w:val="00BB281F"/>
    <w:rsid w:val="00BB2A71"/>
    <w:rsid w:val="00BB2CB5"/>
    <w:rsid w:val="00BB30E2"/>
    <w:rsid w:val="00BB4346"/>
    <w:rsid w:val="00BB461D"/>
    <w:rsid w:val="00BB50A1"/>
    <w:rsid w:val="00BB5308"/>
    <w:rsid w:val="00BB5716"/>
    <w:rsid w:val="00BB585C"/>
    <w:rsid w:val="00BB5D49"/>
    <w:rsid w:val="00BB67EE"/>
    <w:rsid w:val="00BB6AE7"/>
    <w:rsid w:val="00BB6C58"/>
    <w:rsid w:val="00BB70A8"/>
    <w:rsid w:val="00BB7FD6"/>
    <w:rsid w:val="00BC0072"/>
    <w:rsid w:val="00BC07AF"/>
    <w:rsid w:val="00BC0912"/>
    <w:rsid w:val="00BC0C4B"/>
    <w:rsid w:val="00BC0F6F"/>
    <w:rsid w:val="00BC2497"/>
    <w:rsid w:val="00BC2584"/>
    <w:rsid w:val="00BC2598"/>
    <w:rsid w:val="00BC2916"/>
    <w:rsid w:val="00BC2C96"/>
    <w:rsid w:val="00BC2F14"/>
    <w:rsid w:val="00BC326C"/>
    <w:rsid w:val="00BC34B1"/>
    <w:rsid w:val="00BC36C4"/>
    <w:rsid w:val="00BC3CB1"/>
    <w:rsid w:val="00BC4C20"/>
    <w:rsid w:val="00BC540C"/>
    <w:rsid w:val="00BC5481"/>
    <w:rsid w:val="00BC5995"/>
    <w:rsid w:val="00BC695A"/>
    <w:rsid w:val="00BC6D76"/>
    <w:rsid w:val="00BC6FC6"/>
    <w:rsid w:val="00BC7844"/>
    <w:rsid w:val="00BD0565"/>
    <w:rsid w:val="00BD057D"/>
    <w:rsid w:val="00BD0845"/>
    <w:rsid w:val="00BD1B3D"/>
    <w:rsid w:val="00BD229F"/>
    <w:rsid w:val="00BD29AF"/>
    <w:rsid w:val="00BD3B31"/>
    <w:rsid w:val="00BD3E1A"/>
    <w:rsid w:val="00BD3F9B"/>
    <w:rsid w:val="00BD44DE"/>
    <w:rsid w:val="00BD4A8A"/>
    <w:rsid w:val="00BD4D6A"/>
    <w:rsid w:val="00BD5FA9"/>
    <w:rsid w:val="00BD6D77"/>
    <w:rsid w:val="00BD7380"/>
    <w:rsid w:val="00BD75D1"/>
    <w:rsid w:val="00BD7D1F"/>
    <w:rsid w:val="00BD8A06"/>
    <w:rsid w:val="00BE1807"/>
    <w:rsid w:val="00BE18C9"/>
    <w:rsid w:val="00BE2DEF"/>
    <w:rsid w:val="00BE2E14"/>
    <w:rsid w:val="00BE2E36"/>
    <w:rsid w:val="00BE3952"/>
    <w:rsid w:val="00BE42E0"/>
    <w:rsid w:val="00BE470E"/>
    <w:rsid w:val="00BE4978"/>
    <w:rsid w:val="00BE4D1C"/>
    <w:rsid w:val="00BE4E13"/>
    <w:rsid w:val="00BE4F10"/>
    <w:rsid w:val="00BE5374"/>
    <w:rsid w:val="00BE58EE"/>
    <w:rsid w:val="00BE5E6B"/>
    <w:rsid w:val="00BE63CD"/>
    <w:rsid w:val="00BE68B0"/>
    <w:rsid w:val="00BE6B9D"/>
    <w:rsid w:val="00BE6BD2"/>
    <w:rsid w:val="00BE6C08"/>
    <w:rsid w:val="00BE788B"/>
    <w:rsid w:val="00BF0401"/>
    <w:rsid w:val="00BF14D2"/>
    <w:rsid w:val="00BF1BA6"/>
    <w:rsid w:val="00BF2022"/>
    <w:rsid w:val="00BF2A0A"/>
    <w:rsid w:val="00BF2D19"/>
    <w:rsid w:val="00BF387A"/>
    <w:rsid w:val="00BF45F8"/>
    <w:rsid w:val="00BF585C"/>
    <w:rsid w:val="00BF6317"/>
    <w:rsid w:val="00BF687A"/>
    <w:rsid w:val="00BF68F7"/>
    <w:rsid w:val="00BF717F"/>
    <w:rsid w:val="00BF7521"/>
    <w:rsid w:val="00BF7CE8"/>
    <w:rsid w:val="00BF7E2D"/>
    <w:rsid w:val="00C0117B"/>
    <w:rsid w:val="00C0143B"/>
    <w:rsid w:val="00C01628"/>
    <w:rsid w:val="00C01C7E"/>
    <w:rsid w:val="00C02021"/>
    <w:rsid w:val="00C02850"/>
    <w:rsid w:val="00C028BA"/>
    <w:rsid w:val="00C02B41"/>
    <w:rsid w:val="00C04131"/>
    <w:rsid w:val="00C054B2"/>
    <w:rsid w:val="00C057C6"/>
    <w:rsid w:val="00C05A99"/>
    <w:rsid w:val="00C05FE7"/>
    <w:rsid w:val="00C06B0B"/>
    <w:rsid w:val="00C06F75"/>
    <w:rsid w:val="00C1057C"/>
    <w:rsid w:val="00C10C44"/>
    <w:rsid w:val="00C10F56"/>
    <w:rsid w:val="00C121FA"/>
    <w:rsid w:val="00C12F84"/>
    <w:rsid w:val="00C132FC"/>
    <w:rsid w:val="00C1362C"/>
    <w:rsid w:val="00C13E6F"/>
    <w:rsid w:val="00C140DB"/>
    <w:rsid w:val="00C14519"/>
    <w:rsid w:val="00C14A96"/>
    <w:rsid w:val="00C1502E"/>
    <w:rsid w:val="00C15E5A"/>
    <w:rsid w:val="00C1603D"/>
    <w:rsid w:val="00C16507"/>
    <w:rsid w:val="00C16CB5"/>
    <w:rsid w:val="00C17527"/>
    <w:rsid w:val="00C20204"/>
    <w:rsid w:val="00C2047C"/>
    <w:rsid w:val="00C204A7"/>
    <w:rsid w:val="00C20E7F"/>
    <w:rsid w:val="00C2128A"/>
    <w:rsid w:val="00C217D1"/>
    <w:rsid w:val="00C21C49"/>
    <w:rsid w:val="00C22B36"/>
    <w:rsid w:val="00C231B1"/>
    <w:rsid w:val="00C232CB"/>
    <w:rsid w:val="00C248A8"/>
    <w:rsid w:val="00C24C24"/>
    <w:rsid w:val="00C252CF"/>
    <w:rsid w:val="00C2530B"/>
    <w:rsid w:val="00C257C2"/>
    <w:rsid w:val="00C25A6F"/>
    <w:rsid w:val="00C26426"/>
    <w:rsid w:val="00C264EF"/>
    <w:rsid w:val="00C2679D"/>
    <w:rsid w:val="00C26FBF"/>
    <w:rsid w:val="00C3092B"/>
    <w:rsid w:val="00C309E9"/>
    <w:rsid w:val="00C30AE7"/>
    <w:rsid w:val="00C3186B"/>
    <w:rsid w:val="00C334A7"/>
    <w:rsid w:val="00C344CA"/>
    <w:rsid w:val="00C345D6"/>
    <w:rsid w:val="00C34B68"/>
    <w:rsid w:val="00C34C78"/>
    <w:rsid w:val="00C35121"/>
    <w:rsid w:val="00C36801"/>
    <w:rsid w:val="00C369FA"/>
    <w:rsid w:val="00C36CA9"/>
    <w:rsid w:val="00C37017"/>
    <w:rsid w:val="00C3729B"/>
    <w:rsid w:val="00C37350"/>
    <w:rsid w:val="00C401F4"/>
    <w:rsid w:val="00C40679"/>
    <w:rsid w:val="00C407C6"/>
    <w:rsid w:val="00C40836"/>
    <w:rsid w:val="00C40BD6"/>
    <w:rsid w:val="00C40CFC"/>
    <w:rsid w:val="00C40E85"/>
    <w:rsid w:val="00C4137C"/>
    <w:rsid w:val="00C41B08"/>
    <w:rsid w:val="00C42426"/>
    <w:rsid w:val="00C4255E"/>
    <w:rsid w:val="00C433F8"/>
    <w:rsid w:val="00C43987"/>
    <w:rsid w:val="00C4417A"/>
    <w:rsid w:val="00C444BB"/>
    <w:rsid w:val="00C45396"/>
    <w:rsid w:val="00C45830"/>
    <w:rsid w:val="00C45DE8"/>
    <w:rsid w:val="00C46D92"/>
    <w:rsid w:val="00C46F15"/>
    <w:rsid w:val="00C50D75"/>
    <w:rsid w:val="00C515E6"/>
    <w:rsid w:val="00C530A2"/>
    <w:rsid w:val="00C5424C"/>
    <w:rsid w:val="00C544DF"/>
    <w:rsid w:val="00C54B54"/>
    <w:rsid w:val="00C56317"/>
    <w:rsid w:val="00C56F50"/>
    <w:rsid w:val="00C5706B"/>
    <w:rsid w:val="00C57938"/>
    <w:rsid w:val="00C57CA7"/>
    <w:rsid w:val="00C57CCE"/>
    <w:rsid w:val="00C609E0"/>
    <w:rsid w:val="00C61FD2"/>
    <w:rsid w:val="00C630B4"/>
    <w:rsid w:val="00C637C3"/>
    <w:rsid w:val="00C639CF"/>
    <w:rsid w:val="00C640C5"/>
    <w:rsid w:val="00C652DD"/>
    <w:rsid w:val="00C6607B"/>
    <w:rsid w:val="00C6694C"/>
    <w:rsid w:val="00C66A4C"/>
    <w:rsid w:val="00C66AC0"/>
    <w:rsid w:val="00C66D27"/>
    <w:rsid w:val="00C67087"/>
    <w:rsid w:val="00C67BCA"/>
    <w:rsid w:val="00C67F68"/>
    <w:rsid w:val="00C7019E"/>
    <w:rsid w:val="00C7035C"/>
    <w:rsid w:val="00C707C3"/>
    <w:rsid w:val="00C70C56"/>
    <w:rsid w:val="00C726CA"/>
    <w:rsid w:val="00C7274B"/>
    <w:rsid w:val="00C7287F"/>
    <w:rsid w:val="00C72A31"/>
    <w:rsid w:val="00C72BA2"/>
    <w:rsid w:val="00C730E3"/>
    <w:rsid w:val="00C73553"/>
    <w:rsid w:val="00C73E82"/>
    <w:rsid w:val="00C74569"/>
    <w:rsid w:val="00C74DB8"/>
    <w:rsid w:val="00C75398"/>
    <w:rsid w:val="00C75D7F"/>
    <w:rsid w:val="00C75FD3"/>
    <w:rsid w:val="00C764F5"/>
    <w:rsid w:val="00C76BF9"/>
    <w:rsid w:val="00C775F2"/>
    <w:rsid w:val="00C77D9B"/>
    <w:rsid w:val="00C77FEE"/>
    <w:rsid w:val="00C800E5"/>
    <w:rsid w:val="00C80D40"/>
    <w:rsid w:val="00C81962"/>
    <w:rsid w:val="00C81B39"/>
    <w:rsid w:val="00C81FC4"/>
    <w:rsid w:val="00C8222E"/>
    <w:rsid w:val="00C8297A"/>
    <w:rsid w:val="00C83356"/>
    <w:rsid w:val="00C846F0"/>
    <w:rsid w:val="00C854A0"/>
    <w:rsid w:val="00C85C4C"/>
    <w:rsid w:val="00C85D06"/>
    <w:rsid w:val="00C864ED"/>
    <w:rsid w:val="00C86D6B"/>
    <w:rsid w:val="00C87252"/>
    <w:rsid w:val="00C87502"/>
    <w:rsid w:val="00C8777E"/>
    <w:rsid w:val="00C877C3"/>
    <w:rsid w:val="00C87CF1"/>
    <w:rsid w:val="00C90657"/>
    <w:rsid w:val="00C90760"/>
    <w:rsid w:val="00C90FE5"/>
    <w:rsid w:val="00C9185F"/>
    <w:rsid w:val="00C91AEE"/>
    <w:rsid w:val="00C91F21"/>
    <w:rsid w:val="00C92052"/>
    <w:rsid w:val="00C920E8"/>
    <w:rsid w:val="00C9224D"/>
    <w:rsid w:val="00C9261F"/>
    <w:rsid w:val="00C92835"/>
    <w:rsid w:val="00C92876"/>
    <w:rsid w:val="00C92994"/>
    <w:rsid w:val="00C9391F"/>
    <w:rsid w:val="00C93B09"/>
    <w:rsid w:val="00C94A60"/>
    <w:rsid w:val="00C94ACB"/>
    <w:rsid w:val="00C955D5"/>
    <w:rsid w:val="00C955FB"/>
    <w:rsid w:val="00C956A6"/>
    <w:rsid w:val="00C95739"/>
    <w:rsid w:val="00C95B04"/>
    <w:rsid w:val="00C95D5C"/>
    <w:rsid w:val="00C95F7D"/>
    <w:rsid w:val="00C960C2"/>
    <w:rsid w:val="00C966D2"/>
    <w:rsid w:val="00C97067"/>
    <w:rsid w:val="00CA06AF"/>
    <w:rsid w:val="00CA10C8"/>
    <w:rsid w:val="00CA18A0"/>
    <w:rsid w:val="00CA2131"/>
    <w:rsid w:val="00CA256D"/>
    <w:rsid w:val="00CA3541"/>
    <w:rsid w:val="00CA45CC"/>
    <w:rsid w:val="00CA52DB"/>
    <w:rsid w:val="00CA5C06"/>
    <w:rsid w:val="00CA5E97"/>
    <w:rsid w:val="00CA63D4"/>
    <w:rsid w:val="00CA63EB"/>
    <w:rsid w:val="00CA698F"/>
    <w:rsid w:val="00CA6CC3"/>
    <w:rsid w:val="00CA6DAB"/>
    <w:rsid w:val="00CA72C3"/>
    <w:rsid w:val="00CB1644"/>
    <w:rsid w:val="00CB1694"/>
    <w:rsid w:val="00CB1AA2"/>
    <w:rsid w:val="00CB1D62"/>
    <w:rsid w:val="00CB1FF8"/>
    <w:rsid w:val="00CB23D8"/>
    <w:rsid w:val="00CB23F6"/>
    <w:rsid w:val="00CB24FF"/>
    <w:rsid w:val="00CB2872"/>
    <w:rsid w:val="00CB2918"/>
    <w:rsid w:val="00CB2955"/>
    <w:rsid w:val="00CB3341"/>
    <w:rsid w:val="00CB3551"/>
    <w:rsid w:val="00CB36D5"/>
    <w:rsid w:val="00CB41E5"/>
    <w:rsid w:val="00CB4333"/>
    <w:rsid w:val="00CB4DD5"/>
    <w:rsid w:val="00CB50F3"/>
    <w:rsid w:val="00CB553A"/>
    <w:rsid w:val="00CB5C27"/>
    <w:rsid w:val="00CB6CCF"/>
    <w:rsid w:val="00CB6E63"/>
    <w:rsid w:val="00CB738B"/>
    <w:rsid w:val="00CB7AB2"/>
    <w:rsid w:val="00CC038E"/>
    <w:rsid w:val="00CC155F"/>
    <w:rsid w:val="00CC1B2D"/>
    <w:rsid w:val="00CC2135"/>
    <w:rsid w:val="00CC2655"/>
    <w:rsid w:val="00CC285A"/>
    <w:rsid w:val="00CC28A6"/>
    <w:rsid w:val="00CC346E"/>
    <w:rsid w:val="00CC3CD2"/>
    <w:rsid w:val="00CC43F2"/>
    <w:rsid w:val="00CC4AD1"/>
    <w:rsid w:val="00CC505B"/>
    <w:rsid w:val="00CC5BDD"/>
    <w:rsid w:val="00CC5E80"/>
    <w:rsid w:val="00CC66EA"/>
    <w:rsid w:val="00CC70FB"/>
    <w:rsid w:val="00CC72EA"/>
    <w:rsid w:val="00CC7B1D"/>
    <w:rsid w:val="00CD0257"/>
    <w:rsid w:val="00CD047C"/>
    <w:rsid w:val="00CD077F"/>
    <w:rsid w:val="00CD118D"/>
    <w:rsid w:val="00CD12FA"/>
    <w:rsid w:val="00CD151D"/>
    <w:rsid w:val="00CD1B44"/>
    <w:rsid w:val="00CD359F"/>
    <w:rsid w:val="00CD3B78"/>
    <w:rsid w:val="00CD4375"/>
    <w:rsid w:val="00CD64BC"/>
    <w:rsid w:val="00CD6FDB"/>
    <w:rsid w:val="00CD7065"/>
    <w:rsid w:val="00CD7390"/>
    <w:rsid w:val="00CE032E"/>
    <w:rsid w:val="00CE173C"/>
    <w:rsid w:val="00CE1E5D"/>
    <w:rsid w:val="00CE2366"/>
    <w:rsid w:val="00CE459E"/>
    <w:rsid w:val="00CE4D2D"/>
    <w:rsid w:val="00CE4F05"/>
    <w:rsid w:val="00CE517C"/>
    <w:rsid w:val="00CE5370"/>
    <w:rsid w:val="00CE5EBC"/>
    <w:rsid w:val="00CE6377"/>
    <w:rsid w:val="00CE7139"/>
    <w:rsid w:val="00CE71CB"/>
    <w:rsid w:val="00CE7278"/>
    <w:rsid w:val="00CF2DCC"/>
    <w:rsid w:val="00CF2F0C"/>
    <w:rsid w:val="00CF32C8"/>
    <w:rsid w:val="00CF364C"/>
    <w:rsid w:val="00CF3A25"/>
    <w:rsid w:val="00CF3B4B"/>
    <w:rsid w:val="00CF3D52"/>
    <w:rsid w:val="00CF4847"/>
    <w:rsid w:val="00CF4E1B"/>
    <w:rsid w:val="00CF4E36"/>
    <w:rsid w:val="00CF5FE9"/>
    <w:rsid w:val="00CF6047"/>
    <w:rsid w:val="00CF60B8"/>
    <w:rsid w:val="00CF6AC4"/>
    <w:rsid w:val="00CF6CA3"/>
    <w:rsid w:val="00CF6D41"/>
    <w:rsid w:val="00CF73BF"/>
    <w:rsid w:val="00CF7494"/>
    <w:rsid w:val="00CF7915"/>
    <w:rsid w:val="00D001C8"/>
    <w:rsid w:val="00D00594"/>
    <w:rsid w:val="00D01077"/>
    <w:rsid w:val="00D01A7B"/>
    <w:rsid w:val="00D02100"/>
    <w:rsid w:val="00D03116"/>
    <w:rsid w:val="00D035B9"/>
    <w:rsid w:val="00D045B0"/>
    <w:rsid w:val="00D04740"/>
    <w:rsid w:val="00D06241"/>
    <w:rsid w:val="00D06308"/>
    <w:rsid w:val="00D06469"/>
    <w:rsid w:val="00D06C0C"/>
    <w:rsid w:val="00D06C8B"/>
    <w:rsid w:val="00D06F8D"/>
    <w:rsid w:val="00D071DA"/>
    <w:rsid w:val="00D07317"/>
    <w:rsid w:val="00D0756F"/>
    <w:rsid w:val="00D07CB7"/>
    <w:rsid w:val="00D07E7D"/>
    <w:rsid w:val="00D103E3"/>
    <w:rsid w:val="00D109CE"/>
    <w:rsid w:val="00D114F1"/>
    <w:rsid w:val="00D11ECF"/>
    <w:rsid w:val="00D1225F"/>
    <w:rsid w:val="00D123F5"/>
    <w:rsid w:val="00D1283F"/>
    <w:rsid w:val="00D129FF"/>
    <w:rsid w:val="00D131E3"/>
    <w:rsid w:val="00D133F6"/>
    <w:rsid w:val="00D13F49"/>
    <w:rsid w:val="00D141FC"/>
    <w:rsid w:val="00D150A6"/>
    <w:rsid w:val="00D151FD"/>
    <w:rsid w:val="00D1521E"/>
    <w:rsid w:val="00D15553"/>
    <w:rsid w:val="00D15F1C"/>
    <w:rsid w:val="00D164F3"/>
    <w:rsid w:val="00D16DCF"/>
    <w:rsid w:val="00D17AEF"/>
    <w:rsid w:val="00D17BFB"/>
    <w:rsid w:val="00D17F6B"/>
    <w:rsid w:val="00D207D4"/>
    <w:rsid w:val="00D21617"/>
    <w:rsid w:val="00D2263F"/>
    <w:rsid w:val="00D243DD"/>
    <w:rsid w:val="00D2499B"/>
    <w:rsid w:val="00D2520B"/>
    <w:rsid w:val="00D25FE2"/>
    <w:rsid w:val="00D264EA"/>
    <w:rsid w:val="00D26997"/>
    <w:rsid w:val="00D26AE7"/>
    <w:rsid w:val="00D2710C"/>
    <w:rsid w:val="00D27D05"/>
    <w:rsid w:val="00D300E1"/>
    <w:rsid w:val="00D30B3D"/>
    <w:rsid w:val="00D3102F"/>
    <w:rsid w:val="00D314A9"/>
    <w:rsid w:val="00D31D6C"/>
    <w:rsid w:val="00D31FA3"/>
    <w:rsid w:val="00D32617"/>
    <w:rsid w:val="00D32A4D"/>
    <w:rsid w:val="00D32F74"/>
    <w:rsid w:val="00D33FA3"/>
    <w:rsid w:val="00D34876"/>
    <w:rsid w:val="00D3493A"/>
    <w:rsid w:val="00D34C7F"/>
    <w:rsid w:val="00D352D4"/>
    <w:rsid w:val="00D3534A"/>
    <w:rsid w:val="00D35771"/>
    <w:rsid w:val="00D357EB"/>
    <w:rsid w:val="00D35AA5"/>
    <w:rsid w:val="00D3625F"/>
    <w:rsid w:val="00D36F32"/>
    <w:rsid w:val="00D372AD"/>
    <w:rsid w:val="00D376DE"/>
    <w:rsid w:val="00D37BE1"/>
    <w:rsid w:val="00D41002"/>
    <w:rsid w:val="00D41EBA"/>
    <w:rsid w:val="00D42067"/>
    <w:rsid w:val="00D43031"/>
    <w:rsid w:val="00D4337E"/>
    <w:rsid w:val="00D434EB"/>
    <w:rsid w:val="00D43AC9"/>
    <w:rsid w:val="00D43F6B"/>
    <w:rsid w:val="00D44E0D"/>
    <w:rsid w:val="00D44F23"/>
    <w:rsid w:val="00D454DB"/>
    <w:rsid w:val="00D459CC"/>
    <w:rsid w:val="00D45D87"/>
    <w:rsid w:val="00D461F3"/>
    <w:rsid w:val="00D46226"/>
    <w:rsid w:val="00D4670E"/>
    <w:rsid w:val="00D46B45"/>
    <w:rsid w:val="00D47A8F"/>
    <w:rsid w:val="00D502A4"/>
    <w:rsid w:val="00D50BFB"/>
    <w:rsid w:val="00D51602"/>
    <w:rsid w:val="00D5178B"/>
    <w:rsid w:val="00D51C8E"/>
    <w:rsid w:val="00D52709"/>
    <w:rsid w:val="00D52A49"/>
    <w:rsid w:val="00D52EB7"/>
    <w:rsid w:val="00D53292"/>
    <w:rsid w:val="00D53664"/>
    <w:rsid w:val="00D53CA5"/>
    <w:rsid w:val="00D54A16"/>
    <w:rsid w:val="00D5586F"/>
    <w:rsid w:val="00D56FF7"/>
    <w:rsid w:val="00D5730A"/>
    <w:rsid w:val="00D574F0"/>
    <w:rsid w:val="00D60470"/>
    <w:rsid w:val="00D6138F"/>
    <w:rsid w:val="00D61657"/>
    <w:rsid w:val="00D616CC"/>
    <w:rsid w:val="00D61F3D"/>
    <w:rsid w:val="00D625F0"/>
    <w:rsid w:val="00D6302E"/>
    <w:rsid w:val="00D634EC"/>
    <w:rsid w:val="00D643E6"/>
    <w:rsid w:val="00D64487"/>
    <w:rsid w:val="00D648C0"/>
    <w:rsid w:val="00D64FA9"/>
    <w:rsid w:val="00D657B2"/>
    <w:rsid w:val="00D65A8C"/>
    <w:rsid w:val="00D6614C"/>
    <w:rsid w:val="00D6659D"/>
    <w:rsid w:val="00D66CCB"/>
    <w:rsid w:val="00D67DB5"/>
    <w:rsid w:val="00D67F75"/>
    <w:rsid w:val="00D6FCF6"/>
    <w:rsid w:val="00D70093"/>
    <w:rsid w:val="00D7044F"/>
    <w:rsid w:val="00D704A1"/>
    <w:rsid w:val="00D70E82"/>
    <w:rsid w:val="00D7155B"/>
    <w:rsid w:val="00D71630"/>
    <w:rsid w:val="00D717EE"/>
    <w:rsid w:val="00D71D60"/>
    <w:rsid w:val="00D7229A"/>
    <w:rsid w:val="00D722C2"/>
    <w:rsid w:val="00D728E4"/>
    <w:rsid w:val="00D72A60"/>
    <w:rsid w:val="00D72AD3"/>
    <w:rsid w:val="00D7358F"/>
    <w:rsid w:val="00D7458B"/>
    <w:rsid w:val="00D76273"/>
    <w:rsid w:val="00D76947"/>
    <w:rsid w:val="00D76AD2"/>
    <w:rsid w:val="00D76BAC"/>
    <w:rsid w:val="00D76E62"/>
    <w:rsid w:val="00D77165"/>
    <w:rsid w:val="00D77275"/>
    <w:rsid w:val="00D77BC9"/>
    <w:rsid w:val="00D77DB2"/>
    <w:rsid w:val="00D8000E"/>
    <w:rsid w:val="00D800DD"/>
    <w:rsid w:val="00D80947"/>
    <w:rsid w:val="00D80CB2"/>
    <w:rsid w:val="00D8406D"/>
    <w:rsid w:val="00D84B39"/>
    <w:rsid w:val="00D853B4"/>
    <w:rsid w:val="00D859E7"/>
    <w:rsid w:val="00D85F38"/>
    <w:rsid w:val="00D86AAB"/>
    <w:rsid w:val="00D8703F"/>
    <w:rsid w:val="00D87939"/>
    <w:rsid w:val="00D87F93"/>
    <w:rsid w:val="00D8F2CA"/>
    <w:rsid w:val="00D9030E"/>
    <w:rsid w:val="00D90926"/>
    <w:rsid w:val="00D90D00"/>
    <w:rsid w:val="00D92F00"/>
    <w:rsid w:val="00D9324C"/>
    <w:rsid w:val="00D93254"/>
    <w:rsid w:val="00D94129"/>
    <w:rsid w:val="00D95176"/>
    <w:rsid w:val="00D95257"/>
    <w:rsid w:val="00D95F35"/>
    <w:rsid w:val="00D96425"/>
    <w:rsid w:val="00D9714C"/>
    <w:rsid w:val="00D976FE"/>
    <w:rsid w:val="00D97882"/>
    <w:rsid w:val="00D97D4B"/>
    <w:rsid w:val="00DA00FC"/>
    <w:rsid w:val="00DA05A1"/>
    <w:rsid w:val="00DA12FF"/>
    <w:rsid w:val="00DA15ED"/>
    <w:rsid w:val="00DA25D6"/>
    <w:rsid w:val="00DA2919"/>
    <w:rsid w:val="00DA46BE"/>
    <w:rsid w:val="00DA4BFC"/>
    <w:rsid w:val="00DA4EA3"/>
    <w:rsid w:val="00DA54AE"/>
    <w:rsid w:val="00DA582C"/>
    <w:rsid w:val="00DA5B0A"/>
    <w:rsid w:val="00DA5F0F"/>
    <w:rsid w:val="00DA6209"/>
    <w:rsid w:val="00DA632E"/>
    <w:rsid w:val="00DA6B92"/>
    <w:rsid w:val="00DA75CB"/>
    <w:rsid w:val="00DB000F"/>
    <w:rsid w:val="00DB0296"/>
    <w:rsid w:val="00DB0890"/>
    <w:rsid w:val="00DB092F"/>
    <w:rsid w:val="00DB0C88"/>
    <w:rsid w:val="00DB1642"/>
    <w:rsid w:val="00DB16C8"/>
    <w:rsid w:val="00DB2653"/>
    <w:rsid w:val="00DB3845"/>
    <w:rsid w:val="00DB3C66"/>
    <w:rsid w:val="00DB4925"/>
    <w:rsid w:val="00DB5063"/>
    <w:rsid w:val="00DB5A1E"/>
    <w:rsid w:val="00DB5ACA"/>
    <w:rsid w:val="00DB5DAC"/>
    <w:rsid w:val="00DB617E"/>
    <w:rsid w:val="00DB62DB"/>
    <w:rsid w:val="00DB7097"/>
    <w:rsid w:val="00DB7306"/>
    <w:rsid w:val="00DB79A2"/>
    <w:rsid w:val="00DB7CA5"/>
    <w:rsid w:val="00DB7EB1"/>
    <w:rsid w:val="00DC116F"/>
    <w:rsid w:val="00DC17DE"/>
    <w:rsid w:val="00DC19F6"/>
    <w:rsid w:val="00DC1D1C"/>
    <w:rsid w:val="00DC2AFA"/>
    <w:rsid w:val="00DC2CE2"/>
    <w:rsid w:val="00DC3AF5"/>
    <w:rsid w:val="00DC404B"/>
    <w:rsid w:val="00DC40FA"/>
    <w:rsid w:val="00DC4BCA"/>
    <w:rsid w:val="00DC4F18"/>
    <w:rsid w:val="00DC50FD"/>
    <w:rsid w:val="00DC517D"/>
    <w:rsid w:val="00DC63EA"/>
    <w:rsid w:val="00DC64DF"/>
    <w:rsid w:val="00DC6A41"/>
    <w:rsid w:val="00DC7373"/>
    <w:rsid w:val="00DC760F"/>
    <w:rsid w:val="00DC7624"/>
    <w:rsid w:val="00DC7AF1"/>
    <w:rsid w:val="00DC7B11"/>
    <w:rsid w:val="00DD0010"/>
    <w:rsid w:val="00DD0A02"/>
    <w:rsid w:val="00DD0FA1"/>
    <w:rsid w:val="00DD109D"/>
    <w:rsid w:val="00DD10D6"/>
    <w:rsid w:val="00DD1649"/>
    <w:rsid w:val="00DD177A"/>
    <w:rsid w:val="00DD1F5D"/>
    <w:rsid w:val="00DD2B51"/>
    <w:rsid w:val="00DD2C2D"/>
    <w:rsid w:val="00DD31B6"/>
    <w:rsid w:val="00DD40F5"/>
    <w:rsid w:val="00DD4307"/>
    <w:rsid w:val="00DD4CDF"/>
    <w:rsid w:val="00DD4EC4"/>
    <w:rsid w:val="00DD5354"/>
    <w:rsid w:val="00DD5731"/>
    <w:rsid w:val="00DD5C57"/>
    <w:rsid w:val="00DD5CB0"/>
    <w:rsid w:val="00DD5D15"/>
    <w:rsid w:val="00DD71B4"/>
    <w:rsid w:val="00DD78BF"/>
    <w:rsid w:val="00DE031A"/>
    <w:rsid w:val="00DE14C0"/>
    <w:rsid w:val="00DE179C"/>
    <w:rsid w:val="00DE1BFD"/>
    <w:rsid w:val="00DE1E1C"/>
    <w:rsid w:val="00DE20D1"/>
    <w:rsid w:val="00DE3A77"/>
    <w:rsid w:val="00DE42A9"/>
    <w:rsid w:val="00DE4412"/>
    <w:rsid w:val="00DE4CAD"/>
    <w:rsid w:val="00DE5839"/>
    <w:rsid w:val="00DE5DD4"/>
    <w:rsid w:val="00DE5EEE"/>
    <w:rsid w:val="00DE6561"/>
    <w:rsid w:val="00DE6C3D"/>
    <w:rsid w:val="00DE7CFA"/>
    <w:rsid w:val="00DE7E89"/>
    <w:rsid w:val="00DEDA34"/>
    <w:rsid w:val="00DF02E2"/>
    <w:rsid w:val="00DF059A"/>
    <w:rsid w:val="00DF0B4C"/>
    <w:rsid w:val="00DF1634"/>
    <w:rsid w:val="00DF338B"/>
    <w:rsid w:val="00DF3D5E"/>
    <w:rsid w:val="00DF4D54"/>
    <w:rsid w:val="00DF4EE0"/>
    <w:rsid w:val="00DF55CD"/>
    <w:rsid w:val="00DF5EF7"/>
    <w:rsid w:val="00DF6075"/>
    <w:rsid w:val="00DF6296"/>
    <w:rsid w:val="00DF63A0"/>
    <w:rsid w:val="00DF6C02"/>
    <w:rsid w:val="00DF6FFF"/>
    <w:rsid w:val="00DF74E9"/>
    <w:rsid w:val="00DF7B49"/>
    <w:rsid w:val="00DF7F34"/>
    <w:rsid w:val="00E00401"/>
    <w:rsid w:val="00E01489"/>
    <w:rsid w:val="00E019E5"/>
    <w:rsid w:val="00E01EF6"/>
    <w:rsid w:val="00E027CD"/>
    <w:rsid w:val="00E02BC0"/>
    <w:rsid w:val="00E02CAF"/>
    <w:rsid w:val="00E0366E"/>
    <w:rsid w:val="00E03C42"/>
    <w:rsid w:val="00E03ED5"/>
    <w:rsid w:val="00E044B7"/>
    <w:rsid w:val="00E04FC7"/>
    <w:rsid w:val="00E05459"/>
    <w:rsid w:val="00E05903"/>
    <w:rsid w:val="00E05B8B"/>
    <w:rsid w:val="00E05BD4"/>
    <w:rsid w:val="00E066FF"/>
    <w:rsid w:val="00E0692E"/>
    <w:rsid w:val="00E06E7B"/>
    <w:rsid w:val="00E07652"/>
    <w:rsid w:val="00E07AB8"/>
    <w:rsid w:val="00E07D44"/>
    <w:rsid w:val="00E110ED"/>
    <w:rsid w:val="00E1176F"/>
    <w:rsid w:val="00E11979"/>
    <w:rsid w:val="00E11B9E"/>
    <w:rsid w:val="00E11C9E"/>
    <w:rsid w:val="00E121EB"/>
    <w:rsid w:val="00E121FE"/>
    <w:rsid w:val="00E12D3C"/>
    <w:rsid w:val="00E133D8"/>
    <w:rsid w:val="00E13735"/>
    <w:rsid w:val="00E138E8"/>
    <w:rsid w:val="00E13CFA"/>
    <w:rsid w:val="00E1404B"/>
    <w:rsid w:val="00E14618"/>
    <w:rsid w:val="00E14A96"/>
    <w:rsid w:val="00E164C8"/>
    <w:rsid w:val="00E165CF"/>
    <w:rsid w:val="00E17570"/>
    <w:rsid w:val="00E20FBF"/>
    <w:rsid w:val="00E211E0"/>
    <w:rsid w:val="00E2121F"/>
    <w:rsid w:val="00E214DB"/>
    <w:rsid w:val="00E237C5"/>
    <w:rsid w:val="00E2397B"/>
    <w:rsid w:val="00E23CFE"/>
    <w:rsid w:val="00E24636"/>
    <w:rsid w:val="00E24B4A"/>
    <w:rsid w:val="00E24C79"/>
    <w:rsid w:val="00E24D67"/>
    <w:rsid w:val="00E24DC7"/>
    <w:rsid w:val="00E25605"/>
    <w:rsid w:val="00E267C5"/>
    <w:rsid w:val="00E26FE8"/>
    <w:rsid w:val="00E272C3"/>
    <w:rsid w:val="00E27BE9"/>
    <w:rsid w:val="00E30292"/>
    <w:rsid w:val="00E30895"/>
    <w:rsid w:val="00E30BFE"/>
    <w:rsid w:val="00E30CE5"/>
    <w:rsid w:val="00E312A4"/>
    <w:rsid w:val="00E31354"/>
    <w:rsid w:val="00E32465"/>
    <w:rsid w:val="00E32C43"/>
    <w:rsid w:val="00E332F0"/>
    <w:rsid w:val="00E33B0D"/>
    <w:rsid w:val="00E33C46"/>
    <w:rsid w:val="00E34024"/>
    <w:rsid w:val="00E340E0"/>
    <w:rsid w:val="00E3471E"/>
    <w:rsid w:val="00E3562E"/>
    <w:rsid w:val="00E3638C"/>
    <w:rsid w:val="00E36942"/>
    <w:rsid w:val="00E378C8"/>
    <w:rsid w:val="00E378F1"/>
    <w:rsid w:val="00E37F0B"/>
    <w:rsid w:val="00E40335"/>
    <w:rsid w:val="00E4040C"/>
    <w:rsid w:val="00E4043C"/>
    <w:rsid w:val="00E40BC4"/>
    <w:rsid w:val="00E41450"/>
    <w:rsid w:val="00E41D9C"/>
    <w:rsid w:val="00E4219D"/>
    <w:rsid w:val="00E43350"/>
    <w:rsid w:val="00E433BA"/>
    <w:rsid w:val="00E438C3"/>
    <w:rsid w:val="00E43D88"/>
    <w:rsid w:val="00E43E0C"/>
    <w:rsid w:val="00E43E4E"/>
    <w:rsid w:val="00E442CE"/>
    <w:rsid w:val="00E442CF"/>
    <w:rsid w:val="00E443A9"/>
    <w:rsid w:val="00E44882"/>
    <w:rsid w:val="00E4518A"/>
    <w:rsid w:val="00E458B2"/>
    <w:rsid w:val="00E46C72"/>
    <w:rsid w:val="00E508AE"/>
    <w:rsid w:val="00E50A78"/>
    <w:rsid w:val="00E51BBB"/>
    <w:rsid w:val="00E5257C"/>
    <w:rsid w:val="00E52DCA"/>
    <w:rsid w:val="00E53D3E"/>
    <w:rsid w:val="00E53DBC"/>
    <w:rsid w:val="00E53E51"/>
    <w:rsid w:val="00E5416D"/>
    <w:rsid w:val="00E550C7"/>
    <w:rsid w:val="00E5531A"/>
    <w:rsid w:val="00E553AA"/>
    <w:rsid w:val="00E5611F"/>
    <w:rsid w:val="00E566B3"/>
    <w:rsid w:val="00E56BDD"/>
    <w:rsid w:val="00E5711C"/>
    <w:rsid w:val="00E577DD"/>
    <w:rsid w:val="00E579E7"/>
    <w:rsid w:val="00E5D577"/>
    <w:rsid w:val="00E605FA"/>
    <w:rsid w:val="00E609B3"/>
    <w:rsid w:val="00E6104E"/>
    <w:rsid w:val="00E61277"/>
    <w:rsid w:val="00E6173F"/>
    <w:rsid w:val="00E61836"/>
    <w:rsid w:val="00E61D99"/>
    <w:rsid w:val="00E61F99"/>
    <w:rsid w:val="00E62289"/>
    <w:rsid w:val="00E62E41"/>
    <w:rsid w:val="00E64527"/>
    <w:rsid w:val="00E64C2C"/>
    <w:rsid w:val="00E64CC0"/>
    <w:rsid w:val="00E64FE7"/>
    <w:rsid w:val="00E654D0"/>
    <w:rsid w:val="00E65D58"/>
    <w:rsid w:val="00E6642B"/>
    <w:rsid w:val="00E66594"/>
    <w:rsid w:val="00E66811"/>
    <w:rsid w:val="00E66EBC"/>
    <w:rsid w:val="00E66F85"/>
    <w:rsid w:val="00E674B9"/>
    <w:rsid w:val="00E67817"/>
    <w:rsid w:val="00E679F1"/>
    <w:rsid w:val="00E67DF8"/>
    <w:rsid w:val="00E716BD"/>
    <w:rsid w:val="00E7198A"/>
    <w:rsid w:val="00E728C9"/>
    <w:rsid w:val="00E72AB1"/>
    <w:rsid w:val="00E72B66"/>
    <w:rsid w:val="00E73FB8"/>
    <w:rsid w:val="00E744F1"/>
    <w:rsid w:val="00E74659"/>
    <w:rsid w:val="00E74A5D"/>
    <w:rsid w:val="00E75667"/>
    <w:rsid w:val="00E75D87"/>
    <w:rsid w:val="00E76A2C"/>
    <w:rsid w:val="00E76EE9"/>
    <w:rsid w:val="00E77DC5"/>
    <w:rsid w:val="00E77FF7"/>
    <w:rsid w:val="00E8012B"/>
    <w:rsid w:val="00E802EA"/>
    <w:rsid w:val="00E814D4"/>
    <w:rsid w:val="00E81B88"/>
    <w:rsid w:val="00E81EBF"/>
    <w:rsid w:val="00E8223C"/>
    <w:rsid w:val="00E824B3"/>
    <w:rsid w:val="00E82E90"/>
    <w:rsid w:val="00E83C2B"/>
    <w:rsid w:val="00E83FAB"/>
    <w:rsid w:val="00E8403F"/>
    <w:rsid w:val="00E847B9"/>
    <w:rsid w:val="00E852FC"/>
    <w:rsid w:val="00E85A40"/>
    <w:rsid w:val="00E86D59"/>
    <w:rsid w:val="00E872D2"/>
    <w:rsid w:val="00E873A5"/>
    <w:rsid w:val="00E87A7B"/>
    <w:rsid w:val="00E87D55"/>
    <w:rsid w:val="00E909FD"/>
    <w:rsid w:val="00E91025"/>
    <w:rsid w:val="00E9105D"/>
    <w:rsid w:val="00E91473"/>
    <w:rsid w:val="00E914DB"/>
    <w:rsid w:val="00E91B5D"/>
    <w:rsid w:val="00E91BD8"/>
    <w:rsid w:val="00E9262B"/>
    <w:rsid w:val="00E92CE4"/>
    <w:rsid w:val="00E93226"/>
    <w:rsid w:val="00E938AE"/>
    <w:rsid w:val="00E94C74"/>
    <w:rsid w:val="00E96A83"/>
    <w:rsid w:val="00E975B5"/>
    <w:rsid w:val="00E9775B"/>
    <w:rsid w:val="00E97AD6"/>
    <w:rsid w:val="00E97D3B"/>
    <w:rsid w:val="00E9FDE5"/>
    <w:rsid w:val="00EA003D"/>
    <w:rsid w:val="00EA0896"/>
    <w:rsid w:val="00EA1078"/>
    <w:rsid w:val="00EA1165"/>
    <w:rsid w:val="00EA2497"/>
    <w:rsid w:val="00EA29BF"/>
    <w:rsid w:val="00EA2C1F"/>
    <w:rsid w:val="00EA2C4C"/>
    <w:rsid w:val="00EA2F7E"/>
    <w:rsid w:val="00EA319A"/>
    <w:rsid w:val="00EA3C28"/>
    <w:rsid w:val="00EA42F3"/>
    <w:rsid w:val="00EA4D5A"/>
    <w:rsid w:val="00EA4F57"/>
    <w:rsid w:val="00EA53CA"/>
    <w:rsid w:val="00EA579C"/>
    <w:rsid w:val="00EA5CD1"/>
    <w:rsid w:val="00EA6456"/>
    <w:rsid w:val="00EA67F3"/>
    <w:rsid w:val="00EA6C43"/>
    <w:rsid w:val="00EA7FB9"/>
    <w:rsid w:val="00EB0898"/>
    <w:rsid w:val="00EB184F"/>
    <w:rsid w:val="00EB241A"/>
    <w:rsid w:val="00EB28D6"/>
    <w:rsid w:val="00EB2B82"/>
    <w:rsid w:val="00EB2F2F"/>
    <w:rsid w:val="00EB3090"/>
    <w:rsid w:val="00EB322E"/>
    <w:rsid w:val="00EB3CE1"/>
    <w:rsid w:val="00EB3E5E"/>
    <w:rsid w:val="00EB4025"/>
    <w:rsid w:val="00EB43D8"/>
    <w:rsid w:val="00EB4B0F"/>
    <w:rsid w:val="00EB5D6A"/>
    <w:rsid w:val="00EB6394"/>
    <w:rsid w:val="00EB69FB"/>
    <w:rsid w:val="00EB6DD0"/>
    <w:rsid w:val="00EB6FC0"/>
    <w:rsid w:val="00EB75BD"/>
    <w:rsid w:val="00EC0400"/>
    <w:rsid w:val="00EC05EA"/>
    <w:rsid w:val="00EC14BE"/>
    <w:rsid w:val="00EC1557"/>
    <w:rsid w:val="00EC16D6"/>
    <w:rsid w:val="00EC18FB"/>
    <w:rsid w:val="00EC1A41"/>
    <w:rsid w:val="00EC1B3B"/>
    <w:rsid w:val="00EC1E4B"/>
    <w:rsid w:val="00EC1E72"/>
    <w:rsid w:val="00EC2717"/>
    <w:rsid w:val="00EC2756"/>
    <w:rsid w:val="00EC2935"/>
    <w:rsid w:val="00EC2EEA"/>
    <w:rsid w:val="00EC3033"/>
    <w:rsid w:val="00EC354E"/>
    <w:rsid w:val="00EC3A60"/>
    <w:rsid w:val="00EC3ABF"/>
    <w:rsid w:val="00EC3AC9"/>
    <w:rsid w:val="00EC3B13"/>
    <w:rsid w:val="00EC3B7D"/>
    <w:rsid w:val="00EC439D"/>
    <w:rsid w:val="00EC43A4"/>
    <w:rsid w:val="00EC444D"/>
    <w:rsid w:val="00EC476F"/>
    <w:rsid w:val="00EC4D05"/>
    <w:rsid w:val="00EC4D57"/>
    <w:rsid w:val="00EC4EEC"/>
    <w:rsid w:val="00EC5816"/>
    <w:rsid w:val="00EC5A8E"/>
    <w:rsid w:val="00EC6E4A"/>
    <w:rsid w:val="00EC6E90"/>
    <w:rsid w:val="00EC7160"/>
    <w:rsid w:val="00EC729F"/>
    <w:rsid w:val="00EC7893"/>
    <w:rsid w:val="00ED06C4"/>
    <w:rsid w:val="00ED0974"/>
    <w:rsid w:val="00ED11BC"/>
    <w:rsid w:val="00ED23ED"/>
    <w:rsid w:val="00ED242A"/>
    <w:rsid w:val="00ED258B"/>
    <w:rsid w:val="00ED2777"/>
    <w:rsid w:val="00ED2B49"/>
    <w:rsid w:val="00ED32F3"/>
    <w:rsid w:val="00ED374D"/>
    <w:rsid w:val="00ED38ED"/>
    <w:rsid w:val="00ED3B7C"/>
    <w:rsid w:val="00ED3D40"/>
    <w:rsid w:val="00ED41D8"/>
    <w:rsid w:val="00ED493B"/>
    <w:rsid w:val="00ED4A64"/>
    <w:rsid w:val="00ED4BCF"/>
    <w:rsid w:val="00ED5E3F"/>
    <w:rsid w:val="00ED6331"/>
    <w:rsid w:val="00ED6B1C"/>
    <w:rsid w:val="00ED6D5D"/>
    <w:rsid w:val="00ED7F06"/>
    <w:rsid w:val="00EE0055"/>
    <w:rsid w:val="00EE014A"/>
    <w:rsid w:val="00EE0803"/>
    <w:rsid w:val="00EE0E63"/>
    <w:rsid w:val="00EE0F51"/>
    <w:rsid w:val="00EE1705"/>
    <w:rsid w:val="00EE28F0"/>
    <w:rsid w:val="00EE2A39"/>
    <w:rsid w:val="00EE3136"/>
    <w:rsid w:val="00EE3C2E"/>
    <w:rsid w:val="00EE412A"/>
    <w:rsid w:val="00EE4AFD"/>
    <w:rsid w:val="00EE4B7C"/>
    <w:rsid w:val="00EE54D7"/>
    <w:rsid w:val="00EE5868"/>
    <w:rsid w:val="00EE5F31"/>
    <w:rsid w:val="00EE63D1"/>
    <w:rsid w:val="00EE64AB"/>
    <w:rsid w:val="00EE7DDF"/>
    <w:rsid w:val="00EE7E95"/>
    <w:rsid w:val="00EEC488"/>
    <w:rsid w:val="00EF008D"/>
    <w:rsid w:val="00EF0332"/>
    <w:rsid w:val="00EF0466"/>
    <w:rsid w:val="00EF049E"/>
    <w:rsid w:val="00EF0890"/>
    <w:rsid w:val="00EF09F8"/>
    <w:rsid w:val="00EF0F27"/>
    <w:rsid w:val="00EF1384"/>
    <w:rsid w:val="00EF21B0"/>
    <w:rsid w:val="00EF2EA0"/>
    <w:rsid w:val="00EF5596"/>
    <w:rsid w:val="00EF5851"/>
    <w:rsid w:val="00EF5892"/>
    <w:rsid w:val="00EF5A8E"/>
    <w:rsid w:val="00EF5CCE"/>
    <w:rsid w:val="00EF5F33"/>
    <w:rsid w:val="00EF62DF"/>
    <w:rsid w:val="00EF657F"/>
    <w:rsid w:val="00EF6DAD"/>
    <w:rsid w:val="00EF7081"/>
    <w:rsid w:val="00EF75D2"/>
    <w:rsid w:val="00EF76DC"/>
    <w:rsid w:val="00EF79A8"/>
    <w:rsid w:val="00F000DA"/>
    <w:rsid w:val="00F00422"/>
    <w:rsid w:val="00F01175"/>
    <w:rsid w:val="00F01384"/>
    <w:rsid w:val="00F017C8"/>
    <w:rsid w:val="00F0194C"/>
    <w:rsid w:val="00F01966"/>
    <w:rsid w:val="00F01F0C"/>
    <w:rsid w:val="00F02964"/>
    <w:rsid w:val="00F029F1"/>
    <w:rsid w:val="00F02C83"/>
    <w:rsid w:val="00F02D94"/>
    <w:rsid w:val="00F03E7A"/>
    <w:rsid w:val="00F03EE5"/>
    <w:rsid w:val="00F04B2F"/>
    <w:rsid w:val="00F0559E"/>
    <w:rsid w:val="00F05F46"/>
    <w:rsid w:val="00F06561"/>
    <w:rsid w:val="00F07003"/>
    <w:rsid w:val="00F07182"/>
    <w:rsid w:val="00F074E6"/>
    <w:rsid w:val="00F07DEC"/>
    <w:rsid w:val="00F07F15"/>
    <w:rsid w:val="00F10C93"/>
    <w:rsid w:val="00F10F3D"/>
    <w:rsid w:val="00F115D0"/>
    <w:rsid w:val="00F12F60"/>
    <w:rsid w:val="00F12FDB"/>
    <w:rsid w:val="00F137EE"/>
    <w:rsid w:val="00F13968"/>
    <w:rsid w:val="00F13FA9"/>
    <w:rsid w:val="00F14433"/>
    <w:rsid w:val="00F144C1"/>
    <w:rsid w:val="00F159D4"/>
    <w:rsid w:val="00F15DD9"/>
    <w:rsid w:val="00F16377"/>
    <w:rsid w:val="00F171D2"/>
    <w:rsid w:val="00F1728F"/>
    <w:rsid w:val="00F17931"/>
    <w:rsid w:val="00F1BFE9"/>
    <w:rsid w:val="00F20444"/>
    <w:rsid w:val="00F2104E"/>
    <w:rsid w:val="00F21D3C"/>
    <w:rsid w:val="00F2251A"/>
    <w:rsid w:val="00F23379"/>
    <w:rsid w:val="00F23A35"/>
    <w:rsid w:val="00F23B3E"/>
    <w:rsid w:val="00F23D8A"/>
    <w:rsid w:val="00F23E74"/>
    <w:rsid w:val="00F24B65"/>
    <w:rsid w:val="00F24EDB"/>
    <w:rsid w:val="00F253B8"/>
    <w:rsid w:val="00F267FD"/>
    <w:rsid w:val="00F26A1D"/>
    <w:rsid w:val="00F27598"/>
    <w:rsid w:val="00F2763D"/>
    <w:rsid w:val="00F305D7"/>
    <w:rsid w:val="00F310D7"/>
    <w:rsid w:val="00F31283"/>
    <w:rsid w:val="00F312AA"/>
    <w:rsid w:val="00F31A67"/>
    <w:rsid w:val="00F31F49"/>
    <w:rsid w:val="00F320F8"/>
    <w:rsid w:val="00F325B9"/>
    <w:rsid w:val="00F32A55"/>
    <w:rsid w:val="00F32B6E"/>
    <w:rsid w:val="00F331B9"/>
    <w:rsid w:val="00F331CD"/>
    <w:rsid w:val="00F332B2"/>
    <w:rsid w:val="00F3344A"/>
    <w:rsid w:val="00F33881"/>
    <w:rsid w:val="00F33B1A"/>
    <w:rsid w:val="00F3468B"/>
    <w:rsid w:val="00F34C48"/>
    <w:rsid w:val="00F361B9"/>
    <w:rsid w:val="00F363F3"/>
    <w:rsid w:val="00F36C6D"/>
    <w:rsid w:val="00F37643"/>
    <w:rsid w:val="00F37AF7"/>
    <w:rsid w:val="00F4065E"/>
    <w:rsid w:val="00F40F2C"/>
    <w:rsid w:val="00F4175D"/>
    <w:rsid w:val="00F42156"/>
    <w:rsid w:val="00F42174"/>
    <w:rsid w:val="00F4231C"/>
    <w:rsid w:val="00F42A39"/>
    <w:rsid w:val="00F434AD"/>
    <w:rsid w:val="00F45000"/>
    <w:rsid w:val="00F45561"/>
    <w:rsid w:val="00F458BD"/>
    <w:rsid w:val="00F45BB9"/>
    <w:rsid w:val="00F45D96"/>
    <w:rsid w:val="00F469EB"/>
    <w:rsid w:val="00F476F1"/>
    <w:rsid w:val="00F47BCF"/>
    <w:rsid w:val="00F50663"/>
    <w:rsid w:val="00F508A2"/>
    <w:rsid w:val="00F514CB"/>
    <w:rsid w:val="00F51782"/>
    <w:rsid w:val="00F51A4C"/>
    <w:rsid w:val="00F5308A"/>
    <w:rsid w:val="00F53AF4"/>
    <w:rsid w:val="00F53E39"/>
    <w:rsid w:val="00F5453C"/>
    <w:rsid w:val="00F550BA"/>
    <w:rsid w:val="00F551CB"/>
    <w:rsid w:val="00F55948"/>
    <w:rsid w:val="00F55A09"/>
    <w:rsid w:val="00F55A7B"/>
    <w:rsid w:val="00F55D5C"/>
    <w:rsid w:val="00F55F90"/>
    <w:rsid w:val="00F56F17"/>
    <w:rsid w:val="00F56F65"/>
    <w:rsid w:val="00F57A6D"/>
    <w:rsid w:val="00F57FD5"/>
    <w:rsid w:val="00F6032A"/>
    <w:rsid w:val="00F6083F"/>
    <w:rsid w:val="00F60A43"/>
    <w:rsid w:val="00F60DF1"/>
    <w:rsid w:val="00F60E47"/>
    <w:rsid w:val="00F61138"/>
    <w:rsid w:val="00F613AD"/>
    <w:rsid w:val="00F61B8A"/>
    <w:rsid w:val="00F61BF4"/>
    <w:rsid w:val="00F6350A"/>
    <w:rsid w:val="00F63D3E"/>
    <w:rsid w:val="00F648D9"/>
    <w:rsid w:val="00F64AFC"/>
    <w:rsid w:val="00F65452"/>
    <w:rsid w:val="00F656A4"/>
    <w:rsid w:val="00F656F4"/>
    <w:rsid w:val="00F65739"/>
    <w:rsid w:val="00F657A7"/>
    <w:rsid w:val="00F658A2"/>
    <w:rsid w:val="00F658FB"/>
    <w:rsid w:val="00F6595C"/>
    <w:rsid w:val="00F6723D"/>
    <w:rsid w:val="00F679DD"/>
    <w:rsid w:val="00F679E1"/>
    <w:rsid w:val="00F67FE7"/>
    <w:rsid w:val="00F700C9"/>
    <w:rsid w:val="00F70F02"/>
    <w:rsid w:val="00F70F61"/>
    <w:rsid w:val="00F710D7"/>
    <w:rsid w:val="00F710E4"/>
    <w:rsid w:val="00F71497"/>
    <w:rsid w:val="00F71C4E"/>
    <w:rsid w:val="00F71CA4"/>
    <w:rsid w:val="00F729CD"/>
    <w:rsid w:val="00F72DDB"/>
    <w:rsid w:val="00F737B9"/>
    <w:rsid w:val="00F73ACD"/>
    <w:rsid w:val="00F73ECD"/>
    <w:rsid w:val="00F745DD"/>
    <w:rsid w:val="00F7473A"/>
    <w:rsid w:val="00F754BF"/>
    <w:rsid w:val="00F75A75"/>
    <w:rsid w:val="00F75C72"/>
    <w:rsid w:val="00F75E1C"/>
    <w:rsid w:val="00F76993"/>
    <w:rsid w:val="00F76A5D"/>
    <w:rsid w:val="00F76E45"/>
    <w:rsid w:val="00F77261"/>
    <w:rsid w:val="00F773CA"/>
    <w:rsid w:val="00F80C0A"/>
    <w:rsid w:val="00F80DEC"/>
    <w:rsid w:val="00F81251"/>
    <w:rsid w:val="00F82DDB"/>
    <w:rsid w:val="00F83800"/>
    <w:rsid w:val="00F8387E"/>
    <w:rsid w:val="00F83AFB"/>
    <w:rsid w:val="00F8410E"/>
    <w:rsid w:val="00F84F3B"/>
    <w:rsid w:val="00F85279"/>
    <w:rsid w:val="00F85723"/>
    <w:rsid w:val="00F86BE0"/>
    <w:rsid w:val="00F87008"/>
    <w:rsid w:val="00F87F3A"/>
    <w:rsid w:val="00F905BB"/>
    <w:rsid w:val="00F90792"/>
    <w:rsid w:val="00F90B97"/>
    <w:rsid w:val="00F91106"/>
    <w:rsid w:val="00F91B54"/>
    <w:rsid w:val="00F9262C"/>
    <w:rsid w:val="00F928C4"/>
    <w:rsid w:val="00F92934"/>
    <w:rsid w:val="00F936F0"/>
    <w:rsid w:val="00F940F1"/>
    <w:rsid w:val="00F94951"/>
    <w:rsid w:val="00F950EF"/>
    <w:rsid w:val="00F95253"/>
    <w:rsid w:val="00F96064"/>
    <w:rsid w:val="00F9624D"/>
    <w:rsid w:val="00F962F5"/>
    <w:rsid w:val="00F96EC7"/>
    <w:rsid w:val="00F970B0"/>
    <w:rsid w:val="00F97343"/>
    <w:rsid w:val="00F97628"/>
    <w:rsid w:val="00F977D6"/>
    <w:rsid w:val="00F97E15"/>
    <w:rsid w:val="00F97F6B"/>
    <w:rsid w:val="00FA0B26"/>
    <w:rsid w:val="00FA0EB4"/>
    <w:rsid w:val="00FA12F8"/>
    <w:rsid w:val="00FA17D1"/>
    <w:rsid w:val="00FA1A04"/>
    <w:rsid w:val="00FA1F06"/>
    <w:rsid w:val="00FA2354"/>
    <w:rsid w:val="00FA23CE"/>
    <w:rsid w:val="00FA2FD1"/>
    <w:rsid w:val="00FA35DC"/>
    <w:rsid w:val="00FA4B42"/>
    <w:rsid w:val="00FA591E"/>
    <w:rsid w:val="00FA5CFA"/>
    <w:rsid w:val="00FA5D95"/>
    <w:rsid w:val="00FA611A"/>
    <w:rsid w:val="00FA6717"/>
    <w:rsid w:val="00FA698B"/>
    <w:rsid w:val="00FA6E07"/>
    <w:rsid w:val="00FA71B4"/>
    <w:rsid w:val="00FA71F6"/>
    <w:rsid w:val="00FA79C2"/>
    <w:rsid w:val="00FA7EF2"/>
    <w:rsid w:val="00FB013B"/>
    <w:rsid w:val="00FB1234"/>
    <w:rsid w:val="00FB18ED"/>
    <w:rsid w:val="00FB1A1E"/>
    <w:rsid w:val="00FB1CB0"/>
    <w:rsid w:val="00FB1CB6"/>
    <w:rsid w:val="00FB1DAF"/>
    <w:rsid w:val="00FB2911"/>
    <w:rsid w:val="00FB2D65"/>
    <w:rsid w:val="00FB2F86"/>
    <w:rsid w:val="00FB35AE"/>
    <w:rsid w:val="00FB3F0E"/>
    <w:rsid w:val="00FB4230"/>
    <w:rsid w:val="00FB4645"/>
    <w:rsid w:val="00FB4CC3"/>
    <w:rsid w:val="00FB5308"/>
    <w:rsid w:val="00FB66B7"/>
    <w:rsid w:val="00FB6BB6"/>
    <w:rsid w:val="00FB6DE2"/>
    <w:rsid w:val="00FB7434"/>
    <w:rsid w:val="00FB7488"/>
    <w:rsid w:val="00FB7EA5"/>
    <w:rsid w:val="00FC137E"/>
    <w:rsid w:val="00FC14FA"/>
    <w:rsid w:val="00FC3295"/>
    <w:rsid w:val="00FC3F12"/>
    <w:rsid w:val="00FC4486"/>
    <w:rsid w:val="00FC471B"/>
    <w:rsid w:val="00FC4CD0"/>
    <w:rsid w:val="00FC4D3D"/>
    <w:rsid w:val="00FC518F"/>
    <w:rsid w:val="00FC5344"/>
    <w:rsid w:val="00FC5AAB"/>
    <w:rsid w:val="00FC5E3D"/>
    <w:rsid w:val="00FC629C"/>
    <w:rsid w:val="00FC6869"/>
    <w:rsid w:val="00FC7AA0"/>
    <w:rsid w:val="00FD10AB"/>
    <w:rsid w:val="00FD1727"/>
    <w:rsid w:val="00FD330E"/>
    <w:rsid w:val="00FD3D9C"/>
    <w:rsid w:val="00FD4313"/>
    <w:rsid w:val="00FD4715"/>
    <w:rsid w:val="00FD55C4"/>
    <w:rsid w:val="00FD5E53"/>
    <w:rsid w:val="00FD60C9"/>
    <w:rsid w:val="00FD6281"/>
    <w:rsid w:val="00FD64DB"/>
    <w:rsid w:val="00FD6896"/>
    <w:rsid w:val="00FD6A6C"/>
    <w:rsid w:val="00FD7951"/>
    <w:rsid w:val="00FE06A8"/>
    <w:rsid w:val="00FE06B6"/>
    <w:rsid w:val="00FE06BE"/>
    <w:rsid w:val="00FE0889"/>
    <w:rsid w:val="00FE099B"/>
    <w:rsid w:val="00FE0D80"/>
    <w:rsid w:val="00FE0D82"/>
    <w:rsid w:val="00FE1387"/>
    <w:rsid w:val="00FE1593"/>
    <w:rsid w:val="00FE1916"/>
    <w:rsid w:val="00FE2025"/>
    <w:rsid w:val="00FE2455"/>
    <w:rsid w:val="00FE24CD"/>
    <w:rsid w:val="00FE2696"/>
    <w:rsid w:val="00FE2C1D"/>
    <w:rsid w:val="00FE3A17"/>
    <w:rsid w:val="00FE41DC"/>
    <w:rsid w:val="00FE42DB"/>
    <w:rsid w:val="00FE4AE4"/>
    <w:rsid w:val="00FE5077"/>
    <w:rsid w:val="00FE5093"/>
    <w:rsid w:val="00FE52C6"/>
    <w:rsid w:val="00FE5D79"/>
    <w:rsid w:val="00FE7B49"/>
    <w:rsid w:val="00FF09A6"/>
    <w:rsid w:val="00FF0D23"/>
    <w:rsid w:val="00FF16EB"/>
    <w:rsid w:val="00FF1875"/>
    <w:rsid w:val="00FF1A93"/>
    <w:rsid w:val="00FF25C4"/>
    <w:rsid w:val="00FF25D2"/>
    <w:rsid w:val="00FF2E0C"/>
    <w:rsid w:val="00FF3177"/>
    <w:rsid w:val="00FF38DE"/>
    <w:rsid w:val="00FF3EDF"/>
    <w:rsid w:val="00FF4145"/>
    <w:rsid w:val="00FF49BC"/>
    <w:rsid w:val="00FF55E0"/>
    <w:rsid w:val="00FF5F52"/>
    <w:rsid w:val="00FF626E"/>
    <w:rsid w:val="00FF64EF"/>
    <w:rsid w:val="00FF774A"/>
    <w:rsid w:val="00FF7D85"/>
    <w:rsid w:val="0119DFAC"/>
    <w:rsid w:val="01519052"/>
    <w:rsid w:val="016848AD"/>
    <w:rsid w:val="01689442"/>
    <w:rsid w:val="016BEE3E"/>
    <w:rsid w:val="016EC9F5"/>
    <w:rsid w:val="016F9893"/>
    <w:rsid w:val="0173452C"/>
    <w:rsid w:val="01786F2D"/>
    <w:rsid w:val="017A0A3D"/>
    <w:rsid w:val="01857686"/>
    <w:rsid w:val="018B5757"/>
    <w:rsid w:val="01AF7658"/>
    <w:rsid w:val="01B50903"/>
    <w:rsid w:val="01C435EE"/>
    <w:rsid w:val="01CA8322"/>
    <w:rsid w:val="01D1E83D"/>
    <w:rsid w:val="01E69983"/>
    <w:rsid w:val="01F1C09D"/>
    <w:rsid w:val="01F726B7"/>
    <w:rsid w:val="0204DBF4"/>
    <w:rsid w:val="020FE76F"/>
    <w:rsid w:val="02154759"/>
    <w:rsid w:val="0228D86C"/>
    <w:rsid w:val="022A9D5C"/>
    <w:rsid w:val="022B0210"/>
    <w:rsid w:val="024BC949"/>
    <w:rsid w:val="024F888B"/>
    <w:rsid w:val="0255FE3E"/>
    <w:rsid w:val="0257AD80"/>
    <w:rsid w:val="0262B029"/>
    <w:rsid w:val="026F3CE6"/>
    <w:rsid w:val="0275D37A"/>
    <w:rsid w:val="0280418F"/>
    <w:rsid w:val="029174B7"/>
    <w:rsid w:val="02A4DDEB"/>
    <w:rsid w:val="02A65D9D"/>
    <w:rsid w:val="02A9CF0B"/>
    <w:rsid w:val="02DB12D3"/>
    <w:rsid w:val="02F3C081"/>
    <w:rsid w:val="02FFA84C"/>
    <w:rsid w:val="031F9F24"/>
    <w:rsid w:val="0321674E"/>
    <w:rsid w:val="032E5DFE"/>
    <w:rsid w:val="03318B3B"/>
    <w:rsid w:val="0339123F"/>
    <w:rsid w:val="034F94F7"/>
    <w:rsid w:val="035BFF6F"/>
    <w:rsid w:val="035D3EF7"/>
    <w:rsid w:val="0362EB50"/>
    <w:rsid w:val="03679486"/>
    <w:rsid w:val="03692B32"/>
    <w:rsid w:val="037672A9"/>
    <w:rsid w:val="038BC6DD"/>
    <w:rsid w:val="0395ACF5"/>
    <w:rsid w:val="03A15140"/>
    <w:rsid w:val="03A3F85E"/>
    <w:rsid w:val="03A940D1"/>
    <w:rsid w:val="03AFB23C"/>
    <w:rsid w:val="03BCA343"/>
    <w:rsid w:val="03CD7A30"/>
    <w:rsid w:val="03D737E3"/>
    <w:rsid w:val="03DA6C91"/>
    <w:rsid w:val="03DCA46F"/>
    <w:rsid w:val="03E28E57"/>
    <w:rsid w:val="03E464D0"/>
    <w:rsid w:val="03E49914"/>
    <w:rsid w:val="03EB5359"/>
    <w:rsid w:val="03EEBCE7"/>
    <w:rsid w:val="03EFFE7F"/>
    <w:rsid w:val="03F644CE"/>
    <w:rsid w:val="03FE2869"/>
    <w:rsid w:val="03FEBE36"/>
    <w:rsid w:val="040C761E"/>
    <w:rsid w:val="0415916D"/>
    <w:rsid w:val="0420A95D"/>
    <w:rsid w:val="0422146A"/>
    <w:rsid w:val="04294E5F"/>
    <w:rsid w:val="042F67B7"/>
    <w:rsid w:val="04334F24"/>
    <w:rsid w:val="0437FC8C"/>
    <w:rsid w:val="044AE2B7"/>
    <w:rsid w:val="0452963E"/>
    <w:rsid w:val="0454A821"/>
    <w:rsid w:val="04587A3A"/>
    <w:rsid w:val="0460A33D"/>
    <w:rsid w:val="047674BF"/>
    <w:rsid w:val="04793B4C"/>
    <w:rsid w:val="047EED1F"/>
    <w:rsid w:val="04843FC3"/>
    <w:rsid w:val="048C5072"/>
    <w:rsid w:val="0491E4E8"/>
    <w:rsid w:val="04996DAE"/>
    <w:rsid w:val="049BB27C"/>
    <w:rsid w:val="049C27A4"/>
    <w:rsid w:val="049D357E"/>
    <w:rsid w:val="04A28377"/>
    <w:rsid w:val="04AA720B"/>
    <w:rsid w:val="04C15263"/>
    <w:rsid w:val="04CD3AD9"/>
    <w:rsid w:val="04D30B14"/>
    <w:rsid w:val="04DD9CC7"/>
    <w:rsid w:val="04E62CF9"/>
    <w:rsid w:val="04EF23FB"/>
    <w:rsid w:val="04F118DF"/>
    <w:rsid w:val="05144AC9"/>
    <w:rsid w:val="05207ACA"/>
    <w:rsid w:val="0526D136"/>
    <w:rsid w:val="052C6B0C"/>
    <w:rsid w:val="0535E091"/>
    <w:rsid w:val="05373A6C"/>
    <w:rsid w:val="05454655"/>
    <w:rsid w:val="0563E7D6"/>
    <w:rsid w:val="057430E0"/>
    <w:rsid w:val="057722FF"/>
    <w:rsid w:val="057A8281"/>
    <w:rsid w:val="0587A0F8"/>
    <w:rsid w:val="058CD24D"/>
    <w:rsid w:val="05987553"/>
    <w:rsid w:val="059CEB25"/>
    <w:rsid w:val="05A3161F"/>
    <w:rsid w:val="05A62F0C"/>
    <w:rsid w:val="05B09D2E"/>
    <w:rsid w:val="05C09C49"/>
    <w:rsid w:val="05C6DF2B"/>
    <w:rsid w:val="05C8FC80"/>
    <w:rsid w:val="05CCC0EA"/>
    <w:rsid w:val="05CDC6D7"/>
    <w:rsid w:val="05D1AAE3"/>
    <w:rsid w:val="05DA8587"/>
    <w:rsid w:val="05F00C45"/>
    <w:rsid w:val="05F0A4A5"/>
    <w:rsid w:val="05F4B175"/>
    <w:rsid w:val="05F7B165"/>
    <w:rsid w:val="05FECB00"/>
    <w:rsid w:val="06016F32"/>
    <w:rsid w:val="06037AB9"/>
    <w:rsid w:val="060DD9D2"/>
    <w:rsid w:val="0612350C"/>
    <w:rsid w:val="0613EE94"/>
    <w:rsid w:val="062CF772"/>
    <w:rsid w:val="062D0CE8"/>
    <w:rsid w:val="062EF87E"/>
    <w:rsid w:val="06394705"/>
    <w:rsid w:val="063A70BF"/>
    <w:rsid w:val="063BBD13"/>
    <w:rsid w:val="065D2F55"/>
    <w:rsid w:val="06701F05"/>
    <w:rsid w:val="0673FAF5"/>
    <w:rsid w:val="06820DBE"/>
    <w:rsid w:val="0684F168"/>
    <w:rsid w:val="068C025F"/>
    <w:rsid w:val="068DBBBD"/>
    <w:rsid w:val="069178B8"/>
    <w:rsid w:val="0699758E"/>
    <w:rsid w:val="069E6488"/>
    <w:rsid w:val="06A380B9"/>
    <w:rsid w:val="06A64774"/>
    <w:rsid w:val="06AB221C"/>
    <w:rsid w:val="06AE136B"/>
    <w:rsid w:val="06BD9B21"/>
    <w:rsid w:val="06C08DB3"/>
    <w:rsid w:val="06D2699A"/>
    <w:rsid w:val="06E3ACDD"/>
    <w:rsid w:val="06E69BDB"/>
    <w:rsid w:val="06F477AD"/>
    <w:rsid w:val="06FC7AF2"/>
    <w:rsid w:val="0700BF72"/>
    <w:rsid w:val="0702710A"/>
    <w:rsid w:val="07099093"/>
    <w:rsid w:val="070C885E"/>
    <w:rsid w:val="0711DB91"/>
    <w:rsid w:val="0728896B"/>
    <w:rsid w:val="073303E2"/>
    <w:rsid w:val="07347962"/>
    <w:rsid w:val="073685CB"/>
    <w:rsid w:val="0754C3CC"/>
    <w:rsid w:val="0767C460"/>
    <w:rsid w:val="077653D1"/>
    <w:rsid w:val="07765457"/>
    <w:rsid w:val="077D01EA"/>
    <w:rsid w:val="07816845"/>
    <w:rsid w:val="0792277B"/>
    <w:rsid w:val="079D4DE4"/>
    <w:rsid w:val="079E4C66"/>
    <w:rsid w:val="07A3E2E3"/>
    <w:rsid w:val="07AA961E"/>
    <w:rsid w:val="07B9DD71"/>
    <w:rsid w:val="07C0634F"/>
    <w:rsid w:val="07D64120"/>
    <w:rsid w:val="07DA4AC7"/>
    <w:rsid w:val="07DCF52F"/>
    <w:rsid w:val="07E9C97B"/>
    <w:rsid w:val="07F8326F"/>
    <w:rsid w:val="07FDB5EF"/>
    <w:rsid w:val="080AB342"/>
    <w:rsid w:val="080E075D"/>
    <w:rsid w:val="0811D280"/>
    <w:rsid w:val="0819413A"/>
    <w:rsid w:val="081A7D91"/>
    <w:rsid w:val="082FF4D6"/>
    <w:rsid w:val="083DBEF1"/>
    <w:rsid w:val="0842EA0A"/>
    <w:rsid w:val="084BD97F"/>
    <w:rsid w:val="084CB544"/>
    <w:rsid w:val="085140E0"/>
    <w:rsid w:val="085729BC"/>
    <w:rsid w:val="085E94EC"/>
    <w:rsid w:val="087B18AB"/>
    <w:rsid w:val="08800612"/>
    <w:rsid w:val="0892F8B9"/>
    <w:rsid w:val="089803DC"/>
    <w:rsid w:val="089ABDA6"/>
    <w:rsid w:val="08A6B0D5"/>
    <w:rsid w:val="08B7D00C"/>
    <w:rsid w:val="08BF6187"/>
    <w:rsid w:val="08CA3D47"/>
    <w:rsid w:val="08E623F7"/>
    <w:rsid w:val="08EC7BAF"/>
    <w:rsid w:val="08F88E5A"/>
    <w:rsid w:val="08FAE888"/>
    <w:rsid w:val="08FC061D"/>
    <w:rsid w:val="08FFF837"/>
    <w:rsid w:val="090F395E"/>
    <w:rsid w:val="091810B5"/>
    <w:rsid w:val="09193FD3"/>
    <w:rsid w:val="0924F191"/>
    <w:rsid w:val="092C5237"/>
    <w:rsid w:val="092D1BA1"/>
    <w:rsid w:val="0947E987"/>
    <w:rsid w:val="0954A06F"/>
    <w:rsid w:val="095BD4F0"/>
    <w:rsid w:val="09624A8A"/>
    <w:rsid w:val="096414F6"/>
    <w:rsid w:val="096A78EC"/>
    <w:rsid w:val="09797BF0"/>
    <w:rsid w:val="097FD47D"/>
    <w:rsid w:val="09854CD1"/>
    <w:rsid w:val="098A35A4"/>
    <w:rsid w:val="09B1EA56"/>
    <w:rsid w:val="09BEFE5D"/>
    <w:rsid w:val="09CA26B2"/>
    <w:rsid w:val="09EEE20D"/>
    <w:rsid w:val="09F86A9B"/>
    <w:rsid w:val="09FEA745"/>
    <w:rsid w:val="0A0379B0"/>
    <w:rsid w:val="0A0A3629"/>
    <w:rsid w:val="0A10B5B8"/>
    <w:rsid w:val="0A113754"/>
    <w:rsid w:val="0A11B630"/>
    <w:rsid w:val="0A28C36A"/>
    <w:rsid w:val="0A3B40FF"/>
    <w:rsid w:val="0A519A91"/>
    <w:rsid w:val="0A5445C6"/>
    <w:rsid w:val="0A5FF881"/>
    <w:rsid w:val="0A6B4EFB"/>
    <w:rsid w:val="0A7DECFF"/>
    <w:rsid w:val="0A870AB0"/>
    <w:rsid w:val="0A98681D"/>
    <w:rsid w:val="0A9B58DD"/>
    <w:rsid w:val="0A9BE6F1"/>
    <w:rsid w:val="0AA0FF7A"/>
    <w:rsid w:val="0AA8EA43"/>
    <w:rsid w:val="0AAB798A"/>
    <w:rsid w:val="0AB63EAC"/>
    <w:rsid w:val="0AC51205"/>
    <w:rsid w:val="0ACE0D5C"/>
    <w:rsid w:val="0AD1D475"/>
    <w:rsid w:val="0ADD7509"/>
    <w:rsid w:val="0AE14AF5"/>
    <w:rsid w:val="0AE84EA9"/>
    <w:rsid w:val="0AED3B03"/>
    <w:rsid w:val="0AEE7759"/>
    <w:rsid w:val="0AF27B34"/>
    <w:rsid w:val="0AF82879"/>
    <w:rsid w:val="0B02B533"/>
    <w:rsid w:val="0B27BE90"/>
    <w:rsid w:val="0B3F5174"/>
    <w:rsid w:val="0B41A75C"/>
    <w:rsid w:val="0B48352F"/>
    <w:rsid w:val="0B484905"/>
    <w:rsid w:val="0B486F1C"/>
    <w:rsid w:val="0B553612"/>
    <w:rsid w:val="0B6D276F"/>
    <w:rsid w:val="0B72E8EE"/>
    <w:rsid w:val="0B8308A5"/>
    <w:rsid w:val="0B95AE13"/>
    <w:rsid w:val="0B9EABEF"/>
    <w:rsid w:val="0B9F0737"/>
    <w:rsid w:val="0BB00768"/>
    <w:rsid w:val="0BBA23F5"/>
    <w:rsid w:val="0BCBFCEB"/>
    <w:rsid w:val="0BD0D391"/>
    <w:rsid w:val="0BECF092"/>
    <w:rsid w:val="0BEDD760"/>
    <w:rsid w:val="0C07D4B3"/>
    <w:rsid w:val="0C0E1063"/>
    <w:rsid w:val="0C161136"/>
    <w:rsid w:val="0C1E8F0E"/>
    <w:rsid w:val="0C25BF28"/>
    <w:rsid w:val="0C25CB43"/>
    <w:rsid w:val="0C2A64C2"/>
    <w:rsid w:val="0C2BBC5A"/>
    <w:rsid w:val="0C2F1652"/>
    <w:rsid w:val="0C30A4E5"/>
    <w:rsid w:val="0C30C4BA"/>
    <w:rsid w:val="0C335F98"/>
    <w:rsid w:val="0C3C9CAE"/>
    <w:rsid w:val="0C58FB04"/>
    <w:rsid w:val="0C60FC2B"/>
    <w:rsid w:val="0C64C7DA"/>
    <w:rsid w:val="0C67EE15"/>
    <w:rsid w:val="0C6F62B5"/>
    <w:rsid w:val="0C71D00D"/>
    <w:rsid w:val="0C75D5E1"/>
    <w:rsid w:val="0C7B1F70"/>
    <w:rsid w:val="0C88E7D0"/>
    <w:rsid w:val="0CAC56EE"/>
    <w:rsid w:val="0CAC97EB"/>
    <w:rsid w:val="0CB38D0C"/>
    <w:rsid w:val="0CCE35C9"/>
    <w:rsid w:val="0CEB5D9D"/>
    <w:rsid w:val="0CF78932"/>
    <w:rsid w:val="0D1690AA"/>
    <w:rsid w:val="0D178231"/>
    <w:rsid w:val="0D18EC3B"/>
    <w:rsid w:val="0D255DBE"/>
    <w:rsid w:val="0D2785C2"/>
    <w:rsid w:val="0D422B72"/>
    <w:rsid w:val="0D576BA7"/>
    <w:rsid w:val="0D577278"/>
    <w:rsid w:val="0D6EED7F"/>
    <w:rsid w:val="0D7104A5"/>
    <w:rsid w:val="0D860391"/>
    <w:rsid w:val="0D8BE252"/>
    <w:rsid w:val="0D95000E"/>
    <w:rsid w:val="0D9C1041"/>
    <w:rsid w:val="0D9F9796"/>
    <w:rsid w:val="0DA50FC7"/>
    <w:rsid w:val="0DBB6C52"/>
    <w:rsid w:val="0DBE521B"/>
    <w:rsid w:val="0DBFA3EF"/>
    <w:rsid w:val="0DC96140"/>
    <w:rsid w:val="0DD6C95B"/>
    <w:rsid w:val="0DE74A0B"/>
    <w:rsid w:val="0DFBF07A"/>
    <w:rsid w:val="0DFC41F3"/>
    <w:rsid w:val="0E02C026"/>
    <w:rsid w:val="0E1AEF2F"/>
    <w:rsid w:val="0E30BE52"/>
    <w:rsid w:val="0E473E87"/>
    <w:rsid w:val="0E5B6C3D"/>
    <w:rsid w:val="0E621C1E"/>
    <w:rsid w:val="0E66DCB5"/>
    <w:rsid w:val="0E6FC084"/>
    <w:rsid w:val="0E7022BE"/>
    <w:rsid w:val="0E7822FD"/>
    <w:rsid w:val="0E898235"/>
    <w:rsid w:val="0E9123F5"/>
    <w:rsid w:val="0E95B869"/>
    <w:rsid w:val="0E9ED20F"/>
    <w:rsid w:val="0EC14FF3"/>
    <w:rsid w:val="0EC6EBFC"/>
    <w:rsid w:val="0ECAFFC1"/>
    <w:rsid w:val="0ECE4876"/>
    <w:rsid w:val="0ECED887"/>
    <w:rsid w:val="0ED40A84"/>
    <w:rsid w:val="0EDA0946"/>
    <w:rsid w:val="0EDAACD3"/>
    <w:rsid w:val="0EDAF86A"/>
    <w:rsid w:val="0EDDFBD3"/>
    <w:rsid w:val="0EE3A29D"/>
    <w:rsid w:val="0EEA6F27"/>
    <w:rsid w:val="0EF885EF"/>
    <w:rsid w:val="0F21022C"/>
    <w:rsid w:val="0F2AA50E"/>
    <w:rsid w:val="0F2B77F0"/>
    <w:rsid w:val="0F3801CB"/>
    <w:rsid w:val="0F38E362"/>
    <w:rsid w:val="0F4AA5BD"/>
    <w:rsid w:val="0F505C24"/>
    <w:rsid w:val="0F52C256"/>
    <w:rsid w:val="0F73A3B3"/>
    <w:rsid w:val="0F79DE97"/>
    <w:rsid w:val="0F7D30B7"/>
    <w:rsid w:val="0F7FC9DF"/>
    <w:rsid w:val="0F933E63"/>
    <w:rsid w:val="0F98CF7E"/>
    <w:rsid w:val="0F994752"/>
    <w:rsid w:val="0F9EFB8F"/>
    <w:rsid w:val="0FA0EE5D"/>
    <w:rsid w:val="0FA94797"/>
    <w:rsid w:val="0FA97D33"/>
    <w:rsid w:val="0FAEB77F"/>
    <w:rsid w:val="0FB10A41"/>
    <w:rsid w:val="0FB44FBB"/>
    <w:rsid w:val="0FB8C54A"/>
    <w:rsid w:val="0FC9132F"/>
    <w:rsid w:val="0FCDCEEE"/>
    <w:rsid w:val="0FD68399"/>
    <w:rsid w:val="0FDA590D"/>
    <w:rsid w:val="0FE3882A"/>
    <w:rsid w:val="0FE92DE3"/>
    <w:rsid w:val="1001CFF2"/>
    <w:rsid w:val="100268F9"/>
    <w:rsid w:val="1005A645"/>
    <w:rsid w:val="103B07C5"/>
    <w:rsid w:val="103EE43B"/>
    <w:rsid w:val="1041DEB0"/>
    <w:rsid w:val="10455F98"/>
    <w:rsid w:val="10553803"/>
    <w:rsid w:val="105FF1AD"/>
    <w:rsid w:val="1061ED6D"/>
    <w:rsid w:val="10622677"/>
    <w:rsid w:val="106B54DD"/>
    <w:rsid w:val="107044AD"/>
    <w:rsid w:val="1072F1F3"/>
    <w:rsid w:val="1073ADD4"/>
    <w:rsid w:val="107D97B7"/>
    <w:rsid w:val="107E174E"/>
    <w:rsid w:val="108345CA"/>
    <w:rsid w:val="10873A52"/>
    <w:rsid w:val="108EFD8D"/>
    <w:rsid w:val="108F45CD"/>
    <w:rsid w:val="1096BDFF"/>
    <w:rsid w:val="10AB7513"/>
    <w:rsid w:val="10BFABDE"/>
    <w:rsid w:val="10C0018A"/>
    <w:rsid w:val="10E95027"/>
    <w:rsid w:val="10EB7229"/>
    <w:rsid w:val="1101A2C4"/>
    <w:rsid w:val="11101B33"/>
    <w:rsid w:val="11138DA8"/>
    <w:rsid w:val="112719EA"/>
    <w:rsid w:val="112C3B31"/>
    <w:rsid w:val="112E5971"/>
    <w:rsid w:val="1131AC3F"/>
    <w:rsid w:val="1137D915"/>
    <w:rsid w:val="1138F72B"/>
    <w:rsid w:val="114B4B42"/>
    <w:rsid w:val="115B6F12"/>
    <w:rsid w:val="1169DDA4"/>
    <w:rsid w:val="11805794"/>
    <w:rsid w:val="118255D6"/>
    <w:rsid w:val="1190A0F9"/>
    <w:rsid w:val="119AE133"/>
    <w:rsid w:val="119DB0C8"/>
    <w:rsid w:val="11A97920"/>
    <w:rsid w:val="11AC5175"/>
    <w:rsid w:val="11BBF081"/>
    <w:rsid w:val="11C47796"/>
    <w:rsid w:val="11CCAA31"/>
    <w:rsid w:val="11D9D7E0"/>
    <w:rsid w:val="11DB1744"/>
    <w:rsid w:val="11E006BD"/>
    <w:rsid w:val="11F31363"/>
    <w:rsid w:val="11F6C9E0"/>
    <w:rsid w:val="11F7EF01"/>
    <w:rsid w:val="11FAAEE4"/>
    <w:rsid w:val="120F50FE"/>
    <w:rsid w:val="1220A3E8"/>
    <w:rsid w:val="122EAA29"/>
    <w:rsid w:val="123A6813"/>
    <w:rsid w:val="124ACD8B"/>
    <w:rsid w:val="1267BB2E"/>
    <w:rsid w:val="126DD4AC"/>
    <w:rsid w:val="126F40C5"/>
    <w:rsid w:val="12701D1C"/>
    <w:rsid w:val="127497D7"/>
    <w:rsid w:val="128FA6C3"/>
    <w:rsid w:val="1295F14E"/>
    <w:rsid w:val="1296881D"/>
    <w:rsid w:val="12A0E2F2"/>
    <w:rsid w:val="12A6BDD0"/>
    <w:rsid w:val="12BA321C"/>
    <w:rsid w:val="12C92DA5"/>
    <w:rsid w:val="12D26C7B"/>
    <w:rsid w:val="12D844DE"/>
    <w:rsid w:val="12DDF771"/>
    <w:rsid w:val="12E0747E"/>
    <w:rsid w:val="12E57FE3"/>
    <w:rsid w:val="12FAAAC8"/>
    <w:rsid w:val="13091C9A"/>
    <w:rsid w:val="130FBEF5"/>
    <w:rsid w:val="1316F76F"/>
    <w:rsid w:val="131E60A1"/>
    <w:rsid w:val="1329DD11"/>
    <w:rsid w:val="132C70CB"/>
    <w:rsid w:val="132D6252"/>
    <w:rsid w:val="13389D62"/>
    <w:rsid w:val="13450BF3"/>
    <w:rsid w:val="134527FB"/>
    <w:rsid w:val="134CF4CF"/>
    <w:rsid w:val="134E4E40"/>
    <w:rsid w:val="136B5018"/>
    <w:rsid w:val="1376ED04"/>
    <w:rsid w:val="139D8A26"/>
    <w:rsid w:val="13B251D6"/>
    <w:rsid w:val="13B4B908"/>
    <w:rsid w:val="13BFAB53"/>
    <w:rsid w:val="13C4D57F"/>
    <w:rsid w:val="13CAC10D"/>
    <w:rsid w:val="13CB4214"/>
    <w:rsid w:val="13CECD6F"/>
    <w:rsid w:val="13CFEBAD"/>
    <w:rsid w:val="13E6F390"/>
    <w:rsid w:val="13F190F3"/>
    <w:rsid w:val="13FE877A"/>
    <w:rsid w:val="14125EC9"/>
    <w:rsid w:val="141825AA"/>
    <w:rsid w:val="1424832C"/>
    <w:rsid w:val="14396829"/>
    <w:rsid w:val="14408965"/>
    <w:rsid w:val="144A6480"/>
    <w:rsid w:val="1454B0DD"/>
    <w:rsid w:val="1468CD27"/>
    <w:rsid w:val="146F91BE"/>
    <w:rsid w:val="149BA7CE"/>
    <w:rsid w:val="14AB5F1E"/>
    <w:rsid w:val="14BD1A63"/>
    <w:rsid w:val="14BF9D8E"/>
    <w:rsid w:val="14D2BB44"/>
    <w:rsid w:val="14D42A22"/>
    <w:rsid w:val="14D57DCB"/>
    <w:rsid w:val="14DC46F9"/>
    <w:rsid w:val="14E7F54E"/>
    <w:rsid w:val="14EDCAE8"/>
    <w:rsid w:val="14F4AABC"/>
    <w:rsid w:val="14F88EE4"/>
    <w:rsid w:val="150609C0"/>
    <w:rsid w:val="151BDFAB"/>
    <w:rsid w:val="1535CDB3"/>
    <w:rsid w:val="153D67C2"/>
    <w:rsid w:val="15490709"/>
    <w:rsid w:val="15516130"/>
    <w:rsid w:val="156A54AF"/>
    <w:rsid w:val="15777C19"/>
    <w:rsid w:val="158712A7"/>
    <w:rsid w:val="158F5FCD"/>
    <w:rsid w:val="15ADB22E"/>
    <w:rsid w:val="15B2109F"/>
    <w:rsid w:val="15B766D0"/>
    <w:rsid w:val="15B966AD"/>
    <w:rsid w:val="15BECBC4"/>
    <w:rsid w:val="15CA700B"/>
    <w:rsid w:val="15DC1FEE"/>
    <w:rsid w:val="15E68AA4"/>
    <w:rsid w:val="15ED4194"/>
    <w:rsid w:val="15F4E812"/>
    <w:rsid w:val="15F8ECDE"/>
    <w:rsid w:val="1609A733"/>
    <w:rsid w:val="161197A0"/>
    <w:rsid w:val="1612A8AF"/>
    <w:rsid w:val="161E53DB"/>
    <w:rsid w:val="1620A244"/>
    <w:rsid w:val="162F88BC"/>
    <w:rsid w:val="1638D7B6"/>
    <w:rsid w:val="163A0DE8"/>
    <w:rsid w:val="163EA231"/>
    <w:rsid w:val="1645B3B5"/>
    <w:rsid w:val="1648D951"/>
    <w:rsid w:val="166044DA"/>
    <w:rsid w:val="166085D4"/>
    <w:rsid w:val="16650314"/>
    <w:rsid w:val="1669F847"/>
    <w:rsid w:val="166BA5BF"/>
    <w:rsid w:val="16754A3B"/>
    <w:rsid w:val="167C6C7D"/>
    <w:rsid w:val="16AA909C"/>
    <w:rsid w:val="16AEE892"/>
    <w:rsid w:val="16AF626B"/>
    <w:rsid w:val="16B1A209"/>
    <w:rsid w:val="16B58AD9"/>
    <w:rsid w:val="16CC207A"/>
    <w:rsid w:val="16CED361"/>
    <w:rsid w:val="16D8CB47"/>
    <w:rsid w:val="16DCC3F8"/>
    <w:rsid w:val="16E302A9"/>
    <w:rsid w:val="17014D9C"/>
    <w:rsid w:val="1705B430"/>
    <w:rsid w:val="170B6302"/>
    <w:rsid w:val="170E87B6"/>
    <w:rsid w:val="171C005E"/>
    <w:rsid w:val="1725C8BE"/>
    <w:rsid w:val="172F4AF3"/>
    <w:rsid w:val="1733CA9F"/>
    <w:rsid w:val="175A80F8"/>
    <w:rsid w:val="1767142F"/>
    <w:rsid w:val="1768E2D5"/>
    <w:rsid w:val="177DE537"/>
    <w:rsid w:val="1790354B"/>
    <w:rsid w:val="179AA2EB"/>
    <w:rsid w:val="179EF1E3"/>
    <w:rsid w:val="17A1E65F"/>
    <w:rsid w:val="17A23D34"/>
    <w:rsid w:val="17B6B1A3"/>
    <w:rsid w:val="17DED6AF"/>
    <w:rsid w:val="17EE866D"/>
    <w:rsid w:val="18104FD0"/>
    <w:rsid w:val="1812DA61"/>
    <w:rsid w:val="1815397C"/>
    <w:rsid w:val="18166EEA"/>
    <w:rsid w:val="181DCC84"/>
    <w:rsid w:val="181DF330"/>
    <w:rsid w:val="1834E3A7"/>
    <w:rsid w:val="183637AB"/>
    <w:rsid w:val="183EE3BA"/>
    <w:rsid w:val="18415659"/>
    <w:rsid w:val="18484F29"/>
    <w:rsid w:val="187DF1E6"/>
    <w:rsid w:val="1888549D"/>
    <w:rsid w:val="188B4E50"/>
    <w:rsid w:val="18970415"/>
    <w:rsid w:val="189AADA4"/>
    <w:rsid w:val="18A2B8D2"/>
    <w:rsid w:val="18C2BD5E"/>
    <w:rsid w:val="18C94D6B"/>
    <w:rsid w:val="18DE8ABA"/>
    <w:rsid w:val="18DF3546"/>
    <w:rsid w:val="18E14E21"/>
    <w:rsid w:val="18E36EE5"/>
    <w:rsid w:val="18FCC551"/>
    <w:rsid w:val="18FDA807"/>
    <w:rsid w:val="19103222"/>
    <w:rsid w:val="192A4FC1"/>
    <w:rsid w:val="192BDD76"/>
    <w:rsid w:val="192CF638"/>
    <w:rsid w:val="192F4D84"/>
    <w:rsid w:val="193E54EA"/>
    <w:rsid w:val="19437F1E"/>
    <w:rsid w:val="1948FD0C"/>
    <w:rsid w:val="194B0597"/>
    <w:rsid w:val="194D1E94"/>
    <w:rsid w:val="19515B67"/>
    <w:rsid w:val="196C2BAB"/>
    <w:rsid w:val="197A9A15"/>
    <w:rsid w:val="197FC5C8"/>
    <w:rsid w:val="1980ECBD"/>
    <w:rsid w:val="1997721C"/>
    <w:rsid w:val="199A1439"/>
    <w:rsid w:val="19A81392"/>
    <w:rsid w:val="19BBA2C6"/>
    <w:rsid w:val="19C563E2"/>
    <w:rsid w:val="19CDD1D2"/>
    <w:rsid w:val="1A14E2F6"/>
    <w:rsid w:val="1A195A60"/>
    <w:rsid w:val="1A19ECEE"/>
    <w:rsid w:val="1A286218"/>
    <w:rsid w:val="1A29DB67"/>
    <w:rsid w:val="1A4175DC"/>
    <w:rsid w:val="1A45F160"/>
    <w:rsid w:val="1A4F3EBC"/>
    <w:rsid w:val="1A4FAFCD"/>
    <w:rsid w:val="1A524A37"/>
    <w:rsid w:val="1A5894F3"/>
    <w:rsid w:val="1A591EDC"/>
    <w:rsid w:val="1A5B3457"/>
    <w:rsid w:val="1A5B7FA4"/>
    <w:rsid w:val="1A5C673D"/>
    <w:rsid w:val="1A6D0443"/>
    <w:rsid w:val="1A6DCCC6"/>
    <w:rsid w:val="1A734279"/>
    <w:rsid w:val="1A77A542"/>
    <w:rsid w:val="1A7BDA54"/>
    <w:rsid w:val="1A7C89EE"/>
    <w:rsid w:val="1A82078B"/>
    <w:rsid w:val="1A853637"/>
    <w:rsid w:val="1A87FE8A"/>
    <w:rsid w:val="1A90621A"/>
    <w:rsid w:val="1A910B64"/>
    <w:rsid w:val="1A941A05"/>
    <w:rsid w:val="1A9804E8"/>
    <w:rsid w:val="1A9D41FC"/>
    <w:rsid w:val="1AA04A17"/>
    <w:rsid w:val="1AB02583"/>
    <w:rsid w:val="1ABD95AD"/>
    <w:rsid w:val="1AC1D0AB"/>
    <w:rsid w:val="1AD19BEE"/>
    <w:rsid w:val="1ADEDC64"/>
    <w:rsid w:val="1AE100C7"/>
    <w:rsid w:val="1AF3ECE6"/>
    <w:rsid w:val="1AFA117C"/>
    <w:rsid w:val="1AFB53C1"/>
    <w:rsid w:val="1B106E7D"/>
    <w:rsid w:val="1B250B2D"/>
    <w:rsid w:val="1B2DC61B"/>
    <w:rsid w:val="1B383FF0"/>
    <w:rsid w:val="1B3A6C75"/>
    <w:rsid w:val="1B3CDB77"/>
    <w:rsid w:val="1B45EC5B"/>
    <w:rsid w:val="1B5BA589"/>
    <w:rsid w:val="1B5CA8C3"/>
    <w:rsid w:val="1B71F8D2"/>
    <w:rsid w:val="1B72D160"/>
    <w:rsid w:val="1B771150"/>
    <w:rsid w:val="1B792DC5"/>
    <w:rsid w:val="1B8CC2C4"/>
    <w:rsid w:val="1B91D160"/>
    <w:rsid w:val="1B942C04"/>
    <w:rsid w:val="1BB01FF6"/>
    <w:rsid w:val="1BBC8314"/>
    <w:rsid w:val="1BCB5EC1"/>
    <w:rsid w:val="1BDB5047"/>
    <w:rsid w:val="1BE097FE"/>
    <w:rsid w:val="1BE3AB94"/>
    <w:rsid w:val="1BE86F2B"/>
    <w:rsid w:val="1C09FEE5"/>
    <w:rsid w:val="1C0EC103"/>
    <w:rsid w:val="1C1B2406"/>
    <w:rsid w:val="1C1E8CA7"/>
    <w:rsid w:val="1C1F0600"/>
    <w:rsid w:val="1C2A9819"/>
    <w:rsid w:val="1C489D9B"/>
    <w:rsid w:val="1C4CC9E6"/>
    <w:rsid w:val="1C4FF12D"/>
    <w:rsid w:val="1C5DDB58"/>
    <w:rsid w:val="1C66F532"/>
    <w:rsid w:val="1C6B7B57"/>
    <w:rsid w:val="1C6C145C"/>
    <w:rsid w:val="1C703D97"/>
    <w:rsid w:val="1C7A1F1F"/>
    <w:rsid w:val="1CA00EC4"/>
    <w:rsid w:val="1CB4EC36"/>
    <w:rsid w:val="1CBC7EF2"/>
    <w:rsid w:val="1CC455CC"/>
    <w:rsid w:val="1CC68A1F"/>
    <w:rsid w:val="1CC9B14A"/>
    <w:rsid w:val="1CDEE833"/>
    <w:rsid w:val="1CFF18C7"/>
    <w:rsid w:val="1D0963AD"/>
    <w:rsid w:val="1D0A6928"/>
    <w:rsid w:val="1D0DC933"/>
    <w:rsid w:val="1D1788BD"/>
    <w:rsid w:val="1D2575DC"/>
    <w:rsid w:val="1D2EA602"/>
    <w:rsid w:val="1D46B4F1"/>
    <w:rsid w:val="1D4A17C5"/>
    <w:rsid w:val="1D4E67E1"/>
    <w:rsid w:val="1D5A999B"/>
    <w:rsid w:val="1D5BE8BE"/>
    <w:rsid w:val="1D788183"/>
    <w:rsid w:val="1D7E3649"/>
    <w:rsid w:val="1D86067B"/>
    <w:rsid w:val="1D87508F"/>
    <w:rsid w:val="1D9172B5"/>
    <w:rsid w:val="1D9D5D4F"/>
    <w:rsid w:val="1DA79839"/>
    <w:rsid w:val="1DA7A244"/>
    <w:rsid w:val="1DA98AC8"/>
    <w:rsid w:val="1DA99B0F"/>
    <w:rsid w:val="1DABE5F2"/>
    <w:rsid w:val="1DBAA91F"/>
    <w:rsid w:val="1DBC82B6"/>
    <w:rsid w:val="1DBCDC5B"/>
    <w:rsid w:val="1DC3F9DB"/>
    <w:rsid w:val="1DC54EEF"/>
    <w:rsid w:val="1DC8D948"/>
    <w:rsid w:val="1DCDC260"/>
    <w:rsid w:val="1DD7A52C"/>
    <w:rsid w:val="1DD9F779"/>
    <w:rsid w:val="1DE0B948"/>
    <w:rsid w:val="1DE0E71C"/>
    <w:rsid w:val="1DEB8F66"/>
    <w:rsid w:val="1DEDBBA1"/>
    <w:rsid w:val="1DF7A312"/>
    <w:rsid w:val="1DFA5F43"/>
    <w:rsid w:val="1E068E18"/>
    <w:rsid w:val="1E08854D"/>
    <w:rsid w:val="1E1662BA"/>
    <w:rsid w:val="1E1ED8D9"/>
    <w:rsid w:val="1E2955F4"/>
    <w:rsid w:val="1E2BA4DF"/>
    <w:rsid w:val="1E2C0932"/>
    <w:rsid w:val="1E334FA4"/>
    <w:rsid w:val="1E388FBC"/>
    <w:rsid w:val="1E456330"/>
    <w:rsid w:val="1E49D696"/>
    <w:rsid w:val="1E570B33"/>
    <w:rsid w:val="1E5EF4B6"/>
    <w:rsid w:val="1E5F3713"/>
    <w:rsid w:val="1E67A3C0"/>
    <w:rsid w:val="1E6B6247"/>
    <w:rsid w:val="1E70234A"/>
    <w:rsid w:val="1E748142"/>
    <w:rsid w:val="1E8151C1"/>
    <w:rsid w:val="1E826E82"/>
    <w:rsid w:val="1E938A5D"/>
    <w:rsid w:val="1E9B0B54"/>
    <w:rsid w:val="1EA093D4"/>
    <w:rsid w:val="1EA23B09"/>
    <w:rsid w:val="1EA506B6"/>
    <w:rsid w:val="1EB3BD88"/>
    <w:rsid w:val="1EBD41DF"/>
    <w:rsid w:val="1ED791B6"/>
    <w:rsid w:val="1ED8E4A6"/>
    <w:rsid w:val="1EE44ED7"/>
    <w:rsid w:val="1EE525B2"/>
    <w:rsid w:val="1EE69712"/>
    <w:rsid w:val="1EEFD4BC"/>
    <w:rsid w:val="1EF0B705"/>
    <w:rsid w:val="1F08BAC7"/>
    <w:rsid w:val="1F10D0AA"/>
    <w:rsid w:val="1F11BA51"/>
    <w:rsid w:val="1F18D685"/>
    <w:rsid w:val="1F37298B"/>
    <w:rsid w:val="1F38D0C4"/>
    <w:rsid w:val="1F3AFEC6"/>
    <w:rsid w:val="1F47A2B9"/>
    <w:rsid w:val="1F532AEE"/>
    <w:rsid w:val="1F696D5F"/>
    <w:rsid w:val="1F73B971"/>
    <w:rsid w:val="1F88C9DC"/>
    <w:rsid w:val="1F898D38"/>
    <w:rsid w:val="1F936B11"/>
    <w:rsid w:val="1F93A731"/>
    <w:rsid w:val="1F9DE5F8"/>
    <w:rsid w:val="1FA41048"/>
    <w:rsid w:val="1FAD6E0C"/>
    <w:rsid w:val="1FB254E7"/>
    <w:rsid w:val="1FB25ED9"/>
    <w:rsid w:val="1FB2D885"/>
    <w:rsid w:val="1FB7791D"/>
    <w:rsid w:val="1FB891A3"/>
    <w:rsid w:val="1FCD85C3"/>
    <w:rsid w:val="1FD13AF4"/>
    <w:rsid w:val="1FDDB784"/>
    <w:rsid w:val="1FEB4CD0"/>
    <w:rsid w:val="200A3539"/>
    <w:rsid w:val="20100018"/>
    <w:rsid w:val="2010D15E"/>
    <w:rsid w:val="2013B0EA"/>
    <w:rsid w:val="201A3903"/>
    <w:rsid w:val="201F2B76"/>
    <w:rsid w:val="202A8DEB"/>
    <w:rsid w:val="202D2187"/>
    <w:rsid w:val="20380B5B"/>
    <w:rsid w:val="2040DAFA"/>
    <w:rsid w:val="2043CC33"/>
    <w:rsid w:val="205F8B32"/>
    <w:rsid w:val="20694F02"/>
    <w:rsid w:val="206B2974"/>
    <w:rsid w:val="206B5F3B"/>
    <w:rsid w:val="2072E2B5"/>
    <w:rsid w:val="207791F5"/>
    <w:rsid w:val="2078B73B"/>
    <w:rsid w:val="207A6E79"/>
    <w:rsid w:val="2082395D"/>
    <w:rsid w:val="20827E7E"/>
    <w:rsid w:val="2092872C"/>
    <w:rsid w:val="20AE588A"/>
    <w:rsid w:val="20B946F9"/>
    <w:rsid w:val="20BCA826"/>
    <w:rsid w:val="20D0A633"/>
    <w:rsid w:val="20D771EC"/>
    <w:rsid w:val="20D8A83B"/>
    <w:rsid w:val="20DAE65E"/>
    <w:rsid w:val="20E2891E"/>
    <w:rsid w:val="20E31B72"/>
    <w:rsid w:val="20EB4648"/>
    <w:rsid w:val="20FA7CE7"/>
    <w:rsid w:val="2103AA18"/>
    <w:rsid w:val="21092E2E"/>
    <w:rsid w:val="2128C67F"/>
    <w:rsid w:val="214AE21E"/>
    <w:rsid w:val="215F0085"/>
    <w:rsid w:val="2162238A"/>
    <w:rsid w:val="21649183"/>
    <w:rsid w:val="21744E2E"/>
    <w:rsid w:val="217D41E0"/>
    <w:rsid w:val="21808224"/>
    <w:rsid w:val="21839A28"/>
    <w:rsid w:val="21875F93"/>
    <w:rsid w:val="219385EB"/>
    <w:rsid w:val="219AD40E"/>
    <w:rsid w:val="21A91EF0"/>
    <w:rsid w:val="21B3DE01"/>
    <w:rsid w:val="21BB1109"/>
    <w:rsid w:val="21BB618E"/>
    <w:rsid w:val="21C52149"/>
    <w:rsid w:val="21C6D183"/>
    <w:rsid w:val="21D62975"/>
    <w:rsid w:val="21E85A0B"/>
    <w:rsid w:val="21ED77E9"/>
    <w:rsid w:val="21F9025A"/>
    <w:rsid w:val="22213DCC"/>
    <w:rsid w:val="22230DC4"/>
    <w:rsid w:val="2223E388"/>
    <w:rsid w:val="223A0A88"/>
    <w:rsid w:val="224A6EC3"/>
    <w:rsid w:val="22507747"/>
    <w:rsid w:val="225820E0"/>
    <w:rsid w:val="225905FE"/>
    <w:rsid w:val="2260C888"/>
    <w:rsid w:val="2272FD15"/>
    <w:rsid w:val="227A94A9"/>
    <w:rsid w:val="228B68F9"/>
    <w:rsid w:val="22912EB6"/>
    <w:rsid w:val="22946CD8"/>
    <w:rsid w:val="22960B36"/>
    <w:rsid w:val="22ABD4D1"/>
    <w:rsid w:val="22C3EB18"/>
    <w:rsid w:val="22C4904C"/>
    <w:rsid w:val="22CB752A"/>
    <w:rsid w:val="22D72BE9"/>
    <w:rsid w:val="22D7D7BC"/>
    <w:rsid w:val="22EF5827"/>
    <w:rsid w:val="22FD9703"/>
    <w:rsid w:val="230B450E"/>
    <w:rsid w:val="231294FA"/>
    <w:rsid w:val="2318BF6A"/>
    <w:rsid w:val="231A3BC6"/>
    <w:rsid w:val="231DFA67"/>
    <w:rsid w:val="23339B68"/>
    <w:rsid w:val="23410792"/>
    <w:rsid w:val="235AFCA9"/>
    <w:rsid w:val="235BB271"/>
    <w:rsid w:val="237A8E0D"/>
    <w:rsid w:val="2391C1B8"/>
    <w:rsid w:val="23976B7B"/>
    <w:rsid w:val="23ADD666"/>
    <w:rsid w:val="23E0531B"/>
    <w:rsid w:val="23EB62AA"/>
    <w:rsid w:val="23EF0CEB"/>
    <w:rsid w:val="23F98689"/>
    <w:rsid w:val="24042646"/>
    <w:rsid w:val="2404310E"/>
    <w:rsid w:val="241822C6"/>
    <w:rsid w:val="24248675"/>
    <w:rsid w:val="24285BD3"/>
    <w:rsid w:val="242BB624"/>
    <w:rsid w:val="24381279"/>
    <w:rsid w:val="243B3E19"/>
    <w:rsid w:val="244B9BC3"/>
    <w:rsid w:val="246E3651"/>
    <w:rsid w:val="24795CB4"/>
    <w:rsid w:val="24858D1F"/>
    <w:rsid w:val="248862DD"/>
    <w:rsid w:val="24BF1698"/>
    <w:rsid w:val="24D2EFF8"/>
    <w:rsid w:val="24DAD404"/>
    <w:rsid w:val="24E1596C"/>
    <w:rsid w:val="24F04983"/>
    <w:rsid w:val="24F19FD6"/>
    <w:rsid w:val="24FAE42E"/>
    <w:rsid w:val="24FC3C9E"/>
    <w:rsid w:val="24FE016C"/>
    <w:rsid w:val="251C51AC"/>
    <w:rsid w:val="252D46CA"/>
    <w:rsid w:val="2533B420"/>
    <w:rsid w:val="254443E6"/>
    <w:rsid w:val="254729B5"/>
    <w:rsid w:val="255E69D9"/>
    <w:rsid w:val="2564DCB4"/>
    <w:rsid w:val="257C9A6A"/>
    <w:rsid w:val="25818C60"/>
    <w:rsid w:val="2598E7BE"/>
    <w:rsid w:val="259D5225"/>
    <w:rsid w:val="259F27EA"/>
    <w:rsid w:val="25B7ED5B"/>
    <w:rsid w:val="25BAE841"/>
    <w:rsid w:val="25BF6AAA"/>
    <w:rsid w:val="25CFBFD0"/>
    <w:rsid w:val="25D27410"/>
    <w:rsid w:val="25D4F673"/>
    <w:rsid w:val="25D511AE"/>
    <w:rsid w:val="25F7F963"/>
    <w:rsid w:val="260313BE"/>
    <w:rsid w:val="260BD200"/>
    <w:rsid w:val="26109906"/>
    <w:rsid w:val="26176F48"/>
    <w:rsid w:val="263BA5AC"/>
    <w:rsid w:val="263E2D55"/>
    <w:rsid w:val="2641E0F1"/>
    <w:rsid w:val="26481B89"/>
    <w:rsid w:val="26532712"/>
    <w:rsid w:val="2655E8BC"/>
    <w:rsid w:val="266746C8"/>
    <w:rsid w:val="266E9295"/>
    <w:rsid w:val="2672C43A"/>
    <w:rsid w:val="2676E71C"/>
    <w:rsid w:val="2682431C"/>
    <w:rsid w:val="2688E6A4"/>
    <w:rsid w:val="2697FD0F"/>
    <w:rsid w:val="26AE963C"/>
    <w:rsid w:val="26B055FA"/>
    <w:rsid w:val="26B60DA7"/>
    <w:rsid w:val="26B8803A"/>
    <w:rsid w:val="26BAB894"/>
    <w:rsid w:val="26BFC273"/>
    <w:rsid w:val="26C339C7"/>
    <w:rsid w:val="26D1C5BA"/>
    <w:rsid w:val="26D417E3"/>
    <w:rsid w:val="26DD4CD1"/>
    <w:rsid w:val="26EB2916"/>
    <w:rsid w:val="26FB67B8"/>
    <w:rsid w:val="26FEE944"/>
    <w:rsid w:val="2701939E"/>
    <w:rsid w:val="270ABCBC"/>
    <w:rsid w:val="270F124A"/>
    <w:rsid w:val="2715C312"/>
    <w:rsid w:val="2721F6E9"/>
    <w:rsid w:val="27227D3C"/>
    <w:rsid w:val="27228D0B"/>
    <w:rsid w:val="2735F33B"/>
    <w:rsid w:val="273DD32F"/>
    <w:rsid w:val="273FBB05"/>
    <w:rsid w:val="2744311A"/>
    <w:rsid w:val="274A2670"/>
    <w:rsid w:val="274B4948"/>
    <w:rsid w:val="2751BACD"/>
    <w:rsid w:val="27526870"/>
    <w:rsid w:val="27562E8A"/>
    <w:rsid w:val="2757AA83"/>
    <w:rsid w:val="2760F7A1"/>
    <w:rsid w:val="276851C5"/>
    <w:rsid w:val="276C9896"/>
    <w:rsid w:val="2770E20F"/>
    <w:rsid w:val="2773551F"/>
    <w:rsid w:val="278768CA"/>
    <w:rsid w:val="27A21046"/>
    <w:rsid w:val="27A42DED"/>
    <w:rsid w:val="27A84027"/>
    <w:rsid w:val="27B0153E"/>
    <w:rsid w:val="27B160E5"/>
    <w:rsid w:val="27BC9665"/>
    <w:rsid w:val="27BCAE14"/>
    <w:rsid w:val="27CF27F7"/>
    <w:rsid w:val="27D62D98"/>
    <w:rsid w:val="27DA722F"/>
    <w:rsid w:val="27DB1054"/>
    <w:rsid w:val="27DC9950"/>
    <w:rsid w:val="27E2EE29"/>
    <w:rsid w:val="27F41CEA"/>
    <w:rsid w:val="28146518"/>
    <w:rsid w:val="2825ED6C"/>
    <w:rsid w:val="28263736"/>
    <w:rsid w:val="28279AB7"/>
    <w:rsid w:val="283BE7A3"/>
    <w:rsid w:val="283DF91A"/>
    <w:rsid w:val="28420172"/>
    <w:rsid w:val="2842BB52"/>
    <w:rsid w:val="2862D1A5"/>
    <w:rsid w:val="286D002F"/>
    <w:rsid w:val="2887D97F"/>
    <w:rsid w:val="2888273E"/>
    <w:rsid w:val="28991971"/>
    <w:rsid w:val="289941CF"/>
    <w:rsid w:val="28AAFCC4"/>
    <w:rsid w:val="28AD07FC"/>
    <w:rsid w:val="28AEA5D1"/>
    <w:rsid w:val="28B1EE35"/>
    <w:rsid w:val="28B4F41A"/>
    <w:rsid w:val="28BBEE6C"/>
    <w:rsid w:val="28C8B8AF"/>
    <w:rsid w:val="28D371BF"/>
    <w:rsid w:val="28DA2402"/>
    <w:rsid w:val="28DAF08A"/>
    <w:rsid w:val="28DCBB95"/>
    <w:rsid w:val="28EE1280"/>
    <w:rsid w:val="28F13246"/>
    <w:rsid w:val="28F78635"/>
    <w:rsid w:val="28F816AC"/>
    <w:rsid w:val="29033CC9"/>
    <w:rsid w:val="290DBF5E"/>
    <w:rsid w:val="29148367"/>
    <w:rsid w:val="291D51E6"/>
    <w:rsid w:val="292AF7DC"/>
    <w:rsid w:val="293F0DC2"/>
    <w:rsid w:val="29468207"/>
    <w:rsid w:val="294F0E2F"/>
    <w:rsid w:val="29696563"/>
    <w:rsid w:val="296F0AEC"/>
    <w:rsid w:val="297510AD"/>
    <w:rsid w:val="297E539A"/>
    <w:rsid w:val="2994CB47"/>
    <w:rsid w:val="299673A3"/>
    <w:rsid w:val="29991DCA"/>
    <w:rsid w:val="299FFFE3"/>
    <w:rsid w:val="29AE8E41"/>
    <w:rsid w:val="29AF16A1"/>
    <w:rsid w:val="29B6D83A"/>
    <w:rsid w:val="29BBB066"/>
    <w:rsid w:val="29C769C3"/>
    <w:rsid w:val="29DA7A7C"/>
    <w:rsid w:val="29E4DA12"/>
    <w:rsid w:val="29F00950"/>
    <w:rsid w:val="29F15363"/>
    <w:rsid w:val="29F90C14"/>
    <w:rsid w:val="29FA10F8"/>
    <w:rsid w:val="2A05E28B"/>
    <w:rsid w:val="2A089C33"/>
    <w:rsid w:val="2A19A82A"/>
    <w:rsid w:val="2A2191B7"/>
    <w:rsid w:val="2A28F3F1"/>
    <w:rsid w:val="2A30B03E"/>
    <w:rsid w:val="2A353567"/>
    <w:rsid w:val="2A3D3C7E"/>
    <w:rsid w:val="2A500972"/>
    <w:rsid w:val="2A55C6CE"/>
    <w:rsid w:val="2A6B6563"/>
    <w:rsid w:val="2A6CF2E4"/>
    <w:rsid w:val="2A73A3F8"/>
    <w:rsid w:val="2A7B1220"/>
    <w:rsid w:val="2A862E0A"/>
    <w:rsid w:val="2A89B5B7"/>
    <w:rsid w:val="2AA5FCE0"/>
    <w:rsid w:val="2AA8662B"/>
    <w:rsid w:val="2AAAE4D6"/>
    <w:rsid w:val="2AB75495"/>
    <w:rsid w:val="2AD15F51"/>
    <w:rsid w:val="2AD6227C"/>
    <w:rsid w:val="2ADFF6B6"/>
    <w:rsid w:val="2AEF8FF6"/>
    <w:rsid w:val="2AF4DF6B"/>
    <w:rsid w:val="2AF73E84"/>
    <w:rsid w:val="2AFF5595"/>
    <w:rsid w:val="2B05CFDA"/>
    <w:rsid w:val="2B0A9299"/>
    <w:rsid w:val="2B1006A8"/>
    <w:rsid w:val="2B161742"/>
    <w:rsid w:val="2B1D3027"/>
    <w:rsid w:val="2B242096"/>
    <w:rsid w:val="2B28BCDD"/>
    <w:rsid w:val="2B37EFB2"/>
    <w:rsid w:val="2B3B6041"/>
    <w:rsid w:val="2B42430A"/>
    <w:rsid w:val="2B43BA56"/>
    <w:rsid w:val="2B4F616B"/>
    <w:rsid w:val="2B69B3E8"/>
    <w:rsid w:val="2B7463E1"/>
    <w:rsid w:val="2B7A5524"/>
    <w:rsid w:val="2B8C7806"/>
    <w:rsid w:val="2B9A63B2"/>
    <w:rsid w:val="2B9C5D85"/>
    <w:rsid w:val="2BA0B349"/>
    <w:rsid w:val="2BBA3AF2"/>
    <w:rsid w:val="2BBE4229"/>
    <w:rsid w:val="2BC219A7"/>
    <w:rsid w:val="2BED4846"/>
    <w:rsid w:val="2BF4B8C4"/>
    <w:rsid w:val="2C005971"/>
    <w:rsid w:val="2C02BF64"/>
    <w:rsid w:val="2C1286B1"/>
    <w:rsid w:val="2C160D78"/>
    <w:rsid w:val="2C1B4541"/>
    <w:rsid w:val="2C1B64C6"/>
    <w:rsid w:val="2C265E2F"/>
    <w:rsid w:val="2C286030"/>
    <w:rsid w:val="2C3C7BF3"/>
    <w:rsid w:val="2C70F024"/>
    <w:rsid w:val="2C753889"/>
    <w:rsid w:val="2C7B9C2E"/>
    <w:rsid w:val="2C806BC0"/>
    <w:rsid w:val="2C8F78B3"/>
    <w:rsid w:val="2C916805"/>
    <w:rsid w:val="2C973C31"/>
    <w:rsid w:val="2C9EBDD4"/>
    <w:rsid w:val="2CB0C81D"/>
    <w:rsid w:val="2CC15821"/>
    <w:rsid w:val="2CD0AC33"/>
    <w:rsid w:val="2CE59C4A"/>
    <w:rsid w:val="2CF6D62B"/>
    <w:rsid w:val="2CFBD44B"/>
    <w:rsid w:val="2CFF096D"/>
    <w:rsid w:val="2CFF6627"/>
    <w:rsid w:val="2D23DB77"/>
    <w:rsid w:val="2D2940A2"/>
    <w:rsid w:val="2D3097CC"/>
    <w:rsid w:val="2D35ACE0"/>
    <w:rsid w:val="2D4B4EBE"/>
    <w:rsid w:val="2D63E341"/>
    <w:rsid w:val="2D6CF3B1"/>
    <w:rsid w:val="2D7E0250"/>
    <w:rsid w:val="2D8AB09C"/>
    <w:rsid w:val="2D8EF58E"/>
    <w:rsid w:val="2D923357"/>
    <w:rsid w:val="2D95C6B5"/>
    <w:rsid w:val="2DA8B736"/>
    <w:rsid w:val="2DA935C1"/>
    <w:rsid w:val="2DBD5866"/>
    <w:rsid w:val="2DC1DCD6"/>
    <w:rsid w:val="2DEB7D16"/>
    <w:rsid w:val="2DEC275A"/>
    <w:rsid w:val="2DEF968C"/>
    <w:rsid w:val="2DF06AA8"/>
    <w:rsid w:val="2DFE7722"/>
    <w:rsid w:val="2E00C694"/>
    <w:rsid w:val="2E1AD017"/>
    <w:rsid w:val="2E1CD122"/>
    <w:rsid w:val="2E1D7D6C"/>
    <w:rsid w:val="2E33399E"/>
    <w:rsid w:val="2E34D5D9"/>
    <w:rsid w:val="2E37D8EE"/>
    <w:rsid w:val="2E41EAF6"/>
    <w:rsid w:val="2E488C68"/>
    <w:rsid w:val="2E52D35A"/>
    <w:rsid w:val="2E59B238"/>
    <w:rsid w:val="2E5CEE6D"/>
    <w:rsid w:val="2E5FEBE1"/>
    <w:rsid w:val="2E6098C3"/>
    <w:rsid w:val="2E60CA8D"/>
    <w:rsid w:val="2E6687A3"/>
    <w:rsid w:val="2E6B526D"/>
    <w:rsid w:val="2E6E66AD"/>
    <w:rsid w:val="2E76EEA7"/>
    <w:rsid w:val="2E7BB3A9"/>
    <w:rsid w:val="2E893556"/>
    <w:rsid w:val="2E98284D"/>
    <w:rsid w:val="2E9A8D36"/>
    <w:rsid w:val="2EA56AB9"/>
    <w:rsid w:val="2EC16889"/>
    <w:rsid w:val="2EC40DF4"/>
    <w:rsid w:val="2ECF73DE"/>
    <w:rsid w:val="2ED09CAB"/>
    <w:rsid w:val="2ED347B4"/>
    <w:rsid w:val="2ED39693"/>
    <w:rsid w:val="2EDAE622"/>
    <w:rsid w:val="2EEBC108"/>
    <w:rsid w:val="2EF1D3CA"/>
    <w:rsid w:val="2F01C381"/>
    <w:rsid w:val="2F0A6F15"/>
    <w:rsid w:val="2F122CF3"/>
    <w:rsid w:val="2F21FAB0"/>
    <w:rsid w:val="2F32F0B2"/>
    <w:rsid w:val="2F3CDB66"/>
    <w:rsid w:val="2F3FBE0B"/>
    <w:rsid w:val="2F4CF70C"/>
    <w:rsid w:val="2F64C54C"/>
    <w:rsid w:val="2F68BBA0"/>
    <w:rsid w:val="2F6BDC96"/>
    <w:rsid w:val="2F70FF21"/>
    <w:rsid w:val="2F7BD7AD"/>
    <w:rsid w:val="2F928DA8"/>
    <w:rsid w:val="2F9E6BAF"/>
    <w:rsid w:val="2FAA3691"/>
    <w:rsid w:val="2FAE3839"/>
    <w:rsid w:val="2FB49FA9"/>
    <w:rsid w:val="2FB622C1"/>
    <w:rsid w:val="2FB79907"/>
    <w:rsid w:val="2FC5EFFB"/>
    <w:rsid w:val="2FCCC2DA"/>
    <w:rsid w:val="2FCFA279"/>
    <w:rsid w:val="2FD4E92E"/>
    <w:rsid w:val="2FD93F55"/>
    <w:rsid w:val="2FF7DE98"/>
    <w:rsid w:val="3006B138"/>
    <w:rsid w:val="300BA53F"/>
    <w:rsid w:val="3015BAD0"/>
    <w:rsid w:val="30247D46"/>
    <w:rsid w:val="3024D6A2"/>
    <w:rsid w:val="3047193C"/>
    <w:rsid w:val="305B7155"/>
    <w:rsid w:val="305FDE55"/>
    <w:rsid w:val="306B89B8"/>
    <w:rsid w:val="306B9E32"/>
    <w:rsid w:val="3076F401"/>
    <w:rsid w:val="307EAA09"/>
    <w:rsid w:val="3082FD03"/>
    <w:rsid w:val="30A302C5"/>
    <w:rsid w:val="30B9A783"/>
    <w:rsid w:val="30BC0C76"/>
    <w:rsid w:val="30C55EC4"/>
    <w:rsid w:val="30C5F3C4"/>
    <w:rsid w:val="30DB46EA"/>
    <w:rsid w:val="30E0571E"/>
    <w:rsid w:val="30F35689"/>
    <w:rsid w:val="30FA09ED"/>
    <w:rsid w:val="3109A70D"/>
    <w:rsid w:val="31117B3A"/>
    <w:rsid w:val="311348F0"/>
    <w:rsid w:val="3125B754"/>
    <w:rsid w:val="31270E84"/>
    <w:rsid w:val="312D163C"/>
    <w:rsid w:val="313562B4"/>
    <w:rsid w:val="3137B3D7"/>
    <w:rsid w:val="3148C0DC"/>
    <w:rsid w:val="3154760C"/>
    <w:rsid w:val="315FCC60"/>
    <w:rsid w:val="31615E2D"/>
    <w:rsid w:val="3177D524"/>
    <w:rsid w:val="317E2C65"/>
    <w:rsid w:val="318A4E96"/>
    <w:rsid w:val="31947ADF"/>
    <w:rsid w:val="319DC92B"/>
    <w:rsid w:val="31A12929"/>
    <w:rsid w:val="31A42FF7"/>
    <w:rsid w:val="31AA1C7C"/>
    <w:rsid w:val="31B0886F"/>
    <w:rsid w:val="31B574A4"/>
    <w:rsid w:val="31EDE823"/>
    <w:rsid w:val="31F6E6F8"/>
    <w:rsid w:val="32004EDC"/>
    <w:rsid w:val="3207303A"/>
    <w:rsid w:val="3208EDF3"/>
    <w:rsid w:val="321282AB"/>
    <w:rsid w:val="32261796"/>
    <w:rsid w:val="323382FA"/>
    <w:rsid w:val="3242D947"/>
    <w:rsid w:val="3244F0D4"/>
    <w:rsid w:val="3257FCAB"/>
    <w:rsid w:val="32645269"/>
    <w:rsid w:val="327A1FBC"/>
    <w:rsid w:val="327E3B19"/>
    <w:rsid w:val="328F6DEC"/>
    <w:rsid w:val="32932984"/>
    <w:rsid w:val="32990B28"/>
    <w:rsid w:val="32B4934F"/>
    <w:rsid w:val="32BE2831"/>
    <w:rsid w:val="32C2B516"/>
    <w:rsid w:val="32CA2FC9"/>
    <w:rsid w:val="32CB4243"/>
    <w:rsid w:val="32DA87C0"/>
    <w:rsid w:val="32EC5A34"/>
    <w:rsid w:val="32EFE6DF"/>
    <w:rsid w:val="32F62001"/>
    <w:rsid w:val="32F7F73F"/>
    <w:rsid w:val="32FCBA85"/>
    <w:rsid w:val="3312D0E4"/>
    <w:rsid w:val="331867FB"/>
    <w:rsid w:val="331AEC23"/>
    <w:rsid w:val="331B472B"/>
    <w:rsid w:val="331F332F"/>
    <w:rsid w:val="33203291"/>
    <w:rsid w:val="33211B96"/>
    <w:rsid w:val="332AA145"/>
    <w:rsid w:val="334C67FA"/>
    <w:rsid w:val="3351B7CF"/>
    <w:rsid w:val="33587D70"/>
    <w:rsid w:val="33709BE1"/>
    <w:rsid w:val="33834FF9"/>
    <w:rsid w:val="338BDB28"/>
    <w:rsid w:val="338D31B7"/>
    <w:rsid w:val="33924914"/>
    <w:rsid w:val="33A0695B"/>
    <w:rsid w:val="33A2E1A6"/>
    <w:rsid w:val="33B4D8DB"/>
    <w:rsid w:val="33C8AD01"/>
    <w:rsid w:val="33CF0327"/>
    <w:rsid w:val="33D9A8CA"/>
    <w:rsid w:val="33DAA387"/>
    <w:rsid w:val="33E481C4"/>
    <w:rsid w:val="33E9E015"/>
    <w:rsid w:val="33EAF20B"/>
    <w:rsid w:val="33F71D57"/>
    <w:rsid w:val="33F7F82A"/>
    <w:rsid w:val="33F8CFA0"/>
    <w:rsid w:val="34040A9C"/>
    <w:rsid w:val="34296557"/>
    <w:rsid w:val="344911E6"/>
    <w:rsid w:val="3453388D"/>
    <w:rsid w:val="34586242"/>
    <w:rsid w:val="345E74F8"/>
    <w:rsid w:val="346BF129"/>
    <w:rsid w:val="346EAB2B"/>
    <w:rsid w:val="34937869"/>
    <w:rsid w:val="349D3470"/>
    <w:rsid w:val="34AE1C91"/>
    <w:rsid w:val="34C09130"/>
    <w:rsid w:val="34C43BF3"/>
    <w:rsid w:val="34C8EBEE"/>
    <w:rsid w:val="34CE254A"/>
    <w:rsid w:val="34D8D1A8"/>
    <w:rsid w:val="34E4604F"/>
    <w:rsid w:val="34F163C9"/>
    <w:rsid w:val="34FFCE2B"/>
    <w:rsid w:val="35040F56"/>
    <w:rsid w:val="350C0EE0"/>
    <w:rsid w:val="35127343"/>
    <w:rsid w:val="35190695"/>
    <w:rsid w:val="351F0BE2"/>
    <w:rsid w:val="351F46FC"/>
    <w:rsid w:val="352497E7"/>
    <w:rsid w:val="3524C254"/>
    <w:rsid w:val="3530BD64"/>
    <w:rsid w:val="3555F064"/>
    <w:rsid w:val="3560A610"/>
    <w:rsid w:val="35887826"/>
    <w:rsid w:val="358F8550"/>
    <w:rsid w:val="35906037"/>
    <w:rsid w:val="359A90E7"/>
    <w:rsid w:val="35A750CA"/>
    <w:rsid w:val="35AAC871"/>
    <w:rsid w:val="35BC2B34"/>
    <w:rsid w:val="35E71182"/>
    <w:rsid w:val="35EF5F4F"/>
    <w:rsid w:val="35FBD8F0"/>
    <w:rsid w:val="3607291C"/>
    <w:rsid w:val="3610444D"/>
    <w:rsid w:val="3633CE67"/>
    <w:rsid w:val="3646915B"/>
    <w:rsid w:val="3649ECF2"/>
    <w:rsid w:val="36521996"/>
    <w:rsid w:val="366E781C"/>
    <w:rsid w:val="3674B510"/>
    <w:rsid w:val="36797C3C"/>
    <w:rsid w:val="367D81D6"/>
    <w:rsid w:val="368CF5C8"/>
    <w:rsid w:val="36A6D69E"/>
    <w:rsid w:val="36A9F7FF"/>
    <w:rsid w:val="36BDB9A3"/>
    <w:rsid w:val="36C039AD"/>
    <w:rsid w:val="36CA8BE5"/>
    <w:rsid w:val="36D20C29"/>
    <w:rsid w:val="36D721A0"/>
    <w:rsid w:val="36E6A2D4"/>
    <w:rsid w:val="36F45DB9"/>
    <w:rsid w:val="36FFFE02"/>
    <w:rsid w:val="37065CA5"/>
    <w:rsid w:val="37093605"/>
    <w:rsid w:val="371CDB6B"/>
    <w:rsid w:val="371FAE88"/>
    <w:rsid w:val="37211A69"/>
    <w:rsid w:val="372A0C79"/>
    <w:rsid w:val="372A27A4"/>
    <w:rsid w:val="3741C7DE"/>
    <w:rsid w:val="375A4CC7"/>
    <w:rsid w:val="3762B16D"/>
    <w:rsid w:val="376E3EDF"/>
    <w:rsid w:val="3770D1E1"/>
    <w:rsid w:val="37718501"/>
    <w:rsid w:val="3786E4F4"/>
    <w:rsid w:val="378B8DB3"/>
    <w:rsid w:val="37924281"/>
    <w:rsid w:val="3792F96A"/>
    <w:rsid w:val="37965217"/>
    <w:rsid w:val="37975574"/>
    <w:rsid w:val="37978B91"/>
    <w:rsid w:val="37D5744A"/>
    <w:rsid w:val="37E937CF"/>
    <w:rsid w:val="38031D77"/>
    <w:rsid w:val="380B650A"/>
    <w:rsid w:val="380E5187"/>
    <w:rsid w:val="3813A3AA"/>
    <w:rsid w:val="3816EDAF"/>
    <w:rsid w:val="381B0700"/>
    <w:rsid w:val="38359F28"/>
    <w:rsid w:val="383C8750"/>
    <w:rsid w:val="385591D5"/>
    <w:rsid w:val="386AC459"/>
    <w:rsid w:val="386D6F20"/>
    <w:rsid w:val="389E3132"/>
    <w:rsid w:val="38A40632"/>
    <w:rsid w:val="38BFF06E"/>
    <w:rsid w:val="38C146AD"/>
    <w:rsid w:val="38C306CD"/>
    <w:rsid w:val="38C984EA"/>
    <w:rsid w:val="38CCB5A0"/>
    <w:rsid w:val="38DCB717"/>
    <w:rsid w:val="38EA86C5"/>
    <w:rsid w:val="38EC6713"/>
    <w:rsid w:val="38F00F0A"/>
    <w:rsid w:val="390B2CA8"/>
    <w:rsid w:val="391917D0"/>
    <w:rsid w:val="39262062"/>
    <w:rsid w:val="392FC362"/>
    <w:rsid w:val="3937C13E"/>
    <w:rsid w:val="393B3467"/>
    <w:rsid w:val="3946463A"/>
    <w:rsid w:val="394EBD2E"/>
    <w:rsid w:val="395D82BE"/>
    <w:rsid w:val="395E0F9E"/>
    <w:rsid w:val="3965BE01"/>
    <w:rsid w:val="396DA670"/>
    <w:rsid w:val="3971C4F9"/>
    <w:rsid w:val="397DD5CC"/>
    <w:rsid w:val="397E358A"/>
    <w:rsid w:val="3984CFF0"/>
    <w:rsid w:val="39861A32"/>
    <w:rsid w:val="3993ADC9"/>
    <w:rsid w:val="3995F833"/>
    <w:rsid w:val="3998A515"/>
    <w:rsid w:val="39A3C161"/>
    <w:rsid w:val="39A53C34"/>
    <w:rsid w:val="39A65113"/>
    <w:rsid w:val="39AE2BA9"/>
    <w:rsid w:val="39B0772B"/>
    <w:rsid w:val="39B14577"/>
    <w:rsid w:val="39B6F10A"/>
    <w:rsid w:val="39BD2F96"/>
    <w:rsid w:val="39CC39EF"/>
    <w:rsid w:val="39CE5A7D"/>
    <w:rsid w:val="39D80E39"/>
    <w:rsid w:val="39DE37DF"/>
    <w:rsid w:val="39EEDBDA"/>
    <w:rsid w:val="39F64A93"/>
    <w:rsid w:val="39F7B6C8"/>
    <w:rsid w:val="3A121F13"/>
    <w:rsid w:val="3A18214A"/>
    <w:rsid w:val="3A28D03C"/>
    <w:rsid w:val="3A31915F"/>
    <w:rsid w:val="3A575BF3"/>
    <w:rsid w:val="3A71B982"/>
    <w:rsid w:val="3A771657"/>
    <w:rsid w:val="3A776E8B"/>
    <w:rsid w:val="3A82F1D3"/>
    <w:rsid w:val="3A87CE4C"/>
    <w:rsid w:val="3A883E43"/>
    <w:rsid w:val="3A8F4D2A"/>
    <w:rsid w:val="3AA0FDDA"/>
    <w:rsid w:val="3AB0898C"/>
    <w:rsid w:val="3AB5C90F"/>
    <w:rsid w:val="3AD35EC4"/>
    <w:rsid w:val="3AD5F609"/>
    <w:rsid w:val="3AED4EF1"/>
    <w:rsid w:val="3AF069EF"/>
    <w:rsid w:val="3AFE608A"/>
    <w:rsid w:val="3B00BE79"/>
    <w:rsid w:val="3B07164F"/>
    <w:rsid w:val="3B094969"/>
    <w:rsid w:val="3B0C5F0F"/>
    <w:rsid w:val="3B129CD0"/>
    <w:rsid w:val="3B29FD79"/>
    <w:rsid w:val="3B311C24"/>
    <w:rsid w:val="3B3DCBF4"/>
    <w:rsid w:val="3B518D17"/>
    <w:rsid w:val="3B53FECC"/>
    <w:rsid w:val="3B549E0B"/>
    <w:rsid w:val="3B5CC11D"/>
    <w:rsid w:val="3B699AA2"/>
    <w:rsid w:val="3B7A99FC"/>
    <w:rsid w:val="3B87CB6B"/>
    <w:rsid w:val="3B940428"/>
    <w:rsid w:val="3B96BC72"/>
    <w:rsid w:val="3B971A41"/>
    <w:rsid w:val="3B97DDFA"/>
    <w:rsid w:val="3BAD619D"/>
    <w:rsid w:val="3BAF7343"/>
    <w:rsid w:val="3BB8EBB4"/>
    <w:rsid w:val="3BCB5D56"/>
    <w:rsid w:val="3BCE276E"/>
    <w:rsid w:val="3BD9BCD0"/>
    <w:rsid w:val="3BDAEF49"/>
    <w:rsid w:val="3BED5884"/>
    <w:rsid w:val="3BF00404"/>
    <w:rsid w:val="3BFE8B2E"/>
    <w:rsid w:val="3C0BFF0C"/>
    <w:rsid w:val="3C102512"/>
    <w:rsid w:val="3C44EF5B"/>
    <w:rsid w:val="3C462716"/>
    <w:rsid w:val="3C480E7B"/>
    <w:rsid w:val="3C4B89B9"/>
    <w:rsid w:val="3C4BF148"/>
    <w:rsid w:val="3C52B1AF"/>
    <w:rsid w:val="3C63AF4D"/>
    <w:rsid w:val="3C688C96"/>
    <w:rsid w:val="3C68EBF0"/>
    <w:rsid w:val="3C81F3AE"/>
    <w:rsid w:val="3C839B8A"/>
    <w:rsid w:val="3C9C7B0D"/>
    <w:rsid w:val="3CB47CF7"/>
    <w:rsid w:val="3CB6E45F"/>
    <w:rsid w:val="3CBDFE14"/>
    <w:rsid w:val="3CC27C0A"/>
    <w:rsid w:val="3CCA25EF"/>
    <w:rsid w:val="3CCFECC3"/>
    <w:rsid w:val="3CD2F5BC"/>
    <w:rsid w:val="3CD860E3"/>
    <w:rsid w:val="3CD8C11D"/>
    <w:rsid w:val="3CE16503"/>
    <w:rsid w:val="3CF0748A"/>
    <w:rsid w:val="3CF8E7A2"/>
    <w:rsid w:val="3D06266A"/>
    <w:rsid w:val="3D0C6B27"/>
    <w:rsid w:val="3D18408D"/>
    <w:rsid w:val="3D27FF52"/>
    <w:rsid w:val="3D29D060"/>
    <w:rsid w:val="3D2BBA8E"/>
    <w:rsid w:val="3D39A95F"/>
    <w:rsid w:val="3D3A3BB2"/>
    <w:rsid w:val="3D3C8EF7"/>
    <w:rsid w:val="3D48476A"/>
    <w:rsid w:val="3D576CA7"/>
    <w:rsid w:val="3D59AC9A"/>
    <w:rsid w:val="3D65EC4D"/>
    <w:rsid w:val="3D781E61"/>
    <w:rsid w:val="3D7B9D55"/>
    <w:rsid w:val="3D827066"/>
    <w:rsid w:val="3D89A906"/>
    <w:rsid w:val="3D9D71A7"/>
    <w:rsid w:val="3D9F5DAD"/>
    <w:rsid w:val="3DA801DD"/>
    <w:rsid w:val="3DAF479C"/>
    <w:rsid w:val="3DBD449B"/>
    <w:rsid w:val="3DC7FF57"/>
    <w:rsid w:val="3DCCAD93"/>
    <w:rsid w:val="3DD0D2B8"/>
    <w:rsid w:val="3DD78CB9"/>
    <w:rsid w:val="3DDD53C2"/>
    <w:rsid w:val="3DE56FB7"/>
    <w:rsid w:val="3DFB12D6"/>
    <w:rsid w:val="3E0D2504"/>
    <w:rsid w:val="3E34E5AD"/>
    <w:rsid w:val="3E3B812E"/>
    <w:rsid w:val="3E500BCB"/>
    <w:rsid w:val="3E5083D9"/>
    <w:rsid w:val="3E5110F4"/>
    <w:rsid w:val="3E5B7914"/>
    <w:rsid w:val="3E67AFE9"/>
    <w:rsid w:val="3E786474"/>
    <w:rsid w:val="3E83EDD6"/>
    <w:rsid w:val="3E86EBCF"/>
    <w:rsid w:val="3E95637B"/>
    <w:rsid w:val="3EA12DFD"/>
    <w:rsid w:val="3EA79125"/>
    <w:rsid w:val="3EA7D8E9"/>
    <w:rsid w:val="3EB42BA5"/>
    <w:rsid w:val="3EB50D56"/>
    <w:rsid w:val="3EC8AC85"/>
    <w:rsid w:val="3ECA6EA3"/>
    <w:rsid w:val="3ED55B91"/>
    <w:rsid w:val="3ED6E35B"/>
    <w:rsid w:val="3EDA6CB3"/>
    <w:rsid w:val="3EE53287"/>
    <w:rsid w:val="3EE8F81F"/>
    <w:rsid w:val="3F086E50"/>
    <w:rsid w:val="3F0B4F37"/>
    <w:rsid w:val="3F10FD5A"/>
    <w:rsid w:val="3F1891C7"/>
    <w:rsid w:val="3F1D978E"/>
    <w:rsid w:val="3F4C364F"/>
    <w:rsid w:val="3F60782D"/>
    <w:rsid w:val="3F677001"/>
    <w:rsid w:val="3F74515B"/>
    <w:rsid w:val="3F799D04"/>
    <w:rsid w:val="3F7D7710"/>
    <w:rsid w:val="3F88BDC8"/>
    <w:rsid w:val="3F999FBB"/>
    <w:rsid w:val="3F9ACEAB"/>
    <w:rsid w:val="3FB9F363"/>
    <w:rsid w:val="3FC22C81"/>
    <w:rsid w:val="3FCD6D92"/>
    <w:rsid w:val="3FD65D22"/>
    <w:rsid w:val="3FDABB61"/>
    <w:rsid w:val="3FDE38C2"/>
    <w:rsid w:val="3FDECA5B"/>
    <w:rsid w:val="4001ED4C"/>
    <w:rsid w:val="400E99E7"/>
    <w:rsid w:val="401B1C84"/>
    <w:rsid w:val="401DD1C1"/>
    <w:rsid w:val="4033F38F"/>
    <w:rsid w:val="403E878E"/>
    <w:rsid w:val="4040DECD"/>
    <w:rsid w:val="404BDE4E"/>
    <w:rsid w:val="40533E9B"/>
    <w:rsid w:val="4054BB61"/>
    <w:rsid w:val="405A8F44"/>
    <w:rsid w:val="405E9886"/>
    <w:rsid w:val="407442A7"/>
    <w:rsid w:val="4079F99D"/>
    <w:rsid w:val="407A1FFD"/>
    <w:rsid w:val="407C9F30"/>
    <w:rsid w:val="4088EE66"/>
    <w:rsid w:val="40951C68"/>
    <w:rsid w:val="40AE0934"/>
    <w:rsid w:val="40D26E07"/>
    <w:rsid w:val="40DF2241"/>
    <w:rsid w:val="40E01EC8"/>
    <w:rsid w:val="40EEE1AE"/>
    <w:rsid w:val="40F119AE"/>
    <w:rsid w:val="40F719BD"/>
    <w:rsid w:val="40FB89CF"/>
    <w:rsid w:val="410595F8"/>
    <w:rsid w:val="412549BD"/>
    <w:rsid w:val="412B7FC0"/>
    <w:rsid w:val="414AF57E"/>
    <w:rsid w:val="4156DAA3"/>
    <w:rsid w:val="416A7D90"/>
    <w:rsid w:val="4172D003"/>
    <w:rsid w:val="417DA2D1"/>
    <w:rsid w:val="41805484"/>
    <w:rsid w:val="41808299"/>
    <w:rsid w:val="418746D5"/>
    <w:rsid w:val="41876458"/>
    <w:rsid w:val="4193E00A"/>
    <w:rsid w:val="4197A193"/>
    <w:rsid w:val="41C1FEAE"/>
    <w:rsid w:val="41C5D37B"/>
    <w:rsid w:val="41C7F80F"/>
    <w:rsid w:val="41C922E4"/>
    <w:rsid w:val="41D9A284"/>
    <w:rsid w:val="41F8FDA3"/>
    <w:rsid w:val="41FDE196"/>
    <w:rsid w:val="420CFBCD"/>
    <w:rsid w:val="42138A6A"/>
    <w:rsid w:val="421FF766"/>
    <w:rsid w:val="4223F6E4"/>
    <w:rsid w:val="422EBC8B"/>
    <w:rsid w:val="42489E1C"/>
    <w:rsid w:val="4255728F"/>
    <w:rsid w:val="42624E4A"/>
    <w:rsid w:val="42684E6B"/>
    <w:rsid w:val="426F0271"/>
    <w:rsid w:val="4276DCEC"/>
    <w:rsid w:val="427AA470"/>
    <w:rsid w:val="427C6A54"/>
    <w:rsid w:val="427C840B"/>
    <w:rsid w:val="427D84F5"/>
    <w:rsid w:val="428F7B54"/>
    <w:rsid w:val="42956D6A"/>
    <w:rsid w:val="4298F3FF"/>
    <w:rsid w:val="42A0D2D1"/>
    <w:rsid w:val="42A21174"/>
    <w:rsid w:val="42AA54EA"/>
    <w:rsid w:val="42AC388F"/>
    <w:rsid w:val="42B2E748"/>
    <w:rsid w:val="42C6E11A"/>
    <w:rsid w:val="42D24F8A"/>
    <w:rsid w:val="42D4AD6A"/>
    <w:rsid w:val="42E1E69F"/>
    <w:rsid w:val="42E6B64E"/>
    <w:rsid w:val="4303A64E"/>
    <w:rsid w:val="43081432"/>
    <w:rsid w:val="430B34C1"/>
    <w:rsid w:val="43285C57"/>
    <w:rsid w:val="43328D23"/>
    <w:rsid w:val="4332B375"/>
    <w:rsid w:val="4336E88D"/>
    <w:rsid w:val="43384953"/>
    <w:rsid w:val="43493900"/>
    <w:rsid w:val="4351BF8C"/>
    <w:rsid w:val="4352DC15"/>
    <w:rsid w:val="435D4661"/>
    <w:rsid w:val="436FC376"/>
    <w:rsid w:val="4382787C"/>
    <w:rsid w:val="4392DB78"/>
    <w:rsid w:val="4399F96C"/>
    <w:rsid w:val="43C015F7"/>
    <w:rsid w:val="43D8812F"/>
    <w:rsid w:val="43DEF1EA"/>
    <w:rsid w:val="43EA2B86"/>
    <w:rsid w:val="43F0100F"/>
    <w:rsid w:val="4407C8EF"/>
    <w:rsid w:val="440BC58B"/>
    <w:rsid w:val="4415AF5A"/>
    <w:rsid w:val="442A8DE1"/>
    <w:rsid w:val="4434244A"/>
    <w:rsid w:val="4446D372"/>
    <w:rsid w:val="444AA09F"/>
    <w:rsid w:val="44525D40"/>
    <w:rsid w:val="44640B75"/>
    <w:rsid w:val="446A3972"/>
    <w:rsid w:val="4493B56C"/>
    <w:rsid w:val="44950791"/>
    <w:rsid w:val="4495F5F1"/>
    <w:rsid w:val="449847F3"/>
    <w:rsid w:val="44A5EE3D"/>
    <w:rsid w:val="44ABA072"/>
    <w:rsid w:val="44AF1ACB"/>
    <w:rsid w:val="44B18667"/>
    <w:rsid w:val="44C1A83B"/>
    <w:rsid w:val="44CA40A4"/>
    <w:rsid w:val="44E11054"/>
    <w:rsid w:val="44F0E7A5"/>
    <w:rsid w:val="45025B9C"/>
    <w:rsid w:val="4506038D"/>
    <w:rsid w:val="4512D33E"/>
    <w:rsid w:val="4517772B"/>
    <w:rsid w:val="4517E44C"/>
    <w:rsid w:val="4519625F"/>
    <w:rsid w:val="45324541"/>
    <w:rsid w:val="45420C64"/>
    <w:rsid w:val="454C7E82"/>
    <w:rsid w:val="4551AE3A"/>
    <w:rsid w:val="4558172D"/>
    <w:rsid w:val="45595452"/>
    <w:rsid w:val="455A60B5"/>
    <w:rsid w:val="455E0C17"/>
    <w:rsid w:val="4576E4A2"/>
    <w:rsid w:val="457D16B7"/>
    <w:rsid w:val="45814E16"/>
    <w:rsid w:val="45874F42"/>
    <w:rsid w:val="458B033C"/>
    <w:rsid w:val="458E2690"/>
    <w:rsid w:val="459A26EA"/>
    <w:rsid w:val="45A452D4"/>
    <w:rsid w:val="45B2FA93"/>
    <w:rsid w:val="45B8EC69"/>
    <w:rsid w:val="45BBBB8A"/>
    <w:rsid w:val="45CB238A"/>
    <w:rsid w:val="45D016CE"/>
    <w:rsid w:val="45D1762F"/>
    <w:rsid w:val="45D75224"/>
    <w:rsid w:val="45DDB72F"/>
    <w:rsid w:val="45E381B3"/>
    <w:rsid w:val="45EAD484"/>
    <w:rsid w:val="46085FF5"/>
    <w:rsid w:val="4613DA43"/>
    <w:rsid w:val="462282F8"/>
    <w:rsid w:val="462B9CAC"/>
    <w:rsid w:val="462C0AF2"/>
    <w:rsid w:val="462E4BE1"/>
    <w:rsid w:val="463D9B1E"/>
    <w:rsid w:val="463E5162"/>
    <w:rsid w:val="4658D3A1"/>
    <w:rsid w:val="46718190"/>
    <w:rsid w:val="4679438D"/>
    <w:rsid w:val="467DB47F"/>
    <w:rsid w:val="4681A0FC"/>
    <w:rsid w:val="468DC49F"/>
    <w:rsid w:val="46A3E33D"/>
    <w:rsid w:val="46A53E4B"/>
    <w:rsid w:val="46AA196D"/>
    <w:rsid w:val="46AF42A5"/>
    <w:rsid w:val="46C87C83"/>
    <w:rsid w:val="46E11538"/>
    <w:rsid w:val="46E6D352"/>
    <w:rsid w:val="46EA09B8"/>
    <w:rsid w:val="470EB139"/>
    <w:rsid w:val="47206656"/>
    <w:rsid w:val="472E61F4"/>
    <w:rsid w:val="4735F74B"/>
    <w:rsid w:val="473B5420"/>
    <w:rsid w:val="473C5084"/>
    <w:rsid w:val="473D6289"/>
    <w:rsid w:val="474170A6"/>
    <w:rsid w:val="47443DC5"/>
    <w:rsid w:val="4760FFDF"/>
    <w:rsid w:val="47616CC9"/>
    <w:rsid w:val="476B9A7C"/>
    <w:rsid w:val="476EF3E6"/>
    <w:rsid w:val="47922812"/>
    <w:rsid w:val="479F3939"/>
    <w:rsid w:val="47C7DB53"/>
    <w:rsid w:val="47CA4A1F"/>
    <w:rsid w:val="47E1A2E3"/>
    <w:rsid w:val="47E607E0"/>
    <w:rsid w:val="47FC55B1"/>
    <w:rsid w:val="48001B18"/>
    <w:rsid w:val="4811A7CD"/>
    <w:rsid w:val="48238BAC"/>
    <w:rsid w:val="482A3202"/>
    <w:rsid w:val="4839C949"/>
    <w:rsid w:val="48576E27"/>
    <w:rsid w:val="485BF5BD"/>
    <w:rsid w:val="4861F3B0"/>
    <w:rsid w:val="4874A57A"/>
    <w:rsid w:val="4874C3BE"/>
    <w:rsid w:val="487E24B2"/>
    <w:rsid w:val="489BEDCF"/>
    <w:rsid w:val="48A70311"/>
    <w:rsid w:val="48A7C1AB"/>
    <w:rsid w:val="48AD7694"/>
    <w:rsid w:val="48B2B903"/>
    <w:rsid w:val="48B7C200"/>
    <w:rsid w:val="48C7464F"/>
    <w:rsid w:val="48CCFC5A"/>
    <w:rsid w:val="48D1499F"/>
    <w:rsid w:val="48D6363A"/>
    <w:rsid w:val="48DB2FB7"/>
    <w:rsid w:val="48EC2B0D"/>
    <w:rsid w:val="48F649BA"/>
    <w:rsid w:val="48F7B390"/>
    <w:rsid w:val="490DB97A"/>
    <w:rsid w:val="492278EC"/>
    <w:rsid w:val="49278092"/>
    <w:rsid w:val="492A4EE3"/>
    <w:rsid w:val="4938E64F"/>
    <w:rsid w:val="493A7676"/>
    <w:rsid w:val="49460417"/>
    <w:rsid w:val="49509D71"/>
    <w:rsid w:val="4952C5AD"/>
    <w:rsid w:val="4957B24E"/>
    <w:rsid w:val="49586963"/>
    <w:rsid w:val="497D995D"/>
    <w:rsid w:val="49852FF4"/>
    <w:rsid w:val="4990244C"/>
    <w:rsid w:val="4990E3F0"/>
    <w:rsid w:val="49AB769C"/>
    <w:rsid w:val="49AF9436"/>
    <w:rsid w:val="49B18877"/>
    <w:rsid w:val="49B3B47F"/>
    <w:rsid w:val="49BBBA1B"/>
    <w:rsid w:val="49BCF6EC"/>
    <w:rsid w:val="49BEB3F2"/>
    <w:rsid w:val="49E00F97"/>
    <w:rsid w:val="49E277A7"/>
    <w:rsid w:val="49E442B7"/>
    <w:rsid w:val="49E8DFC6"/>
    <w:rsid w:val="49EC1ED2"/>
    <w:rsid w:val="49F1C0FC"/>
    <w:rsid w:val="49FD34C4"/>
    <w:rsid w:val="4A00C261"/>
    <w:rsid w:val="4A1CE046"/>
    <w:rsid w:val="4A1F033D"/>
    <w:rsid w:val="4A2232B2"/>
    <w:rsid w:val="4A2D7920"/>
    <w:rsid w:val="4A3B93F6"/>
    <w:rsid w:val="4A3EFEA1"/>
    <w:rsid w:val="4A50BED0"/>
    <w:rsid w:val="4A5AA747"/>
    <w:rsid w:val="4A642295"/>
    <w:rsid w:val="4A6832E2"/>
    <w:rsid w:val="4A7C7FCE"/>
    <w:rsid w:val="4A7D0D95"/>
    <w:rsid w:val="4A813617"/>
    <w:rsid w:val="4A8E3640"/>
    <w:rsid w:val="4A96E5F1"/>
    <w:rsid w:val="4AAB9E90"/>
    <w:rsid w:val="4AAD83E0"/>
    <w:rsid w:val="4ABEEEBE"/>
    <w:rsid w:val="4ABEF6F7"/>
    <w:rsid w:val="4AC2A482"/>
    <w:rsid w:val="4ADAB9AB"/>
    <w:rsid w:val="4AE480B8"/>
    <w:rsid w:val="4AEFC924"/>
    <w:rsid w:val="4AF0FBF0"/>
    <w:rsid w:val="4AF3BD43"/>
    <w:rsid w:val="4AFF7C15"/>
    <w:rsid w:val="4B0CBCD1"/>
    <w:rsid w:val="4B140991"/>
    <w:rsid w:val="4B20C85C"/>
    <w:rsid w:val="4B229A8B"/>
    <w:rsid w:val="4B244734"/>
    <w:rsid w:val="4B2A5F96"/>
    <w:rsid w:val="4B434FA7"/>
    <w:rsid w:val="4B451A72"/>
    <w:rsid w:val="4B553F95"/>
    <w:rsid w:val="4B577733"/>
    <w:rsid w:val="4B5B2C6E"/>
    <w:rsid w:val="4B84E181"/>
    <w:rsid w:val="4B915E32"/>
    <w:rsid w:val="4B989CF8"/>
    <w:rsid w:val="4BA9A29D"/>
    <w:rsid w:val="4BB2FD57"/>
    <w:rsid w:val="4BB68548"/>
    <w:rsid w:val="4BC69FB2"/>
    <w:rsid w:val="4BC81865"/>
    <w:rsid w:val="4BC84895"/>
    <w:rsid w:val="4BC88ED7"/>
    <w:rsid w:val="4BC897F0"/>
    <w:rsid w:val="4BCD4AF9"/>
    <w:rsid w:val="4BCE2780"/>
    <w:rsid w:val="4BE1E78B"/>
    <w:rsid w:val="4BE42599"/>
    <w:rsid w:val="4BE5B938"/>
    <w:rsid w:val="4BE9222F"/>
    <w:rsid w:val="4BF22564"/>
    <w:rsid w:val="4BFCC11E"/>
    <w:rsid w:val="4BFE9155"/>
    <w:rsid w:val="4C0A099E"/>
    <w:rsid w:val="4C0E1C75"/>
    <w:rsid w:val="4C0FB065"/>
    <w:rsid w:val="4C14C768"/>
    <w:rsid w:val="4C20EA82"/>
    <w:rsid w:val="4C31884D"/>
    <w:rsid w:val="4C4987F2"/>
    <w:rsid w:val="4C4BFBA1"/>
    <w:rsid w:val="4C57D5B7"/>
    <w:rsid w:val="4C597982"/>
    <w:rsid w:val="4C62710B"/>
    <w:rsid w:val="4C73ED27"/>
    <w:rsid w:val="4C744634"/>
    <w:rsid w:val="4C9B4C76"/>
    <w:rsid w:val="4CA3A4A9"/>
    <w:rsid w:val="4CBBE011"/>
    <w:rsid w:val="4CBD3BC7"/>
    <w:rsid w:val="4CF2BE18"/>
    <w:rsid w:val="4CFCCDF5"/>
    <w:rsid w:val="4D001372"/>
    <w:rsid w:val="4D144797"/>
    <w:rsid w:val="4D381230"/>
    <w:rsid w:val="4D392755"/>
    <w:rsid w:val="4D43A862"/>
    <w:rsid w:val="4D467E5D"/>
    <w:rsid w:val="4D4BB02E"/>
    <w:rsid w:val="4D52F916"/>
    <w:rsid w:val="4D686460"/>
    <w:rsid w:val="4D6E20C2"/>
    <w:rsid w:val="4D84492D"/>
    <w:rsid w:val="4D8C52CF"/>
    <w:rsid w:val="4D9935A4"/>
    <w:rsid w:val="4DA0F8DC"/>
    <w:rsid w:val="4DA6EB6E"/>
    <w:rsid w:val="4DA8AD11"/>
    <w:rsid w:val="4DAF6FE2"/>
    <w:rsid w:val="4DB6A759"/>
    <w:rsid w:val="4DB7A3E6"/>
    <w:rsid w:val="4DB92517"/>
    <w:rsid w:val="4DCD58AE"/>
    <w:rsid w:val="4DCD9B56"/>
    <w:rsid w:val="4DD33DC4"/>
    <w:rsid w:val="4DDBF40E"/>
    <w:rsid w:val="4DE13D04"/>
    <w:rsid w:val="4DE22F4D"/>
    <w:rsid w:val="4DE6810B"/>
    <w:rsid w:val="4DFE49C8"/>
    <w:rsid w:val="4E012696"/>
    <w:rsid w:val="4E0139E9"/>
    <w:rsid w:val="4E216F55"/>
    <w:rsid w:val="4E2B1EA2"/>
    <w:rsid w:val="4E319249"/>
    <w:rsid w:val="4E3E6FBE"/>
    <w:rsid w:val="4E421F96"/>
    <w:rsid w:val="4E43541C"/>
    <w:rsid w:val="4E4BD08F"/>
    <w:rsid w:val="4E4FC6C9"/>
    <w:rsid w:val="4E5089D0"/>
    <w:rsid w:val="4E603CDA"/>
    <w:rsid w:val="4E79A4D3"/>
    <w:rsid w:val="4E837567"/>
    <w:rsid w:val="4E8919AF"/>
    <w:rsid w:val="4EA1E46C"/>
    <w:rsid w:val="4EAA2E43"/>
    <w:rsid w:val="4EAC97AF"/>
    <w:rsid w:val="4EB3F80B"/>
    <w:rsid w:val="4EB414BA"/>
    <w:rsid w:val="4EBDDD0C"/>
    <w:rsid w:val="4EC58B00"/>
    <w:rsid w:val="4ED291D6"/>
    <w:rsid w:val="4EE3CE4D"/>
    <w:rsid w:val="4EE46D8A"/>
    <w:rsid w:val="4EFB2E05"/>
    <w:rsid w:val="4F0D4D18"/>
    <w:rsid w:val="4F140E36"/>
    <w:rsid w:val="4F142E27"/>
    <w:rsid w:val="4F149AD3"/>
    <w:rsid w:val="4F19884D"/>
    <w:rsid w:val="4F2A5687"/>
    <w:rsid w:val="4F2D6A41"/>
    <w:rsid w:val="4F2F36E1"/>
    <w:rsid w:val="4F304157"/>
    <w:rsid w:val="4F326133"/>
    <w:rsid w:val="4F366514"/>
    <w:rsid w:val="4F47BD62"/>
    <w:rsid w:val="4F4D5825"/>
    <w:rsid w:val="4F4FD33C"/>
    <w:rsid w:val="4F556887"/>
    <w:rsid w:val="4F5B82F4"/>
    <w:rsid w:val="4F74D440"/>
    <w:rsid w:val="4F8483F7"/>
    <w:rsid w:val="4F8DF662"/>
    <w:rsid w:val="4F8F3323"/>
    <w:rsid w:val="4F9CFD6D"/>
    <w:rsid w:val="4FA15CBB"/>
    <w:rsid w:val="4FA198F1"/>
    <w:rsid w:val="4FA53624"/>
    <w:rsid w:val="4FA81BBE"/>
    <w:rsid w:val="4FB71709"/>
    <w:rsid w:val="4FCAD003"/>
    <w:rsid w:val="4FEEC349"/>
    <w:rsid w:val="4FFC6996"/>
    <w:rsid w:val="4FFD806A"/>
    <w:rsid w:val="500EFBAD"/>
    <w:rsid w:val="50215C4B"/>
    <w:rsid w:val="50302185"/>
    <w:rsid w:val="503B5A88"/>
    <w:rsid w:val="503F31F8"/>
    <w:rsid w:val="504CCE26"/>
    <w:rsid w:val="505BFC8D"/>
    <w:rsid w:val="5061F1DC"/>
    <w:rsid w:val="5073E7C3"/>
    <w:rsid w:val="5084F22F"/>
    <w:rsid w:val="5092ACA4"/>
    <w:rsid w:val="509360E7"/>
    <w:rsid w:val="5096B3B2"/>
    <w:rsid w:val="509794A6"/>
    <w:rsid w:val="50A3D987"/>
    <w:rsid w:val="50B4E81F"/>
    <w:rsid w:val="50BEC1B7"/>
    <w:rsid w:val="50C31266"/>
    <w:rsid w:val="50D8DB6A"/>
    <w:rsid w:val="50E18343"/>
    <w:rsid w:val="50E56117"/>
    <w:rsid w:val="50F31B03"/>
    <w:rsid w:val="50F66695"/>
    <w:rsid w:val="50FA0AA2"/>
    <w:rsid w:val="50FA8367"/>
    <w:rsid w:val="50FA8D62"/>
    <w:rsid w:val="50FD584B"/>
    <w:rsid w:val="5109F699"/>
    <w:rsid w:val="51100E15"/>
    <w:rsid w:val="51273C3A"/>
    <w:rsid w:val="51351CE4"/>
    <w:rsid w:val="513F876E"/>
    <w:rsid w:val="51422548"/>
    <w:rsid w:val="514C2B5E"/>
    <w:rsid w:val="5156CB2C"/>
    <w:rsid w:val="515A91A3"/>
    <w:rsid w:val="515AFE46"/>
    <w:rsid w:val="516233A4"/>
    <w:rsid w:val="51625544"/>
    <w:rsid w:val="5165C869"/>
    <w:rsid w:val="516852AD"/>
    <w:rsid w:val="5178317D"/>
    <w:rsid w:val="5178D3F3"/>
    <w:rsid w:val="51877953"/>
    <w:rsid w:val="518B6C46"/>
    <w:rsid w:val="5192C5EB"/>
    <w:rsid w:val="51954B40"/>
    <w:rsid w:val="5195BFA5"/>
    <w:rsid w:val="5196756A"/>
    <w:rsid w:val="51A3E323"/>
    <w:rsid w:val="51A91C9A"/>
    <w:rsid w:val="51B4F464"/>
    <w:rsid w:val="51C9AC18"/>
    <w:rsid w:val="51DE5EE5"/>
    <w:rsid w:val="51E96AE2"/>
    <w:rsid w:val="51EB4228"/>
    <w:rsid w:val="51F3620B"/>
    <w:rsid w:val="5202758B"/>
    <w:rsid w:val="5203CD34"/>
    <w:rsid w:val="520C918B"/>
    <w:rsid w:val="520E7ACE"/>
    <w:rsid w:val="52152753"/>
    <w:rsid w:val="5219CF30"/>
    <w:rsid w:val="521B0AEC"/>
    <w:rsid w:val="52269405"/>
    <w:rsid w:val="52274754"/>
    <w:rsid w:val="522E5D1A"/>
    <w:rsid w:val="523DF15D"/>
    <w:rsid w:val="52487094"/>
    <w:rsid w:val="5252A000"/>
    <w:rsid w:val="5254671B"/>
    <w:rsid w:val="52567C74"/>
    <w:rsid w:val="525735AD"/>
    <w:rsid w:val="529C4EB6"/>
    <w:rsid w:val="52A0C9D1"/>
    <w:rsid w:val="52A75A7C"/>
    <w:rsid w:val="52AAB67D"/>
    <w:rsid w:val="52B748BC"/>
    <w:rsid w:val="52B99B05"/>
    <w:rsid w:val="52C293E6"/>
    <w:rsid w:val="52CC298F"/>
    <w:rsid w:val="52D56674"/>
    <w:rsid w:val="52D7052E"/>
    <w:rsid w:val="52DAFD15"/>
    <w:rsid w:val="52DEE1D0"/>
    <w:rsid w:val="52E40A7B"/>
    <w:rsid w:val="52E90D54"/>
    <w:rsid w:val="52E97F66"/>
    <w:rsid w:val="52EFD0F0"/>
    <w:rsid w:val="52F04309"/>
    <w:rsid w:val="52F69776"/>
    <w:rsid w:val="52FAC504"/>
    <w:rsid w:val="52FF89A8"/>
    <w:rsid w:val="5306755E"/>
    <w:rsid w:val="530C4363"/>
    <w:rsid w:val="5316DF74"/>
    <w:rsid w:val="531755C8"/>
    <w:rsid w:val="5330A284"/>
    <w:rsid w:val="533ABA16"/>
    <w:rsid w:val="5347FA64"/>
    <w:rsid w:val="53564F46"/>
    <w:rsid w:val="535B18EA"/>
    <w:rsid w:val="53649302"/>
    <w:rsid w:val="53719A3C"/>
    <w:rsid w:val="53746BD3"/>
    <w:rsid w:val="5376D813"/>
    <w:rsid w:val="538A524C"/>
    <w:rsid w:val="538C85AE"/>
    <w:rsid w:val="53908E9A"/>
    <w:rsid w:val="539AC2E6"/>
    <w:rsid w:val="53B99389"/>
    <w:rsid w:val="53BF2748"/>
    <w:rsid w:val="53C00900"/>
    <w:rsid w:val="53D13F6D"/>
    <w:rsid w:val="53D9A6D4"/>
    <w:rsid w:val="53E271A0"/>
    <w:rsid w:val="53ED45E4"/>
    <w:rsid w:val="53F55556"/>
    <w:rsid w:val="53F5ED67"/>
    <w:rsid w:val="53F9A8F0"/>
    <w:rsid w:val="53FA1A1C"/>
    <w:rsid w:val="53FF325A"/>
    <w:rsid w:val="5404EDC5"/>
    <w:rsid w:val="54083ACE"/>
    <w:rsid w:val="540FB956"/>
    <w:rsid w:val="5415EF69"/>
    <w:rsid w:val="541811A8"/>
    <w:rsid w:val="541D6C17"/>
    <w:rsid w:val="5420FBEA"/>
    <w:rsid w:val="54279A7D"/>
    <w:rsid w:val="542991A9"/>
    <w:rsid w:val="54300048"/>
    <w:rsid w:val="543851D4"/>
    <w:rsid w:val="5444BA35"/>
    <w:rsid w:val="5452A3F4"/>
    <w:rsid w:val="545F3590"/>
    <w:rsid w:val="5471D81D"/>
    <w:rsid w:val="547249C2"/>
    <w:rsid w:val="547732FC"/>
    <w:rsid w:val="547B533E"/>
    <w:rsid w:val="54860E0E"/>
    <w:rsid w:val="548E97D8"/>
    <w:rsid w:val="54B21958"/>
    <w:rsid w:val="54BF7FE4"/>
    <w:rsid w:val="54CDDDA9"/>
    <w:rsid w:val="54D81E45"/>
    <w:rsid w:val="54E13DE0"/>
    <w:rsid w:val="54E9F9DD"/>
    <w:rsid w:val="54EA5E2D"/>
    <w:rsid w:val="54FEC38D"/>
    <w:rsid w:val="550CA4C5"/>
    <w:rsid w:val="551711D6"/>
    <w:rsid w:val="551B224B"/>
    <w:rsid w:val="55219004"/>
    <w:rsid w:val="5529AE7F"/>
    <w:rsid w:val="5530EE6F"/>
    <w:rsid w:val="5540C280"/>
    <w:rsid w:val="554979EF"/>
    <w:rsid w:val="5552C83B"/>
    <w:rsid w:val="555B5825"/>
    <w:rsid w:val="5560C47D"/>
    <w:rsid w:val="5577C05A"/>
    <w:rsid w:val="557D2B11"/>
    <w:rsid w:val="55855427"/>
    <w:rsid w:val="558F4DEB"/>
    <w:rsid w:val="5598CF72"/>
    <w:rsid w:val="55AD262E"/>
    <w:rsid w:val="55AF2595"/>
    <w:rsid w:val="55B30C04"/>
    <w:rsid w:val="55B8DD85"/>
    <w:rsid w:val="55C67DBB"/>
    <w:rsid w:val="55D86A93"/>
    <w:rsid w:val="55DB7C3C"/>
    <w:rsid w:val="55DFF2FD"/>
    <w:rsid w:val="55E8600E"/>
    <w:rsid w:val="55F5608E"/>
    <w:rsid w:val="56029C03"/>
    <w:rsid w:val="56036130"/>
    <w:rsid w:val="5609C8FA"/>
    <w:rsid w:val="56127C08"/>
    <w:rsid w:val="56167A32"/>
    <w:rsid w:val="56196481"/>
    <w:rsid w:val="562129A0"/>
    <w:rsid w:val="56384054"/>
    <w:rsid w:val="5640F62D"/>
    <w:rsid w:val="5652A574"/>
    <w:rsid w:val="5658788E"/>
    <w:rsid w:val="565C25B2"/>
    <w:rsid w:val="566AB993"/>
    <w:rsid w:val="566EB6C5"/>
    <w:rsid w:val="567ADCC8"/>
    <w:rsid w:val="567DFA13"/>
    <w:rsid w:val="56907D6C"/>
    <w:rsid w:val="5698250D"/>
    <w:rsid w:val="569C3014"/>
    <w:rsid w:val="56B6FCD5"/>
    <w:rsid w:val="56B70F99"/>
    <w:rsid w:val="56BAE5FC"/>
    <w:rsid w:val="56BD5C79"/>
    <w:rsid w:val="56C6C160"/>
    <w:rsid w:val="56C7ABCA"/>
    <w:rsid w:val="56C9C251"/>
    <w:rsid w:val="56CB3A80"/>
    <w:rsid w:val="56D0CEF6"/>
    <w:rsid w:val="56D1B34B"/>
    <w:rsid w:val="56D8E3A9"/>
    <w:rsid w:val="56E2A77A"/>
    <w:rsid w:val="56EF2F17"/>
    <w:rsid w:val="56F2F816"/>
    <w:rsid w:val="56F35F6D"/>
    <w:rsid w:val="56F4073C"/>
    <w:rsid w:val="56F8CABE"/>
    <w:rsid w:val="57020CE2"/>
    <w:rsid w:val="5708D7A0"/>
    <w:rsid w:val="570E6FE7"/>
    <w:rsid w:val="570EE1FF"/>
    <w:rsid w:val="571356E8"/>
    <w:rsid w:val="571835FC"/>
    <w:rsid w:val="57325E22"/>
    <w:rsid w:val="5739FD09"/>
    <w:rsid w:val="57517F76"/>
    <w:rsid w:val="575EB7F2"/>
    <w:rsid w:val="57619366"/>
    <w:rsid w:val="5765EC32"/>
    <w:rsid w:val="57684267"/>
    <w:rsid w:val="57717708"/>
    <w:rsid w:val="577BE8DA"/>
    <w:rsid w:val="578C6C18"/>
    <w:rsid w:val="579205CD"/>
    <w:rsid w:val="57978F1E"/>
    <w:rsid w:val="57BB3C72"/>
    <w:rsid w:val="57BCE096"/>
    <w:rsid w:val="57CDC49E"/>
    <w:rsid w:val="57D00C37"/>
    <w:rsid w:val="57D3739C"/>
    <w:rsid w:val="57D49C6E"/>
    <w:rsid w:val="57EC4673"/>
    <w:rsid w:val="57F2E688"/>
    <w:rsid w:val="57F63E9F"/>
    <w:rsid w:val="57F888CC"/>
    <w:rsid w:val="58101DFF"/>
    <w:rsid w:val="5812ADB5"/>
    <w:rsid w:val="5815A54B"/>
    <w:rsid w:val="581E33BC"/>
    <w:rsid w:val="5847E51E"/>
    <w:rsid w:val="584C086B"/>
    <w:rsid w:val="584D893F"/>
    <w:rsid w:val="58555CC8"/>
    <w:rsid w:val="5863E0D2"/>
    <w:rsid w:val="58650C58"/>
    <w:rsid w:val="5868F7EB"/>
    <w:rsid w:val="587E69F5"/>
    <w:rsid w:val="58852283"/>
    <w:rsid w:val="588EC486"/>
    <w:rsid w:val="588F9C79"/>
    <w:rsid w:val="589124D1"/>
    <w:rsid w:val="58AC25DE"/>
    <w:rsid w:val="58B5DBAF"/>
    <w:rsid w:val="58B73272"/>
    <w:rsid w:val="58BEF3D2"/>
    <w:rsid w:val="58C623A6"/>
    <w:rsid w:val="58D50AFA"/>
    <w:rsid w:val="58D5F0F0"/>
    <w:rsid w:val="58D8CC84"/>
    <w:rsid w:val="58E7C7CB"/>
    <w:rsid w:val="58EC743C"/>
    <w:rsid w:val="58F7AFBB"/>
    <w:rsid w:val="58F9DD36"/>
    <w:rsid w:val="5903361A"/>
    <w:rsid w:val="5915F66A"/>
    <w:rsid w:val="59222065"/>
    <w:rsid w:val="59246C08"/>
    <w:rsid w:val="595AFA02"/>
    <w:rsid w:val="596F3576"/>
    <w:rsid w:val="5976D89B"/>
    <w:rsid w:val="597E8FA9"/>
    <w:rsid w:val="597F4AE6"/>
    <w:rsid w:val="59887268"/>
    <w:rsid w:val="598FC119"/>
    <w:rsid w:val="59956B04"/>
    <w:rsid w:val="599713CE"/>
    <w:rsid w:val="59C3D3E7"/>
    <w:rsid w:val="59DE1913"/>
    <w:rsid w:val="59F06B98"/>
    <w:rsid w:val="59F8D8A0"/>
    <w:rsid w:val="5A05BAB2"/>
    <w:rsid w:val="5A08E023"/>
    <w:rsid w:val="5A116CEA"/>
    <w:rsid w:val="5A162F97"/>
    <w:rsid w:val="5A1B2480"/>
    <w:rsid w:val="5A2FEBB8"/>
    <w:rsid w:val="5A316E4E"/>
    <w:rsid w:val="5A361777"/>
    <w:rsid w:val="5A53A7EB"/>
    <w:rsid w:val="5A6F7E67"/>
    <w:rsid w:val="5A961F23"/>
    <w:rsid w:val="5A975D44"/>
    <w:rsid w:val="5A9CA7E4"/>
    <w:rsid w:val="5AA430F1"/>
    <w:rsid w:val="5AB3D831"/>
    <w:rsid w:val="5AB4ED1F"/>
    <w:rsid w:val="5AB573A0"/>
    <w:rsid w:val="5AB61A61"/>
    <w:rsid w:val="5ABAA78D"/>
    <w:rsid w:val="5ADB48B1"/>
    <w:rsid w:val="5ADF433D"/>
    <w:rsid w:val="5AE413EE"/>
    <w:rsid w:val="5AE5ED44"/>
    <w:rsid w:val="5AF965E8"/>
    <w:rsid w:val="5AFA79EB"/>
    <w:rsid w:val="5AFCE15D"/>
    <w:rsid w:val="5AFD78B9"/>
    <w:rsid w:val="5B099AB8"/>
    <w:rsid w:val="5B210745"/>
    <w:rsid w:val="5B2B22FF"/>
    <w:rsid w:val="5B2B917A"/>
    <w:rsid w:val="5B37D7C5"/>
    <w:rsid w:val="5B49DE47"/>
    <w:rsid w:val="5B4FFDE7"/>
    <w:rsid w:val="5B57F394"/>
    <w:rsid w:val="5B5AA9F0"/>
    <w:rsid w:val="5B5E16F3"/>
    <w:rsid w:val="5B8B09B9"/>
    <w:rsid w:val="5B8B61C7"/>
    <w:rsid w:val="5B8B686C"/>
    <w:rsid w:val="5B9CC510"/>
    <w:rsid w:val="5BA143CA"/>
    <w:rsid w:val="5BA4EFA6"/>
    <w:rsid w:val="5BAFEB2A"/>
    <w:rsid w:val="5BB1E355"/>
    <w:rsid w:val="5BB789E1"/>
    <w:rsid w:val="5BD6118B"/>
    <w:rsid w:val="5BD7B133"/>
    <w:rsid w:val="5BE1EFC5"/>
    <w:rsid w:val="5BE248FF"/>
    <w:rsid w:val="5BEF62E2"/>
    <w:rsid w:val="5BFBF0C7"/>
    <w:rsid w:val="5C03B751"/>
    <w:rsid w:val="5C07A0D2"/>
    <w:rsid w:val="5C1A43B3"/>
    <w:rsid w:val="5C1C355D"/>
    <w:rsid w:val="5C21D8FB"/>
    <w:rsid w:val="5C31EF84"/>
    <w:rsid w:val="5C461638"/>
    <w:rsid w:val="5C520F7B"/>
    <w:rsid w:val="5C53E2EC"/>
    <w:rsid w:val="5C61AC9E"/>
    <w:rsid w:val="5C67E2DC"/>
    <w:rsid w:val="5C7555AB"/>
    <w:rsid w:val="5C8C3819"/>
    <w:rsid w:val="5C953649"/>
    <w:rsid w:val="5CB65AE8"/>
    <w:rsid w:val="5CC4216E"/>
    <w:rsid w:val="5CC44123"/>
    <w:rsid w:val="5CC7B661"/>
    <w:rsid w:val="5CF1E6FF"/>
    <w:rsid w:val="5CFAA363"/>
    <w:rsid w:val="5D05C752"/>
    <w:rsid w:val="5D05E0B6"/>
    <w:rsid w:val="5D1348AD"/>
    <w:rsid w:val="5D164CAC"/>
    <w:rsid w:val="5D1DBD3D"/>
    <w:rsid w:val="5D20555E"/>
    <w:rsid w:val="5D3DAA23"/>
    <w:rsid w:val="5D4314C7"/>
    <w:rsid w:val="5D43E310"/>
    <w:rsid w:val="5D450480"/>
    <w:rsid w:val="5D567683"/>
    <w:rsid w:val="5D67B81A"/>
    <w:rsid w:val="5D757621"/>
    <w:rsid w:val="5D76D3F9"/>
    <w:rsid w:val="5D7D0B2E"/>
    <w:rsid w:val="5DAE0B8E"/>
    <w:rsid w:val="5DAF3AB3"/>
    <w:rsid w:val="5DB39316"/>
    <w:rsid w:val="5DB909C5"/>
    <w:rsid w:val="5DBE16CA"/>
    <w:rsid w:val="5DD7C4CC"/>
    <w:rsid w:val="5DE41FA5"/>
    <w:rsid w:val="5DF1DA00"/>
    <w:rsid w:val="5E03743B"/>
    <w:rsid w:val="5E0AEFAC"/>
    <w:rsid w:val="5E0D43D4"/>
    <w:rsid w:val="5E13F6D7"/>
    <w:rsid w:val="5E1882AF"/>
    <w:rsid w:val="5E1F1EE0"/>
    <w:rsid w:val="5E25C2A8"/>
    <w:rsid w:val="5E27C7CC"/>
    <w:rsid w:val="5E2C03CE"/>
    <w:rsid w:val="5E30212B"/>
    <w:rsid w:val="5E3106AA"/>
    <w:rsid w:val="5E410007"/>
    <w:rsid w:val="5E437D91"/>
    <w:rsid w:val="5E48CA5A"/>
    <w:rsid w:val="5E775936"/>
    <w:rsid w:val="5E7A0CF7"/>
    <w:rsid w:val="5E7C0C95"/>
    <w:rsid w:val="5E85FEB4"/>
    <w:rsid w:val="5E8D92F6"/>
    <w:rsid w:val="5E8EA5E9"/>
    <w:rsid w:val="5E8FC89D"/>
    <w:rsid w:val="5E982413"/>
    <w:rsid w:val="5EA41FB4"/>
    <w:rsid w:val="5EA643BF"/>
    <w:rsid w:val="5EAA7C2F"/>
    <w:rsid w:val="5EB4CEB1"/>
    <w:rsid w:val="5EC2D4A0"/>
    <w:rsid w:val="5ED2D224"/>
    <w:rsid w:val="5EF57B54"/>
    <w:rsid w:val="5F09F034"/>
    <w:rsid w:val="5F0CE4B5"/>
    <w:rsid w:val="5F184E88"/>
    <w:rsid w:val="5F2E6FE6"/>
    <w:rsid w:val="5F384645"/>
    <w:rsid w:val="5F38EF94"/>
    <w:rsid w:val="5F48AD4A"/>
    <w:rsid w:val="5F5566F3"/>
    <w:rsid w:val="5F56196C"/>
    <w:rsid w:val="5F741E95"/>
    <w:rsid w:val="5F7E069B"/>
    <w:rsid w:val="5F80F231"/>
    <w:rsid w:val="5F83DF40"/>
    <w:rsid w:val="5FA10929"/>
    <w:rsid w:val="5FA87A80"/>
    <w:rsid w:val="5FAAEC4F"/>
    <w:rsid w:val="5FD0B419"/>
    <w:rsid w:val="5FD287FA"/>
    <w:rsid w:val="5FE235DF"/>
    <w:rsid w:val="5FE74AB3"/>
    <w:rsid w:val="5FE84139"/>
    <w:rsid w:val="5FF7F32D"/>
    <w:rsid w:val="5FFDBED9"/>
    <w:rsid w:val="60124284"/>
    <w:rsid w:val="601D2BF1"/>
    <w:rsid w:val="6036A23B"/>
    <w:rsid w:val="6037110C"/>
    <w:rsid w:val="603DCF2D"/>
    <w:rsid w:val="603FF015"/>
    <w:rsid w:val="6053F768"/>
    <w:rsid w:val="60700840"/>
    <w:rsid w:val="6071D57B"/>
    <w:rsid w:val="60893602"/>
    <w:rsid w:val="609A54B4"/>
    <w:rsid w:val="609AE4B8"/>
    <w:rsid w:val="60A04DF0"/>
    <w:rsid w:val="60A1D4A5"/>
    <w:rsid w:val="60A5A154"/>
    <w:rsid w:val="60B0AABE"/>
    <w:rsid w:val="60B4F6D8"/>
    <w:rsid w:val="60BC5197"/>
    <w:rsid w:val="60CCB6D0"/>
    <w:rsid w:val="60CFCB83"/>
    <w:rsid w:val="60D352BA"/>
    <w:rsid w:val="60D49E05"/>
    <w:rsid w:val="60D50CFD"/>
    <w:rsid w:val="60DE9AAA"/>
    <w:rsid w:val="60DF0321"/>
    <w:rsid w:val="60FDFE26"/>
    <w:rsid w:val="6102C814"/>
    <w:rsid w:val="61054978"/>
    <w:rsid w:val="610863A8"/>
    <w:rsid w:val="610B7FC2"/>
    <w:rsid w:val="61130AA0"/>
    <w:rsid w:val="6115F168"/>
    <w:rsid w:val="6116B649"/>
    <w:rsid w:val="611740C1"/>
    <w:rsid w:val="6140B2CF"/>
    <w:rsid w:val="614AD9C4"/>
    <w:rsid w:val="61566437"/>
    <w:rsid w:val="615C8219"/>
    <w:rsid w:val="61699B94"/>
    <w:rsid w:val="617EC8C8"/>
    <w:rsid w:val="6191EF7C"/>
    <w:rsid w:val="61AD7F30"/>
    <w:rsid w:val="61AF2AB2"/>
    <w:rsid w:val="61C57ACC"/>
    <w:rsid w:val="61C96CD7"/>
    <w:rsid w:val="61D56818"/>
    <w:rsid w:val="61D75BD5"/>
    <w:rsid w:val="61DC7DDC"/>
    <w:rsid w:val="61E74E64"/>
    <w:rsid w:val="61EA59DF"/>
    <w:rsid w:val="61EAD207"/>
    <w:rsid w:val="61ECDF5B"/>
    <w:rsid w:val="62282DDC"/>
    <w:rsid w:val="622C84EB"/>
    <w:rsid w:val="622D4DC7"/>
    <w:rsid w:val="623BBACE"/>
    <w:rsid w:val="6249039A"/>
    <w:rsid w:val="624AA39E"/>
    <w:rsid w:val="6260D6A3"/>
    <w:rsid w:val="626439D8"/>
    <w:rsid w:val="6266709E"/>
    <w:rsid w:val="626F9D4B"/>
    <w:rsid w:val="62830033"/>
    <w:rsid w:val="628628C5"/>
    <w:rsid w:val="628B1349"/>
    <w:rsid w:val="6294B0F6"/>
    <w:rsid w:val="62A6F284"/>
    <w:rsid w:val="62B3574E"/>
    <w:rsid w:val="62D2A5AE"/>
    <w:rsid w:val="62D42952"/>
    <w:rsid w:val="62F5B198"/>
    <w:rsid w:val="62FF46F3"/>
    <w:rsid w:val="63166772"/>
    <w:rsid w:val="632B24C4"/>
    <w:rsid w:val="632D1469"/>
    <w:rsid w:val="632E5C94"/>
    <w:rsid w:val="6339E871"/>
    <w:rsid w:val="633C4954"/>
    <w:rsid w:val="63452F73"/>
    <w:rsid w:val="63463391"/>
    <w:rsid w:val="634AD608"/>
    <w:rsid w:val="634FE926"/>
    <w:rsid w:val="6357D28C"/>
    <w:rsid w:val="63699B23"/>
    <w:rsid w:val="636AFF6C"/>
    <w:rsid w:val="636C9E37"/>
    <w:rsid w:val="637DEC15"/>
    <w:rsid w:val="6382B162"/>
    <w:rsid w:val="6396558A"/>
    <w:rsid w:val="639B8018"/>
    <w:rsid w:val="639F716E"/>
    <w:rsid w:val="63A65B40"/>
    <w:rsid w:val="63ABCF1E"/>
    <w:rsid w:val="63ABF067"/>
    <w:rsid w:val="63BA8E79"/>
    <w:rsid w:val="63BEF657"/>
    <w:rsid w:val="63CF124D"/>
    <w:rsid w:val="63D498B1"/>
    <w:rsid w:val="63DAA68B"/>
    <w:rsid w:val="63F1BB25"/>
    <w:rsid w:val="640E97F4"/>
    <w:rsid w:val="6417949C"/>
    <w:rsid w:val="641E31B4"/>
    <w:rsid w:val="642B745E"/>
    <w:rsid w:val="642D2C89"/>
    <w:rsid w:val="643C758E"/>
    <w:rsid w:val="643DD456"/>
    <w:rsid w:val="644DDB80"/>
    <w:rsid w:val="6459F222"/>
    <w:rsid w:val="646D9C64"/>
    <w:rsid w:val="6472670E"/>
    <w:rsid w:val="647A470C"/>
    <w:rsid w:val="6485E49C"/>
    <w:rsid w:val="64A589EF"/>
    <w:rsid w:val="64AB5E72"/>
    <w:rsid w:val="64AE2A3F"/>
    <w:rsid w:val="64B172A5"/>
    <w:rsid w:val="64BB5529"/>
    <w:rsid w:val="64C26AE7"/>
    <w:rsid w:val="64CA0036"/>
    <w:rsid w:val="64CF1871"/>
    <w:rsid w:val="64DD30DC"/>
    <w:rsid w:val="64EC3481"/>
    <w:rsid w:val="64F863D5"/>
    <w:rsid w:val="651AD866"/>
    <w:rsid w:val="651F02DA"/>
    <w:rsid w:val="6523313F"/>
    <w:rsid w:val="6523C4F6"/>
    <w:rsid w:val="6526A5E0"/>
    <w:rsid w:val="652FB470"/>
    <w:rsid w:val="6539DF94"/>
    <w:rsid w:val="65537F7E"/>
    <w:rsid w:val="655B433B"/>
    <w:rsid w:val="65687D7C"/>
    <w:rsid w:val="657671AE"/>
    <w:rsid w:val="6582EB7B"/>
    <w:rsid w:val="658AE5F8"/>
    <w:rsid w:val="6596119A"/>
    <w:rsid w:val="659829F5"/>
    <w:rsid w:val="659E1160"/>
    <w:rsid w:val="659F2330"/>
    <w:rsid w:val="65A75A6D"/>
    <w:rsid w:val="65B559D6"/>
    <w:rsid w:val="65B974C8"/>
    <w:rsid w:val="65B996E5"/>
    <w:rsid w:val="65BEA305"/>
    <w:rsid w:val="65C3FE39"/>
    <w:rsid w:val="65D04E4D"/>
    <w:rsid w:val="65D80BCC"/>
    <w:rsid w:val="65DCF844"/>
    <w:rsid w:val="65DD3D19"/>
    <w:rsid w:val="65E047CA"/>
    <w:rsid w:val="65E4D42D"/>
    <w:rsid w:val="65ED59F7"/>
    <w:rsid w:val="65F06595"/>
    <w:rsid w:val="660591E0"/>
    <w:rsid w:val="661A4DF7"/>
    <w:rsid w:val="663CBBAB"/>
    <w:rsid w:val="66404276"/>
    <w:rsid w:val="664C914D"/>
    <w:rsid w:val="6654D2CD"/>
    <w:rsid w:val="6665AB1F"/>
    <w:rsid w:val="6670A080"/>
    <w:rsid w:val="6676CECC"/>
    <w:rsid w:val="667D59DE"/>
    <w:rsid w:val="6685B6E5"/>
    <w:rsid w:val="668B7FFD"/>
    <w:rsid w:val="66AF3199"/>
    <w:rsid w:val="66C2298F"/>
    <w:rsid w:val="66D30C1E"/>
    <w:rsid w:val="66D5E367"/>
    <w:rsid w:val="66E13DCA"/>
    <w:rsid w:val="66E18D7C"/>
    <w:rsid w:val="66F8A95A"/>
    <w:rsid w:val="670CEEAA"/>
    <w:rsid w:val="670D1753"/>
    <w:rsid w:val="6713994E"/>
    <w:rsid w:val="67173BE3"/>
    <w:rsid w:val="6717E1DF"/>
    <w:rsid w:val="675AD224"/>
    <w:rsid w:val="675DB6EB"/>
    <w:rsid w:val="676865FD"/>
    <w:rsid w:val="676ADB52"/>
    <w:rsid w:val="676D1DA9"/>
    <w:rsid w:val="676E6BF2"/>
    <w:rsid w:val="67733020"/>
    <w:rsid w:val="67786316"/>
    <w:rsid w:val="67A59BB9"/>
    <w:rsid w:val="67A68B4F"/>
    <w:rsid w:val="67AB7D81"/>
    <w:rsid w:val="67D24687"/>
    <w:rsid w:val="67D54A37"/>
    <w:rsid w:val="67E54EB4"/>
    <w:rsid w:val="67E7E137"/>
    <w:rsid w:val="67F094A8"/>
    <w:rsid w:val="67FA4E22"/>
    <w:rsid w:val="68094657"/>
    <w:rsid w:val="680CA427"/>
    <w:rsid w:val="680E7F60"/>
    <w:rsid w:val="682AA212"/>
    <w:rsid w:val="68411112"/>
    <w:rsid w:val="6843BA97"/>
    <w:rsid w:val="684B65E3"/>
    <w:rsid w:val="6864FEDE"/>
    <w:rsid w:val="686DFB3F"/>
    <w:rsid w:val="686FC3D0"/>
    <w:rsid w:val="6881857C"/>
    <w:rsid w:val="688599A2"/>
    <w:rsid w:val="68898F93"/>
    <w:rsid w:val="68B91BD4"/>
    <w:rsid w:val="68BBBE57"/>
    <w:rsid w:val="68C7C6E1"/>
    <w:rsid w:val="68CE9100"/>
    <w:rsid w:val="68D3CB5C"/>
    <w:rsid w:val="68D7BF69"/>
    <w:rsid w:val="68DE5602"/>
    <w:rsid w:val="68F0DA5C"/>
    <w:rsid w:val="68F856F4"/>
    <w:rsid w:val="68FD39DB"/>
    <w:rsid w:val="690B82E0"/>
    <w:rsid w:val="6914F448"/>
    <w:rsid w:val="6918DFE1"/>
    <w:rsid w:val="691DCAE0"/>
    <w:rsid w:val="692E1CA5"/>
    <w:rsid w:val="69323287"/>
    <w:rsid w:val="6938564D"/>
    <w:rsid w:val="69534C6D"/>
    <w:rsid w:val="69580531"/>
    <w:rsid w:val="6962B974"/>
    <w:rsid w:val="697008A5"/>
    <w:rsid w:val="69736848"/>
    <w:rsid w:val="697CAB0B"/>
    <w:rsid w:val="69931030"/>
    <w:rsid w:val="699B91DA"/>
    <w:rsid w:val="699E9BF1"/>
    <w:rsid w:val="69A60D7B"/>
    <w:rsid w:val="69AD7789"/>
    <w:rsid w:val="69BDA3F5"/>
    <w:rsid w:val="69C3153D"/>
    <w:rsid w:val="69D3AC8A"/>
    <w:rsid w:val="69D6C72E"/>
    <w:rsid w:val="69DDD361"/>
    <w:rsid w:val="69FC649F"/>
    <w:rsid w:val="69FE783B"/>
    <w:rsid w:val="6A04F088"/>
    <w:rsid w:val="6A13428C"/>
    <w:rsid w:val="6A181FED"/>
    <w:rsid w:val="6A184B21"/>
    <w:rsid w:val="6A196A2D"/>
    <w:rsid w:val="6A477486"/>
    <w:rsid w:val="6A490C90"/>
    <w:rsid w:val="6A49B74A"/>
    <w:rsid w:val="6A58E7E5"/>
    <w:rsid w:val="6A645CDA"/>
    <w:rsid w:val="6A6C212A"/>
    <w:rsid w:val="6A742943"/>
    <w:rsid w:val="6AA8B715"/>
    <w:rsid w:val="6AAB13FD"/>
    <w:rsid w:val="6AAD15DA"/>
    <w:rsid w:val="6AB6DEF8"/>
    <w:rsid w:val="6AB9BD8F"/>
    <w:rsid w:val="6AD4DFB9"/>
    <w:rsid w:val="6ADC172D"/>
    <w:rsid w:val="6B0034C1"/>
    <w:rsid w:val="6B138B11"/>
    <w:rsid w:val="6B1A8D0B"/>
    <w:rsid w:val="6B25BE49"/>
    <w:rsid w:val="6B3D373C"/>
    <w:rsid w:val="6B3D7FF0"/>
    <w:rsid w:val="6B4A1DFC"/>
    <w:rsid w:val="6B4EE345"/>
    <w:rsid w:val="6B5B68FD"/>
    <w:rsid w:val="6B66609C"/>
    <w:rsid w:val="6B673F2F"/>
    <w:rsid w:val="6B696B99"/>
    <w:rsid w:val="6B6FB93A"/>
    <w:rsid w:val="6B74673A"/>
    <w:rsid w:val="6B75D57A"/>
    <w:rsid w:val="6B766C80"/>
    <w:rsid w:val="6B76EA07"/>
    <w:rsid w:val="6B7B8BC2"/>
    <w:rsid w:val="6B7E68E1"/>
    <w:rsid w:val="6B7F22E4"/>
    <w:rsid w:val="6B804572"/>
    <w:rsid w:val="6B805338"/>
    <w:rsid w:val="6B9AA5AE"/>
    <w:rsid w:val="6BB73C32"/>
    <w:rsid w:val="6BB7BAD5"/>
    <w:rsid w:val="6BCCCAA4"/>
    <w:rsid w:val="6BD13F1F"/>
    <w:rsid w:val="6BDBD4C8"/>
    <w:rsid w:val="6BDEB5E7"/>
    <w:rsid w:val="6BF27C61"/>
    <w:rsid w:val="6BFDC100"/>
    <w:rsid w:val="6BFF5566"/>
    <w:rsid w:val="6C0BB060"/>
    <w:rsid w:val="6C17AC3E"/>
    <w:rsid w:val="6C1B9593"/>
    <w:rsid w:val="6C2BAD15"/>
    <w:rsid w:val="6C646A3F"/>
    <w:rsid w:val="6C65BDED"/>
    <w:rsid w:val="6C75D1A3"/>
    <w:rsid w:val="6C905AC1"/>
    <w:rsid w:val="6CC4C8D7"/>
    <w:rsid w:val="6CDF0382"/>
    <w:rsid w:val="6CE50BFF"/>
    <w:rsid w:val="6CE615F0"/>
    <w:rsid w:val="6CE89105"/>
    <w:rsid w:val="6CEC7CE1"/>
    <w:rsid w:val="6CF6124A"/>
    <w:rsid w:val="6CFB2D71"/>
    <w:rsid w:val="6D0341DC"/>
    <w:rsid w:val="6D117DE8"/>
    <w:rsid w:val="6D2CFF7D"/>
    <w:rsid w:val="6D402527"/>
    <w:rsid w:val="6D5277A5"/>
    <w:rsid w:val="6D77A529"/>
    <w:rsid w:val="6D94B463"/>
    <w:rsid w:val="6D9628BD"/>
    <w:rsid w:val="6D9E01E0"/>
    <w:rsid w:val="6DA0CCC0"/>
    <w:rsid w:val="6DD056DF"/>
    <w:rsid w:val="6DD89D43"/>
    <w:rsid w:val="6DE41029"/>
    <w:rsid w:val="6E012F56"/>
    <w:rsid w:val="6E0DA1FD"/>
    <w:rsid w:val="6E106B5E"/>
    <w:rsid w:val="6E21F6D8"/>
    <w:rsid w:val="6E2BE18E"/>
    <w:rsid w:val="6E3651D1"/>
    <w:rsid w:val="6E3B34AC"/>
    <w:rsid w:val="6E568E83"/>
    <w:rsid w:val="6E585EFD"/>
    <w:rsid w:val="6E589AA7"/>
    <w:rsid w:val="6E5D5F0B"/>
    <w:rsid w:val="6E733A8B"/>
    <w:rsid w:val="6E778D40"/>
    <w:rsid w:val="6E7C5E14"/>
    <w:rsid w:val="6E7C9779"/>
    <w:rsid w:val="6E895F8C"/>
    <w:rsid w:val="6E9901DD"/>
    <w:rsid w:val="6E9ECC68"/>
    <w:rsid w:val="6EA39C2E"/>
    <w:rsid w:val="6EADDD92"/>
    <w:rsid w:val="6EAFF5B5"/>
    <w:rsid w:val="6EB1BCE7"/>
    <w:rsid w:val="6EB20F46"/>
    <w:rsid w:val="6EC1232D"/>
    <w:rsid w:val="6EC55EC0"/>
    <w:rsid w:val="6EC7A29A"/>
    <w:rsid w:val="6EC8D9C3"/>
    <w:rsid w:val="6ECBCF1B"/>
    <w:rsid w:val="6ED81409"/>
    <w:rsid w:val="6EE8A7A4"/>
    <w:rsid w:val="6EF71FF4"/>
    <w:rsid w:val="6F0197E0"/>
    <w:rsid w:val="6F0CAF9A"/>
    <w:rsid w:val="6F12A602"/>
    <w:rsid w:val="6F12BEFB"/>
    <w:rsid w:val="6F1E89E6"/>
    <w:rsid w:val="6F2344AD"/>
    <w:rsid w:val="6F26A145"/>
    <w:rsid w:val="6F440B6D"/>
    <w:rsid w:val="6F48456C"/>
    <w:rsid w:val="6F495DA7"/>
    <w:rsid w:val="6F56B323"/>
    <w:rsid w:val="6F5ACA88"/>
    <w:rsid w:val="6F5CFC1B"/>
    <w:rsid w:val="6F61AE50"/>
    <w:rsid w:val="6F6432F7"/>
    <w:rsid w:val="6F66521E"/>
    <w:rsid w:val="6F73CD5F"/>
    <w:rsid w:val="6F7C7DF2"/>
    <w:rsid w:val="6FACBA52"/>
    <w:rsid w:val="6FDB36F6"/>
    <w:rsid w:val="6FE728C8"/>
    <w:rsid w:val="6FEDD1D5"/>
    <w:rsid w:val="6FFA9089"/>
    <w:rsid w:val="700481D5"/>
    <w:rsid w:val="7010B0DA"/>
    <w:rsid w:val="701A5A5D"/>
    <w:rsid w:val="7020C096"/>
    <w:rsid w:val="70322796"/>
    <w:rsid w:val="70389BE8"/>
    <w:rsid w:val="703C7C99"/>
    <w:rsid w:val="7041CF06"/>
    <w:rsid w:val="704A4DB4"/>
    <w:rsid w:val="704DA7FF"/>
    <w:rsid w:val="7057EDEC"/>
    <w:rsid w:val="706EB3DA"/>
    <w:rsid w:val="707688DA"/>
    <w:rsid w:val="70877286"/>
    <w:rsid w:val="708975AB"/>
    <w:rsid w:val="7097CE72"/>
    <w:rsid w:val="70DC6542"/>
    <w:rsid w:val="70E3A78B"/>
    <w:rsid w:val="70E9E07D"/>
    <w:rsid w:val="70E9FD20"/>
    <w:rsid w:val="70EFB404"/>
    <w:rsid w:val="70F01CED"/>
    <w:rsid w:val="70FD63B6"/>
    <w:rsid w:val="7118E925"/>
    <w:rsid w:val="711975F2"/>
    <w:rsid w:val="712048D5"/>
    <w:rsid w:val="71302004"/>
    <w:rsid w:val="713E3CEC"/>
    <w:rsid w:val="713EA62D"/>
    <w:rsid w:val="716E6A99"/>
    <w:rsid w:val="716E7DDC"/>
    <w:rsid w:val="717131C6"/>
    <w:rsid w:val="7176CE70"/>
    <w:rsid w:val="71771213"/>
    <w:rsid w:val="717776D3"/>
    <w:rsid w:val="71784334"/>
    <w:rsid w:val="7178BCDB"/>
    <w:rsid w:val="7179A8E2"/>
    <w:rsid w:val="7188D785"/>
    <w:rsid w:val="71B93A2B"/>
    <w:rsid w:val="71BF9DB1"/>
    <w:rsid w:val="71D05795"/>
    <w:rsid w:val="71DC0CB5"/>
    <w:rsid w:val="71ED17DF"/>
    <w:rsid w:val="71F4042B"/>
    <w:rsid w:val="71F4E46A"/>
    <w:rsid w:val="71F69D00"/>
    <w:rsid w:val="71F94EE1"/>
    <w:rsid w:val="71FC7881"/>
    <w:rsid w:val="7202C577"/>
    <w:rsid w:val="720E5AB3"/>
    <w:rsid w:val="720F8C1D"/>
    <w:rsid w:val="7228B70A"/>
    <w:rsid w:val="7235D6F1"/>
    <w:rsid w:val="723720CA"/>
    <w:rsid w:val="723E0B30"/>
    <w:rsid w:val="724D83F3"/>
    <w:rsid w:val="7255DB03"/>
    <w:rsid w:val="72627555"/>
    <w:rsid w:val="72650715"/>
    <w:rsid w:val="7270283C"/>
    <w:rsid w:val="72790AC9"/>
    <w:rsid w:val="72792D1F"/>
    <w:rsid w:val="7285BAAE"/>
    <w:rsid w:val="72898444"/>
    <w:rsid w:val="7294387A"/>
    <w:rsid w:val="72AAB968"/>
    <w:rsid w:val="72C3D82E"/>
    <w:rsid w:val="72C7938A"/>
    <w:rsid w:val="72C7F669"/>
    <w:rsid w:val="72C992CF"/>
    <w:rsid w:val="72CA3597"/>
    <w:rsid w:val="72D41E80"/>
    <w:rsid w:val="72E5A733"/>
    <w:rsid w:val="72E8CDD5"/>
    <w:rsid w:val="72EC50ED"/>
    <w:rsid w:val="72FC641D"/>
    <w:rsid w:val="730773CA"/>
    <w:rsid w:val="730BDFCB"/>
    <w:rsid w:val="73244489"/>
    <w:rsid w:val="7324D1A9"/>
    <w:rsid w:val="732A7228"/>
    <w:rsid w:val="7331F9AF"/>
    <w:rsid w:val="735163C9"/>
    <w:rsid w:val="7358E899"/>
    <w:rsid w:val="737940E4"/>
    <w:rsid w:val="738BFB1B"/>
    <w:rsid w:val="7392D776"/>
    <w:rsid w:val="7394C9AC"/>
    <w:rsid w:val="739C2957"/>
    <w:rsid w:val="73A3C9E0"/>
    <w:rsid w:val="73A4B6D2"/>
    <w:rsid w:val="73A50C84"/>
    <w:rsid w:val="73B60ABB"/>
    <w:rsid w:val="73B9F95F"/>
    <w:rsid w:val="73C1FD0D"/>
    <w:rsid w:val="73C22EE3"/>
    <w:rsid w:val="73C72DD2"/>
    <w:rsid w:val="73D11CDC"/>
    <w:rsid w:val="73D2CED5"/>
    <w:rsid w:val="74007ADD"/>
    <w:rsid w:val="741A044F"/>
    <w:rsid w:val="742355DB"/>
    <w:rsid w:val="7436E9FB"/>
    <w:rsid w:val="743C8C8C"/>
    <w:rsid w:val="745BF09D"/>
    <w:rsid w:val="748323BB"/>
    <w:rsid w:val="74867F5F"/>
    <w:rsid w:val="748BCC0F"/>
    <w:rsid w:val="748C6D56"/>
    <w:rsid w:val="748DAE85"/>
    <w:rsid w:val="748E265B"/>
    <w:rsid w:val="74AECE99"/>
    <w:rsid w:val="74B145A4"/>
    <w:rsid w:val="74B312A9"/>
    <w:rsid w:val="74B5C97F"/>
    <w:rsid w:val="74B69AC1"/>
    <w:rsid w:val="74BF06E2"/>
    <w:rsid w:val="74CC3B7E"/>
    <w:rsid w:val="74DB1CDB"/>
    <w:rsid w:val="74DC1188"/>
    <w:rsid w:val="74E3B9A1"/>
    <w:rsid w:val="74EC164D"/>
    <w:rsid w:val="74F62BDB"/>
    <w:rsid w:val="74F7B446"/>
    <w:rsid w:val="74F8967B"/>
    <w:rsid w:val="7505D0E3"/>
    <w:rsid w:val="75066736"/>
    <w:rsid w:val="750E3883"/>
    <w:rsid w:val="75283023"/>
    <w:rsid w:val="7529253E"/>
    <w:rsid w:val="75371C78"/>
    <w:rsid w:val="7541517C"/>
    <w:rsid w:val="754DC916"/>
    <w:rsid w:val="75746E66"/>
    <w:rsid w:val="7577DE4D"/>
    <w:rsid w:val="757ADB94"/>
    <w:rsid w:val="757F7F70"/>
    <w:rsid w:val="7591145B"/>
    <w:rsid w:val="759C28EB"/>
    <w:rsid w:val="75A8E4E7"/>
    <w:rsid w:val="75AA6B75"/>
    <w:rsid w:val="75ADAA44"/>
    <w:rsid w:val="75B9E95C"/>
    <w:rsid w:val="75BD2547"/>
    <w:rsid w:val="75BDB98D"/>
    <w:rsid w:val="75CA2881"/>
    <w:rsid w:val="75D8D3A2"/>
    <w:rsid w:val="75E56C3A"/>
    <w:rsid w:val="75EA29E7"/>
    <w:rsid w:val="75F326AB"/>
    <w:rsid w:val="75FF5F1E"/>
    <w:rsid w:val="7602D4F5"/>
    <w:rsid w:val="76056F36"/>
    <w:rsid w:val="761111B9"/>
    <w:rsid w:val="761115A3"/>
    <w:rsid w:val="761F22BB"/>
    <w:rsid w:val="7634623D"/>
    <w:rsid w:val="763C2CE5"/>
    <w:rsid w:val="763EA5A9"/>
    <w:rsid w:val="764574F6"/>
    <w:rsid w:val="764E7816"/>
    <w:rsid w:val="766B5E4E"/>
    <w:rsid w:val="7671F033"/>
    <w:rsid w:val="76751749"/>
    <w:rsid w:val="768F7946"/>
    <w:rsid w:val="7691A872"/>
    <w:rsid w:val="7698F587"/>
    <w:rsid w:val="76A0FCFD"/>
    <w:rsid w:val="76AD0C90"/>
    <w:rsid w:val="76C0559D"/>
    <w:rsid w:val="76C24821"/>
    <w:rsid w:val="76C7DC54"/>
    <w:rsid w:val="76CFDD34"/>
    <w:rsid w:val="76D9569E"/>
    <w:rsid w:val="76DF4CBD"/>
    <w:rsid w:val="76EC49BC"/>
    <w:rsid w:val="76EDB939"/>
    <w:rsid w:val="76F18270"/>
    <w:rsid w:val="76F34A6C"/>
    <w:rsid w:val="7735BA54"/>
    <w:rsid w:val="77364A07"/>
    <w:rsid w:val="7750CBB4"/>
    <w:rsid w:val="7750FE6C"/>
    <w:rsid w:val="7756575F"/>
    <w:rsid w:val="77571E94"/>
    <w:rsid w:val="77579353"/>
    <w:rsid w:val="775A9D2D"/>
    <w:rsid w:val="7767FD56"/>
    <w:rsid w:val="776F7925"/>
    <w:rsid w:val="77703062"/>
    <w:rsid w:val="777525DE"/>
    <w:rsid w:val="777F3BA9"/>
    <w:rsid w:val="778E0504"/>
    <w:rsid w:val="77976B6D"/>
    <w:rsid w:val="77A7197A"/>
    <w:rsid w:val="77B054DA"/>
    <w:rsid w:val="77BA0171"/>
    <w:rsid w:val="77C87449"/>
    <w:rsid w:val="77C96197"/>
    <w:rsid w:val="77CB74E2"/>
    <w:rsid w:val="77D90142"/>
    <w:rsid w:val="77F4CC00"/>
    <w:rsid w:val="77F7DBCA"/>
    <w:rsid w:val="77F89D94"/>
    <w:rsid w:val="77F9AB51"/>
    <w:rsid w:val="780BA009"/>
    <w:rsid w:val="780CDB7F"/>
    <w:rsid w:val="78212116"/>
    <w:rsid w:val="782666CF"/>
    <w:rsid w:val="782F43FB"/>
    <w:rsid w:val="7838953A"/>
    <w:rsid w:val="7839C98E"/>
    <w:rsid w:val="78470E2A"/>
    <w:rsid w:val="784C9229"/>
    <w:rsid w:val="78541026"/>
    <w:rsid w:val="78723B7E"/>
    <w:rsid w:val="787CE560"/>
    <w:rsid w:val="787DBFCE"/>
    <w:rsid w:val="787DCDC6"/>
    <w:rsid w:val="788B069C"/>
    <w:rsid w:val="789D8DB9"/>
    <w:rsid w:val="78A3FCAB"/>
    <w:rsid w:val="78A71EB0"/>
    <w:rsid w:val="78AD8DCF"/>
    <w:rsid w:val="78B371FC"/>
    <w:rsid w:val="78B89EE3"/>
    <w:rsid w:val="78B93F22"/>
    <w:rsid w:val="78C40369"/>
    <w:rsid w:val="78CD8847"/>
    <w:rsid w:val="78D75D7D"/>
    <w:rsid w:val="78E66D04"/>
    <w:rsid w:val="78F5A059"/>
    <w:rsid w:val="78FB4736"/>
    <w:rsid w:val="78FCA09C"/>
    <w:rsid w:val="79120636"/>
    <w:rsid w:val="79145DF1"/>
    <w:rsid w:val="791A352F"/>
    <w:rsid w:val="7927D114"/>
    <w:rsid w:val="79323906"/>
    <w:rsid w:val="79378CC0"/>
    <w:rsid w:val="793BE7F6"/>
    <w:rsid w:val="794B472D"/>
    <w:rsid w:val="79505EBB"/>
    <w:rsid w:val="795AEAB5"/>
    <w:rsid w:val="795BED33"/>
    <w:rsid w:val="79645C8C"/>
    <w:rsid w:val="796DE866"/>
    <w:rsid w:val="79761B94"/>
    <w:rsid w:val="7979C733"/>
    <w:rsid w:val="79811272"/>
    <w:rsid w:val="79883E74"/>
    <w:rsid w:val="798A0A24"/>
    <w:rsid w:val="7995EF7B"/>
    <w:rsid w:val="79961DA9"/>
    <w:rsid w:val="7997415D"/>
    <w:rsid w:val="799DAB0D"/>
    <w:rsid w:val="799DD6DF"/>
    <w:rsid w:val="79ABFB80"/>
    <w:rsid w:val="79B25AF0"/>
    <w:rsid w:val="79DC1FF5"/>
    <w:rsid w:val="79DDAEA6"/>
    <w:rsid w:val="79E32C3E"/>
    <w:rsid w:val="79E89192"/>
    <w:rsid w:val="79EFFE3C"/>
    <w:rsid w:val="79FAC982"/>
    <w:rsid w:val="79FDF9BB"/>
    <w:rsid w:val="7A11682D"/>
    <w:rsid w:val="7A154212"/>
    <w:rsid w:val="7A16ED7F"/>
    <w:rsid w:val="7A174764"/>
    <w:rsid w:val="7A1D0A05"/>
    <w:rsid w:val="7A61A0AA"/>
    <w:rsid w:val="7A6AEF1C"/>
    <w:rsid w:val="7A6B2544"/>
    <w:rsid w:val="7A6C0968"/>
    <w:rsid w:val="7A7BBFCE"/>
    <w:rsid w:val="7A8C943A"/>
    <w:rsid w:val="7A948AE8"/>
    <w:rsid w:val="7A9F453A"/>
    <w:rsid w:val="7AA34AED"/>
    <w:rsid w:val="7AA51B0A"/>
    <w:rsid w:val="7AA87B1A"/>
    <w:rsid w:val="7AC0D0AF"/>
    <w:rsid w:val="7AC6E873"/>
    <w:rsid w:val="7AED5AB6"/>
    <w:rsid w:val="7B0026DF"/>
    <w:rsid w:val="7B12B9A3"/>
    <w:rsid w:val="7B22948C"/>
    <w:rsid w:val="7B28596C"/>
    <w:rsid w:val="7B2B9B81"/>
    <w:rsid w:val="7B308834"/>
    <w:rsid w:val="7B30BFD6"/>
    <w:rsid w:val="7B33D1D3"/>
    <w:rsid w:val="7B3853C3"/>
    <w:rsid w:val="7B3A0200"/>
    <w:rsid w:val="7B3A6C1B"/>
    <w:rsid w:val="7B3F06BC"/>
    <w:rsid w:val="7B4CA136"/>
    <w:rsid w:val="7B503C0F"/>
    <w:rsid w:val="7B6014FA"/>
    <w:rsid w:val="7B605E74"/>
    <w:rsid w:val="7B646157"/>
    <w:rsid w:val="7B6A613A"/>
    <w:rsid w:val="7B6D5597"/>
    <w:rsid w:val="7B733498"/>
    <w:rsid w:val="7B752193"/>
    <w:rsid w:val="7B76A3C7"/>
    <w:rsid w:val="7B7C8A5E"/>
    <w:rsid w:val="7B82BF5B"/>
    <w:rsid w:val="7B96EF61"/>
    <w:rsid w:val="7B97E17F"/>
    <w:rsid w:val="7BA27FAE"/>
    <w:rsid w:val="7BB2BDE0"/>
    <w:rsid w:val="7BB5C328"/>
    <w:rsid w:val="7BCA643C"/>
    <w:rsid w:val="7BD107CF"/>
    <w:rsid w:val="7BD33B7F"/>
    <w:rsid w:val="7BD66B58"/>
    <w:rsid w:val="7BE82688"/>
    <w:rsid w:val="7BF09B9E"/>
    <w:rsid w:val="7C17C75D"/>
    <w:rsid w:val="7C37FCFA"/>
    <w:rsid w:val="7C3A73FC"/>
    <w:rsid w:val="7C3BCB09"/>
    <w:rsid w:val="7C3CA665"/>
    <w:rsid w:val="7C475AFA"/>
    <w:rsid w:val="7C4DA4CC"/>
    <w:rsid w:val="7C62B8D4"/>
    <w:rsid w:val="7C674DB3"/>
    <w:rsid w:val="7C803001"/>
    <w:rsid w:val="7C8762AE"/>
    <w:rsid w:val="7CA05847"/>
    <w:rsid w:val="7CA11ED5"/>
    <w:rsid w:val="7CA349E4"/>
    <w:rsid w:val="7CA3CA22"/>
    <w:rsid w:val="7CA42356"/>
    <w:rsid w:val="7CB29D2D"/>
    <w:rsid w:val="7CC5E372"/>
    <w:rsid w:val="7CC78B23"/>
    <w:rsid w:val="7CCE9C91"/>
    <w:rsid w:val="7CE57A23"/>
    <w:rsid w:val="7CE7BD7C"/>
    <w:rsid w:val="7CED8251"/>
    <w:rsid w:val="7CEDCF7E"/>
    <w:rsid w:val="7CF046AB"/>
    <w:rsid w:val="7CF06908"/>
    <w:rsid w:val="7D030244"/>
    <w:rsid w:val="7D0CA947"/>
    <w:rsid w:val="7D1AAA62"/>
    <w:rsid w:val="7D1F2B16"/>
    <w:rsid w:val="7D429DA8"/>
    <w:rsid w:val="7D480D43"/>
    <w:rsid w:val="7D533B44"/>
    <w:rsid w:val="7D5E7CC4"/>
    <w:rsid w:val="7D6551E4"/>
    <w:rsid w:val="7D8CC81B"/>
    <w:rsid w:val="7DAD0B4C"/>
    <w:rsid w:val="7DB9614F"/>
    <w:rsid w:val="7DBBE357"/>
    <w:rsid w:val="7DBC086C"/>
    <w:rsid w:val="7DBC5E99"/>
    <w:rsid w:val="7DBC7678"/>
    <w:rsid w:val="7DC461C2"/>
    <w:rsid w:val="7DD46733"/>
    <w:rsid w:val="7DE86F29"/>
    <w:rsid w:val="7DF96AB6"/>
    <w:rsid w:val="7DFB7064"/>
    <w:rsid w:val="7DFF40DD"/>
    <w:rsid w:val="7E0DD0B4"/>
    <w:rsid w:val="7E1E9D77"/>
    <w:rsid w:val="7E25B078"/>
    <w:rsid w:val="7E290F47"/>
    <w:rsid w:val="7E2A0B66"/>
    <w:rsid w:val="7E2D57B5"/>
    <w:rsid w:val="7E44D833"/>
    <w:rsid w:val="7E465B12"/>
    <w:rsid w:val="7E529E85"/>
    <w:rsid w:val="7E562688"/>
    <w:rsid w:val="7E56A441"/>
    <w:rsid w:val="7E702EC9"/>
    <w:rsid w:val="7E85FE2E"/>
    <w:rsid w:val="7E8E8CD6"/>
    <w:rsid w:val="7E934DD9"/>
    <w:rsid w:val="7E97A23C"/>
    <w:rsid w:val="7E988516"/>
    <w:rsid w:val="7EBB7325"/>
    <w:rsid w:val="7EC24AF7"/>
    <w:rsid w:val="7EC301AC"/>
    <w:rsid w:val="7EC56B4C"/>
    <w:rsid w:val="7EC612AD"/>
    <w:rsid w:val="7EC70DF1"/>
    <w:rsid w:val="7ECA90CA"/>
    <w:rsid w:val="7EDB8608"/>
    <w:rsid w:val="7EDD4E48"/>
    <w:rsid w:val="7EDEA2E6"/>
    <w:rsid w:val="7EDF1847"/>
    <w:rsid w:val="7EE54058"/>
    <w:rsid w:val="7EEC7E7A"/>
    <w:rsid w:val="7EFD16A4"/>
    <w:rsid w:val="7F10A2E6"/>
    <w:rsid w:val="7F15D775"/>
    <w:rsid w:val="7F1600B6"/>
    <w:rsid w:val="7F2112EC"/>
    <w:rsid w:val="7F2436E3"/>
    <w:rsid w:val="7F250B55"/>
    <w:rsid w:val="7F37C246"/>
    <w:rsid w:val="7F42793D"/>
    <w:rsid w:val="7F67D492"/>
    <w:rsid w:val="7F67D92D"/>
    <w:rsid w:val="7F6EABE2"/>
    <w:rsid w:val="7F7747EE"/>
    <w:rsid w:val="7F77D735"/>
    <w:rsid w:val="7F80E732"/>
    <w:rsid w:val="7F8173E1"/>
    <w:rsid w:val="7F8FB8E5"/>
    <w:rsid w:val="7F9365FA"/>
    <w:rsid w:val="7FB86D52"/>
    <w:rsid w:val="7FC0FEAA"/>
    <w:rsid w:val="7FC6387D"/>
    <w:rsid w:val="7FE0BE3F"/>
    <w:rsid w:val="7FE76166"/>
    <w:rsid w:val="7FE89976"/>
    <w:rsid w:val="7FEFE68F"/>
    <w:rsid w:val="7FF115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B7727EF"/>
  <w15:docId w15:val="{649DA6A6-9DB5-469E-8B3F-AA63BE23B0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qFormat="1"/>
    <w:lsdException w:name="heading 6" w:semiHidden="1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B87CDE"/>
    <w:pPr>
      <w:adjustRightInd w:val="0"/>
      <w:snapToGrid w:val="0"/>
      <w:spacing w:after="0" w:line="260" w:lineRule="atLeast"/>
    </w:pPr>
    <w:rPr>
      <w:kern w:val="16"/>
      <w:sz w:val="20"/>
      <w:szCs w:val="24"/>
    </w:rPr>
  </w:style>
  <w:style w:type="paragraph" w:styleId="Kop1">
    <w:name w:val="heading 1"/>
    <w:basedOn w:val="Standaard"/>
    <w:next w:val="Standaard"/>
    <w:link w:val="Kop1Char"/>
    <w:uiPriority w:val="9"/>
    <w:qFormat/>
    <w:rsid w:val="00020D10"/>
    <w:pPr>
      <w:keepNext/>
      <w:keepLines/>
      <w:numPr>
        <w:numId w:val="17"/>
      </w:numPr>
      <w:ind w:left="432"/>
      <w:outlineLvl w:val="0"/>
    </w:pPr>
    <w:rPr>
      <w:rFonts w:asciiTheme="majorHAnsi" w:eastAsiaTheme="majorEastAsia" w:hAnsiTheme="majorHAnsi" w:cstheme="majorBidi"/>
      <w:b/>
      <w:bCs/>
      <w:color w:val="005095" w:themeColor="accent1"/>
      <w:sz w:val="44"/>
      <w:szCs w:val="46"/>
      <w:lang w:val="en-GB"/>
    </w:rPr>
  </w:style>
  <w:style w:type="paragraph" w:styleId="Kop2">
    <w:name w:val="heading 2"/>
    <w:basedOn w:val="Standaard"/>
    <w:next w:val="Standaard"/>
    <w:link w:val="Kop2Char"/>
    <w:uiPriority w:val="9"/>
    <w:qFormat/>
    <w:rsid w:val="00020D10"/>
    <w:pPr>
      <w:keepNext/>
      <w:keepLines/>
      <w:numPr>
        <w:ilvl w:val="1"/>
        <w:numId w:val="17"/>
      </w:numPr>
      <w:outlineLvl w:val="1"/>
    </w:pPr>
    <w:rPr>
      <w:rFonts w:asciiTheme="majorHAnsi" w:eastAsiaTheme="majorEastAsia" w:hAnsiTheme="majorHAnsi" w:cstheme="majorBidi"/>
      <w:b/>
      <w:bCs/>
      <w:color w:val="AEBD14" w:themeColor="accent3"/>
      <w:sz w:val="30"/>
      <w:szCs w:val="30"/>
    </w:rPr>
  </w:style>
  <w:style w:type="paragraph" w:styleId="Kop3">
    <w:name w:val="heading 3"/>
    <w:basedOn w:val="Standaard"/>
    <w:next w:val="Standaard"/>
    <w:link w:val="Kop3Char"/>
    <w:uiPriority w:val="9"/>
    <w:qFormat/>
    <w:rsid w:val="00020D10"/>
    <w:pPr>
      <w:keepNext/>
      <w:keepLines/>
      <w:numPr>
        <w:ilvl w:val="2"/>
        <w:numId w:val="17"/>
      </w:numPr>
      <w:outlineLvl w:val="2"/>
    </w:pPr>
    <w:rPr>
      <w:rFonts w:asciiTheme="majorHAnsi" w:eastAsiaTheme="majorEastAsia" w:hAnsiTheme="majorHAnsi" w:cstheme="majorBidi"/>
      <w:b/>
      <w:bCs/>
      <w:color w:val="AEBD14" w:themeColor="accent3"/>
      <w:sz w:val="26"/>
      <w:szCs w:val="26"/>
    </w:rPr>
  </w:style>
  <w:style w:type="paragraph" w:styleId="Kop4">
    <w:name w:val="heading 4"/>
    <w:basedOn w:val="Standaard"/>
    <w:next w:val="Standaard"/>
    <w:link w:val="Kop4Char"/>
    <w:uiPriority w:val="9"/>
    <w:rsid w:val="00020D10"/>
    <w:pPr>
      <w:keepNext/>
      <w:keepLines/>
      <w:numPr>
        <w:ilvl w:val="3"/>
        <w:numId w:val="17"/>
      </w:numPr>
      <w:outlineLvl w:val="3"/>
    </w:pPr>
    <w:rPr>
      <w:rFonts w:asciiTheme="majorHAnsi" w:eastAsiaTheme="majorEastAsia" w:hAnsiTheme="majorHAnsi" w:cstheme="majorBidi"/>
      <w:b/>
      <w:bCs/>
      <w:iCs/>
      <w:color w:val="005095" w:themeColor="accent1"/>
    </w:rPr>
  </w:style>
  <w:style w:type="paragraph" w:styleId="Kop5">
    <w:name w:val="heading 5"/>
    <w:basedOn w:val="Standaard"/>
    <w:next w:val="Standaard"/>
    <w:link w:val="Kop5Char"/>
    <w:uiPriority w:val="9"/>
    <w:semiHidden/>
    <w:qFormat/>
    <w:rsid w:val="006A4622"/>
    <w:pPr>
      <w:keepNext/>
      <w:keepLines/>
      <w:numPr>
        <w:ilvl w:val="4"/>
        <w:numId w:val="17"/>
      </w:numPr>
      <w:spacing w:before="40"/>
      <w:outlineLvl w:val="4"/>
    </w:pPr>
    <w:rPr>
      <w:rFonts w:asciiTheme="majorHAnsi" w:eastAsiaTheme="majorEastAsia" w:hAnsiTheme="majorHAnsi" w:cstheme="majorBidi"/>
      <w:color w:val="003B6F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qFormat/>
    <w:rsid w:val="006A4622"/>
    <w:pPr>
      <w:keepNext/>
      <w:keepLines/>
      <w:numPr>
        <w:ilvl w:val="5"/>
        <w:numId w:val="17"/>
      </w:numPr>
      <w:spacing w:before="40"/>
      <w:outlineLvl w:val="5"/>
    </w:pPr>
    <w:rPr>
      <w:rFonts w:asciiTheme="majorHAnsi" w:eastAsiaTheme="majorEastAsia" w:hAnsiTheme="majorHAnsi" w:cstheme="majorBidi"/>
      <w:color w:val="00274A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6A4622"/>
    <w:pPr>
      <w:keepNext/>
      <w:keepLines/>
      <w:numPr>
        <w:ilvl w:val="6"/>
        <w:numId w:val="17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00274A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6A4622"/>
    <w:pPr>
      <w:keepNext/>
      <w:keepLines/>
      <w:numPr>
        <w:ilvl w:val="7"/>
        <w:numId w:val="17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6A4622"/>
    <w:pPr>
      <w:keepNext/>
      <w:keepLines/>
      <w:numPr>
        <w:ilvl w:val="8"/>
        <w:numId w:val="17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080A1A"/>
    <w:pPr>
      <w:spacing w:after="0" w:line="240" w:lineRule="auto"/>
    </w:pPr>
    <w:tblPr>
      <w:tblBorders>
        <w:top w:val="single" w:sz="2" w:space="0" w:color="506B16"/>
        <w:left w:val="single" w:sz="2" w:space="0" w:color="506B16"/>
        <w:bottom w:val="single" w:sz="2" w:space="0" w:color="506B16"/>
        <w:right w:val="single" w:sz="2" w:space="0" w:color="506B16"/>
        <w:insideH w:val="single" w:sz="2" w:space="0" w:color="506B16"/>
        <w:insideV w:val="single" w:sz="2" w:space="0" w:color="506B16"/>
      </w:tblBorders>
    </w:tblPr>
    <w:tblStylePr w:type="firstRow">
      <w:pPr>
        <w:jc w:val="left"/>
      </w:pPr>
      <w:rPr>
        <w:b/>
        <w:color w:val="506B16"/>
      </w:rPr>
      <w:tblPr/>
      <w:tcPr>
        <w:tcBorders>
          <w:top w:val="single" w:sz="4" w:space="0" w:color="506B16"/>
          <w:left w:val="single" w:sz="4" w:space="0" w:color="506B16"/>
          <w:bottom w:val="single" w:sz="4" w:space="0" w:color="506B16"/>
          <w:right w:val="single" w:sz="4" w:space="0" w:color="506B16"/>
          <w:insideH w:val="single" w:sz="4" w:space="0" w:color="506B16"/>
          <w:insideV w:val="single" w:sz="4" w:space="0" w:color="506B16"/>
        </w:tcBorders>
      </w:tcPr>
    </w:tblStylePr>
    <w:tblStylePr w:type="nwCell">
      <w:rPr>
        <w:b/>
      </w:rPr>
    </w:tblStylePr>
  </w:style>
  <w:style w:type="paragraph" w:styleId="Ballontekst">
    <w:name w:val="Balloon Text"/>
    <w:basedOn w:val="Standaard"/>
    <w:link w:val="BallontekstChar"/>
    <w:uiPriority w:val="99"/>
    <w:semiHidden/>
    <w:rsid w:val="006C735A"/>
    <w:pPr>
      <w:spacing w:line="240" w:lineRule="auto"/>
    </w:pPr>
    <w:rPr>
      <w:rFonts w:ascii="Lucida Grande" w:hAnsi="Lucida Grande" w:cs="Lucida Grande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557275"/>
    <w:rPr>
      <w:rFonts w:ascii="Lucida Grande" w:hAnsi="Lucida Grande" w:cs="Lucida Grande"/>
      <w:sz w:val="18"/>
      <w:szCs w:val="18"/>
    </w:rPr>
  </w:style>
  <w:style w:type="character" w:customStyle="1" w:styleId="Kop2Char">
    <w:name w:val="Kop 2 Char"/>
    <w:basedOn w:val="Standaardalinea-lettertype"/>
    <w:link w:val="Kop2"/>
    <w:uiPriority w:val="9"/>
    <w:rsid w:val="00020D10"/>
    <w:rPr>
      <w:rFonts w:asciiTheme="majorHAnsi" w:eastAsiaTheme="majorEastAsia" w:hAnsiTheme="majorHAnsi" w:cstheme="majorBidi"/>
      <w:b/>
      <w:bCs/>
      <w:color w:val="AEBD14" w:themeColor="accent3"/>
      <w:kern w:val="16"/>
      <w:sz w:val="30"/>
      <w:szCs w:val="30"/>
    </w:rPr>
  </w:style>
  <w:style w:type="character" w:customStyle="1" w:styleId="Kop3Char">
    <w:name w:val="Kop 3 Char"/>
    <w:basedOn w:val="Standaardalinea-lettertype"/>
    <w:link w:val="Kop3"/>
    <w:uiPriority w:val="9"/>
    <w:rsid w:val="00020D10"/>
    <w:rPr>
      <w:rFonts w:asciiTheme="majorHAnsi" w:eastAsiaTheme="majorEastAsia" w:hAnsiTheme="majorHAnsi" w:cstheme="majorBidi"/>
      <w:b/>
      <w:bCs/>
      <w:color w:val="AEBD14" w:themeColor="accent3"/>
      <w:kern w:val="16"/>
      <w:sz w:val="26"/>
      <w:szCs w:val="26"/>
    </w:rPr>
  </w:style>
  <w:style w:type="character" w:customStyle="1" w:styleId="Kop4Char">
    <w:name w:val="Kop 4 Char"/>
    <w:basedOn w:val="Standaardalinea-lettertype"/>
    <w:link w:val="Kop4"/>
    <w:uiPriority w:val="9"/>
    <w:rsid w:val="00020D10"/>
    <w:rPr>
      <w:rFonts w:asciiTheme="majorHAnsi" w:eastAsiaTheme="majorEastAsia" w:hAnsiTheme="majorHAnsi" w:cstheme="majorBidi"/>
      <w:b/>
      <w:bCs/>
      <w:iCs/>
      <w:color w:val="005095" w:themeColor="accent1"/>
      <w:kern w:val="16"/>
      <w:szCs w:val="24"/>
    </w:rPr>
  </w:style>
  <w:style w:type="paragraph" w:styleId="Titel">
    <w:name w:val="Title"/>
    <w:basedOn w:val="Standaard"/>
    <w:next w:val="Standaard"/>
    <w:link w:val="TitelChar"/>
    <w:uiPriority w:val="10"/>
    <w:semiHidden/>
    <w:rsid w:val="00021908"/>
    <w:pPr>
      <w:spacing w:line="240" w:lineRule="auto"/>
      <w:contextualSpacing/>
    </w:pPr>
    <w:rPr>
      <w:rFonts w:asciiTheme="majorHAnsi" w:eastAsiaTheme="majorEastAsia" w:hAnsiTheme="majorHAnsi" w:cstheme="majorBidi"/>
      <w:color w:val="000000" w:themeColor="text1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semiHidden/>
    <w:rsid w:val="00021908"/>
    <w:rPr>
      <w:rFonts w:asciiTheme="majorHAnsi" w:eastAsiaTheme="majorEastAsia" w:hAnsiTheme="majorHAnsi" w:cstheme="majorBidi"/>
      <w:color w:val="000000" w:themeColor="text1"/>
      <w:spacing w:val="5"/>
      <w:kern w:val="28"/>
      <w:sz w:val="52"/>
      <w:szCs w:val="52"/>
    </w:rPr>
  </w:style>
  <w:style w:type="paragraph" w:styleId="Ondertitel">
    <w:name w:val="Subtitle"/>
    <w:basedOn w:val="Standaard"/>
    <w:next w:val="Standaard"/>
    <w:link w:val="OndertitelChar"/>
    <w:uiPriority w:val="11"/>
    <w:semiHidden/>
    <w:rsid w:val="00842A06"/>
    <w:pPr>
      <w:numPr>
        <w:ilvl w:val="1"/>
      </w:numPr>
    </w:pPr>
    <w:rPr>
      <w:rFonts w:asciiTheme="majorHAnsi" w:eastAsiaTheme="majorEastAsia" w:hAnsiTheme="majorHAnsi" w:cstheme="majorBidi"/>
      <w:color w:val="005095" w:themeColor="accent1"/>
    </w:rPr>
  </w:style>
  <w:style w:type="character" w:customStyle="1" w:styleId="OndertitelChar">
    <w:name w:val="Ondertitel Char"/>
    <w:basedOn w:val="Standaardalinea-lettertype"/>
    <w:link w:val="Ondertitel"/>
    <w:uiPriority w:val="11"/>
    <w:semiHidden/>
    <w:rsid w:val="00842A06"/>
    <w:rPr>
      <w:rFonts w:asciiTheme="majorHAnsi" w:eastAsiaTheme="majorEastAsia" w:hAnsiTheme="majorHAnsi" w:cstheme="majorBidi"/>
      <w:color w:val="005095" w:themeColor="accent1"/>
      <w:kern w:val="16"/>
      <w:sz w:val="24"/>
      <w:szCs w:val="24"/>
    </w:rPr>
  </w:style>
  <w:style w:type="paragraph" w:styleId="Inhopg1">
    <w:name w:val="toc 1"/>
    <w:basedOn w:val="Standaard"/>
    <w:next w:val="Standaard"/>
    <w:uiPriority w:val="39"/>
    <w:rsid w:val="00C401F4"/>
    <w:pPr>
      <w:tabs>
        <w:tab w:val="right" w:leader="dot" w:pos="8080"/>
      </w:tabs>
      <w:spacing w:before="260"/>
      <w:ind w:left="426" w:right="1417" w:hanging="426"/>
    </w:pPr>
    <w:rPr>
      <w:b/>
      <w:noProof/>
      <w:color w:val="005095" w:themeColor="accent1"/>
      <w:lang w:val="en-GB"/>
    </w:rPr>
  </w:style>
  <w:style w:type="paragraph" w:styleId="Inhopg2">
    <w:name w:val="toc 2"/>
    <w:basedOn w:val="Standaard"/>
    <w:next w:val="Standaard"/>
    <w:uiPriority w:val="39"/>
    <w:rsid w:val="00C401F4"/>
    <w:pPr>
      <w:tabs>
        <w:tab w:val="right" w:leader="dot" w:pos="8080"/>
      </w:tabs>
      <w:ind w:left="851" w:right="1417" w:hanging="425"/>
    </w:pPr>
    <w:rPr>
      <w:noProof/>
      <w:color w:val="AEBD14" w:themeColor="accent3"/>
    </w:rPr>
  </w:style>
  <w:style w:type="paragraph" w:styleId="Inhopg3">
    <w:name w:val="toc 3"/>
    <w:basedOn w:val="Standaard"/>
    <w:next w:val="Standaard"/>
    <w:uiPriority w:val="39"/>
    <w:rsid w:val="00C401F4"/>
    <w:pPr>
      <w:tabs>
        <w:tab w:val="right" w:leader="dot" w:pos="8080"/>
      </w:tabs>
      <w:spacing w:after="100"/>
      <w:ind w:left="1560" w:right="1417" w:hanging="695"/>
    </w:pPr>
    <w:rPr>
      <w:i/>
      <w:noProof/>
      <w:color w:val="AEBD14" w:themeColor="accent3"/>
    </w:rPr>
  </w:style>
  <w:style w:type="paragraph" w:styleId="Inhopg4">
    <w:name w:val="toc 4"/>
    <w:basedOn w:val="Standaard"/>
    <w:next w:val="Standaard"/>
    <w:uiPriority w:val="39"/>
    <w:semiHidden/>
    <w:rsid w:val="00842A06"/>
    <w:pPr>
      <w:spacing w:after="100"/>
      <w:ind w:left="660"/>
    </w:pPr>
  </w:style>
  <w:style w:type="paragraph" w:styleId="Inhopg5">
    <w:name w:val="toc 5"/>
    <w:basedOn w:val="Standaard"/>
    <w:next w:val="Standaard"/>
    <w:uiPriority w:val="39"/>
    <w:rsid w:val="00842A06"/>
    <w:pPr>
      <w:spacing w:after="100"/>
      <w:ind w:left="880"/>
    </w:pPr>
  </w:style>
  <w:style w:type="paragraph" w:styleId="Inhopg6">
    <w:name w:val="toc 6"/>
    <w:basedOn w:val="Standaard"/>
    <w:next w:val="Standaard"/>
    <w:uiPriority w:val="39"/>
    <w:semiHidden/>
    <w:rsid w:val="00842A06"/>
    <w:pPr>
      <w:spacing w:after="100"/>
      <w:ind w:left="1100"/>
    </w:pPr>
  </w:style>
  <w:style w:type="paragraph" w:styleId="Inhopg7">
    <w:name w:val="toc 7"/>
    <w:basedOn w:val="Standaard"/>
    <w:next w:val="Standaard"/>
    <w:uiPriority w:val="39"/>
    <w:semiHidden/>
    <w:rsid w:val="00842A06"/>
    <w:pPr>
      <w:spacing w:after="100"/>
      <w:ind w:left="1320"/>
    </w:pPr>
  </w:style>
  <w:style w:type="paragraph" w:styleId="Inhopg8">
    <w:name w:val="toc 8"/>
    <w:basedOn w:val="Standaard"/>
    <w:next w:val="Standaard"/>
    <w:uiPriority w:val="39"/>
    <w:semiHidden/>
    <w:rsid w:val="00842A06"/>
    <w:pPr>
      <w:spacing w:after="100"/>
      <w:ind w:left="1540"/>
    </w:pPr>
  </w:style>
  <w:style w:type="paragraph" w:styleId="Inhopg9">
    <w:name w:val="toc 9"/>
    <w:basedOn w:val="Standaard"/>
    <w:next w:val="Standaard"/>
    <w:uiPriority w:val="39"/>
    <w:semiHidden/>
    <w:rsid w:val="00842A06"/>
    <w:pPr>
      <w:spacing w:after="100"/>
      <w:ind w:left="1760"/>
    </w:pPr>
  </w:style>
  <w:style w:type="character" w:customStyle="1" w:styleId="Kop1Char">
    <w:name w:val="Kop 1 Char"/>
    <w:basedOn w:val="Standaardalinea-lettertype"/>
    <w:link w:val="Kop1"/>
    <w:uiPriority w:val="9"/>
    <w:rsid w:val="00020D10"/>
    <w:rPr>
      <w:rFonts w:asciiTheme="majorHAnsi" w:eastAsiaTheme="majorEastAsia" w:hAnsiTheme="majorHAnsi" w:cstheme="majorBidi"/>
      <w:b/>
      <w:bCs/>
      <w:color w:val="005095" w:themeColor="accent1"/>
      <w:kern w:val="16"/>
      <w:sz w:val="44"/>
      <w:szCs w:val="46"/>
      <w:lang w:val="en-GB"/>
    </w:rPr>
  </w:style>
  <w:style w:type="paragraph" w:styleId="Kopvaninhoudsopgave">
    <w:name w:val="TOC Heading"/>
    <w:basedOn w:val="Kop1"/>
    <w:next w:val="Standaard"/>
    <w:uiPriority w:val="39"/>
    <w:semiHidden/>
    <w:rsid w:val="0022694C"/>
    <w:pPr>
      <w:outlineLvl w:val="9"/>
    </w:pPr>
  </w:style>
  <w:style w:type="paragraph" w:styleId="Voettekst">
    <w:name w:val="footer"/>
    <w:basedOn w:val="Standaard"/>
    <w:link w:val="VoettekstChar"/>
    <w:uiPriority w:val="99"/>
    <w:rsid w:val="00080A1A"/>
    <w:pPr>
      <w:tabs>
        <w:tab w:val="center" w:pos="4320"/>
        <w:tab w:val="right" w:pos="8640"/>
      </w:tabs>
      <w:spacing w:line="280" w:lineRule="atLeast"/>
    </w:pPr>
    <w:rPr>
      <w:color w:val="506B16"/>
      <w:sz w:val="16"/>
    </w:rPr>
  </w:style>
  <w:style w:type="character" w:customStyle="1" w:styleId="VoettekstChar">
    <w:name w:val="Voettekst Char"/>
    <w:basedOn w:val="Standaardalinea-lettertype"/>
    <w:link w:val="Voettekst"/>
    <w:uiPriority w:val="99"/>
    <w:rsid w:val="00080A1A"/>
    <w:rPr>
      <w:color w:val="506B16"/>
      <w:kern w:val="16"/>
      <w:sz w:val="16"/>
      <w:szCs w:val="24"/>
      <w:lang w:val="en-US"/>
    </w:rPr>
  </w:style>
  <w:style w:type="paragraph" w:styleId="Koptekst">
    <w:name w:val="header"/>
    <w:basedOn w:val="Standaard"/>
    <w:link w:val="KoptekstChar"/>
    <w:uiPriority w:val="99"/>
    <w:semiHidden/>
    <w:rsid w:val="007B4E04"/>
    <w:pPr>
      <w:tabs>
        <w:tab w:val="center" w:pos="4320"/>
        <w:tab w:val="right" w:pos="8640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semiHidden/>
    <w:rsid w:val="007B4E04"/>
    <w:rPr>
      <w:kern w:val="16"/>
    </w:rPr>
  </w:style>
  <w:style w:type="paragraph" w:styleId="Voetnoottekst">
    <w:name w:val="footnote text"/>
    <w:basedOn w:val="Standaard"/>
    <w:link w:val="VoetnoottekstChar"/>
    <w:semiHidden/>
    <w:rsid w:val="00677A7E"/>
    <w:pPr>
      <w:spacing w:line="240" w:lineRule="atLeast"/>
      <w:ind w:left="284" w:hanging="284"/>
    </w:pPr>
    <w:rPr>
      <w:sz w:val="17"/>
    </w:rPr>
  </w:style>
  <w:style w:type="character" w:customStyle="1" w:styleId="VoetnoottekstChar">
    <w:name w:val="Voetnoottekst Char"/>
    <w:basedOn w:val="Standaardalinea-lettertype"/>
    <w:link w:val="Voetnoottekst"/>
    <w:semiHidden/>
    <w:rsid w:val="00677A7E"/>
    <w:rPr>
      <w:kern w:val="16"/>
      <w:sz w:val="17"/>
      <w:szCs w:val="24"/>
      <w:lang w:val="en-US"/>
    </w:rPr>
  </w:style>
  <w:style w:type="character" w:styleId="Tekstvantijdelijkeaanduiding">
    <w:name w:val="Placeholder Text"/>
    <w:basedOn w:val="Standaardalinea-lettertype"/>
    <w:uiPriority w:val="99"/>
    <w:semiHidden/>
    <w:rsid w:val="00A94DF1"/>
    <w:rPr>
      <w:color w:val="auto"/>
      <w:u w:val="none"/>
      <w:bdr w:val="none" w:sz="0" w:space="0" w:color="auto"/>
      <w:shd w:val="clear" w:color="auto" w:fill="FFFF00"/>
    </w:rPr>
  </w:style>
  <w:style w:type="paragraph" w:styleId="Lijstalinea">
    <w:name w:val="List Paragraph"/>
    <w:aliases w:val="Bulletlijst NS,_EDSN_agendapunt,Opsomblokjes en substreepjes,INK_Opsomming"/>
    <w:basedOn w:val="Standaard"/>
    <w:link w:val="LijstalineaChar"/>
    <w:uiPriority w:val="34"/>
    <w:qFormat/>
    <w:rsid w:val="0022694C"/>
    <w:pPr>
      <w:ind w:left="720"/>
      <w:contextualSpacing/>
    </w:pPr>
  </w:style>
  <w:style w:type="paragraph" w:styleId="Lijstopsomteken">
    <w:name w:val="List Bullet"/>
    <w:basedOn w:val="Standaard"/>
    <w:uiPriority w:val="99"/>
    <w:rsid w:val="00020D10"/>
    <w:pPr>
      <w:numPr>
        <w:numId w:val="14"/>
      </w:numPr>
      <w:contextualSpacing/>
    </w:pPr>
  </w:style>
  <w:style w:type="paragraph" w:styleId="Lijstopsomteken2">
    <w:name w:val="List Bullet 2"/>
    <w:basedOn w:val="Standaard"/>
    <w:uiPriority w:val="99"/>
    <w:rsid w:val="00020D10"/>
    <w:pPr>
      <w:numPr>
        <w:numId w:val="13"/>
      </w:numPr>
      <w:contextualSpacing/>
    </w:pPr>
  </w:style>
  <w:style w:type="paragraph" w:styleId="Lijstnummering">
    <w:name w:val="List Number"/>
    <w:basedOn w:val="Standaard"/>
    <w:uiPriority w:val="99"/>
    <w:semiHidden/>
    <w:rsid w:val="00020D10"/>
    <w:pPr>
      <w:numPr>
        <w:numId w:val="9"/>
      </w:numPr>
      <w:contextualSpacing/>
    </w:pPr>
  </w:style>
  <w:style w:type="paragraph" w:customStyle="1" w:styleId="Opsommingkop">
    <w:name w:val="Opsomming kop"/>
    <w:basedOn w:val="Lijstopsomteken"/>
    <w:qFormat/>
    <w:rsid w:val="00020D10"/>
    <w:rPr>
      <w:b/>
      <w:bCs/>
      <w:color w:val="AEBD14" w:themeColor="accent3"/>
    </w:rPr>
  </w:style>
  <w:style w:type="paragraph" w:styleId="Standaardinspringing">
    <w:name w:val="Normal Indent"/>
    <w:basedOn w:val="Standaard"/>
    <w:uiPriority w:val="99"/>
    <w:rsid w:val="006055AD"/>
    <w:pPr>
      <w:ind w:left="284"/>
    </w:pPr>
  </w:style>
  <w:style w:type="character" w:styleId="Voetnootmarkering">
    <w:name w:val="footnote reference"/>
    <w:basedOn w:val="Standaardalinea-lettertype"/>
    <w:semiHidden/>
    <w:unhideWhenUsed/>
    <w:rsid w:val="006055AD"/>
    <w:rPr>
      <w:vertAlign w:val="superscript"/>
    </w:rPr>
  </w:style>
  <w:style w:type="paragraph" w:styleId="Bibliografie">
    <w:name w:val="Bibliography"/>
    <w:basedOn w:val="Standaard"/>
    <w:next w:val="Standaard"/>
    <w:uiPriority w:val="37"/>
    <w:unhideWhenUsed/>
    <w:rsid w:val="00C81FC4"/>
  </w:style>
  <w:style w:type="character" w:styleId="Hyperlink">
    <w:name w:val="Hyperlink"/>
    <w:basedOn w:val="Standaardalinea-lettertype"/>
    <w:uiPriority w:val="99"/>
    <w:rsid w:val="00F61B8A"/>
    <w:rPr>
      <w:color w:val="AEBD14" w:themeColor="accent3"/>
      <w:u w:val="single"/>
    </w:rPr>
  </w:style>
  <w:style w:type="character" w:styleId="Paginanummer">
    <w:name w:val="page number"/>
    <w:basedOn w:val="Standaardalinea-lettertype"/>
    <w:uiPriority w:val="99"/>
    <w:unhideWhenUsed/>
    <w:rsid w:val="00C81FC4"/>
    <w:rPr>
      <w:b/>
      <w:color w:val="44546A" w:themeColor="text2"/>
    </w:rPr>
  </w:style>
  <w:style w:type="table" w:styleId="Rastertabel1licht">
    <w:name w:val="Grid Table 1 Light"/>
    <w:basedOn w:val="Standaardtabel"/>
    <w:uiPriority w:val="46"/>
    <w:rsid w:val="008C2472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6">
    <w:name w:val="Grid Table 1 Light Accent 6"/>
    <w:basedOn w:val="Standaardtabel"/>
    <w:uiPriority w:val="46"/>
    <w:rsid w:val="00FC518F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2">
    <w:name w:val="Grid Table 1 Light Accent 2"/>
    <w:basedOn w:val="Standaardtabel"/>
    <w:uiPriority w:val="46"/>
    <w:rsid w:val="00FC518F"/>
    <w:pPr>
      <w:spacing w:after="0" w:line="240" w:lineRule="auto"/>
    </w:pPr>
    <w:tblPr>
      <w:tblStyleRowBandSize w:val="1"/>
      <w:tblStyleColBandSize w:val="1"/>
      <w:tblBorders>
        <w:top w:val="single" w:sz="4" w:space="0" w:color="69FCFF" w:themeColor="accent2" w:themeTint="66"/>
        <w:left w:val="single" w:sz="4" w:space="0" w:color="69FCFF" w:themeColor="accent2" w:themeTint="66"/>
        <w:bottom w:val="single" w:sz="4" w:space="0" w:color="69FCFF" w:themeColor="accent2" w:themeTint="66"/>
        <w:right w:val="single" w:sz="4" w:space="0" w:color="69FCFF" w:themeColor="accent2" w:themeTint="66"/>
        <w:insideH w:val="single" w:sz="4" w:space="0" w:color="69FCFF" w:themeColor="accent2" w:themeTint="66"/>
        <w:insideV w:val="single" w:sz="4" w:space="0" w:color="69FCFF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1FFBFF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1FFB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Inleiding">
    <w:name w:val="Inleiding"/>
    <w:basedOn w:val="Standaard"/>
    <w:uiPriority w:val="99"/>
    <w:semiHidden/>
    <w:rsid w:val="00FC518F"/>
    <w:pPr>
      <w:tabs>
        <w:tab w:val="left" w:pos="142"/>
        <w:tab w:val="left" w:pos="283"/>
      </w:tabs>
      <w:suppressAutoHyphens/>
      <w:autoSpaceDE w:val="0"/>
      <w:autoSpaceDN w:val="0"/>
      <w:snapToGrid/>
      <w:spacing w:line="480" w:lineRule="atLeast"/>
      <w:textAlignment w:val="center"/>
    </w:pPr>
    <w:rPr>
      <w:rFonts w:ascii="UnitRoundedPro-Light" w:hAnsi="UnitRoundedPro-Light" w:cs="UnitRoundedPro-Light"/>
      <w:color w:val="999949"/>
      <w:spacing w:val="6"/>
      <w:kern w:val="0"/>
      <w:sz w:val="28"/>
      <w:szCs w:val="28"/>
    </w:rPr>
  </w:style>
  <w:style w:type="table" w:styleId="Rastertabel1licht-Accent3">
    <w:name w:val="Grid Table 1 Light Accent 3"/>
    <w:basedOn w:val="Standaardtabel"/>
    <w:uiPriority w:val="46"/>
    <w:rsid w:val="00940CDE"/>
    <w:pPr>
      <w:spacing w:after="0" w:line="240" w:lineRule="auto"/>
    </w:pPr>
    <w:tblPr>
      <w:tblStyleRowBandSize w:val="1"/>
      <w:tblStyleColBandSize w:val="1"/>
      <w:tblBorders>
        <w:top w:val="single" w:sz="4" w:space="0" w:color="EAF391" w:themeColor="accent3" w:themeTint="66"/>
        <w:left w:val="single" w:sz="4" w:space="0" w:color="EAF391" w:themeColor="accent3" w:themeTint="66"/>
        <w:bottom w:val="single" w:sz="4" w:space="0" w:color="EAF391" w:themeColor="accent3" w:themeTint="66"/>
        <w:right w:val="single" w:sz="4" w:space="0" w:color="EAF391" w:themeColor="accent3" w:themeTint="66"/>
        <w:insideH w:val="single" w:sz="4" w:space="0" w:color="EAF391" w:themeColor="accent3" w:themeTint="66"/>
        <w:insideV w:val="single" w:sz="4" w:space="0" w:color="EAF391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E0ED5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0ED5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Kop5Char">
    <w:name w:val="Kop 5 Char"/>
    <w:basedOn w:val="Standaardalinea-lettertype"/>
    <w:link w:val="Kop5"/>
    <w:uiPriority w:val="9"/>
    <w:semiHidden/>
    <w:rsid w:val="006A4622"/>
    <w:rPr>
      <w:rFonts w:asciiTheme="majorHAnsi" w:eastAsiaTheme="majorEastAsia" w:hAnsiTheme="majorHAnsi" w:cstheme="majorBidi"/>
      <w:color w:val="003B6F" w:themeColor="accent1" w:themeShade="BF"/>
      <w:kern w:val="16"/>
      <w:sz w:val="24"/>
      <w:szCs w:val="24"/>
      <w:lang w:val="en-US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6A4622"/>
    <w:rPr>
      <w:rFonts w:asciiTheme="majorHAnsi" w:eastAsiaTheme="majorEastAsia" w:hAnsiTheme="majorHAnsi" w:cstheme="majorBidi"/>
      <w:color w:val="00274A" w:themeColor="accent1" w:themeShade="7F"/>
      <w:kern w:val="16"/>
      <w:sz w:val="24"/>
      <w:szCs w:val="24"/>
      <w:lang w:val="en-US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6A4622"/>
    <w:rPr>
      <w:rFonts w:asciiTheme="majorHAnsi" w:eastAsiaTheme="majorEastAsia" w:hAnsiTheme="majorHAnsi" w:cstheme="majorBidi"/>
      <w:i/>
      <w:iCs/>
      <w:color w:val="00274A" w:themeColor="accent1" w:themeShade="7F"/>
      <w:kern w:val="16"/>
      <w:sz w:val="24"/>
      <w:szCs w:val="24"/>
      <w:lang w:val="en-US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6A4622"/>
    <w:rPr>
      <w:rFonts w:asciiTheme="majorHAnsi" w:eastAsiaTheme="majorEastAsia" w:hAnsiTheme="majorHAnsi" w:cstheme="majorBidi"/>
      <w:color w:val="272727" w:themeColor="text1" w:themeTint="D8"/>
      <w:kern w:val="16"/>
      <w:sz w:val="21"/>
      <w:szCs w:val="21"/>
      <w:lang w:val="en-US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6A4622"/>
    <w:rPr>
      <w:rFonts w:asciiTheme="majorHAnsi" w:eastAsiaTheme="majorEastAsia" w:hAnsiTheme="majorHAnsi" w:cstheme="majorBidi"/>
      <w:i/>
      <w:iCs/>
      <w:color w:val="272727" w:themeColor="text1" w:themeTint="D8"/>
      <w:kern w:val="16"/>
      <w:sz w:val="21"/>
      <w:szCs w:val="21"/>
      <w:lang w:val="en-US"/>
    </w:rPr>
  </w:style>
  <w:style w:type="character" w:styleId="GevolgdeHyperlink">
    <w:name w:val="FollowedHyperlink"/>
    <w:basedOn w:val="Standaardalinea-lettertype"/>
    <w:uiPriority w:val="99"/>
    <w:semiHidden/>
    <w:rsid w:val="00F61B8A"/>
    <w:rPr>
      <w:color w:val="AEBD14" w:themeColor="accent3"/>
      <w:u w:val="single"/>
    </w:rPr>
  </w:style>
  <w:style w:type="paragraph" w:customStyle="1" w:styleId="plattetekst">
    <w:name w:val="platte tekst"/>
    <w:basedOn w:val="Standaard"/>
    <w:uiPriority w:val="99"/>
    <w:rsid w:val="007B536B"/>
    <w:pPr>
      <w:tabs>
        <w:tab w:val="left" w:pos="142"/>
        <w:tab w:val="left" w:pos="283"/>
      </w:tabs>
      <w:suppressAutoHyphens/>
      <w:autoSpaceDE w:val="0"/>
      <w:autoSpaceDN w:val="0"/>
      <w:snapToGrid/>
      <w:spacing w:line="280" w:lineRule="atLeast"/>
      <w:textAlignment w:val="center"/>
    </w:pPr>
    <w:rPr>
      <w:rFonts w:ascii="UnitRoundedPro-Light" w:hAnsi="UnitRoundedPro-Light" w:cs="UnitRoundedPro-Light"/>
      <w:color w:val="00004C"/>
      <w:spacing w:val="4"/>
      <w:kern w:val="0"/>
      <w:szCs w:val="20"/>
    </w:rPr>
  </w:style>
  <w:style w:type="paragraph" w:styleId="Citaat">
    <w:name w:val="Quote"/>
    <w:basedOn w:val="Standaard"/>
    <w:next w:val="Standaard"/>
    <w:link w:val="CitaatChar"/>
    <w:uiPriority w:val="29"/>
    <w:rsid w:val="00DB7EB1"/>
    <w:pPr>
      <w:ind w:right="862"/>
    </w:pPr>
    <w:rPr>
      <w:b/>
      <w:i/>
      <w:iCs/>
      <w:color w:val="AEBD14" w:themeColor="accent3"/>
      <w:sz w:val="28"/>
      <w:szCs w:val="28"/>
    </w:rPr>
  </w:style>
  <w:style w:type="character" w:customStyle="1" w:styleId="CitaatChar">
    <w:name w:val="Citaat Char"/>
    <w:basedOn w:val="Standaardalinea-lettertype"/>
    <w:link w:val="Citaat"/>
    <w:uiPriority w:val="29"/>
    <w:rsid w:val="00DB7EB1"/>
    <w:rPr>
      <w:b/>
      <w:i/>
      <w:iCs/>
      <w:color w:val="AEBD14" w:themeColor="accent3"/>
      <w:kern w:val="16"/>
      <w:sz w:val="28"/>
      <w:szCs w:val="28"/>
    </w:rPr>
  </w:style>
  <w:style w:type="paragraph" w:customStyle="1" w:styleId="subkop">
    <w:name w:val="subkop"/>
    <w:basedOn w:val="plattetekst"/>
    <w:uiPriority w:val="99"/>
    <w:rsid w:val="007B536B"/>
    <w:rPr>
      <w:b/>
      <w:bCs/>
      <w:color w:val="A5BF3F"/>
    </w:rPr>
  </w:style>
  <w:style w:type="paragraph" w:styleId="Bijschrift">
    <w:name w:val="caption"/>
    <w:basedOn w:val="Standaard"/>
    <w:next w:val="Standaard"/>
    <w:uiPriority w:val="35"/>
    <w:unhideWhenUsed/>
    <w:qFormat/>
    <w:rsid w:val="00EC1E72"/>
    <w:pPr>
      <w:spacing w:line="240" w:lineRule="auto"/>
    </w:pPr>
    <w:rPr>
      <w:b/>
      <w:iCs/>
      <w:color w:val="506B16"/>
    </w:rPr>
  </w:style>
  <w:style w:type="character" w:styleId="Onopgelostemelding">
    <w:name w:val="Unresolved Mention"/>
    <w:basedOn w:val="Standaardalinea-lettertype"/>
    <w:uiPriority w:val="99"/>
    <w:unhideWhenUsed/>
    <w:rsid w:val="00080A1A"/>
    <w:rPr>
      <w:color w:val="605E5C"/>
      <w:shd w:val="clear" w:color="auto" w:fill="E1DFDD"/>
    </w:rPr>
  </w:style>
  <w:style w:type="table" w:styleId="Rastertabel2-Accent1">
    <w:name w:val="Grid Table 2 Accent 1"/>
    <w:basedOn w:val="Standaardtabel"/>
    <w:uiPriority w:val="47"/>
    <w:rsid w:val="008B4F78"/>
    <w:pPr>
      <w:spacing w:after="0" w:line="240" w:lineRule="auto"/>
    </w:pPr>
    <w:tblPr>
      <w:tblStyleRowBandSize w:val="1"/>
      <w:tblStyleColBandSize w:val="1"/>
      <w:tblCellMar>
        <w:bottom w:w="57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5095" w:themeFill="accent1"/>
      </w:tcPr>
    </w:tblStylePr>
    <w:tblStylePr w:type="lastRow">
      <w:rPr>
        <w:b/>
        <w:bCs/>
      </w:rPr>
      <w:tblPr/>
      <w:tcPr>
        <w:tcBorders>
          <w:top w:val="double" w:sz="2" w:space="0" w:color="2699FF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 w:val="0"/>
        <w:bCs/>
      </w:rPr>
    </w:tblStylePr>
    <w:tblStylePr w:type="lastCol">
      <w:rPr>
        <w:b w:val="0"/>
        <w:bCs/>
      </w:rPr>
    </w:tblStylePr>
    <w:tblStylePr w:type="band1Horz">
      <w:rPr>
        <w:b w:val="0"/>
        <w:color w:val="005095" w:themeColor="accen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FF0F7"/>
      </w:tcPr>
    </w:tblStylePr>
    <w:tblStylePr w:type="band2Horz">
      <w:rPr>
        <w:rFonts w:asciiTheme="minorHAnsi" w:hAnsiTheme="minorHAnsi"/>
        <w:b w:val="0"/>
        <w:color w:val="005095" w:themeColor="accent1"/>
        <w:u w:val="none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0E2EF"/>
      </w:tcPr>
    </w:tblStylePr>
  </w:style>
  <w:style w:type="table" w:styleId="Rastertabel2-Accent2">
    <w:name w:val="Grid Table 2 Accent 2"/>
    <w:basedOn w:val="Standaardtabel"/>
    <w:uiPriority w:val="47"/>
    <w:rsid w:val="00584024"/>
    <w:pPr>
      <w:spacing w:after="0" w:line="240" w:lineRule="auto"/>
    </w:pPr>
    <w:tblPr>
      <w:tblStyleRowBandSize w:val="1"/>
      <w:tblStyleColBandSize w:val="1"/>
      <w:tblBorders>
        <w:top w:val="single" w:sz="2" w:space="0" w:color="1FFBFF" w:themeColor="accent2" w:themeTint="99"/>
        <w:bottom w:val="single" w:sz="2" w:space="0" w:color="1FFBFF" w:themeColor="accent2" w:themeTint="99"/>
        <w:insideH w:val="single" w:sz="2" w:space="0" w:color="1FFBFF" w:themeColor="accent2" w:themeTint="99"/>
        <w:insideV w:val="single" w:sz="2" w:space="0" w:color="1FFBFF" w:themeColor="accent2" w:themeTint="99"/>
      </w:tblBorders>
      <w:tblCellMar>
        <w:bottom w:w="57" w:type="dxa"/>
      </w:tblCellMar>
    </w:tblPr>
    <w:tblStylePr w:type="fir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8789" w:themeFill="accent2"/>
      </w:tcPr>
    </w:tblStylePr>
    <w:tblStylePr w:type="la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8789" w:themeFill="accent2"/>
      </w:tcPr>
    </w:tblStylePr>
    <w:tblStylePr w:type="firstCol">
      <w:rPr>
        <w:b w:val="0"/>
        <w:bCs/>
      </w:rPr>
    </w:tblStylePr>
    <w:tblStylePr w:type="lastCol">
      <w:rPr>
        <w:b w:val="0"/>
        <w:bCs/>
      </w:rPr>
    </w:tblStylePr>
    <w:tblStylePr w:type="band1Horz">
      <w:rPr>
        <w:color w:val="005095" w:themeColor="accen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7F3F0"/>
      </w:tcPr>
    </w:tblStylePr>
    <w:tblStylePr w:type="band2Horz">
      <w:rPr>
        <w:color w:val="005095" w:themeColor="accen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8FDFD"/>
      </w:tcPr>
    </w:tblStylePr>
  </w:style>
  <w:style w:type="table" w:styleId="Rastertabel2-Accent3">
    <w:name w:val="Grid Table 2 Accent 3"/>
    <w:basedOn w:val="Standaardtabel"/>
    <w:uiPriority w:val="47"/>
    <w:rsid w:val="00584024"/>
    <w:pPr>
      <w:spacing w:after="0" w:line="240" w:lineRule="auto"/>
    </w:pPr>
    <w:tblPr>
      <w:tblStyleRowBandSize w:val="1"/>
      <w:tblStyleColBandSize w:val="1"/>
      <w:tblBorders>
        <w:top w:val="single" w:sz="2" w:space="0" w:color="E0ED5B" w:themeColor="accent3" w:themeTint="99"/>
        <w:bottom w:val="single" w:sz="2" w:space="0" w:color="E0ED5B" w:themeColor="accent3" w:themeTint="99"/>
        <w:insideH w:val="single" w:sz="2" w:space="0" w:color="E0ED5B" w:themeColor="accent3" w:themeTint="99"/>
        <w:insideV w:val="single" w:sz="2" w:space="0" w:color="E0ED5B" w:themeColor="accent3" w:themeTint="99"/>
      </w:tblBorders>
      <w:tblCellMar>
        <w:bottom w:w="57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EBD14" w:themeFill="accent3"/>
      </w:tcPr>
    </w:tblStylePr>
    <w:tblStylePr w:type="lastRow">
      <w:rPr>
        <w:b/>
        <w:bCs/>
      </w:rPr>
      <w:tblPr/>
      <w:tcPr>
        <w:tcBorders>
          <w:top w:val="double" w:sz="2" w:space="0" w:color="E0ED5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 w:val="0"/>
        <w:bCs/>
      </w:rPr>
    </w:tblStylePr>
    <w:tblStylePr w:type="lastCol">
      <w:rPr>
        <w:b w:val="0"/>
        <w:bCs/>
      </w:rPr>
    </w:tblStylePr>
    <w:tblStylePr w:type="band1Horz">
      <w:rPr>
        <w:color w:val="005095" w:themeColor="accen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DFEF5"/>
      </w:tcPr>
    </w:tblStylePr>
    <w:tblStylePr w:type="band2Horz">
      <w:rPr>
        <w:color w:val="005095" w:themeColor="accen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8F9E8"/>
      </w:tcPr>
    </w:tblStylePr>
  </w:style>
  <w:style w:type="table" w:styleId="Rastertabel2">
    <w:name w:val="Grid Table 2"/>
    <w:basedOn w:val="Standaardtabel"/>
    <w:uiPriority w:val="47"/>
    <w:rsid w:val="00140F96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astertabel4-Accent3">
    <w:name w:val="Grid Table 4 Accent 3"/>
    <w:basedOn w:val="Standaardtabel"/>
    <w:uiPriority w:val="49"/>
    <w:rsid w:val="00F75E1C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 w:val="0"/>
        <w:bCs/>
        <w:color w:val="auto"/>
      </w:rPr>
      <w:tblPr/>
      <w:tcPr>
        <w:shd w:val="clear" w:color="auto" w:fill="008789"/>
      </w:tcPr>
    </w:tblStylePr>
    <w:tblStylePr w:type="lastRow">
      <w:rPr>
        <w:b/>
        <w:bCs/>
      </w:rPr>
      <w:tblPr/>
      <w:tcPr>
        <w:tcBorders>
          <w:top w:val="double" w:sz="4" w:space="0" w:color="AEBD1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F9C8" w:themeFill="accent3" w:themeFillTint="33"/>
      </w:tcPr>
    </w:tblStylePr>
    <w:tblStylePr w:type="band1Horz">
      <w:tblPr/>
      <w:tcPr>
        <w:shd w:val="clear" w:color="auto" w:fill="D9D9D9"/>
      </w:tcPr>
    </w:tblStylePr>
  </w:style>
  <w:style w:type="table" w:styleId="Rastertabel3-Accent3">
    <w:name w:val="Grid Table 3 Accent 3"/>
    <w:basedOn w:val="Standaardtabel"/>
    <w:uiPriority w:val="48"/>
    <w:rsid w:val="00B9572C"/>
    <w:pPr>
      <w:spacing w:after="0" w:line="240" w:lineRule="auto"/>
    </w:pPr>
    <w:tblPr>
      <w:tblStyleRowBandSize w:val="1"/>
      <w:tblStyleColBandSize w:val="1"/>
      <w:tblBorders>
        <w:top w:val="single" w:sz="4" w:space="0" w:color="E0ED5B" w:themeColor="accent3" w:themeTint="99"/>
        <w:left w:val="single" w:sz="4" w:space="0" w:color="E0ED5B" w:themeColor="accent3" w:themeTint="99"/>
        <w:bottom w:val="single" w:sz="4" w:space="0" w:color="E0ED5B" w:themeColor="accent3" w:themeTint="99"/>
        <w:right w:val="single" w:sz="4" w:space="0" w:color="E0ED5B" w:themeColor="accent3" w:themeTint="99"/>
        <w:insideH w:val="single" w:sz="4" w:space="0" w:color="E0ED5B" w:themeColor="accent3" w:themeTint="99"/>
        <w:insideV w:val="single" w:sz="4" w:space="0" w:color="E0ED5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4F9C8" w:themeFill="accent3" w:themeFillTint="33"/>
      </w:tcPr>
    </w:tblStylePr>
    <w:tblStylePr w:type="band1Horz">
      <w:tblPr/>
      <w:tcPr>
        <w:shd w:val="clear" w:color="auto" w:fill="F4F9C8" w:themeFill="accent3" w:themeFillTint="33"/>
      </w:tcPr>
    </w:tblStylePr>
    <w:tblStylePr w:type="neCell">
      <w:tblPr/>
      <w:tcPr>
        <w:tcBorders>
          <w:bottom w:val="single" w:sz="4" w:space="0" w:color="E0ED5B" w:themeColor="accent3" w:themeTint="99"/>
        </w:tcBorders>
      </w:tcPr>
    </w:tblStylePr>
    <w:tblStylePr w:type="nwCell">
      <w:tblPr/>
      <w:tcPr>
        <w:tcBorders>
          <w:bottom w:val="single" w:sz="4" w:space="0" w:color="E0ED5B" w:themeColor="accent3" w:themeTint="99"/>
        </w:tcBorders>
      </w:tcPr>
    </w:tblStylePr>
    <w:tblStylePr w:type="seCell">
      <w:tblPr/>
      <w:tcPr>
        <w:tcBorders>
          <w:top w:val="single" w:sz="4" w:space="0" w:color="E0ED5B" w:themeColor="accent3" w:themeTint="99"/>
        </w:tcBorders>
      </w:tcPr>
    </w:tblStylePr>
    <w:tblStylePr w:type="swCell">
      <w:tblPr/>
      <w:tcPr>
        <w:tcBorders>
          <w:top w:val="single" w:sz="4" w:space="0" w:color="E0ED5B" w:themeColor="accent3" w:themeTint="99"/>
        </w:tcBorders>
      </w:tcPr>
    </w:tblStylePr>
  </w:style>
  <w:style w:type="table" w:styleId="Rastertabel7kleurrijk-Accent3">
    <w:name w:val="Grid Table 7 Colorful Accent 3"/>
    <w:basedOn w:val="Standaardtabel"/>
    <w:uiPriority w:val="52"/>
    <w:rsid w:val="00B9572C"/>
    <w:pPr>
      <w:spacing w:after="0" w:line="240" w:lineRule="auto"/>
    </w:pPr>
    <w:rPr>
      <w:color w:val="818D0F" w:themeColor="accent3" w:themeShade="BF"/>
    </w:rPr>
    <w:tblPr>
      <w:tblStyleRowBandSize w:val="1"/>
      <w:tblStyleColBandSize w:val="1"/>
      <w:tblBorders>
        <w:top w:val="single" w:sz="4" w:space="0" w:color="E0ED5B" w:themeColor="accent3" w:themeTint="99"/>
        <w:left w:val="single" w:sz="4" w:space="0" w:color="E0ED5B" w:themeColor="accent3" w:themeTint="99"/>
        <w:bottom w:val="single" w:sz="4" w:space="0" w:color="E0ED5B" w:themeColor="accent3" w:themeTint="99"/>
        <w:right w:val="single" w:sz="4" w:space="0" w:color="E0ED5B" w:themeColor="accent3" w:themeTint="99"/>
        <w:insideH w:val="single" w:sz="4" w:space="0" w:color="E0ED5B" w:themeColor="accent3" w:themeTint="99"/>
        <w:insideV w:val="single" w:sz="4" w:space="0" w:color="E0ED5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4F9C8" w:themeFill="accent3" w:themeFillTint="33"/>
      </w:tcPr>
    </w:tblStylePr>
    <w:tblStylePr w:type="band1Horz">
      <w:tblPr/>
      <w:tcPr>
        <w:shd w:val="clear" w:color="auto" w:fill="F4F9C8" w:themeFill="accent3" w:themeFillTint="33"/>
      </w:tcPr>
    </w:tblStylePr>
    <w:tblStylePr w:type="neCell">
      <w:tblPr/>
      <w:tcPr>
        <w:tcBorders>
          <w:bottom w:val="single" w:sz="4" w:space="0" w:color="E0ED5B" w:themeColor="accent3" w:themeTint="99"/>
        </w:tcBorders>
      </w:tcPr>
    </w:tblStylePr>
    <w:tblStylePr w:type="nwCell">
      <w:tblPr/>
      <w:tcPr>
        <w:tcBorders>
          <w:bottom w:val="single" w:sz="4" w:space="0" w:color="E0ED5B" w:themeColor="accent3" w:themeTint="99"/>
        </w:tcBorders>
      </w:tcPr>
    </w:tblStylePr>
    <w:tblStylePr w:type="seCell">
      <w:tblPr/>
      <w:tcPr>
        <w:tcBorders>
          <w:top w:val="single" w:sz="4" w:space="0" w:color="E0ED5B" w:themeColor="accent3" w:themeTint="99"/>
        </w:tcBorders>
      </w:tcPr>
    </w:tblStylePr>
    <w:tblStylePr w:type="swCell">
      <w:tblPr/>
      <w:tcPr>
        <w:tcBorders>
          <w:top w:val="single" w:sz="4" w:space="0" w:color="E0ED5B" w:themeColor="accent3" w:themeTint="99"/>
        </w:tcBorders>
      </w:tcPr>
    </w:tblStylePr>
  </w:style>
  <w:style w:type="paragraph" w:customStyle="1" w:styleId="paragraph">
    <w:name w:val="paragraph"/>
    <w:basedOn w:val="Standaard"/>
    <w:rsid w:val="006404F4"/>
    <w:pPr>
      <w:adjustRightInd/>
      <w:snapToGrid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lang w:eastAsia="nl-NL"/>
    </w:rPr>
  </w:style>
  <w:style w:type="character" w:customStyle="1" w:styleId="normaltextrun">
    <w:name w:val="normaltextrun"/>
    <w:basedOn w:val="Standaardalinea-lettertype"/>
    <w:rsid w:val="006404F4"/>
  </w:style>
  <w:style w:type="character" w:customStyle="1" w:styleId="eop">
    <w:name w:val="eop"/>
    <w:basedOn w:val="Standaardalinea-lettertype"/>
    <w:rsid w:val="006404F4"/>
  </w:style>
  <w:style w:type="character" w:customStyle="1" w:styleId="LijstalineaChar">
    <w:name w:val="Lijstalinea Char"/>
    <w:aliases w:val="Bulletlijst NS Char,_EDSN_agendapunt Char,Opsomblokjes en substreepjes Char,INK_Opsomming Char"/>
    <w:basedOn w:val="Standaardalinea-lettertype"/>
    <w:link w:val="Lijstalinea"/>
    <w:uiPriority w:val="34"/>
    <w:rsid w:val="00B671E7"/>
    <w:rPr>
      <w:kern w:val="16"/>
      <w:szCs w:val="24"/>
    </w:rPr>
  </w:style>
  <w:style w:type="paragraph" w:styleId="Tekstopmerking">
    <w:name w:val="annotation text"/>
    <w:basedOn w:val="Standaard"/>
    <w:link w:val="TekstopmerkingChar"/>
    <w:uiPriority w:val="99"/>
    <w:unhideWhenUsed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Pr>
      <w:kern w:val="16"/>
      <w:sz w:val="20"/>
      <w:szCs w:val="20"/>
    </w:rPr>
  </w:style>
  <w:style w:type="character" w:styleId="Verwijzingopmerking">
    <w:name w:val="annotation reference"/>
    <w:basedOn w:val="Standaardalinea-lettertype"/>
    <w:uiPriority w:val="99"/>
    <w:unhideWhenUsed/>
    <w:rPr>
      <w:sz w:val="16"/>
      <w:szCs w:val="16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1721F6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1721F6"/>
    <w:rPr>
      <w:b/>
      <w:bCs/>
      <w:kern w:val="16"/>
      <w:sz w:val="20"/>
      <w:szCs w:val="20"/>
    </w:rPr>
  </w:style>
  <w:style w:type="character" w:styleId="Vermelding">
    <w:name w:val="Mention"/>
    <w:basedOn w:val="Standaardalinea-lettertype"/>
    <w:uiPriority w:val="99"/>
    <w:unhideWhenUsed/>
    <w:rsid w:val="008A756D"/>
    <w:rPr>
      <w:color w:val="2B579A"/>
      <w:shd w:val="clear" w:color="auto" w:fill="E1DFDD"/>
    </w:rPr>
  </w:style>
  <w:style w:type="paragraph" w:styleId="Revisie">
    <w:name w:val="Revision"/>
    <w:hidden/>
    <w:uiPriority w:val="99"/>
    <w:semiHidden/>
    <w:rsid w:val="00137ECE"/>
    <w:pPr>
      <w:spacing w:after="0" w:line="240" w:lineRule="auto"/>
    </w:pPr>
    <w:rPr>
      <w:kern w:val="16"/>
      <w:sz w:val="20"/>
      <w:szCs w:val="24"/>
    </w:rPr>
  </w:style>
  <w:style w:type="paragraph" w:customStyle="1" w:styleId="Body">
    <w:name w:val="Body"/>
    <w:link w:val="BodyChar"/>
    <w:autoRedefine/>
    <w:qFormat/>
    <w:rsid w:val="008F0D5E"/>
    <w:pPr>
      <w:widowControl w:val="0"/>
      <w:autoSpaceDE w:val="0"/>
      <w:autoSpaceDN w:val="0"/>
      <w:adjustRightInd w:val="0"/>
      <w:spacing w:after="0" w:line="280" w:lineRule="exact"/>
      <w:ind w:left="110" w:right="-364"/>
    </w:pPr>
    <w:rPr>
      <w:rFonts w:eastAsia="Calibri"/>
      <w:iCs/>
      <w:sz w:val="20"/>
      <w:szCs w:val="18"/>
    </w:rPr>
  </w:style>
  <w:style w:type="character" w:customStyle="1" w:styleId="BodyChar">
    <w:name w:val="Body Char"/>
    <w:basedOn w:val="Standaardalinea-lettertype"/>
    <w:link w:val="Body"/>
    <w:rsid w:val="008F0D5E"/>
    <w:rPr>
      <w:rFonts w:eastAsia="Calibri"/>
      <w:iCs/>
      <w:sz w:val="20"/>
      <w:szCs w:val="18"/>
    </w:rPr>
  </w:style>
  <w:style w:type="paragraph" w:customStyle="1" w:styleId="broodtekst">
    <w:name w:val="broodtekst"/>
    <w:basedOn w:val="Standaard"/>
    <w:rsid w:val="00952455"/>
    <w:pPr>
      <w:suppressAutoHyphens/>
      <w:adjustRightInd/>
      <w:snapToGrid/>
    </w:pPr>
    <w:rPr>
      <w:rFonts w:ascii="NS Sans" w:eastAsia="MS Mincho" w:hAnsi="NS Sans" w:cs="Times New Roman"/>
      <w:kern w:val="0"/>
      <w:sz w:val="19"/>
    </w:rPr>
  </w:style>
  <w:style w:type="table" w:customStyle="1" w:styleId="Tabelraster1">
    <w:name w:val="Tabelraster1"/>
    <w:basedOn w:val="Standaardtabel"/>
    <w:next w:val="Tabelraster"/>
    <w:uiPriority w:val="39"/>
    <w:rsid w:val="0095245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5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24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321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37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819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0062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436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391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110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023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19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7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35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045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206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259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header" Target="header4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footer" Target="footer4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kool\EDSN%20BV\Communicatie%20-%20Office-Templates\EDSN%20rapport.dotx" TargetMode="External"/></Relationships>
</file>

<file path=word/theme/theme1.xml><?xml version="1.0" encoding="utf-8"?>
<a:theme xmlns:a="http://schemas.openxmlformats.org/drawingml/2006/main" name="ESDN">
  <a:themeElements>
    <a:clrScheme name="Custom 1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5095"/>
      </a:accent1>
      <a:accent2>
        <a:srgbClr val="008789"/>
      </a:accent2>
      <a:accent3>
        <a:srgbClr val="AEBD14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NJi theme" id="{A546774A-3A37-467C-BE2A-248CE5AFEF39}" vid="{D86B9DD6-646A-4C87-96D6-CCC957A9FB1D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13125356222D94C9423A7D906DEFCCC" ma:contentTypeVersion="6" ma:contentTypeDescription="Een nieuw document maken." ma:contentTypeScope="" ma:versionID="b45e477d561945004dfe64137e7aa5a7">
  <xsd:schema xmlns:xsd="http://www.w3.org/2001/XMLSchema" xmlns:xs="http://www.w3.org/2001/XMLSchema" xmlns:p="http://schemas.microsoft.com/office/2006/metadata/properties" xmlns:ns2="9a92865c-29c7-4a83-96ad-f2bdd051fe7d" xmlns:ns3="89cbef27-dd07-45bd-9b5c-59397d666b99" targetNamespace="http://schemas.microsoft.com/office/2006/metadata/properties" ma:root="true" ma:fieldsID="7cbad8282e3f755f7b2d7ea7d3d5ec23" ns2:_="" ns3:_="">
    <xsd:import namespace="9a92865c-29c7-4a83-96ad-f2bdd051fe7d"/>
    <xsd:import namespace="89cbef27-dd07-45bd-9b5c-59397d666b9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92865c-29c7-4a83-96ad-f2bdd051fe7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cbef27-dd07-45bd-9b5c-59397d666b99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>
  <b:Source>
    <b:Tag>Ach20</b:Tag>
    <b:SourceType>InternetSite</b:SourceType>
    <b:Guid>{97B7558C-D395-8543-A107-8583E8CC80B7}</b:Guid>
    <b:Author>
      <b:Author>
        <b:NameList>
          <b:Person>
            <b:Last>Achternaam</b:Last>
            <b:First>AB</b:First>
          </b:Person>
        </b:NameList>
      </b:Author>
    </b:Author>
    <b:Title>Jongeren hebben de toekomst</b:Title>
    <b:City>Utrecht</b:City>
    <b:Publisher>Nederlands Jeugdinstituut</b:Publisher>
    <b:Year>2020</b:Year>
    <b:URL>nji.nl</b:URL>
    <b:RefOrder>1</b:RefOrder>
  </b:Source>
</b:Sourc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9BA0015-0639-49E7-82A3-F8C3B0BA4EC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D469B11-979A-4022-ACFA-1FF543F595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92865c-29c7-4a83-96ad-f2bdd051fe7d"/>
    <ds:schemaRef ds:uri="89cbef27-dd07-45bd-9b5c-59397d666b9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662B28B-07BC-494E-92EF-DC440FEE969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CCEB246-E48E-4644-ACBE-AF9B246C0971}">
  <ds:schemaRefs>
    <ds:schemaRef ds:uri="http://schemas.microsoft.com/office/2006/metadata/properties"/>
    <ds:schemaRef ds:uri="http://schemas.microsoft.com/office/infopath/2007/PartnerControls"/>
    <ds:schemaRef ds:uri="a3a3589a-9163-4bd0-9133-277b89508fd1"/>
    <ds:schemaRef ds:uri="02a3fdb5-3c42-4685-af61-11f6bbc83f3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EDSN rapport</Template>
  <TotalTime>20</TotalTime>
  <Pages>3</Pages>
  <Words>233</Words>
  <Characters>1282</Characters>
  <Application>Microsoft Office Word</Application>
  <DocSecurity>0</DocSecurity>
  <Lines>10</Lines>
  <Paragraphs>3</Paragraphs>
  <ScaleCrop>false</ScaleCrop>
  <Manager/>
  <Company/>
  <LinksUpToDate>false</LinksUpToDate>
  <CharactersWithSpaces>1512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Leander Hiele</dc:creator>
  <cp:keywords/>
  <dc:description>22.02.11 Peter Kraaijeveld</dc:description>
  <cp:lastModifiedBy>Christiaan Vermeer</cp:lastModifiedBy>
  <cp:revision>47</cp:revision>
  <cp:lastPrinted>2022-10-31T03:06:00Z</cp:lastPrinted>
  <dcterms:created xsi:type="dcterms:W3CDTF">2025-01-02T10:38:00Z</dcterms:created>
  <dcterms:modified xsi:type="dcterms:W3CDTF">2025-01-03T19:10:00Z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0x010100C13125356222D94C9423A7D906DEFCCC</vt:lpwstr>
  </property>
</Properties>
</file>