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2E647" w14:textId="2DEC5D67" w:rsidR="00043E9A" w:rsidRPr="00976E7A" w:rsidRDefault="00D07CB7" w:rsidP="006D077F">
      <w:r w:rsidRPr="00976E7A">
        <w:rPr>
          <w:noProof/>
        </w:rPr>
        <w:drawing>
          <wp:anchor distT="0" distB="0" distL="114300" distR="114300" simplePos="0" relativeHeight="251658240" behindDoc="1" locked="1" layoutInCell="1" allowOverlap="1" wp14:anchorId="4C7BD614" wp14:editId="59D20960">
            <wp:simplePos x="0" y="0"/>
            <wp:positionH relativeFrom="page">
              <wp:posOffset>-213360</wp:posOffset>
            </wp:positionH>
            <wp:positionV relativeFrom="page">
              <wp:posOffset>-270510</wp:posOffset>
            </wp:positionV>
            <wp:extent cx="7985760" cy="11283315"/>
            <wp:effectExtent l="0" t="0" r="0" b="0"/>
            <wp:wrapNone/>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
                    <a:stretch>
                      <a:fillRect/>
                    </a:stretch>
                  </pic:blipFill>
                  <pic:spPr>
                    <a:xfrm>
                      <a:off x="0" y="0"/>
                      <a:ext cx="7985760" cy="11283315"/>
                    </a:xfrm>
                    <a:prstGeom prst="rect">
                      <a:avLst/>
                    </a:prstGeom>
                  </pic:spPr>
                </pic:pic>
              </a:graphicData>
            </a:graphic>
            <wp14:sizeRelH relativeFrom="margin">
              <wp14:pctWidth>0</wp14:pctWidth>
            </wp14:sizeRelH>
            <wp14:sizeRelV relativeFrom="margin">
              <wp14:pctHeight>0</wp14:pctHeight>
            </wp14:sizeRelV>
          </wp:anchor>
        </w:drawing>
      </w:r>
    </w:p>
    <w:tbl>
      <w:tblPr>
        <w:tblStyle w:val="Tabelraster"/>
        <w:tblW w:w="8506"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113" w:type="dxa"/>
          <w:bottom w:w="57" w:type="dxa"/>
          <w:right w:w="113" w:type="dxa"/>
        </w:tblCellMar>
        <w:tblLook w:val="04A0" w:firstRow="1" w:lastRow="0" w:firstColumn="1" w:lastColumn="0" w:noHBand="0" w:noVBand="1"/>
      </w:tblPr>
      <w:tblGrid>
        <w:gridCol w:w="8506"/>
      </w:tblGrid>
      <w:tr w:rsidR="00CF3B4B" w:rsidRPr="00976E7A" w14:paraId="7985A780" w14:textId="77777777" w:rsidTr="00256118">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8506" w:type="dxa"/>
            <w:shd w:val="clear" w:color="auto" w:fill="005095" w:themeFill="accent1"/>
          </w:tcPr>
          <w:p w14:paraId="6C28EFD5" w14:textId="6834864B" w:rsidR="00CF3B4B" w:rsidRPr="00256118" w:rsidRDefault="008E0899" w:rsidP="006D077F">
            <w:pPr>
              <w:rPr>
                <w:rFonts w:cs="Times New Roman (Body CS)"/>
                <w:bCs/>
                <w:caps/>
                <w:sz w:val="72"/>
                <w:szCs w:val="72"/>
              </w:rPr>
            </w:pPr>
            <w:r w:rsidRPr="00256118">
              <w:rPr>
                <w:rFonts w:cs="Times New Roman (Body CS)"/>
                <w:bCs/>
                <w:caps/>
                <w:color w:val="FFFFFF" w:themeColor="background1"/>
                <w:sz w:val="72"/>
                <w:szCs w:val="72"/>
              </w:rPr>
              <w:t>Standaardformulier</w:t>
            </w:r>
            <w:r w:rsidR="00DC7F2B" w:rsidRPr="00256118">
              <w:rPr>
                <w:rFonts w:cs="Times New Roman (Body CS)"/>
                <w:bCs/>
                <w:caps/>
                <w:color w:val="FFFFFF" w:themeColor="background1"/>
                <w:sz w:val="72"/>
                <w:szCs w:val="72"/>
              </w:rPr>
              <w:t xml:space="preserve"> </w:t>
            </w:r>
            <w:r w:rsidR="00A925CF" w:rsidRPr="00256118">
              <w:rPr>
                <w:rFonts w:cs="Times New Roman (Body CS)"/>
                <w:bCs/>
                <w:caps/>
                <w:color w:val="FFFFFF" w:themeColor="background1"/>
                <w:sz w:val="72"/>
                <w:szCs w:val="72"/>
              </w:rPr>
              <w:t>06</w:t>
            </w:r>
            <w:r w:rsidRPr="00256118">
              <w:rPr>
                <w:rFonts w:cs="Times New Roman (Body CS)"/>
                <w:bCs/>
                <w:caps/>
                <w:color w:val="FFFFFF" w:themeColor="background1"/>
                <w:sz w:val="72"/>
                <w:szCs w:val="72"/>
              </w:rPr>
              <w:t xml:space="preserve"> Referentie</w:t>
            </w:r>
            <w:r w:rsidR="00A925CF" w:rsidRPr="00256118">
              <w:rPr>
                <w:rFonts w:cs="Times New Roman (Body CS)"/>
                <w:bCs/>
                <w:caps/>
                <w:color w:val="FFFFFF" w:themeColor="background1"/>
                <w:sz w:val="72"/>
                <w:szCs w:val="72"/>
              </w:rPr>
              <w:t>verklaring</w:t>
            </w:r>
          </w:p>
        </w:tc>
      </w:tr>
    </w:tbl>
    <w:p w14:paraId="1777D3B6" w14:textId="77777777" w:rsidR="00974700" w:rsidRPr="00976E7A" w:rsidRDefault="00974700" w:rsidP="006D077F"/>
    <w:tbl>
      <w:tblPr>
        <w:tblStyle w:val="Tabelraster"/>
        <w:tblW w:w="5177"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113" w:type="dxa"/>
          <w:bottom w:w="57" w:type="dxa"/>
          <w:right w:w="113" w:type="dxa"/>
        </w:tblCellMar>
        <w:tblLook w:val="04A0" w:firstRow="1" w:lastRow="0" w:firstColumn="1" w:lastColumn="0" w:noHBand="0" w:noVBand="1"/>
      </w:tblPr>
      <w:tblGrid>
        <w:gridCol w:w="5177"/>
      </w:tblGrid>
      <w:tr w:rsidR="005855DF" w:rsidRPr="00976E7A" w14:paraId="39F627D2" w14:textId="77777777" w:rsidTr="00A925CF">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5177" w:type="dxa"/>
            <w:shd w:val="clear" w:color="auto" w:fill="AEBD14" w:themeFill="accent3"/>
          </w:tcPr>
          <w:p w14:paraId="6B01AA7B" w14:textId="4AFB1590" w:rsidR="00CF3B4B" w:rsidRPr="00976E7A" w:rsidRDefault="1A70752E" w:rsidP="006D077F">
            <w:pPr>
              <w:rPr>
                <w:caps/>
                <w:color w:val="FFFFFF" w:themeColor="background1"/>
                <w:sz w:val="36"/>
                <w:szCs w:val="36"/>
              </w:rPr>
            </w:pPr>
            <w:r w:rsidRPr="59EAA7C3">
              <w:rPr>
                <w:caps/>
                <w:color w:val="FFFFFF" w:themeColor="background1"/>
                <w:sz w:val="36"/>
                <w:szCs w:val="36"/>
              </w:rPr>
              <w:t>E</w:t>
            </w:r>
            <w:r w:rsidR="43A030D3" w:rsidRPr="59EAA7C3">
              <w:rPr>
                <w:caps/>
                <w:color w:val="FFFFFF" w:themeColor="background1"/>
                <w:sz w:val="36"/>
                <w:szCs w:val="36"/>
              </w:rPr>
              <w:t xml:space="preserve">Uropese </w:t>
            </w:r>
            <w:r w:rsidRPr="59EAA7C3">
              <w:rPr>
                <w:caps/>
                <w:color w:val="FFFFFF" w:themeColor="background1"/>
                <w:sz w:val="36"/>
                <w:szCs w:val="36"/>
              </w:rPr>
              <w:t>A</w:t>
            </w:r>
            <w:r w:rsidR="469FD5F2" w:rsidRPr="59EAA7C3">
              <w:rPr>
                <w:caps/>
                <w:color w:val="FFFFFF" w:themeColor="background1"/>
                <w:sz w:val="36"/>
                <w:szCs w:val="36"/>
              </w:rPr>
              <w:t>anbesteding</w:t>
            </w:r>
            <w:r w:rsidR="00A925CF">
              <w:rPr>
                <w:caps/>
                <w:color w:val="FFFFFF" w:themeColor="background1"/>
                <w:sz w:val="36"/>
                <w:szCs w:val="36"/>
              </w:rPr>
              <w:t xml:space="preserve"> arbeidsmarktcommunicatie</w:t>
            </w:r>
          </w:p>
        </w:tc>
      </w:tr>
    </w:tbl>
    <w:p w14:paraId="336275F0" w14:textId="4A6E7847" w:rsidR="00AC09F7" w:rsidRPr="00976E7A" w:rsidRDefault="00AC09F7" w:rsidP="006D077F">
      <w:pPr>
        <w:adjustRightInd/>
        <w:snapToGrid/>
        <w:sectPr w:rsidR="00AC09F7" w:rsidRPr="00976E7A" w:rsidSect="00871F01">
          <w:headerReference w:type="default" r:id="rId12"/>
          <w:footerReference w:type="default" r:id="rId13"/>
          <w:headerReference w:type="first" r:id="rId14"/>
          <w:footerReference w:type="first" r:id="rId15"/>
          <w:type w:val="continuous"/>
          <w:pgSz w:w="11906" w:h="16838"/>
          <w:pgMar w:top="9747" w:right="964" w:bottom="1712" w:left="1985" w:header="709" w:footer="513" w:gutter="0"/>
          <w:cols w:space="708"/>
          <w:titlePg/>
          <w:docGrid w:linePitch="360"/>
        </w:sectPr>
      </w:pPr>
      <w:r w:rsidRPr="00976E7A">
        <w:rPr>
          <w:noProof/>
        </w:rPr>
        <mc:AlternateContent>
          <mc:Choice Requires="wps">
            <w:drawing>
              <wp:anchor distT="0" distB="0" distL="114300" distR="114300" simplePos="0" relativeHeight="251658241" behindDoc="1" locked="1" layoutInCell="1" allowOverlap="1" wp14:anchorId="4F19DCF8" wp14:editId="2E3F0224">
                <wp:simplePos x="0" y="0"/>
                <wp:positionH relativeFrom="column">
                  <wp:posOffset>-88265</wp:posOffset>
                </wp:positionH>
                <wp:positionV relativeFrom="paragraph">
                  <wp:posOffset>6961505</wp:posOffset>
                </wp:positionV>
                <wp:extent cx="2230755" cy="404495"/>
                <wp:effectExtent l="0" t="0" r="0" b="0"/>
                <wp:wrapNone/>
                <wp:docPr id="48" name="Tekstvak 48"/>
                <wp:cNvGraphicFramePr/>
                <a:graphic xmlns:a="http://schemas.openxmlformats.org/drawingml/2006/main">
                  <a:graphicData uri="http://schemas.microsoft.com/office/word/2010/wordprocessingShape">
                    <wps:wsp>
                      <wps:cNvSpPr txBox="1"/>
                      <wps:spPr>
                        <a:xfrm>
                          <a:off x="0" y="0"/>
                          <a:ext cx="2230755" cy="404495"/>
                        </a:xfrm>
                        <a:prstGeom prst="rect">
                          <a:avLst/>
                        </a:prstGeom>
                        <a:noFill/>
                        <a:ln w="6350">
                          <a:noFill/>
                        </a:ln>
                      </wps:spPr>
                      <wps:txbx>
                        <w:txbxContent>
                          <w:p w14:paraId="6D33DBCC" w14:textId="77777777" w:rsidR="00AC09F7" w:rsidRPr="00D07CB7" w:rsidRDefault="00AC09F7" w:rsidP="00AC09F7">
                            <w:pPr>
                              <w:rPr>
                                <w:b/>
                                <w:bCs/>
                                <w:szCs w:val="20"/>
                              </w:rPr>
                            </w:pPr>
                            <w:r w:rsidRPr="00D07CB7">
                              <w:rPr>
                                <w:b/>
                                <w:bCs/>
                                <w:szCs w:val="20"/>
                              </w:rPr>
                              <w:t>17 februari 2022</w:t>
                            </w:r>
                          </w:p>
                          <w:p w14:paraId="79840D6A" w14:textId="77777777" w:rsidR="00AC09F7" w:rsidRPr="00D07CB7" w:rsidRDefault="00AC09F7" w:rsidP="00AC09F7">
                            <w:pPr>
                              <w:rPr>
                                <w:b/>
                                <w:bCs/>
                                <w:szCs w:val="20"/>
                              </w:rPr>
                            </w:pPr>
                            <w:r w:rsidRPr="00D07CB7">
                              <w:rPr>
                                <w:b/>
                                <w:bCs/>
                                <w:szCs w:val="20"/>
                              </w:rPr>
                              <w:t>Auteur Voornaam Achternaam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9DCF8" id="_x0000_t202" coordsize="21600,21600" o:spt="202" path="m,l,21600r21600,l21600,xe">
                <v:stroke joinstyle="miter"/>
                <v:path gradientshapeok="t" o:connecttype="rect"/>
              </v:shapetype>
              <v:shape id="Tekstvak 48" o:spid="_x0000_s1026" type="#_x0000_t202" style="position:absolute;margin-left:-6.95pt;margin-top:548.15pt;width:175.65pt;height:31.8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" filled="f" stroked="f" strokeweight=".5pt">
                <v:textbox>
                  <w:txbxContent>
                    <w:p w14:paraId="6D33DBCC" w14:textId="77777777" w:rsidR="00AC09F7" w:rsidRPr="00D07CB7" w:rsidRDefault="00AC09F7" w:rsidP="00AC09F7">
                      <w:pPr>
                        <w:rPr>
                          <w:b/>
                          <w:bCs/>
                          <w:szCs w:val="20"/>
                        </w:rPr>
                      </w:pPr>
                      <w:r w:rsidRPr="00D07CB7">
                        <w:rPr>
                          <w:b/>
                          <w:bCs/>
                          <w:szCs w:val="20"/>
                        </w:rPr>
                        <w:t>17 februari 2022</w:t>
                      </w:r>
                    </w:p>
                    <w:p w14:paraId="79840D6A" w14:textId="77777777" w:rsidR="00AC09F7" w:rsidRPr="00D07CB7" w:rsidRDefault="00AC09F7" w:rsidP="00AC09F7">
                      <w:pPr>
                        <w:rPr>
                          <w:b/>
                          <w:bCs/>
                          <w:szCs w:val="20"/>
                        </w:rPr>
                      </w:pPr>
                      <w:r w:rsidRPr="00D07CB7">
                        <w:rPr>
                          <w:b/>
                          <w:bCs/>
                          <w:szCs w:val="20"/>
                        </w:rPr>
                        <w:t>Auteur Voornaam Achternaam</w:t>
                      </w:r>
                    </w:p>
                  </w:txbxContent>
                </v:textbox>
                <w10:anchorlock/>
              </v:shape>
            </w:pict>
          </mc:Fallback>
        </mc:AlternateContent>
      </w:r>
    </w:p>
    <w:p w14:paraId="158C861D" w14:textId="77777777" w:rsidR="004423F7" w:rsidRDefault="004423F7" w:rsidP="006D077F">
      <w:pPr>
        <w:rPr>
          <w:rFonts w:eastAsia="Times New Roman" w:cstheme="minorHAnsi"/>
          <w:kern w:val="0"/>
          <w:sz w:val="22"/>
          <w:szCs w:val="22"/>
        </w:rPr>
      </w:pPr>
    </w:p>
    <w:p w14:paraId="636DA531" w14:textId="77777777" w:rsidR="004423F7" w:rsidRPr="009375F4" w:rsidRDefault="004423F7" w:rsidP="004423F7">
      <w:pPr>
        <w:keepNext/>
        <w:keepLines/>
        <w:outlineLvl w:val="0"/>
        <w:rPr>
          <w:rFonts w:ascii="Calibri" w:eastAsia="Times New Roman" w:hAnsi="Calibri" w:cs="Calibri"/>
          <w:b/>
          <w:bCs/>
          <w:color w:val="005095" w:themeColor="accent1"/>
          <w:sz w:val="44"/>
          <w:szCs w:val="46"/>
        </w:rPr>
      </w:pPr>
      <w:r w:rsidRPr="009375F4">
        <w:rPr>
          <w:rFonts w:asciiTheme="majorHAnsi" w:eastAsiaTheme="majorEastAsia" w:hAnsiTheme="majorHAnsi" w:cstheme="majorBidi"/>
          <w:b/>
          <w:bCs/>
          <w:color w:val="005095" w:themeColor="accent1"/>
          <w:sz w:val="44"/>
          <w:szCs w:val="46"/>
        </w:rPr>
        <w:t>Referentieverklaring</w:t>
      </w:r>
    </w:p>
    <w:p w14:paraId="1C32D7CC" w14:textId="77777777" w:rsidR="004423F7" w:rsidRDefault="004423F7" w:rsidP="006D077F">
      <w:pPr>
        <w:rPr>
          <w:rFonts w:eastAsia="Times New Roman" w:cstheme="minorHAnsi"/>
          <w:kern w:val="0"/>
          <w:sz w:val="22"/>
          <w:szCs w:val="22"/>
        </w:rPr>
      </w:pPr>
    </w:p>
    <w:p w14:paraId="01273BA6" w14:textId="77777777" w:rsidR="001D7CFA" w:rsidRDefault="009A2AB5" w:rsidP="00CA28DE">
      <w:pPr>
        <w:rPr>
          <w:rFonts w:eastAsia="Times New Roman" w:cstheme="minorHAnsi"/>
          <w:kern w:val="0"/>
          <w:sz w:val="22"/>
          <w:szCs w:val="22"/>
        </w:rPr>
      </w:pPr>
      <w:r>
        <w:rPr>
          <w:rFonts w:eastAsia="Times New Roman" w:cstheme="minorHAnsi"/>
          <w:kern w:val="0"/>
          <w:sz w:val="22"/>
          <w:szCs w:val="22"/>
        </w:rPr>
        <w:t xml:space="preserve">Om aan te tonen dat u voldoet aan de Geschiktheidseisen </w:t>
      </w:r>
      <w:r w:rsidR="009423CE">
        <w:rPr>
          <w:rFonts w:eastAsia="Times New Roman" w:cstheme="minorHAnsi"/>
          <w:kern w:val="0"/>
          <w:sz w:val="22"/>
          <w:szCs w:val="22"/>
        </w:rPr>
        <w:t xml:space="preserve">met betrekking tot technische </w:t>
      </w:r>
      <w:r w:rsidR="00F40C8F">
        <w:rPr>
          <w:rFonts w:eastAsia="Times New Roman" w:cstheme="minorHAnsi"/>
          <w:kern w:val="0"/>
          <w:sz w:val="22"/>
          <w:szCs w:val="22"/>
        </w:rPr>
        <w:t>bekwaamheid en beroepsbekwaamheid</w:t>
      </w:r>
      <w:r w:rsidR="00BE5B9A">
        <w:rPr>
          <w:rFonts w:eastAsia="Times New Roman" w:cstheme="minorHAnsi"/>
          <w:kern w:val="0"/>
          <w:sz w:val="22"/>
          <w:szCs w:val="22"/>
        </w:rPr>
        <w:t>,</w:t>
      </w:r>
      <w:r w:rsidR="009375F4">
        <w:rPr>
          <w:rFonts w:eastAsia="Times New Roman" w:cstheme="minorHAnsi"/>
          <w:kern w:val="0"/>
          <w:sz w:val="22"/>
          <w:szCs w:val="22"/>
        </w:rPr>
        <w:t xml:space="preserve"> dient</w:t>
      </w:r>
      <w:r w:rsidR="00F40C8F">
        <w:rPr>
          <w:rFonts w:eastAsia="Times New Roman" w:cstheme="minorHAnsi"/>
          <w:kern w:val="0"/>
          <w:sz w:val="22"/>
          <w:szCs w:val="22"/>
        </w:rPr>
        <w:t xml:space="preserve"> u</w:t>
      </w:r>
      <w:r w:rsidR="009375F4">
        <w:rPr>
          <w:rFonts w:eastAsia="Times New Roman" w:cstheme="minorHAnsi"/>
          <w:kern w:val="0"/>
          <w:sz w:val="22"/>
          <w:szCs w:val="22"/>
        </w:rPr>
        <w:t xml:space="preserve"> per kerncompetentie een referentie in te dienen. </w:t>
      </w:r>
      <w:r w:rsidR="00604D85">
        <w:rPr>
          <w:rFonts w:eastAsia="Times New Roman" w:cstheme="minorHAnsi"/>
          <w:kern w:val="0"/>
          <w:sz w:val="22"/>
          <w:szCs w:val="22"/>
        </w:rPr>
        <w:t xml:space="preserve">Ook dient u per </w:t>
      </w:r>
      <w:r w:rsidR="00BE5B9A">
        <w:rPr>
          <w:rFonts w:eastAsia="Times New Roman" w:cstheme="minorHAnsi"/>
          <w:kern w:val="0"/>
          <w:sz w:val="22"/>
          <w:szCs w:val="22"/>
        </w:rPr>
        <w:t xml:space="preserve">Selectiecriterium waaraan u voldoet </w:t>
      </w:r>
      <w:r w:rsidR="00F57802">
        <w:rPr>
          <w:rFonts w:eastAsia="Times New Roman" w:cstheme="minorHAnsi"/>
          <w:kern w:val="0"/>
          <w:sz w:val="22"/>
          <w:szCs w:val="22"/>
        </w:rPr>
        <w:t xml:space="preserve">een referentie in te dienen. </w:t>
      </w:r>
      <w:r w:rsidR="00887946">
        <w:rPr>
          <w:rFonts w:eastAsia="Times New Roman" w:cstheme="minorHAnsi"/>
          <w:kern w:val="0"/>
          <w:sz w:val="22"/>
          <w:szCs w:val="22"/>
        </w:rPr>
        <w:t xml:space="preserve">De referenties dienen te voldoen </w:t>
      </w:r>
      <w:r w:rsidR="00EB50C8">
        <w:rPr>
          <w:rFonts w:eastAsia="Times New Roman" w:cstheme="minorHAnsi"/>
          <w:kern w:val="0"/>
          <w:sz w:val="22"/>
          <w:szCs w:val="22"/>
        </w:rPr>
        <w:t xml:space="preserve">aan de </w:t>
      </w:r>
      <w:r w:rsidR="00CF61B4">
        <w:rPr>
          <w:rFonts w:eastAsia="Times New Roman" w:cstheme="minorHAnsi"/>
          <w:kern w:val="0"/>
          <w:sz w:val="22"/>
          <w:szCs w:val="22"/>
        </w:rPr>
        <w:t>E</w:t>
      </w:r>
      <w:r w:rsidR="00EB50C8">
        <w:rPr>
          <w:rFonts w:eastAsia="Times New Roman" w:cstheme="minorHAnsi"/>
          <w:kern w:val="0"/>
          <w:sz w:val="22"/>
          <w:szCs w:val="22"/>
        </w:rPr>
        <w:t xml:space="preserve">isen die </w:t>
      </w:r>
      <w:r w:rsidR="00F156B8">
        <w:rPr>
          <w:rFonts w:eastAsia="Times New Roman" w:cstheme="minorHAnsi"/>
          <w:kern w:val="0"/>
          <w:sz w:val="22"/>
          <w:szCs w:val="22"/>
        </w:rPr>
        <w:t xml:space="preserve">zijn opgenomen in de </w:t>
      </w:r>
      <w:r w:rsidR="00F156B8" w:rsidRPr="003C0EB5">
        <w:rPr>
          <w:rFonts w:eastAsia="Times New Roman" w:cstheme="minorHAnsi"/>
          <w:color w:val="0070C0"/>
          <w:kern w:val="0"/>
          <w:sz w:val="22"/>
          <w:szCs w:val="22"/>
        </w:rPr>
        <w:t>Selectieleidraad</w:t>
      </w:r>
      <w:r w:rsidR="00F156B8">
        <w:rPr>
          <w:rFonts w:eastAsia="Times New Roman" w:cstheme="minorHAnsi"/>
          <w:kern w:val="0"/>
          <w:sz w:val="22"/>
          <w:szCs w:val="22"/>
        </w:rPr>
        <w:t xml:space="preserve">. </w:t>
      </w:r>
    </w:p>
    <w:p w14:paraId="6C114615" w14:textId="77777777" w:rsidR="001D7CFA" w:rsidRDefault="001D7CFA" w:rsidP="00CA28DE">
      <w:pPr>
        <w:rPr>
          <w:rFonts w:eastAsia="Times New Roman" w:cstheme="minorHAnsi"/>
          <w:kern w:val="0"/>
          <w:sz w:val="22"/>
          <w:szCs w:val="22"/>
        </w:rPr>
      </w:pPr>
    </w:p>
    <w:p w14:paraId="37D19C2D" w14:textId="77777777" w:rsidR="00EE3B08" w:rsidRDefault="00CA28DE" w:rsidP="00CA28DE">
      <w:pPr>
        <w:rPr>
          <w:rFonts w:eastAsia="Times New Roman" w:cstheme="minorHAnsi"/>
          <w:kern w:val="0"/>
          <w:sz w:val="22"/>
          <w:szCs w:val="22"/>
        </w:rPr>
      </w:pPr>
      <w:r w:rsidRPr="00CA28DE">
        <w:rPr>
          <w:rFonts w:eastAsia="Times New Roman" w:cstheme="minorHAnsi"/>
          <w:kern w:val="0"/>
          <w:sz w:val="22"/>
          <w:szCs w:val="22"/>
        </w:rPr>
        <w:t xml:space="preserve">Het is aan </w:t>
      </w:r>
      <w:r w:rsidR="001D7CFA">
        <w:rPr>
          <w:rFonts w:eastAsia="Times New Roman" w:cstheme="minorHAnsi"/>
          <w:kern w:val="0"/>
          <w:sz w:val="22"/>
          <w:szCs w:val="22"/>
        </w:rPr>
        <w:t>u</w:t>
      </w:r>
      <w:r w:rsidRPr="00CA28DE">
        <w:rPr>
          <w:rFonts w:eastAsia="Times New Roman" w:cstheme="minorHAnsi"/>
          <w:kern w:val="0"/>
          <w:sz w:val="22"/>
          <w:szCs w:val="22"/>
        </w:rPr>
        <w:t xml:space="preserve"> om </w:t>
      </w:r>
      <w:r>
        <w:rPr>
          <w:rFonts w:eastAsia="Times New Roman" w:cstheme="minorHAnsi"/>
          <w:kern w:val="0"/>
          <w:sz w:val="22"/>
          <w:szCs w:val="22"/>
        </w:rPr>
        <w:t xml:space="preserve">per referentieopdracht </w:t>
      </w:r>
      <w:r w:rsidRPr="00CA28DE">
        <w:rPr>
          <w:rFonts w:eastAsia="Times New Roman" w:cstheme="minorHAnsi"/>
          <w:kern w:val="0"/>
          <w:sz w:val="22"/>
          <w:szCs w:val="22"/>
        </w:rPr>
        <w:t xml:space="preserve">duidelijk te maken wat </w:t>
      </w:r>
      <w:r>
        <w:rPr>
          <w:rFonts w:eastAsia="Times New Roman" w:cstheme="minorHAnsi"/>
          <w:kern w:val="0"/>
          <w:sz w:val="22"/>
          <w:szCs w:val="22"/>
        </w:rPr>
        <w:t>de</w:t>
      </w:r>
      <w:r w:rsidRPr="00CA28DE">
        <w:rPr>
          <w:rFonts w:eastAsia="Times New Roman" w:cstheme="minorHAnsi"/>
          <w:kern w:val="0"/>
          <w:sz w:val="22"/>
          <w:szCs w:val="22"/>
        </w:rPr>
        <w:t xml:space="preserve"> referentieopdracht precies inhoudt en waar deze voldoet aan het gevraagde. Dit doet u door per aspect een </w:t>
      </w:r>
      <w:r w:rsidR="00425F86">
        <w:rPr>
          <w:rFonts w:eastAsia="Times New Roman" w:cstheme="minorHAnsi"/>
          <w:kern w:val="0"/>
          <w:sz w:val="22"/>
          <w:szCs w:val="22"/>
        </w:rPr>
        <w:t>omschrijving</w:t>
      </w:r>
      <w:r w:rsidRPr="00CA28DE">
        <w:rPr>
          <w:rFonts w:eastAsia="Times New Roman" w:cstheme="minorHAnsi"/>
          <w:kern w:val="0"/>
          <w:sz w:val="22"/>
          <w:szCs w:val="22"/>
        </w:rPr>
        <w:t xml:space="preserve"> te geven</w:t>
      </w:r>
      <w:r w:rsidR="000D26C6">
        <w:rPr>
          <w:rFonts w:eastAsia="Times New Roman" w:cstheme="minorHAnsi"/>
          <w:kern w:val="0"/>
          <w:sz w:val="22"/>
          <w:szCs w:val="22"/>
        </w:rPr>
        <w:t>, waarbij u rekening</w:t>
      </w:r>
      <w:r w:rsidR="000D159F">
        <w:rPr>
          <w:rFonts w:eastAsia="Times New Roman" w:cstheme="minorHAnsi"/>
          <w:kern w:val="0"/>
          <w:sz w:val="22"/>
          <w:szCs w:val="22"/>
        </w:rPr>
        <w:t xml:space="preserve"> </w:t>
      </w:r>
      <w:r w:rsidR="000D26C6">
        <w:rPr>
          <w:rFonts w:eastAsia="Times New Roman" w:cstheme="minorHAnsi"/>
          <w:kern w:val="0"/>
          <w:sz w:val="22"/>
          <w:szCs w:val="22"/>
        </w:rPr>
        <w:t xml:space="preserve">houdt </w:t>
      </w:r>
      <w:r w:rsidR="000D159F">
        <w:rPr>
          <w:rFonts w:eastAsia="Times New Roman" w:cstheme="minorHAnsi"/>
          <w:kern w:val="0"/>
          <w:sz w:val="22"/>
          <w:szCs w:val="22"/>
        </w:rPr>
        <w:t xml:space="preserve">met de definities zoals opgenomen in </w:t>
      </w:r>
      <w:r w:rsidR="000D159F" w:rsidRPr="0080117C">
        <w:rPr>
          <w:rFonts w:ascii="Calibri" w:eastAsia="Calibri" w:hAnsi="Calibri" w:cs="Calibri"/>
          <w:color w:val="0070C0"/>
          <w:kern w:val="3"/>
          <w:sz w:val="22"/>
          <w:szCs w:val="22"/>
        </w:rPr>
        <w:t xml:space="preserve">Bijlage </w:t>
      </w:r>
      <w:r w:rsidR="0080117C" w:rsidRPr="0080117C">
        <w:rPr>
          <w:rFonts w:ascii="Calibri" w:eastAsia="Calibri" w:hAnsi="Calibri" w:cs="Calibri"/>
          <w:color w:val="0070C0"/>
          <w:kern w:val="3"/>
          <w:sz w:val="22"/>
          <w:szCs w:val="22"/>
        </w:rPr>
        <w:t>A Definities</w:t>
      </w:r>
      <w:r w:rsidRPr="00CA28DE">
        <w:rPr>
          <w:rFonts w:eastAsia="Times New Roman" w:cstheme="minorHAnsi"/>
          <w:kern w:val="0"/>
          <w:sz w:val="22"/>
          <w:szCs w:val="22"/>
        </w:rPr>
        <w:t xml:space="preserve">. </w:t>
      </w:r>
      <w:r w:rsidR="003F0036">
        <w:rPr>
          <w:rFonts w:eastAsia="Times New Roman" w:cstheme="minorHAnsi"/>
          <w:kern w:val="0"/>
          <w:sz w:val="22"/>
          <w:szCs w:val="22"/>
        </w:rPr>
        <w:t>De gedefinieerde begrippen worden in dit Standaardformulier met een hoofdletter geschreven.</w:t>
      </w:r>
      <w:r w:rsidR="009822B3">
        <w:rPr>
          <w:rFonts w:eastAsia="Times New Roman" w:cstheme="minorHAnsi"/>
          <w:kern w:val="0"/>
          <w:sz w:val="22"/>
          <w:szCs w:val="22"/>
        </w:rPr>
        <w:t xml:space="preserve"> </w:t>
      </w:r>
    </w:p>
    <w:p w14:paraId="50AD00AE" w14:textId="77777777" w:rsidR="00EE3B08" w:rsidRDefault="00EE3B08" w:rsidP="00CA28DE">
      <w:pPr>
        <w:rPr>
          <w:rFonts w:eastAsia="Times New Roman" w:cstheme="minorHAnsi"/>
          <w:kern w:val="0"/>
          <w:sz w:val="22"/>
          <w:szCs w:val="22"/>
        </w:rPr>
      </w:pPr>
    </w:p>
    <w:p w14:paraId="2330E3B4" w14:textId="16571974" w:rsidR="00CA28DE" w:rsidRPr="00CA28DE" w:rsidRDefault="00E400B7" w:rsidP="00CA28DE">
      <w:pPr>
        <w:rPr>
          <w:rFonts w:eastAsia="Times New Roman" w:cstheme="minorHAnsi"/>
          <w:kern w:val="0"/>
          <w:sz w:val="22"/>
          <w:szCs w:val="22"/>
        </w:rPr>
      </w:pPr>
      <w:r>
        <w:rPr>
          <w:rFonts w:eastAsia="Times New Roman" w:cstheme="minorHAnsi"/>
          <w:kern w:val="0"/>
          <w:sz w:val="22"/>
          <w:szCs w:val="22"/>
        </w:rPr>
        <w:t xml:space="preserve">Het </w:t>
      </w:r>
      <w:r w:rsidR="00A71C09">
        <w:rPr>
          <w:rFonts w:eastAsia="Times New Roman" w:cstheme="minorHAnsi"/>
          <w:kern w:val="0"/>
          <w:sz w:val="22"/>
          <w:szCs w:val="22"/>
        </w:rPr>
        <w:t xml:space="preserve">verwijzen </w:t>
      </w:r>
      <w:r w:rsidR="009933C5">
        <w:rPr>
          <w:rFonts w:eastAsia="Times New Roman" w:cstheme="minorHAnsi"/>
          <w:kern w:val="0"/>
          <w:sz w:val="22"/>
          <w:szCs w:val="22"/>
        </w:rPr>
        <w:t xml:space="preserve">in dit Standaardformulier </w:t>
      </w:r>
      <w:r w:rsidR="00A71C09">
        <w:rPr>
          <w:rFonts w:eastAsia="Times New Roman" w:cstheme="minorHAnsi"/>
          <w:kern w:val="0"/>
          <w:sz w:val="22"/>
          <w:szCs w:val="22"/>
        </w:rPr>
        <w:t xml:space="preserve">naar </w:t>
      </w:r>
      <w:r w:rsidR="00194ADE">
        <w:rPr>
          <w:rFonts w:eastAsia="Times New Roman" w:cstheme="minorHAnsi"/>
          <w:kern w:val="0"/>
          <w:sz w:val="22"/>
          <w:szCs w:val="22"/>
        </w:rPr>
        <w:t xml:space="preserve">(ongevraagde) </w:t>
      </w:r>
      <w:r w:rsidR="00A71C09">
        <w:rPr>
          <w:rFonts w:eastAsia="Times New Roman" w:cstheme="minorHAnsi"/>
          <w:kern w:val="0"/>
          <w:sz w:val="22"/>
          <w:szCs w:val="22"/>
        </w:rPr>
        <w:t>bijlagen</w:t>
      </w:r>
      <w:r>
        <w:rPr>
          <w:rFonts w:eastAsia="Times New Roman" w:cstheme="minorHAnsi"/>
          <w:kern w:val="0"/>
          <w:sz w:val="22"/>
          <w:szCs w:val="22"/>
        </w:rPr>
        <w:t xml:space="preserve"> is niet toegestaan</w:t>
      </w:r>
      <w:r w:rsidR="001F0FB9">
        <w:rPr>
          <w:rFonts w:eastAsia="Times New Roman" w:cstheme="minorHAnsi"/>
          <w:kern w:val="0"/>
          <w:sz w:val="22"/>
          <w:szCs w:val="22"/>
        </w:rPr>
        <w:t xml:space="preserve">, </w:t>
      </w:r>
      <w:r w:rsidR="00911A6C">
        <w:rPr>
          <w:rFonts w:eastAsia="Times New Roman" w:cstheme="minorHAnsi"/>
          <w:kern w:val="0"/>
          <w:sz w:val="22"/>
          <w:szCs w:val="22"/>
        </w:rPr>
        <w:t xml:space="preserve">Opdrachtgever betrekt ongevraagde bijlagen </w:t>
      </w:r>
      <w:r w:rsidR="006F6F16">
        <w:rPr>
          <w:rFonts w:eastAsia="Times New Roman" w:cstheme="minorHAnsi"/>
          <w:kern w:val="0"/>
          <w:sz w:val="22"/>
          <w:szCs w:val="22"/>
        </w:rPr>
        <w:t xml:space="preserve">niet </w:t>
      </w:r>
      <w:r w:rsidR="004262E8">
        <w:rPr>
          <w:rFonts w:eastAsia="Times New Roman" w:cstheme="minorHAnsi"/>
          <w:kern w:val="0"/>
          <w:sz w:val="22"/>
          <w:szCs w:val="22"/>
        </w:rPr>
        <w:t xml:space="preserve">in </w:t>
      </w:r>
      <w:r w:rsidR="002848B9">
        <w:rPr>
          <w:rFonts w:eastAsia="Times New Roman" w:cstheme="minorHAnsi"/>
          <w:kern w:val="0"/>
          <w:sz w:val="22"/>
          <w:szCs w:val="22"/>
        </w:rPr>
        <w:t>de toets</w:t>
      </w:r>
      <w:r w:rsidR="004262E8">
        <w:rPr>
          <w:rFonts w:eastAsia="Times New Roman" w:cstheme="minorHAnsi"/>
          <w:kern w:val="0"/>
          <w:sz w:val="22"/>
          <w:szCs w:val="22"/>
        </w:rPr>
        <w:t xml:space="preserve"> of resp. in hoeverre </w:t>
      </w:r>
      <w:r w:rsidR="004F67D0">
        <w:rPr>
          <w:rFonts w:eastAsia="Times New Roman" w:cstheme="minorHAnsi"/>
          <w:kern w:val="0"/>
          <w:sz w:val="22"/>
          <w:szCs w:val="22"/>
        </w:rPr>
        <w:t xml:space="preserve">Gegadigde voldoet aan </w:t>
      </w:r>
      <w:r w:rsidR="006F5174">
        <w:rPr>
          <w:rFonts w:eastAsia="Times New Roman" w:cstheme="minorHAnsi"/>
          <w:kern w:val="0"/>
          <w:sz w:val="22"/>
          <w:szCs w:val="22"/>
        </w:rPr>
        <w:t xml:space="preserve">kerncompetenties </w:t>
      </w:r>
      <w:r w:rsidR="004205A9">
        <w:rPr>
          <w:rFonts w:eastAsia="Times New Roman" w:cstheme="minorHAnsi"/>
          <w:kern w:val="0"/>
          <w:sz w:val="22"/>
          <w:szCs w:val="22"/>
        </w:rPr>
        <w:t>resp.</w:t>
      </w:r>
      <w:r w:rsidR="006F5174">
        <w:rPr>
          <w:rFonts w:eastAsia="Times New Roman" w:cstheme="minorHAnsi"/>
          <w:kern w:val="0"/>
          <w:sz w:val="22"/>
          <w:szCs w:val="22"/>
        </w:rPr>
        <w:t xml:space="preserve"> Selectiecriteria. </w:t>
      </w:r>
    </w:p>
    <w:p w14:paraId="71742E1E" w14:textId="77777777" w:rsidR="009375F4" w:rsidRDefault="009375F4" w:rsidP="006D077F">
      <w:pPr>
        <w:rPr>
          <w:rFonts w:eastAsia="Times New Roman" w:cstheme="minorHAnsi"/>
          <w:kern w:val="0"/>
          <w:sz w:val="22"/>
          <w:szCs w:val="22"/>
        </w:rPr>
      </w:pPr>
    </w:p>
    <w:p w14:paraId="17724F12" w14:textId="2E8A747A" w:rsidR="00657555" w:rsidRDefault="00D96BD1" w:rsidP="006D077F">
      <w:pPr>
        <w:rPr>
          <w:rFonts w:eastAsia="Times New Roman" w:cstheme="minorHAnsi"/>
          <w:kern w:val="0"/>
          <w:sz w:val="22"/>
          <w:szCs w:val="22"/>
        </w:rPr>
      </w:pPr>
      <w:r>
        <w:rPr>
          <w:rFonts w:eastAsia="Times New Roman" w:cstheme="minorHAnsi"/>
          <w:kern w:val="0"/>
          <w:sz w:val="22"/>
          <w:szCs w:val="22"/>
        </w:rPr>
        <w:t>Dit Standaardformulier is als volgt ingedeeld:</w:t>
      </w:r>
    </w:p>
    <w:p w14:paraId="50DAA92C" w14:textId="4576AFE8" w:rsidR="00F71A3F" w:rsidRDefault="00F71A3F" w:rsidP="00713A7B">
      <w:pPr>
        <w:pStyle w:val="Lijstalinea"/>
        <w:numPr>
          <w:ilvl w:val="0"/>
          <w:numId w:val="12"/>
        </w:numPr>
        <w:ind w:left="567"/>
        <w:rPr>
          <w:rFonts w:eastAsia="Times New Roman" w:cstheme="minorHAnsi"/>
          <w:kern w:val="0"/>
          <w:sz w:val="22"/>
          <w:szCs w:val="22"/>
        </w:rPr>
      </w:pPr>
      <w:r w:rsidRPr="00D96BD1">
        <w:rPr>
          <w:rFonts w:eastAsia="Times New Roman" w:cstheme="minorHAnsi"/>
          <w:kern w:val="0"/>
          <w:sz w:val="22"/>
          <w:szCs w:val="22"/>
        </w:rPr>
        <w:t xml:space="preserve">Onderdeel </w:t>
      </w:r>
      <w:r w:rsidR="00713A7B">
        <w:rPr>
          <w:rFonts w:eastAsia="Times New Roman" w:cstheme="minorHAnsi"/>
          <w:kern w:val="0"/>
          <w:sz w:val="22"/>
          <w:szCs w:val="22"/>
        </w:rPr>
        <w:t>I</w:t>
      </w:r>
      <w:r w:rsidRPr="00D96BD1">
        <w:rPr>
          <w:rFonts w:eastAsia="Times New Roman" w:cstheme="minorHAnsi"/>
          <w:kern w:val="0"/>
          <w:sz w:val="22"/>
          <w:szCs w:val="22"/>
        </w:rPr>
        <w:t xml:space="preserve"> heeft betrekking op de gevraagde referenties in het kader van de </w:t>
      </w:r>
      <w:r w:rsidR="00EF5E8B" w:rsidRPr="00D96BD1">
        <w:rPr>
          <w:rFonts w:eastAsia="Times New Roman" w:cstheme="minorHAnsi"/>
          <w:kern w:val="0"/>
          <w:sz w:val="22"/>
          <w:szCs w:val="22"/>
        </w:rPr>
        <w:t>Geschiktheidseisen (</w:t>
      </w:r>
      <w:r w:rsidR="002B22A4" w:rsidRPr="003C0EB5">
        <w:rPr>
          <w:rFonts w:eastAsia="Times New Roman" w:cstheme="minorHAnsi"/>
          <w:color w:val="0070C0"/>
          <w:kern w:val="0"/>
          <w:sz w:val="22"/>
          <w:szCs w:val="22"/>
        </w:rPr>
        <w:t>Selectieleidraad</w:t>
      </w:r>
      <w:r w:rsidR="002B22A4">
        <w:rPr>
          <w:rFonts w:eastAsia="Times New Roman" w:cstheme="minorHAnsi"/>
          <w:kern w:val="0"/>
          <w:sz w:val="22"/>
          <w:szCs w:val="22"/>
        </w:rPr>
        <w:t xml:space="preserve"> </w:t>
      </w:r>
      <w:r w:rsidR="00EF5E8B" w:rsidRPr="00D96BD1">
        <w:rPr>
          <w:rFonts w:ascii="Calibri" w:eastAsia="Calibri" w:hAnsi="Calibri" w:cs="Calibri"/>
          <w:color w:val="0070C0"/>
          <w:kern w:val="3"/>
          <w:sz w:val="22"/>
          <w:szCs w:val="22"/>
        </w:rPr>
        <w:t>paragraaf 5.</w:t>
      </w:r>
      <w:r w:rsidR="003F43AA">
        <w:rPr>
          <w:rFonts w:ascii="Calibri" w:eastAsia="Calibri" w:hAnsi="Calibri" w:cs="Calibri"/>
          <w:color w:val="0070C0"/>
          <w:kern w:val="3"/>
          <w:sz w:val="22"/>
          <w:szCs w:val="22"/>
        </w:rPr>
        <w:t>4</w:t>
      </w:r>
      <w:r w:rsidR="00AA7D20" w:rsidRPr="00D96BD1">
        <w:rPr>
          <w:rFonts w:eastAsia="Times New Roman" w:cstheme="minorHAnsi"/>
          <w:kern w:val="0"/>
          <w:sz w:val="22"/>
          <w:szCs w:val="22"/>
        </w:rPr>
        <w:t>)</w:t>
      </w:r>
      <w:r w:rsidR="00735888" w:rsidRPr="00D96BD1">
        <w:rPr>
          <w:rFonts w:eastAsia="Times New Roman" w:cstheme="minorHAnsi"/>
          <w:kern w:val="0"/>
          <w:sz w:val="22"/>
          <w:szCs w:val="22"/>
        </w:rPr>
        <w:t>.</w:t>
      </w:r>
    </w:p>
    <w:p w14:paraId="19BC7B90" w14:textId="352C1ACF" w:rsidR="00735888" w:rsidRPr="00235C94" w:rsidRDefault="00735888" w:rsidP="00713A7B">
      <w:pPr>
        <w:pStyle w:val="Lijstalinea"/>
        <w:numPr>
          <w:ilvl w:val="0"/>
          <w:numId w:val="12"/>
        </w:numPr>
        <w:ind w:left="567"/>
        <w:rPr>
          <w:rFonts w:eastAsia="Times New Roman" w:cstheme="minorHAnsi"/>
          <w:kern w:val="0"/>
          <w:sz w:val="22"/>
          <w:szCs w:val="22"/>
        </w:rPr>
      </w:pPr>
      <w:r w:rsidRPr="00235C94">
        <w:rPr>
          <w:rFonts w:eastAsia="Times New Roman" w:cstheme="minorHAnsi"/>
          <w:kern w:val="0"/>
          <w:sz w:val="22"/>
          <w:szCs w:val="22"/>
        </w:rPr>
        <w:t xml:space="preserve">Onderdeel </w:t>
      </w:r>
      <w:r w:rsidR="00713A7B">
        <w:rPr>
          <w:rFonts w:eastAsia="Times New Roman" w:cstheme="minorHAnsi"/>
          <w:kern w:val="0"/>
          <w:sz w:val="22"/>
          <w:szCs w:val="22"/>
        </w:rPr>
        <w:t>II</w:t>
      </w:r>
      <w:r w:rsidRPr="00235C94">
        <w:rPr>
          <w:rFonts w:eastAsia="Times New Roman" w:cstheme="minorHAnsi"/>
          <w:kern w:val="0"/>
          <w:sz w:val="22"/>
          <w:szCs w:val="22"/>
        </w:rPr>
        <w:t xml:space="preserve"> heeft betrekking op de </w:t>
      </w:r>
      <w:r w:rsidR="00235C94">
        <w:rPr>
          <w:rFonts w:eastAsia="Times New Roman" w:cstheme="minorHAnsi"/>
          <w:kern w:val="0"/>
          <w:sz w:val="22"/>
          <w:szCs w:val="22"/>
        </w:rPr>
        <w:t xml:space="preserve">gevraagde referenties in het kader van de </w:t>
      </w:r>
      <w:r w:rsidRPr="00235C94">
        <w:rPr>
          <w:rFonts w:eastAsia="Times New Roman" w:cstheme="minorHAnsi"/>
          <w:kern w:val="0"/>
          <w:sz w:val="22"/>
          <w:szCs w:val="22"/>
        </w:rPr>
        <w:t>Selectiecriteria (</w:t>
      </w:r>
      <w:r w:rsidR="00235C94" w:rsidRPr="003C0EB5">
        <w:rPr>
          <w:rFonts w:eastAsia="Times New Roman" w:cstheme="minorHAnsi"/>
          <w:color w:val="0070C0"/>
          <w:kern w:val="0"/>
          <w:sz w:val="22"/>
          <w:szCs w:val="22"/>
        </w:rPr>
        <w:t>Selectieleidraad</w:t>
      </w:r>
      <w:r w:rsidRPr="003C0EB5">
        <w:rPr>
          <w:rFonts w:ascii="Calibri" w:eastAsia="Calibri" w:hAnsi="Calibri" w:cs="Calibri"/>
          <w:color w:val="0070C0"/>
          <w:kern w:val="3"/>
          <w:sz w:val="22"/>
          <w:szCs w:val="22"/>
        </w:rPr>
        <w:t xml:space="preserve"> </w:t>
      </w:r>
      <w:r w:rsidR="00235C94">
        <w:rPr>
          <w:rFonts w:ascii="Calibri" w:eastAsia="Calibri" w:hAnsi="Calibri" w:cs="Calibri"/>
          <w:color w:val="0070C0"/>
          <w:kern w:val="3"/>
          <w:sz w:val="22"/>
          <w:szCs w:val="22"/>
        </w:rPr>
        <w:t>paragraaf</w:t>
      </w:r>
      <w:r w:rsidR="00462A93" w:rsidRPr="00235C94">
        <w:rPr>
          <w:rFonts w:ascii="Calibri" w:eastAsia="Calibri" w:hAnsi="Calibri" w:cs="Calibri"/>
          <w:color w:val="0070C0"/>
          <w:kern w:val="3"/>
          <w:sz w:val="22"/>
          <w:szCs w:val="22"/>
        </w:rPr>
        <w:t xml:space="preserve"> 6</w:t>
      </w:r>
      <w:r w:rsidR="00235C94">
        <w:rPr>
          <w:rFonts w:ascii="Calibri" w:eastAsia="Calibri" w:hAnsi="Calibri" w:cs="Calibri"/>
          <w:color w:val="0070C0"/>
          <w:kern w:val="3"/>
          <w:sz w:val="22"/>
          <w:szCs w:val="22"/>
        </w:rPr>
        <w:t>.1</w:t>
      </w:r>
      <w:r w:rsidR="00462A93" w:rsidRPr="00235C94">
        <w:rPr>
          <w:rFonts w:eastAsia="Times New Roman" w:cstheme="minorHAnsi"/>
          <w:kern w:val="0"/>
          <w:sz w:val="22"/>
          <w:szCs w:val="22"/>
        </w:rPr>
        <w:t>).</w:t>
      </w:r>
    </w:p>
    <w:p w14:paraId="428EAEBA" w14:textId="76D1E045" w:rsidR="00F3670B" w:rsidRDefault="00F3670B">
      <w:pPr>
        <w:adjustRightInd/>
        <w:snapToGrid/>
        <w:spacing w:after="200" w:line="276" w:lineRule="auto"/>
        <w:rPr>
          <w:rFonts w:eastAsia="Times New Roman" w:cstheme="minorHAnsi"/>
          <w:kern w:val="0"/>
          <w:sz w:val="22"/>
          <w:szCs w:val="22"/>
        </w:rPr>
      </w:pPr>
      <w:r>
        <w:rPr>
          <w:rFonts w:eastAsia="Times New Roman" w:cstheme="minorHAnsi"/>
          <w:kern w:val="0"/>
          <w:sz w:val="22"/>
          <w:szCs w:val="22"/>
        </w:rPr>
        <w:br w:type="page"/>
      </w:r>
    </w:p>
    <w:p w14:paraId="6C95BAF0" w14:textId="12FE0B6C" w:rsidR="00F3670B" w:rsidRPr="0094323D" w:rsidRDefault="001C77E2" w:rsidP="0094323D">
      <w:pPr>
        <w:pStyle w:val="Lijstalinea"/>
        <w:numPr>
          <w:ilvl w:val="0"/>
          <w:numId w:val="13"/>
        </w:numPr>
        <w:ind w:left="851"/>
        <w:rPr>
          <w:rFonts w:eastAsia="Times New Roman" w:cstheme="minorHAnsi"/>
          <w:b/>
          <w:bCs/>
          <w:color w:val="005095" w:themeColor="accent1"/>
          <w:kern w:val="0"/>
          <w:sz w:val="36"/>
          <w:szCs w:val="36"/>
        </w:rPr>
      </w:pPr>
      <w:r w:rsidRPr="0094323D">
        <w:rPr>
          <w:rFonts w:eastAsia="Times New Roman" w:cstheme="minorHAnsi"/>
          <w:b/>
          <w:bCs/>
          <w:color w:val="005095" w:themeColor="accent1"/>
          <w:kern w:val="0"/>
          <w:sz w:val="36"/>
          <w:szCs w:val="36"/>
        </w:rPr>
        <w:lastRenderedPageBreak/>
        <w:t>Referenties m.b.t. Geschiktheidseisen</w:t>
      </w:r>
    </w:p>
    <w:p w14:paraId="1EA7F58D" w14:textId="4B2E3C2F" w:rsidR="00133CB6" w:rsidRDefault="00133CB6">
      <w:pPr>
        <w:adjustRightInd/>
        <w:snapToGrid/>
        <w:spacing w:after="200" w:line="276" w:lineRule="auto"/>
      </w:pPr>
      <w:r>
        <w:br w:type="page"/>
      </w: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4107"/>
        <w:gridCol w:w="4393"/>
      </w:tblGrid>
      <w:tr w:rsidR="00290AD3" w:rsidRPr="00BE0FDC" w14:paraId="7326D688" w14:textId="77777777" w:rsidTr="007E36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C909EBF" w14:textId="32E27CAE" w:rsidR="00290AD3" w:rsidRPr="00BE0FDC" w:rsidRDefault="00290AD3" w:rsidP="007E36DD">
            <w:pPr>
              <w:rPr>
                <w:rFonts w:cstheme="minorHAnsi"/>
                <w:sz w:val="22"/>
                <w:szCs w:val="22"/>
              </w:rPr>
            </w:pPr>
            <w:r w:rsidRPr="00BE0FDC">
              <w:rPr>
                <w:rFonts w:cstheme="minorHAnsi"/>
                <w:b/>
                <w:sz w:val="22"/>
                <w:szCs w:val="22"/>
              </w:rPr>
              <w:lastRenderedPageBreak/>
              <w:t>Kerncompetentie 1 (Eis)</w:t>
            </w:r>
          </w:p>
        </w:tc>
      </w:tr>
      <w:tr w:rsidR="00290AD3" w:rsidRPr="00A72FA9" w14:paraId="2885A83F" w14:textId="77777777" w:rsidTr="007E3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40114BF" w14:textId="5C2793C3" w:rsidR="00290AD3" w:rsidRPr="00A72FA9" w:rsidRDefault="00A30746" w:rsidP="007E36DD">
            <w:pPr>
              <w:rPr>
                <w:b w:val="0"/>
                <w:bCs w:val="0"/>
                <w:sz w:val="22"/>
                <w:szCs w:val="22"/>
              </w:rPr>
            </w:pPr>
            <w:r w:rsidRPr="00A72FA9">
              <w:rPr>
                <w:b w:val="0"/>
                <w:bCs w:val="0"/>
                <w:sz w:val="22"/>
                <w:szCs w:val="22"/>
              </w:rPr>
              <w:t xml:space="preserve">Gegadigde heeft ervaring met Arbeidsmarktcommunicatie gericht op kandidaten voor rollen in DevOps-teams, waarbij die Arbeidsmarktcommunicatie in ieder geval </w:t>
            </w:r>
            <w:proofErr w:type="spellStart"/>
            <w:r w:rsidRPr="00A72FA9">
              <w:rPr>
                <w:b w:val="0"/>
                <w:bCs w:val="0"/>
                <w:sz w:val="22"/>
                <w:szCs w:val="22"/>
              </w:rPr>
              <w:t>Employer</w:t>
            </w:r>
            <w:proofErr w:type="spellEnd"/>
            <w:r w:rsidRPr="00A72FA9">
              <w:rPr>
                <w:b w:val="0"/>
                <w:bCs w:val="0"/>
                <w:sz w:val="22"/>
                <w:szCs w:val="22"/>
              </w:rPr>
              <w:t xml:space="preserve"> branding en advies bij en de organisatie van </w:t>
            </w:r>
            <w:r w:rsidR="00CC385C">
              <w:rPr>
                <w:b w:val="0"/>
                <w:bCs w:val="0"/>
                <w:sz w:val="22"/>
                <w:szCs w:val="22"/>
              </w:rPr>
              <w:t>c</w:t>
            </w:r>
            <w:r w:rsidRPr="00A72FA9">
              <w:rPr>
                <w:b w:val="0"/>
                <w:bCs w:val="0"/>
                <w:sz w:val="22"/>
                <w:szCs w:val="22"/>
              </w:rPr>
              <w:t>ampagnes omvat.</w:t>
            </w:r>
          </w:p>
        </w:tc>
      </w:tr>
      <w:tr w:rsidR="00F21B5D" w:rsidRPr="00A72FA9" w14:paraId="2FF584F6" w14:textId="77777777" w:rsidTr="007E36DD">
        <w:tc>
          <w:tcPr>
            <w:cnfStyle w:val="001000000000" w:firstRow="0" w:lastRow="0" w:firstColumn="1" w:lastColumn="0" w:oddVBand="0" w:evenVBand="0" w:oddHBand="0" w:evenHBand="0" w:firstRowFirstColumn="0" w:firstRowLastColumn="0" w:lastRowFirstColumn="0" w:lastRowLastColumn="0"/>
            <w:tcW w:w="2416" w:type="pct"/>
          </w:tcPr>
          <w:p w14:paraId="2A944FF4" w14:textId="4316E41A" w:rsidR="00290AD3" w:rsidRPr="00A72FA9" w:rsidRDefault="000E536C" w:rsidP="007E36DD">
            <w:pPr>
              <w:rPr>
                <w:rFonts w:cstheme="minorHAnsi"/>
                <w:b w:val="0"/>
                <w:bCs w:val="0"/>
                <w:sz w:val="22"/>
                <w:szCs w:val="22"/>
              </w:rPr>
            </w:pPr>
            <w:r w:rsidRPr="00A72FA9">
              <w:rPr>
                <w:rFonts w:cstheme="minorHAnsi"/>
                <w:b w:val="0"/>
                <w:bCs w:val="0"/>
                <w:sz w:val="22"/>
                <w:szCs w:val="22"/>
              </w:rPr>
              <w:t>Statutaire naam Gegadigde</w:t>
            </w:r>
            <w:r w:rsidR="00290AD3" w:rsidRPr="00A72FA9">
              <w:rPr>
                <w:rFonts w:cstheme="minorHAnsi"/>
                <w:b w:val="0"/>
                <w:bCs w:val="0"/>
                <w:sz w:val="22"/>
                <w:szCs w:val="22"/>
              </w:rPr>
              <w:t>:</w:t>
            </w:r>
          </w:p>
        </w:tc>
        <w:tc>
          <w:tcPr>
            <w:tcW w:w="2584" w:type="pct"/>
          </w:tcPr>
          <w:p w14:paraId="16CC2008" w14:textId="556C0B53" w:rsidR="00290AD3" w:rsidRPr="00A72FA9" w:rsidRDefault="00290AD3" w:rsidP="00BD3B7B">
            <w:pPr>
              <w:tabs>
                <w:tab w:val="left" w:pos="53"/>
              </w:tabs>
              <w:suppressAutoHyphens/>
              <w:autoSpaceDN w:val="0"/>
              <w:adjustRightInd/>
              <w:ind w:right="202"/>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D66265" w:rsidRPr="00A72FA9" w14:paraId="3C9695CB" w14:textId="77777777" w:rsidTr="007E3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0C30ACF9" w14:textId="1E27AEDF" w:rsidR="006E7416" w:rsidRPr="00A72FA9" w:rsidRDefault="00B70128" w:rsidP="007E36DD">
            <w:pPr>
              <w:rPr>
                <w:rFonts w:cstheme="minorHAnsi"/>
                <w:b w:val="0"/>
                <w:bCs w:val="0"/>
                <w:sz w:val="22"/>
                <w:szCs w:val="22"/>
              </w:rPr>
            </w:pPr>
            <w:r w:rsidRPr="00A72FA9">
              <w:rPr>
                <w:rFonts w:cstheme="minorHAnsi"/>
                <w:b w:val="0"/>
                <w:bCs w:val="0"/>
                <w:sz w:val="22"/>
                <w:szCs w:val="22"/>
              </w:rPr>
              <w:t>Statutaire naam referent</w:t>
            </w:r>
            <w:r w:rsidR="00F21B5D" w:rsidRPr="00A72FA9">
              <w:rPr>
                <w:rFonts w:cstheme="minorHAnsi"/>
                <w:b w:val="0"/>
                <w:bCs w:val="0"/>
                <w:sz w:val="22"/>
                <w:szCs w:val="22"/>
              </w:rPr>
              <w:t xml:space="preserve"> (</w:t>
            </w:r>
            <w:r w:rsidR="005625A4">
              <w:rPr>
                <w:rFonts w:cstheme="minorHAnsi"/>
                <w:b w:val="0"/>
                <w:bCs w:val="0"/>
                <w:sz w:val="22"/>
                <w:szCs w:val="22"/>
              </w:rPr>
              <w:t xml:space="preserve">de </w:t>
            </w:r>
            <w:r w:rsidR="00F21B5D" w:rsidRPr="00A72FA9">
              <w:rPr>
                <w:rFonts w:cstheme="minorHAnsi"/>
                <w:b w:val="0"/>
                <w:bCs w:val="0"/>
                <w:sz w:val="22"/>
                <w:szCs w:val="22"/>
              </w:rPr>
              <w:t>o</w:t>
            </w:r>
            <w:r w:rsidR="006847EE">
              <w:rPr>
                <w:rFonts w:cstheme="minorHAnsi"/>
                <w:b w:val="0"/>
                <w:bCs w:val="0"/>
                <w:sz w:val="22"/>
                <w:szCs w:val="22"/>
              </w:rPr>
              <w:t>pdrachtgever</w:t>
            </w:r>
            <w:r w:rsidR="005625A4">
              <w:rPr>
                <w:rFonts w:cstheme="minorHAnsi"/>
                <w:b w:val="0"/>
                <w:bCs w:val="0"/>
                <w:sz w:val="22"/>
                <w:szCs w:val="22"/>
              </w:rPr>
              <w:t xml:space="preserve"> van de </w:t>
            </w:r>
            <w:r w:rsidR="006847EE">
              <w:rPr>
                <w:rFonts w:cstheme="minorHAnsi"/>
                <w:b w:val="0"/>
                <w:bCs w:val="0"/>
                <w:sz w:val="22"/>
                <w:szCs w:val="22"/>
              </w:rPr>
              <w:t>referentieopdracht</w:t>
            </w:r>
            <w:r w:rsidR="00F21B5D" w:rsidRPr="00A72FA9">
              <w:rPr>
                <w:rFonts w:cstheme="minorHAnsi"/>
                <w:b w:val="0"/>
                <w:bCs w:val="0"/>
                <w:sz w:val="22"/>
                <w:szCs w:val="22"/>
              </w:rPr>
              <w:t>)</w:t>
            </w:r>
            <w:r w:rsidRPr="00A72FA9">
              <w:rPr>
                <w:rFonts w:cstheme="minorHAnsi"/>
                <w:b w:val="0"/>
                <w:bCs w:val="0"/>
                <w:sz w:val="22"/>
                <w:szCs w:val="22"/>
              </w:rPr>
              <w:t>:</w:t>
            </w:r>
          </w:p>
        </w:tc>
        <w:tc>
          <w:tcPr>
            <w:tcW w:w="2584" w:type="pct"/>
          </w:tcPr>
          <w:p w14:paraId="4268767E" w14:textId="77777777" w:rsidR="006E7416" w:rsidRPr="00A72FA9" w:rsidRDefault="006E7416" w:rsidP="00BD3B7B">
            <w:pPr>
              <w:tabs>
                <w:tab w:val="left" w:pos="53"/>
              </w:tabs>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7E36DD" w:rsidRPr="00A72FA9" w14:paraId="0D14E9FC" w14:textId="77777777" w:rsidTr="007E36DD">
        <w:tc>
          <w:tcPr>
            <w:cnfStyle w:val="001000000000" w:firstRow="0" w:lastRow="0" w:firstColumn="1" w:lastColumn="0" w:oddVBand="0" w:evenVBand="0" w:oddHBand="0" w:evenHBand="0" w:firstRowFirstColumn="0" w:firstRowLastColumn="0" w:lastRowFirstColumn="0" w:lastRowLastColumn="0"/>
            <w:tcW w:w="2416" w:type="pct"/>
          </w:tcPr>
          <w:p w14:paraId="65541B28" w14:textId="2DEDB565" w:rsidR="00B70128" w:rsidRPr="00A72FA9" w:rsidRDefault="00244877" w:rsidP="007E36DD">
            <w:pPr>
              <w:rPr>
                <w:rFonts w:cstheme="minorHAnsi"/>
                <w:b w:val="0"/>
                <w:bCs w:val="0"/>
                <w:sz w:val="22"/>
                <w:szCs w:val="22"/>
              </w:rPr>
            </w:pPr>
            <w:r w:rsidRPr="00A72FA9">
              <w:rPr>
                <w:rFonts w:cstheme="minorHAnsi"/>
                <w:b w:val="0"/>
                <w:bCs w:val="0"/>
                <w:sz w:val="22"/>
                <w:szCs w:val="22"/>
              </w:rPr>
              <w:t>Adres referent (s</w:t>
            </w:r>
            <w:r w:rsidR="002D49A7" w:rsidRPr="00A72FA9">
              <w:rPr>
                <w:rFonts w:cstheme="minorHAnsi"/>
                <w:b w:val="0"/>
                <w:bCs w:val="0"/>
                <w:sz w:val="22"/>
                <w:szCs w:val="22"/>
              </w:rPr>
              <w:t>traat</w:t>
            </w:r>
            <w:r w:rsidRPr="00A72FA9">
              <w:rPr>
                <w:rFonts w:cstheme="minorHAnsi"/>
                <w:b w:val="0"/>
                <w:bCs w:val="0"/>
                <w:sz w:val="22"/>
                <w:szCs w:val="22"/>
              </w:rPr>
              <w:t>naam, huisnummer en plaatsnaam):</w:t>
            </w:r>
          </w:p>
        </w:tc>
        <w:tc>
          <w:tcPr>
            <w:tcW w:w="2584" w:type="pct"/>
          </w:tcPr>
          <w:p w14:paraId="66A2C2B8" w14:textId="77777777" w:rsidR="00B70128" w:rsidRPr="00A72FA9" w:rsidRDefault="00B70128" w:rsidP="00BD3B7B">
            <w:pPr>
              <w:tabs>
                <w:tab w:val="left" w:pos="53"/>
              </w:tabs>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7E36DD" w:rsidRPr="00A72FA9" w14:paraId="3517F921" w14:textId="77777777" w:rsidTr="007E3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2C8BCF0B" w14:textId="566CDE18" w:rsidR="001D10CE" w:rsidRPr="00A72FA9" w:rsidRDefault="005E41CF" w:rsidP="007E36DD">
            <w:pPr>
              <w:rPr>
                <w:rFonts w:cstheme="minorHAnsi"/>
                <w:b w:val="0"/>
                <w:bCs w:val="0"/>
                <w:sz w:val="22"/>
                <w:szCs w:val="22"/>
              </w:rPr>
            </w:pPr>
            <w:r w:rsidRPr="00A72FA9">
              <w:rPr>
                <w:rFonts w:cstheme="minorHAnsi"/>
                <w:b w:val="0"/>
                <w:bCs w:val="0"/>
                <w:sz w:val="22"/>
                <w:szCs w:val="22"/>
              </w:rPr>
              <w:t>Naam contactpersoon referent:</w:t>
            </w:r>
          </w:p>
        </w:tc>
        <w:tc>
          <w:tcPr>
            <w:tcW w:w="2584" w:type="pct"/>
          </w:tcPr>
          <w:p w14:paraId="0A929983" w14:textId="77777777" w:rsidR="001D10CE" w:rsidRPr="00A72FA9" w:rsidRDefault="001D10CE" w:rsidP="00BD3B7B">
            <w:pPr>
              <w:tabs>
                <w:tab w:val="left" w:pos="53"/>
              </w:tabs>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5E41CF" w:rsidRPr="00A72FA9" w14:paraId="56B1AC64" w14:textId="77777777" w:rsidTr="007E36DD">
        <w:tc>
          <w:tcPr>
            <w:cnfStyle w:val="001000000000" w:firstRow="0" w:lastRow="0" w:firstColumn="1" w:lastColumn="0" w:oddVBand="0" w:evenVBand="0" w:oddHBand="0" w:evenHBand="0" w:firstRowFirstColumn="0" w:firstRowLastColumn="0" w:lastRowFirstColumn="0" w:lastRowLastColumn="0"/>
            <w:tcW w:w="2416" w:type="pct"/>
          </w:tcPr>
          <w:p w14:paraId="1ADBB829" w14:textId="47393A3C" w:rsidR="005E41CF" w:rsidRPr="00A72FA9" w:rsidRDefault="0086220F" w:rsidP="007E36DD">
            <w:pPr>
              <w:rPr>
                <w:rFonts w:cstheme="minorHAnsi"/>
                <w:b w:val="0"/>
                <w:bCs w:val="0"/>
                <w:sz w:val="22"/>
                <w:szCs w:val="22"/>
              </w:rPr>
            </w:pPr>
            <w:r w:rsidRPr="00A72FA9">
              <w:rPr>
                <w:rFonts w:cstheme="minorHAnsi"/>
                <w:b w:val="0"/>
                <w:bCs w:val="0"/>
                <w:sz w:val="22"/>
                <w:szCs w:val="22"/>
              </w:rPr>
              <w:t>Telefoon</w:t>
            </w:r>
            <w:r w:rsidR="000C46DD" w:rsidRPr="00A72FA9">
              <w:rPr>
                <w:rFonts w:cstheme="minorHAnsi"/>
                <w:b w:val="0"/>
                <w:bCs w:val="0"/>
                <w:sz w:val="22"/>
                <w:szCs w:val="22"/>
              </w:rPr>
              <w:t>nummer en e-mailadres</w:t>
            </w:r>
            <w:r w:rsidRPr="00A72FA9">
              <w:rPr>
                <w:rFonts w:cstheme="minorHAnsi"/>
                <w:b w:val="0"/>
                <w:bCs w:val="0"/>
                <w:sz w:val="22"/>
                <w:szCs w:val="22"/>
              </w:rPr>
              <w:t xml:space="preserve"> contactpersoon referent:</w:t>
            </w:r>
          </w:p>
        </w:tc>
        <w:tc>
          <w:tcPr>
            <w:tcW w:w="2584" w:type="pct"/>
          </w:tcPr>
          <w:p w14:paraId="7A34CD37" w14:textId="77777777" w:rsidR="005E41CF" w:rsidRPr="00A72FA9" w:rsidRDefault="005E41CF" w:rsidP="00BD3B7B">
            <w:pPr>
              <w:tabs>
                <w:tab w:val="left" w:pos="53"/>
              </w:tabs>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A72FA9" w:rsidRPr="00A72FA9" w14:paraId="273EC20A" w14:textId="77777777" w:rsidTr="007E3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49A55C38" w14:textId="30FFEAAD" w:rsidR="00A72FA9" w:rsidRPr="00A72FA9" w:rsidRDefault="00A72FA9" w:rsidP="007E36DD">
            <w:pPr>
              <w:rPr>
                <w:rFonts w:cstheme="minorHAnsi"/>
                <w:b w:val="0"/>
                <w:bCs w:val="0"/>
                <w:sz w:val="22"/>
                <w:szCs w:val="22"/>
              </w:rPr>
            </w:pPr>
            <w:r w:rsidRPr="00A72FA9">
              <w:rPr>
                <w:rFonts w:cstheme="minorHAnsi"/>
                <w:b w:val="0"/>
                <w:bCs w:val="0"/>
                <w:sz w:val="22"/>
                <w:szCs w:val="22"/>
              </w:rPr>
              <w:t>Aantal medewerkers referent:</w:t>
            </w:r>
          </w:p>
        </w:tc>
        <w:tc>
          <w:tcPr>
            <w:tcW w:w="2584" w:type="pct"/>
          </w:tcPr>
          <w:p w14:paraId="67CFBAD1" w14:textId="77777777" w:rsidR="00A72FA9" w:rsidRPr="00A72FA9" w:rsidRDefault="00A72FA9" w:rsidP="00BD3B7B">
            <w:pPr>
              <w:tabs>
                <w:tab w:val="left" w:pos="53"/>
              </w:tabs>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0C46DD" w:rsidRPr="00A72FA9" w14:paraId="32A58790" w14:textId="77777777" w:rsidTr="007E36DD">
        <w:tc>
          <w:tcPr>
            <w:cnfStyle w:val="001000000000" w:firstRow="0" w:lastRow="0" w:firstColumn="1" w:lastColumn="0" w:oddVBand="0" w:evenVBand="0" w:oddHBand="0" w:evenHBand="0" w:firstRowFirstColumn="0" w:firstRowLastColumn="0" w:lastRowFirstColumn="0" w:lastRowLastColumn="0"/>
            <w:tcW w:w="2416" w:type="pct"/>
          </w:tcPr>
          <w:p w14:paraId="1C4E77DC" w14:textId="1BDAE347" w:rsidR="000C46DD" w:rsidRPr="00A72FA9" w:rsidRDefault="00436BEE" w:rsidP="007E36DD">
            <w:pPr>
              <w:rPr>
                <w:rFonts w:cstheme="minorHAnsi"/>
                <w:b w:val="0"/>
                <w:bCs w:val="0"/>
                <w:sz w:val="22"/>
                <w:szCs w:val="22"/>
              </w:rPr>
            </w:pPr>
            <w:r w:rsidRPr="00A72FA9">
              <w:rPr>
                <w:rFonts w:cstheme="minorHAnsi"/>
                <w:b w:val="0"/>
                <w:bCs w:val="0"/>
                <w:sz w:val="22"/>
                <w:szCs w:val="22"/>
              </w:rPr>
              <w:t xml:space="preserve">Naam referentieopdracht: </w:t>
            </w:r>
          </w:p>
        </w:tc>
        <w:tc>
          <w:tcPr>
            <w:tcW w:w="2584" w:type="pct"/>
          </w:tcPr>
          <w:p w14:paraId="0958E713" w14:textId="77777777" w:rsidR="000C46DD" w:rsidRPr="00A72FA9" w:rsidRDefault="000C46DD" w:rsidP="00BD3B7B">
            <w:pPr>
              <w:tabs>
                <w:tab w:val="left" w:pos="53"/>
              </w:tabs>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436BEE" w:rsidRPr="00A72FA9" w14:paraId="14FBA4F9" w14:textId="77777777" w:rsidTr="007E3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77833B58" w14:textId="27D4C467" w:rsidR="00436BEE" w:rsidRPr="00A72FA9" w:rsidRDefault="001455C2" w:rsidP="007E36DD">
            <w:pPr>
              <w:rPr>
                <w:rFonts w:cstheme="minorHAnsi"/>
                <w:b w:val="0"/>
                <w:bCs w:val="0"/>
                <w:sz w:val="22"/>
                <w:szCs w:val="22"/>
              </w:rPr>
            </w:pPr>
            <w:r w:rsidRPr="00A72FA9">
              <w:rPr>
                <w:rFonts w:cstheme="minorHAnsi"/>
                <w:b w:val="0"/>
                <w:bCs w:val="0"/>
                <w:sz w:val="22"/>
                <w:szCs w:val="22"/>
              </w:rPr>
              <w:t>Start- en einddatum referentieopdracht</w:t>
            </w:r>
            <w:r w:rsidR="007F62F5">
              <w:rPr>
                <w:rFonts w:cstheme="minorHAnsi"/>
                <w:b w:val="0"/>
                <w:bCs w:val="0"/>
                <w:sz w:val="22"/>
                <w:szCs w:val="22"/>
              </w:rPr>
              <w:t>:</w:t>
            </w:r>
          </w:p>
        </w:tc>
        <w:tc>
          <w:tcPr>
            <w:tcW w:w="2584" w:type="pct"/>
          </w:tcPr>
          <w:p w14:paraId="0088A3AC" w14:textId="77777777" w:rsidR="00436BEE" w:rsidRPr="00A72FA9" w:rsidRDefault="00436BEE" w:rsidP="00BD3B7B">
            <w:pPr>
              <w:tabs>
                <w:tab w:val="left" w:pos="53"/>
              </w:tabs>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1455C2" w:rsidRPr="00A72FA9" w14:paraId="06AB5AA1" w14:textId="77777777" w:rsidTr="007E36DD">
        <w:tc>
          <w:tcPr>
            <w:cnfStyle w:val="001000000000" w:firstRow="0" w:lastRow="0" w:firstColumn="1" w:lastColumn="0" w:oddVBand="0" w:evenVBand="0" w:oddHBand="0" w:evenHBand="0" w:firstRowFirstColumn="0" w:firstRowLastColumn="0" w:lastRowFirstColumn="0" w:lastRowLastColumn="0"/>
            <w:tcW w:w="2416" w:type="pct"/>
          </w:tcPr>
          <w:p w14:paraId="669C1364" w14:textId="77777777" w:rsidR="001455C2" w:rsidRDefault="0089587E" w:rsidP="007E36DD">
            <w:pPr>
              <w:rPr>
                <w:rFonts w:cstheme="minorHAnsi"/>
                <w:sz w:val="22"/>
                <w:szCs w:val="22"/>
              </w:rPr>
            </w:pPr>
            <w:r w:rsidRPr="0089587E">
              <w:rPr>
                <w:rFonts w:cstheme="minorHAnsi"/>
                <w:b w:val="0"/>
                <w:bCs w:val="0"/>
                <w:sz w:val="22"/>
                <w:szCs w:val="22"/>
              </w:rPr>
              <w:t>Statutaire naam/namen van de onderneming</w:t>
            </w:r>
            <w:r w:rsidR="00525179">
              <w:rPr>
                <w:rFonts w:cstheme="minorHAnsi"/>
                <w:b w:val="0"/>
                <w:bCs w:val="0"/>
                <w:sz w:val="22"/>
                <w:szCs w:val="22"/>
              </w:rPr>
              <w:t>(en)</w:t>
            </w:r>
            <w:r w:rsidRPr="0089587E">
              <w:rPr>
                <w:rFonts w:cstheme="minorHAnsi"/>
                <w:b w:val="0"/>
                <w:bCs w:val="0"/>
                <w:sz w:val="22"/>
                <w:szCs w:val="22"/>
              </w:rPr>
              <w:t xml:space="preserve"> die de referentieopdracht heeft/hebben uitgevoerd:</w:t>
            </w:r>
          </w:p>
          <w:p w14:paraId="36EC3C28" w14:textId="325642A4" w:rsidR="00850481" w:rsidRPr="00F722FF" w:rsidRDefault="009D5A0A" w:rsidP="007E36DD">
            <w:pPr>
              <w:rPr>
                <w:rFonts w:cstheme="minorHAnsi"/>
                <w:b w:val="0"/>
                <w:bCs w:val="0"/>
                <w:i/>
                <w:iCs/>
                <w:sz w:val="22"/>
                <w:szCs w:val="22"/>
              </w:rPr>
            </w:pPr>
            <w:r>
              <w:rPr>
                <w:rFonts w:cstheme="minorHAnsi"/>
                <w:b w:val="0"/>
                <w:bCs w:val="0"/>
                <w:i/>
                <w:iCs/>
                <w:sz w:val="22"/>
                <w:szCs w:val="22"/>
              </w:rPr>
              <w:t>(</w:t>
            </w:r>
            <w:r w:rsidR="002B75FC">
              <w:rPr>
                <w:rFonts w:cstheme="minorHAnsi"/>
                <w:b w:val="0"/>
                <w:bCs w:val="0"/>
                <w:i/>
                <w:iCs/>
                <w:sz w:val="22"/>
                <w:szCs w:val="22"/>
              </w:rPr>
              <w:t xml:space="preserve">Als Gegadigde een beroep doet op een Derde voor </w:t>
            </w:r>
            <w:r w:rsidR="00AC57C7">
              <w:rPr>
                <w:rFonts w:cstheme="minorHAnsi"/>
                <w:b w:val="0"/>
                <w:bCs w:val="0"/>
                <w:i/>
                <w:iCs/>
                <w:sz w:val="22"/>
                <w:szCs w:val="22"/>
              </w:rPr>
              <w:t xml:space="preserve">deze kerncompetentie, dan dient hier de naam van de Derde ingevuld te worden. </w:t>
            </w:r>
            <w:r w:rsidR="00166889">
              <w:rPr>
                <w:rFonts w:cstheme="minorHAnsi"/>
                <w:b w:val="0"/>
                <w:bCs w:val="0"/>
                <w:i/>
                <w:iCs/>
                <w:sz w:val="22"/>
                <w:szCs w:val="22"/>
              </w:rPr>
              <w:t xml:space="preserve">Als </w:t>
            </w:r>
            <w:r w:rsidR="0052715D">
              <w:rPr>
                <w:rFonts w:cstheme="minorHAnsi"/>
                <w:b w:val="0"/>
                <w:bCs w:val="0"/>
                <w:i/>
                <w:iCs/>
                <w:sz w:val="22"/>
                <w:szCs w:val="22"/>
              </w:rPr>
              <w:t xml:space="preserve">de referentie is uitgevoerd door een </w:t>
            </w:r>
            <w:r w:rsidR="000B63A4">
              <w:rPr>
                <w:rFonts w:cstheme="minorHAnsi"/>
                <w:b w:val="0"/>
                <w:bCs w:val="0"/>
                <w:i/>
                <w:iCs/>
                <w:sz w:val="22"/>
                <w:szCs w:val="22"/>
              </w:rPr>
              <w:t>c</w:t>
            </w:r>
            <w:r w:rsidR="00A014BE">
              <w:rPr>
                <w:rFonts w:cstheme="minorHAnsi"/>
                <w:b w:val="0"/>
                <w:bCs w:val="0"/>
                <w:i/>
                <w:iCs/>
                <w:sz w:val="22"/>
                <w:szCs w:val="22"/>
              </w:rPr>
              <w:t xml:space="preserve">ombinatie, dan </w:t>
            </w:r>
            <w:r w:rsidR="00FE3C5B">
              <w:rPr>
                <w:rFonts w:cstheme="minorHAnsi"/>
                <w:b w:val="0"/>
                <w:bCs w:val="0"/>
                <w:i/>
                <w:iCs/>
                <w:sz w:val="22"/>
                <w:szCs w:val="22"/>
              </w:rPr>
              <w:t xml:space="preserve">dienen hier de namen van de </w:t>
            </w:r>
            <w:proofErr w:type="spellStart"/>
            <w:r w:rsidR="000B63A4">
              <w:rPr>
                <w:rFonts w:cstheme="minorHAnsi"/>
                <w:b w:val="0"/>
                <w:bCs w:val="0"/>
                <w:i/>
                <w:iCs/>
                <w:sz w:val="22"/>
                <w:szCs w:val="22"/>
              </w:rPr>
              <w:t>c</w:t>
            </w:r>
            <w:r w:rsidR="00FE3C5B">
              <w:rPr>
                <w:rFonts w:cstheme="minorHAnsi"/>
                <w:b w:val="0"/>
                <w:bCs w:val="0"/>
                <w:i/>
                <w:iCs/>
                <w:sz w:val="22"/>
                <w:szCs w:val="22"/>
              </w:rPr>
              <w:t>ombinanten</w:t>
            </w:r>
            <w:proofErr w:type="spellEnd"/>
            <w:r w:rsidR="000B63A4">
              <w:rPr>
                <w:rFonts w:cstheme="minorHAnsi"/>
                <w:b w:val="0"/>
                <w:bCs w:val="0"/>
                <w:i/>
                <w:iCs/>
                <w:sz w:val="22"/>
                <w:szCs w:val="22"/>
              </w:rPr>
              <w:t xml:space="preserve"> </w:t>
            </w:r>
            <w:r w:rsidR="00E04C89">
              <w:rPr>
                <w:rFonts w:cstheme="minorHAnsi"/>
                <w:b w:val="0"/>
                <w:bCs w:val="0"/>
                <w:i/>
                <w:iCs/>
                <w:sz w:val="22"/>
                <w:szCs w:val="22"/>
              </w:rPr>
              <w:t>ingevuld te worden.</w:t>
            </w:r>
            <w:r>
              <w:rPr>
                <w:rFonts w:cstheme="minorHAnsi"/>
                <w:b w:val="0"/>
                <w:bCs w:val="0"/>
                <w:i/>
                <w:iCs/>
                <w:sz w:val="22"/>
                <w:szCs w:val="22"/>
              </w:rPr>
              <w:t>)</w:t>
            </w:r>
            <w:r w:rsidR="00FE3C5B">
              <w:rPr>
                <w:rFonts w:cstheme="minorHAnsi"/>
                <w:b w:val="0"/>
                <w:bCs w:val="0"/>
                <w:i/>
                <w:iCs/>
                <w:sz w:val="22"/>
                <w:szCs w:val="22"/>
              </w:rPr>
              <w:t xml:space="preserve"> </w:t>
            </w:r>
          </w:p>
        </w:tc>
        <w:tc>
          <w:tcPr>
            <w:tcW w:w="2584" w:type="pct"/>
          </w:tcPr>
          <w:p w14:paraId="1FCC9636" w14:textId="77777777" w:rsidR="001455C2" w:rsidRPr="00A72FA9" w:rsidRDefault="001455C2" w:rsidP="00BD3B7B">
            <w:pPr>
              <w:tabs>
                <w:tab w:val="left" w:pos="53"/>
              </w:tabs>
              <w:suppressAutoHyphens/>
              <w:autoSpaceDN w:val="0"/>
              <w:adjustRightInd/>
              <w:ind w:left="53" w:right="-81"/>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0A6FD1" w:rsidRPr="00A72FA9" w14:paraId="5B214263" w14:textId="77777777" w:rsidTr="007E3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2BF40B66" w14:textId="7FE45EE2" w:rsidR="000A6FD1" w:rsidRDefault="00971B64" w:rsidP="007E36DD">
            <w:pPr>
              <w:rPr>
                <w:rFonts w:cstheme="minorHAnsi"/>
                <w:sz w:val="22"/>
                <w:szCs w:val="22"/>
              </w:rPr>
            </w:pPr>
            <w:r>
              <w:rPr>
                <w:rFonts w:cstheme="minorHAnsi"/>
                <w:b w:val="0"/>
                <w:bCs w:val="0"/>
                <w:sz w:val="22"/>
                <w:szCs w:val="22"/>
              </w:rPr>
              <w:t>Omschrijving eigen aandeel</w:t>
            </w:r>
            <w:r w:rsidR="00D66265">
              <w:rPr>
                <w:rFonts w:cstheme="minorHAnsi"/>
                <w:b w:val="0"/>
                <w:bCs w:val="0"/>
                <w:sz w:val="22"/>
                <w:szCs w:val="22"/>
              </w:rPr>
              <w:t xml:space="preserve"> referentieopdracht</w:t>
            </w:r>
            <w:r>
              <w:rPr>
                <w:rFonts w:cstheme="minorHAnsi"/>
                <w:b w:val="0"/>
                <w:bCs w:val="0"/>
                <w:sz w:val="22"/>
                <w:szCs w:val="22"/>
              </w:rPr>
              <w:t>:</w:t>
            </w:r>
          </w:p>
          <w:p w14:paraId="5B0E3342" w14:textId="7F2B92FE" w:rsidR="00971B64" w:rsidRPr="00B36531" w:rsidRDefault="009D5A0A" w:rsidP="007E36DD">
            <w:pPr>
              <w:rPr>
                <w:rFonts w:cstheme="minorHAnsi"/>
                <w:b w:val="0"/>
                <w:bCs w:val="0"/>
                <w:i/>
                <w:iCs/>
                <w:sz w:val="22"/>
                <w:szCs w:val="22"/>
              </w:rPr>
            </w:pPr>
            <w:r>
              <w:rPr>
                <w:rFonts w:cstheme="minorHAnsi"/>
                <w:b w:val="0"/>
                <w:bCs w:val="0"/>
                <w:i/>
                <w:iCs/>
                <w:sz w:val="22"/>
                <w:szCs w:val="22"/>
              </w:rPr>
              <w:t>(</w:t>
            </w:r>
            <w:r w:rsidR="00B36531">
              <w:rPr>
                <w:rFonts w:cstheme="minorHAnsi"/>
                <w:b w:val="0"/>
                <w:bCs w:val="0"/>
                <w:i/>
                <w:iCs/>
                <w:sz w:val="22"/>
                <w:szCs w:val="22"/>
              </w:rPr>
              <w:t>Als</w:t>
            </w:r>
            <w:r w:rsidR="00B36531" w:rsidRPr="00B36531">
              <w:rPr>
                <w:rFonts w:cstheme="minorHAnsi"/>
                <w:b w:val="0"/>
                <w:bCs w:val="0"/>
                <w:i/>
                <w:iCs/>
                <w:sz w:val="22"/>
                <w:szCs w:val="22"/>
              </w:rPr>
              <w:t xml:space="preserve"> de referentieopdracht door een </w:t>
            </w:r>
            <w:r w:rsidR="00ED42C4">
              <w:rPr>
                <w:rFonts w:cstheme="minorHAnsi"/>
                <w:b w:val="0"/>
                <w:bCs w:val="0"/>
                <w:i/>
                <w:iCs/>
                <w:sz w:val="22"/>
                <w:szCs w:val="22"/>
              </w:rPr>
              <w:t>c</w:t>
            </w:r>
            <w:r w:rsidR="00B36531" w:rsidRPr="00B36531">
              <w:rPr>
                <w:rFonts w:cstheme="minorHAnsi"/>
                <w:b w:val="0"/>
                <w:bCs w:val="0"/>
                <w:i/>
                <w:iCs/>
                <w:sz w:val="22"/>
                <w:szCs w:val="22"/>
              </w:rPr>
              <w:t xml:space="preserve">ombinatie is uitgevoerd, dient </w:t>
            </w:r>
            <w:r w:rsidR="00ED42C4">
              <w:rPr>
                <w:rFonts w:cstheme="minorHAnsi"/>
                <w:b w:val="0"/>
                <w:bCs w:val="0"/>
                <w:i/>
                <w:iCs/>
                <w:sz w:val="22"/>
                <w:szCs w:val="22"/>
              </w:rPr>
              <w:t>Gegadigde</w:t>
            </w:r>
            <w:r w:rsidR="00B36531" w:rsidRPr="00B36531">
              <w:rPr>
                <w:rFonts w:cstheme="minorHAnsi"/>
                <w:b w:val="0"/>
                <w:bCs w:val="0"/>
                <w:i/>
                <w:iCs/>
                <w:sz w:val="22"/>
                <w:szCs w:val="22"/>
              </w:rPr>
              <w:t xml:space="preserve"> hier de werkzaamheden, taken, rollen, verantwoordelijkheden en opgedane ervaring van elk der </w:t>
            </w:r>
            <w:proofErr w:type="spellStart"/>
            <w:r w:rsidR="00ED42C4">
              <w:rPr>
                <w:rFonts w:cstheme="minorHAnsi"/>
                <w:b w:val="0"/>
                <w:bCs w:val="0"/>
                <w:i/>
                <w:iCs/>
                <w:sz w:val="22"/>
                <w:szCs w:val="22"/>
              </w:rPr>
              <w:t>c</w:t>
            </w:r>
            <w:r w:rsidR="00B36531" w:rsidRPr="00B36531">
              <w:rPr>
                <w:rFonts w:cstheme="minorHAnsi"/>
                <w:b w:val="0"/>
                <w:bCs w:val="0"/>
                <w:i/>
                <w:iCs/>
                <w:sz w:val="22"/>
                <w:szCs w:val="22"/>
              </w:rPr>
              <w:t>ombinanten</w:t>
            </w:r>
            <w:proofErr w:type="spellEnd"/>
            <w:r w:rsidR="00B36531" w:rsidRPr="00B36531">
              <w:rPr>
                <w:rFonts w:cstheme="minorHAnsi"/>
                <w:b w:val="0"/>
                <w:bCs w:val="0"/>
                <w:i/>
                <w:iCs/>
                <w:sz w:val="22"/>
                <w:szCs w:val="22"/>
              </w:rPr>
              <w:t xml:space="preserve"> in de </w:t>
            </w:r>
            <w:r w:rsidR="00ED42C4">
              <w:rPr>
                <w:rFonts w:cstheme="minorHAnsi"/>
                <w:b w:val="0"/>
                <w:bCs w:val="0"/>
                <w:i/>
                <w:iCs/>
                <w:sz w:val="22"/>
                <w:szCs w:val="22"/>
              </w:rPr>
              <w:t>c</w:t>
            </w:r>
            <w:r w:rsidR="00B36531" w:rsidRPr="00B36531">
              <w:rPr>
                <w:rFonts w:cstheme="minorHAnsi"/>
                <w:b w:val="0"/>
                <w:bCs w:val="0"/>
                <w:i/>
                <w:iCs/>
                <w:sz w:val="22"/>
                <w:szCs w:val="22"/>
              </w:rPr>
              <w:t>ombinatie te omschrijven.</w:t>
            </w:r>
            <w:r>
              <w:rPr>
                <w:rFonts w:cstheme="minorHAnsi"/>
                <w:b w:val="0"/>
                <w:bCs w:val="0"/>
                <w:i/>
                <w:iCs/>
                <w:sz w:val="22"/>
                <w:szCs w:val="22"/>
              </w:rPr>
              <w:t>)</w:t>
            </w:r>
          </w:p>
        </w:tc>
        <w:tc>
          <w:tcPr>
            <w:tcW w:w="2584" w:type="pct"/>
          </w:tcPr>
          <w:p w14:paraId="4AD1511A" w14:textId="77777777" w:rsidR="000A6FD1" w:rsidRPr="00A72FA9" w:rsidRDefault="000A6FD1" w:rsidP="00BD3B7B">
            <w:pPr>
              <w:tabs>
                <w:tab w:val="left" w:pos="53"/>
              </w:tabs>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sz w:val="22"/>
                <w:szCs w:val="22"/>
              </w:rPr>
            </w:pPr>
          </w:p>
        </w:tc>
      </w:tr>
    </w:tbl>
    <w:p w14:paraId="19AE38CA" w14:textId="77777777" w:rsidR="00022E5B" w:rsidRDefault="00022E5B" w:rsidP="001F11B0">
      <w:pPr>
        <w:rPr>
          <w:rFonts w:eastAsia="Times New Roman" w:cstheme="minorHAnsi"/>
          <w:b/>
          <w:bCs/>
          <w:kern w:val="0"/>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FC2E43" w:rsidRPr="00FC2E43" w14:paraId="1179DAF9" w14:textId="77777777" w:rsidTr="007E36D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59088045" w14:textId="1C7AD40A" w:rsidR="00FC2E43" w:rsidRPr="00FC2E43" w:rsidRDefault="00FC2E43" w:rsidP="007E36DD">
            <w:pPr>
              <w:rPr>
                <w:rFonts w:cstheme="minorHAnsi"/>
                <w:b/>
                <w:sz w:val="22"/>
                <w:szCs w:val="22"/>
                <w:lang w:eastAsia="nl-NL"/>
              </w:rPr>
            </w:pPr>
            <w:r>
              <w:rPr>
                <w:rFonts w:cstheme="minorHAnsi"/>
                <w:b/>
                <w:sz w:val="22"/>
                <w:szCs w:val="22"/>
                <w:lang w:eastAsia="nl-NL"/>
              </w:rPr>
              <w:t>Omschrijving</w:t>
            </w:r>
            <w:r w:rsidRPr="00FC2E43">
              <w:rPr>
                <w:rFonts w:cstheme="minorHAnsi"/>
                <w:b/>
                <w:sz w:val="22"/>
                <w:szCs w:val="22"/>
                <w:lang w:eastAsia="nl-NL"/>
              </w:rPr>
              <w:t xml:space="preserve"> referentieopdracht kerncompetentie 1</w:t>
            </w:r>
          </w:p>
          <w:p w14:paraId="362DAE06" w14:textId="77777777" w:rsidR="00FC2E43" w:rsidRPr="00FC2E43" w:rsidRDefault="00FC2E43" w:rsidP="007E36DD">
            <w:pPr>
              <w:rPr>
                <w:rFonts w:cstheme="minorHAnsi"/>
                <w:b/>
                <w:sz w:val="22"/>
                <w:szCs w:val="22"/>
                <w:lang w:eastAsia="nl-NL"/>
              </w:rPr>
            </w:pPr>
          </w:p>
        </w:tc>
      </w:tr>
      <w:tr w:rsidR="00FC2E43" w:rsidRPr="00FC2E43" w14:paraId="3EA81545" w14:textId="77777777" w:rsidTr="007E36DD">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0AD23E2E" w14:textId="0D11CB96" w:rsidR="00FC2E43" w:rsidRPr="00FC2E43" w:rsidRDefault="008058D1" w:rsidP="008058D1">
            <w:pPr>
              <w:autoSpaceDN w:val="0"/>
              <w:contextualSpacing/>
              <w:rPr>
                <w:rFonts w:cstheme="minorHAnsi"/>
                <w:b w:val="0"/>
                <w:bCs w:val="0"/>
                <w:i/>
                <w:iCs/>
                <w:sz w:val="22"/>
                <w:szCs w:val="22"/>
                <w:lang w:eastAsia="nl-NL"/>
              </w:rPr>
            </w:pPr>
            <w:r w:rsidRPr="008058D1">
              <w:rPr>
                <w:b w:val="0"/>
                <w:bCs w:val="0"/>
                <w:i/>
                <w:iCs/>
                <w:sz w:val="22"/>
                <w:szCs w:val="22"/>
              </w:rPr>
              <w:t xml:space="preserve">Geef hieronder een omschrijving waardoor Opdrachtgever een goed beeld krijgt van de door u uitgevoerde werkzaamheden en waarmee u duidelijk maakt en verklaart dat de referentieopdracht voldoet aan </w:t>
            </w:r>
            <w:r w:rsidR="0078197E">
              <w:rPr>
                <w:b w:val="0"/>
                <w:bCs w:val="0"/>
                <w:i/>
                <w:iCs/>
                <w:sz w:val="22"/>
                <w:szCs w:val="22"/>
              </w:rPr>
              <w:t>de kerncompetentie</w:t>
            </w:r>
            <w:r w:rsidRPr="008058D1">
              <w:rPr>
                <w:b w:val="0"/>
                <w:bCs w:val="0"/>
                <w:i/>
                <w:iCs/>
                <w:sz w:val="22"/>
                <w:szCs w:val="22"/>
              </w:rPr>
              <w:t>. U kunt meer ruimte gebruiken dan op dit moment in deze tabel aanwezig is door de tabel te vergroten.</w:t>
            </w:r>
          </w:p>
        </w:tc>
      </w:tr>
      <w:tr w:rsidR="00FC2E43" w:rsidRPr="00FC2E43" w14:paraId="7A2340D2" w14:textId="77777777" w:rsidTr="007E36DD">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5144D880" w14:textId="77777777" w:rsidR="00FC2E43" w:rsidRPr="00FC2E43" w:rsidRDefault="00FC2E43" w:rsidP="007E36DD">
            <w:pPr>
              <w:rPr>
                <w:rFonts w:cstheme="minorHAnsi"/>
                <w:sz w:val="22"/>
                <w:szCs w:val="22"/>
                <w:lang w:eastAsia="nl-NL"/>
              </w:rPr>
            </w:pPr>
          </w:p>
          <w:p w14:paraId="59327792" w14:textId="77777777" w:rsidR="00FC2E43" w:rsidRPr="00FC2E43" w:rsidRDefault="00FC2E43" w:rsidP="007E36DD">
            <w:pPr>
              <w:rPr>
                <w:rFonts w:cstheme="minorHAnsi"/>
                <w:sz w:val="22"/>
                <w:szCs w:val="22"/>
                <w:lang w:eastAsia="nl-NL"/>
              </w:rPr>
            </w:pPr>
          </w:p>
          <w:p w14:paraId="00220A6A" w14:textId="77777777" w:rsidR="00FC2E43" w:rsidRPr="00FC2E43" w:rsidRDefault="00FC2E43" w:rsidP="007E36DD">
            <w:pPr>
              <w:rPr>
                <w:rFonts w:cstheme="minorHAnsi"/>
                <w:sz w:val="22"/>
                <w:szCs w:val="22"/>
                <w:lang w:eastAsia="nl-NL"/>
              </w:rPr>
            </w:pPr>
          </w:p>
          <w:p w14:paraId="34F626FA" w14:textId="77777777" w:rsidR="00FC2E43" w:rsidRPr="00FC2E43" w:rsidRDefault="00FC2E43" w:rsidP="007E36DD">
            <w:pPr>
              <w:rPr>
                <w:rFonts w:cstheme="minorHAnsi"/>
                <w:sz w:val="22"/>
                <w:szCs w:val="22"/>
                <w:lang w:eastAsia="nl-NL"/>
              </w:rPr>
            </w:pPr>
          </w:p>
          <w:p w14:paraId="62420D93" w14:textId="77777777" w:rsidR="00FC2E43" w:rsidRPr="00FC2E43" w:rsidRDefault="00FC2E43" w:rsidP="007E36DD">
            <w:pPr>
              <w:rPr>
                <w:rFonts w:cstheme="minorHAnsi"/>
                <w:sz w:val="22"/>
                <w:szCs w:val="22"/>
                <w:lang w:eastAsia="nl-NL"/>
              </w:rPr>
            </w:pPr>
          </w:p>
          <w:p w14:paraId="1B0FB6F1" w14:textId="77777777" w:rsidR="00FC2E43" w:rsidRPr="00FC2E43" w:rsidRDefault="00FC2E43" w:rsidP="007E36DD">
            <w:pPr>
              <w:rPr>
                <w:rFonts w:cstheme="minorHAnsi"/>
                <w:sz w:val="22"/>
                <w:szCs w:val="22"/>
                <w:lang w:eastAsia="nl-NL"/>
              </w:rPr>
            </w:pPr>
          </w:p>
          <w:p w14:paraId="44E9FCAA" w14:textId="77777777" w:rsidR="00FC2E43" w:rsidRPr="00FC2E43" w:rsidRDefault="00FC2E43" w:rsidP="007E36DD">
            <w:pPr>
              <w:rPr>
                <w:rFonts w:cstheme="minorHAnsi"/>
                <w:sz w:val="22"/>
                <w:szCs w:val="22"/>
                <w:lang w:eastAsia="nl-NL"/>
              </w:rPr>
            </w:pPr>
          </w:p>
          <w:p w14:paraId="5F8ED9AD" w14:textId="77777777" w:rsidR="00FC2E43" w:rsidRPr="00FC2E43" w:rsidRDefault="00FC2E43" w:rsidP="007E36DD">
            <w:pPr>
              <w:rPr>
                <w:rFonts w:cstheme="minorHAnsi"/>
                <w:sz w:val="22"/>
                <w:szCs w:val="22"/>
                <w:lang w:eastAsia="nl-NL"/>
              </w:rPr>
            </w:pPr>
          </w:p>
          <w:p w14:paraId="0641AC79" w14:textId="77777777" w:rsidR="00FC2E43" w:rsidRPr="00FC2E43" w:rsidRDefault="00FC2E43" w:rsidP="007E36DD">
            <w:pPr>
              <w:rPr>
                <w:rFonts w:cstheme="minorHAnsi"/>
                <w:sz w:val="22"/>
                <w:szCs w:val="22"/>
                <w:lang w:eastAsia="nl-NL"/>
              </w:rPr>
            </w:pPr>
          </w:p>
          <w:p w14:paraId="208263A5" w14:textId="77777777" w:rsidR="00FC2E43" w:rsidRPr="00FC2E43" w:rsidRDefault="00FC2E43" w:rsidP="007E36DD">
            <w:pPr>
              <w:rPr>
                <w:rFonts w:cstheme="minorHAnsi"/>
                <w:sz w:val="22"/>
                <w:szCs w:val="22"/>
                <w:lang w:eastAsia="nl-NL"/>
              </w:rPr>
            </w:pPr>
          </w:p>
          <w:p w14:paraId="45356192" w14:textId="77777777" w:rsidR="00FC2E43" w:rsidRPr="00FC2E43" w:rsidRDefault="00FC2E43" w:rsidP="007E36DD">
            <w:pPr>
              <w:rPr>
                <w:rFonts w:cstheme="minorHAnsi"/>
                <w:sz w:val="22"/>
                <w:szCs w:val="22"/>
                <w:lang w:eastAsia="nl-NL"/>
              </w:rPr>
            </w:pPr>
          </w:p>
          <w:p w14:paraId="2BECF375" w14:textId="77777777" w:rsidR="00FC2E43" w:rsidRPr="00FC2E43" w:rsidRDefault="00FC2E43" w:rsidP="007E36DD">
            <w:pPr>
              <w:rPr>
                <w:rFonts w:cstheme="minorHAnsi"/>
                <w:sz w:val="22"/>
                <w:szCs w:val="22"/>
                <w:lang w:eastAsia="nl-NL"/>
              </w:rPr>
            </w:pPr>
          </w:p>
          <w:p w14:paraId="3C44AC0A" w14:textId="77777777" w:rsidR="00FC2E43" w:rsidRPr="00FC2E43" w:rsidRDefault="00FC2E43" w:rsidP="007E36DD">
            <w:pPr>
              <w:rPr>
                <w:rFonts w:cstheme="minorHAnsi"/>
                <w:sz w:val="22"/>
                <w:szCs w:val="22"/>
                <w:lang w:eastAsia="nl-NL"/>
              </w:rPr>
            </w:pPr>
          </w:p>
          <w:p w14:paraId="3188E1FC" w14:textId="77777777" w:rsidR="00FC2E43" w:rsidRPr="00FC2E43" w:rsidRDefault="00FC2E43" w:rsidP="007E36DD">
            <w:pPr>
              <w:rPr>
                <w:rFonts w:cstheme="minorHAnsi"/>
                <w:sz w:val="22"/>
                <w:szCs w:val="22"/>
                <w:lang w:eastAsia="nl-NL"/>
              </w:rPr>
            </w:pPr>
          </w:p>
          <w:p w14:paraId="6B525F07" w14:textId="77777777" w:rsidR="00FC2E43" w:rsidRPr="00FC2E43" w:rsidRDefault="00FC2E43" w:rsidP="007E36DD">
            <w:pPr>
              <w:rPr>
                <w:rFonts w:cstheme="minorHAnsi"/>
                <w:sz w:val="22"/>
                <w:szCs w:val="22"/>
                <w:lang w:eastAsia="nl-NL"/>
              </w:rPr>
            </w:pPr>
          </w:p>
          <w:p w14:paraId="5214919E" w14:textId="77777777" w:rsidR="00FC2E43" w:rsidRPr="00FC2E43" w:rsidRDefault="00FC2E43" w:rsidP="007E36DD">
            <w:pPr>
              <w:rPr>
                <w:rFonts w:cstheme="minorHAnsi"/>
                <w:sz w:val="22"/>
                <w:szCs w:val="22"/>
                <w:lang w:eastAsia="nl-NL"/>
              </w:rPr>
            </w:pPr>
          </w:p>
        </w:tc>
      </w:tr>
    </w:tbl>
    <w:p w14:paraId="4E11D4D1" w14:textId="77777777" w:rsidR="00022E5B" w:rsidRDefault="00022E5B">
      <w:pPr>
        <w:adjustRightInd/>
        <w:snapToGrid/>
        <w:spacing w:after="200" w:line="276" w:lineRule="auto"/>
        <w:rPr>
          <w:rFonts w:eastAsia="Times New Roman" w:cstheme="minorHAnsi"/>
          <w:b/>
          <w:bCs/>
          <w:kern w:val="0"/>
          <w:sz w:val="22"/>
          <w:szCs w:val="22"/>
        </w:rPr>
      </w:pPr>
    </w:p>
    <w:p w14:paraId="2A380295" w14:textId="77777777" w:rsidR="00022E5B" w:rsidRDefault="00022E5B">
      <w:pPr>
        <w:adjustRightInd/>
        <w:snapToGrid/>
        <w:spacing w:after="200" w:line="276" w:lineRule="auto"/>
        <w:rPr>
          <w:rFonts w:eastAsia="Times New Roman" w:cstheme="minorHAnsi"/>
          <w:b/>
          <w:bCs/>
          <w:kern w:val="0"/>
          <w:sz w:val="22"/>
          <w:szCs w:val="22"/>
        </w:rPr>
      </w:pPr>
      <w:r>
        <w:rPr>
          <w:rFonts w:eastAsia="Times New Roman" w:cstheme="minorHAnsi"/>
          <w:b/>
          <w:bCs/>
          <w:kern w:val="0"/>
          <w:sz w:val="22"/>
          <w:szCs w:val="22"/>
        </w:rPr>
        <w:br w:type="page"/>
      </w: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4107"/>
        <w:gridCol w:w="4393"/>
      </w:tblGrid>
      <w:tr w:rsidR="00022E5B" w:rsidRPr="00022E5B" w14:paraId="2E33353A" w14:textId="77777777" w:rsidTr="008822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264C054" w14:textId="6BDED7AC" w:rsidR="00022E5B" w:rsidRPr="00022E5B" w:rsidRDefault="00022E5B" w:rsidP="007E36DD">
            <w:pPr>
              <w:rPr>
                <w:rFonts w:cstheme="minorHAnsi"/>
                <w:b/>
                <w:bCs w:val="0"/>
                <w:sz w:val="22"/>
                <w:szCs w:val="22"/>
              </w:rPr>
            </w:pPr>
            <w:r w:rsidRPr="00022E5B">
              <w:rPr>
                <w:rFonts w:cstheme="minorHAnsi"/>
                <w:b/>
                <w:bCs w:val="0"/>
                <w:sz w:val="22"/>
                <w:szCs w:val="22"/>
              </w:rPr>
              <w:lastRenderedPageBreak/>
              <w:t xml:space="preserve">Kerncompetentie </w:t>
            </w:r>
            <w:r>
              <w:rPr>
                <w:rFonts w:cstheme="minorHAnsi"/>
                <w:b/>
                <w:bCs w:val="0"/>
                <w:sz w:val="22"/>
                <w:szCs w:val="22"/>
              </w:rPr>
              <w:t>2</w:t>
            </w:r>
            <w:r w:rsidRPr="00022E5B">
              <w:rPr>
                <w:rFonts w:cstheme="minorHAnsi"/>
                <w:b/>
                <w:bCs w:val="0"/>
                <w:sz w:val="22"/>
                <w:szCs w:val="22"/>
              </w:rPr>
              <w:t xml:space="preserve"> (Eis)</w:t>
            </w:r>
          </w:p>
        </w:tc>
      </w:tr>
      <w:tr w:rsidR="00022E5B" w:rsidRPr="00022E5B" w14:paraId="417E9637" w14:textId="77777777" w:rsidTr="00882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D8DBC52" w14:textId="7093498D" w:rsidR="00022E5B" w:rsidRPr="00022E5B" w:rsidRDefault="00B22389" w:rsidP="007E36DD">
            <w:pPr>
              <w:rPr>
                <w:b w:val="0"/>
                <w:sz w:val="22"/>
                <w:szCs w:val="22"/>
              </w:rPr>
            </w:pPr>
            <w:r w:rsidRPr="00B22389">
              <w:rPr>
                <w:b w:val="0"/>
                <w:sz w:val="22"/>
                <w:szCs w:val="22"/>
              </w:rPr>
              <w:t>Gegadigde heeft ervaring met het voor en met een opdrachtgever opstellen, uitvoeren, evalueren en bijstellen (plan-do-check-act) van een Arbeidsmarktcommunicatiestrategie.</w:t>
            </w:r>
          </w:p>
        </w:tc>
      </w:tr>
      <w:tr w:rsidR="00022E5B" w:rsidRPr="00022E5B" w14:paraId="71A05DF3" w14:textId="77777777" w:rsidTr="008822EC">
        <w:tc>
          <w:tcPr>
            <w:cnfStyle w:val="001000000000" w:firstRow="0" w:lastRow="0" w:firstColumn="1" w:lastColumn="0" w:oddVBand="0" w:evenVBand="0" w:oddHBand="0" w:evenHBand="0" w:firstRowFirstColumn="0" w:firstRowLastColumn="0" w:lastRowFirstColumn="0" w:lastRowLastColumn="0"/>
            <w:tcW w:w="2416" w:type="pct"/>
          </w:tcPr>
          <w:p w14:paraId="3055A2B5" w14:textId="77777777" w:rsidR="00022E5B" w:rsidRPr="00022E5B" w:rsidRDefault="00022E5B" w:rsidP="007E36DD">
            <w:pPr>
              <w:rPr>
                <w:rFonts w:cstheme="minorHAnsi"/>
                <w:b w:val="0"/>
                <w:sz w:val="22"/>
                <w:szCs w:val="22"/>
              </w:rPr>
            </w:pPr>
            <w:r w:rsidRPr="00022E5B">
              <w:rPr>
                <w:rFonts w:cstheme="minorHAnsi"/>
                <w:b w:val="0"/>
                <w:sz w:val="22"/>
                <w:szCs w:val="22"/>
              </w:rPr>
              <w:t>Statutaire naam Gegadigde:</w:t>
            </w:r>
          </w:p>
        </w:tc>
        <w:tc>
          <w:tcPr>
            <w:tcW w:w="2584" w:type="pct"/>
          </w:tcPr>
          <w:p w14:paraId="604FD4B7" w14:textId="77777777" w:rsidR="00022E5B" w:rsidRPr="00022E5B" w:rsidRDefault="00022E5B" w:rsidP="00BD3B7B">
            <w:pPr>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022E5B" w:rsidRPr="00022E5B" w14:paraId="420ED454" w14:textId="77777777" w:rsidTr="00882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30411B94" w14:textId="77777777" w:rsidR="00022E5B" w:rsidRPr="00022E5B" w:rsidRDefault="00022E5B" w:rsidP="007E36DD">
            <w:pPr>
              <w:rPr>
                <w:rFonts w:cstheme="minorHAnsi"/>
                <w:b w:val="0"/>
                <w:sz w:val="22"/>
                <w:szCs w:val="22"/>
              </w:rPr>
            </w:pPr>
            <w:r w:rsidRPr="00022E5B">
              <w:rPr>
                <w:rFonts w:cstheme="minorHAnsi"/>
                <w:b w:val="0"/>
                <w:sz w:val="22"/>
                <w:szCs w:val="22"/>
              </w:rPr>
              <w:t>Statutaire naam referent (de opdrachtgever van de referentieopdracht):</w:t>
            </w:r>
          </w:p>
        </w:tc>
        <w:tc>
          <w:tcPr>
            <w:tcW w:w="2584" w:type="pct"/>
          </w:tcPr>
          <w:p w14:paraId="4CCBD09C" w14:textId="77777777" w:rsidR="00022E5B" w:rsidRPr="00022E5B" w:rsidRDefault="00022E5B" w:rsidP="00BD3B7B">
            <w:pPr>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022E5B" w:rsidRPr="00022E5B" w14:paraId="6CB392B8" w14:textId="77777777" w:rsidTr="008822EC">
        <w:tc>
          <w:tcPr>
            <w:cnfStyle w:val="001000000000" w:firstRow="0" w:lastRow="0" w:firstColumn="1" w:lastColumn="0" w:oddVBand="0" w:evenVBand="0" w:oddHBand="0" w:evenHBand="0" w:firstRowFirstColumn="0" w:firstRowLastColumn="0" w:lastRowFirstColumn="0" w:lastRowLastColumn="0"/>
            <w:tcW w:w="2416" w:type="pct"/>
          </w:tcPr>
          <w:p w14:paraId="4DF46452" w14:textId="77777777" w:rsidR="00022E5B" w:rsidRPr="00022E5B" w:rsidRDefault="00022E5B" w:rsidP="007E36DD">
            <w:pPr>
              <w:rPr>
                <w:rFonts w:cstheme="minorHAnsi"/>
                <w:b w:val="0"/>
                <w:sz w:val="22"/>
                <w:szCs w:val="22"/>
              </w:rPr>
            </w:pPr>
            <w:r w:rsidRPr="00022E5B">
              <w:rPr>
                <w:rFonts w:cstheme="minorHAnsi"/>
                <w:b w:val="0"/>
                <w:sz w:val="22"/>
                <w:szCs w:val="22"/>
              </w:rPr>
              <w:t>Adres referent (straatnaam, huisnummer en plaatsnaam):</w:t>
            </w:r>
          </w:p>
        </w:tc>
        <w:tc>
          <w:tcPr>
            <w:tcW w:w="2584" w:type="pct"/>
          </w:tcPr>
          <w:p w14:paraId="33B97468" w14:textId="77777777" w:rsidR="00022E5B" w:rsidRPr="00022E5B" w:rsidRDefault="00022E5B" w:rsidP="00BD3B7B">
            <w:pPr>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022E5B" w:rsidRPr="00022E5B" w14:paraId="39825304" w14:textId="77777777" w:rsidTr="00882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40108DFC" w14:textId="77777777" w:rsidR="00022E5B" w:rsidRPr="00022E5B" w:rsidRDefault="00022E5B" w:rsidP="007E36DD">
            <w:pPr>
              <w:rPr>
                <w:rFonts w:cstheme="minorHAnsi"/>
                <w:b w:val="0"/>
                <w:sz w:val="22"/>
                <w:szCs w:val="22"/>
              </w:rPr>
            </w:pPr>
            <w:r w:rsidRPr="00022E5B">
              <w:rPr>
                <w:rFonts w:cstheme="minorHAnsi"/>
                <w:b w:val="0"/>
                <w:sz w:val="22"/>
                <w:szCs w:val="22"/>
              </w:rPr>
              <w:t>Naam contactpersoon referent:</w:t>
            </w:r>
          </w:p>
        </w:tc>
        <w:tc>
          <w:tcPr>
            <w:tcW w:w="2584" w:type="pct"/>
          </w:tcPr>
          <w:p w14:paraId="5623E12D" w14:textId="77777777" w:rsidR="00022E5B" w:rsidRPr="00022E5B" w:rsidRDefault="00022E5B" w:rsidP="00BD3B7B">
            <w:pPr>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022E5B" w:rsidRPr="00022E5B" w14:paraId="5F314FA8" w14:textId="77777777" w:rsidTr="008822EC">
        <w:tc>
          <w:tcPr>
            <w:cnfStyle w:val="001000000000" w:firstRow="0" w:lastRow="0" w:firstColumn="1" w:lastColumn="0" w:oddVBand="0" w:evenVBand="0" w:oddHBand="0" w:evenHBand="0" w:firstRowFirstColumn="0" w:firstRowLastColumn="0" w:lastRowFirstColumn="0" w:lastRowLastColumn="0"/>
            <w:tcW w:w="2416" w:type="pct"/>
          </w:tcPr>
          <w:p w14:paraId="57B787DC" w14:textId="77777777" w:rsidR="00022E5B" w:rsidRPr="00022E5B" w:rsidRDefault="00022E5B" w:rsidP="007E36DD">
            <w:pPr>
              <w:rPr>
                <w:rFonts w:cstheme="minorHAnsi"/>
                <w:b w:val="0"/>
                <w:sz w:val="22"/>
                <w:szCs w:val="22"/>
              </w:rPr>
            </w:pPr>
            <w:r w:rsidRPr="00022E5B">
              <w:rPr>
                <w:rFonts w:cstheme="minorHAnsi"/>
                <w:b w:val="0"/>
                <w:sz w:val="22"/>
                <w:szCs w:val="22"/>
              </w:rPr>
              <w:t>Telefoonnummer en e-mailadres contactpersoon referent:</w:t>
            </w:r>
          </w:p>
        </w:tc>
        <w:tc>
          <w:tcPr>
            <w:tcW w:w="2584" w:type="pct"/>
          </w:tcPr>
          <w:p w14:paraId="36E3E0BC" w14:textId="77777777" w:rsidR="00022E5B" w:rsidRPr="00022E5B" w:rsidRDefault="00022E5B" w:rsidP="00BD3B7B">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8822EC" w:rsidRPr="00022E5B" w14:paraId="3F5A9575" w14:textId="77777777" w:rsidTr="00882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01C9C530" w14:textId="77777777" w:rsidR="00022E5B" w:rsidRPr="00022E5B" w:rsidRDefault="00022E5B" w:rsidP="007E36DD">
            <w:pPr>
              <w:rPr>
                <w:rFonts w:cstheme="minorHAnsi"/>
                <w:b w:val="0"/>
                <w:sz w:val="22"/>
                <w:szCs w:val="22"/>
              </w:rPr>
            </w:pPr>
            <w:r w:rsidRPr="00022E5B">
              <w:rPr>
                <w:rFonts w:cstheme="minorHAnsi"/>
                <w:b w:val="0"/>
                <w:sz w:val="22"/>
                <w:szCs w:val="22"/>
              </w:rPr>
              <w:t>Aantal medewerkers referent:</w:t>
            </w:r>
          </w:p>
        </w:tc>
        <w:tc>
          <w:tcPr>
            <w:tcW w:w="2584" w:type="pct"/>
          </w:tcPr>
          <w:p w14:paraId="349E7E28" w14:textId="77777777" w:rsidR="00022E5B" w:rsidRPr="00022E5B" w:rsidRDefault="00022E5B" w:rsidP="00BD3B7B">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022E5B" w:rsidRPr="00022E5B" w14:paraId="10F13FC3" w14:textId="77777777" w:rsidTr="008822EC">
        <w:tc>
          <w:tcPr>
            <w:cnfStyle w:val="001000000000" w:firstRow="0" w:lastRow="0" w:firstColumn="1" w:lastColumn="0" w:oddVBand="0" w:evenVBand="0" w:oddHBand="0" w:evenHBand="0" w:firstRowFirstColumn="0" w:firstRowLastColumn="0" w:lastRowFirstColumn="0" w:lastRowLastColumn="0"/>
            <w:tcW w:w="2416" w:type="pct"/>
          </w:tcPr>
          <w:p w14:paraId="11247A94" w14:textId="77777777" w:rsidR="00022E5B" w:rsidRPr="00022E5B" w:rsidRDefault="00022E5B" w:rsidP="007E36DD">
            <w:pPr>
              <w:rPr>
                <w:rFonts w:cstheme="minorHAnsi"/>
                <w:b w:val="0"/>
                <w:sz w:val="22"/>
                <w:szCs w:val="22"/>
              </w:rPr>
            </w:pPr>
            <w:r w:rsidRPr="00022E5B">
              <w:rPr>
                <w:rFonts w:cstheme="minorHAnsi"/>
                <w:b w:val="0"/>
                <w:sz w:val="22"/>
                <w:szCs w:val="22"/>
              </w:rPr>
              <w:t xml:space="preserve">Naam referentieopdracht: </w:t>
            </w:r>
          </w:p>
        </w:tc>
        <w:tc>
          <w:tcPr>
            <w:tcW w:w="2584" w:type="pct"/>
          </w:tcPr>
          <w:p w14:paraId="3F7F47C6" w14:textId="77777777" w:rsidR="00022E5B" w:rsidRPr="00022E5B" w:rsidRDefault="00022E5B" w:rsidP="00BD3B7B">
            <w:pPr>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8822EC" w:rsidRPr="00022E5B" w14:paraId="13B1996C" w14:textId="77777777" w:rsidTr="00882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1227E499" w14:textId="77777777" w:rsidR="00022E5B" w:rsidRPr="00022E5B" w:rsidRDefault="00022E5B" w:rsidP="007E36DD">
            <w:pPr>
              <w:rPr>
                <w:rFonts w:cstheme="minorHAnsi"/>
                <w:b w:val="0"/>
                <w:sz w:val="22"/>
                <w:szCs w:val="22"/>
              </w:rPr>
            </w:pPr>
            <w:r w:rsidRPr="00022E5B">
              <w:rPr>
                <w:rFonts w:cstheme="minorHAnsi"/>
                <w:b w:val="0"/>
                <w:sz w:val="22"/>
                <w:szCs w:val="22"/>
              </w:rPr>
              <w:t>Start- en einddatum referentieopdracht:</w:t>
            </w:r>
          </w:p>
        </w:tc>
        <w:tc>
          <w:tcPr>
            <w:tcW w:w="2584" w:type="pct"/>
          </w:tcPr>
          <w:p w14:paraId="1F79835F" w14:textId="77777777" w:rsidR="00022E5B" w:rsidRPr="00022E5B" w:rsidRDefault="00022E5B" w:rsidP="00BD3B7B">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8822EC" w:rsidRPr="00022E5B" w14:paraId="1642432D" w14:textId="77777777" w:rsidTr="008822EC">
        <w:tc>
          <w:tcPr>
            <w:cnfStyle w:val="001000000000" w:firstRow="0" w:lastRow="0" w:firstColumn="1" w:lastColumn="0" w:oddVBand="0" w:evenVBand="0" w:oddHBand="0" w:evenHBand="0" w:firstRowFirstColumn="0" w:firstRowLastColumn="0" w:lastRowFirstColumn="0" w:lastRowLastColumn="0"/>
            <w:tcW w:w="2416" w:type="pct"/>
          </w:tcPr>
          <w:p w14:paraId="1F5789C5" w14:textId="77777777" w:rsidR="00022E5B" w:rsidRPr="00022E5B" w:rsidRDefault="00022E5B" w:rsidP="007E36DD">
            <w:pPr>
              <w:rPr>
                <w:rFonts w:cstheme="minorHAnsi"/>
                <w:b w:val="0"/>
                <w:sz w:val="22"/>
                <w:szCs w:val="22"/>
              </w:rPr>
            </w:pPr>
            <w:r w:rsidRPr="00022E5B">
              <w:rPr>
                <w:rFonts w:cstheme="minorHAnsi"/>
                <w:b w:val="0"/>
                <w:sz w:val="22"/>
                <w:szCs w:val="22"/>
              </w:rPr>
              <w:t>Statutaire naam/namen van de onderneming(en) die de referentieopdracht heeft/hebben uitgevoerd:</w:t>
            </w:r>
          </w:p>
          <w:p w14:paraId="7C4D139E" w14:textId="77777777" w:rsidR="00022E5B" w:rsidRPr="00022E5B" w:rsidRDefault="00022E5B" w:rsidP="007E36DD">
            <w:pPr>
              <w:rPr>
                <w:rFonts w:cstheme="minorHAnsi"/>
                <w:b w:val="0"/>
                <w:i/>
                <w:iCs/>
                <w:sz w:val="22"/>
                <w:szCs w:val="22"/>
              </w:rPr>
            </w:pPr>
            <w:r w:rsidRPr="00022E5B">
              <w:rPr>
                <w:rFonts w:cstheme="minorHAnsi"/>
                <w:b w:val="0"/>
                <w:i/>
                <w:iCs/>
                <w:sz w:val="22"/>
                <w:szCs w:val="22"/>
              </w:rPr>
              <w:t xml:space="preserve">(Als Gegadigde een beroep doet op een Derde voor deze kerncompetentie, dan dient hier de naam van de Derde ingevuld te worden. Als de referentie is uitgevoerd door een combinatie, dan dienen hier de namen van de </w:t>
            </w:r>
            <w:proofErr w:type="spellStart"/>
            <w:r w:rsidRPr="00022E5B">
              <w:rPr>
                <w:rFonts w:cstheme="minorHAnsi"/>
                <w:b w:val="0"/>
                <w:i/>
                <w:iCs/>
                <w:sz w:val="22"/>
                <w:szCs w:val="22"/>
              </w:rPr>
              <w:t>combinanten</w:t>
            </w:r>
            <w:proofErr w:type="spellEnd"/>
            <w:r w:rsidRPr="00022E5B">
              <w:rPr>
                <w:rFonts w:cstheme="minorHAnsi"/>
                <w:b w:val="0"/>
                <w:i/>
                <w:iCs/>
                <w:sz w:val="22"/>
                <w:szCs w:val="22"/>
              </w:rPr>
              <w:t xml:space="preserve"> ingevuld te worden.) </w:t>
            </w:r>
          </w:p>
        </w:tc>
        <w:tc>
          <w:tcPr>
            <w:tcW w:w="2584" w:type="pct"/>
          </w:tcPr>
          <w:p w14:paraId="33F6986C" w14:textId="77777777" w:rsidR="00022E5B" w:rsidRPr="00022E5B" w:rsidRDefault="00022E5B" w:rsidP="00BD3B7B">
            <w:pPr>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022E5B" w:rsidRPr="00022E5B" w14:paraId="2211A28B" w14:textId="77777777" w:rsidTr="00882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0717C3F5" w14:textId="77777777" w:rsidR="00022E5B" w:rsidRPr="00022E5B" w:rsidRDefault="00022E5B" w:rsidP="007E36DD">
            <w:pPr>
              <w:rPr>
                <w:rFonts w:cstheme="minorHAnsi"/>
                <w:b w:val="0"/>
                <w:sz w:val="22"/>
                <w:szCs w:val="22"/>
              </w:rPr>
            </w:pPr>
            <w:r w:rsidRPr="00022E5B">
              <w:rPr>
                <w:rFonts w:cstheme="minorHAnsi"/>
                <w:b w:val="0"/>
                <w:sz w:val="22"/>
                <w:szCs w:val="22"/>
              </w:rPr>
              <w:t>Omschrijving eigen aandeel referentieopdracht:</w:t>
            </w:r>
          </w:p>
          <w:p w14:paraId="35C540BB" w14:textId="5871E4F0" w:rsidR="00022E5B" w:rsidRPr="00022E5B" w:rsidRDefault="00E10F2A" w:rsidP="007E36DD">
            <w:pPr>
              <w:rPr>
                <w:rFonts w:cstheme="minorHAnsi"/>
                <w:b w:val="0"/>
                <w:i/>
                <w:iCs/>
                <w:sz w:val="22"/>
                <w:szCs w:val="22"/>
              </w:rPr>
            </w:pPr>
            <w:r w:rsidRPr="00E10F2A">
              <w:rPr>
                <w:rFonts w:cstheme="minorHAnsi"/>
                <w:b w:val="0"/>
                <w:i/>
                <w:iCs/>
                <w:sz w:val="22"/>
                <w:szCs w:val="22"/>
              </w:rPr>
              <w:t xml:space="preserve">(Als de referentieopdracht door een combinatie is uitgevoerd, dient Gegadigde hier de werkzaamheden, taken, rollen, verantwoordelijkheden en opgedane ervaring van elk der </w:t>
            </w:r>
            <w:proofErr w:type="spellStart"/>
            <w:r w:rsidRPr="00E10F2A">
              <w:rPr>
                <w:rFonts w:cstheme="minorHAnsi"/>
                <w:b w:val="0"/>
                <w:i/>
                <w:iCs/>
                <w:sz w:val="22"/>
                <w:szCs w:val="22"/>
              </w:rPr>
              <w:t>combinanten</w:t>
            </w:r>
            <w:proofErr w:type="spellEnd"/>
            <w:r w:rsidRPr="00E10F2A">
              <w:rPr>
                <w:rFonts w:cstheme="minorHAnsi"/>
                <w:b w:val="0"/>
                <w:i/>
                <w:iCs/>
                <w:sz w:val="22"/>
                <w:szCs w:val="22"/>
              </w:rPr>
              <w:t xml:space="preserve"> in de combinatie te omschrijven.)</w:t>
            </w:r>
          </w:p>
        </w:tc>
        <w:tc>
          <w:tcPr>
            <w:tcW w:w="2584" w:type="pct"/>
          </w:tcPr>
          <w:p w14:paraId="6B511EA5" w14:textId="77777777" w:rsidR="00022E5B" w:rsidRPr="00022E5B" w:rsidRDefault="00022E5B" w:rsidP="00BD3B7B">
            <w:pPr>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bl>
    <w:p w14:paraId="2F53F11C" w14:textId="77777777" w:rsidR="005714EF" w:rsidRDefault="005714EF" w:rsidP="005714EF">
      <w:pPr>
        <w:adjustRightInd/>
        <w:snapToGrid/>
        <w:rPr>
          <w:rFonts w:eastAsia="Times New Roman" w:cstheme="minorHAnsi"/>
          <w:b/>
          <w:bCs/>
          <w:kern w:val="0"/>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5714EF" w:rsidRPr="005714EF" w14:paraId="2C334BA4" w14:textId="77777777" w:rsidTr="000E047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0EF14317" w14:textId="07B70281" w:rsidR="005714EF" w:rsidRPr="005714EF" w:rsidRDefault="005714EF" w:rsidP="008201DE">
            <w:pPr>
              <w:rPr>
                <w:rFonts w:cstheme="minorHAnsi"/>
                <w:b/>
                <w:bCs w:val="0"/>
                <w:sz w:val="22"/>
                <w:szCs w:val="22"/>
                <w:lang w:eastAsia="nl-NL"/>
              </w:rPr>
            </w:pPr>
            <w:r w:rsidRPr="005714EF">
              <w:rPr>
                <w:rFonts w:cstheme="minorHAnsi"/>
                <w:b/>
                <w:bCs w:val="0"/>
                <w:sz w:val="22"/>
                <w:szCs w:val="22"/>
                <w:lang w:eastAsia="nl-NL"/>
              </w:rPr>
              <w:t xml:space="preserve">Omschrijving referentieopdracht kerncompetentie </w:t>
            </w:r>
            <w:r>
              <w:rPr>
                <w:rFonts w:cstheme="minorHAnsi"/>
                <w:b/>
                <w:bCs w:val="0"/>
                <w:sz w:val="22"/>
                <w:szCs w:val="22"/>
                <w:lang w:eastAsia="nl-NL"/>
              </w:rPr>
              <w:t>2</w:t>
            </w:r>
          </w:p>
          <w:p w14:paraId="58A77B55" w14:textId="77777777" w:rsidR="005714EF" w:rsidRPr="005714EF" w:rsidRDefault="005714EF" w:rsidP="008201DE">
            <w:pPr>
              <w:rPr>
                <w:rFonts w:cstheme="minorHAnsi"/>
                <w:b/>
                <w:bCs w:val="0"/>
                <w:sz w:val="22"/>
                <w:szCs w:val="22"/>
                <w:lang w:eastAsia="nl-NL"/>
              </w:rPr>
            </w:pPr>
          </w:p>
        </w:tc>
      </w:tr>
      <w:tr w:rsidR="005714EF" w:rsidRPr="005714EF" w14:paraId="0891CFB5" w14:textId="77777777" w:rsidTr="000E0476">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46E98B4C" w14:textId="47DFF03B" w:rsidR="005714EF" w:rsidRPr="005714EF" w:rsidRDefault="00871EDE" w:rsidP="00871EDE">
            <w:pPr>
              <w:autoSpaceDN w:val="0"/>
              <w:contextualSpacing/>
              <w:rPr>
                <w:rFonts w:cstheme="minorHAnsi"/>
                <w:b w:val="0"/>
                <w:i/>
                <w:iCs/>
                <w:sz w:val="22"/>
                <w:szCs w:val="22"/>
                <w:lang w:eastAsia="nl-NL"/>
              </w:rPr>
            </w:pPr>
            <w:r w:rsidRPr="00871EDE">
              <w:rPr>
                <w:b w:val="0"/>
                <w:i/>
                <w:iCs/>
                <w:sz w:val="22"/>
                <w:szCs w:val="22"/>
              </w:rPr>
              <w:t>Geef hieronder een omschrijving waardoor Opdrachtgever een goed beeld krijgt van de door u uitgevoerde werkzaamheden en waarmee u duidelijk maakt en verklaart dat de referentieopdracht voldoet aan de kerncompetentie. U kunt meer ruimte gebruiken dan op dit moment in deze tabel aanwezig is door de tabel te vergroten.</w:t>
            </w:r>
          </w:p>
        </w:tc>
      </w:tr>
      <w:tr w:rsidR="005714EF" w:rsidRPr="005714EF" w14:paraId="1DEAD56B" w14:textId="77777777" w:rsidTr="000E0476">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5CDA1836" w14:textId="77777777" w:rsidR="005714EF" w:rsidRPr="005714EF" w:rsidRDefault="005714EF" w:rsidP="008201DE">
            <w:pPr>
              <w:rPr>
                <w:rFonts w:cstheme="minorHAnsi"/>
                <w:b w:val="0"/>
                <w:sz w:val="22"/>
                <w:szCs w:val="22"/>
                <w:lang w:eastAsia="nl-NL"/>
              </w:rPr>
            </w:pPr>
          </w:p>
          <w:p w14:paraId="35DFB811" w14:textId="77777777" w:rsidR="005714EF" w:rsidRPr="005714EF" w:rsidRDefault="005714EF" w:rsidP="008201DE">
            <w:pPr>
              <w:rPr>
                <w:rFonts w:cstheme="minorHAnsi"/>
                <w:b w:val="0"/>
                <w:sz w:val="22"/>
                <w:szCs w:val="22"/>
                <w:lang w:eastAsia="nl-NL"/>
              </w:rPr>
            </w:pPr>
          </w:p>
          <w:p w14:paraId="62A545F5" w14:textId="77777777" w:rsidR="005714EF" w:rsidRPr="005714EF" w:rsidRDefault="005714EF" w:rsidP="008201DE">
            <w:pPr>
              <w:rPr>
                <w:rFonts w:cstheme="minorHAnsi"/>
                <w:b w:val="0"/>
                <w:sz w:val="22"/>
                <w:szCs w:val="22"/>
                <w:lang w:eastAsia="nl-NL"/>
              </w:rPr>
            </w:pPr>
          </w:p>
          <w:p w14:paraId="7979A36A" w14:textId="77777777" w:rsidR="005714EF" w:rsidRPr="005714EF" w:rsidRDefault="005714EF" w:rsidP="008201DE">
            <w:pPr>
              <w:rPr>
                <w:rFonts w:cstheme="minorHAnsi"/>
                <w:b w:val="0"/>
                <w:sz w:val="22"/>
                <w:szCs w:val="22"/>
                <w:lang w:eastAsia="nl-NL"/>
              </w:rPr>
            </w:pPr>
          </w:p>
          <w:p w14:paraId="4A7F0A6D" w14:textId="77777777" w:rsidR="005714EF" w:rsidRPr="005714EF" w:rsidRDefault="005714EF" w:rsidP="008201DE">
            <w:pPr>
              <w:rPr>
                <w:rFonts w:cstheme="minorHAnsi"/>
                <w:b w:val="0"/>
                <w:sz w:val="22"/>
                <w:szCs w:val="22"/>
                <w:lang w:eastAsia="nl-NL"/>
              </w:rPr>
            </w:pPr>
          </w:p>
          <w:p w14:paraId="06BFC740" w14:textId="77777777" w:rsidR="005714EF" w:rsidRPr="005714EF" w:rsidRDefault="005714EF" w:rsidP="008201DE">
            <w:pPr>
              <w:rPr>
                <w:rFonts w:cstheme="minorHAnsi"/>
                <w:b w:val="0"/>
                <w:sz w:val="22"/>
                <w:szCs w:val="22"/>
                <w:lang w:eastAsia="nl-NL"/>
              </w:rPr>
            </w:pPr>
          </w:p>
          <w:p w14:paraId="064B98F4" w14:textId="77777777" w:rsidR="005714EF" w:rsidRPr="005714EF" w:rsidRDefault="005714EF" w:rsidP="008201DE">
            <w:pPr>
              <w:rPr>
                <w:rFonts w:cstheme="minorHAnsi"/>
                <w:b w:val="0"/>
                <w:sz w:val="22"/>
                <w:szCs w:val="22"/>
                <w:lang w:eastAsia="nl-NL"/>
              </w:rPr>
            </w:pPr>
          </w:p>
          <w:p w14:paraId="1D376CAF" w14:textId="77777777" w:rsidR="005714EF" w:rsidRPr="005714EF" w:rsidRDefault="005714EF" w:rsidP="008201DE">
            <w:pPr>
              <w:rPr>
                <w:rFonts w:cstheme="minorHAnsi"/>
                <w:b w:val="0"/>
                <w:sz w:val="22"/>
                <w:szCs w:val="22"/>
                <w:lang w:eastAsia="nl-NL"/>
              </w:rPr>
            </w:pPr>
          </w:p>
          <w:p w14:paraId="72513735" w14:textId="77777777" w:rsidR="005714EF" w:rsidRPr="005714EF" w:rsidRDefault="005714EF" w:rsidP="008201DE">
            <w:pPr>
              <w:rPr>
                <w:rFonts w:cstheme="minorHAnsi"/>
                <w:b w:val="0"/>
                <w:sz w:val="22"/>
                <w:szCs w:val="22"/>
                <w:lang w:eastAsia="nl-NL"/>
              </w:rPr>
            </w:pPr>
          </w:p>
          <w:p w14:paraId="30BFF0F4" w14:textId="77777777" w:rsidR="005714EF" w:rsidRPr="005714EF" w:rsidRDefault="005714EF" w:rsidP="008201DE">
            <w:pPr>
              <w:rPr>
                <w:rFonts w:cstheme="minorHAnsi"/>
                <w:b w:val="0"/>
                <w:sz w:val="22"/>
                <w:szCs w:val="22"/>
                <w:lang w:eastAsia="nl-NL"/>
              </w:rPr>
            </w:pPr>
          </w:p>
          <w:p w14:paraId="4E8B8E7E" w14:textId="77777777" w:rsidR="005714EF" w:rsidRPr="005714EF" w:rsidRDefault="005714EF" w:rsidP="008201DE">
            <w:pPr>
              <w:rPr>
                <w:rFonts w:cstheme="minorHAnsi"/>
                <w:b w:val="0"/>
                <w:sz w:val="22"/>
                <w:szCs w:val="22"/>
                <w:lang w:eastAsia="nl-NL"/>
              </w:rPr>
            </w:pPr>
          </w:p>
          <w:p w14:paraId="5AE6470C" w14:textId="77777777" w:rsidR="005714EF" w:rsidRPr="005714EF" w:rsidRDefault="005714EF" w:rsidP="008201DE">
            <w:pPr>
              <w:rPr>
                <w:rFonts w:cstheme="minorHAnsi"/>
                <w:b w:val="0"/>
                <w:sz w:val="22"/>
                <w:szCs w:val="22"/>
                <w:lang w:eastAsia="nl-NL"/>
              </w:rPr>
            </w:pPr>
          </w:p>
          <w:p w14:paraId="4F4077F1" w14:textId="77777777" w:rsidR="005714EF" w:rsidRPr="005714EF" w:rsidRDefault="005714EF" w:rsidP="008201DE">
            <w:pPr>
              <w:rPr>
                <w:rFonts w:cstheme="minorHAnsi"/>
                <w:b w:val="0"/>
                <w:sz w:val="22"/>
                <w:szCs w:val="22"/>
                <w:lang w:eastAsia="nl-NL"/>
              </w:rPr>
            </w:pPr>
          </w:p>
          <w:p w14:paraId="7746378F" w14:textId="77777777" w:rsidR="005714EF" w:rsidRPr="005714EF" w:rsidRDefault="005714EF" w:rsidP="008201DE">
            <w:pPr>
              <w:rPr>
                <w:rFonts w:cstheme="minorHAnsi"/>
                <w:b w:val="0"/>
                <w:sz w:val="22"/>
                <w:szCs w:val="22"/>
                <w:lang w:eastAsia="nl-NL"/>
              </w:rPr>
            </w:pPr>
          </w:p>
          <w:p w14:paraId="5BCE4F13" w14:textId="77777777" w:rsidR="005714EF" w:rsidRPr="005714EF" w:rsidRDefault="005714EF" w:rsidP="008201DE">
            <w:pPr>
              <w:rPr>
                <w:rFonts w:cstheme="minorHAnsi"/>
                <w:b w:val="0"/>
                <w:sz w:val="22"/>
                <w:szCs w:val="22"/>
                <w:lang w:eastAsia="nl-NL"/>
              </w:rPr>
            </w:pPr>
          </w:p>
          <w:p w14:paraId="14BC7BEC" w14:textId="77777777" w:rsidR="005714EF" w:rsidRPr="005714EF" w:rsidRDefault="005714EF" w:rsidP="008201DE">
            <w:pPr>
              <w:rPr>
                <w:rFonts w:cstheme="minorHAnsi"/>
                <w:b w:val="0"/>
                <w:sz w:val="22"/>
                <w:szCs w:val="22"/>
                <w:lang w:eastAsia="nl-NL"/>
              </w:rPr>
            </w:pPr>
          </w:p>
        </w:tc>
      </w:tr>
    </w:tbl>
    <w:p w14:paraId="56A1DA00" w14:textId="03715EF1" w:rsidR="000C23C7" w:rsidRDefault="000C23C7" w:rsidP="005714EF">
      <w:pPr>
        <w:adjustRightInd/>
        <w:snapToGrid/>
        <w:rPr>
          <w:rFonts w:eastAsia="Times New Roman" w:cstheme="minorHAnsi"/>
          <w:b/>
          <w:bCs/>
          <w:kern w:val="0"/>
          <w:sz w:val="22"/>
          <w:szCs w:val="22"/>
        </w:rPr>
      </w:pPr>
      <w:r>
        <w:rPr>
          <w:rFonts w:eastAsia="Times New Roman" w:cstheme="minorHAnsi"/>
          <w:b/>
          <w:bCs/>
          <w:kern w:val="0"/>
          <w:sz w:val="22"/>
          <w:szCs w:val="22"/>
        </w:rPr>
        <w:lastRenderedPageBreak/>
        <w:br w:type="page"/>
      </w: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4107"/>
        <w:gridCol w:w="4393"/>
      </w:tblGrid>
      <w:tr w:rsidR="00CE4105" w:rsidRPr="00022E5B" w14:paraId="1528B84B"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C91EC72" w14:textId="1CB2F6B9" w:rsidR="00CE4105" w:rsidRPr="00022E5B" w:rsidRDefault="00CE4105" w:rsidP="008D2D7C">
            <w:pPr>
              <w:rPr>
                <w:rFonts w:cstheme="minorHAnsi"/>
                <w:b/>
                <w:bCs w:val="0"/>
                <w:sz w:val="22"/>
                <w:szCs w:val="22"/>
              </w:rPr>
            </w:pPr>
            <w:r w:rsidRPr="00022E5B">
              <w:rPr>
                <w:rFonts w:cstheme="minorHAnsi"/>
                <w:b/>
                <w:bCs w:val="0"/>
                <w:sz w:val="22"/>
                <w:szCs w:val="22"/>
              </w:rPr>
              <w:lastRenderedPageBreak/>
              <w:t xml:space="preserve">Kerncompetentie </w:t>
            </w:r>
            <w:r>
              <w:rPr>
                <w:rFonts w:cstheme="minorHAnsi"/>
                <w:b/>
                <w:bCs w:val="0"/>
                <w:sz w:val="22"/>
                <w:szCs w:val="22"/>
              </w:rPr>
              <w:t>3</w:t>
            </w:r>
            <w:r w:rsidRPr="00022E5B">
              <w:rPr>
                <w:rFonts w:cstheme="minorHAnsi"/>
                <w:b/>
                <w:bCs w:val="0"/>
                <w:sz w:val="22"/>
                <w:szCs w:val="22"/>
              </w:rPr>
              <w:t xml:space="preserve"> (Eis)</w:t>
            </w:r>
          </w:p>
        </w:tc>
      </w:tr>
      <w:tr w:rsidR="00CE4105" w:rsidRPr="00022E5B" w14:paraId="778CF8E2"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632D7C8" w14:textId="440A2073" w:rsidR="00CE4105" w:rsidRPr="00022E5B" w:rsidRDefault="007C6B78" w:rsidP="008D2D7C">
            <w:pPr>
              <w:rPr>
                <w:b w:val="0"/>
                <w:sz w:val="22"/>
                <w:szCs w:val="22"/>
              </w:rPr>
            </w:pPr>
            <w:r w:rsidRPr="007C6B78">
              <w:rPr>
                <w:b w:val="0"/>
                <w:sz w:val="22"/>
                <w:szCs w:val="22"/>
              </w:rPr>
              <w:t xml:space="preserve">Gegadigde heeft ervaring met </w:t>
            </w:r>
            <w:proofErr w:type="spellStart"/>
            <w:r w:rsidRPr="007C6B78">
              <w:rPr>
                <w:b w:val="0"/>
                <w:sz w:val="22"/>
                <w:szCs w:val="22"/>
              </w:rPr>
              <w:t>arbeidsmarktcommunicatieadvies</w:t>
            </w:r>
            <w:proofErr w:type="spellEnd"/>
            <w:r w:rsidRPr="007C6B78">
              <w:rPr>
                <w:b w:val="0"/>
                <w:sz w:val="22"/>
                <w:szCs w:val="22"/>
              </w:rPr>
              <w:t xml:space="preserve"> en campagnemanagement op basis van een </w:t>
            </w:r>
            <w:proofErr w:type="spellStart"/>
            <w:r w:rsidRPr="007C6B78">
              <w:rPr>
                <w:b w:val="0"/>
                <w:sz w:val="22"/>
                <w:szCs w:val="22"/>
              </w:rPr>
              <w:t>Crossmediale</w:t>
            </w:r>
            <w:proofErr w:type="spellEnd"/>
            <w:r w:rsidRPr="007C6B78">
              <w:rPr>
                <w:b w:val="0"/>
                <w:sz w:val="22"/>
                <w:szCs w:val="22"/>
              </w:rPr>
              <w:t xml:space="preserve"> aanpak, waarbij Gegadigde verantwoordelijk was voor advies, organisatie, conceptontwikkeling, planning, contentcreatie en ontwerp, </w:t>
            </w:r>
            <w:r w:rsidR="00FB7219">
              <w:rPr>
                <w:b w:val="0"/>
                <w:sz w:val="22"/>
                <w:szCs w:val="22"/>
              </w:rPr>
              <w:t>M</w:t>
            </w:r>
            <w:r w:rsidRPr="007C6B78">
              <w:rPr>
                <w:b w:val="0"/>
                <w:sz w:val="22"/>
                <w:szCs w:val="22"/>
              </w:rPr>
              <w:t xml:space="preserve">edia-inkoop, resultaatmeting.  </w:t>
            </w:r>
          </w:p>
        </w:tc>
      </w:tr>
      <w:tr w:rsidR="00CE4105" w:rsidRPr="00022E5B" w14:paraId="6E7B75B7" w14:textId="77777777" w:rsidTr="008D2D7C">
        <w:tc>
          <w:tcPr>
            <w:cnfStyle w:val="001000000000" w:firstRow="0" w:lastRow="0" w:firstColumn="1" w:lastColumn="0" w:oddVBand="0" w:evenVBand="0" w:oddHBand="0" w:evenHBand="0" w:firstRowFirstColumn="0" w:firstRowLastColumn="0" w:lastRowFirstColumn="0" w:lastRowLastColumn="0"/>
            <w:tcW w:w="2416" w:type="pct"/>
          </w:tcPr>
          <w:p w14:paraId="7634DF26" w14:textId="77777777" w:rsidR="00CE4105" w:rsidRPr="00022E5B" w:rsidRDefault="00CE4105" w:rsidP="008D2D7C">
            <w:pPr>
              <w:rPr>
                <w:rFonts w:cstheme="minorHAnsi"/>
                <w:b w:val="0"/>
                <w:sz w:val="22"/>
                <w:szCs w:val="22"/>
              </w:rPr>
            </w:pPr>
            <w:r w:rsidRPr="00022E5B">
              <w:rPr>
                <w:rFonts w:cstheme="minorHAnsi"/>
                <w:b w:val="0"/>
                <w:sz w:val="22"/>
                <w:szCs w:val="22"/>
              </w:rPr>
              <w:t>Statutaire naam Gegadigde:</w:t>
            </w:r>
          </w:p>
        </w:tc>
        <w:tc>
          <w:tcPr>
            <w:tcW w:w="2584" w:type="pct"/>
          </w:tcPr>
          <w:p w14:paraId="6561A81E" w14:textId="0BA0E9D8" w:rsidR="00CE4105" w:rsidRPr="00022E5B" w:rsidRDefault="0092199C" w:rsidP="00BD3B7B">
            <w:pPr>
              <w:tabs>
                <w:tab w:val="left" w:pos="1272"/>
              </w:tabs>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ab/>
            </w:r>
          </w:p>
        </w:tc>
      </w:tr>
      <w:tr w:rsidR="00CE4105" w:rsidRPr="00022E5B" w14:paraId="156E3FC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115FE020" w14:textId="77777777" w:rsidR="00CE4105" w:rsidRPr="00022E5B" w:rsidRDefault="00CE4105" w:rsidP="008D2D7C">
            <w:pPr>
              <w:rPr>
                <w:rFonts w:cstheme="minorHAnsi"/>
                <w:b w:val="0"/>
                <w:sz w:val="22"/>
                <w:szCs w:val="22"/>
              </w:rPr>
            </w:pPr>
            <w:r w:rsidRPr="00022E5B">
              <w:rPr>
                <w:rFonts w:cstheme="minorHAnsi"/>
                <w:b w:val="0"/>
                <w:sz w:val="22"/>
                <w:szCs w:val="22"/>
              </w:rPr>
              <w:t>Statutaire naam referent (de opdrachtgever van de referentieopdracht):</w:t>
            </w:r>
          </w:p>
        </w:tc>
        <w:tc>
          <w:tcPr>
            <w:tcW w:w="2584" w:type="pct"/>
          </w:tcPr>
          <w:p w14:paraId="2625DBCE" w14:textId="77777777" w:rsidR="00CE4105" w:rsidRPr="00022E5B" w:rsidRDefault="00CE4105" w:rsidP="00BD3B7B">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E4105" w:rsidRPr="00022E5B" w14:paraId="3E9DE4B0" w14:textId="77777777" w:rsidTr="008D2D7C">
        <w:tc>
          <w:tcPr>
            <w:cnfStyle w:val="001000000000" w:firstRow="0" w:lastRow="0" w:firstColumn="1" w:lastColumn="0" w:oddVBand="0" w:evenVBand="0" w:oddHBand="0" w:evenHBand="0" w:firstRowFirstColumn="0" w:firstRowLastColumn="0" w:lastRowFirstColumn="0" w:lastRowLastColumn="0"/>
            <w:tcW w:w="2416" w:type="pct"/>
          </w:tcPr>
          <w:p w14:paraId="4192B719" w14:textId="77777777" w:rsidR="00CE4105" w:rsidRPr="00022E5B" w:rsidRDefault="00CE4105" w:rsidP="008D2D7C">
            <w:pPr>
              <w:rPr>
                <w:rFonts w:cstheme="minorHAnsi"/>
                <w:b w:val="0"/>
                <w:sz w:val="22"/>
                <w:szCs w:val="22"/>
              </w:rPr>
            </w:pPr>
            <w:r w:rsidRPr="00022E5B">
              <w:rPr>
                <w:rFonts w:cstheme="minorHAnsi"/>
                <w:b w:val="0"/>
                <w:sz w:val="22"/>
                <w:szCs w:val="22"/>
              </w:rPr>
              <w:t>Adres referent (straatnaam, huisnummer en plaatsnaam):</w:t>
            </w:r>
          </w:p>
        </w:tc>
        <w:tc>
          <w:tcPr>
            <w:tcW w:w="2584" w:type="pct"/>
          </w:tcPr>
          <w:p w14:paraId="34871E30" w14:textId="77777777" w:rsidR="00CE4105" w:rsidRPr="00022E5B" w:rsidRDefault="00CE4105" w:rsidP="00BD3B7B">
            <w:pPr>
              <w:suppressAutoHyphens/>
              <w:autoSpaceDN w:val="0"/>
              <w:adjustRightInd/>
              <w:ind w:left="53"/>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E4105" w:rsidRPr="00022E5B" w14:paraId="7B32C7EB"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4A5B1831" w14:textId="77777777" w:rsidR="00CE4105" w:rsidRPr="00022E5B" w:rsidRDefault="00CE4105" w:rsidP="008D2D7C">
            <w:pPr>
              <w:rPr>
                <w:rFonts w:cstheme="minorHAnsi"/>
                <w:b w:val="0"/>
                <w:sz w:val="22"/>
                <w:szCs w:val="22"/>
              </w:rPr>
            </w:pPr>
            <w:r w:rsidRPr="00022E5B">
              <w:rPr>
                <w:rFonts w:cstheme="minorHAnsi"/>
                <w:b w:val="0"/>
                <w:sz w:val="22"/>
                <w:szCs w:val="22"/>
              </w:rPr>
              <w:t>Naam contactpersoon referent:</w:t>
            </w:r>
          </w:p>
        </w:tc>
        <w:tc>
          <w:tcPr>
            <w:tcW w:w="2584" w:type="pct"/>
          </w:tcPr>
          <w:p w14:paraId="23BBEAFE" w14:textId="77777777" w:rsidR="00CE4105" w:rsidRPr="00022E5B" w:rsidRDefault="00CE4105" w:rsidP="00BD3B7B">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E4105" w:rsidRPr="00022E5B" w14:paraId="45910E1A" w14:textId="77777777" w:rsidTr="008D2D7C">
        <w:tc>
          <w:tcPr>
            <w:cnfStyle w:val="001000000000" w:firstRow="0" w:lastRow="0" w:firstColumn="1" w:lastColumn="0" w:oddVBand="0" w:evenVBand="0" w:oddHBand="0" w:evenHBand="0" w:firstRowFirstColumn="0" w:firstRowLastColumn="0" w:lastRowFirstColumn="0" w:lastRowLastColumn="0"/>
            <w:tcW w:w="2416" w:type="pct"/>
          </w:tcPr>
          <w:p w14:paraId="662C84AB" w14:textId="77777777" w:rsidR="00CE4105" w:rsidRPr="00022E5B" w:rsidRDefault="00CE4105" w:rsidP="008D2D7C">
            <w:pPr>
              <w:rPr>
                <w:rFonts w:cstheme="minorHAnsi"/>
                <w:b w:val="0"/>
                <w:sz w:val="22"/>
                <w:szCs w:val="22"/>
              </w:rPr>
            </w:pPr>
            <w:r w:rsidRPr="00022E5B">
              <w:rPr>
                <w:rFonts w:cstheme="minorHAnsi"/>
                <w:b w:val="0"/>
                <w:sz w:val="22"/>
                <w:szCs w:val="22"/>
              </w:rPr>
              <w:t>Telefoonnummer en e-mailadres contactpersoon referent:</w:t>
            </w:r>
          </w:p>
        </w:tc>
        <w:tc>
          <w:tcPr>
            <w:tcW w:w="2584" w:type="pct"/>
          </w:tcPr>
          <w:p w14:paraId="54EA8F87" w14:textId="77777777" w:rsidR="00CE4105" w:rsidRPr="00022E5B" w:rsidRDefault="00CE4105" w:rsidP="00BD3B7B">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E4105" w:rsidRPr="00022E5B" w14:paraId="292EF3D8"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68D6D00A" w14:textId="77777777" w:rsidR="00CE4105" w:rsidRPr="00022E5B" w:rsidRDefault="00CE4105" w:rsidP="008D2D7C">
            <w:pPr>
              <w:rPr>
                <w:rFonts w:cstheme="minorHAnsi"/>
                <w:b w:val="0"/>
                <w:sz w:val="22"/>
                <w:szCs w:val="22"/>
              </w:rPr>
            </w:pPr>
            <w:r w:rsidRPr="00022E5B">
              <w:rPr>
                <w:rFonts w:cstheme="minorHAnsi"/>
                <w:b w:val="0"/>
                <w:sz w:val="22"/>
                <w:szCs w:val="22"/>
              </w:rPr>
              <w:t>Aantal medewerkers referent:</w:t>
            </w:r>
          </w:p>
        </w:tc>
        <w:tc>
          <w:tcPr>
            <w:tcW w:w="2584" w:type="pct"/>
          </w:tcPr>
          <w:p w14:paraId="13F7EC3F" w14:textId="77777777" w:rsidR="00CE4105" w:rsidRPr="00022E5B" w:rsidRDefault="00CE4105" w:rsidP="00BD3B7B">
            <w:pPr>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E4105" w:rsidRPr="00022E5B" w14:paraId="6588BA22" w14:textId="77777777" w:rsidTr="008D2D7C">
        <w:tc>
          <w:tcPr>
            <w:cnfStyle w:val="001000000000" w:firstRow="0" w:lastRow="0" w:firstColumn="1" w:lastColumn="0" w:oddVBand="0" w:evenVBand="0" w:oddHBand="0" w:evenHBand="0" w:firstRowFirstColumn="0" w:firstRowLastColumn="0" w:lastRowFirstColumn="0" w:lastRowLastColumn="0"/>
            <w:tcW w:w="2416" w:type="pct"/>
          </w:tcPr>
          <w:p w14:paraId="094D7FD6" w14:textId="77777777" w:rsidR="00CE4105" w:rsidRPr="00022E5B" w:rsidRDefault="00CE4105" w:rsidP="008D2D7C">
            <w:pPr>
              <w:rPr>
                <w:rFonts w:cstheme="minorHAnsi"/>
                <w:b w:val="0"/>
                <w:sz w:val="22"/>
                <w:szCs w:val="22"/>
              </w:rPr>
            </w:pPr>
            <w:r w:rsidRPr="00022E5B">
              <w:rPr>
                <w:rFonts w:cstheme="minorHAnsi"/>
                <w:b w:val="0"/>
                <w:sz w:val="22"/>
                <w:szCs w:val="22"/>
              </w:rPr>
              <w:t xml:space="preserve">Naam referentieopdracht: </w:t>
            </w:r>
          </w:p>
        </w:tc>
        <w:tc>
          <w:tcPr>
            <w:tcW w:w="2584" w:type="pct"/>
          </w:tcPr>
          <w:p w14:paraId="7D2DEA76" w14:textId="77777777" w:rsidR="00CE4105" w:rsidRPr="00022E5B" w:rsidRDefault="00CE4105" w:rsidP="00BD3B7B">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E4105" w:rsidRPr="00022E5B" w14:paraId="7516A97C"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4959A190" w14:textId="77777777" w:rsidR="00CE4105" w:rsidRPr="00022E5B" w:rsidRDefault="00CE4105" w:rsidP="008D2D7C">
            <w:pPr>
              <w:rPr>
                <w:rFonts w:cstheme="minorHAnsi"/>
                <w:b w:val="0"/>
                <w:sz w:val="22"/>
                <w:szCs w:val="22"/>
              </w:rPr>
            </w:pPr>
            <w:r w:rsidRPr="00022E5B">
              <w:rPr>
                <w:rFonts w:cstheme="minorHAnsi"/>
                <w:b w:val="0"/>
                <w:sz w:val="22"/>
                <w:szCs w:val="22"/>
              </w:rPr>
              <w:t>Start- en einddatum referentieopdracht:</w:t>
            </w:r>
          </w:p>
        </w:tc>
        <w:tc>
          <w:tcPr>
            <w:tcW w:w="2584" w:type="pct"/>
          </w:tcPr>
          <w:p w14:paraId="0E97EAC8" w14:textId="77777777" w:rsidR="00CE4105" w:rsidRPr="00022E5B" w:rsidRDefault="00CE4105" w:rsidP="00BD3B7B">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E4105" w:rsidRPr="00022E5B" w14:paraId="4234090B" w14:textId="77777777" w:rsidTr="008D2D7C">
        <w:tc>
          <w:tcPr>
            <w:cnfStyle w:val="001000000000" w:firstRow="0" w:lastRow="0" w:firstColumn="1" w:lastColumn="0" w:oddVBand="0" w:evenVBand="0" w:oddHBand="0" w:evenHBand="0" w:firstRowFirstColumn="0" w:firstRowLastColumn="0" w:lastRowFirstColumn="0" w:lastRowLastColumn="0"/>
            <w:tcW w:w="2416" w:type="pct"/>
          </w:tcPr>
          <w:p w14:paraId="0170E80C" w14:textId="77777777" w:rsidR="00CE4105" w:rsidRPr="00022E5B" w:rsidRDefault="00CE4105" w:rsidP="008D2D7C">
            <w:pPr>
              <w:rPr>
                <w:rFonts w:cstheme="minorHAnsi"/>
                <w:b w:val="0"/>
                <w:sz w:val="22"/>
                <w:szCs w:val="22"/>
              </w:rPr>
            </w:pPr>
            <w:r w:rsidRPr="00022E5B">
              <w:rPr>
                <w:rFonts w:cstheme="minorHAnsi"/>
                <w:b w:val="0"/>
                <w:sz w:val="22"/>
                <w:szCs w:val="22"/>
              </w:rPr>
              <w:t>Statutaire naam/namen van de onderneming(en) die de referentieopdracht heeft/hebben uitgevoerd:</w:t>
            </w:r>
          </w:p>
          <w:p w14:paraId="6382BA59" w14:textId="77777777" w:rsidR="00CE4105" w:rsidRPr="00022E5B" w:rsidRDefault="00CE4105" w:rsidP="008D2D7C">
            <w:pPr>
              <w:rPr>
                <w:rFonts w:cstheme="minorHAnsi"/>
                <w:b w:val="0"/>
                <w:i/>
                <w:iCs/>
                <w:sz w:val="22"/>
                <w:szCs w:val="22"/>
              </w:rPr>
            </w:pPr>
            <w:r w:rsidRPr="00022E5B">
              <w:rPr>
                <w:rFonts w:cstheme="minorHAnsi"/>
                <w:b w:val="0"/>
                <w:i/>
                <w:iCs/>
                <w:sz w:val="22"/>
                <w:szCs w:val="22"/>
              </w:rPr>
              <w:t xml:space="preserve">(Als Gegadigde een beroep doet op een Derde voor deze kerncompetentie, dan dient hier de naam van de Derde ingevuld te worden. Als de referentie is uitgevoerd door een combinatie, dan dienen hier de namen van de </w:t>
            </w:r>
            <w:proofErr w:type="spellStart"/>
            <w:r w:rsidRPr="00022E5B">
              <w:rPr>
                <w:rFonts w:cstheme="minorHAnsi"/>
                <w:b w:val="0"/>
                <w:i/>
                <w:iCs/>
                <w:sz w:val="22"/>
                <w:szCs w:val="22"/>
              </w:rPr>
              <w:t>combinanten</w:t>
            </w:r>
            <w:proofErr w:type="spellEnd"/>
            <w:r w:rsidRPr="00022E5B">
              <w:rPr>
                <w:rFonts w:cstheme="minorHAnsi"/>
                <w:b w:val="0"/>
                <w:i/>
                <w:iCs/>
                <w:sz w:val="22"/>
                <w:szCs w:val="22"/>
              </w:rPr>
              <w:t xml:space="preserve"> ingevuld te worden.) </w:t>
            </w:r>
          </w:p>
        </w:tc>
        <w:tc>
          <w:tcPr>
            <w:tcW w:w="2584" w:type="pct"/>
          </w:tcPr>
          <w:p w14:paraId="2933C5B2" w14:textId="77777777" w:rsidR="00CE4105" w:rsidRPr="00022E5B" w:rsidRDefault="00CE4105" w:rsidP="00BD3B7B">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E4105" w:rsidRPr="00022E5B" w14:paraId="6BAE07CC"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pct"/>
          </w:tcPr>
          <w:p w14:paraId="614BBA7E" w14:textId="77777777" w:rsidR="00CE4105" w:rsidRPr="00022E5B" w:rsidRDefault="00CE4105" w:rsidP="008D2D7C">
            <w:pPr>
              <w:rPr>
                <w:rFonts w:cstheme="minorHAnsi"/>
                <w:b w:val="0"/>
                <w:sz w:val="22"/>
                <w:szCs w:val="22"/>
              </w:rPr>
            </w:pPr>
            <w:r w:rsidRPr="00022E5B">
              <w:rPr>
                <w:rFonts w:cstheme="minorHAnsi"/>
                <w:b w:val="0"/>
                <w:sz w:val="22"/>
                <w:szCs w:val="22"/>
              </w:rPr>
              <w:t>Omschrijving eigen aandeel referentieopdracht:</w:t>
            </w:r>
          </w:p>
          <w:p w14:paraId="313E6943" w14:textId="06E7EA3A" w:rsidR="00CE4105" w:rsidRPr="00022E5B" w:rsidRDefault="00E10F2A" w:rsidP="008D2D7C">
            <w:pPr>
              <w:rPr>
                <w:rFonts w:cstheme="minorHAnsi"/>
                <w:b w:val="0"/>
                <w:i/>
                <w:iCs/>
                <w:sz w:val="22"/>
                <w:szCs w:val="22"/>
              </w:rPr>
            </w:pPr>
            <w:r w:rsidRPr="00E10F2A">
              <w:rPr>
                <w:rFonts w:cstheme="minorHAnsi"/>
                <w:b w:val="0"/>
                <w:i/>
                <w:iCs/>
                <w:sz w:val="22"/>
                <w:szCs w:val="22"/>
              </w:rPr>
              <w:t xml:space="preserve">(Als de referentieopdracht door een combinatie is uitgevoerd, dient Gegadigde hier de werkzaamheden, taken, rollen, verantwoordelijkheden en opgedane ervaring van elk der </w:t>
            </w:r>
            <w:proofErr w:type="spellStart"/>
            <w:r w:rsidRPr="00E10F2A">
              <w:rPr>
                <w:rFonts w:cstheme="minorHAnsi"/>
                <w:b w:val="0"/>
                <w:i/>
                <w:iCs/>
                <w:sz w:val="22"/>
                <w:szCs w:val="22"/>
              </w:rPr>
              <w:t>combinanten</w:t>
            </w:r>
            <w:proofErr w:type="spellEnd"/>
            <w:r w:rsidRPr="00E10F2A">
              <w:rPr>
                <w:rFonts w:cstheme="minorHAnsi"/>
                <w:b w:val="0"/>
                <w:i/>
                <w:iCs/>
                <w:sz w:val="22"/>
                <w:szCs w:val="22"/>
              </w:rPr>
              <w:t xml:space="preserve"> in de combinatie te omschrijven.)</w:t>
            </w:r>
          </w:p>
        </w:tc>
        <w:tc>
          <w:tcPr>
            <w:tcW w:w="2584" w:type="pct"/>
          </w:tcPr>
          <w:p w14:paraId="425901FC" w14:textId="77777777" w:rsidR="00CE4105" w:rsidRPr="00022E5B" w:rsidRDefault="00CE4105" w:rsidP="00BD3B7B">
            <w:pPr>
              <w:suppressAutoHyphens/>
              <w:autoSpaceDN w:val="0"/>
              <w:adjustRightInd/>
              <w:ind w:left="53"/>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bl>
    <w:p w14:paraId="0D690BA6" w14:textId="77777777" w:rsidR="007B12D1" w:rsidRDefault="007B12D1" w:rsidP="005714EF">
      <w:pPr>
        <w:rPr>
          <w:rFonts w:eastAsia="Times New Roman" w:cstheme="minorHAnsi"/>
          <w:b/>
          <w:bCs/>
          <w:kern w:val="0"/>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8B05E1" w:rsidRPr="008B05E1" w14:paraId="7D82D7B1"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6904C134" w14:textId="07A00014" w:rsidR="008B05E1" w:rsidRPr="008B05E1" w:rsidRDefault="008B05E1" w:rsidP="008B05E1">
            <w:pPr>
              <w:rPr>
                <w:rFonts w:cstheme="minorHAnsi"/>
                <w:b/>
                <w:bCs w:val="0"/>
                <w:sz w:val="22"/>
                <w:szCs w:val="22"/>
                <w:lang w:eastAsia="nl-NL"/>
              </w:rPr>
            </w:pPr>
            <w:r w:rsidRPr="008B05E1">
              <w:rPr>
                <w:rFonts w:cstheme="minorHAnsi"/>
                <w:b/>
                <w:bCs w:val="0"/>
                <w:sz w:val="22"/>
                <w:szCs w:val="22"/>
                <w:lang w:eastAsia="nl-NL"/>
              </w:rPr>
              <w:t xml:space="preserve">Omschrijving referentieopdracht kerncompetentie </w:t>
            </w:r>
            <w:r w:rsidR="001422A5">
              <w:rPr>
                <w:rFonts w:cstheme="minorHAnsi"/>
                <w:b/>
                <w:bCs w:val="0"/>
                <w:sz w:val="22"/>
                <w:szCs w:val="22"/>
                <w:lang w:eastAsia="nl-NL"/>
              </w:rPr>
              <w:t>3</w:t>
            </w:r>
          </w:p>
          <w:p w14:paraId="7674E505" w14:textId="77777777" w:rsidR="008B05E1" w:rsidRPr="008B05E1" w:rsidRDefault="008B05E1" w:rsidP="008B05E1">
            <w:pPr>
              <w:rPr>
                <w:rFonts w:cstheme="minorHAnsi"/>
                <w:b/>
                <w:bCs w:val="0"/>
                <w:sz w:val="22"/>
                <w:szCs w:val="22"/>
                <w:lang w:eastAsia="nl-NL"/>
              </w:rPr>
            </w:pPr>
          </w:p>
        </w:tc>
      </w:tr>
      <w:tr w:rsidR="008B05E1" w:rsidRPr="008B05E1" w14:paraId="605A8BB3"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1F998A47" w14:textId="4D2A59D8" w:rsidR="008B05E1" w:rsidRPr="008B05E1" w:rsidRDefault="00F10B2F" w:rsidP="00F10B2F">
            <w:pPr>
              <w:autoSpaceDN w:val="0"/>
              <w:contextualSpacing/>
              <w:rPr>
                <w:rFonts w:cstheme="minorHAnsi"/>
                <w:b w:val="0"/>
                <w:i/>
                <w:iCs/>
                <w:sz w:val="22"/>
                <w:szCs w:val="22"/>
                <w:lang w:eastAsia="nl-NL"/>
              </w:rPr>
            </w:pPr>
            <w:r w:rsidRPr="00F10B2F">
              <w:rPr>
                <w:b w:val="0"/>
                <w:i/>
                <w:iCs/>
                <w:sz w:val="22"/>
                <w:szCs w:val="22"/>
              </w:rPr>
              <w:t>Geef hieronder een omschrijving waardoor Opdrachtgever een goed beeld krijgt van de door u uitgevoerde werkzaamheden en waarmee u duidelijk maakt en verklaart dat de referentieopdracht voldoet aan de kerncompetentie. U kunt meer ruimte gebruiken dan op dit moment in deze tabel aanwezig is door de tabel te vergroten.</w:t>
            </w:r>
          </w:p>
        </w:tc>
      </w:tr>
      <w:tr w:rsidR="008B05E1" w:rsidRPr="008B05E1" w14:paraId="3D723AAE"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0CAE3DED" w14:textId="77777777" w:rsidR="008B05E1" w:rsidRPr="008B05E1" w:rsidRDefault="008B05E1" w:rsidP="008B05E1">
            <w:pPr>
              <w:rPr>
                <w:rFonts w:cstheme="minorHAnsi"/>
                <w:b w:val="0"/>
                <w:sz w:val="22"/>
                <w:szCs w:val="22"/>
                <w:lang w:eastAsia="nl-NL"/>
              </w:rPr>
            </w:pPr>
          </w:p>
          <w:p w14:paraId="138A7628" w14:textId="77777777" w:rsidR="008B05E1" w:rsidRPr="008B05E1" w:rsidRDefault="008B05E1" w:rsidP="008B05E1">
            <w:pPr>
              <w:rPr>
                <w:rFonts w:cstheme="minorHAnsi"/>
                <w:b w:val="0"/>
                <w:sz w:val="22"/>
                <w:szCs w:val="22"/>
                <w:lang w:eastAsia="nl-NL"/>
              </w:rPr>
            </w:pPr>
          </w:p>
          <w:p w14:paraId="41E393D4" w14:textId="77777777" w:rsidR="008B05E1" w:rsidRPr="008B05E1" w:rsidRDefault="008B05E1" w:rsidP="008B05E1">
            <w:pPr>
              <w:rPr>
                <w:rFonts w:cstheme="minorHAnsi"/>
                <w:b w:val="0"/>
                <w:sz w:val="22"/>
                <w:szCs w:val="22"/>
                <w:lang w:eastAsia="nl-NL"/>
              </w:rPr>
            </w:pPr>
          </w:p>
          <w:p w14:paraId="52AB07CD" w14:textId="77777777" w:rsidR="008B05E1" w:rsidRPr="008B05E1" w:rsidRDefault="008B05E1" w:rsidP="008B05E1">
            <w:pPr>
              <w:rPr>
                <w:rFonts w:cstheme="minorHAnsi"/>
                <w:b w:val="0"/>
                <w:sz w:val="22"/>
                <w:szCs w:val="22"/>
                <w:lang w:eastAsia="nl-NL"/>
              </w:rPr>
            </w:pPr>
          </w:p>
          <w:p w14:paraId="065730DF" w14:textId="77777777" w:rsidR="008B05E1" w:rsidRPr="008B05E1" w:rsidRDefault="008B05E1" w:rsidP="008B05E1">
            <w:pPr>
              <w:rPr>
                <w:rFonts w:cstheme="minorHAnsi"/>
                <w:b w:val="0"/>
                <w:sz w:val="22"/>
                <w:szCs w:val="22"/>
                <w:lang w:eastAsia="nl-NL"/>
              </w:rPr>
            </w:pPr>
          </w:p>
          <w:p w14:paraId="59FA95FB" w14:textId="77777777" w:rsidR="008B05E1" w:rsidRPr="008B05E1" w:rsidRDefault="008B05E1" w:rsidP="008B05E1">
            <w:pPr>
              <w:rPr>
                <w:rFonts w:cstheme="minorHAnsi"/>
                <w:b w:val="0"/>
                <w:sz w:val="22"/>
                <w:szCs w:val="22"/>
                <w:lang w:eastAsia="nl-NL"/>
              </w:rPr>
            </w:pPr>
          </w:p>
          <w:p w14:paraId="7D589625" w14:textId="77777777" w:rsidR="008B05E1" w:rsidRPr="008B05E1" w:rsidRDefault="008B05E1" w:rsidP="008B05E1">
            <w:pPr>
              <w:rPr>
                <w:rFonts w:cstheme="minorHAnsi"/>
                <w:b w:val="0"/>
                <w:sz w:val="22"/>
                <w:szCs w:val="22"/>
                <w:lang w:eastAsia="nl-NL"/>
              </w:rPr>
            </w:pPr>
          </w:p>
          <w:p w14:paraId="4A851316" w14:textId="77777777" w:rsidR="008B05E1" w:rsidRPr="008B05E1" w:rsidRDefault="008B05E1" w:rsidP="008B05E1">
            <w:pPr>
              <w:rPr>
                <w:rFonts w:cstheme="minorHAnsi"/>
                <w:b w:val="0"/>
                <w:sz w:val="22"/>
                <w:szCs w:val="22"/>
                <w:lang w:eastAsia="nl-NL"/>
              </w:rPr>
            </w:pPr>
          </w:p>
          <w:p w14:paraId="6E3A0064" w14:textId="77777777" w:rsidR="008B05E1" w:rsidRPr="008B05E1" w:rsidRDefault="008B05E1" w:rsidP="008B05E1">
            <w:pPr>
              <w:rPr>
                <w:rFonts w:cstheme="minorHAnsi"/>
                <w:b w:val="0"/>
                <w:sz w:val="22"/>
                <w:szCs w:val="22"/>
                <w:lang w:eastAsia="nl-NL"/>
              </w:rPr>
            </w:pPr>
          </w:p>
          <w:p w14:paraId="422DEE85" w14:textId="77777777" w:rsidR="008B05E1" w:rsidRPr="008B05E1" w:rsidRDefault="008B05E1" w:rsidP="008B05E1">
            <w:pPr>
              <w:rPr>
                <w:rFonts w:cstheme="minorHAnsi"/>
                <w:b w:val="0"/>
                <w:sz w:val="22"/>
                <w:szCs w:val="22"/>
                <w:lang w:eastAsia="nl-NL"/>
              </w:rPr>
            </w:pPr>
          </w:p>
          <w:p w14:paraId="77243742" w14:textId="77777777" w:rsidR="008B05E1" w:rsidRPr="008B05E1" w:rsidRDefault="008B05E1" w:rsidP="008B05E1">
            <w:pPr>
              <w:rPr>
                <w:rFonts w:cstheme="minorHAnsi"/>
                <w:b w:val="0"/>
                <w:sz w:val="22"/>
                <w:szCs w:val="22"/>
                <w:lang w:eastAsia="nl-NL"/>
              </w:rPr>
            </w:pPr>
          </w:p>
          <w:p w14:paraId="4368E21A" w14:textId="77777777" w:rsidR="008B05E1" w:rsidRPr="008B05E1" w:rsidRDefault="008B05E1" w:rsidP="008B05E1">
            <w:pPr>
              <w:rPr>
                <w:rFonts w:cstheme="minorHAnsi"/>
                <w:b w:val="0"/>
                <w:sz w:val="22"/>
                <w:szCs w:val="22"/>
                <w:lang w:eastAsia="nl-NL"/>
              </w:rPr>
            </w:pPr>
          </w:p>
          <w:p w14:paraId="29B6D47E" w14:textId="77777777" w:rsidR="008B05E1" w:rsidRPr="008B05E1" w:rsidRDefault="008B05E1" w:rsidP="008B05E1">
            <w:pPr>
              <w:rPr>
                <w:rFonts w:cstheme="minorHAnsi"/>
                <w:b w:val="0"/>
                <w:sz w:val="22"/>
                <w:szCs w:val="22"/>
                <w:lang w:eastAsia="nl-NL"/>
              </w:rPr>
            </w:pPr>
          </w:p>
          <w:p w14:paraId="66029F77" w14:textId="77777777" w:rsidR="008B05E1" w:rsidRPr="008B05E1" w:rsidRDefault="008B05E1" w:rsidP="008B05E1">
            <w:pPr>
              <w:rPr>
                <w:rFonts w:cstheme="minorHAnsi"/>
                <w:b w:val="0"/>
                <w:sz w:val="22"/>
                <w:szCs w:val="22"/>
                <w:lang w:eastAsia="nl-NL"/>
              </w:rPr>
            </w:pPr>
          </w:p>
          <w:p w14:paraId="0DAC9331" w14:textId="77777777" w:rsidR="008B05E1" w:rsidRPr="008B05E1" w:rsidRDefault="008B05E1" w:rsidP="008B05E1">
            <w:pPr>
              <w:rPr>
                <w:rFonts w:cstheme="minorHAnsi"/>
                <w:b w:val="0"/>
                <w:sz w:val="22"/>
                <w:szCs w:val="22"/>
                <w:lang w:eastAsia="nl-NL"/>
              </w:rPr>
            </w:pPr>
          </w:p>
          <w:p w14:paraId="3097750D" w14:textId="77777777" w:rsidR="008B05E1" w:rsidRPr="008B05E1" w:rsidRDefault="008B05E1" w:rsidP="008B05E1">
            <w:pPr>
              <w:rPr>
                <w:rFonts w:cstheme="minorHAnsi"/>
                <w:b w:val="0"/>
                <w:sz w:val="22"/>
                <w:szCs w:val="22"/>
                <w:lang w:eastAsia="nl-NL"/>
              </w:rPr>
            </w:pPr>
          </w:p>
        </w:tc>
      </w:tr>
    </w:tbl>
    <w:p w14:paraId="018C97D7" w14:textId="77777777" w:rsidR="007B12D1" w:rsidRDefault="007B12D1" w:rsidP="005714EF">
      <w:pPr>
        <w:rPr>
          <w:rFonts w:eastAsia="Times New Roman" w:cstheme="minorHAnsi"/>
          <w:b/>
          <w:bCs/>
          <w:kern w:val="0"/>
          <w:sz w:val="22"/>
          <w:szCs w:val="22"/>
        </w:rPr>
      </w:pPr>
    </w:p>
    <w:p w14:paraId="4568A8DC" w14:textId="77777777" w:rsidR="007F211F" w:rsidRPr="001F11B0" w:rsidRDefault="007F211F" w:rsidP="005714EF">
      <w:pPr>
        <w:rPr>
          <w:rFonts w:eastAsia="Times New Roman" w:cstheme="minorHAnsi"/>
          <w:b/>
          <w:bCs/>
          <w:kern w:val="0"/>
          <w:sz w:val="22"/>
          <w:szCs w:val="22"/>
        </w:rPr>
      </w:pPr>
    </w:p>
    <w:p w14:paraId="29B36282" w14:textId="3ED23F54" w:rsidR="00952455" w:rsidRPr="00B352F7" w:rsidRDefault="00952455" w:rsidP="005714EF">
      <w:pPr>
        <w:rPr>
          <w:rFonts w:cstheme="minorHAnsi"/>
          <w:b/>
          <w:bCs/>
          <w:sz w:val="22"/>
          <w:szCs w:val="22"/>
        </w:rPr>
      </w:pPr>
    </w:p>
    <w:p w14:paraId="0EE7DF0A" w14:textId="440FA139" w:rsidR="00952455" w:rsidRPr="00B352F7" w:rsidRDefault="00952455" w:rsidP="005714EF">
      <w:pPr>
        <w:rPr>
          <w:rFonts w:eastAsia="Calibri" w:cstheme="minorHAnsi"/>
          <w:b/>
          <w:sz w:val="22"/>
          <w:szCs w:val="22"/>
        </w:rPr>
      </w:pPr>
    </w:p>
    <w:p w14:paraId="2026F1EB" w14:textId="5966B729" w:rsidR="00952455" w:rsidRPr="00B352F7" w:rsidRDefault="00952455" w:rsidP="005714EF">
      <w:pPr>
        <w:rPr>
          <w:rFonts w:eastAsia="Calibri" w:cstheme="minorHAnsi"/>
          <w:b/>
          <w:sz w:val="22"/>
          <w:szCs w:val="22"/>
        </w:rPr>
      </w:pPr>
    </w:p>
    <w:p w14:paraId="09D612C4" w14:textId="77777777" w:rsidR="00952455" w:rsidRPr="00B352F7" w:rsidRDefault="00952455" w:rsidP="005714EF">
      <w:pPr>
        <w:pStyle w:val="broodtekst"/>
        <w:rPr>
          <w:rFonts w:asciiTheme="minorHAnsi" w:hAnsiTheme="minorHAnsi" w:cstheme="minorHAnsi"/>
          <w:bCs/>
          <w:sz w:val="22"/>
          <w:szCs w:val="22"/>
        </w:rPr>
      </w:pPr>
    </w:p>
    <w:p w14:paraId="3FC1EA3D" w14:textId="77777777" w:rsidR="00952455" w:rsidRPr="00B352F7" w:rsidRDefault="00952455" w:rsidP="005714EF">
      <w:pPr>
        <w:rPr>
          <w:rFonts w:cstheme="minorHAnsi"/>
          <w:b/>
          <w:bCs/>
          <w:sz w:val="22"/>
          <w:szCs w:val="22"/>
        </w:rPr>
      </w:pPr>
    </w:p>
    <w:p w14:paraId="0D4408D8" w14:textId="40DBE2CF" w:rsidR="00AE6D9C" w:rsidRDefault="00AE6D9C" w:rsidP="005714EF">
      <w:pPr>
        <w:adjustRightInd/>
        <w:snapToGrid/>
        <w:rPr>
          <w:rFonts w:cstheme="minorHAnsi"/>
          <w:b/>
          <w:bCs/>
          <w:sz w:val="22"/>
          <w:szCs w:val="22"/>
        </w:rPr>
      </w:pPr>
      <w:r>
        <w:rPr>
          <w:rFonts w:cstheme="minorHAnsi"/>
          <w:b/>
          <w:bCs/>
          <w:sz w:val="22"/>
          <w:szCs w:val="22"/>
        </w:rPr>
        <w:br w:type="page"/>
      </w:r>
    </w:p>
    <w:p w14:paraId="070984F2" w14:textId="49A395A8" w:rsidR="0094323D" w:rsidRPr="00D6169C" w:rsidRDefault="0094323D" w:rsidP="00D6169C">
      <w:pPr>
        <w:pStyle w:val="Lijstalinea"/>
        <w:numPr>
          <w:ilvl w:val="0"/>
          <w:numId w:val="13"/>
        </w:numPr>
        <w:ind w:left="851"/>
        <w:rPr>
          <w:rFonts w:eastAsia="Times New Roman" w:cstheme="minorHAnsi"/>
          <w:b/>
          <w:bCs/>
          <w:color w:val="005095" w:themeColor="accent1"/>
          <w:kern w:val="0"/>
          <w:sz w:val="36"/>
          <w:szCs w:val="36"/>
          <w:lang w:val="en-US"/>
        </w:rPr>
      </w:pPr>
      <w:proofErr w:type="spellStart"/>
      <w:r w:rsidRPr="00D6169C">
        <w:rPr>
          <w:rFonts w:eastAsia="Times New Roman" w:cstheme="minorHAnsi"/>
          <w:b/>
          <w:bCs/>
          <w:color w:val="005095" w:themeColor="accent1"/>
          <w:kern w:val="0"/>
          <w:sz w:val="36"/>
          <w:szCs w:val="36"/>
          <w:lang w:val="en-US"/>
        </w:rPr>
        <w:lastRenderedPageBreak/>
        <w:t>Referenties</w:t>
      </w:r>
      <w:proofErr w:type="spellEnd"/>
      <w:r w:rsidRPr="00D6169C">
        <w:rPr>
          <w:rFonts w:eastAsia="Times New Roman" w:cstheme="minorHAnsi"/>
          <w:b/>
          <w:bCs/>
          <w:color w:val="005095" w:themeColor="accent1"/>
          <w:kern w:val="0"/>
          <w:sz w:val="36"/>
          <w:szCs w:val="36"/>
          <w:lang w:val="en-US"/>
        </w:rPr>
        <w:t xml:space="preserve"> </w:t>
      </w:r>
      <w:proofErr w:type="spellStart"/>
      <w:r w:rsidRPr="00D6169C">
        <w:rPr>
          <w:rFonts w:eastAsia="Times New Roman" w:cstheme="minorHAnsi"/>
          <w:b/>
          <w:bCs/>
          <w:color w:val="005095" w:themeColor="accent1"/>
          <w:kern w:val="0"/>
          <w:sz w:val="36"/>
          <w:szCs w:val="36"/>
          <w:lang w:val="en-US"/>
        </w:rPr>
        <w:t>m.b.t</w:t>
      </w:r>
      <w:proofErr w:type="spellEnd"/>
      <w:r w:rsidRPr="00D6169C">
        <w:rPr>
          <w:rFonts w:eastAsia="Times New Roman" w:cstheme="minorHAnsi"/>
          <w:b/>
          <w:bCs/>
          <w:color w:val="005095" w:themeColor="accent1"/>
          <w:kern w:val="0"/>
          <w:sz w:val="36"/>
          <w:szCs w:val="36"/>
          <w:lang w:val="en-US"/>
        </w:rPr>
        <w:t xml:space="preserve">. </w:t>
      </w:r>
      <w:proofErr w:type="spellStart"/>
      <w:r w:rsidR="00D6169C" w:rsidRPr="00D6169C">
        <w:rPr>
          <w:rFonts w:eastAsia="Times New Roman" w:cstheme="minorHAnsi"/>
          <w:b/>
          <w:bCs/>
          <w:color w:val="005095" w:themeColor="accent1"/>
          <w:kern w:val="0"/>
          <w:sz w:val="36"/>
          <w:szCs w:val="36"/>
          <w:lang w:val="en-US"/>
        </w:rPr>
        <w:t>Se</w:t>
      </w:r>
      <w:r w:rsidR="00D6169C">
        <w:rPr>
          <w:rFonts w:eastAsia="Times New Roman" w:cstheme="minorHAnsi"/>
          <w:b/>
          <w:bCs/>
          <w:color w:val="005095" w:themeColor="accent1"/>
          <w:kern w:val="0"/>
          <w:sz w:val="36"/>
          <w:szCs w:val="36"/>
          <w:lang w:val="en-US"/>
        </w:rPr>
        <w:t>lectiecriteria</w:t>
      </w:r>
      <w:proofErr w:type="spellEnd"/>
    </w:p>
    <w:p w14:paraId="5CC50BA7" w14:textId="21621EAA" w:rsidR="00952455" w:rsidRPr="00D6169C" w:rsidRDefault="00952455" w:rsidP="005714EF">
      <w:pPr>
        <w:rPr>
          <w:rFonts w:eastAsia="Calibri" w:cstheme="minorHAnsi"/>
          <w:b/>
          <w:sz w:val="22"/>
          <w:szCs w:val="22"/>
          <w:lang w:val="en-US"/>
        </w:rPr>
      </w:pPr>
    </w:p>
    <w:p w14:paraId="1AE6E561" w14:textId="6AEEDEE2" w:rsidR="00952455" w:rsidRPr="00D6169C" w:rsidRDefault="00952455" w:rsidP="005714EF">
      <w:pPr>
        <w:rPr>
          <w:rFonts w:eastAsia="Calibri" w:cstheme="minorHAnsi"/>
          <w:b/>
          <w:sz w:val="22"/>
          <w:szCs w:val="22"/>
          <w:lang w:val="en-US"/>
        </w:rPr>
      </w:pPr>
    </w:p>
    <w:p w14:paraId="34BE8339" w14:textId="44DC76BF" w:rsidR="00336667" w:rsidRPr="00D6169C" w:rsidRDefault="00336667" w:rsidP="005714EF">
      <w:pPr>
        <w:rPr>
          <w:rFonts w:cstheme="minorHAnsi"/>
          <w:b/>
          <w:bCs/>
          <w:sz w:val="22"/>
          <w:szCs w:val="22"/>
          <w:lang w:val="en-US"/>
        </w:rPr>
      </w:pPr>
    </w:p>
    <w:p w14:paraId="58C45953" w14:textId="77777777" w:rsidR="00336667" w:rsidRPr="00D6169C" w:rsidRDefault="00336667" w:rsidP="005714EF">
      <w:pPr>
        <w:adjustRightInd/>
        <w:snapToGrid/>
        <w:rPr>
          <w:rFonts w:cstheme="minorHAnsi"/>
          <w:b/>
          <w:bCs/>
          <w:sz w:val="22"/>
          <w:szCs w:val="22"/>
          <w:lang w:val="en-US"/>
        </w:rPr>
      </w:pPr>
      <w:r w:rsidRPr="00D6169C">
        <w:rPr>
          <w:rFonts w:cstheme="minorHAnsi"/>
          <w:b/>
          <w:bCs/>
          <w:sz w:val="22"/>
          <w:szCs w:val="22"/>
          <w:lang w:val="en-US"/>
        </w:rPr>
        <w:br w:type="page"/>
      </w: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4248"/>
        <w:gridCol w:w="4252"/>
      </w:tblGrid>
      <w:tr w:rsidR="009005F0" w:rsidRPr="00022E5B" w14:paraId="64CD3727"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F791FFD" w14:textId="7948969A" w:rsidR="009005F0" w:rsidRPr="00022E5B" w:rsidRDefault="000B6ABC" w:rsidP="008D2D7C">
            <w:pPr>
              <w:rPr>
                <w:rFonts w:cstheme="minorHAnsi"/>
                <w:b/>
                <w:bCs w:val="0"/>
                <w:sz w:val="22"/>
                <w:szCs w:val="22"/>
              </w:rPr>
            </w:pPr>
            <w:r>
              <w:rPr>
                <w:rFonts w:cstheme="minorHAnsi"/>
                <w:b/>
                <w:bCs w:val="0"/>
                <w:sz w:val="22"/>
                <w:szCs w:val="22"/>
              </w:rPr>
              <w:lastRenderedPageBreak/>
              <w:t xml:space="preserve">Selectiecriterium A </w:t>
            </w:r>
            <w:r w:rsidR="00800744">
              <w:rPr>
                <w:rFonts w:cstheme="minorHAnsi"/>
                <w:b/>
                <w:bCs w:val="0"/>
                <w:sz w:val="22"/>
                <w:szCs w:val="22"/>
              </w:rPr>
              <w:t>(maximaal 40 punten)</w:t>
            </w:r>
          </w:p>
        </w:tc>
      </w:tr>
      <w:tr w:rsidR="009005F0" w:rsidRPr="00022E5B" w14:paraId="67BCAEDC"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1B3724F" w14:textId="77777777" w:rsidR="009005F0" w:rsidRDefault="00B50873" w:rsidP="008D2D7C">
            <w:pPr>
              <w:rPr>
                <w:bCs w:val="0"/>
                <w:sz w:val="22"/>
                <w:szCs w:val="22"/>
              </w:rPr>
            </w:pPr>
            <w:r w:rsidRPr="00B50873">
              <w:rPr>
                <w:b w:val="0"/>
                <w:sz w:val="22"/>
                <w:szCs w:val="22"/>
              </w:rPr>
              <w:t xml:space="preserve">Gegadigde heeft ervaring met </w:t>
            </w:r>
            <w:proofErr w:type="spellStart"/>
            <w:r w:rsidRPr="00B50873">
              <w:rPr>
                <w:b w:val="0"/>
                <w:sz w:val="22"/>
                <w:szCs w:val="22"/>
              </w:rPr>
              <w:t>Jobmarketing</w:t>
            </w:r>
            <w:proofErr w:type="spellEnd"/>
            <w:r w:rsidRPr="00B50873">
              <w:rPr>
                <w:b w:val="0"/>
                <w:sz w:val="22"/>
                <w:szCs w:val="22"/>
              </w:rPr>
              <w:t xml:space="preserve"> gericht op kandidaten voor gangbare rollen  zoals die bij EDSN in DevOps-teams voorkomen, waarbij het om een zo compleet mogelijke mix van relevante rollen gaat.</w:t>
            </w:r>
          </w:p>
          <w:p w14:paraId="6FA36B49" w14:textId="77777777" w:rsidR="00B50873" w:rsidRPr="005C1F34" w:rsidRDefault="00B50873" w:rsidP="008D2D7C">
            <w:pPr>
              <w:rPr>
                <w:b w:val="0"/>
                <w:sz w:val="22"/>
                <w:szCs w:val="22"/>
              </w:rPr>
            </w:pPr>
          </w:p>
          <w:p w14:paraId="3F1AC58A" w14:textId="77777777" w:rsidR="00502834" w:rsidRPr="005C1F34" w:rsidRDefault="00502834" w:rsidP="00502834">
            <w:pPr>
              <w:rPr>
                <w:b w:val="0"/>
                <w:sz w:val="22"/>
                <w:szCs w:val="22"/>
              </w:rPr>
            </w:pPr>
            <w:r w:rsidRPr="005C1F34">
              <w:rPr>
                <w:b w:val="0"/>
                <w:sz w:val="22"/>
                <w:szCs w:val="22"/>
              </w:rPr>
              <w:t xml:space="preserve">Voor dit Selectiecriterium kunnen maximaal 40 punten worden behaald, afhankelijk van het aantal onderscheiden relevante rollen waarvoor Gegadigde ervaring met </w:t>
            </w:r>
            <w:proofErr w:type="spellStart"/>
            <w:r w:rsidRPr="005C1F34">
              <w:rPr>
                <w:b w:val="0"/>
                <w:sz w:val="22"/>
                <w:szCs w:val="22"/>
              </w:rPr>
              <w:t>Jobmarketing</w:t>
            </w:r>
            <w:proofErr w:type="spellEnd"/>
            <w:r w:rsidRPr="005C1F34">
              <w:rPr>
                <w:b w:val="0"/>
                <w:sz w:val="22"/>
                <w:szCs w:val="22"/>
              </w:rPr>
              <w:t xml:space="preserve"> heeft. De 12 onderscheiden gangbare relevante rollen zijn:</w:t>
            </w:r>
          </w:p>
          <w:p w14:paraId="01191C7F" w14:textId="583D7BD2"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DevOps/Software engineer</w:t>
            </w:r>
          </w:p>
          <w:p w14:paraId="3B66F40D" w14:textId="00D9303D"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Test engineer</w:t>
            </w:r>
          </w:p>
          <w:p w14:paraId="77AD6E3D" w14:textId="04F1D300"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Cloud engineer</w:t>
            </w:r>
          </w:p>
          <w:p w14:paraId="536B0575" w14:textId="2F56BD7E"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IT architect</w:t>
            </w:r>
          </w:p>
          <w:p w14:paraId="4BBD378A" w14:textId="60AC6840"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Enterprise architect</w:t>
            </w:r>
          </w:p>
          <w:p w14:paraId="35088166" w14:textId="14221F7B"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Data engineer</w:t>
            </w:r>
          </w:p>
          <w:p w14:paraId="2258FED9" w14:textId="362CBB48"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Data-</w:t>
            </w:r>
            <w:proofErr w:type="spellStart"/>
            <w:r w:rsidRPr="005C1F34">
              <w:rPr>
                <w:b w:val="0"/>
                <w:sz w:val="22"/>
                <w:szCs w:val="22"/>
                <w:lang w:val="en-US"/>
              </w:rPr>
              <w:t>analist</w:t>
            </w:r>
            <w:proofErr w:type="spellEnd"/>
          </w:p>
          <w:p w14:paraId="4B3587AC" w14:textId="07ECE08A"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Business-</w:t>
            </w:r>
            <w:proofErr w:type="spellStart"/>
            <w:r w:rsidRPr="005C1F34">
              <w:rPr>
                <w:b w:val="0"/>
                <w:sz w:val="22"/>
                <w:szCs w:val="22"/>
                <w:lang w:val="en-US"/>
              </w:rPr>
              <w:t>analist</w:t>
            </w:r>
            <w:proofErr w:type="spellEnd"/>
          </w:p>
          <w:p w14:paraId="5FA2BE34" w14:textId="23E6DC47" w:rsidR="00502834" w:rsidRPr="005C1F34" w:rsidRDefault="00502834" w:rsidP="009A6BAD">
            <w:pPr>
              <w:pStyle w:val="Lijstalinea"/>
              <w:numPr>
                <w:ilvl w:val="0"/>
                <w:numId w:val="18"/>
              </w:numPr>
              <w:ind w:hanging="532"/>
              <w:rPr>
                <w:b w:val="0"/>
                <w:sz w:val="22"/>
                <w:szCs w:val="22"/>
                <w:lang w:val="en-US"/>
              </w:rPr>
            </w:pPr>
            <w:proofErr w:type="spellStart"/>
            <w:r w:rsidRPr="005C1F34">
              <w:rPr>
                <w:b w:val="0"/>
                <w:sz w:val="22"/>
                <w:szCs w:val="22"/>
                <w:lang w:val="en-US"/>
              </w:rPr>
              <w:t>Informatieanalist</w:t>
            </w:r>
            <w:proofErr w:type="spellEnd"/>
          </w:p>
          <w:p w14:paraId="0167C03D" w14:textId="325D8F5F"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Product owner</w:t>
            </w:r>
          </w:p>
          <w:p w14:paraId="0446947E" w14:textId="47299FC8"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Product manager</w:t>
            </w:r>
          </w:p>
          <w:p w14:paraId="22BB5F52" w14:textId="11A5A6E5" w:rsidR="00502834" w:rsidRPr="005C1F34" w:rsidRDefault="00502834" w:rsidP="009A6BAD">
            <w:pPr>
              <w:pStyle w:val="Lijstalinea"/>
              <w:numPr>
                <w:ilvl w:val="0"/>
                <w:numId w:val="18"/>
              </w:numPr>
              <w:ind w:hanging="532"/>
              <w:rPr>
                <w:b w:val="0"/>
                <w:sz w:val="22"/>
                <w:szCs w:val="22"/>
                <w:lang w:val="en-US"/>
              </w:rPr>
            </w:pPr>
            <w:r w:rsidRPr="005C1F34">
              <w:rPr>
                <w:b w:val="0"/>
                <w:sz w:val="22"/>
                <w:szCs w:val="22"/>
                <w:lang w:val="en-US"/>
              </w:rPr>
              <w:t>Scrum master</w:t>
            </w:r>
          </w:p>
          <w:p w14:paraId="09449EF2" w14:textId="77777777" w:rsidR="00502834" w:rsidRPr="005C1F34" w:rsidRDefault="00502834" w:rsidP="00502834">
            <w:pPr>
              <w:rPr>
                <w:b w:val="0"/>
                <w:sz w:val="22"/>
                <w:szCs w:val="22"/>
                <w:lang w:val="en-US"/>
              </w:rPr>
            </w:pPr>
          </w:p>
          <w:p w14:paraId="28926F69" w14:textId="77777777" w:rsidR="00502834" w:rsidRPr="005C1F34" w:rsidRDefault="00502834" w:rsidP="00502834">
            <w:pPr>
              <w:rPr>
                <w:b w:val="0"/>
                <w:sz w:val="22"/>
                <w:szCs w:val="22"/>
              </w:rPr>
            </w:pPr>
            <w:r w:rsidRPr="005C1F34">
              <w:rPr>
                <w:b w:val="0"/>
                <w:sz w:val="22"/>
                <w:szCs w:val="22"/>
              </w:rPr>
              <w:t>De scoremogelijkheden zijn:</w:t>
            </w:r>
          </w:p>
          <w:p w14:paraId="14C8E7E6" w14:textId="2B61018E" w:rsidR="00502834" w:rsidRPr="005C1F34" w:rsidRDefault="00502834" w:rsidP="00746882">
            <w:pPr>
              <w:pStyle w:val="Lijstalinea"/>
              <w:numPr>
                <w:ilvl w:val="0"/>
                <w:numId w:val="17"/>
              </w:numPr>
              <w:ind w:hanging="532"/>
              <w:rPr>
                <w:b w:val="0"/>
                <w:sz w:val="22"/>
                <w:szCs w:val="22"/>
              </w:rPr>
            </w:pPr>
            <w:r w:rsidRPr="005C1F34">
              <w:rPr>
                <w:b w:val="0"/>
                <w:sz w:val="22"/>
                <w:szCs w:val="22"/>
              </w:rPr>
              <w:t>40 punten, als het aantal 12 is;</w:t>
            </w:r>
          </w:p>
          <w:p w14:paraId="7A752F17" w14:textId="72169B5D" w:rsidR="00502834" w:rsidRPr="005C1F34" w:rsidRDefault="00502834" w:rsidP="00746882">
            <w:pPr>
              <w:pStyle w:val="Lijstalinea"/>
              <w:numPr>
                <w:ilvl w:val="0"/>
                <w:numId w:val="17"/>
              </w:numPr>
              <w:ind w:hanging="532"/>
              <w:rPr>
                <w:b w:val="0"/>
                <w:sz w:val="22"/>
                <w:szCs w:val="22"/>
              </w:rPr>
            </w:pPr>
            <w:r w:rsidRPr="005C1F34">
              <w:rPr>
                <w:b w:val="0"/>
                <w:sz w:val="22"/>
                <w:szCs w:val="22"/>
              </w:rPr>
              <w:t>35 punten, als het aantal 11 of 10 is;</w:t>
            </w:r>
          </w:p>
          <w:p w14:paraId="7C9C8751" w14:textId="5AE6B5A0" w:rsidR="00502834" w:rsidRPr="005C1F34" w:rsidRDefault="00502834" w:rsidP="00746882">
            <w:pPr>
              <w:pStyle w:val="Lijstalinea"/>
              <w:numPr>
                <w:ilvl w:val="0"/>
                <w:numId w:val="17"/>
              </w:numPr>
              <w:ind w:hanging="532"/>
              <w:rPr>
                <w:b w:val="0"/>
                <w:sz w:val="22"/>
                <w:szCs w:val="22"/>
              </w:rPr>
            </w:pPr>
            <w:r w:rsidRPr="005C1F34">
              <w:rPr>
                <w:b w:val="0"/>
                <w:sz w:val="22"/>
                <w:szCs w:val="22"/>
              </w:rPr>
              <w:t>25 punten, als het aantal 9 of 8 is;</w:t>
            </w:r>
          </w:p>
          <w:p w14:paraId="1C001DB2" w14:textId="30558F1D" w:rsidR="00502834" w:rsidRPr="005C1F34" w:rsidRDefault="00502834" w:rsidP="00746882">
            <w:pPr>
              <w:pStyle w:val="Lijstalinea"/>
              <w:numPr>
                <w:ilvl w:val="0"/>
                <w:numId w:val="17"/>
              </w:numPr>
              <w:ind w:hanging="532"/>
              <w:rPr>
                <w:b w:val="0"/>
                <w:sz w:val="22"/>
                <w:szCs w:val="22"/>
              </w:rPr>
            </w:pPr>
            <w:r w:rsidRPr="005C1F34">
              <w:rPr>
                <w:b w:val="0"/>
                <w:sz w:val="22"/>
                <w:szCs w:val="22"/>
              </w:rPr>
              <w:t>10 punten, als het aantal 7 of 6 is;</w:t>
            </w:r>
          </w:p>
          <w:p w14:paraId="2FC9B1F4" w14:textId="4BBA8EBB" w:rsidR="00B50873" w:rsidRPr="004948FC" w:rsidRDefault="00502834" w:rsidP="00746882">
            <w:pPr>
              <w:pStyle w:val="Lijstalinea"/>
              <w:numPr>
                <w:ilvl w:val="0"/>
                <w:numId w:val="17"/>
              </w:numPr>
              <w:ind w:hanging="532"/>
              <w:rPr>
                <w:b w:val="0"/>
                <w:bCs w:val="0"/>
                <w:sz w:val="22"/>
                <w:szCs w:val="22"/>
              </w:rPr>
            </w:pPr>
            <w:r w:rsidRPr="005C1F34">
              <w:rPr>
                <w:b w:val="0"/>
                <w:sz w:val="22"/>
                <w:szCs w:val="22"/>
              </w:rPr>
              <w:t>00 punten, als het aantal minder dan 6 is.</w:t>
            </w:r>
          </w:p>
        </w:tc>
      </w:tr>
      <w:tr w:rsidR="009005F0" w:rsidRPr="00022E5B" w14:paraId="4F4DE1AF" w14:textId="77777777" w:rsidTr="0092199C">
        <w:tc>
          <w:tcPr>
            <w:cnfStyle w:val="001000000000" w:firstRow="0" w:lastRow="0" w:firstColumn="1" w:lastColumn="0" w:oddVBand="0" w:evenVBand="0" w:oddHBand="0" w:evenHBand="0" w:firstRowFirstColumn="0" w:firstRowLastColumn="0" w:lastRowFirstColumn="0" w:lastRowLastColumn="0"/>
            <w:tcW w:w="2499" w:type="pct"/>
          </w:tcPr>
          <w:p w14:paraId="4C8D2A3A" w14:textId="77777777" w:rsidR="009005F0" w:rsidRPr="00022E5B" w:rsidRDefault="009005F0" w:rsidP="008D2D7C">
            <w:pPr>
              <w:rPr>
                <w:rFonts w:cstheme="minorHAnsi"/>
                <w:b w:val="0"/>
                <w:sz w:val="22"/>
                <w:szCs w:val="22"/>
              </w:rPr>
            </w:pPr>
            <w:r w:rsidRPr="00022E5B">
              <w:rPr>
                <w:rFonts w:cstheme="minorHAnsi"/>
                <w:b w:val="0"/>
                <w:sz w:val="22"/>
                <w:szCs w:val="22"/>
              </w:rPr>
              <w:t>Statutaire naam Gegadigde:</w:t>
            </w:r>
          </w:p>
        </w:tc>
        <w:tc>
          <w:tcPr>
            <w:tcW w:w="2501" w:type="pct"/>
          </w:tcPr>
          <w:p w14:paraId="5E99DA05" w14:textId="77777777" w:rsidR="009005F0" w:rsidRPr="00022E5B" w:rsidRDefault="009005F0" w:rsidP="00BD3B7B">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7D54A7" w:rsidRPr="00022E5B" w14:paraId="43CAB8E1" w14:textId="77777777" w:rsidTr="00921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6F769573" w14:textId="7FB4FE82" w:rsidR="00EE7DE1" w:rsidRDefault="0092199C" w:rsidP="00022004">
            <w:pPr>
              <w:rPr>
                <w:rFonts w:cstheme="minorHAnsi"/>
                <w:bCs w:val="0"/>
                <w:sz w:val="22"/>
                <w:szCs w:val="22"/>
              </w:rPr>
            </w:pPr>
            <w:r w:rsidRPr="0092199C">
              <w:rPr>
                <w:rFonts w:cstheme="minorHAnsi"/>
                <w:b w:val="0"/>
                <w:sz w:val="22"/>
                <w:szCs w:val="22"/>
              </w:rPr>
              <w:t xml:space="preserve">Gegadigde </w:t>
            </w:r>
            <w:r>
              <w:rPr>
                <w:rFonts w:cstheme="minorHAnsi"/>
                <w:b w:val="0"/>
                <w:sz w:val="22"/>
                <w:szCs w:val="22"/>
              </w:rPr>
              <w:t>voldoet aan dit Selectiecriterium</w:t>
            </w:r>
            <w:r w:rsidR="00AF7018">
              <w:rPr>
                <w:rFonts w:cstheme="minorHAnsi"/>
                <w:b w:val="0"/>
                <w:sz w:val="22"/>
                <w:szCs w:val="22"/>
              </w:rPr>
              <w:t xml:space="preserve"> en </w:t>
            </w:r>
            <w:r w:rsidR="00022004">
              <w:rPr>
                <w:rFonts w:cstheme="minorHAnsi"/>
                <w:b w:val="0"/>
                <w:sz w:val="22"/>
                <w:szCs w:val="22"/>
              </w:rPr>
              <w:t xml:space="preserve">kan dit aantonen </w:t>
            </w:r>
            <w:r w:rsidR="00D25E7F">
              <w:rPr>
                <w:rFonts w:cstheme="minorHAnsi"/>
                <w:b w:val="0"/>
                <w:sz w:val="22"/>
                <w:szCs w:val="22"/>
              </w:rPr>
              <w:t xml:space="preserve">met een referentieopdracht voor </w:t>
            </w:r>
            <w:r w:rsidR="00B3534B">
              <w:rPr>
                <w:rFonts w:cstheme="minorHAnsi"/>
                <w:b w:val="0"/>
                <w:sz w:val="22"/>
                <w:szCs w:val="22"/>
              </w:rPr>
              <w:t>ten minste</w:t>
            </w:r>
            <w:r w:rsidR="00D25E7F">
              <w:rPr>
                <w:rFonts w:cstheme="minorHAnsi"/>
                <w:b w:val="0"/>
                <w:sz w:val="22"/>
                <w:szCs w:val="22"/>
              </w:rPr>
              <w:t xml:space="preserve"> 6 van de onderscheiden rollen:</w:t>
            </w:r>
          </w:p>
          <w:p w14:paraId="22A24663" w14:textId="784934FE" w:rsidR="008242B1" w:rsidRPr="008242B1" w:rsidRDefault="008242B1" w:rsidP="00022004">
            <w:pPr>
              <w:rPr>
                <w:rFonts w:cstheme="minorHAnsi"/>
                <w:b w:val="0"/>
                <w:bCs w:val="0"/>
                <w:i/>
                <w:iCs/>
                <w:sz w:val="22"/>
                <w:szCs w:val="22"/>
              </w:rPr>
            </w:pPr>
            <w:r>
              <w:rPr>
                <w:rFonts w:cstheme="minorHAnsi"/>
                <w:b w:val="0"/>
                <w:bCs w:val="0"/>
                <w:i/>
                <w:iCs/>
                <w:sz w:val="22"/>
                <w:szCs w:val="22"/>
              </w:rPr>
              <w:t>(</w:t>
            </w:r>
            <w:r w:rsidR="00332762">
              <w:rPr>
                <w:rFonts w:cstheme="minorHAnsi"/>
                <w:b w:val="0"/>
                <w:bCs w:val="0"/>
                <w:i/>
                <w:iCs/>
                <w:sz w:val="22"/>
                <w:szCs w:val="22"/>
              </w:rPr>
              <w:t>Z</w:t>
            </w:r>
            <w:r>
              <w:rPr>
                <w:rFonts w:cstheme="minorHAnsi"/>
                <w:b w:val="0"/>
                <w:bCs w:val="0"/>
                <w:i/>
                <w:iCs/>
                <w:sz w:val="22"/>
                <w:szCs w:val="22"/>
              </w:rPr>
              <w:t xml:space="preserve">o ja, </w:t>
            </w:r>
            <w:r w:rsidR="00332762">
              <w:rPr>
                <w:rFonts w:cstheme="minorHAnsi"/>
                <w:b w:val="0"/>
                <w:bCs w:val="0"/>
                <w:i/>
                <w:iCs/>
                <w:sz w:val="22"/>
                <w:szCs w:val="22"/>
              </w:rPr>
              <w:t>vul dan hieronder de gegevens van de referentieopdracht voor dit Selectiecriterium in.)</w:t>
            </w:r>
          </w:p>
        </w:tc>
        <w:tc>
          <w:tcPr>
            <w:tcW w:w="2501" w:type="pct"/>
          </w:tcPr>
          <w:p w14:paraId="4672F917" w14:textId="0A22B9F4" w:rsidR="007D54A7" w:rsidRPr="00022E5B" w:rsidRDefault="0013459D" w:rsidP="00BD3B7B">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r>
              <w:rPr>
                <w:bCs/>
                <w:sz w:val="22"/>
                <w:szCs w:val="22"/>
              </w:rPr>
              <w:t>J</w:t>
            </w:r>
            <w:r w:rsidR="00301F3D">
              <w:rPr>
                <w:bCs/>
                <w:sz w:val="22"/>
                <w:szCs w:val="22"/>
              </w:rPr>
              <w:t xml:space="preserve">a / </w:t>
            </w:r>
            <w:r>
              <w:rPr>
                <w:bCs/>
                <w:sz w:val="22"/>
                <w:szCs w:val="22"/>
              </w:rPr>
              <w:t>N</w:t>
            </w:r>
            <w:r w:rsidR="00301F3D">
              <w:rPr>
                <w:bCs/>
                <w:sz w:val="22"/>
                <w:szCs w:val="22"/>
              </w:rPr>
              <w:t>ee</w:t>
            </w:r>
          </w:p>
        </w:tc>
      </w:tr>
      <w:tr w:rsidR="009005F0" w:rsidRPr="00022E5B" w14:paraId="2EE99192" w14:textId="77777777" w:rsidTr="0092199C">
        <w:tc>
          <w:tcPr>
            <w:cnfStyle w:val="001000000000" w:firstRow="0" w:lastRow="0" w:firstColumn="1" w:lastColumn="0" w:oddVBand="0" w:evenVBand="0" w:oddHBand="0" w:evenHBand="0" w:firstRowFirstColumn="0" w:firstRowLastColumn="0" w:lastRowFirstColumn="0" w:lastRowLastColumn="0"/>
            <w:tcW w:w="2499" w:type="pct"/>
          </w:tcPr>
          <w:p w14:paraId="79D7D7AE" w14:textId="77777777" w:rsidR="009005F0" w:rsidRPr="00022E5B" w:rsidRDefault="009005F0" w:rsidP="008D2D7C">
            <w:pPr>
              <w:rPr>
                <w:rFonts w:cstheme="minorHAnsi"/>
                <w:b w:val="0"/>
                <w:sz w:val="22"/>
                <w:szCs w:val="22"/>
              </w:rPr>
            </w:pPr>
            <w:r w:rsidRPr="00022E5B">
              <w:rPr>
                <w:rFonts w:cstheme="minorHAnsi"/>
                <w:b w:val="0"/>
                <w:sz w:val="22"/>
                <w:szCs w:val="22"/>
              </w:rPr>
              <w:t>Statutaire naam referent (de opdrachtgever van de referentieopdracht):</w:t>
            </w:r>
          </w:p>
        </w:tc>
        <w:tc>
          <w:tcPr>
            <w:tcW w:w="2501" w:type="pct"/>
          </w:tcPr>
          <w:p w14:paraId="687A17A2" w14:textId="77777777" w:rsidR="009005F0" w:rsidRPr="00022E5B" w:rsidRDefault="009005F0" w:rsidP="00BD3B7B">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9005F0" w:rsidRPr="00022E5B" w14:paraId="2B4D6944" w14:textId="77777777" w:rsidTr="00921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51826135" w14:textId="77777777" w:rsidR="009005F0" w:rsidRPr="00022E5B" w:rsidRDefault="009005F0" w:rsidP="008D2D7C">
            <w:pPr>
              <w:rPr>
                <w:rFonts w:cstheme="minorHAnsi"/>
                <w:b w:val="0"/>
                <w:sz w:val="22"/>
                <w:szCs w:val="22"/>
              </w:rPr>
            </w:pPr>
            <w:r w:rsidRPr="00022E5B">
              <w:rPr>
                <w:rFonts w:cstheme="minorHAnsi"/>
                <w:b w:val="0"/>
                <w:sz w:val="22"/>
                <w:szCs w:val="22"/>
              </w:rPr>
              <w:t>Adres referent (straatnaam, huisnummer en plaatsnaam):</w:t>
            </w:r>
          </w:p>
        </w:tc>
        <w:tc>
          <w:tcPr>
            <w:tcW w:w="2501" w:type="pct"/>
          </w:tcPr>
          <w:p w14:paraId="11D81FEC" w14:textId="77777777" w:rsidR="009005F0" w:rsidRPr="00022E5B" w:rsidRDefault="009005F0" w:rsidP="00BD3B7B">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9005F0" w:rsidRPr="00022E5B" w14:paraId="27C019A2" w14:textId="77777777" w:rsidTr="0092199C">
        <w:tc>
          <w:tcPr>
            <w:cnfStyle w:val="001000000000" w:firstRow="0" w:lastRow="0" w:firstColumn="1" w:lastColumn="0" w:oddVBand="0" w:evenVBand="0" w:oddHBand="0" w:evenHBand="0" w:firstRowFirstColumn="0" w:firstRowLastColumn="0" w:lastRowFirstColumn="0" w:lastRowLastColumn="0"/>
            <w:tcW w:w="2499" w:type="pct"/>
          </w:tcPr>
          <w:p w14:paraId="53CC28F3" w14:textId="77777777" w:rsidR="009005F0" w:rsidRPr="00022E5B" w:rsidRDefault="009005F0" w:rsidP="008D2D7C">
            <w:pPr>
              <w:rPr>
                <w:rFonts w:cstheme="minorHAnsi"/>
                <w:b w:val="0"/>
                <w:sz w:val="22"/>
                <w:szCs w:val="22"/>
              </w:rPr>
            </w:pPr>
            <w:r w:rsidRPr="00022E5B">
              <w:rPr>
                <w:rFonts w:cstheme="minorHAnsi"/>
                <w:b w:val="0"/>
                <w:sz w:val="22"/>
                <w:szCs w:val="22"/>
              </w:rPr>
              <w:t>Naam contactpersoon referent:</w:t>
            </w:r>
          </w:p>
        </w:tc>
        <w:tc>
          <w:tcPr>
            <w:tcW w:w="2501" w:type="pct"/>
          </w:tcPr>
          <w:p w14:paraId="5A4BC48C" w14:textId="77777777" w:rsidR="009005F0" w:rsidRPr="00022E5B" w:rsidRDefault="009005F0" w:rsidP="00BD3B7B">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9005F0" w:rsidRPr="00022E5B" w14:paraId="1CA10CED" w14:textId="77777777" w:rsidTr="00921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0FA42F7A" w14:textId="77777777" w:rsidR="009005F0" w:rsidRPr="00022E5B" w:rsidRDefault="009005F0" w:rsidP="008D2D7C">
            <w:pPr>
              <w:rPr>
                <w:rFonts w:cstheme="minorHAnsi"/>
                <w:b w:val="0"/>
                <w:sz w:val="22"/>
                <w:szCs w:val="22"/>
              </w:rPr>
            </w:pPr>
            <w:r w:rsidRPr="00022E5B">
              <w:rPr>
                <w:rFonts w:cstheme="minorHAnsi"/>
                <w:b w:val="0"/>
                <w:sz w:val="22"/>
                <w:szCs w:val="22"/>
              </w:rPr>
              <w:t>Telefoonnummer en e-mailadres contactpersoon referent:</w:t>
            </w:r>
          </w:p>
        </w:tc>
        <w:tc>
          <w:tcPr>
            <w:tcW w:w="2501" w:type="pct"/>
          </w:tcPr>
          <w:p w14:paraId="28BE03B5" w14:textId="77777777" w:rsidR="009005F0" w:rsidRPr="00022E5B" w:rsidRDefault="009005F0" w:rsidP="00047911">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9005F0" w:rsidRPr="00022E5B" w14:paraId="65F5F4A2" w14:textId="77777777" w:rsidTr="0092199C">
        <w:tc>
          <w:tcPr>
            <w:cnfStyle w:val="001000000000" w:firstRow="0" w:lastRow="0" w:firstColumn="1" w:lastColumn="0" w:oddVBand="0" w:evenVBand="0" w:oddHBand="0" w:evenHBand="0" w:firstRowFirstColumn="0" w:firstRowLastColumn="0" w:lastRowFirstColumn="0" w:lastRowLastColumn="0"/>
            <w:tcW w:w="2499" w:type="pct"/>
          </w:tcPr>
          <w:p w14:paraId="69798F3A" w14:textId="77777777" w:rsidR="009005F0" w:rsidRPr="00022E5B" w:rsidRDefault="009005F0" w:rsidP="008D2D7C">
            <w:pPr>
              <w:rPr>
                <w:rFonts w:cstheme="minorHAnsi"/>
                <w:b w:val="0"/>
                <w:sz w:val="22"/>
                <w:szCs w:val="22"/>
              </w:rPr>
            </w:pPr>
            <w:r w:rsidRPr="00022E5B">
              <w:rPr>
                <w:rFonts w:cstheme="minorHAnsi"/>
                <w:b w:val="0"/>
                <w:sz w:val="22"/>
                <w:szCs w:val="22"/>
              </w:rPr>
              <w:t>Aantal medewerkers referent:</w:t>
            </w:r>
          </w:p>
        </w:tc>
        <w:tc>
          <w:tcPr>
            <w:tcW w:w="2501" w:type="pct"/>
          </w:tcPr>
          <w:p w14:paraId="77788792" w14:textId="77777777" w:rsidR="009005F0" w:rsidRPr="00022E5B" w:rsidRDefault="009005F0" w:rsidP="00047911">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9005F0" w:rsidRPr="00022E5B" w14:paraId="734EC969" w14:textId="77777777" w:rsidTr="00921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27B6C9CA" w14:textId="77777777" w:rsidR="009005F0" w:rsidRPr="00022E5B" w:rsidRDefault="009005F0" w:rsidP="008D2D7C">
            <w:pPr>
              <w:rPr>
                <w:rFonts w:cstheme="minorHAnsi"/>
                <w:b w:val="0"/>
                <w:sz w:val="22"/>
                <w:szCs w:val="22"/>
              </w:rPr>
            </w:pPr>
            <w:r w:rsidRPr="00022E5B">
              <w:rPr>
                <w:rFonts w:cstheme="minorHAnsi"/>
                <w:b w:val="0"/>
                <w:sz w:val="22"/>
                <w:szCs w:val="22"/>
              </w:rPr>
              <w:t xml:space="preserve">Naam referentieopdracht: </w:t>
            </w:r>
          </w:p>
        </w:tc>
        <w:tc>
          <w:tcPr>
            <w:tcW w:w="2501" w:type="pct"/>
          </w:tcPr>
          <w:p w14:paraId="2A68032E" w14:textId="77777777" w:rsidR="009005F0" w:rsidRPr="00022E5B" w:rsidRDefault="009005F0" w:rsidP="00047911">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9005F0" w:rsidRPr="00022E5B" w14:paraId="3679CE82" w14:textId="77777777" w:rsidTr="0092199C">
        <w:tc>
          <w:tcPr>
            <w:cnfStyle w:val="001000000000" w:firstRow="0" w:lastRow="0" w:firstColumn="1" w:lastColumn="0" w:oddVBand="0" w:evenVBand="0" w:oddHBand="0" w:evenHBand="0" w:firstRowFirstColumn="0" w:firstRowLastColumn="0" w:lastRowFirstColumn="0" w:lastRowLastColumn="0"/>
            <w:tcW w:w="2499" w:type="pct"/>
          </w:tcPr>
          <w:p w14:paraId="3091A8D9" w14:textId="77777777" w:rsidR="009005F0" w:rsidRPr="00022E5B" w:rsidRDefault="009005F0" w:rsidP="008D2D7C">
            <w:pPr>
              <w:rPr>
                <w:rFonts w:cstheme="minorHAnsi"/>
                <w:b w:val="0"/>
                <w:sz w:val="22"/>
                <w:szCs w:val="22"/>
              </w:rPr>
            </w:pPr>
            <w:r w:rsidRPr="00022E5B">
              <w:rPr>
                <w:rFonts w:cstheme="minorHAnsi"/>
                <w:b w:val="0"/>
                <w:sz w:val="22"/>
                <w:szCs w:val="22"/>
              </w:rPr>
              <w:lastRenderedPageBreak/>
              <w:t>Start- en einddatum referentieopdracht:</w:t>
            </w:r>
          </w:p>
        </w:tc>
        <w:tc>
          <w:tcPr>
            <w:tcW w:w="2501" w:type="pct"/>
          </w:tcPr>
          <w:p w14:paraId="5F074F4B" w14:textId="77777777" w:rsidR="009005F0" w:rsidRPr="00022E5B" w:rsidRDefault="009005F0" w:rsidP="00047911">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9005F0" w:rsidRPr="00022E5B" w14:paraId="7EE2C76D" w14:textId="77777777" w:rsidTr="00921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79F41808" w14:textId="77777777" w:rsidR="009005F0" w:rsidRPr="00022E5B" w:rsidRDefault="009005F0" w:rsidP="008D2D7C">
            <w:pPr>
              <w:rPr>
                <w:rFonts w:cstheme="minorHAnsi"/>
                <w:b w:val="0"/>
                <w:sz w:val="22"/>
                <w:szCs w:val="22"/>
              </w:rPr>
            </w:pPr>
            <w:r w:rsidRPr="00022E5B">
              <w:rPr>
                <w:rFonts w:cstheme="minorHAnsi"/>
                <w:b w:val="0"/>
                <w:sz w:val="22"/>
                <w:szCs w:val="22"/>
              </w:rPr>
              <w:t>Statutaire naam/namen van de onderneming(en) die de referentieopdracht heeft/hebben uitgevoerd:</w:t>
            </w:r>
          </w:p>
          <w:p w14:paraId="244ADDB3" w14:textId="13801BCE" w:rsidR="009005F0" w:rsidRPr="00022E5B" w:rsidRDefault="009005F0" w:rsidP="008D2D7C">
            <w:pPr>
              <w:rPr>
                <w:rFonts w:cstheme="minorHAnsi"/>
                <w:b w:val="0"/>
                <w:i/>
                <w:iCs/>
                <w:sz w:val="22"/>
                <w:szCs w:val="22"/>
              </w:rPr>
            </w:pPr>
            <w:r w:rsidRPr="00022E5B">
              <w:rPr>
                <w:rFonts w:cstheme="minorHAnsi"/>
                <w:b w:val="0"/>
                <w:i/>
                <w:iCs/>
                <w:sz w:val="22"/>
                <w:szCs w:val="22"/>
              </w:rPr>
              <w:t>(Als Gegadigde een beroep doet op een Derde voor d</w:t>
            </w:r>
            <w:r w:rsidR="00650DDE">
              <w:rPr>
                <w:rFonts w:cstheme="minorHAnsi"/>
                <w:b w:val="0"/>
                <w:i/>
                <w:iCs/>
                <w:sz w:val="22"/>
                <w:szCs w:val="22"/>
              </w:rPr>
              <w:t>it Selectiecriterium</w:t>
            </w:r>
            <w:r w:rsidRPr="00022E5B">
              <w:rPr>
                <w:rFonts w:cstheme="minorHAnsi"/>
                <w:b w:val="0"/>
                <w:i/>
                <w:iCs/>
                <w:sz w:val="22"/>
                <w:szCs w:val="22"/>
              </w:rPr>
              <w:t xml:space="preserve">, dan dient hier de naam van de Derde ingevuld te worden. Als de referentie is uitgevoerd door een combinatie, dan dienen hier de namen van de </w:t>
            </w:r>
            <w:proofErr w:type="spellStart"/>
            <w:r w:rsidRPr="00022E5B">
              <w:rPr>
                <w:rFonts w:cstheme="minorHAnsi"/>
                <w:b w:val="0"/>
                <w:i/>
                <w:iCs/>
                <w:sz w:val="22"/>
                <w:szCs w:val="22"/>
              </w:rPr>
              <w:t>combinanten</w:t>
            </w:r>
            <w:proofErr w:type="spellEnd"/>
            <w:r w:rsidRPr="00022E5B">
              <w:rPr>
                <w:rFonts w:cstheme="minorHAnsi"/>
                <w:b w:val="0"/>
                <w:i/>
                <w:iCs/>
                <w:sz w:val="22"/>
                <w:szCs w:val="22"/>
              </w:rPr>
              <w:t xml:space="preserve"> ingevuld te worden.) </w:t>
            </w:r>
          </w:p>
        </w:tc>
        <w:tc>
          <w:tcPr>
            <w:tcW w:w="2501" w:type="pct"/>
          </w:tcPr>
          <w:p w14:paraId="6727D9FE" w14:textId="77777777" w:rsidR="009005F0" w:rsidRPr="00022E5B" w:rsidRDefault="009005F0" w:rsidP="00047911">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9005F0" w:rsidRPr="00022E5B" w14:paraId="6A7ACC38" w14:textId="77777777" w:rsidTr="0092199C">
        <w:tc>
          <w:tcPr>
            <w:cnfStyle w:val="001000000000" w:firstRow="0" w:lastRow="0" w:firstColumn="1" w:lastColumn="0" w:oddVBand="0" w:evenVBand="0" w:oddHBand="0" w:evenHBand="0" w:firstRowFirstColumn="0" w:firstRowLastColumn="0" w:lastRowFirstColumn="0" w:lastRowLastColumn="0"/>
            <w:tcW w:w="2499" w:type="pct"/>
          </w:tcPr>
          <w:p w14:paraId="5D099EDA" w14:textId="77777777" w:rsidR="009005F0" w:rsidRPr="00022E5B" w:rsidRDefault="009005F0" w:rsidP="008D2D7C">
            <w:pPr>
              <w:rPr>
                <w:rFonts w:cstheme="minorHAnsi"/>
                <w:b w:val="0"/>
                <w:sz w:val="22"/>
                <w:szCs w:val="22"/>
              </w:rPr>
            </w:pPr>
            <w:r w:rsidRPr="00022E5B">
              <w:rPr>
                <w:rFonts w:cstheme="minorHAnsi"/>
                <w:b w:val="0"/>
                <w:sz w:val="22"/>
                <w:szCs w:val="22"/>
              </w:rPr>
              <w:t>Omschrijving eigen aandeel referentieopdracht:</w:t>
            </w:r>
          </w:p>
          <w:p w14:paraId="551FED95" w14:textId="44DF8FB3" w:rsidR="009005F0" w:rsidRPr="00022E5B" w:rsidRDefault="006C212E" w:rsidP="008D2D7C">
            <w:pPr>
              <w:rPr>
                <w:rFonts w:cstheme="minorHAnsi"/>
                <w:b w:val="0"/>
                <w:i/>
                <w:iCs/>
                <w:sz w:val="22"/>
                <w:szCs w:val="22"/>
              </w:rPr>
            </w:pPr>
            <w:r w:rsidRPr="006C212E">
              <w:rPr>
                <w:rFonts w:cstheme="minorHAnsi"/>
                <w:b w:val="0"/>
                <w:i/>
                <w:iCs/>
                <w:sz w:val="22"/>
                <w:szCs w:val="22"/>
              </w:rPr>
              <w:t xml:space="preserve">(Als de referentieopdracht door een combinatie is uitgevoerd, dient Gegadigde hier de werkzaamheden, taken, rollen, verantwoordelijkheden en opgedane ervaring van elk der </w:t>
            </w:r>
            <w:proofErr w:type="spellStart"/>
            <w:r w:rsidRPr="006C212E">
              <w:rPr>
                <w:rFonts w:cstheme="minorHAnsi"/>
                <w:b w:val="0"/>
                <w:i/>
                <w:iCs/>
                <w:sz w:val="22"/>
                <w:szCs w:val="22"/>
              </w:rPr>
              <w:t>combinanten</w:t>
            </w:r>
            <w:proofErr w:type="spellEnd"/>
            <w:r w:rsidRPr="006C212E">
              <w:rPr>
                <w:rFonts w:cstheme="minorHAnsi"/>
                <w:b w:val="0"/>
                <w:i/>
                <w:iCs/>
                <w:sz w:val="22"/>
                <w:szCs w:val="22"/>
              </w:rPr>
              <w:t xml:space="preserve"> in de combinatie te omschrijven.)</w:t>
            </w:r>
          </w:p>
        </w:tc>
        <w:tc>
          <w:tcPr>
            <w:tcW w:w="2501" w:type="pct"/>
          </w:tcPr>
          <w:p w14:paraId="44EA458B" w14:textId="77777777" w:rsidR="009005F0" w:rsidRPr="00022E5B" w:rsidRDefault="009005F0" w:rsidP="00047911">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bl>
    <w:p w14:paraId="2F7F61EC" w14:textId="77777777" w:rsidR="00952455" w:rsidRPr="009005F0" w:rsidRDefault="00952455" w:rsidP="005714EF">
      <w:pPr>
        <w:rPr>
          <w:rFonts w:cstheme="minorHAnsi"/>
          <w:b/>
          <w:bCs/>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691144" w:rsidRPr="00691144" w14:paraId="13B8024C"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30496550" w14:textId="3B47FF2E" w:rsidR="00691144" w:rsidRPr="00691144" w:rsidRDefault="00691144" w:rsidP="00691144">
            <w:pPr>
              <w:rPr>
                <w:rFonts w:cstheme="minorHAnsi"/>
                <w:b/>
                <w:bCs w:val="0"/>
                <w:sz w:val="22"/>
                <w:szCs w:val="22"/>
                <w:lang w:eastAsia="nl-NL"/>
              </w:rPr>
            </w:pPr>
            <w:r w:rsidRPr="00691144">
              <w:rPr>
                <w:rFonts w:cstheme="minorHAnsi"/>
                <w:b/>
                <w:bCs w:val="0"/>
                <w:sz w:val="22"/>
                <w:szCs w:val="22"/>
                <w:lang w:eastAsia="nl-NL"/>
              </w:rPr>
              <w:t xml:space="preserve">Omschrijving referentieopdracht </w:t>
            </w:r>
            <w:r>
              <w:rPr>
                <w:rFonts w:cstheme="minorHAnsi"/>
                <w:b/>
                <w:bCs w:val="0"/>
                <w:sz w:val="22"/>
                <w:szCs w:val="22"/>
                <w:lang w:eastAsia="nl-NL"/>
              </w:rPr>
              <w:t>Selectiecriterium A</w:t>
            </w:r>
          </w:p>
          <w:p w14:paraId="0AC070E7" w14:textId="77777777" w:rsidR="00691144" w:rsidRPr="00691144" w:rsidRDefault="00691144" w:rsidP="00691144">
            <w:pPr>
              <w:rPr>
                <w:rFonts w:cstheme="minorHAnsi"/>
                <w:b/>
                <w:bCs w:val="0"/>
                <w:sz w:val="22"/>
                <w:szCs w:val="22"/>
                <w:lang w:eastAsia="nl-NL"/>
              </w:rPr>
            </w:pPr>
          </w:p>
        </w:tc>
      </w:tr>
      <w:tr w:rsidR="00691144" w:rsidRPr="00691144" w14:paraId="58FD2CDD"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0984F606" w14:textId="30F11510" w:rsidR="00975248" w:rsidRPr="00432E17" w:rsidRDefault="00691144" w:rsidP="00C60794">
            <w:pPr>
              <w:numPr>
                <w:ilvl w:val="0"/>
                <w:numId w:val="11"/>
              </w:numPr>
              <w:autoSpaceDN w:val="0"/>
              <w:ind w:left="0"/>
              <w:contextualSpacing/>
              <w:rPr>
                <w:rFonts w:cstheme="minorHAnsi"/>
                <w:b w:val="0"/>
                <w:i/>
                <w:iCs/>
                <w:sz w:val="22"/>
                <w:szCs w:val="22"/>
                <w:lang w:eastAsia="nl-NL"/>
              </w:rPr>
            </w:pPr>
            <w:r w:rsidRPr="00691144">
              <w:rPr>
                <w:b w:val="0"/>
                <w:i/>
                <w:iCs/>
                <w:sz w:val="22"/>
                <w:szCs w:val="22"/>
              </w:rPr>
              <w:t>Geef hieronder een omschrijving waardoor Opdrachtgever een goed beeld krijgt van de door u uitgevoerde werkzaamheden</w:t>
            </w:r>
            <w:r w:rsidR="00D316A1" w:rsidRPr="00432E17">
              <w:rPr>
                <w:i/>
                <w:iCs/>
                <w:sz w:val="22"/>
                <w:szCs w:val="22"/>
              </w:rPr>
              <w:t xml:space="preserve"> </w:t>
            </w:r>
            <w:r w:rsidR="00D316A1" w:rsidRPr="00432E17">
              <w:rPr>
                <w:b w:val="0"/>
                <w:bCs w:val="0"/>
                <w:i/>
                <w:iCs/>
                <w:sz w:val="22"/>
                <w:szCs w:val="22"/>
              </w:rPr>
              <w:t>en</w:t>
            </w:r>
            <w:r w:rsidR="00BC787F" w:rsidRPr="00432E17">
              <w:rPr>
                <w:b w:val="0"/>
                <w:bCs w:val="0"/>
                <w:i/>
                <w:iCs/>
                <w:sz w:val="22"/>
                <w:szCs w:val="22"/>
              </w:rPr>
              <w:t xml:space="preserve"> </w:t>
            </w:r>
            <w:r w:rsidRPr="00691144">
              <w:rPr>
                <w:b w:val="0"/>
                <w:bCs w:val="0"/>
                <w:i/>
                <w:iCs/>
                <w:sz w:val="22"/>
                <w:szCs w:val="22"/>
              </w:rPr>
              <w:t xml:space="preserve">waarmee u </w:t>
            </w:r>
            <w:r w:rsidR="00DF6F17">
              <w:rPr>
                <w:b w:val="0"/>
                <w:bCs w:val="0"/>
                <w:i/>
                <w:iCs/>
                <w:sz w:val="22"/>
                <w:szCs w:val="22"/>
              </w:rPr>
              <w:t>duidelijk maakt en verklaart</w:t>
            </w:r>
            <w:r w:rsidRPr="00691144">
              <w:rPr>
                <w:b w:val="0"/>
                <w:bCs w:val="0"/>
                <w:i/>
                <w:iCs/>
                <w:sz w:val="22"/>
                <w:szCs w:val="22"/>
              </w:rPr>
              <w:t xml:space="preserve"> </w:t>
            </w:r>
            <w:r w:rsidR="00983F3F" w:rsidRPr="00432E17">
              <w:rPr>
                <w:b w:val="0"/>
                <w:bCs w:val="0"/>
                <w:i/>
                <w:iCs/>
                <w:sz w:val="22"/>
                <w:szCs w:val="22"/>
              </w:rPr>
              <w:t>dat</w:t>
            </w:r>
            <w:r w:rsidR="00902C17" w:rsidRPr="00432E17">
              <w:rPr>
                <w:b w:val="0"/>
                <w:bCs w:val="0"/>
                <w:i/>
                <w:iCs/>
                <w:sz w:val="22"/>
                <w:szCs w:val="22"/>
              </w:rPr>
              <w:t xml:space="preserve"> </w:t>
            </w:r>
            <w:r w:rsidRPr="00691144">
              <w:rPr>
                <w:b w:val="0"/>
                <w:bCs w:val="0"/>
                <w:i/>
                <w:iCs/>
                <w:sz w:val="22"/>
                <w:szCs w:val="22"/>
              </w:rPr>
              <w:t xml:space="preserve">de referentieopdracht voldoet aan </w:t>
            </w:r>
            <w:r w:rsidRPr="00432E17">
              <w:rPr>
                <w:b w:val="0"/>
                <w:bCs w:val="0"/>
                <w:i/>
                <w:iCs/>
                <w:sz w:val="22"/>
                <w:szCs w:val="22"/>
              </w:rPr>
              <w:t>het Selectiecriterium</w:t>
            </w:r>
            <w:r w:rsidRPr="00691144">
              <w:rPr>
                <w:b w:val="0"/>
                <w:bCs w:val="0"/>
                <w:i/>
                <w:iCs/>
                <w:sz w:val="22"/>
                <w:szCs w:val="22"/>
              </w:rPr>
              <w:t>. U kunt</w:t>
            </w:r>
            <w:r w:rsidRPr="00691144">
              <w:rPr>
                <w:b w:val="0"/>
                <w:i/>
                <w:iCs/>
                <w:sz w:val="22"/>
                <w:szCs w:val="22"/>
              </w:rPr>
              <w:t xml:space="preserve"> meer ruimte gebruiken dan op dit moment in deze tabel aanwezig is</w:t>
            </w:r>
            <w:r w:rsidR="00696D2E">
              <w:rPr>
                <w:b w:val="0"/>
                <w:i/>
                <w:iCs/>
                <w:sz w:val="22"/>
                <w:szCs w:val="22"/>
              </w:rPr>
              <w:t xml:space="preserve"> door de tabel te vergroten</w:t>
            </w:r>
            <w:r w:rsidRPr="00691144">
              <w:rPr>
                <w:b w:val="0"/>
                <w:i/>
                <w:iCs/>
                <w:sz w:val="22"/>
                <w:szCs w:val="22"/>
              </w:rPr>
              <w:t>.</w:t>
            </w:r>
          </w:p>
          <w:p w14:paraId="5AFA0308" w14:textId="77777777" w:rsidR="00432E17" w:rsidRPr="00432E17" w:rsidRDefault="00432E17" w:rsidP="00691144">
            <w:pPr>
              <w:numPr>
                <w:ilvl w:val="0"/>
                <w:numId w:val="11"/>
              </w:numPr>
              <w:autoSpaceDN w:val="0"/>
              <w:ind w:left="0"/>
              <w:contextualSpacing/>
              <w:rPr>
                <w:rFonts w:cstheme="minorHAnsi"/>
                <w:b w:val="0"/>
                <w:i/>
                <w:iCs/>
                <w:sz w:val="22"/>
                <w:szCs w:val="22"/>
                <w:lang w:eastAsia="nl-NL"/>
              </w:rPr>
            </w:pPr>
          </w:p>
          <w:p w14:paraId="153CCFD0" w14:textId="0FC092FA" w:rsidR="00691144" w:rsidRPr="00691144" w:rsidRDefault="005B2406" w:rsidP="00691144">
            <w:pPr>
              <w:numPr>
                <w:ilvl w:val="0"/>
                <w:numId w:val="11"/>
              </w:numPr>
              <w:autoSpaceDN w:val="0"/>
              <w:ind w:left="0"/>
              <w:contextualSpacing/>
              <w:rPr>
                <w:rFonts w:cstheme="minorHAnsi"/>
                <w:b w:val="0"/>
                <w:i/>
                <w:iCs/>
                <w:sz w:val="22"/>
                <w:szCs w:val="22"/>
                <w:lang w:eastAsia="nl-NL"/>
              </w:rPr>
            </w:pPr>
            <w:r>
              <w:rPr>
                <w:b w:val="0"/>
                <w:i/>
                <w:iCs/>
                <w:sz w:val="22"/>
                <w:szCs w:val="22"/>
              </w:rPr>
              <w:t xml:space="preserve">Dit Selectiecriterium omvat meerdere scoremogelijkheden. </w:t>
            </w:r>
            <w:r w:rsidR="00975248">
              <w:rPr>
                <w:b w:val="0"/>
                <w:i/>
                <w:iCs/>
                <w:sz w:val="22"/>
                <w:szCs w:val="22"/>
              </w:rPr>
              <w:t xml:space="preserve">Vermeld </w:t>
            </w:r>
            <w:r w:rsidR="00800744">
              <w:rPr>
                <w:b w:val="0"/>
                <w:i/>
                <w:iCs/>
                <w:sz w:val="22"/>
                <w:szCs w:val="22"/>
              </w:rPr>
              <w:t xml:space="preserve">in uw omschrijving </w:t>
            </w:r>
            <w:r w:rsidR="008C4BD1">
              <w:rPr>
                <w:b w:val="0"/>
                <w:i/>
                <w:iCs/>
                <w:sz w:val="22"/>
                <w:szCs w:val="22"/>
              </w:rPr>
              <w:t xml:space="preserve">daarom </w:t>
            </w:r>
            <w:r w:rsidR="00CB2453">
              <w:rPr>
                <w:b w:val="0"/>
                <w:i/>
                <w:iCs/>
                <w:sz w:val="22"/>
                <w:szCs w:val="22"/>
              </w:rPr>
              <w:t xml:space="preserve">ook </w:t>
            </w:r>
            <w:r w:rsidR="00A52156">
              <w:rPr>
                <w:b w:val="0"/>
                <w:i/>
                <w:iCs/>
                <w:sz w:val="22"/>
                <w:szCs w:val="22"/>
              </w:rPr>
              <w:t xml:space="preserve">met </w:t>
            </w:r>
            <w:r w:rsidR="00345133">
              <w:rPr>
                <w:b w:val="0"/>
                <w:i/>
                <w:iCs/>
                <w:sz w:val="22"/>
                <w:szCs w:val="22"/>
              </w:rPr>
              <w:t>hoeveel van de 12 onderscheiden rollen</w:t>
            </w:r>
            <w:r w:rsidR="00A52156">
              <w:rPr>
                <w:b w:val="0"/>
                <w:i/>
                <w:iCs/>
                <w:sz w:val="22"/>
                <w:szCs w:val="22"/>
              </w:rPr>
              <w:t xml:space="preserve"> </w:t>
            </w:r>
            <w:r w:rsidR="00136AE5">
              <w:rPr>
                <w:b w:val="0"/>
                <w:i/>
                <w:iCs/>
                <w:sz w:val="22"/>
                <w:szCs w:val="22"/>
              </w:rPr>
              <w:t xml:space="preserve">in </w:t>
            </w:r>
            <w:r w:rsidR="00A52156">
              <w:rPr>
                <w:b w:val="0"/>
                <w:i/>
                <w:iCs/>
                <w:sz w:val="22"/>
                <w:szCs w:val="22"/>
              </w:rPr>
              <w:t>de referentieopdracht</w:t>
            </w:r>
            <w:r w:rsidR="00136AE5">
              <w:rPr>
                <w:b w:val="0"/>
                <w:i/>
                <w:iCs/>
                <w:sz w:val="22"/>
                <w:szCs w:val="22"/>
              </w:rPr>
              <w:t xml:space="preserve"> ervaring is opgedaan</w:t>
            </w:r>
            <w:r w:rsidR="008404CE">
              <w:rPr>
                <w:b w:val="0"/>
                <w:i/>
                <w:iCs/>
                <w:sz w:val="22"/>
                <w:szCs w:val="22"/>
              </w:rPr>
              <w:t>,</w:t>
            </w:r>
            <w:r w:rsidR="00D2377C">
              <w:rPr>
                <w:b w:val="0"/>
                <w:i/>
                <w:iCs/>
                <w:sz w:val="22"/>
                <w:szCs w:val="22"/>
              </w:rPr>
              <w:t xml:space="preserve"> welke van de 12 onderscheiden rollen dat zijn</w:t>
            </w:r>
            <w:r w:rsidR="008404CE">
              <w:rPr>
                <w:b w:val="0"/>
                <w:i/>
                <w:iCs/>
                <w:sz w:val="22"/>
                <w:szCs w:val="22"/>
              </w:rPr>
              <w:t xml:space="preserve"> en </w:t>
            </w:r>
            <w:r w:rsidR="00267296">
              <w:rPr>
                <w:b w:val="0"/>
                <w:i/>
                <w:iCs/>
                <w:sz w:val="22"/>
                <w:szCs w:val="22"/>
              </w:rPr>
              <w:t xml:space="preserve">omschrijf dat voor die </w:t>
            </w:r>
            <w:r w:rsidR="008404CE">
              <w:rPr>
                <w:b w:val="0"/>
                <w:i/>
                <w:iCs/>
                <w:sz w:val="22"/>
                <w:szCs w:val="22"/>
              </w:rPr>
              <w:t>rolle</w:t>
            </w:r>
            <w:r w:rsidR="00EA1998">
              <w:rPr>
                <w:b w:val="0"/>
                <w:i/>
                <w:iCs/>
                <w:sz w:val="22"/>
                <w:szCs w:val="22"/>
              </w:rPr>
              <w:t>n</w:t>
            </w:r>
            <w:r w:rsidR="008404CE">
              <w:rPr>
                <w:b w:val="0"/>
                <w:i/>
                <w:iCs/>
                <w:sz w:val="22"/>
                <w:szCs w:val="22"/>
              </w:rPr>
              <w:t xml:space="preserve">. </w:t>
            </w:r>
            <w:r w:rsidR="00345133">
              <w:rPr>
                <w:b w:val="0"/>
                <w:i/>
                <w:iCs/>
                <w:sz w:val="22"/>
                <w:szCs w:val="22"/>
              </w:rPr>
              <w:t xml:space="preserve"> </w:t>
            </w:r>
            <w:r w:rsidR="00483ED3">
              <w:rPr>
                <w:b w:val="0"/>
                <w:i/>
                <w:iCs/>
                <w:sz w:val="22"/>
                <w:szCs w:val="22"/>
              </w:rPr>
              <w:t xml:space="preserve"> </w:t>
            </w:r>
          </w:p>
        </w:tc>
      </w:tr>
      <w:tr w:rsidR="00691144" w:rsidRPr="00691144" w14:paraId="6B3A1F7F"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03AEED03" w14:textId="77777777" w:rsidR="00691144" w:rsidRPr="00691144" w:rsidRDefault="00691144" w:rsidP="00691144">
            <w:pPr>
              <w:rPr>
                <w:rFonts w:cstheme="minorHAnsi"/>
                <w:b w:val="0"/>
                <w:sz w:val="22"/>
                <w:szCs w:val="22"/>
                <w:lang w:eastAsia="nl-NL"/>
              </w:rPr>
            </w:pPr>
          </w:p>
          <w:p w14:paraId="68C72D95" w14:textId="77777777" w:rsidR="00691144" w:rsidRPr="00691144" w:rsidRDefault="00691144" w:rsidP="00691144">
            <w:pPr>
              <w:rPr>
                <w:rFonts w:cstheme="minorHAnsi"/>
                <w:b w:val="0"/>
                <w:sz w:val="22"/>
                <w:szCs w:val="22"/>
                <w:lang w:eastAsia="nl-NL"/>
              </w:rPr>
            </w:pPr>
          </w:p>
          <w:p w14:paraId="3C2C8E63" w14:textId="77777777" w:rsidR="00691144" w:rsidRPr="00691144" w:rsidRDefault="00691144" w:rsidP="00691144">
            <w:pPr>
              <w:rPr>
                <w:rFonts w:cstheme="minorHAnsi"/>
                <w:b w:val="0"/>
                <w:sz w:val="22"/>
                <w:szCs w:val="22"/>
                <w:lang w:eastAsia="nl-NL"/>
              </w:rPr>
            </w:pPr>
          </w:p>
          <w:p w14:paraId="145F3CF7" w14:textId="77777777" w:rsidR="00691144" w:rsidRPr="00691144" w:rsidRDefault="00691144" w:rsidP="00691144">
            <w:pPr>
              <w:rPr>
                <w:rFonts w:cstheme="minorHAnsi"/>
                <w:b w:val="0"/>
                <w:sz w:val="22"/>
                <w:szCs w:val="22"/>
                <w:lang w:eastAsia="nl-NL"/>
              </w:rPr>
            </w:pPr>
          </w:p>
          <w:p w14:paraId="24B290C5" w14:textId="77777777" w:rsidR="00691144" w:rsidRPr="00691144" w:rsidRDefault="00691144" w:rsidP="00691144">
            <w:pPr>
              <w:rPr>
                <w:rFonts w:cstheme="minorHAnsi"/>
                <w:b w:val="0"/>
                <w:sz w:val="22"/>
                <w:szCs w:val="22"/>
                <w:lang w:eastAsia="nl-NL"/>
              </w:rPr>
            </w:pPr>
          </w:p>
          <w:p w14:paraId="7168A284" w14:textId="77777777" w:rsidR="00691144" w:rsidRPr="00691144" w:rsidRDefault="00691144" w:rsidP="00691144">
            <w:pPr>
              <w:rPr>
                <w:rFonts w:cstheme="minorHAnsi"/>
                <w:b w:val="0"/>
                <w:sz w:val="22"/>
                <w:szCs w:val="22"/>
                <w:lang w:eastAsia="nl-NL"/>
              </w:rPr>
            </w:pPr>
          </w:p>
          <w:p w14:paraId="562F90B2" w14:textId="77777777" w:rsidR="00691144" w:rsidRPr="00691144" w:rsidRDefault="00691144" w:rsidP="00691144">
            <w:pPr>
              <w:rPr>
                <w:rFonts w:cstheme="minorHAnsi"/>
                <w:b w:val="0"/>
                <w:sz w:val="22"/>
                <w:szCs w:val="22"/>
                <w:lang w:eastAsia="nl-NL"/>
              </w:rPr>
            </w:pPr>
          </w:p>
          <w:p w14:paraId="79CEE87C" w14:textId="77777777" w:rsidR="00691144" w:rsidRPr="00691144" w:rsidRDefault="00691144" w:rsidP="00691144">
            <w:pPr>
              <w:rPr>
                <w:rFonts w:cstheme="minorHAnsi"/>
                <w:b w:val="0"/>
                <w:sz w:val="22"/>
                <w:szCs w:val="22"/>
                <w:lang w:eastAsia="nl-NL"/>
              </w:rPr>
            </w:pPr>
          </w:p>
          <w:p w14:paraId="11B9C580" w14:textId="77777777" w:rsidR="00691144" w:rsidRPr="00691144" w:rsidRDefault="00691144" w:rsidP="00691144">
            <w:pPr>
              <w:rPr>
                <w:rFonts w:cstheme="minorHAnsi"/>
                <w:b w:val="0"/>
                <w:sz w:val="22"/>
                <w:szCs w:val="22"/>
                <w:lang w:eastAsia="nl-NL"/>
              </w:rPr>
            </w:pPr>
          </w:p>
          <w:p w14:paraId="1EDA7B12" w14:textId="77777777" w:rsidR="00691144" w:rsidRPr="00691144" w:rsidRDefault="00691144" w:rsidP="00691144">
            <w:pPr>
              <w:rPr>
                <w:rFonts w:cstheme="minorHAnsi"/>
                <w:b w:val="0"/>
                <w:sz w:val="22"/>
                <w:szCs w:val="22"/>
                <w:lang w:eastAsia="nl-NL"/>
              </w:rPr>
            </w:pPr>
          </w:p>
          <w:p w14:paraId="3EB02486" w14:textId="77777777" w:rsidR="00691144" w:rsidRPr="00691144" w:rsidRDefault="00691144" w:rsidP="00691144">
            <w:pPr>
              <w:rPr>
                <w:rFonts w:cstheme="minorHAnsi"/>
                <w:b w:val="0"/>
                <w:sz w:val="22"/>
                <w:szCs w:val="22"/>
                <w:lang w:eastAsia="nl-NL"/>
              </w:rPr>
            </w:pPr>
          </w:p>
          <w:p w14:paraId="0676115C" w14:textId="77777777" w:rsidR="00691144" w:rsidRPr="00691144" w:rsidRDefault="00691144" w:rsidP="00691144">
            <w:pPr>
              <w:rPr>
                <w:rFonts w:cstheme="minorHAnsi"/>
                <w:b w:val="0"/>
                <w:sz w:val="22"/>
                <w:szCs w:val="22"/>
                <w:lang w:eastAsia="nl-NL"/>
              </w:rPr>
            </w:pPr>
          </w:p>
          <w:p w14:paraId="7A84A061" w14:textId="77777777" w:rsidR="00691144" w:rsidRPr="00691144" w:rsidRDefault="00691144" w:rsidP="00691144">
            <w:pPr>
              <w:rPr>
                <w:rFonts w:cstheme="minorHAnsi"/>
                <w:b w:val="0"/>
                <w:sz w:val="22"/>
                <w:szCs w:val="22"/>
                <w:lang w:eastAsia="nl-NL"/>
              </w:rPr>
            </w:pPr>
          </w:p>
          <w:p w14:paraId="4D099EA7" w14:textId="77777777" w:rsidR="00691144" w:rsidRPr="00691144" w:rsidRDefault="00691144" w:rsidP="00691144">
            <w:pPr>
              <w:rPr>
                <w:rFonts w:cstheme="minorHAnsi"/>
                <w:b w:val="0"/>
                <w:sz w:val="22"/>
                <w:szCs w:val="22"/>
                <w:lang w:eastAsia="nl-NL"/>
              </w:rPr>
            </w:pPr>
          </w:p>
          <w:p w14:paraId="0518386D" w14:textId="77777777" w:rsidR="00691144" w:rsidRPr="00691144" w:rsidRDefault="00691144" w:rsidP="00691144">
            <w:pPr>
              <w:rPr>
                <w:rFonts w:cstheme="minorHAnsi"/>
                <w:b w:val="0"/>
                <w:sz w:val="22"/>
                <w:szCs w:val="22"/>
                <w:lang w:eastAsia="nl-NL"/>
              </w:rPr>
            </w:pPr>
          </w:p>
          <w:p w14:paraId="0D395337" w14:textId="77777777" w:rsidR="00691144" w:rsidRPr="00691144" w:rsidRDefault="00691144" w:rsidP="00691144">
            <w:pPr>
              <w:rPr>
                <w:rFonts w:cstheme="minorHAnsi"/>
                <w:b w:val="0"/>
                <w:sz w:val="22"/>
                <w:szCs w:val="22"/>
                <w:lang w:eastAsia="nl-NL"/>
              </w:rPr>
            </w:pPr>
          </w:p>
        </w:tc>
      </w:tr>
    </w:tbl>
    <w:p w14:paraId="6145733E" w14:textId="0E81EE96" w:rsidR="00952455" w:rsidRPr="009005F0" w:rsidRDefault="00952455" w:rsidP="005714EF">
      <w:pPr>
        <w:rPr>
          <w:rFonts w:eastAsia="Calibri" w:cstheme="minorHAnsi"/>
          <w:b/>
          <w:sz w:val="22"/>
          <w:szCs w:val="22"/>
        </w:rPr>
      </w:pPr>
    </w:p>
    <w:p w14:paraId="7CF96876" w14:textId="777F8161" w:rsidR="00952455" w:rsidRPr="009005F0" w:rsidRDefault="00952455" w:rsidP="005714EF">
      <w:pPr>
        <w:rPr>
          <w:rFonts w:eastAsia="Calibri" w:cstheme="minorHAnsi"/>
          <w:b/>
          <w:sz w:val="22"/>
          <w:szCs w:val="22"/>
        </w:rPr>
      </w:pPr>
    </w:p>
    <w:p w14:paraId="25D627A9" w14:textId="3705821F" w:rsidR="00952455" w:rsidRPr="009005F0" w:rsidRDefault="00952455" w:rsidP="005714EF">
      <w:pPr>
        <w:pStyle w:val="broodtekst"/>
        <w:rPr>
          <w:rFonts w:asciiTheme="minorHAnsi" w:hAnsiTheme="minorHAnsi" w:cstheme="minorHAnsi"/>
          <w:bCs/>
          <w:sz w:val="22"/>
          <w:szCs w:val="22"/>
        </w:rPr>
      </w:pPr>
    </w:p>
    <w:p w14:paraId="23BC529E" w14:textId="77777777" w:rsidR="00952455" w:rsidRPr="009005F0" w:rsidRDefault="00952455" w:rsidP="005714EF">
      <w:pPr>
        <w:pStyle w:val="broodtekst"/>
        <w:rPr>
          <w:rFonts w:asciiTheme="minorHAnsi" w:hAnsiTheme="minorHAnsi" w:cstheme="minorHAnsi"/>
          <w:bCs/>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4248"/>
        <w:gridCol w:w="4252"/>
      </w:tblGrid>
      <w:tr w:rsidR="00C37485" w:rsidRPr="00022E5B" w14:paraId="1A8025DA"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52BC062" w14:textId="0782AFC8" w:rsidR="00C37485" w:rsidRPr="00022E5B" w:rsidRDefault="00C37485" w:rsidP="008D2D7C">
            <w:pPr>
              <w:rPr>
                <w:rFonts w:cstheme="minorHAnsi"/>
                <w:b/>
                <w:bCs w:val="0"/>
                <w:sz w:val="22"/>
                <w:szCs w:val="22"/>
              </w:rPr>
            </w:pPr>
            <w:r>
              <w:rPr>
                <w:rFonts w:cstheme="minorHAnsi"/>
                <w:b/>
                <w:bCs w:val="0"/>
                <w:sz w:val="22"/>
                <w:szCs w:val="22"/>
              </w:rPr>
              <w:t xml:space="preserve">Selectiecriterium B (maximaal </w:t>
            </w:r>
            <w:r w:rsidR="008B7154">
              <w:rPr>
                <w:rFonts w:cstheme="minorHAnsi"/>
                <w:b/>
                <w:bCs w:val="0"/>
                <w:sz w:val="22"/>
                <w:szCs w:val="22"/>
              </w:rPr>
              <w:t>2</w:t>
            </w:r>
            <w:r>
              <w:rPr>
                <w:rFonts w:cstheme="minorHAnsi"/>
                <w:b/>
                <w:bCs w:val="0"/>
                <w:sz w:val="22"/>
                <w:szCs w:val="22"/>
              </w:rPr>
              <w:t>0 punten)</w:t>
            </w:r>
          </w:p>
        </w:tc>
      </w:tr>
      <w:tr w:rsidR="00C37485" w:rsidRPr="00022E5B" w14:paraId="42E40B87"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8A56591" w14:textId="77777777" w:rsidR="00C37485" w:rsidRDefault="00215604" w:rsidP="00215604">
            <w:pPr>
              <w:rPr>
                <w:bCs w:val="0"/>
                <w:sz w:val="22"/>
                <w:szCs w:val="22"/>
              </w:rPr>
            </w:pPr>
            <w:r w:rsidRPr="00215604">
              <w:rPr>
                <w:b w:val="0"/>
                <w:sz w:val="22"/>
                <w:szCs w:val="22"/>
              </w:rPr>
              <w:t xml:space="preserve">Gegadigde heeft ervaring met </w:t>
            </w:r>
            <w:proofErr w:type="spellStart"/>
            <w:r w:rsidRPr="00215604">
              <w:rPr>
                <w:b w:val="0"/>
                <w:sz w:val="22"/>
                <w:szCs w:val="22"/>
              </w:rPr>
              <w:t>Jobmarketing</w:t>
            </w:r>
            <w:proofErr w:type="spellEnd"/>
            <w:r w:rsidRPr="00215604">
              <w:rPr>
                <w:b w:val="0"/>
                <w:sz w:val="22"/>
                <w:szCs w:val="22"/>
              </w:rPr>
              <w:t xml:space="preserve"> gericht op kandidaten voor een voor EDSN relevante mix van staf- en supportfuncties.</w:t>
            </w:r>
          </w:p>
          <w:p w14:paraId="063E6B59" w14:textId="77777777" w:rsidR="00215604" w:rsidRPr="001E6F74" w:rsidRDefault="00215604" w:rsidP="00215604">
            <w:pPr>
              <w:rPr>
                <w:b w:val="0"/>
                <w:bCs w:val="0"/>
                <w:sz w:val="22"/>
                <w:szCs w:val="22"/>
              </w:rPr>
            </w:pPr>
          </w:p>
          <w:p w14:paraId="668D7A6A" w14:textId="77777777" w:rsidR="00190C1C" w:rsidRPr="001E6F74" w:rsidRDefault="00190C1C" w:rsidP="00190C1C">
            <w:pPr>
              <w:rPr>
                <w:b w:val="0"/>
                <w:bCs w:val="0"/>
                <w:sz w:val="22"/>
                <w:szCs w:val="22"/>
              </w:rPr>
            </w:pPr>
            <w:r w:rsidRPr="001E6F74">
              <w:rPr>
                <w:b w:val="0"/>
                <w:bCs w:val="0"/>
                <w:sz w:val="22"/>
                <w:szCs w:val="22"/>
              </w:rPr>
              <w:t xml:space="preserve">Voor dit Selectiecriterium kunnen 20 punten worden behaald, als Gegadigde ervaring heeft met </w:t>
            </w:r>
            <w:proofErr w:type="spellStart"/>
            <w:r w:rsidRPr="001E6F74">
              <w:rPr>
                <w:b w:val="0"/>
                <w:bCs w:val="0"/>
                <w:sz w:val="22"/>
                <w:szCs w:val="22"/>
              </w:rPr>
              <w:t>Jobmarketing</w:t>
            </w:r>
            <w:proofErr w:type="spellEnd"/>
            <w:r w:rsidRPr="001E6F74">
              <w:rPr>
                <w:b w:val="0"/>
                <w:bCs w:val="0"/>
                <w:sz w:val="22"/>
                <w:szCs w:val="22"/>
              </w:rPr>
              <w:t xml:space="preserve"> voor staf- en supportfuncties op ten minste 2 van de 4 onderscheiden relevante vakgebieden:</w:t>
            </w:r>
          </w:p>
          <w:p w14:paraId="5C9E196F" w14:textId="0956D1BF" w:rsidR="00190C1C" w:rsidRPr="001E6F74" w:rsidRDefault="00190C1C" w:rsidP="009626EF">
            <w:pPr>
              <w:pStyle w:val="Lijstalinea"/>
              <w:numPr>
                <w:ilvl w:val="0"/>
                <w:numId w:val="16"/>
              </w:numPr>
              <w:ind w:left="613" w:hanging="425"/>
              <w:rPr>
                <w:b w:val="0"/>
                <w:bCs w:val="0"/>
                <w:sz w:val="22"/>
                <w:szCs w:val="22"/>
                <w:lang w:val="en-US"/>
              </w:rPr>
            </w:pPr>
            <w:r w:rsidRPr="001E6F74">
              <w:rPr>
                <w:b w:val="0"/>
                <w:bCs w:val="0"/>
                <w:sz w:val="22"/>
                <w:szCs w:val="22"/>
                <w:lang w:val="en-US"/>
              </w:rPr>
              <w:t>Finance</w:t>
            </w:r>
          </w:p>
          <w:p w14:paraId="3842AADD" w14:textId="78946A4A" w:rsidR="00190C1C" w:rsidRPr="001E6F74" w:rsidRDefault="00190C1C" w:rsidP="009626EF">
            <w:pPr>
              <w:pStyle w:val="Lijstalinea"/>
              <w:numPr>
                <w:ilvl w:val="0"/>
                <w:numId w:val="16"/>
              </w:numPr>
              <w:ind w:left="613" w:hanging="425"/>
              <w:rPr>
                <w:b w:val="0"/>
                <w:bCs w:val="0"/>
                <w:sz w:val="22"/>
                <w:szCs w:val="22"/>
                <w:lang w:val="en-US"/>
              </w:rPr>
            </w:pPr>
            <w:r w:rsidRPr="001E6F74">
              <w:rPr>
                <w:b w:val="0"/>
                <w:bCs w:val="0"/>
                <w:sz w:val="22"/>
                <w:szCs w:val="22"/>
                <w:lang w:val="en-US"/>
              </w:rPr>
              <w:t>Human resources management (incl. recruitment)</w:t>
            </w:r>
          </w:p>
          <w:p w14:paraId="70A1BD91" w14:textId="59D02080" w:rsidR="00190C1C" w:rsidRPr="001E6F74" w:rsidRDefault="00190C1C" w:rsidP="009626EF">
            <w:pPr>
              <w:pStyle w:val="Lijstalinea"/>
              <w:numPr>
                <w:ilvl w:val="0"/>
                <w:numId w:val="16"/>
              </w:numPr>
              <w:ind w:left="613" w:hanging="425"/>
              <w:rPr>
                <w:b w:val="0"/>
                <w:bCs w:val="0"/>
                <w:sz w:val="22"/>
                <w:szCs w:val="22"/>
              </w:rPr>
            </w:pPr>
            <w:r w:rsidRPr="001E6F74">
              <w:rPr>
                <w:b w:val="0"/>
                <w:bCs w:val="0"/>
                <w:sz w:val="22"/>
                <w:szCs w:val="22"/>
              </w:rPr>
              <w:t>Communicatie</w:t>
            </w:r>
          </w:p>
          <w:p w14:paraId="07F2695A" w14:textId="45BEC334" w:rsidR="00190C1C" w:rsidRPr="001E6F74" w:rsidRDefault="00190C1C" w:rsidP="009626EF">
            <w:pPr>
              <w:pStyle w:val="Lijstalinea"/>
              <w:numPr>
                <w:ilvl w:val="0"/>
                <w:numId w:val="16"/>
              </w:numPr>
              <w:ind w:left="613" w:hanging="425"/>
              <w:rPr>
                <w:b w:val="0"/>
                <w:bCs w:val="0"/>
                <w:sz w:val="22"/>
                <w:szCs w:val="22"/>
              </w:rPr>
            </w:pPr>
            <w:r w:rsidRPr="001E6F74">
              <w:rPr>
                <w:b w:val="0"/>
                <w:bCs w:val="0"/>
                <w:sz w:val="22"/>
                <w:szCs w:val="22"/>
              </w:rPr>
              <w:t>Legal</w:t>
            </w:r>
          </w:p>
          <w:p w14:paraId="79C056F7" w14:textId="77777777" w:rsidR="00190C1C" w:rsidRPr="001E6F74" w:rsidRDefault="00190C1C" w:rsidP="00190C1C">
            <w:pPr>
              <w:rPr>
                <w:b w:val="0"/>
                <w:bCs w:val="0"/>
                <w:sz w:val="22"/>
                <w:szCs w:val="22"/>
              </w:rPr>
            </w:pPr>
          </w:p>
          <w:p w14:paraId="62D5478D" w14:textId="77777777" w:rsidR="00190C1C" w:rsidRPr="001E6F74" w:rsidRDefault="00190C1C" w:rsidP="00190C1C">
            <w:pPr>
              <w:rPr>
                <w:b w:val="0"/>
                <w:bCs w:val="0"/>
                <w:sz w:val="22"/>
                <w:szCs w:val="22"/>
              </w:rPr>
            </w:pPr>
            <w:r w:rsidRPr="001E6F74">
              <w:rPr>
                <w:b w:val="0"/>
                <w:bCs w:val="0"/>
                <w:sz w:val="22"/>
                <w:szCs w:val="22"/>
              </w:rPr>
              <w:t>De scoremogelijkheden zijn:</w:t>
            </w:r>
          </w:p>
          <w:p w14:paraId="09AC0592" w14:textId="6C12E2FE" w:rsidR="00D113BC" w:rsidRPr="00D113BC" w:rsidRDefault="00190C1C" w:rsidP="00D113BC">
            <w:pPr>
              <w:pStyle w:val="Lijstalinea"/>
              <w:numPr>
                <w:ilvl w:val="0"/>
                <w:numId w:val="15"/>
              </w:numPr>
              <w:ind w:left="613" w:hanging="425"/>
              <w:rPr>
                <w:b w:val="0"/>
                <w:bCs w:val="0"/>
                <w:sz w:val="22"/>
                <w:szCs w:val="22"/>
              </w:rPr>
            </w:pPr>
            <w:r w:rsidRPr="00D113BC">
              <w:rPr>
                <w:b w:val="0"/>
                <w:bCs w:val="0"/>
                <w:sz w:val="22"/>
                <w:szCs w:val="22"/>
              </w:rPr>
              <w:t>20 punten, als het aantal minimaal 2 is;</w:t>
            </w:r>
          </w:p>
          <w:p w14:paraId="3B90F3C1" w14:textId="171487D7" w:rsidR="00215604" w:rsidRPr="00D113BC" w:rsidRDefault="00190C1C" w:rsidP="00D113BC">
            <w:pPr>
              <w:pStyle w:val="Lijstalinea"/>
              <w:numPr>
                <w:ilvl w:val="0"/>
                <w:numId w:val="15"/>
              </w:numPr>
              <w:ind w:left="613" w:hanging="425"/>
              <w:rPr>
                <w:sz w:val="22"/>
                <w:szCs w:val="22"/>
              </w:rPr>
            </w:pPr>
            <w:r w:rsidRPr="00D113BC">
              <w:rPr>
                <w:b w:val="0"/>
                <w:bCs w:val="0"/>
                <w:sz w:val="22"/>
                <w:szCs w:val="22"/>
              </w:rPr>
              <w:t>00 punten, als het aantal 0 of 1 is.</w:t>
            </w:r>
          </w:p>
        </w:tc>
      </w:tr>
      <w:tr w:rsidR="00C37485" w:rsidRPr="00022E5B" w14:paraId="2D322884"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419B20C5" w14:textId="77777777" w:rsidR="00C37485" w:rsidRPr="00022E5B" w:rsidRDefault="00C37485" w:rsidP="008D2D7C">
            <w:pPr>
              <w:rPr>
                <w:rFonts w:cstheme="minorHAnsi"/>
                <w:b w:val="0"/>
                <w:sz w:val="22"/>
                <w:szCs w:val="22"/>
              </w:rPr>
            </w:pPr>
            <w:r w:rsidRPr="00022E5B">
              <w:rPr>
                <w:rFonts w:cstheme="minorHAnsi"/>
                <w:b w:val="0"/>
                <w:sz w:val="22"/>
                <w:szCs w:val="22"/>
              </w:rPr>
              <w:t>Statutaire naam Gegadigde:</w:t>
            </w:r>
          </w:p>
        </w:tc>
        <w:tc>
          <w:tcPr>
            <w:tcW w:w="2501" w:type="pct"/>
          </w:tcPr>
          <w:p w14:paraId="77450087" w14:textId="77777777" w:rsidR="00C37485" w:rsidRPr="00022E5B" w:rsidRDefault="00C37485"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37485" w:rsidRPr="00022E5B" w14:paraId="35C70416"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784911F6" w14:textId="572955B4" w:rsidR="00C37485" w:rsidRDefault="00C37485" w:rsidP="008D2D7C">
            <w:pPr>
              <w:rPr>
                <w:rFonts w:cstheme="minorHAnsi"/>
                <w:bCs w:val="0"/>
                <w:sz w:val="22"/>
                <w:szCs w:val="22"/>
              </w:rPr>
            </w:pPr>
            <w:r w:rsidRPr="0092199C">
              <w:rPr>
                <w:rFonts w:cstheme="minorHAnsi"/>
                <w:b w:val="0"/>
                <w:sz w:val="22"/>
                <w:szCs w:val="22"/>
              </w:rPr>
              <w:t xml:space="preserve">Gegadigde </w:t>
            </w:r>
            <w:r>
              <w:rPr>
                <w:rFonts w:cstheme="minorHAnsi"/>
                <w:b w:val="0"/>
                <w:sz w:val="22"/>
                <w:szCs w:val="22"/>
              </w:rPr>
              <w:t xml:space="preserve">voldoet aan dit Selectiecriterium en kan dit aantonen met een referentieopdracht voor </w:t>
            </w:r>
            <w:r w:rsidR="003A51A1">
              <w:rPr>
                <w:rFonts w:cstheme="minorHAnsi"/>
                <w:b w:val="0"/>
                <w:sz w:val="22"/>
                <w:szCs w:val="22"/>
              </w:rPr>
              <w:t>ten minste</w:t>
            </w:r>
            <w:r>
              <w:rPr>
                <w:rFonts w:cstheme="minorHAnsi"/>
                <w:b w:val="0"/>
                <w:sz w:val="22"/>
                <w:szCs w:val="22"/>
              </w:rPr>
              <w:t xml:space="preserve"> </w:t>
            </w:r>
            <w:r w:rsidR="003A51A1">
              <w:rPr>
                <w:rFonts w:cstheme="minorHAnsi"/>
                <w:b w:val="0"/>
                <w:sz w:val="22"/>
                <w:szCs w:val="22"/>
              </w:rPr>
              <w:t>2</w:t>
            </w:r>
            <w:r>
              <w:rPr>
                <w:rFonts w:cstheme="minorHAnsi"/>
                <w:b w:val="0"/>
                <w:sz w:val="22"/>
                <w:szCs w:val="22"/>
              </w:rPr>
              <w:t xml:space="preserve"> van de </w:t>
            </w:r>
            <w:r w:rsidR="003A51A1">
              <w:rPr>
                <w:rFonts w:cstheme="minorHAnsi"/>
                <w:b w:val="0"/>
                <w:sz w:val="22"/>
                <w:szCs w:val="22"/>
              </w:rPr>
              <w:t xml:space="preserve">4 </w:t>
            </w:r>
            <w:r>
              <w:rPr>
                <w:rFonts w:cstheme="minorHAnsi"/>
                <w:b w:val="0"/>
                <w:sz w:val="22"/>
                <w:szCs w:val="22"/>
              </w:rPr>
              <w:t xml:space="preserve">onderscheiden </w:t>
            </w:r>
            <w:r w:rsidR="00B272FB">
              <w:rPr>
                <w:rFonts w:cstheme="minorHAnsi"/>
                <w:b w:val="0"/>
                <w:sz w:val="22"/>
                <w:szCs w:val="22"/>
              </w:rPr>
              <w:t>vakgebieden</w:t>
            </w:r>
            <w:r>
              <w:rPr>
                <w:rFonts w:cstheme="minorHAnsi"/>
                <w:b w:val="0"/>
                <w:sz w:val="22"/>
                <w:szCs w:val="22"/>
              </w:rPr>
              <w:t>:</w:t>
            </w:r>
          </w:p>
          <w:p w14:paraId="26430B8C" w14:textId="77777777" w:rsidR="00C37485" w:rsidRPr="008242B1" w:rsidRDefault="00C37485" w:rsidP="008D2D7C">
            <w:pPr>
              <w:rPr>
                <w:rFonts w:cstheme="minorHAnsi"/>
                <w:b w:val="0"/>
                <w:bCs w:val="0"/>
                <w:i/>
                <w:iCs/>
                <w:sz w:val="22"/>
                <w:szCs w:val="22"/>
              </w:rPr>
            </w:pPr>
            <w:r>
              <w:rPr>
                <w:rFonts w:cstheme="minorHAnsi"/>
                <w:b w:val="0"/>
                <w:bCs w:val="0"/>
                <w:i/>
                <w:iCs/>
                <w:sz w:val="22"/>
                <w:szCs w:val="22"/>
              </w:rPr>
              <w:t>(Zo ja, vul dan hieronder de gegevens van de referentieopdracht voor dit Selectiecriterium in.)</w:t>
            </w:r>
          </w:p>
        </w:tc>
        <w:tc>
          <w:tcPr>
            <w:tcW w:w="2501" w:type="pct"/>
          </w:tcPr>
          <w:p w14:paraId="751EB307" w14:textId="77777777" w:rsidR="00C37485" w:rsidRPr="00022E5B" w:rsidRDefault="00C37485"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r>
              <w:rPr>
                <w:bCs/>
                <w:sz w:val="22"/>
                <w:szCs w:val="22"/>
              </w:rPr>
              <w:t>Ja / Nee</w:t>
            </w:r>
          </w:p>
        </w:tc>
      </w:tr>
      <w:tr w:rsidR="00C37485" w:rsidRPr="00022E5B" w14:paraId="502A2FBC"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2EF4933D" w14:textId="77777777" w:rsidR="00C37485" w:rsidRPr="00022E5B" w:rsidRDefault="00C37485" w:rsidP="008D2D7C">
            <w:pPr>
              <w:rPr>
                <w:rFonts w:cstheme="minorHAnsi"/>
                <w:b w:val="0"/>
                <w:sz w:val="22"/>
                <w:szCs w:val="22"/>
              </w:rPr>
            </w:pPr>
            <w:r w:rsidRPr="00022E5B">
              <w:rPr>
                <w:rFonts w:cstheme="minorHAnsi"/>
                <w:b w:val="0"/>
                <w:sz w:val="22"/>
                <w:szCs w:val="22"/>
              </w:rPr>
              <w:t>Statutaire naam referent (de opdrachtgever van de referentieopdracht):</w:t>
            </w:r>
          </w:p>
        </w:tc>
        <w:tc>
          <w:tcPr>
            <w:tcW w:w="2501" w:type="pct"/>
          </w:tcPr>
          <w:p w14:paraId="77C15D6E" w14:textId="77777777" w:rsidR="00C37485" w:rsidRPr="00022E5B" w:rsidRDefault="00C37485"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37485" w:rsidRPr="00022E5B" w14:paraId="25AC3552"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7D7612FD" w14:textId="77777777" w:rsidR="00C37485" w:rsidRPr="00022E5B" w:rsidRDefault="00C37485" w:rsidP="008D2D7C">
            <w:pPr>
              <w:rPr>
                <w:rFonts w:cstheme="minorHAnsi"/>
                <w:b w:val="0"/>
                <w:sz w:val="22"/>
                <w:szCs w:val="22"/>
              </w:rPr>
            </w:pPr>
            <w:r w:rsidRPr="00022E5B">
              <w:rPr>
                <w:rFonts w:cstheme="minorHAnsi"/>
                <w:b w:val="0"/>
                <w:sz w:val="22"/>
                <w:szCs w:val="22"/>
              </w:rPr>
              <w:t>Adres referent (straatnaam, huisnummer en plaatsnaam):</w:t>
            </w:r>
          </w:p>
        </w:tc>
        <w:tc>
          <w:tcPr>
            <w:tcW w:w="2501" w:type="pct"/>
          </w:tcPr>
          <w:p w14:paraId="35C36FFE" w14:textId="77777777" w:rsidR="00C37485" w:rsidRPr="00022E5B" w:rsidRDefault="00C37485"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37485" w:rsidRPr="00022E5B" w14:paraId="062F8015"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5A8660A8" w14:textId="77777777" w:rsidR="00C37485" w:rsidRPr="00022E5B" w:rsidRDefault="00C37485" w:rsidP="008D2D7C">
            <w:pPr>
              <w:rPr>
                <w:rFonts w:cstheme="minorHAnsi"/>
                <w:b w:val="0"/>
                <w:sz w:val="22"/>
                <w:szCs w:val="22"/>
              </w:rPr>
            </w:pPr>
            <w:r w:rsidRPr="00022E5B">
              <w:rPr>
                <w:rFonts w:cstheme="minorHAnsi"/>
                <w:b w:val="0"/>
                <w:sz w:val="22"/>
                <w:szCs w:val="22"/>
              </w:rPr>
              <w:t>Naam contactpersoon referent:</w:t>
            </w:r>
          </w:p>
        </w:tc>
        <w:tc>
          <w:tcPr>
            <w:tcW w:w="2501" w:type="pct"/>
          </w:tcPr>
          <w:p w14:paraId="7036ED03" w14:textId="77777777" w:rsidR="00C37485" w:rsidRPr="00022E5B" w:rsidRDefault="00C37485"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37485" w:rsidRPr="00022E5B" w14:paraId="26EF8004"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67515FFF" w14:textId="77777777" w:rsidR="00C37485" w:rsidRPr="00022E5B" w:rsidRDefault="00C37485" w:rsidP="008D2D7C">
            <w:pPr>
              <w:rPr>
                <w:rFonts w:cstheme="minorHAnsi"/>
                <w:b w:val="0"/>
                <w:sz w:val="22"/>
                <w:szCs w:val="22"/>
              </w:rPr>
            </w:pPr>
            <w:r w:rsidRPr="00022E5B">
              <w:rPr>
                <w:rFonts w:cstheme="minorHAnsi"/>
                <w:b w:val="0"/>
                <w:sz w:val="22"/>
                <w:szCs w:val="22"/>
              </w:rPr>
              <w:t>Telefoonnummer en e-mailadres contactpersoon referent:</w:t>
            </w:r>
          </w:p>
        </w:tc>
        <w:tc>
          <w:tcPr>
            <w:tcW w:w="2501" w:type="pct"/>
          </w:tcPr>
          <w:p w14:paraId="37DCA695" w14:textId="77777777" w:rsidR="00C37485" w:rsidRPr="00022E5B" w:rsidRDefault="00C37485"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37485" w:rsidRPr="00022E5B" w14:paraId="31355265"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4D0EE3C8" w14:textId="77777777" w:rsidR="00C37485" w:rsidRPr="00022E5B" w:rsidRDefault="00C37485" w:rsidP="008D2D7C">
            <w:pPr>
              <w:rPr>
                <w:rFonts w:cstheme="minorHAnsi"/>
                <w:b w:val="0"/>
                <w:sz w:val="22"/>
                <w:szCs w:val="22"/>
              </w:rPr>
            </w:pPr>
            <w:r w:rsidRPr="00022E5B">
              <w:rPr>
                <w:rFonts w:cstheme="minorHAnsi"/>
                <w:b w:val="0"/>
                <w:sz w:val="22"/>
                <w:szCs w:val="22"/>
              </w:rPr>
              <w:t>Aantal medewerkers referent:</w:t>
            </w:r>
          </w:p>
        </w:tc>
        <w:tc>
          <w:tcPr>
            <w:tcW w:w="2501" w:type="pct"/>
          </w:tcPr>
          <w:p w14:paraId="4F4550B0" w14:textId="77777777" w:rsidR="00C37485" w:rsidRPr="00022E5B" w:rsidRDefault="00C37485"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37485" w:rsidRPr="00022E5B" w14:paraId="0C282BC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65A6BA17" w14:textId="77777777" w:rsidR="00C37485" w:rsidRPr="00022E5B" w:rsidRDefault="00C37485" w:rsidP="008D2D7C">
            <w:pPr>
              <w:rPr>
                <w:rFonts w:cstheme="minorHAnsi"/>
                <w:b w:val="0"/>
                <w:sz w:val="22"/>
                <w:szCs w:val="22"/>
              </w:rPr>
            </w:pPr>
            <w:r w:rsidRPr="00022E5B">
              <w:rPr>
                <w:rFonts w:cstheme="minorHAnsi"/>
                <w:b w:val="0"/>
                <w:sz w:val="22"/>
                <w:szCs w:val="22"/>
              </w:rPr>
              <w:t xml:space="preserve">Naam referentieopdracht: </w:t>
            </w:r>
          </w:p>
        </w:tc>
        <w:tc>
          <w:tcPr>
            <w:tcW w:w="2501" w:type="pct"/>
          </w:tcPr>
          <w:p w14:paraId="483DF68C" w14:textId="77777777" w:rsidR="00C37485" w:rsidRPr="00022E5B" w:rsidRDefault="00C37485"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37485" w:rsidRPr="00022E5B" w14:paraId="78AE3E83"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7C255A98" w14:textId="77777777" w:rsidR="00C37485" w:rsidRPr="00022E5B" w:rsidRDefault="00C37485" w:rsidP="008D2D7C">
            <w:pPr>
              <w:rPr>
                <w:rFonts w:cstheme="minorHAnsi"/>
                <w:b w:val="0"/>
                <w:sz w:val="22"/>
                <w:szCs w:val="22"/>
              </w:rPr>
            </w:pPr>
            <w:r w:rsidRPr="00022E5B">
              <w:rPr>
                <w:rFonts w:cstheme="minorHAnsi"/>
                <w:b w:val="0"/>
                <w:sz w:val="22"/>
                <w:szCs w:val="22"/>
              </w:rPr>
              <w:t>Start- en einddatum referentieopdracht:</w:t>
            </w:r>
          </w:p>
        </w:tc>
        <w:tc>
          <w:tcPr>
            <w:tcW w:w="2501" w:type="pct"/>
          </w:tcPr>
          <w:p w14:paraId="4011747A" w14:textId="77777777" w:rsidR="00C37485" w:rsidRPr="00022E5B" w:rsidRDefault="00C37485"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r w:rsidR="00C37485" w:rsidRPr="00022E5B" w14:paraId="526045A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4FA131C2" w14:textId="77777777" w:rsidR="00C37485" w:rsidRPr="00022E5B" w:rsidRDefault="00C37485" w:rsidP="008D2D7C">
            <w:pPr>
              <w:rPr>
                <w:rFonts w:cstheme="minorHAnsi"/>
                <w:b w:val="0"/>
                <w:sz w:val="22"/>
                <w:szCs w:val="22"/>
              </w:rPr>
            </w:pPr>
            <w:r w:rsidRPr="00022E5B">
              <w:rPr>
                <w:rFonts w:cstheme="minorHAnsi"/>
                <w:b w:val="0"/>
                <w:sz w:val="22"/>
                <w:szCs w:val="22"/>
              </w:rPr>
              <w:t>Statutaire naam/namen van de onderneming(en) die de referentieopdracht heeft/hebben uitgevoerd:</w:t>
            </w:r>
          </w:p>
          <w:p w14:paraId="75FEB737" w14:textId="77777777" w:rsidR="00C37485" w:rsidRPr="00022E5B" w:rsidRDefault="00C37485" w:rsidP="008D2D7C">
            <w:pPr>
              <w:rPr>
                <w:rFonts w:cstheme="minorHAnsi"/>
                <w:b w:val="0"/>
                <w:i/>
                <w:iCs/>
                <w:sz w:val="22"/>
                <w:szCs w:val="22"/>
              </w:rPr>
            </w:pPr>
            <w:r w:rsidRPr="00022E5B">
              <w:rPr>
                <w:rFonts w:cstheme="minorHAnsi"/>
                <w:b w:val="0"/>
                <w:i/>
                <w:iCs/>
                <w:sz w:val="22"/>
                <w:szCs w:val="22"/>
              </w:rPr>
              <w:t>(Als Gegadigde een beroep doet op een Derde voor d</w:t>
            </w:r>
            <w:r>
              <w:rPr>
                <w:rFonts w:cstheme="minorHAnsi"/>
                <w:b w:val="0"/>
                <w:i/>
                <w:iCs/>
                <w:sz w:val="22"/>
                <w:szCs w:val="22"/>
              </w:rPr>
              <w:t>it Selectiecriterium</w:t>
            </w:r>
            <w:r w:rsidRPr="00022E5B">
              <w:rPr>
                <w:rFonts w:cstheme="minorHAnsi"/>
                <w:b w:val="0"/>
                <w:i/>
                <w:iCs/>
                <w:sz w:val="22"/>
                <w:szCs w:val="22"/>
              </w:rPr>
              <w:t xml:space="preserve">, dan dient hier de naam van de Derde ingevuld te worden. Als de referentie is uitgevoerd door een </w:t>
            </w:r>
            <w:r w:rsidRPr="00022E5B">
              <w:rPr>
                <w:rFonts w:cstheme="minorHAnsi"/>
                <w:b w:val="0"/>
                <w:i/>
                <w:iCs/>
                <w:sz w:val="22"/>
                <w:szCs w:val="22"/>
              </w:rPr>
              <w:lastRenderedPageBreak/>
              <w:t xml:space="preserve">combinatie, dan dienen hier de namen van de </w:t>
            </w:r>
            <w:proofErr w:type="spellStart"/>
            <w:r w:rsidRPr="00022E5B">
              <w:rPr>
                <w:rFonts w:cstheme="minorHAnsi"/>
                <w:b w:val="0"/>
                <w:i/>
                <w:iCs/>
                <w:sz w:val="22"/>
                <w:szCs w:val="22"/>
              </w:rPr>
              <w:t>combinanten</w:t>
            </w:r>
            <w:proofErr w:type="spellEnd"/>
            <w:r w:rsidRPr="00022E5B">
              <w:rPr>
                <w:rFonts w:cstheme="minorHAnsi"/>
                <w:b w:val="0"/>
                <w:i/>
                <w:iCs/>
                <w:sz w:val="22"/>
                <w:szCs w:val="22"/>
              </w:rPr>
              <w:t xml:space="preserve"> ingevuld te worden.) </w:t>
            </w:r>
          </w:p>
        </w:tc>
        <w:tc>
          <w:tcPr>
            <w:tcW w:w="2501" w:type="pct"/>
          </w:tcPr>
          <w:p w14:paraId="47C7ADB8" w14:textId="77777777" w:rsidR="00C37485" w:rsidRPr="00022E5B" w:rsidRDefault="00C37485"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bCs/>
                <w:sz w:val="22"/>
                <w:szCs w:val="22"/>
              </w:rPr>
            </w:pPr>
          </w:p>
        </w:tc>
      </w:tr>
      <w:tr w:rsidR="00C37485" w:rsidRPr="00022E5B" w14:paraId="12569B92"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525E1C3F" w14:textId="77777777" w:rsidR="00C37485" w:rsidRPr="00022E5B" w:rsidRDefault="00C37485" w:rsidP="008D2D7C">
            <w:pPr>
              <w:rPr>
                <w:rFonts w:cstheme="minorHAnsi"/>
                <w:b w:val="0"/>
                <w:sz w:val="22"/>
                <w:szCs w:val="22"/>
              </w:rPr>
            </w:pPr>
            <w:r w:rsidRPr="00022E5B">
              <w:rPr>
                <w:rFonts w:cstheme="minorHAnsi"/>
                <w:b w:val="0"/>
                <w:sz w:val="22"/>
                <w:szCs w:val="22"/>
              </w:rPr>
              <w:t>Omschrijving eigen aandeel referentieopdracht:</w:t>
            </w:r>
          </w:p>
          <w:p w14:paraId="7F6E7646" w14:textId="77777777" w:rsidR="00C37485" w:rsidRPr="00022E5B" w:rsidRDefault="00C37485" w:rsidP="008D2D7C">
            <w:pPr>
              <w:rPr>
                <w:rFonts w:cstheme="minorHAnsi"/>
                <w:b w:val="0"/>
                <w:i/>
                <w:iCs/>
                <w:sz w:val="22"/>
                <w:szCs w:val="22"/>
              </w:rPr>
            </w:pPr>
            <w:r w:rsidRPr="006C212E">
              <w:rPr>
                <w:rFonts w:cstheme="minorHAnsi"/>
                <w:b w:val="0"/>
                <w:i/>
                <w:iCs/>
                <w:sz w:val="22"/>
                <w:szCs w:val="22"/>
              </w:rPr>
              <w:t xml:space="preserve">(Als de referentieopdracht door een combinatie is uitgevoerd, dient Gegadigde hier de werkzaamheden, taken, rollen, verantwoordelijkheden en opgedane ervaring van elk der </w:t>
            </w:r>
            <w:proofErr w:type="spellStart"/>
            <w:r w:rsidRPr="006C212E">
              <w:rPr>
                <w:rFonts w:cstheme="minorHAnsi"/>
                <w:b w:val="0"/>
                <w:i/>
                <w:iCs/>
                <w:sz w:val="22"/>
                <w:szCs w:val="22"/>
              </w:rPr>
              <w:t>combinanten</w:t>
            </w:r>
            <w:proofErr w:type="spellEnd"/>
            <w:r w:rsidRPr="006C212E">
              <w:rPr>
                <w:rFonts w:cstheme="minorHAnsi"/>
                <w:b w:val="0"/>
                <w:i/>
                <w:iCs/>
                <w:sz w:val="22"/>
                <w:szCs w:val="22"/>
              </w:rPr>
              <w:t xml:space="preserve"> in de combinatie te omschrijven.)</w:t>
            </w:r>
          </w:p>
        </w:tc>
        <w:tc>
          <w:tcPr>
            <w:tcW w:w="2501" w:type="pct"/>
          </w:tcPr>
          <w:p w14:paraId="4BBC5005" w14:textId="77777777" w:rsidR="00C37485" w:rsidRPr="00022E5B" w:rsidRDefault="00C37485"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bCs/>
                <w:sz w:val="22"/>
                <w:szCs w:val="22"/>
              </w:rPr>
            </w:pPr>
          </w:p>
        </w:tc>
      </w:tr>
    </w:tbl>
    <w:p w14:paraId="7822366C" w14:textId="77777777" w:rsidR="00952455" w:rsidRPr="009005F0" w:rsidRDefault="00952455" w:rsidP="005714EF">
      <w:pPr>
        <w:rPr>
          <w:rFonts w:ascii="Calibri" w:hAnsi="Calibri" w:cs="Calibri"/>
          <w:b/>
          <w:bCs/>
          <w:szCs w:val="20"/>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98308C" w:rsidRPr="0098308C" w14:paraId="584B9754"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6B76B8BA" w14:textId="6FBE99E4" w:rsidR="0098308C" w:rsidRPr="0098308C" w:rsidRDefault="0098308C" w:rsidP="0098308C">
            <w:pPr>
              <w:rPr>
                <w:rFonts w:cstheme="minorHAnsi"/>
                <w:b/>
                <w:bCs w:val="0"/>
                <w:sz w:val="22"/>
                <w:szCs w:val="22"/>
                <w:lang w:eastAsia="nl-NL"/>
              </w:rPr>
            </w:pPr>
            <w:bookmarkStart w:id="0" w:name="_Hlk186735231"/>
            <w:r w:rsidRPr="0098308C">
              <w:rPr>
                <w:rFonts w:cstheme="minorHAnsi"/>
                <w:b/>
                <w:bCs w:val="0"/>
                <w:sz w:val="22"/>
                <w:szCs w:val="22"/>
                <w:lang w:eastAsia="nl-NL"/>
              </w:rPr>
              <w:t xml:space="preserve">Omschrijving referentieopdracht Selectiecriterium </w:t>
            </w:r>
            <w:r>
              <w:rPr>
                <w:rFonts w:cstheme="minorHAnsi"/>
                <w:b/>
                <w:bCs w:val="0"/>
                <w:sz w:val="22"/>
                <w:szCs w:val="22"/>
                <w:lang w:eastAsia="nl-NL"/>
              </w:rPr>
              <w:t>B</w:t>
            </w:r>
          </w:p>
          <w:p w14:paraId="4499B899" w14:textId="77777777" w:rsidR="0098308C" w:rsidRPr="0098308C" w:rsidRDefault="0098308C" w:rsidP="0098308C">
            <w:pPr>
              <w:rPr>
                <w:rFonts w:cstheme="minorHAnsi"/>
                <w:b/>
                <w:bCs w:val="0"/>
                <w:sz w:val="22"/>
                <w:szCs w:val="22"/>
                <w:lang w:eastAsia="nl-NL"/>
              </w:rPr>
            </w:pPr>
          </w:p>
        </w:tc>
      </w:tr>
      <w:tr w:rsidR="0098308C" w:rsidRPr="0098308C" w14:paraId="3605E2D0"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6A32684D" w14:textId="77777777" w:rsidR="000A1580" w:rsidRDefault="000A1580" w:rsidP="00FD0727">
            <w:pPr>
              <w:autoSpaceDN w:val="0"/>
              <w:ind w:left="46"/>
              <w:rPr>
                <w:bCs w:val="0"/>
                <w:i/>
                <w:iCs/>
                <w:sz w:val="22"/>
                <w:szCs w:val="22"/>
              </w:rPr>
            </w:pPr>
            <w:r w:rsidRPr="000A1580">
              <w:rPr>
                <w:b w:val="0"/>
                <w:i/>
                <w:iCs/>
                <w:sz w:val="22"/>
                <w:szCs w:val="22"/>
              </w:rPr>
              <w:t>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w:t>
            </w:r>
          </w:p>
          <w:p w14:paraId="2F82EA50" w14:textId="349F9C0D" w:rsidR="000A1580" w:rsidRPr="000A1580" w:rsidRDefault="000A1580" w:rsidP="00FD0727">
            <w:pPr>
              <w:autoSpaceDN w:val="0"/>
              <w:ind w:left="46"/>
              <w:rPr>
                <w:i/>
                <w:iCs/>
                <w:sz w:val="22"/>
                <w:szCs w:val="22"/>
              </w:rPr>
            </w:pPr>
            <w:r w:rsidRPr="000A1580">
              <w:rPr>
                <w:i/>
                <w:iCs/>
                <w:sz w:val="22"/>
                <w:szCs w:val="22"/>
              </w:rPr>
              <w:tab/>
            </w:r>
          </w:p>
          <w:p w14:paraId="05C6C87C" w14:textId="768DDB22" w:rsidR="0098308C" w:rsidRPr="000A1580" w:rsidRDefault="000A1580" w:rsidP="00FD0727">
            <w:pPr>
              <w:autoSpaceDN w:val="0"/>
              <w:ind w:left="46"/>
              <w:rPr>
                <w:rFonts w:cstheme="minorHAnsi"/>
                <w:b w:val="0"/>
                <w:i/>
                <w:iCs/>
                <w:sz w:val="22"/>
                <w:szCs w:val="22"/>
                <w:lang w:eastAsia="nl-NL"/>
              </w:rPr>
            </w:pPr>
            <w:r w:rsidRPr="000A1580">
              <w:rPr>
                <w:b w:val="0"/>
                <w:i/>
                <w:iCs/>
                <w:sz w:val="22"/>
                <w:szCs w:val="22"/>
              </w:rPr>
              <w:t xml:space="preserve">Dit Selectiecriterium omvat meerdere scoremogelijkheden. Vermeld in uw omschrijving daarom ook met hoeveel van de </w:t>
            </w:r>
            <w:r>
              <w:rPr>
                <w:b w:val="0"/>
                <w:i/>
                <w:iCs/>
                <w:sz w:val="22"/>
                <w:szCs w:val="22"/>
              </w:rPr>
              <w:t>4</w:t>
            </w:r>
            <w:r w:rsidRPr="000A1580">
              <w:rPr>
                <w:b w:val="0"/>
                <w:i/>
                <w:iCs/>
                <w:sz w:val="22"/>
                <w:szCs w:val="22"/>
              </w:rPr>
              <w:t xml:space="preserve"> onderscheiden </w:t>
            </w:r>
            <w:r>
              <w:rPr>
                <w:b w:val="0"/>
                <w:i/>
                <w:iCs/>
                <w:sz w:val="22"/>
                <w:szCs w:val="22"/>
              </w:rPr>
              <w:t>vakgebieden</w:t>
            </w:r>
            <w:r w:rsidRPr="000A1580">
              <w:rPr>
                <w:b w:val="0"/>
                <w:i/>
                <w:iCs/>
                <w:sz w:val="22"/>
                <w:szCs w:val="22"/>
              </w:rPr>
              <w:t xml:space="preserve"> in de referentieopdracht ervaring is opgedaan, welke van de </w:t>
            </w:r>
            <w:r w:rsidR="008B480E">
              <w:rPr>
                <w:b w:val="0"/>
                <w:i/>
                <w:iCs/>
                <w:sz w:val="22"/>
                <w:szCs w:val="22"/>
              </w:rPr>
              <w:t>4</w:t>
            </w:r>
            <w:r w:rsidRPr="000A1580">
              <w:rPr>
                <w:b w:val="0"/>
                <w:i/>
                <w:iCs/>
                <w:sz w:val="22"/>
                <w:szCs w:val="22"/>
              </w:rPr>
              <w:t xml:space="preserve"> onderscheiden </w:t>
            </w:r>
            <w:r w:rsidR="008B480E">
              <w:rPr>
                <w:b w:val="0"/>
                <w:i/>
                <w:iCs/>
                <w:sz w:val="22"/>
                <w:szCs w:val="22"/>
              </w:rPr>
              <w:t>vakgebieden</w:t>
            </w:r>
            <w:r w:rsidRPr="000A1580">
              <w:rPr>
                <w:b w:val="0"/>
                <w:i/>
                <w:iCs/>
                <w:sz w:val="22"/>
                <w:szCs w:val="22"/>
              </w:rPr>
              <w:t xml:space="preserve"> dat zijn en omschrijf dat voor die </w:t>
            </w:r>
            <w:r w:rsidR="008B480E">
              <w:rPr>
                <w:b w:val="0"/>
                <w:i/>
                <w:iCs/>
                <w:sz w:val="22"/>
                <w:szCs w:val="22"/>
              </w:rPr>
              <w:t>vakgebieden</w:t>
            </w:r>
            <w:r w:rsidRPr="000A1580">
              <w:rPr>
                <w:b w:val="0"/>
                <w:i/>
                <w:iCs/>
                <w:sz w:val="22"/>
                <w:szCs w:val="22"/>
              </w:rPr>
              <w:t xml:space="preserve">.   </w:t>
            </w:r>
          </w:p>
        </w:tc>
      </w:tr>
      <w:tr w:rsidR="0098308C" w:rsidRPr="0098308C" w14:paraId="2E863309"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1ADB0E05" w14:textId="77777777" w:rsidR="0098308C" w:rsidRPr="0098308C" w:rsidRDefault="0098308C" w:rsidP="0098308C">
            <w:pPr>
              <w:rPr>
                <w:rFonts w:cstheme="minorHAnsi"/>
                <w:b w:val="0"/>
                <w:sz w:val="22"/>
                <w:szCs w:val="22"/>
                <w:lang w:eastAsia="nl-NL"/>
              </w:rPr>
            </w:pPr>
          </w:p>
          <w:p w14:paraId="60B5A217" w14:textId="77777777" w:rsidR="0098308C" w:rsidRPr="0098308C" w:rsidRDefault="0098308C" w:rsidP="0098308C">
            <w:pPr>
              <w:rPr>
                <w:rFonts w:cstheme="minorHAnsi"/>
                <w:b w:val="0"/>
                <w:sz w:val="22"/>
                <w:szCs w:val="22"/>
                <w:lang w:eastAsia="nl-NL"/>
              </w:rPr>
            </w:pPr>
          </w:p>
          <w:p w14:paraId="3318491D" w14:textId="77777777" w:rsidR="0098308C" w:rsidRPr="0098308C" w:rsidRDefault="0098308C" w:rsidP="0098308C">
            <w:pPr>
              <w:rPr>
                <w:rFonts w:cstheme="minorHAnsi"/>
                <w:b w:val="0"/>
                <w:sz w:val="22"/>
                <w:szCs w:val="22"/>
                <w:lang w:eastAsia="nl-NL"/>
              </w:rPr>
            </w:pPr>
          </w:p>
          <w:p w14:paraId="45B9A192" w14:textId="77777777" w:rsidR="0098308C" w:rsidRPr="0098308C" w:rsidRDefault="0098308C" w:rsidP="0098308C">
            <w:pPr>
              <w:rPr>
                <w:rFonts w:cstheme="minorHAnsi"/>
                <w:b w:val="0"/>
                <w:sz w:val="22"/>
                <w:szCs w:val="22"/>
                <w:lang w:eastAsia="nl-NL"/>
              </w:rPr>
            </w:pPr>
          </w:p>
          <w:p w14:paraId="7D78352D" w14:textId="77777777" w:rsidR="0098308C" w:rsidRPr="0098308C" w:rsidRDefault="0098308C" w:rsidP="0098308C">
            <w:pPr>
              <w:rPr>
                <w:rFonts w:cstheme="minorHAnsi"/>
                <w:b w:val="0"/>
                <w:sz w:val="22"/>
                <w:szCs w:val="22"/>
                <w:lang w:eastAsia="nl-NL"/>
              </w:rPr>
            </w:pPr>
          </w:p>
          <w:p w14:paraId="079D0912" w14:textId="77777777" w:rsidR="0098308C" w:rsidRPr="0098308C" w:rsidRDefault="0098308C" w:rsidP="0098308C">
            <w:pPr>
              <w:rPr>
                <w:rFonts w:cstheme="minorHAnsi"/>
                <w:b w:val="0"/>
                <w:sz w:val="22"/>
                <w:szCs w:val="22"/>
                <w:lang w:eastAsia="nl-NL"/>
              </w:rPr>
            </w:pPr>
          </w:p>
          <w:p w14:paraId="2E71A59F" w14:textId="77777777" w:rsidR="0098308C" w:rsidRPr="0098308C" w:rsidRDefault="0098308C" w:rsidP="0098308C">
            <w:pPr>
              <w:rPr>
                <w:rFonts w:cstheme="minorHAnsi"/>
                <w:b w:val="0"/>
                <w:sz w:val="22"/>
                <w:szCs w:val="22"/>
                <w:lang w:eastAsia="nl-NL"/>
              </w:rPr>
            </w:pPr>
          </w:p>
          <w:p w14:paraId="58EB936F" w14:textId="77777777" w:rsidR="0098308C" w:rsidRPr="0098308C" w:rsidRDefault="0098308C" w:rsidP="0098308C">
            <w:pPr>
              <w:rPr>
                <w:rFonts w:cstheme="minorHAnsi"/>
                <w:b w:val="0"/>
                <w:sz w:val="22"/>
                <w:szCs w:val="22"/>
                <w:lang w:eastAsia="nl-NL"/>
              </w:rPr>
            </w:pPr>
          </w:p>
          <w:p w14:paraId="6083FEE3" w14:textId="77777777" w:rsidR="0098308C" w:rsidRPr="0098308C" w:rsidRDefault="0098308C" w:rsidP="0098308C">
            <w:pPr>
              <w:rPr>
                <w:rFonts w:cstheme="minorHAnsi"/>
                <w:b w:val="0"/>
                <w:sz w:val="22"/>
                <w:szCs w:val="22"/>
                <w:lang w:eastAsia="nl-NL"/>
              </w:rPr>
            </w:pPr>
          </w:p>
          <w:p w14:paraId="42D62414" w14:textId="77777777" w:rsidR="0098308C" w:rsidRPr="0098308C" w:rsidRDefault="0098308C" w:rsidP="0098308C">
            <w:pPr>
              <w:rPr>
                <w:rFonts w:cstheme="minorHAnsi"/>
                <w:b w:val="0"/>
                <w:sz w:val="22"/>
                <w:szCs w:val="22"/>
                <w:lang w:eastAsia="nl-NL"/>
              </w:rPr>
            </w:pPr>
          </w:p>
          <w:p w14:paraId="2C32F666" w14:textId="77777777" w:rsidR="0098308C" w:rsidRPr="0098308C" w:rsidRDefault="0098308C" w:rsidP="0098308C">
            <w:pPr>
              <w:rPr>
                <w:rFonts w:cstheme="minorHAnsi"/>
                <w:b w:val="0"/>
                <w:sz w:val="22"/>
                <w:szCs w:val="22"/>
                <w:lang w:eastAsia="nl-NL"/>
              </w:rPr>
            </w:pPr>
          </w:p>
          <w:p w14:paraId="3A236672" w14:textId="77777777" w:rsidR="0098308C" w:rsidRPr="0098308C" w:rsidRDefault="0098308C" w:rsidP="0098308C">
            <w:pPr>
              <w:rPr>
                <w:rFonts w:cstheme="minorHAnsi"/>
                <w:b w:val="0"/>
                <w:sz w:val="22"/>
                <w:szCs w:val="22"/>
                <w:lang w:eastAsia="nl-NL"/>
              </w:rPr>
            </w:pPr>
          </w:p>
          <w:p w14:paraId="7B1DF083" w14:textId="77777777" w:rsidR="0098308C" w:rsidRPr="0098308C" w:rsidRDefault="0098308C" w:rsidP="0098308C">
            <w:pPr>
              <w:rPr>
                <w:rFonts w:cstheme="minorHAnsi"/>
                <w:b w:val="0"/>
                <w:sz w:val="22"/>
                <w:szCs w:val="22"/>
                <w:lang w:eastAsia="nl-NL"/>
              </w:rPr>
            </w:pPr>
          </w:p>
          <w:p w14:paraId="46A0CE45" w14:textId="77777777" w:rsidR="0098308C" w:rsidRPr="0098308C" w:rsidRDefault="0098308C" w:rsidP="0098308C">
            <w:pPr>
              <w:rPr>
                <w:rFonts w:cstheme="minorHAnsi"/>
                <w:b w:val="0"/>
                <w:sz w:val="22"/>
                <w:szCs w:val="22"/>
                <w:lang w:eastAsia="nl-NL"/>
              </w:rPr>
            </w:pPr>
          </w:p>
          <w:p w14:paraId="22161080" w14:textId="77777777" w:rsidR="0098308C" w:rsidRPr="0098308C" w:rsidRDefault="0098308C" w:rsidP="0098308C">
            <w:pPr>
              <w:rPr>
                <w:rFonts w:cstheme="minorHAnsi"/>
                <w:b w:val="0"/>
                <w:sz w:val="22"/>
                <w:szCs w:val="22"/>
                <w:lang w:eastAsia="nl-NL"/>
              </w:rPr>
            </w:pPr>
          </w:p>
          <w:p w14:paraId="4383B366" w14:textId="77777777" w:rsidR="0098308C" w:rsidRPr="0098308C" w:rsidRDefault="0098308C" w:rsidP="0098308C">
            <w:pPr>
              <w:rPr>
                <w:rFonts w:cstheme="minorHAnsi"/>
                <w:b w:val="0"/>
                <w:sz w:val="22"/>
                <w:szCs w:val="22"/>
                <w:lang w:eastAsia="nl-NL"/>
              </w:rPr>
            </w:pPr>
          </w:p>
        </w:tc>
      </w:tr>
      <w:bookmarkEnd w:id="0"/>
    </w:tbl>
    <w:p w14:paraId="2FAF9A5B" w14:textId="1761101B" w:rsidR="00462A93" w:rsidRPr="009005F0" w:rsidRDefault="00462A93" w:rsidP="005714EF">
      <w:pPr>
        <w:adjustRightInd/>
        <w:snapToGrid/>
        <w:rPr>
          <w:u w:val="single"/>
        </w:rPr>
      </w:pPr>
      <w:r w:rsidRPr="009005F0">
        <w:rPr>
          <w:u w:val="single"/>
        </w:rPr>
        <w:br w:type="page"/>
      </w: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4248"/>
        <w:gridCol w:w="4252"/>
      </w:tblGrid>
      <w:tr w:rsidR="00CC41C4" w:rsidRPr="00CC41C4" w14:paraId="30AB73C4"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3BE901D" w14:textId="39D359DB" w:rsidR="00CC41C4" w:rsidRPr="00CC41C4" w:rsidRDefault="00CC41C4" w:rsidP="00CC41C4">
            <w:pPr>
              <w:rPr>
                <w:rFonts w:cstheme="minorHAnsi"/>
                <w:b/>
                <w:sz w:val="22"/>
                <w:szCs w:val="22"/>
              </w:rPr>
            </w:pPr>
            <w:r w:rsidRPr="00CC41C4">
              <w:rPr>
                <w:rFonts w:cstheme="minorHAnsi"/>
                <w:b/>
                <w:sz w:val="22"/>
                <w:szCs w:val="22"/>
              </w:rPr>
              <w:lastRenderedPageBreak/>
              <w:t xml:space="preserve">Selectiecriterium </w:t>
            </w:r>
            <w:r>
              <w:rPr>
                <w:rFonts w:cstheme="minorHAnsi"/>
                <w:b/>
                <w:sz w:val="22"/>
                <w:szCs w:val="22"/>
              </w:rPr>
              <w:t>C</w:t>
            </w:r>
            <w:r w:rsidRPr="00CC41C4">
              <w:rPr>
                <w:rFonts w:cstheme="minorHAnsi"/>
                <w:b/>
                <w:sz w:val="22"/>
                <w:szCs w:val="22"/>
              </w:rPr>
              <w:t xml:space="preserve"> (maximaal 20 punten)</w:t>
            </w:r>
          </w:p>
        </w:tc>
      </w:tr>
      <w:tr w:rsidR="00CC41C4" w:rsidRPr="00CC41C4" w14:paraId="2EEE0B26"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A7054B9" w14:textId="77777777" w:rsidR="00CC41C4" w:rsidRDefault="00877E04" w:rsidP="0088010E">
            <w:pPr>
              <w:contextualSpacing/>
              <w:rPr>
                <w:sz w:val="22"/>
                <w:szCs w:val="22"/>
              </w:rPr>
            </w:pPr>
            <w:r w:rsidRPr="00877E04">
              <w:rPr>
                <w:b w:val="0"/>
                <w:bCs w:val="0"/>
                <w:sz w:val="22"/>
                <w:szCs w:val="22"/>
              </w:rPr>
              <w:t>Gegadigde heeft ervaring met het voor en met een opdrachtgever opstellen, uitvoeren, evalueren en bijstellen van een Arbeidsmarktcommunicatiestrategie.</w:t>
            </w:r>
            <w:r w:rsidR="0088010E">
              <w:rPr>
                <w:b w:val="0"/>
                <w:bCs w:val="0"/>
                <w:sz w:val="22"/>
                <w:szCs w:val="22"/>
              </w:rPr>
              <w:t xml:space="preserve"> </w:t>
            </w:r>
            <w:r w:rsidR="0088010E" w:rsidRPr="0088010E">
              <w:rPr>
                <w:b w:val="0"/>
                <w:bCs w:val="0"/>
                <w:sz w:val="22"/>
                <w:szCs w:val="22"/>
              </w:rPr>
              <w:t>Deze Arbeidsmarktcommunicatiestrategie was gericht op een organisatie die software ontwikkelde en die daarbij voor de daadwerkelijke softwareontwikkeling minimaal 100 medewerkers in dienst had.</w:t>
            </w:r>
          </w:p>
          <w:p w14:paraId="404BDA33" w14:textId="77777777" w:rsidR="0088010E" w:rsidRDefault="0088010E" w:rsidP="0088010E">
            <w:pPr>
              <w:contextualSpacing/>
              <w:rPr>
                <w:sz w:val="22"/>
                <w:szCs w:val="22"/>
              </w:rPr>
            </w:pPr>
          </w:p>
          <w:p w14:paraId="116E61E4" w14:textId="77777777" w:rsidR="00FF2172" w:rsidRPr="00FF2172" w:rsidRDefault="00FF2172" w:rsidP="00FF2172">
            <w:pPr>
              <w:contextualSpacing/>
              <w:rPr>
                <w:b w:val="0"/>
                <w:bCs w:val="0"/>
                <w:sz w:val="22"/>
                <w:szCs w:val="22"/>
              </w:rPr>
            </w:pPr>
            <w:r w:rsidRPr="00FF2172">
              <w:rPr>
                <w:b w:val="0"/>
                <w:bCs w:val="0"/>
                <w:sz w:val="22"/>
                <w:szCs w:val="22"/>
              </w:rPr>
              <w:t>De scoremogelijkheden zijn:</w:t>
            </w:r>
          </w:p>
          <w:p w14:paraId="550D7AA4" w14:textId="77777777" w:rsidR="00FF2172" w:rsidRPr="00FF2172" w:rsidRDefault="00FF2172" w:rsidP="00FF2172">
            <w:pPr>
              <w:numPr>
                <w:ilvl w:val="0"/>
                <w:numId w:val="28"/>
              </w:numPr>
              <w:ind w:left="471"/>
              <w:contextualSpacing/>
              <w:rPr>
                <w:b w:val="0"/>
                <w:bCs w:val="0"/>
                <w:sz w:val="22"/>
                <w:szCs w:val="22"/>
              </w:rPr>
            </w:pPr>
            <w:r w:rsidRPr="00FF2172">
              <w:rPr>
                <w:b w:val="0"/>
                <w:bCs w:val="0"/>
                <w:sz w:val="22"/>
                <w:szCs w:val="22"/>
              </w:rPr>
              <w:t>20 punten, als Gegadigde dit aantoont;</w:t>
            </w:r>
          </w:p>
          <w:p w14:paraId="34C61A5C" w14:textId="5B4DDC68" w:rsidR="0088010E" w:rsidRPr="00FF2172" w:rsidRDefault="00FF2172" w:rsidP="00FF2172">
            <w:pPr>
              <w:numPr>
                <w:ilvl w:val="0"/>
                <w:numId w:val="28"/>
              </w:numPr>
              <w:ind w:left="471"/>
              <w:contextualSpacing/>
              <w:rPr>
                <w:b w:val="0"/>
                <w:bCs w:val="0"/>
                <w:sz w:val="22"/>
                <w:szCs w:val="22"/>
              </w:rPr>
            </w:pPr>
            <w:r w:rsidRPr="00FF2172">
              <w:rPr>
                <w:b w:val="0"/>
                <w:bCs w:val="0"/>
                <w:sz w:val="22"/>
                <w:szCs w:val="22"/>
              </w:rPr>
              <w:t>00 punten, als Gegadigde dit niet aantoont.</w:t>
            </w:r>
          </w:p>
        </w:tc>
      </w:tr>
      <w:tr w:rsidR="00CC41C4" w:rsidRPr="00CC41C4" w14:paraId="2E6AB2B0"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7D2E6E78"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Statutaire naam Gegadigde:</w:t>
            </w:r>
          </w:p>
        </w:tc>
        <w:tc>
          <w:tcPr>
            <w:tcW w:w="2501" w:type="pct"/>
          </w:tcPr>
          <w:p w14:paraId="7950DE3D" w14:textId="77777777" w:rsidR="00CC41C4" w:rsidRPr="00CC41C4" w:rsidRDefault="00CC41C4" w:rsidP="00CC41C4">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CC41C4" w:rsidRPr="00CC41C4" w14:paraId="03D1673A"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4E55CC66" w14:textId="5D23A5C3" w:rsidR="00CC41C4" w:rsidRPr="00CC41C4" w:rsidRDefault="00CC41C4" w:rsidP="00CC41C4">
            <w:pPr>
              <w:rPr>
                <w:rFonts w:cstheme="minorHAnsi"/>
                <w:b w:val="0"/>
                <w:bCs w:val="0"/>
                <w:sz w:val="22"/>
                <w:szCs w:val="22"/>
              </w:rPr>
            </w:pPr>
            <w:r w:rsidRPr="00CC41C4">
              <w:rPr>
                <w:rFonts w:cstheme="minorHAnsi"/>
                <w:b w:val="0"/>
                <w:bCs w:val="0"/>
                <w:sz w:val="22"/>
                <w:szCs w:val="22"/>
              </w:rPr>
              <w:t>Gegadigde voldoet aan dit Selectiecriterium en kan dit aantonen met een referentieopdracht:</w:t>
            </w:r>
          </w:p>
          <w:p w14:paraId="4C8F4350" w14:textId="77777777" w:rsidR="00CC41C4" w:rsidRPr="00CC41C4" w:rsidRDefault="00CC41C4" w:rsidP="00CC41C4">
            <w:pPr>
              <w:rPr>
                <w:rFonts w:cstheme="minorHAnsi"/>
                <w:b w:val="0"/>
                <w:bCs w:val="0"/>
                <w:i/>
                <w:iCs/>
                <w:sz w:val="22"/>
                <w:szCs w:val="22"/>
              </w:rPr>
            </w:pPr>
            <w:r w:rsidRPr="00CC41C4">
              <w:rPr>
                <w:rFonts w:cstheme="minorHAnsi"/>
                <w:b w:val="0"/>
                <w:bCs w:val="0"/>
                <w:i/>
                <w:iCs/>
                <w:sz w:val="22"/>
                <w:szCs w:val="22"/>
              </w:rPr>
              <w:t>(Zo ja, vul dan hieronder de gegevens van de referentieopdracht voor dit Selectiecriterium in.)</w:t>
            </w:r>
          </w:p>
        </w:tc>
        <w:tc>
          <w:tcPr>
            <w:tcW w:w="2501" w:type="pct"/>
          </w:tcPr>
          <w:p w14:paraId="2F16413C" w14:textId="77777777" w:rsidR="00CC41C4" w:rsidRPr="00CC41C4" w:rsidRDefault="00CC41C4" w:rsidP="00CC41C4">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r w:rsidRPr="00CC41C4">
              <w:rPr>
                <w:sz w:val="22"/>
                <w:szCs w:val="22"/>
              </w:rPr>
              <w:t>Ja / Nee</w:t>
            </w:r>
          </w:p>
        </w:tc>
      </w:tr>
      <w:tr w:rsidR="00CC41C4" w:rsidRPr="00CC41C4" w14:paraId="0460C67E"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1371DA0A"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Statutaire naam referent (de opdrachtgever van de referentieopdracht):</w:t>
            </w:r>
          </w:p>
        </w:tc>
        <w:tc>
          <w:tcPr>
            <w:tcW w:w="2501" w:type="pct"/>
          </w:tcPr>
          <w:p w14:paraId="11C66D6E" w14:textId="77777777" w:rsidR="00CC41C4" w:rsidRPr="00CC41C4" w:rsidRDefault="00CC41C4" w:rsidP="00CC41C4">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CC41C4" w:rsidRPr="00CC41C4" w14:paraId="27388084"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0FAB85BA"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Adres referent (straatnaam, huisnummer en plaatsnaam):</w:t>
            </w:r>
          </w:p>
        </w:tc>
        <w:tc>
          <w:tcPr>
            <w:tcW w:w="2501" w:type="pct"/>
          </w:tcPr>
          <w:p w14:paraId="4235DBA7" w14:textId="77777777" w:rsidR="00CC41C4" w:rsidRPr="00CC41C4" w:rsidRDefault="00CC41C4" w:rsidP="00CC41C4">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CC41C4" w:rsidRPr="00CC41C4" w14:paraId="1E36172B"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3DA7228B"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Naam contactpersoon referent:</w:t>
            </w:r>
          </w:p>
        </w:tc>
        <w:tc>
          <w:tcPr>
            <w:tcW w:w="2501" w:type="pct"/>
          </w:tcPr>
          <w:p w14:paraId="4FE4F920" w14:textId="77777777" w:rsidR="00CC41C4" w:rsidRPr="00CC41C4" w:rsidRDefault="00CC41C4" w:rsidP="00CC41C4">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CC41C4" w:rsidRPr="00CC41C4" w14:paraId="04DFEF02"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1C239E98"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Telefoonnummer en e-mailadres contactpersoon referent:</w:t>
            </w:r>
          </w:p>
        </w:tc>
        <w:tc>
          <w:tcPr>
            <w:tcW w:w="2501" w:type="pct"/>
          </w:tcPr>
          <w:p w14:paraId="1D87FC1F" w14:textId="77777777" w:rsidR="00CC41C4" w:rsidRPr="00CC41C4" w:rsidRDefault="00CC41C4" w:rsidP="00CC41C4">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CC41C4" w:rsidRPr="00CC41C4" w14:paraId="00DE4713"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1DE0C69E"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Aantal medewerkers referent:</w:t>
            </w:r>
          </w:p>
        </w:tc>
        <w:tc>
          <w:tcPr>
            <w:tcW w:w="2501" w:type="pct"/>
          </w:tcPr>
          <w:p w14:paraId="5330594A" w14:textId="77777777" w:rsidR="00CC41C4" w:rsidRPr="00CC41C4" w:rsidRDefault="00CC41C4" w:rsidP="00CC41C4">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CC41C4" w:rsidRPr="00CC41C4" w14:paraId="5FD5CF53"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6A59598C"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 xml:space="preserve">Naam referentieopdracht: </w:t>
            </w:r>
          </w:p>
        </w:tc>
        <w:tc>
          <w:tcPr>
            <w:tcW w:w="2501" w:type="pct"/>
          </w:tcPr>
          <w:p w14:paraId="00CD522A" w14:textId="77777777" w:rsidR="00CC41C4" w:rsidRPr="00CC41C4" w:rsidRDefault="00CC41C4" w:rsidP="00CC41C4">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CC41C4" w:rsidRPr="00CC41C4" w14:paraId="21146555"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287F9A97"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Start- en einddatum referentieopdracht:</w:t>
            </w:r>
          </w:p>
        </w:tc>
        <w:tc>
          <w:tcPr>
            <w:tcW w:w="2501" w:type="pct"/>
          </w:tcPr>
          <w:p w14:paraId="425A6653" w14:textId="77777777" w:rsidR="00CC41C4" w:rsidRPr="00CC41C4" w:rsidRDefault="00CC41C4" w:rsidP="00CC41C4">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CC41C4" w:rsidRPr="00CC41C4" w14:paraId="3BED16B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268025ED"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Statutaire naam/namen van de onderneming(en) die de referentieopdracht heeft/hebben uitgevoerd:</w:t>
            </w:r>
          </w:p>
          <w:p w14:paraId="1D3BC9D8" w14:textId="77777777" w:rsidR="00CC41C4" w:rsidRPr="00CC41C4" w:rsidRDefault="00CC41C4" w:rsidP="00CC41C4">
            <w:pPr>
              <w:rPr>
                <w:rFonts w:cstheme="minorHAnsi"/>
                <w:b w:val="0"/>
                <w:bCs w:val="0"/>
                <w:i/>
                <w:iCs/>
                <w:sz w:val="22"/>
                <w:szCs w:val="22"/>
              </w:rPr>
            </w:pPr>
            <w:r w:rsidRPr="00CC41C4">
              <w:rPr>
                <w:rFonts w:cstheme="minorHAnsi"/>
                <w:b w:val="0"/>
                <w:bCs w:val="0"/>
                <w:i/>
                <w:iCs/>
                <w:sz w:val="22"/>
                <w:szCs w:val="22"/>
              </w:rPr>
              <w:t xml:space="preserve">(Als Gegadigde een beroep doet op een Derde voor dit Selectiecriterium, dan dient hier de naam van de Derde ingevuld te worden. Als de referentie is uitgevoerd door een combinatie, dan dienen hier de namen van de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ingevuld te worden.) </w:t>
            </w:r>
          </w:p>
        </w:tc>
        <w:tc>
          <w:tcPr>
            <w:tcW w:w="2501" w:type="pct"/>
          </w:tcPr>
          <w:p w14:paraId="19BB27A8" w14:textId="77777777" w:rsidR="00CC41C4" w:rsidRPr="00CC41C4" w:rsidRDefault="00CC41C4" w:rsidP="00CC41C4">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CC41C4" w:rsidRPr="00CC41C4" w14:paraId="2FFA332E"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118E7881" w14:textId="77777777" w:rsidR="00CC41C4" w:rsidRPr="00CC41C4" w:rsidRDefault="00CC41C4" w:rsidP="00CC41C4">
            <w:pPr>
              <w:rPr>
                <w:rFonts w:cstheme="minorHAnsi"/>
                <w:b w:val="0"/>
                <w:bCs w:val="0"/>
                <w:sz w:val="22"/>
                <w:szCs w:val="22"/>
              </w:rPr>
            </w:pPr>
            <w:r w:rsidRPr="00CC41C4">
              <w:rPr>
                <w:rFonts w:cstheme="minorHAnsi"/>
                <w:b w:val="0"/>
                <w:bCs w:val="0"/>
                <w:sz w:val="22"/>
                <w:szCs w:val="22"/>
              </w:rPr>
              <w:t>Omschrijving eigen aandeel referentieopdracht:</w:t>
            </w:r>
          </w:p>
          <w:p w14:paraId="21B19B8C" w14:textId="77777777" w:rsidR="00CC41C4" w:rsidRPr="00CC41C4" w:rsidRDefault="00CC41C4" w:rsidP="00CC41C4">
            <w:pPr>
              <w:rPr>
                <w:rFonts w:cstheme="minorHAnsi"/>
                <w:b w:val="0"/>
                <w:bCs w:val="0"/>
                <w:i/>
                <w:iCs/>
                <w:sz w:val="22"/>
                <w:szCs w:val="22"/>
              </w:rPr>
            </w:pPr>
            <w:r w:rsidRPr="00CC41C4">
              <w:rPr>
                <w:rFonts w:cstheme="minorHAnsi"/>
                <w:b w:val="0"/>
                <w:bCs w:val="0"/>
                <w:i/>
                <w:iCs/>
                <w:sz w:val="22"/>
                <w:szCs w:val="22"/>
              </w:rPr>
              <w:t xml:space="preserve">(Als de referentieopdracht door een combinatie is uitgevoerd, dient Gegadigde hier de werkzaamheden, taken, rollen, verantwoordelijkheden en opgedane ervaring </w:t>
            </w:r>
            <w:r w:rsidRPr="00CC41C4">
              <w:rPr>
                <w:rFonts w:cstheme="minorHAnsi"/>
                <w:b w:val="0"/>
                <w:bCs w:val="0"/>
                <w:i/>
                <w:iCs/>
                <w:sz w:val="22"/>
                <w:szCs w:val="22"/>
              </w:rPr>
              <w:lastRenderedPageBreak/>
              <w:t xml:space="preserve">van elk der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 de combinatie te omschrijven.)</w:t>
            </w:r>
          </w:p>
        </w:tc>
        <w:tc>
          <w:tcPr>
            <w:tcW w:w="2501" w:type="pct"/>
          </w:tcPr>
          <w:p w14:paraId="35A9038E" w14:textId="77777777" w:rsidR="00CC41C4" w:rsidRPr="00CC41C4" w:rsidRDefault="00CC41C4" w:rsidP="00CC41C4">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7B439156" w14:textId="44452980" w:rsidR="00462A93" w:rsidRPr="00CE515B" w:rsidRDefault="00462A93" w:rsidP="00CE515B">
      <w:pPr>
        <w:rPr>
          <w:rFonts w:eastAsia="Times New Roman" w:cstheme="minorHAnsi"/>
          <w:b/>
          <w:bCs/>
          <w:kern w:val="0"/>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AA59F4" w:rsidRPr="00AA59F4" w14:paraId="0480C432"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0CC942ED" w14:textId="099357E7" w:rsidR="00AA59F4" w:rsidRPr="00AA59F4" w:rsidRDefault="00AA59F4" w:rsidP="00AA59F4">
            <w:pPr>
              <w:rPr>
                <w:rFonts w:cstheme="minorHAnsi"/>
                <w:b/>
                <w:bCs w:val="0"/>
                <w:sz w:val="22"/>
                <w:szCs w:val="22"/>
                <w:lang w:eastAsia="nl-NL"/>
              </w:rPr>
            </w:pPr>
            <w:r w:rsidRPr="00AA59F4">
              <w:rPr>
                <w:rFonts w:cstheme="minorHAnsi"/>
                <w:b/>
                <w:bCs w:val="0"/>
                <w:sz w:val="22"/>
                <w:szCs w:val="22"/>
                <w:lang w:eastAsia="nl-NL"/>
              </w:rPr>
              <w:t xml:space="preserve">Omschrijving referentieopdracht Selectiecriterium </w:t>
            </w:r>
            <w:r>
              <w:rPr>
                <w:rFonts w:cstheme="minorHAnsi"/>
                <w:b/>
                <w:bCs w:val="0"/>
                <w:sz w:val="22"/>
                <w:szCs w:val="22"/>
                <w:lang w:eastAsia="nl-NL"/>
              </w:rPr>
              <w:t>C</w:t>
            </w:r>
          </w:p>
          <w:p w14:paraId="20194535" w14:textId="77777777" w:rsidR="00AA59F4" w:rsidRPr="00AA59F4" w:rsidRDefault="00AA59F4" w:rsidP="00AA59F4">
            <w:pPr>
              <w:rPr>
                <w:rFonts w:cstheme="minorHAnsi"/>
                <w:b/>
                <w:bCs w:val="0"/>
                <w:sz w:val="22"/>
                <w:szCs w:val="22"/>
                <w:lang w:eastAsia="nl-NL"/>
              </w:rPr>
            </w:pPr>
          </w:p>
        </w:tc>
      </w:tr>
      <w:tr w:rsidR="00AA59F4" w:rsidRPr="00AA59F4" w14:paraId="04545764"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45A92099" w14:textId="20952601" w:rsidR="00AA59F4" w:rsidRPr="00AA59F4" w:rsidRDefault="0096664D" w:rsidP="0096664D">
            <w:pPr>
              <w:autoSpaceDN w:val="0"/>
              <w:ind w:left="46"/>
              <w:contextualSpacing/>
              <w:rPr>
                <w:b w:val="0"/>
                <w:bCs w:val="0"/>
                <w:i/>
                <w:iCs/>
                <w:sz w:val="22"/>
                <w:szCs w:val="22"/>
              </w:rPr>
            </w:pPr>
            <w:r w:rsidRPr="0096664D">
              <w:rPr>
                <w:b w:val="0"/>
                <w:bCs w:val="0"/>
                <w:i/>
                <w:iCs/>
                <w:sz w:val="22"/>
                <w:szCs w:val="22"/>
              </w:rPr>
              <w:t>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w:t>
            </w:r>
          </w:p>
        </w:tc>
      </w:tr>
      <w:tr w:rsidR="00AA59F4" w:rsidRPr="00AA59F4" w14:paraId="134FAD7F"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32A94795" w14:textId="77777777" w:rsidR="00AA59F4" w:rsidRPr="00AA59F4" w:rsidRDefault="00AA59F4" w:rsidP="00AA59F4">
            <w:pPr>
              <w:rPr>
                <w:rFonts w:cstheme="minorHAnsi"/>
                <w:b w:val="0"/>
                <w:sz w:val="22"/>
                <w:szCs w:val="22"/>
                <w:lang w:eastAsia="nl-NL"/>
              </w:rPr>
            </w:pPr>
          </w:p>
          <w:p w14:paraId="232BF812" w14:textId="77777777" w:rsidR="00AA59F4" w:rsidRPr="00AA59F4" w:rsidRDefault="00AA59F4" w:rsidP="00AA59F4">
            <w:pPr>
              <w:rPr>
                <w:rFonts w:cstheme="minorHAnsi"/>
                <w:b w:val="0"/>
                <w:sz w:val="22"/>
                <w:szCs w:val="22"/>
                <w:lang w:eastAsia="nl-NL"/>
              </w:rPr>
            </w:pPr>
          </w:p>
          <w:p w14:paraId="68D89551" w14:textId="77777777" w:rsidR="00AA59F4" w:rsidRPr="00AA59F4" w:rsidRDefault="00AA59F4" w:rsidP="00AA59F4">
            <w:pPr>
              <w:rPr>
                <w:rFonts w:cstheme="minorHAnsi"/>
                <w:b w:val="0"/>
                <w:sz w:val="22"/>
                <w:szCs w:val="22"/>
                <w:lang w:eastAsia="nl-NL"/>
              </w:rPr>
            </w:pPr>
          </w:p>
          <w:p w14:paraId="57E528E7" w14:textId="77777777" w:rsidR="00AA59F4" w:rsidRPr="00AA59F4" w:rsidRDefault="00AA59F4" w:rsidP="00AA59F4">
            <w:pPr>
              <w:rPr>
                <w:rFonts w:cstheme="minorHAnsi"/>
                <w:b w:val="0"/>
                <w:sz w:val="22"/>
                <w:szCs w:val="22"/>
                <w:lang w:eastAsia="nl-NL"/>
              </w:rPr>
            </w:pPr>
          </w:p>
          <w:p w14:paraId="0D5F1604" w14:textId="77777777" w:rsidR="00AA59F4" w:rsidRPr="00AA59F4" w:rsidRDefault="00AA59F4" w:rsidP="00AA59F4">
            <w:pPr>
              <w:rPr>
                <w:rFonts w:cstheme="minorHAnsi"/>
                <w:b w:val="0"/>
                <w:sz w:val="22"/>
                <w:szCs w:val="22"/>
                <w:lang w:eastAsia="nl-NL"/>
              </w:rPr>
            </w:pPr>
          </w:p>
          <w:p w14:paraId="13DC40BE" w14:textId="77777777" w:rsidR="00AA59F4" w:rsidRPr="00AA59F4" w:rsidRDefault="00AA59F4" w:rsidP="00AA59F4">
            <w:pPr>
              <w:rPr>
                <w:rFonts w:cstheme="minorHAnsi"/>
                <w:b w:val="0"/>
                <w:sz w:val="22"/>
                <w:szCs w:val="22"/>
                <w:lang w:eastAsia="nl-NL"/>
              </w:rPr>
            </w:pPr>
          </w:p>
          <w:p w14:paraId="03AC6FBA" w14:textId="77777777" w:rsidR="00AA59F4" w:rsidRPr="00AA59F4" w:rsidRDefault="00AA59F4" w:rsidP="00AA59F4">
            <w:pPr>
              <w:rPr>
                <w:rFonts w:cstheme="minorHAnsi"/>
                <w:b w:val="0"/>
                <w:sz w:val="22"/>
                <w:szCs w:val="22"/>
                <w:lang w:eastAsia="nl-NL"/>
              </w:rPr>
            </w:pPr>
          </w:p>
          <w:p w14:paraId="0946D69D" w14:textId="77777777" w:rsidR="00AA59F4" w:rsidRPr="00AA59F4" w:rsidRDefault="00AA59F4" w:rsidP="00AA59F4">
            <w:pPr>
              <w:rPr>
                <w:rFonts w:cstheme="minorHAnsi"/>
                <w:b w:val="0"/>
                <w:sz w:val="22"/>
                <w:szCs w:val="22"/>
                <w:lang w:eastAsia="nl-NL"/>
              </w:rPr>
            </w:pPr>
          </w:p>
          <w:p w14:paraId="7DA406AB" w14:textId="77777777" w:rsidR="00AA59F4" w:rsidRPr="00AA59F4" w:rsidRDefault="00AA59F4" w:rsidP="00AA59F4">
            <w:pPr>
              <w:rPr>
                <w:rFonts w:cstheme="minorHAnsi"/>
                <w:b w:val="0"/>
                <w:sz w:val="22"/>
                <w:szCs w:val="22"/>
                <w:lang w:eastAsia="nl-NL"/>
              </w:rPr>
            </w:pPr>
          </w:p>
          <w:p w14:paraId="18A0D2D2" w14:textId="77777777" w:rsidR="00AA59F4" w:rsidRPr="00AA59F4" w:rsidRDefault="00AA59F4" w:rsidP="00AA59F4">
            <w:pPr>
              <w:rPr>
                <w:rFonts w:cstheme="minorHAnsi"/>
                <w:b w:val="0"/>
                <w:sz w:val="22"/>
                <w:szCs w:val="22"/>
                <w:lang w:eastAsia="nl-NL"/>
              </w:rPr>
            </w:pPr>
          </w:p>
          <w:p w14:paraId="6CC49023" w14:textId="77777777" w:rsidR="00AA59F4" w:rsidRPr="00AA59F4" w:rsidRDefault="00AA59F4" w:rsidP="00AA59F4">
            <w:pPr>
              <w:rPr>
                <w:rFonts w:cstheme="minorHAnsi"/>
                <w:b w:val="0"/>
                <w:sz w:val="22"/>
                <w:szCs w:val="22"/>
                <w:lang w:eastAsia="nl-NL"/>
              </w:rPr>
            </w:pPr>
          </w:p>
          <w:p w14:paraId="4BDA845A" w14:textId="77777777" w:rsidR="00AA59F4" w:rsidRPr="00AA59F4" w:rsidRDefault="00AA59F4" w:rsidP="00AA59F4">
            <w:pPr>
              <w:rPr>
                <w:rFonts w:cstheme="minorHAnsi"/>
                <w:b w:val="0"/>
                <w:sz w:val="22"/>
                <w:szCs w:val="22"/>
                <w:lang w:eastAsia="nl-NL"/>
              </w:rPr>
            </w:pPr>
          </w:p>
          <w:p w14:paraId="1914516E" w14:textId="77777777" w:rsidR="00AA59F4" w:rsidRPr="00AA59F4" w:rsidRDefault="00AA59F4" w:rsidP="00AA59F4">
            <w:pPr>
              <w:rPr>
                <w:rFonts w:cstheme="minorHAnsi"/>
                <w:b w:val="0"/>
                <w:sz w:val="22"/>
                <w:szCs w:val="22"/>
                <w:lang w:eastAsia="nl-NL"/>
              </w:rPr>
            </w:pPr>
          </w:p>
          <w:p w14:paraId="3B84AF8B" w14:textId="77777777" w:rsidR="00AA59F4" w:rsidRPr="00AA59F4" w:rsidRDefault="00AA59F4" w:rsidP="00AA59F4">
            <w:pPr>
              <w:rPr>
                <w:rFonts w:cstheme="minorHAnsi"/>
                <w:b w:val="0"/>
                <w:sz w:val="22"/>
                <w:szCs w:val="22"/>
                <w:lang w:eastAsia="nl-NL"/>
              </w:rPr>
            </w:pPr>
          </w:p>
          <w:p w14:paraId="6C4F4561" w14:textId="77777777" w:rsidR="00AA59F4" w:rsidRPr="00AA59F4" w:rsidRDefault="00AA59F4" w:rsidP="00AA59F4">
            <w:pPr>
              <w:rPr>
                <w:rFonts w:cstheme="minorHAnsi"/>
                <w:b w:val="0"/>
                <w:sz w:val="22"/>
                <w:szCs w:val="22"/>
                <w:lang w:eastAsia="nl-NL"/>
              </w:rPr>
            </w:pPr>
          </w:p>
          <w:p w14:paraId="38258AEE" w14:textId="77777777" w:rsidR="00AA59F4" w:rsidRPr="00AA59F4" w:rsidRDefault="00AA59F4" w:rsidP="00AA59F4">
            <w:pPr>
              <w:rPr>
                <w:rFonts w:cstheme="minorHAnsi"/>
                <w:b w:val="0"/>
                <w:sz w:val="22"/>
                <w:szCs w:val="22"/>
                <w:lang w:eastAsia="nl-NL"/>
              </w:rPr>
            </w:pPr>
          </w:p>
        </w:tc>
      </w:tr>
    </w:tbl>
    <w:p w14:paraId="4E77E8AB" w14:textId="77777777" w:rsidR="006A144D" w:rsidRPr="00AA59F4" w:rsidRDefault="006A144D" w:rsidP="00AA59F4">
      <w:pPr>
        <w:rPr>
          <w:rFonts w:eastAsia="Times New Roman" w:cstheme="minorHAnsi"/>
          <w:b/>
          <w:bCs/>
          <w:kern w:val="0"/>
          <w:sz w:val="22"/>
          <w:szCs w:val="22"/>
        </w:rPr>
      </w:pPr>
    </w:p>
    <w:p w14:paraId="5A7374EC" w14:textId="64E3480C" w:rsidR="006A144D" w:rsidRPr="00B352F7" w:rsidRDefault="006A144D" w:rsidP="006D077F">
      <w:pPr>
        <w:rPr>
          <w:rFonts w:eastAsia="Calibri" w:cstheme="minorHAnsi"/>
          <w:b/>
          <w:sz w:val="22"/>
          <w:szCs w:val="22"/>
        </w:rPr>
      </w:pPr>
    </w:p>
    <w:p w14:paraId="1EB33BF3" w14:textId="764C3931" w:rsidR="006A144D" w:rsidRPr="00B352F7" w:rsidRDefault="006A144D" w:rsidP="006D077F">
      <w:pPr>
        <w:rPr>
          <w:rFonts w:eastAsia="Calibri" w:cstheme="minorHAnsi"/>
          <w:b/>
          <w:sz w:val="22"/>
          <w:szCs w:val="22"/>
        </w:rPr>
      </w:pPr>
    </w:p>
    <w:p w14:paraId="4C3B5A71" w14:textId="77777777" w:rsidR="006A144D" w:rsidRPr="00B352F7" w:rsidRDefault="006A144D" w:rsidP="006D077F">
      <w:pPr>
        <w:pStyle w:val="broodtekst"/>
        <w:rPr>
          <w:rFonts w:asciiTheme="minorHAnsi" w:hAnsiTheme="minorHAnsi" w:cstheme="minorHAnsi"/>
          <w:sz w:val="22"/>
          <w:szCs w:val="22"/>
        </w:rPr>
      </w:pPr>
    </w:p>
    <w:p w14:paraId="324953AD" w14:textId="77777777" w:rsidR="006A144D" w:rsidRPr="00B352F7" w:rsidRDefault="006A144D" w:rsidP="006D077F">
      <w:pPr>
        <w:pStyle w:val="broodtekst"/>
        <w:rPr>
          <w:rFonts w:asciiTheme="minorHAnsi" w:hAnsiTheme="minorHAnsi" w:cstheme="minorHAnsi"/>
          <w:bCs/>
          <w:sz w:val="22"/>
          <w:szCs w:val="22"/>
        </w:rPr>
      </w:pPr>
    </w:p>
    <w:p w14:paraId="703154C3" w14:textId="77777777" w:rsidR="00462A93" w:rsidRPr="00462A93" w:rsidRDefault="00462A93" w:rsidP="006D077F">
      <w:pPr>
        <w:rPr>
          <w:rFonts w:eastAsia="Times New Roman" w:cstheme="minorHAnsi"/>
          <w:b/>
          <w:bCs/>
          <w:kern w:val="0"/>
          <w:sz w:val="22"/>
          <w:szCs w:val="22"/>
        </w:rPr>
      </w:pPr>
    </w:p>
    <w:p w14:paraId="634CB92E" w14:textId="77777777" w:rsidR="00462A93" w:rsidRDefault="00462A93" w:rsidP="006D077F">
      <w:pPr>
        <w:rPr>
          <w:u w:val="single"/>
        </w:rPr>
      </w:pPr>
    </w:p>
    <w:p w14:paraId="067BCA0C" w14:textId="77777777" w:rsidR="00462A93" w:rsidRDefault="00462A93" w:rsidP="006D077F">
      <w:pPr>
        <w:rPr>
          <w:u w:val="single"/>
        </w:rPr>
      </w:pPr>
    </w:p>
    <w:p w14:paraId="2B133D92" w14:textId="77777777" w:rsidR="00670D2F" w:rsidRDefault="00670D2F" w:rsidP="006D077F">
      <w:pPr>
        <w:adjustRightInd/>
        <w:snapToGrid/>
        <w:rPr>
          <w:u w:val="single"/>
        </w:rPr>
      </w:pPr>
    </w:p>
    <w:p w14:paraId="0F2F9B07" w14:textId="0B53518B" w:rsidR="00670D2F" w:rsidRPr="00B352F7" w:rsidRDefault="00670D2F" w:rsidP="006D077F">
      <w:pPr>
        <w:rPr>
          <w:rFonts w:eastAsia="Calibri" w:cstheme="minorHAnsi"/>
          <w:b/>
          <w:sz w:val="22"/>
          <w:szCs w:val="22"/>
        </w:rPr>
      </w:pPr>
    </w:p>
    <w:p w14:paraId="6F92C9C7" w14:textId="18C0A8BF" w:rsidR="00670D2F" w:rsidRPr="00B352F7" w:rsidRDefault="00670D2F" w:rsidP="006D077F">
      <w:pPr>
        <w:rPr>
          <w:rFonts w:eastAsia="Calibri" w:cstheme="minorHAnsi"/>
          <w:b/>
          <w:sz w:val="22"/>
          <w:szCs w:val="22"/>
        </w:rPr>
      </w:pPr>
    </w:p>
    <w:p w14:paraId="5CECA0E5" w14:textId="15D77F65" w:rsidR="00670D2F" w:rsidRPr="00B352F7" w:rsidRDefault="00670D2F" w:rsidP="006D077F">
      <w:pPr>
        <w:pStyle w:val="broodtekst"/>
        <w:rPr>
          <w:rFonts w:asciiTheme="minorHAnsi" w:hAnsiTheme="minorHAnsi" w:cstheme="minorHAnsi"/>
          <w:bCs/>
          <w:sz w:val="22"/>
          <w:szCs w:val="22"/>
        </w:rPr>
      </w:pPr>
    </w:p>
    <w:p w14:paraId="7CE56900" w14:textId="77777777" w:rsidR="00670D2F" w:rsidRPr="00B352F7" w:rsidRDefault="00670D2F" w:rsidP="006D077F">
      <w:pPr>
        <w:pStyle w:val="broodtekst"/>
        <w:rPr>
          <w:rFonts w:asciiTheme="minorHAnsi" w:hAnsiTheme="minorHAnsi" w:cstheme="minorHAnsi"/>
          <w:bCs/>
          <w:sz w:val="22"/>
          <w:szCs w:val="22"/>
        </w:rPr>
      </w:pPr>
    </w:p>
    <w:p w14:paraId="6EAE1B26" w14:textId="77777777" w:rsidR="00670D2F" w:rsidRPr="00462A93" w:rsidRDefault="00670D2F" w:rsidP="006D077F">
      <w:pPr>
        <w:rPr>
          <w:u w:val="single"/>
        </w:rPr>
        <w:sectPr w:rsidR="00670D2F" w:rsidRPr="00462A93" w:rsidSect="004B4652">
          <w:headerReference w:type="first" r:id="rId16"/>
          <w:footerReference w:type="first" r:id="rId17"/>
          <w:pgSz w:w="11906" w:h="16838"/>
          <w:pgMar w:top="1843" w:right="1700" w:bottom="1712" w:left="1701" w:header="709" w:footer="510" w:gutter="0"/>
          <w:cols w:space="708"/>
          <w:docGrid w:linePitch="360"/>
        </w:sectPr>
      </w:pPr>
    </w:p>
    <w:p w14:paraId="561A4A24" w14:textId="5D7A89B1" w:rsidR="00E75546" w:rsidRPr="00B352F7" w:rsidRDefault="00E75546" w:rsidP="006D077F">
      <w:pPr>
        <w:rPr>
          <w:rFonts w:eastAsia="Calibri" w:cstheme="minorHAnsi"/>
          <w:b/>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4248"/>
        <w:gridCol w:w="4252"/>
      </w:tblGrid>
      <w:tr w:rsidR="00DC4268" w:rsidRPr="00CC41C4" w14:paraId="207DA917"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62264B0" w14:textId="14A66158" w:rsidR="00DC4268" w:rsidRPr="00CC41C4" w:rsidRDefault="00DC4268" w:rsidP="008D2D7C">
            <w:pPr>
              <w:rPr>
                <w:rFonts w:cstheme="minorHAnsi"/>
                <w:b/>
                <w:sz w:val="22"/>
                <w:szCs w:val="22"/>
              </w:rPr>
            </w:pPr>
            <w:r w:rsidRPr="00CC41C4">
              <w:rPr>
                <w:rFonts w:cstheme="minorHAnsi"/>
                <w:b/>
                <w:sz w:val="22"/>
                <w:szCs w:val="22"/>
              </w:rPr>
              <w:t xml:space="preserve">Selectiecriterium </w:t>
            </w:r>
            <w:r>
              <w:rPr>
                <w:rFonts w:cstheme="minorHAnsi"/>
                <w:b/>
                <w:sz w:val="22"/>
                <w:szCs w:val="22"/>
              </w:rPr>
              <w:t>D</w:t>
            </w:r>
            <w:r w:rsidRPr="00CC41C4">
              <w:rPr>
                <w:rFonts w:cstheme="minorHAnsi"/>
                <w:b/>
                <w:sz w:val="22"/>
                <w:szCs w:val="22"/>
              </w:rPr>
              <w:t xml:space="preserve"> (maximaal </w:t>
            </w:r>
            <w:r w:rsidR="00CE3FF0">
              <w:rPr>
                <w:rFonts w:cstheme="minorHAnsi"/>
                <w:b/>
                <w:sz w:val="22"/>
                <w:szCs w:val="22"/>
              </w:rPr>
              <w:t>15</w:t>
            </w:r>
            <w:r w:rsidRPr="00CC41C4">
              <w:rPr>
                <w:rFonts w:cstheme="minorHAnsi"/>
                <w:b/>
                <w:sz w:val="22"/>
                <w:szCs w:val="22"/>
              </w:rPr>
              <w:t xml:space="preserve"> punten)</w:t>
            </w:r>
          </w:p>
        </w:tc>
      </w:tr>
      <w:tr w:rsidR="00DC4268" w:rsidRPr="00CC41C4" w14:paraId="20E8ED44"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0FCC9DDE" w14:textId="600F2768" w:rsidR="00DC4268" w:rsidRDefault="00DC4268" w:rsidP="008D2D7C">
            <w:pPr>
              <w:contextualSpacing/>
              <w:rPr>
                <w:sz w:val="22"/>
                <w:szCs w:val="22"/>
              </w:rPr>
            </w:pPr>
            <w:r w:rsidRPr="00877E04">
              <w:rPr>
                <w:b w:val="0"/>
                <w:bCs w:val="0"/>
                <w:sz w:val="22"/>
                <w:szCs w:val="22"/>
              </w:rPr>
              <w:t>Gegadigde heeft ervaring met het voor en met een opdrachtgever opstellen, uitvoeren, evalueren en bijstellen van een Arbeidsmarktcommunicatiestrategie.</w:t>
            </w:r>
            <w:r w:rsidR="001746B4" w:rsidRPr="001746B4">
              <w:rPr>
                <w:rFonts w:eastAsia="Calibri" w:cstheme="minorHAnsi"/>
                <w:b w:val="0"/>
                <w:bCs w:val="0"/>
                <w:kern w:val="0"/>
                <w:sz w:val="22"/>
                <w:szCs w:val="22"/>
              </w:rPr>
              <w:t xml:space="preserve"> </w:t>
            </w:r>
            <w:r w:rsidR="001746B4" w:rsidRPr="001746B4">
              <w:rPr>
                <w:b w:val="0"/>
                <w:bCs w:val="0"/>
                <w:sz w:val="22"/>
                <w:szCs w:val="22"/>
              </w:rPr>
              <w:t>Deze Arbeidsmarktcommunicatiestrategie omvatte een Contentstrategie.</w:t>
            </w:r>
          </w:p>
          <w:p w14:paraId="37D0FE34" w14:textId="77777777" w:rsidR="00DC4268" w:rsidRDefault="00DC4268" w:rsidP="008D2D7C">
            <w:pPr>
              <w:contextualSpacing/>
              <w:rPr>
                <w:sz w:val="22"/>
                <w:szCs w:val="22"/>
              </w:rPr>
            </w:pPr>
          </w:p>
          <w:p w14:paraId="3110E148" w14:textId="77777777" w:rsidR="00D577D2" w:rsidRPr="00D577D2" w:rsidRDefault="00D577D2" w:rsidP="00D577D2">
            <w:pPr>
              <w:contextualSpacing/>
              <w:rPr>
                <w:b w:val="0"/>
                <w:bCs w:val="0"/>
                <w:sz w:val="22"/>
                <w:szCs w:val="22"/>
              </w:rPr>
            </w:pPr>
            <w:r w:rsidRPr="00D577D2">
              <w:rPr>
                <w:b w:val="0"/>
                <w:bCs w:val="0"/>
                <w:sz w:val="22"/>
                <w:szCs w:val="22"/>
              </w:rPr>
              <w:t>De scoremogelijkheden zijn:</w:t>
            </w:r>
          </w:p>
          <w:p w14:paraId="4906A02E" w14:textId="77777777" w:rsidR="00D577D2" w:rsidRPr="00D577D2" w:rsidRDefault="00D577D2" w:rsidP="00D577D2">
            <w:pPr>
              <w:numPr>
                <w:ilvl w:val="0"/>
                <w:numId w:val="28"/>
              </w:numPr>
              <w:ind w:left="613"/>
              <w:contextualSpacing/>
              <w:rPr>
                <w:b w:val="0"/>
                <w:bCs w:val="0"/>
                <w:sz w:val="22"/>
                <w:szCs w:val="22"/>
              </w:rPr>
            </w:pPr>
            <w:r w:rsidRPr="00D577D2">
              <w:rPr>
                <w:b w:val="0"/>
                <w:bCs w:val="0"/>
                <w:sz w:val="22"/>
                <w:szCs w:val="22"/>
              </w:rPr>
              <w:t>15 punten, als Gegadigde dit aantoont;</w:t>
            </w:r>
          </w:p>
          <w:p w14:paraId="67B4DF57" w14:textId="4EC725EC" w:rsidR="00CC41C4" w:rsidRPr="00D577D2" w:rsidRDefault="00D577D2" w:rsidP="00D577D2">
            <w:pPr>
              <w:numPr>
                <w:ilvl w:val="0"/>
                <w:numId w:val="28"/>
              </w:numPr>
              <w:ind w:left="613"/>
              <w:contextualSpacing/>
              <w:rPr>
                <w:b w:val="0"/>
                <w:bCs w:val="0"/>
                <w:sz w:val="22"/>
                <w:szCs w:val="22"/>
              </w:rPr>
            </w:pPr>
            <w:r w:rsidRPr="00D577D2">
              <w:rPr>
                <w:b w:val="0"/>
                <w:bCs w:val="0"/>
                <w:sz w:val="22"/>
                <w:szCs w:val="22"/>
              </w:rPr>
              <w:t>00 punten, als Gegadigde dit niet aantoont.</w:t>
            </w:r>
          </w:p>
        </w:tc>
      </w:tr>
      <w:tr w:rsidR="00DC4268" w:rsidRPr="00CC41C4" w14:paraId="62D94E47"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22E30952"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Statutaire naam Gegadigde:</w:t>
            </w:r>
          </w:p>
        </w:tc>
        <w:tc>
          <w:tcPr>
            <w:tcW w:w="2501" w:type="pct"/>
          </w:tcPr>
          <w:p w14:paraId="7AE94A6E" w14:textId="77777777" w:rsidR="00DC4268" w:rsidRPr="00CC41C4" w:rsidRDefault="00DC4268"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DC4268" w:rsidRPr="00CC41C4" w14:paraId="19070AF7"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459CDE6C" w14:textId="6D48CEF4" w:rsidR="00DC4268" w:rsidRPr="00CC41C4" w:rsidRDefault="00DC4268" w:rsidP="008D2D7C">
            <w:pPr>
              <w:rPr>
                <w:rFonts w:cstheme="minorHAnsi"/>
                <w:b w:val="0"/>
                <w:bCs w:val="0"/>
                <w:sz w:val="22"/>
                <w:szCs w:val="22"/>
              </w:rPr>
            </w:pPr>
            <w:r w:rsidRPr="00CC41C4">
              <w:rPr>
                <w:rFonts w:cstheme="minorHAnsi"/>
                <w:b w:val="0"/>
                <w:bCs w:val="0"/>
                <w:sz w:val="22"/>
                <w:szCs w:val="22"/>
              </w:rPr>
              <w:t>Gegadigde voldoet aan dit Selectiecriterium en kan dit aantonen met een referentieopdracht:</w:t>
            </w:r>
          </w:p>
          <w:p w14:paraId="2E0DACE7" w14:textId="77777777" w:rsidR="00DC4268" w:rsidRPr="00CC41C4" w:rsidRDefault="00DC4268" w:rsidP="008D2D7C">
            <w:pPr>
              <w:rPr>
                <w:rFonts w:cstheme="minorHAnsi"/>
                <w:b w:val="0"/>
                <w:bCs w:val="0"/>
                <w:i/>
                <w:iCs/>
                <w:sz w:val="22"/>
                <w:szCs w:val="22"/>
              </w:rPr>
            </w:pPr>
            <w:r w:rsidRPr="00CC41C4">
              <w:rPr>
                <w:rFonts w:cstheme="minorHAnsi"/>
                <w:b w:val="0"/>
                <w:bCs w:val="0"/>
                <w:i/>
                <w:iCs/>
                <w:sz w:val="22"/>
                <w:szCs w:val="22"/>
              </w:rPr>
              <w:t>(Zo ja, vul dan hieronder de gegevens van de referentieopdracht voor dit Selectiecriterium in.)</w:t>
            </w:r>
          </w:p>
        </w:tc>
        <w:tc>
          <w:tcPr>
            <w:tcW w:w="2501" w:type="pct"/>
          </w:tcPr>
          <w:p w14:paraId="5DAEE153" w14:textId="77777777" w:rsidR="00DC4268" w:rsidRPr="00CC41C4" w:rsidRDefault="00DC4268"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r w:rsidRPr="00CC41C4">
              <w:rPr>
                <w:sz w:val="22"/>
                <w:szCs w:val="22"/>
              </w:rPr>
              <w:t>Ja / Nee</w:t>
            </w:r>
          </w:p>
        </w:tc>
      </w:tr>
      <w:tr w:rsidR="00DC4268" w:rsidRPr="00CC41C4" w14:paraId="2AED694F"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3E3C6917"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Statutaire naam referent (de opdrachtgever van de referentieopdracht):</w:t>
            </w:r>
          </w:p>
        </w:tc>
        <w:tc>
          <w:tcPr>
            <w:tcW w:w="2501" w:type="pct"/>
          </w:tcPr>
          <w:p w14:paraId="2E987C83" w14:textId="77777777" w:rsidR="00DC4268" w:rsidRPr="00CC41C4" w:rsidRDefault="00DC4268"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DC4268" w:rsidRPr="00CC41C4" w14:paraId="5872DF4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70EDCC9E"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Adres referent (straatnaam, huisnummer en plaatsnaam):</w:t>
            </w:r>
          </w:p>
        </w:tc>
        <w:tc>
          <w:tcPr>
            <w:tcW w:w="2501" w:type="pct"/>
          </w:tcPr>
          <w:p w14:paraId="6DCFD031" w14:textId="77777777" w:rsidR="00DC4268" w:rsidRPr="00CC41C4" w:rsidRDefault="00DC4268"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DC4268" w:rsidRPr="00CC41C4" w14:paraId="0A319DFE"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49EDCF1D"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Naam contactpersoon referent:</w:t>
            </w:r>
          </w:p>
        </w:tc>
        <w:tc>
          <w:tcPr>
            <w:tcW w:w="2501" w:type="pct"/>
          </w:tcPr>
          <w:p w14:paraId="432F5736" w14:textId="77777777" w:rsidR="00DC4268" w:rsidRPr="00CC41C4" w:rsidRDefault="00DC4268"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DC4268" w:rsidRPr="00CC41C4" w14:paraId="0310B156"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2C86D7EA"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Telefoonnummer en e-mailadres contactpersoon referent:</w:t>
            </w:r>
          </w:p>
        </w:tc>
        <w:tc>
          <w:tcPr>
            <w:tcW w:w="2501" w:type="pct"/>
          </w:tcPr>
          <w:p w14:paraId="4C160027" w14:textId="77777777" w:rsidR="00DC4268" w:rsidRPr="00CC41C4" w:rsidRDefault="00DC4268"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DC4268" w:rsidRPr="00CC41C4" w14:paraId="22898AD2"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326FE990"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Aantal medewerkers referent:</w:t>
            </w:r>
          </w:p>
        </w:tc>
        <w:tc>
          <w:tcPr>
            <w:tcW w:w="2501" w:type="pct"/>
          </w:tcPr>
          <w:p w14:paraId="0A60116F" w14:textId="77777777" w:rsidR="00DC4268" w:rsidRPr="00CC41C4" w:rsidRDefault="00DC4268"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DC4268" w:rsidRPr="00CC41C4" w14:paraId="3CE9774D"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119F564F"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 xml:space="preserve">Naam referentieopdracht: </w:t>
            </w:r>
          </w:p>
        </w:tc>
        <w:tc>
          <w:tcPr>
            <w:tcW w:w="2501" w:type="pct"/>
          </w:tcPr>
          <w:p w14:paraId="28BEDB22" w14:textId="77777777" w:rsidR="00DC4268" w:rsidRPr="00CC41C4" w:rsidRDefault="00DC4268"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DC4268" w:rsidRPr="00CC41C4" w14:paraId="07B4AECC"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6392978B"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Start- en einddatum referentieopdracht:</w:t>
            </w:r>
          </w:p>
        </w:tc>
        <w:tc>
          <w:tcPr>
            <w:tcW w:w="2501" w:type="pct"/>
          </w:tcPr>
          <w:p w14:paraId="09CC8FC8" w14:textId="77777777" w:rsidR="00DC4268" w:rsidRPr="00CC41C4" w:rsidRDefault="00DC4268"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DC4268" w:rsidRPr="00CC41C4" w14:paraId="2560BB94"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39A271FF"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Statutaire naam/namen van de onderneming(en) die de referentieopdracht heeft/hebben uitgevoerd:</w:t>
            </w:r>
          </w:p>
          <w:p w14:paraId="27FC0BB8" w14:textId="77777777" w:rsidR="00DC4268" w:rsidRPr="00CC41C4" w:rsidRDefault="00DC4268" w:rsidP="008D2D7C">
            <w:pPr>
              <w:rPr>
                <w:rFonts w:cstheme="minorHAnsi"/>
                <w:b w:val="0"/>
                <w:bCs w:val="0"/>
                <w:i/>
                <w:iCs/>
                <w:sz w:val="22"/>
                <w:szCs w:val="22"/>
              </w:rPr>
            </w:pPr>
            <w:r w:rsidRPr="00CC41C4">
              <w:rPr>
                <w:rFonts w:cstheme="minorHAnsi"/>
                <w:b w:val="0"/>
                <w:bCs w:val="0"/>
                <w:i/>
                <w:iCs/>
                <w:sz w:val="22"/>
                <w:szCs w:val="22"/>
              </w:rPr>
              <w:t xml:space="preserve">(Als Gegadigde een beroep doet op een Derde voor dit Selectiecriterium, dan dient hier de naam van de Derde ingevuld te worden. Als de referentie is uitgevoerd door een combinatie, dan dienen hier de namen van de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ingevuld te worden.) </w:t>
            </w:r>
          </w:p>
        </w:tc>
        <w:tc>
          <w:tcPr>
            <w:tcW w:w="2501" w:type="pct"/>
          </w:tcPr>
          <w:p w14:paraId="0B5A61A5" w14:textId="77777777" w:rsidR="00DC4268" w:rsidRPr="00CC41C4" w:rsidRDefault="00DC4268"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DC4268" w:rsidRPr="00CC41C4" w14:paraId="019124A2" w14:textId="77777777" w:rsidTr="008D2D7C">
        <w:tc>
          <w:tcPr>
            <w:cnfStyle w:val="001000000000" w:firstRow="0" w:lastRow="0" w:firstColumn="1" w:lastColumn="0" w:oddVBand="0" w:evenVBand="0" w:oddHBand="0" w:evenHBand="0" w:firstRowFirstColumn="0" w:firstRowLastColumn="0" w:lastRowFirstColumn="0" w:lastRowLastColumn="0"/>
            <w:tcW w:w="2499" w:type="pct"/>
          </w:tcPr>
          <w:p w14:paraId="0B08DEEE" w14:textId="77777777" w:rsidR="00DC4268" w:rsidRPr="00CC41C4" w:rsidRDefault="00DC4268" w:rsidP="008D2D7C">
            <w:pPr>
              <w:rPr>
                <w:rFonts w:cstheme="minorHAnsi"/>
                <w:b w:val="0"/>
                <w:bCs w:val="0"/>
                <w:sz w:val="22"/>
                <w:szCs w:val="22"/>
              </w:rPr>
            </w:pPr>
            <w:r w:rsidRPr="00CC41C4">
              <w:rPr>
                <w:rFonts w:cstheme="minorHAnsi"/>
                <w:b w:val="0"/>
                <w:bCs w:val="0"/>
                <w:sz w:val="22"/>
                <w:szCs w:val="22"/>
              </w:rPr>
              <w:t>Omschrijving eigen aandeel referentieopdracht:</w:t>
            </w:r>
          </w:p>
          <w:p w14:paraId="6E5D12D8" w14:textId="77777777" w:rsidR="00DC4268" w:rsidRPr="00CC41C4" w:rsidRDefault="00DC4268" w:rsidP="008D2D7C">
            <w:pPr>
              <w:rPr>
                <w:rFonts w:cstheme="minorHAnsi"/>
                <w:b w:val="0"/>
                <w:bCs w:val="0"/>
                <w:i/>
                <w:iCs/>
                <w:sz w:val="22"/>
                <w:szCs w:val="22"/>
              </w:rPr>
            </w:pPr>
            <w:r w:rsidRPr="00CC41C4">
              <w:rPr>
                <w:rFonts w:cstheme="minorHAnsi"/>
                <w:b w:val="0"/>
                <w:bCs w:val="0"/>
                <w:i/>
                <w:iCs/>
                <w:sz w:val="22"/>
                <w:szCs w:val="22"/>
              </w:rPr>
              <w:t xml:space="preserve">(Als de referentieopdracht door een combinatie is uitgevoerd, dient Gegadigde hier de werkzaamheden, taken, rollen, verantwoordelijkheden en opgedane ervaring van elk der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 de combinatie te omschrijven.)</w:t>
            </w:r>
          </w:p>
        </w:tc>
        <w:tc>
          <w:tcPr>
            <w:tcW w:w="2501" w:type="pct"/>
          </w:tcPr>
          <w:p w14:paraId="03A8E621" w14:textId="77777777" w:rsidR="00DC4268" w:rsidRPr="00CC41C4" w:rsidRDefault="00DC4268"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5AA1CE44" w14:textId="77777777" w:rsidR="00E75546" w:rsidRPr="00462A93" w:rsidRDefault="00E75546" w:rsidP="006D077F">
      <w:pPr>
        <w:rPr>
          <w:u w:val="single"/>
        </w:rPr>
        <w:sectPr w:rsidR="00E75546" w:rsidRPr="00462A93" w:rsidSect="00DC4268">
          <w:headerReference w:type="first" r:id="rId18"/>
          <w:footerReference w:type="first" r:id="rId19"/>
          <w:pgSz w:w="11906" w:h="16838"/>
          <w:pgMar w:top="1843" w:right="1700" w:bottom="1712" w:left="1701" w:header="709" w:footer="510" w:gutter="0"/>
          <w:cols w:space="708"/>
          <w:docGrid w:linePitch="360"/>
        </w:sectPr>
      </w:pPr>
    </w:p>
    <w:tbl>
      <w:tblPr>
        <w:tblStyle w:val="Lijsttabel4-Accent3"/>
        <w:tblW w:w="4922" w:type="pct"/>
        <w:tblInd w:w="137" w:type="dxa"/>
        <w:tblCellMar>
          <w:top w:w="57" w:type="dxa"/>
          <w:left w:w="85" w:type="dxa"/>
          <w:bottom w:w="57" w:type="dxa"/>
          <w:right w:w="85" w:type="dxa"/>
        </w:tblCellMar>
        <w:tblLook w:val="04A0" w:firstRow="1" w:lastRow="0" w:firstColumn="1" w:lastColumn="0" w:noHBand="0" w:noVBand="1"/>
      </w:tblPr>
      <w:tblGrid>
        <w:gridCol w:w="8362"/>
      </w:tblGrid>
      <w:tr w:rsidR="00135FB9" w:rsidRPr="00135FB9" w14:paraId="4DDC3F62" w14:textId="77777777" w:rsidTr="00B0165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0A9FAF08" w14:textId="2A842AF3" w:rsidR="00135FB9" w:rsidRPr="00135FB9" w:rsidRDefault="00135FB9" w:rsidP="00135FB9">
            <w:pPr>
              <w:rPr>
                <w:rFonts w:cstheme="minorHAnsi"/>
                <w:b/>
                <w:bCs w:val="0"/>
                <w:sz w:val="22"/>
                <w:szCs w:val="22"/>
                <w:lang w:eastAsia="nl-NL"/>
              </w:rPr>
            </w:pPr>
            <w:r w:rsidRPr="00135FB9">
              <w:rPr>
                <w:rFonts w:cstheme="minorHAnsi"/>
                <w:b/>
                <w:bCs w:val="0"/>
                <w:sz w:val="22"/>
                <w:szCs w:val="22"/>
                <w:lang w:eastAsia="nl-NL"/>
              </w:rPr>
              <w:lastRenderedPageBreak/>
              <w:t xml:space="preserve">Omschrijving referentieopdracht Selectiecriterium </w:t>
            </w:r>
            <w:r>
              <w:rPr>
                <w:rFonts w:cstheme="minorHAnsi"/>
                <w:b/>
                <w:bCs w:val="0"/>
                <w:sz w:val="22"/>
                <w:szCs w:val="22"/>
                <w:lang w:eastAsia="nl-NL"/>
              </w:rPr>
              <w:t>D</w:t>
            </w:r>
          </w:p>
          <w:p w14:paraId="2B0A86A5" w14:textId="77777777" w:rsidR="00135FB9" w:rsidRPr="00135FB9" w:rsidRDefault="00135FB9" w:rsidP="00135FB9">
            <w:pPr>
              <w:rPr>
                <w:rFonts w:cstheme="minorHAnsi"/>
                <w:b/>
                <w:bCs w:val="0"/>
                <w:sz w:val="22"/>
                <w:szCs w:val="22"/>
                <w:lang w:eastAsia="nl-NL"/>
              </w:rPr>
            </w:pPr>
          </w:p>
        </w:tc>
      </w:tr>
      <w:tr w:rsidR="00135FB9" w:rsidRPr="00135FB9" w14:paraId="1D2CBE05" w14:textId="77777777" w:rsidTr="00B0165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47BF9E67" w14:textId="4B0A563A" w:rsidR="00135FB9" w:rsidRPr="00135FB9" w:rsidRDefault="00FC65D4" w:rsidP="00B75F8C">
            <w:pPr>
              <w:autoSpaceDN w:val="0"/>
              <w:ind w:left="56"/>
              <w:contextualSpacing/>
              <w:rPr>
                <w:b w:val="0"/>
                <w:bCs w:val="0"/>
                <w:i/>
                <w:iCs/>
                <w:sz w:val="22"/>
                <w:szCs w:val="22"/>
              </w:rPr>
            </w:pPr>
            <w:r w:rsidRPr="00B75F8C">
              <w:rPr>
                <w:b w:val="0"/>
                <w:bCs w:val="0"/>
                <w:i/>
                <w:iCs/>
                <w:sz w:val="22"/>
                <w:szCs w:val="22"/>
              </w:rPr>
              <w:t>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w:t>
            </w:r>
          </w:p>
        </w:tc>
      </w:tr>
      <w:tr w:rsidR="00D21844" w:rsidRPr="00135FB9" w14:paraId="50EBAEF2" w14:textId="77777777" w:rsidTr="00B01654">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58828F2C" w14:textId="77777777" w:rsidR="00135FB9" w:rsidRPr="00135FB9" w:rsidRDefault="00135FB9" w:rsidP="00135FB9">
            <w:pPr>
              <w:rPr>
                <w:rFonts w:cstheme="minorHAnsi"/>
                <w:b w:val="0"/>
                <w:sz w:val="22"/>
                <w:szCs w:val="22"/>
                <w:lang w:eastAsia="nl-NL"/>
              </w:rPr>
            </w:pPr>
          </w:p>
          <w:p w14:paraId="23BB5E28" w14:textId="77777777" w:rsidR="00135FB9" w:rsidRPr="00135FB9" w:rsidRDefault="00135FB9" w:rsidP="00135FB9">
            <w:pPr>
              <w:rPr>
                <w:rFonts w:cstheme="minorHAnsi"/>
                <w:b w:val="0"/>
                <w:sz w:val="22"/>
                <w:szCs w:val="22"/>
                <w:lang w:eastAsia="nl-NL"/>
              </w:rPr>
            </w:pPr>
          </w:p>
          <w:p w14:paraId="6617EFD5" w14:textId="77777777" w:rsidR="00135FB9" w:rsidRPr="00135FB9" w:rsidRDefault="00135FB9" w:rsidP="00135FB9">
            <w:pPr>
              <w:rPr>
                <w:rFonts w:cstheme="minorHAnsi"/>
                <w:b w:val="0"/>
                <w:sz w:val="22"/>
                <w:szCs w:val="22"/>
                <w:lang w:eastAsia="nl-NL"/>
              </w:rPr>
            </w:pPr>
          </w:p>
          <w:p w14:paraId="3F58AD46" w14:textId="77777777" w:rsidR="00135FB9" w:rsidRPr="00135FB9" w:rsidRDefault="00135FB9" w:rsidP="00135FB9">
            <w:pPr>
              <w:rPr>
                <w:rFonts w:cstheme="minorHAnsi"/>
                <w:b w:val="0"/>
                <w:sz w:val="22"/>
                <w:szCs w:val="22"/>
                <w:lang w:eastAsia="nl-NL"/>
              </w:rPr>
            </w:pPr>
          </w:p>
          <w:p w14:paraId="47FC29AD" w14:textId="77777777" w:rsidR="00135FB9" w:rsidRPr="00135FB9" w:rsidRDefault="00135FB9" w:rsidP="00135FB9">
            <w:pPr>
              <w:rPr>
                <w:rFonts w:cstheme="minorHAnsi"/>
                <w:b w:val="0"/>
                <w:sz w:val="22"/>
                <w:szCs w:val="22"/>
                <w:lang w:eastAsia="nl-NL"/>
              </w:rPr>
            </w:pPr>
          </w:p>
          <w:p w14:paraId="2FD7A41F" w14:textId="77777777" w:rsidR="00135FB9" w:rsidRPr="00135FB9" w:rsidRDefault="00135FB9" w:rsidP="00135FB9">
            <w:pPr>
              <w:rPr>
                <w:rFonts w:cstheme="minorHAnsi"/>
                <w:b w:val="0"/>
                <w:sz w:val="22"/>
                <w:szCs w:val="22"/>
                <w:lang w:eastAsia="nl-NL"/>
              </w:rPr>
            </w:pPr>
          </w:p>
          <w:p w14:paraId="7EBFFDAB" w14:textId="77777777" w:rsidR="00135FB9" w:rsidRPr="00135FB9" w:rsidRDefault="00135FB9" w:rsidP="00135FB9">
            <w:pPr>
              <w:rPr>
                <w:rFonts w:cstheme="minorHAnsi"/>
                <w:b w:val="0"/>
                <w:sz w:val="22"/>
                <w:szCs w:val="22"/>
                <w:lang w:eastAsia="nl-NL"/>
              </w:rPr>
            </w:pPr>
          </w:p>
          <w:p w14:paraId="2673831B" w14:textId="77777777" w:rsidR="00135FB9" w:rsidRPr="00135FB9" w:rsidRDefault="00135FB9" w:rsidP="00135FB9">
            <w:pPr>
              <w:rPr>
                <w:rFonts w:cstheme="minorHAnsi"/>
                <w:b w:val="0"/>
                <w:sz w:val="22"/>
                <w:szCs w:val="22"/>
                <w:lang w:eastAsia="nl-NL"/>
              </w:rPr>
            </w:pPr>
          </w:p>
          <w:p w14:paraId="3879718F" w14:textId="77777777" w:rsidR="00135FB9" w:rsidRPr="00135FB9" w:rsidRDefault="00135FB9" w:rsidP="00135FB9">
            <w:pPr>
              <w:rPr>
                <w:rFonts w:cstheme="minorHAnsi"/>
                <w:b w:val="0"/>
                <w:sz w:val="22"/>
                <w:szCs w:val="22"/>
                <w:lang w:eastAsia="nl-NL"/>
              </w:rPr>
            </w:pPr>
          </w:p>
          <w:p w14:paraId="2606511E" w14:textId="77777777" w:rsidR="00135FB9" w:rsidRPr="00135FB9" w:rsidRDefault="00135FB9" w:rsidP="00135FB9">
            <w:pPr>
              <w:rPr>
                <w:rFonts w:cstheme="minorHAnsi"/>
                <w:b w:val="0"/>
                <w:sz w:val="22"/>
                <w:szCs w:val="22"/>
                <w:lang w:eastAsia="nl-NL"/>
              </w:rPr>
            </w:pPr>
          </w:p>
          <w:p w14:paraId="5B62C164" w14:textId="77777777" w:rsidR="00135FB9" w:rsidRPr="00135FB9" w:rsidRDefault="00135FB9" w:rsidP="00135FB9">
            <w:pPr>
              <w:rPr>
                <w:rFonts w:cstheme="minorHAnsi"/>
                <w:b w:val="0"/>
                <w:sz w:val="22"/>
                <w:szCs w:val="22"/>
                <w:lang w:eastAsia="nl-NL"/>
              </w:rPr>
            </w:pPr>
          </w:p>
          <w:p w14:paraId="76A1FCD4" w14:textId="77777777" w:rsidR="00135FB9" w:rsidRPr="00135FB9" w:rsidRDefault="00135FB9" w:rsidP="00135FB9">
            <w:pPr>
              <w:rPr>
                <w:rFonts w:cstheme="minorHAnsi"/>
                <w:b w:val="0"/>
                <w:sz w:val="22"/>
                <w:szCs w:val="22"/>
                <w:lang w:eastAsia="nl-NL"/>
              </w:rPr>
            </w:pPr>
          </w:p>
          <w:p w14:paraId="3F6D599C" w14:textId="77777777" w:rsidR="00135FB9" w:rsidRPr="00135FB9" w:rsidRDefault="00135FB9" w:rsidP="00135FB9">
            <w:pPr>
              <w:rPr>
                <w:rFonts w:cstheme="minorHAnsi"/>
                <w:b w:val="0"/>
                <w:sz w:val="22"/>
                <w:szCs w:val="22"/>
                <w:lang w:eastAsia="nl-NL"/>
              </w:rPr>
            </w:pPr>
          </w:p>
          <w:p w14:paraId="6113949B" w14:textId="77777777" w:rsidR="00135FB9" w:rsidRPr="00135FB9" w:rsidRDefault="00135FB9" w:rsidP="00135FB9">
            <w:pPr>
              <w:rPr>
                <w:rFonts w:cstheme="minorHAnsi"/>
                <w:b w:val="0"/>
                <w:sz w:val="22"/>
                <w:szCs w:val="22"/>
                <w:lang w:eastAsia="nl-NL"/>
              </w:rPr>
            </w:pPr>
          </w:p>
          <w:p w14:paraId="4738DD78" w14:textId="77777777" w:rsidR="00135FB9" w:rsidRPr="00135FB9" w:rsidRDefault="00135FB9" w:rsidP="00135FB9">
            <w:pPr>
              <w:rPr>
                <w:rFonts w:cstheme="minorHAnsi"/>
                <w:b w:val="0"/>
                <w:sz w:val="22"/>
                <w:szCs w:val="22"/>
                <w:lang w:eastAsia="nl-NL"/>
              </w:rPr>
            </w:pPr>
          </w:p>
          <w:p w14:paraId="6B95124B" w14:textId="77777777" w:rsidR="00135FB9" w:rsidRPr="00135FB9" w:rsidRDefault="00135FB9" w:rsidP="00135FB9">
            <w:pPr>
              <w:rPr>
                <w:rFonts w:cstheme="minorHAnsi"/>
                <w:b w:val="0"/>
                <w:sz w:val="22"/>
                <w:szCs w:val="22"/>
                <w:lang w:eastAsia="nl-NL"/>
              </w:rPr>
            </w:pPr>
          </w:p>
        </w:tc>
      </w:tr>
    </w:tbl>
    <w:p w14:paraId="6E5F277D" w14:textId="77777777" w:rsidR="00E75546" w:rsidRDefault="00E75546" w:rsidP="006D077F">
      <w:pPr>
        <w:pStyle w:val="broodtekst"/>
        <w:rPr>
          <w:rFonts w:asciiTheme="minorHAnsi" w:hAnsiTheme="minorHAnsi" w:cstheme="minorHAnsi"/>
          <w:sz w:val="22"/>
          <w:szCs w:val="22"/>
        </w:rPr>
      </w:pPr>
    </w:p>
    <w:p w14:paraId="2AA660F6" w14:textId="77777777" w:rsidR="00E75546" w:rsidRPr="00B352F7" w:rsidRDefault="00E75546" w:rsidP="006D077F">
      <w:pPr>
        <w:pStyle w:val="broodtekst"/>
        <w:rPr>
          <w:rFonts w:asciiTheme="minorHAnsi" w:hAnsiTheme="minorHAnsi" w:cstheme="minorHAnsi"/>
          <w:bCs/>
          <w:sz w:val="22"/>
          <w:szCs w:val="22"/>
        </w:rPr>
      </w:pPr>
    </w:p>
    <w:p w14:paraId="613C91AA" w14:textId="77777777" w:rsidR="00E75546" w:rsidRPr="00462A93" w:rsidRDefault="00E75546" w:rsidP="006D077F">
      <w:pPr>
        <w:rPr>
          <w:u w:val="single"/>
        </w:rPr>
        <w:sectPr w:rsidR="00E75546" w:rsidRPr="00462A93" w:rsidSect="00572BED">
          <w:headerReference w:type="first" r:id="rId20"/>
          <w:footerReference w:type="first" r:id="rId21"/>
          <w:pgSz w:w="11906" w:h="16838"/>
          <w:pgMar w:top="1843" w:right="1700" w:bottom="1712" w:left="1701" w:header="709" w:footer="510" w:gutter="0"/>
          <w:cols w:space="708"/>
          <w:docGrid w:linePitch="360"/>
        </w:sectPr>
      </w:pPr>
    </w:p>
    <w:tbl>
      <w:tblPr>
        <w:tblStyle w:val="Lijsttabel4-Accent3"/>
        <w:tblW w:w="5000" w:type="pct"/>
        <w:tblCellMar>
          <w:top w:w="57" w:type="dxa"/>
          <w:left w:w="85" w:type="dxa"/>
          <w:bottom w:w="57" w:type="dxa"/>
          <w:right w:w="85" w:type="dxa"/>
        </w:tblCellMar>
        <w:tblLook w:val="04A0" w:firstRow="1" w:lastRow="0" w:firstColumn="1" w:lastColumn="0" w:noHBand="0" w:noVBand="1"/>
      </w:tblPr>
      <w:tblGrid>
        <w:gridCol w:w="4176"/>
        <w:gridCol w:w="4319"/>
      </w:tblGrid>
      <w:tr w:rsidR="00953557" w:rsidRPr="00CC41C4" w14:paraId="6A3C1A75" w14:textId="77777777" w:rsidTr="002D35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6C838E9" w14:textId="3EFBE864" w:rsidR="00953557" w:rsidRPr="00CC41C4" w:rsidRDefault="00953557" w:rsidP="008D2D7C">
            <w:pPr>
              <w:rPr>
                <w:rFonts w:cstheme="minorHAnsi"/>
                <w:b/>
                <w:sz w:val="22"/>
                <w:szCs w:val="22"/>
              </w:rPr>
            </w:pPr>
            <w:r w:rsidRPr="00CC41C4">
              <w:rPr>
                <w:rFonts w:cstheme="minorHAnsi"/>
                <w:b/>
                <w:sz w:val="22"/>
                <w:szCs w:val="22"/>
              </w:rPr>
              <w:lastRenderedPageBreak/>
              <w:t xml:space="preserve">Selectiecriterium </w:t>
            </w:r>
            <w:r>
              <w:rPr>
                <w:rFonts w:cstheme="minorHAnsi"/>
                <w:b/>
                <w:sz w:val="22"/>
                <w:szCs w:val="22"/>
              </w:rPr>
              <w:t>E</w:t>
            </w:r>
            <w:r w:rsidRPr="00CC41C4">
              <w:rPr>
                <w:rFonts w:cstheme="minorHAnsi"/>
                <w:b/>
                <w:sz w:val="22"/>
                <w:szCs w:val="22"/>
              </w:rPr>
              <w:t xml:space="preserve"> (maximaal </w:t>
            </w:r>
            <w:r w:rsidR="00F62C0A">
              <w:rPr>
                <w:rFonts w:cstheme="minorHAnsi"/>
                <w:b/>
                <w:sz w:val="22"/>
                <w:szCs w:val="22"/>
              </w:rPr>
              <w:t>1</w:t>
            </w:r>
            <w:r w:rsidRPr="00CC41C4">
              <w:rPr>
                <w:rFonts w:cstheme="minorHAnsi"/>
                <w:b/>
                <w:sz w:val="22"/>
                <w:szCs w:val="22"/>
              </w:rPr>
              <w:t>0 punten)</w:t>
            </w:r>
          </w:p>
        </w:tc>
      </w:tr>
      <w:tr w:rsidR="00953557" w:rsidRPr="00CC41C4" w14:paraId="4566BCF8" w14:textId="77777777" w:rsidTr="002D3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ECFF636" w14:textId="033EFA06" w:rsidR="00953557" w:rsidRDefault="00953557" w:rsidP="008D2D7C">
            <w:pPr>
              <w:contextualSpacing/>
              <w:rPr>
                <w:sz w:val="22"/>
                <w:szCs w:val="22"/>
              </w:rPr>
            </w:pPr>
            <w:r w:rsidRPr="00877E04">
              <w:rPr>
                <w:b w:val="0"/>
                <w:bCs w:val="0"/>
                <w:sz w:val="22"/>
                <w:szCs w:val="22"/>
              </w:rPr>
              <w:t>Gegadigde heeft ervaring met het voor en met een opdrachtgever opstellen, uitvoeren, evalueren en bijstellen van een Arbeidsmarktcommunicatiestrategie.</w:t>
            </w:r>
            <w:r w:rsidR="00FE64AA" w:rsidRPr="00FE64AA">
              <w:rPr>
                <w:rFonts w:eastAsia="Calibri" w:cstheme="minorHAnsi"/>
                <w:b w:val="0"/>
                <w:bCs w:val="0"/>
                <w:kern w:val="0"/>
                <w:sz w:val="22"/>
                <w:szCs w:val="22"/>
              </w:rPr>
              <w:t xml:space="preserve"> </w:t>
            </w:r>
            <w:r w:rsidR="00FE64AA" w:rsidRPr="00FE64AA">
              <w:rPr>
                <w:b w:val="0"/>
                <w:bCs w:val="0"/>
                <w:sz w:val="22"/>
                <w:szCs w:val="22"/>
              </w:rPr>
              <w:t xml:space="preserve">Bij het uitvoeren, evalueren en bijstellen van deze Arbeidsmarktcommunicatiestrategie is Recruitment marketing </w:t>
            </w:r>
            <w:proofErr w:type="spellStart"/>
            <w:r w:rsidR="00FE64AA" w:rsidRPr="00FE64AA">
              <w:rPr>
                <w:b w:val="0"/>
                <w:bCs w:val="0"/>
                <w:sz w:val="22"/>
                <w:szCs w:val="22"/>
              </w:rPr>
              <w:t>automation</w:t>
            </w:r>
            <w:proofErr w:type="spellEnd"/>
            <w:r w:rsidR="00FE64AA" w:rsidRPr="00FE64AA">
              <w:rPr>
                <w:b w:val="0"/>
                <w:bCs w:val="0"/>
                <w:sz w:val="22"/>
                <w:szCs w:val="22"/>
              </w:rPr>
              <w:t xml:space="preserve"> gebruikt.</w:t>
            </w:r>
          </w:p>
          <w:p w14:paraId="2B254B30" w14:textId="77777777" w:rsidR="00953557" w:rsidRDefault="00953557" w:rsidP="008D2D7C">
            <w:pPr>
              <w:contextualSpacing/>
              <w:rPr>
                <w:sz w:val="22"/>
                <w:szCs w:val="22"/>
              </w:rPr>
            </w:pPr>
          </w:p>
          <w:p w14:paraId="0B633251" w14:textId="77777777" w:rsidR="00032191" w:rsidRPr="00032191" w:rsidRDefault="00032191" w:rsidP="00032191">
            <w:pPr>
              <w:contextualSpacing/>
              <w:rPr>
                <w:b w:val="0"/>
                <w:bCs w:val="0"/>
                <w:sz w:val="22"/>
                <w:szCs w:val="22"/>
              </w:rPr>
            </w:pPr>
            <w:r w:rsidRPr="00032191">
              <w:rPr>
                <w:b w:val="0"/>
                <w:bCs w:val="0"/>
                <w:sz w:val="22"/>
                <w:szCs w:val="22"/>
              </w:rPr>
              <w:t>De scoremogelijkheden zijn:</w:t>
            </w:r>
          </w:p>
          <w:p w14:paraId="0360FB3D" w14:textId="77777777" w:rsidR="00032191" w:rsidRPr="00032191" w:rsidRDefault="00032191" w:rsidP="00032191">
            <w:pPr>
              <w:numPr>
                <w:ilvl w:val="0"/>
                <w:numId w:val="28"/>
              </w:numPr>
              <w:ind w:left="613"/>
              <w:contextualSpacing/>
              <w:rPr>
                <w:b w:val="0"/>
                <w:bCs w:val="0"/>
                <w:sz w:val="22"/>
                <w:szCs w:val="22"/>
              </w:rPr>
            </w:pPr>
            <w:r w:rsidRPr="00032191">
              <w:rPr>
                <w:b w:val="0"/>
                <w:bCs w:val="0"/>
                <w:sz w:val="22"/>
                <w:szCs w:val="22"/>
              </w:rPr>
              <w:t>10 punten, als Gegadigde dit aantoont;</w:t>
            </w:r>
          </w:p>
          <w:p w14:paraId="50C2348C" w14:textId="20088EF4" w:rsidR="00CC41C4" w:rsidRPr="00032191" w:rsidRDefault="00032191" w:rsidP="00032191">
            <w:pPr>
              <w:numPr>
                <w:ilvl w:val="0"/>
                <w:numId w:val="28"/>
              </w:numPr>
              <w:ind w:left="613"/>
              <w:contextualSpacing/>
              <w:rPr>
                <w:b w:val="0"/>
                <w:bCs w:val="0"/>
                <w:sz w:val="22"/>
                <w:szCs w:val="22"/>
              </w:rPr>
            </w:pPr>
            <w:r w:rsidRPr="00032191">
              <w:rPr>
                <w:b w:val="0"/>
                <w:bCs w:val="0"/>
                <w:sz w:val="22"/>
                <w:szCs w:val="22"/>
              </w:rPr>
              <w:t>00 punten, als Gegadigde dit niet aantoont.</w:t>
            </w:r>
          </w:p>
        </w:tc>
      </w:tr>
      <w:tr w:rsidR="00953557" w:rsidRPr="00CC41C4" w14:paraId="4D018AA7" w14:textId="77777777" w:rsidTr="002D3515">
        <w:tc>
          <w:tcPr>
            <w:cnfStyle w:val="001000000000" w:firstRow="0" w:lastRow="0" w:firstColumn="1" w:lastColumn="0" w:oddVBand="0" w:evenVBand="0" w:oddHBand="0" w:evenHBand="0" w:firstRowFirstColumn="0" w:firstRowLastColumn="0" w:lastRowFirstColumn="0" w:lastRowLastColumn="0"/>
            <w:tcW w:w="2458" w:type="pct"/>
          </w:tcPr>
          <w:p w14:paraId="116C5555"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Statutaire naam Gegadigde:</w:t>
            </w:r>
          </w:p>
        </w:tc>
        <w:tc>
          <w:tcPr>
            <w:tcW w:w="2542" w:type="pct"/>
          </w:tcPr>
          <w:p w14:paraId="04124C30" w14:textId="77777777" w:rsidR="00953557" w:rsidRPr="00CC41C4" w:rsidRDefault="00953557"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045CE" w:rsidRPr="00CC41C4" w14:paraId="795A11B4" w14:textId="77777777" w:rsidTr="002D3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4F3111DE" w14:textId="3EAF8177" w:rsidR="00953557" w:rsidRPr="00CC41C4" w:rsidRDefault="00953557" w:rsidP="008D2D7C">
            <w:pPr>
              <w:rPr>
                <w:rFonts w:cstheme="minorHAnsi"/>
                <w:b w:val="0"/>
                <w:bCs w:val="0"/>
                <w:sz w:val="22"/>
                <w:szCs w:val="22"/>
              </w:rPr>
            </w:pPr>
            <w:r w:rsidRPr="00CC41C4">
              <w:rPr>
                <w:rFonts w:cstheme="minorHAnsi"/>
                <w:b w:val="0"/>
                <w:bCs w:val="0"/>
                <w:sz w:val="22"/>
                <w:szCs w:val="22"/>
              </w:rPr>
              <w:t>Gegadigde voldoet aan dit Selectiecriterium en kan dit aantonen met een referentieopdracht:</w:t>
            </w:r>
          </w:p>
          <w:p w14:paraId="28874C63" w14:textId="77777777" w:rsidR="00953557" w:rsidRPr="00CC41C4" w:rsidRDefault="00953557" w:rsidP="008D2D7C">
            <w:pPr>
              <w:rPr>
                <w:rFonts w:cstheme="minorHAnsi"/>
                <w:b w:val="0"/>
                <w:bCs w:val="0"/>
                <w:i/>
                <w:iCs/>
                <w:sz w:val="22"/>
                <w:szCs w:val="22"/>
              </w:rPr>
            </w:pPr>
            <w:r w:rsidRPr="00CC41C4">
              <w:rPr>
                <w:rFonts w:cstheme="minorHAnsi"/>
                <w:b w:val="0"/>
                <w:bCs w:val="0"/>
                <w:i/>
                <w:iCs/>
                <w:sz w:val="22"/>
                <w:szCs w:val="22"/>
              </w:rPr>
              <w:t>(Zo ja, vul dan hieronder de gegevens van de referentieopdracht voor dit Selectiecriterium in.)</w:t>
            </w:r>
          </w:p>
        </w:tc>
        <w:tc>
          <w:tcPr>
            <w:tcW w:w="2542" w:type="pct"/>
          </w:tcPr>
          <w:p w14:paraId="698A4A87" w14:textId="77777777" w:rsidR="00953557" w:rsidRPr="00CC41C4" w:rsidRDefault="00953557"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r w:rsidRPr="00CC41C4">
              <w:rPr>
                <w:sz w:val="22"/>
                <w:szCs w:val="22"/>
              </w:rPr>
              <w:t>Ja / Nee</w:t>
            </w:r>
          </w:p>
        </w:tc>
      </w:tr>
      <w:tr w:rsidR="00953557" w:rsidRPr="00CC41C4" w14:paraId="2ECDC69B" w14:textId="77777777" w:rsidTr="002D3515">
        <w:tc>
          <w:tcPr>
            <w:cnfStyle w:val="001000000000" w:firstRow="0" w:lastRow="0" w:firstColumn="1" w:lastColumn="0" w:oddVBand="0" w:evenVBand="0" w:oddHBand="0" w:evenHBand="0" w:firstRowFirstColumn="0" w:firstRowLastColumn="0" w:lastRowFirstColumn="0" w:lastRowLastColumn="0"/>
            <w:tcW w:w="2458" w:type="pct"/>
          </w:tcPr>
          <w:p w14:paraId="0F661F7A"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Statutaire naam referent (de opdrachtgever van de referentieopdracht):</w:t>
            </w:r>
          </w:p>
        </w:tc>
        <w:tc>
          <w:tcPr>
            <w:tcW w:w="2542" w:type="pct"/>
          </w:tcPr>
          <w:p w14:paraId="5BD2532D" w14:textId="77777777" w:rsidR="00953557" w:rsidRPr="00CC41C4" w:rsidRDefault="00953557"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53557" w:rsidRPr="00CC41C4" w14:paraId="18A27B9D" w14:textId="77777777" w:rsidTr="002D3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2748F94F"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Adres referent (straatnaam, huisnummer en plaatsnaam):</w:t>
            </w:r>
          </w:p>
        </w:tc>
        <w:tc>
          <w:tcPr>
            <w:tcW w:w="2542" w:type="pct"/>
          </w:tcPr>
          <w:p w14:paraId="35910CBD" w14:textId="77777777" w:rsidR="00953557" w:rsidRPr="00CC41C4" w:rsidRDefault="00953557"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953557" w:rsidRPr="00CC41C4" w14:paraId="1638033A" w14:textId="77777777" w:rsidTr="002D3515">
        <w:tc>
          <w:tcPr>
            <w:cnfStyle w:val="001000000000" w:firstRow="0" w:lastRow="0" w:firstColumn="1" w:lastColumn="0" w:oddVBand="0" w:evenVBand="0" w:oddHBand="0" w:evenHBand="0" w:firstRowFirstColumn="0" w:firstRowLastColumn="0" w:lastRowFirstColumn="0" w:lastRowLastColumn="0"/>
            <w:tcW w:w="2458" w:type="pct"/>
          </w:tcPr>
          <w:p w14:paraId="2C6CFE6B"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Naam contactpersoon referent:</w:t>
            </w:r>
          </w:p>
        </w:tc>
        <w:tc>
          <w:tcPr>
            <w:tcW w:w="2542" w:type="pct"/>
          </w:tcPr>
          <w:p w14:paraId="6C69142D" w14:textId="77777777" w:rsidR="00953557" w:rsidRPr="00CC41C4" w:rsidRDefault="00953557"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53557" w:rsidRPr="00CC41C4" w14:paraId="5B294254" w14:textId="77777777" w:rsidTr="002D3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7DE08BBA"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Telefoonnummer en e-mailadres contactpersoon referent:</w:t>
            </w:r>
          </w:p>
        </w:tc>
        <w:tc>
          <w:tcPr>
            <w:tcW w:w="2542" w:type="pct"/>
          </w:tcPr>
          <w:p w14:paraId="2A5D5F99" w14:textId="77777777" w:rsidR="00953557" w:rsidRPr="00CC41C4" w:rsidRDefault="00953557"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953557" w:rsidRPr="00CC41C4" w14:paraId="62F239CF" w14:textId="77777777" w:rsidTr="002D3515">
        <w:tc>
          <w:tcPr>
            <w:cnfStyle w:val="001000000000" w:firstRow="0" w:lastRow="0" w:firstColumn="1" w:lastColumn="0" w:oddVBand="0" w:evenVBand="0" w:oddHBand="0" w:evenHBand="0" w:firstRowFirstColumn="0" w:firstRowLastColumn="0" w:lastRowFirstColumn="0" w:lastRowLastColumn="0"/>
            <w:tcW w:w="2458" w:type="pct"/>
          </w:tcPr>
          <w:p w14:paraId="58E270DF"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Aantal medewerkers referent:</w:t>
            </w:r>
          </w:p>
        </w:tc>
        <w:tc>
          <w:tcPr>
            <w:tcW w:w="2542" w:type="pct"/>
          </w:tcPr>
          <w:p w14:paraId="02110B7C" w14:textId="77777777" w:rsidR="00953557" w:rsidRPr="00CC41C4" w:rsidRDefault="00953557"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53557" w:rsidRPr="00CC41C4" w14:paraId="70207468" w14:textId="77777777" w:rsidTr="002D3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01A0A906"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 xml:space="preserve">Naam referentieopdracht: </w:t>
            </w:r>
          </w:p>
        </w:tc>
        <w:tc>
          <w:tcPr>
            <w:tcW w:w="2542" w:type="pct"/>
          </w:tcPr>
          <w:p w14:paraId="0B81081A" w14:textId="77777777" w:rsidR="00953557" w:rsidRPr="00CC41C4" w:rsidRDefault="00953557"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953557" w:rsidRPr="00CC41C4" w14:paraId="36809C5F" w14:textId="77777777" w:rsidTr="002D3515">
        <w:tc>
          <w:tcPr>
            <w:cnfStyle w:val="001000000000" w:firstRow="0" w:lastRow="0" w:firstColumn="1" w:lastColumn="0" w:oddVBand="0" w:evenVBand="0" w:oddHBand="0" w:evenHBand="0" w:firstRowFirstColumn="0" w:firstRowLastColumn="0" w:lastRowFirstColumn="0" w:lastRowLastColumn="0"/>
            <w:tcW w:w="2458" w:type="pct"/>
          </w:tcPr>
          <w:p w14:paraId="281EB082"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Start- en einddatum referentieopdracht:</w:t>
            </w:r>
          </w:p>
        </w:tc>
        <w:tc>
          <w:tcPr>
            <w:tcW w:w="2542" w:type="pct"/>
          </w:tcPr>
          <w:p w14:paraId="3C662AB1" w14:textId="77777777" w:rsidR="00953557" w:rsidRPr="00CC41C4" w:rsidRDefault="00953557"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53557" w:rsidRPr="00CC41C4" w14:paraId="18B462AE" w14:textId="77777777" w:rsidTr="002D3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7EFBBAB4"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Statutaire naam/namen van de onderneming(en) die de referentieopdracht heeft/hebben uitgevoerd:</w:t>
            </w:r>
          </w:p>
          <w:p w14:paraId="1A369590" w14:textId="77777777" w:rsidR="00953557" w:rsidRPr="00CC41C4" w:rsidRDefault="00953557" w:rsidP="008D2D7C">
            <w:pPr>
              <w:rPr>
                <w:rFonts w:cstheme="minorHAnsi"/>
                <w:b w:val="0"/>
                <w:bCs w:val="0"/>
                <w:i/>
                <w:iCs/>
                <w:sz w:val="22"/>
                <w:szCs w:val="22"/>
              </w:rPr>
            </w:pPr>
            <w:r w:rsidRPr="00CC41C4">
              <w:rPr>
                <w:rFonts w:cstheme="minorHAnsi"/>
                <w:b w:val="0"/>
                <w:bCs w:val="0"/>
                <w:i/>
                <w:iCs/>
                <w:sz w:val="22"/>
                <w:szCs w:val="22"/>
              </w:rPr>
              <w:t xml:space="preserve">(Als Gegadigde een beroep doet op een Derde voor dit Selectiecriterium, dan dient hier de naam van de Derde ingevuld te worden. Als de referentie is uitgevoerd door een combinatie, dan dienen hier de namen van de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ingevuld te worden.) </w:t>
            </w:r>
          </w:p>
        </w:tc>
        <w:tc>
          <w:tcPr>
            <w:tcW w:w="2542" w:type="pct"/>
          </w:tcPr>
          <w:p w14:paraId="3B1466B1" w14:textId="77777777" w:rsidR="00953557" w:rsidRPr="00CC41C4" w:rsidRDefault="00953557"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D21844" w:rsidRPr="00CC41C4" w14:paraId="2451FEA2" w14:textId="77777777" w:rsidTr="002D3515">
        <w:tc>
          <w:tcPr>
            <w:cnfStyle w:val="001000000000" w:firstRow="0" w:lastRow="0" w:firstColumn="1" w:lastColumn="0" w:oddVBand="0" w:evenVBand="0" w:oddHBand="0" w:evenHBand="0" w:firstRowFirstColumn="0" w:firstRowLastColumn="0" w:lastRowFirstColumn="0" w:lastRowLastColumn="0"/>
            <w:tcW w:w="2458" w:type="pct"/>
          </w:tcPr>
          <w:p w14:paraId="5B3A6089" w14:textId="77777777" w:rsidR="00953557" w:rsidRPr="00CC41C4" w:rsidRDefault="00953557" w:rsidP="008D2D7C">
            <w:pPr>
              <w:rPr>
                <w:rFonts w:cstheme="minorHAnsi"/>
                <w:b w:val="0"/>
                <w:bCs w:val="0"/>
                <w:sz w:val="22"/>
                <w:szCs w:val="22"/>
              </w:rPr>
            </w:pPr>
            <w:r w:rsidRPr="00CC41C4">
              <w:rPr>
                <w:rFonts w:cstheme="minorHAnsi"/>
                <w:b w:val="0"/>
                <w:bCs w:val="0"/>
                <w:sz w:val="22"/>
                <w:szCs w:val="22"/>
              </w:rPr>
              <w:t>Omschrijving eigen aandeel referentieopdracht:</w:t>
            </w:r>
          </w:p>
          <w:p w14:paraId="699651DE" w14:textId="77777777" w:rsidR="00953557" w:rsidRPr="00CC41C4" w:rsidRDefault="00953557" w:rsidP="008D2D7C">
            <w:pPr>
              <w:rPr>
                <w:rFonts w:cstheme="minorHAnsi"/>
                <w:b w:val="0"/>
                <w:bCs w:val="0"/>
                <w:i/>
                <w:iCs/>
                <w:sz w:val="22"/>
                <w:szCs w:val="22"/>
              </w:rPr>
            </w:pPr>
            <w:r w:rsidRPr="00CC41C4">
              <w:rPr>
                <w:rFonts w:cstheme="minorHAnsi"/>
                <w:b w:val="0"/>
                <w:bCs w:val="0"/>
                <w:i/>
                <w:iCs/>
                <w:sz w:val="22"/>
                <w:szCs w:val="22"/>
              </w:rPr>
              <w:t xml:space="preserve">(Als de referentieopdracht door een combinatie is uitgevoerd, dient Gegadigde hier de werkzaamheden, taken, rollen, verantwoordelijkheden en opgedane ervaring van elk der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 de combinatie te omschrijven.)</w:t>
            </w:r>
          </w:p>
        </w:tc>
        <w:tc>
          <w:tcPr>
            <w:tcW w:w="2542" w:type="pct"/>
          </w:tcPr>
          <w:p w14:paraId="46CF9348" w14:textId="77777777" w:rsidR="00953557" w:rsidRPr="00CC41C4" w:rsidRDefault="00953557"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064C2681" w14:textId="21B492CA" w:rsidR="00E75546" w:rsidRDefault="00E75546" w:rsidP="006D077F">
      <w:pPr>
        <w:rPr>
          <w:rFonts w:eastAsia="Calibri" w:cstheme="minorHAnsi"/>
          <w:b/>
          <w:sz w:val="22"/>
          <w:szCs w:val="22"/>
        </w:rPr>
      </w:pPr>
    </w:p>
    <w:tbl>
      <w:tblPr>
        <w:tblStyle w:val="Lijsttabel4-Accent3"/>
        <w:tblW w:w="5000" w:type="pct"/>
        <w:tblInd w:w="-5" w:type="dxa"/>
        <w:tblCellMar>
          <w:top w:w="57" w:type="dxa"/>
          <w:left w:w="85" w:type="dxa"/>
          <w:bottom w:w="57" w:type="dxa"/>
          <w:right w:w="85" w:type="dxa"/>
        </w:tblCellMar>
        <w:tblLook w:val="04A0" w:firstRow="1" w:lastRow="0" w:firstColumn="1" w:lastColumn="0" w:noHBand="0" w:noVBand="1"/>
      </w:tblPr>
      <w:tblGrid>
        <w:gridCol w:w="8495"/>
      </w:tblGrid>
      <w:tr w:rsidR="009045CE" w:rsidRPr="009045CE" w14:paraId="2A13DDA4" w14:textId="77777777" w:rsidTr="002D351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47D7899F" w14:textId="03C9D1BE" w:rsidR="009045CE" w:rsidRPr="009045CE" w:rsidRDefault="009045CE" w:rsidP="009045CE">
            <w:pPr>
              <w:rPr>
                <w:rFonts w:cstheme="minorHAnsi"/>
                <w:b/>
                <w:bCs w:val="0"/>
                <w:sz w:val="22"/>
                <w:szCs w:val="22"/>
                <w:lang w:eastAsia="nl-NL"/>
              </w:rPr>
            </w:pPr>
            <w:r w:rsidRPr="009045CE">
              <w:rPr>
                <w:rFonts w:cstheme="minorHAnsi"/>
                <w:b/>
                <w:bCs w:val="0"/>
                <w:sz w:val="22"/>
                <w:szCs w:val="22"/>
                <w:lang w:eastAsia="nl-NL"/>
              </w:rPr>
              <w:t xml:space="preserve">Omschrijving referentieopdracht Selectiecriterium </w:t>
            </w:r>
            <w:r>
              <w:rPr>
                <w:rFonts w:cstheme="minorHAnsi"/>
                <w:b/>
                <w:bCs w:val="0"/>
                <w:sz w:val="22"/>
                <w:szCs w:val="22"/>
                <w:lang w:eastAsia="nl-NL"/>
              </w:rPr>
              <w:t>E</w:t>
            </w:r>
          </w:p>
          <w:p w14:paraId="32C77D04" w14:textId="77777777" w:rsidR="009045CE" w:rsidRPr="009045CE" w:rsidRDefault="009045CE" w:rsidP="009045CE">
            <w:pPr>
              <w:rPr>
                <w:rFonts w:cstheme="minorHAnsi"/>
                <w:b/>
                <w:bCs w:val="0"/>
                <w:sz w:val="22"/>
                <w:szCs w:val="22"/>
                <w:lang w:eastAsia="nl-NL"/>
              </w:rPr>
            </w:pPr>
          </w:p>
        </w:tc>
      </w:tr>
      <w:tr w:rsidR="009045CE" w:rsidRPr="009045CE" w14:paraId="1CF854CC" w14:textId="77777777" w:rsidTr="002D3515">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572AB897" w14:textId="2E1D12D1" w:rsidR="009045CE" w:rsidRPr="009045CE" w:rsidRDefault="00C343F2" w:rsidP="00C343F2">
            <w:pPr>
              <w:autoSpaceDN w:val="0"/>
              <w:ind w:left="58"/>
              <w:contextualSpacing/>
              <w:rPr>
                <w:b w:val="0"/>
                <w:bCs w:val="0"/>
                <w:i/>
                <w:iCs/>
                <w:sz w:val="22"/>
                <w:szCs w:val="22"/>
              </w:rPr>
            </w:pPr>
            <w:r w:rsidRPr="00C343F2">
              <w:rPr>
                <w:b w:val="0"/>
                <w:bCs w:val="0"/>
                <w:i/>
                <w:iCs/>
                <w:sz w:val="22"/>
                <w:szCs w:val="22"/>
              </w:rPr>
              <w:t xml:space="preserve">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 </w:t>
            </w:r>
          </w:p>
        </w:tc>
      </w:tr>
      <w:tr w:rsidR="009045CE" w:rsidRPr="009045CE" w14:paraId="48689977" w14:textId="77777777" w:rsidTr="002D3515">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7DD9C4B6" w14:textId="77777777" w:rsidR="009045CE" w:rsidRPr="009045CE" w:rsidRDefault="009045CE" w:rsidP="009045CE">
            <w:pPr>
              <w:rPr>
                <w:rFonts w:cstheme="minorHAnsi"/>
                <w:b w:val="0"/>
                <w:sz w:val="22"/>
                <w:szCs w:val="22"/>
                <w:lang w:eastAsia="nl-NL"/>
              </w:rPr>
            </w:pPr>
          </w:p>
          <w:p w14:paraId="265C7992" w14:textId="77777777" w:rsidR="009045CE" w:rsidRPr="009045CE" w:rsidRDefault="009045CE" w:rsidP="009045CE">
            <w:pPr>
              <w:rPr>
                <w:rFonts w:cstheme="minorHAnsi"/>
                <w:b w:val="0"/>
                <w:sz w:val="22"/>
                <w:szCs w:val="22"/>
                <w:lang w:eastAsia="nl-NL"/>
              </w:rPr>
            </w:pPr>
          </w:p>
          <w:p w14:paraId="44B0AED4" w14:textId="77777777" w:rsidR="009045CE" w:rsidRPr="009045CE" w:rsidRDefault="009045CE" w:rsidP="009045CE">
            <w:pPr>
              <w:rPr>
                <w:rFonts w:cstheme="minorHAnsi"/>
                <w:b w:val="0"/>
                <w:sz w:val="22"/>
                <w:szCs w:val="22"/>
                <w:lang w:eastAsia="nl-NL"/>
              </w:rPr>
            </w:pPr>
          </w:p>
          <w:p w14:paraId="492FDE38" w14:textId="77777777" w:rsidR="009045CE" w:rsidRPr="009045CE" w:rsidRDefault="009045CE" w:rsidP="009045CE">
            <w:pPr>
              <w:rPr>
                <w:rFonts w:cstheme="minorHAnsi"/>
                <w:b w:val="0"/>
                <w:sz w:val="22"/>
                <w:szCs w:val="22"/>
                <w:lang w:eastAsia="nl-NL"/>
              </w:rPr>
            </w:pPr>
          </w:p>
          <w:p w14:paraId="4C6CF710" w14:textId="77777777" w:rsidR="009045CE" w:rsidRPr="009045CE" w:rsidRDefault="009045CE" w:rsidP="009045CE">
            <w:pPr>
              <w:rPr>
                <w:rFonts w:cstheme="minorHAnsi"/>
                <w:b w:val="0"/>
                <w:sz w:val="22"/>
                <w:szCs w:val="22"/>
                <w:lang w:eastAsia="nl-NL"/>
              </w:rPr>
            </w:pPr>
          </w:p>
          <w:p w14:paraId="0B4F1029" w14:textId="77777777" w:rsidR="009045CE" w:rsidRPr="009045CE" w:rsidRDefault="009045CE" w:rsidP="009045CE">
            <w:pPr>
              <w:rPr>
                <w:rFonts w:cstheme="minorHAnsi"/>
                <w:b w:val="0"/>
                <w:sz w:val="22"/>
                <w:szCs w:val="22"/>
                <w:lang w:eastAsia="nl-NL"/>
              </w:rPr>
            </w:pPr>
          </w:p>
          <w:p w14:paraId="732BA538" w14:textId="77777777" w:rsidR="009045CE" w:rsidRPr="009045CE" w:rsidRDefault="009045CE" w:rsidP="009045CE">
            <w:pPr>
              <w:rPr>
                <w:rFonts w:cstheme="minorHAnsi"/>
                <w:b w:val="0"/>
                <w:sz w:val="22"/>
                <w:szCs w:val="22"/>
                <w:lang w:eastAsia="nl-NL"/>
              </w:rPr>
            </w:pPr>
          </w:p>
          <w:p w14:paraId="6C6E5B9D" w14:textId="77777777" w:rsidR="009045CE" w:rsidRPr="009045CE" w:rsidRDefault="009045CE" w:rsidP="009045CE">
            <w:pPr>
              <w:rPr>
                <w:rFonts w:cstheme="minorHAnsi"/>
                <w:b w:val="0"/>
                <w:sz w:val="22"/>
                <w:szCs w:val="22"/>
                <w:lang w:eastAsia="nl-NL"/>
              </w:rPr>
            </w:pPr>
          </w:p>
          <w:p w14:paraId="60BD830E" w14:textId="77777777" w:rsidR="009045CE" w:rsidRPr="009045CE" w:rsidRDefault="009045CE" w:rsidP="009045CE">
            <w:pPr>
              <w:rPr>
                <w:rFonts w:cstheme="minorHAnsi"/>
                <w:b w:val="0"/>
                <w:sz w:val="22"/>
                <w:szCs w:val="22"/>
                <w:lang w:eastAsia="nl-NL"/>
              </w:rPr>
            </w:pPr>
          </w:p>
          <w:p w14:paraId="61599503" w14:textId="77777777" w:rsidR="009045CE" w:rsidRPr="009045CE" w:rsidRDefault="009045CE" w:rsidP="009045CE">
            <w:pPr>
              <w:rPr>
                <w:rFonts w:cstheme="minorHAnsi"/>
                <w:b w:val="0"/>
                <w:sz w:val="22"/>
                <w:szCs w:val="22"/>
                <w:lang w:eastAsia="nl-NL"/>
              </w:rPr>
            </w:pPr>
          </w:p>
          <w:p w14:paraId="44B687A1" w14:textId="77777777" w:rsidR="009045CE" w:rsidRPr="009045CE" w:rsidRDefault="009045CE" w:rsidP="009045CE">
            <w:pPr>
              <w:rPr>
                <w:rFonts w:cstheme="minorHAnsi"/>
                <w:b w:val="0"/>
                <w:sz w:val="22"/>
                <w:szCs w:val="22"/>
                <w:lang w:eastAsia="nl-NL"/>
              </w:rPr>
            </w:pPr>
          </w:p>
          <w:p w14:paraId="297E08C7" w14:textId="77777777" w:rsidR="009045CE" w:rsidRPr="009045CE" w:rsidRDefault="009045CE" w:rsidP="009045CE">
            <w:pPr>
              <w:rPr>
                <w:rFonts w:cstheme="minorHAnsi"/>
                <w:b w:val="0"/>
                <w:sz w:val="22"/>
                <w:szCs w:val="22"/>
                <w:lang w:eastAsia="nl-NL"/>
              </w:rPr>
            </w:pPr>
          </w:p>
          <w:p w14:paraId="6323733D" w14:textId="77777777" w:rsidR="009045CE" w:rsidRPr="009045CE" w:rsidRDefault="009045CE" w:rsidP="009045CE">
            <w:pPr>
              <w:rPr>
                <w:rFonts w:cstheme="minorHAnsi"/>
                <w:b w:val="0"/>
                <w:sz w:val="22"/>
                <w:szCs w:val="22"/>
                <w:lang w:eastAsia="nl-NL"/>
              </w:rPr>
            </w:pPr>
          </w:p>
          <w:p w14:paraId="6208C6CC" w14:textId="77777777" w:rsidR="009045CE" w:rsidRPr="009045CE" w:rsidRDefault="009045CE" w:rsidP="009045CE">
            <w:pPr>
              <w:rPr>
                <w:rFonts w:cstheme="minorHAnsi"/>
                <w:b w:val="0"/>
                <w:sz w:val="22"/>
                <w:szCs w:val="22"/>
                <w:lang w:eastAsia="nl-NL"/>
              </w:rPr>
            </w:pPr>
          </w:p>
          <w:p w14:paraId="05BF5F92" w14:textId="77777777" w:rsidR="009045CE" w:rsidRPr="009045CE" w:rsidRDefault="009045CE" w:rsidP="009045CE">
            <w:pPr>
              <w:rPr>
                <w:rFonts w:cstheme="minorHAnsi"/>
                <w:b w:val="0"/>
                <w:sz w:val="22"/>
                <w:szCs w:val="22"/>
                <w:lang w:eastAsia="nl-NL"/>
              </w:rPr>
            </w:pPr>
          </w:p>
          <w:p w14:paraId="19C22741" w14:textId="77777777" w:rsidR="009045CE" w:rsidRPr="009045CE" w:rsidRDefault="009045CE" w:rsidP="009045CE">
            <w:pPr>
              <w:rPr>
                <w:rFonts w:cstheme="minorHAnsi"/>
                <w:b w:val="0"/>
                <w:sz w:val="22"/>
                <w:szCs w:val="22"/>
                <w:lang w:eastAsia="nl-NL"/>
              </w:rPr>
            </w:pPr>
          </w:p>
        </w:tc>
      </w:tr>
    </w:tbl>
    <w:p w14:paraId="1BF58EF4" w14:textId="77777777" w:rsidR="00820A0D" w:rsidRPr="00B352F7" w:rsidRDefault="00820A0D" w:rsidP="006D077F">
      <w:pPr>
        <w:rPr>
          <w:rFonts w:eastAsia="Calibri" w:cstheme="minorHAnsi"/>
          <w:b/>
          <w:sz w:val="22"/>
          <w:szCs w:val="22"/>
        </w:rPr>
      </w:pPr>
    </w:p>
    <w:p w14:paraId="1680FB77" w14:textId="56FD4236" w:rsidR="00E75546" w:rsidRPr="00B352F7" w:rsidRDefault="00E75546" w:rsidP="006D077F">
      <w:pPr>
        <w:rPr>
          <w:rFonts w:eastAsia="Calibri" w:cstheme="minorHAnsi"/>
          <w:b/>
          <w:sz w:val="22"/>
          <w:szCs w:val="22"/>
        </w:rPr>
      </w:pPr>
    </w:p>
    <w:p w14:paraId="2C3DAA31" w14:textId="77777777" w:rsidR="001432F4" w:rsidRPr="00B352F7" w:rsidRDefault="001432F4" w:rsidP="006D077F">
      <w:pPr>
        <w:pStyle w:val="broodtekst"/>
        <w:rPr>
          <w:rFonts w:asciiTheme="minorHAnsi" w:hAnsiTheme="minorHAnsi" w:cstheme="minorHAnsi"/>
          <w:bCs/>
          <w:sz w:val="22"/>
          <w:szCs w:val="22"/>
        </w:rPr>
      </w:pPr>
    </w:p>
    <w:p w14:paraId="440A7ACE" w14:textId="77777777" w:rsidR="00E75546" w:rsidRPr="00462A93" w:rsidRDefault="00E75546" w:rsidP="006D077F">
      <w:pPr>
        <w:rPr>
          <w:u w:val="single"/>
        </w:rPr>
        <w:sectPr w:rsidR="00E75546" w:rsidRPr="00462A93" w:rsidSect="009045CE">
          <w:headerReference w:type="first" r:id="rId22"/>
          <w:footerReference w:type="first" r:id="rId23"/>
          <w:pgSz w:w="11906" w:h="16838"/>
          <w:pgMar w:top="1843" w:right="1700" w:bottom="1712" w:left="1701" w:header="709" w:footer="510" w:gutter="0"/>
          <w:cols w:space="708"/>
          <w:docGrid w:linePitch="360"/>
        </w:sectPr>
      </w:pPr>
    </w:p>
    <w:tbl>
      <w:tblPr>
        <w:tblStyle w:val="Lijsttabel4-Accent3"/>
        <w:tblW w:w="5000" w:type="pct"/>
        <w:tblCellMar>
          <w:top w:w="57" w:type="dxa"/>
          <w:left w:w="85" w:type="dxa"/>
          <w:bottom w:w="57" w:type="dxa"/>
          <w:right w:w="85" w:type="dxa"/>
        </w:tblCellMar>
        <w:tblLook w:val="04A0" w:firstRow="1" w:lastRow="0" w:firstColumn="1" w:lastColumn="0" w:noHBand="0" w:noVBand="1"/>
      </w:tblPr>
      <w:tblGrid>
        <w:gridCol w:w="4176"/>
        <w:gridCol w:w="4319"/>
      </w:tblGrid>
      <w:tr w:rsidR="00825764" w:rsidRPr="00CC41C4" w14:paraId="290E7D61"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7B2FFDB" w14:textId="7CD80812" w:rsidR="00825764" w:rsidRPr="00CC41C4" w:rsidRDefault="00825764" w:rsidP="008D2D7C">
            <w:pPr>
              <w:rPr>
                <w:rFonts w:cstheme="minorHAnsi"/>
                <w:b/>
                <w:sz w:val="22"/>
                <w:szCs w:val="22"/>
              </w:rPr>
            </w:pPr>
            <w:r w:rsidRPr="00CC41C4">
              <w:rPr>
                <w:rFonts w:cstheme="minorHAnsi"/>
                <w:b/>
                <w:sz w:val="22"/>
                <w:szCs w:val="22"/>
              </w:rPr>
              <w:lastRenderedPageBreak/>
              <w:t xml:space="preserve">Selectiecriterium </w:t>
            </w:r>
            <w:r>
              <w:rPr>
                <w:rFonts w:cstheme="minorHAnsi"/>
                <w:b/>
                <w:sz w:val="22"/>
                <w:szCs w:val="22"/>
              </w:rPr>
              <w:t>F</w:t>
            </w:r>
            <w:r w:rsidRPr="00CC41C4">
              <w:rPr>
                <w:rFonts w:cstheme="minorHAnsi"/>
                <w:b/>
                <w:sz w:val="22"/>
                <w:szCs w:val="22"/>
              </w:rPr>
              <w:t xml:space="preserve"> (maximaal </w:t>
            </w:r>
            <w:r w:rsidR="00FB5D2B">
              <w:rPr>
                <w:rFonts w:cstheme="minorHAnsi"/>
                <w:b/>
                <w:sz w:val="22"/>
                <w:szCs w:val="22"/>
              </w:rPr>
              <w:t>2</w:t>
            </w:r>
            <w:r w:rsidRPr="00CC41C4">
              <w:rPr>
                <w:rFonts w:cstheme="minorHAnsi"/>
                <w:b/>
                <w:sz w:val="22"/>
                <w:szCs w:val="22"/>
              </w:rPr>
              <w:t>0 punten)</w:t>
            </w:r>
          </w:p>
        </w:tc>
      </w:tr>
      <w:tr w:rsidR="00825764" w:rsidRPr="00CC41C4" w14:paraId="38D576BD"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08DC901" w14:textId="6E69BA4E" w:rsidR="00CC41C4" w:rsidRDefault="00B434C1" w:rsidP="008D2D7C">
            <w:pPr>
              <w:contextualSpacing/>
              <w:rPr>
                <w:sz w:val="22"/>
                <w:szCs w:val="22"/>
              </w:rPr>
            </w:pPr>
            <w:r w:rsidRPr="00B434C1">
              <w:rPr>
                <w:b w:val="0"/>
                <w:bCs w:val="0"/>
                <w:sz w:val="22"/>
                <w:szCs w:val="22"/>
              </w:rPr>
              <w:t xml:space="preserve">Gegadigde heeft ervaring met </w:t>
            </w:r>
            <w:proofErr w:type="spellStart"/>
            <w:r w:rsidRPr="00B434C1">
              <w:rPr>
                <w:b w:val="0"/>
                <w:bCs w:val="0"/>
                <w:sz w:val="22"/>
                <w:szCs w:val="22"/>
              </w:rPr>
              <w:t>arbeidsmarktcommunicatieadvies</w:t>
            </w:r>
            <w:proofErr w:type="spellEnd"/>
            <w:r w:rsidRPr="00B434C1">
              <w:rPr>
                <w:b w:val="0"/>
                <w:bCs w:val="0"/>
                <w:sz w:val="22"/>
                <w:szCs w:val="22"/>
              </w:rPr>
              <w:t xml:space="preserve"> en campagnemanagement op basis van een </w:t>
            </w:r>
            <w:proofErr w:type="spellStart"/>
            <w:r w:rsidRPr="00B434C1">
              <w:rPr>
                <w:b w:val="0"/>
                <w:bCs w:val="0"/>
                <w:sz w:val="22"/>
                <w:szCs w:val="22"/>
              </w:rPr>
              <w:t>Crossmediale</w:t>
            </w:r>
            <w:proofErr w:type="spellEnd"/>
            <w:r w:rsidRPr="00B434C1">
              <w:rPr>
                <w:b w:val="0"/>
                <w:bCs w:val="0"/>
                <w:sz w:val="22"/>
                <w:szCs w:val="22"/>
              </w:rPr>
              <w:t xml:space="preserve"> aanpak, waarbij Gegadigde verantwoordelijk was voor advies, organisatie, conceptontwikkeling, planning, contentcreatie en ontwerp, Media-inkoop, resultaatmeting.</w:t>
            </w:r>
            <w:r w:rsidR="00F56DBA" w:rsidRPr="00F56DBA">
              <w:rPr>
                <w:rFonts w:eastAsia="Calibri" w:cstheme="minorHAnsi"/>
                <w:b w:val="0"/>
                <w:bCs w:val="0"/>
                <w:kern w:val="0"/>
                <w:sz w:val="22"/>
                <w:szCs w:val="22"/>
              </w:rPr>
              <w:t xml:space="preserve"> </w:t>
            </w:r>
            <w:r w:rsidR="00F56DBA" w:rsidRPr="00F56DBA">
              <w:rPr>
                <w:b w:val="0"/>
                <w:bCs w:val="0"/>
                <w:sz w:val="22"/>
                <w:szCs w:val="22"/>
              </w:rPr>
              <w:t xml:space="preserve">Dit </w:t>
            </w:r>
            <w:proofErr w:type="spellStart"/>
            <w:r w:rsidR="00F56DBA" w:rsidRPr="00F56DBA">
              <w:rPr>
                <w:b w:val="0"/>
                <w:bCs w:val="0"/>
                <w:sz w:val="22"/>
                <w:szCs w:val="22"/>
              </w:rPr>
              <w:t>arbeidsmarktcommunicatieadvies</w:t>
            </w:r>
            <w:proofErr w:type="spellEnd"/>
            <w:r w:rsidR="00F56DBA" w:rsidRPr="00F56DBA">
              <w:rPr>
                <w:b w:val="0"/>
                <w:bCs w:val="0"/>
                <w:sz w:val="22"/>
                <w:szCs w:val="22"/>
              </w:rPr>
              <w:t xml:space="preserve"> en campagnemanagement was gericht op een organisatie die software ontwikkelde en die daarbij voor de daadwerkelijke softwareontwikkeling minimaal 100 medewerkers in dienst had.</w:t>
            </w:r>
          </w:p>
          <w:p w14:paraId="62121BCA" w14:textId="77777777" w:rsidR="00CC41C4" w:rsidRDefault="00CC41C4" w:rsidP="008D2D7C">
            <w:pPr>
              <w:contextualSpacing/>
              <w:rPr>
                <w:sz w:val="22"/>
                <w:szCs w:val="22"/>
              </w:rPr>
            </w:pPr>
          </w:p>
          <w:p w14:paraId="6AD5AF0A" w14:textId="77777777" w:rsidR="00362D75" w:rsidRPr="00362D75" w:rsidRDefault="00362D75" w:rsidP="00362D75">
            <w:pPr>
              <w:contextualSpacing/>
              <w:rPr>
                <w:b w:val="0"/>
                <w:bCs w:val="0"/>
                <w:sz w:val="22"/>
                <w:szCs w:val="22"/>
              </w:rPr>
            </w:pPr>
            <w:r w:rsidRPr="00362D75">
              <w:rPr>
                <w:b w:val="0"/>
                <w:bCs w:val="0"/>
                <w:sz w:val="22"/>
                <w:szCs w:val="22"/>
              </w:rPr>
              <w:t>De scoremogelijkheden zijn:</w:t>
            </w:r>
          </w:p>
          <w:p w14:paraId="060AE063" w14:textId="77777777" w:rsidR="00362D75" w:rsidRPr="00362D75" w:rsidRDefault="00362D75" w:rsidP="00362D75">
            <w:pPr>
              <w:numPr>
                <w:ilvl w:val="0"/>
                <w:numId w:val="28"/>
              </w:numPr>
              <w:ind w:left="613"/>
              <w:contextualSpacing/>
              <w:rPr>
                <w:b w:val="0"/>
                <w:bCs w:val="0"/>
                <w:sz w:val="22"/>
                <w:szCs w:val="22"/>
              </w:rPr>
            </w:pPr>
            <w:r w:rsidRPr="00362D75">
              <w:rPr>
                <w:b w:val="0"/>
                <w:bCs w:val="0"/>
                <w:sz w:val="22"/>
                <w:szCs w:val="22"/>
              </w:rPr>
              <w:t>20 punten, als Gegadigde dit aantoont;</w:t>
            </w:r>
          </w:p>
          <w:p w14:paraId="273BB683" w14:textId="7D677BF2" w:rsidR="00CC41C4" w:rsidRPr="00362D75" w:rsidRDefault="00362D75" w:rsidP="00362D75">
            <w:pPr>
              <w:numPr>
                <w:ilvl w:val="0"/>
                <w:numId w:val="28"/>
              </w:numPr>
              <w:ind w:left="613"/>
              <w:contextualSpacing/>
              <w:rPr>
                <w:b w:val="0"/>
                <w:bCs w:val="0"/>
                <w:sz w:val="22"/>
                <w:szCs w:val="22"/>
              </w:rPr>
            </w:pPr>
            <w:r w:rsidRPr="00362D75">
              <w:rPr>
                <w:b w:val="0"/>
                <w:bCs w:val="0"/>
                <w:sz w:val="22"/>
                <w:szCs w:val="22"/>
              </w:rPr>
              <w:t>00 punten, als Gegadigde dit niet aantoont.</w:t>
            </w:r>
          </w:p>
        </w:tc>
      </w:tr>
      <w:tr w:rsidR="00825764" w:rsidRPr="00CC41C4" w14:paraId="78DC1D04"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7038FE82"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Statutaire naam Gegadigde:</w:t>
            </w:r>
          </w:p>
        </w:tc>
        <w:tc>
          <w:tcPr>
            <w:tcW w:w="2542" w:type="pct"/>
          </w:tcPr>
          <w:p w14:paraId="5588B6DD" w14:textId="77777777" w:rsidR="00825764" w:rsidRPr="00CC41C4" w:rsidRDefault="0082576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825764" w:rsidRPr="00CC41C4" w14:paraId="6B4378B3"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53C34460" w14:textId="735CFD03" w:rsidR="003D213F" w:rsidRPr="00CC41C4" w:rsidRDefault="003D213F" w:rsidP="003D213F">
            <w:pPr>
              <w:rPr>
                <w:rFonts w:cstheme="minorHAnsi"/>
                <w:b w:val="0"/>
                <w:bCs w:val="0"/>
                <w:sz w:val="22"/>
                <w:szCs w:val="22"/>
              </w:rPr>
            </w:pPr>
            <w:r w:rsidRPr="00CC41C4">
              <w:rPr>
                <w:rFonts w:cstheme="minorHAnsi"/>
                <w:b w:val="0"/>
                <w:bCs w:val="0"/>
                <w:sz w:val="22"/>
                <w:szCs w:val="22"/>
              </w:rPr>
              <w:t>Gegadigde voldoet aan dit Selectiecriterium en kan dit aantonen met een referentieopdracht:</w:t>
            </w:r>
          </w:p>
          <w:p w14:paraId="7A259A16" w14:textId="77777777" w:rsidR="00825764" w:rsidRPr="00CC41C4" w:rsidRDefault="00825764" w:rsidP="008D2D7C">
            <w:pPr>
              <w:rPr>
                <w:rFonts w:cstheme="minorHAnsi"/>
                <w:b w:val="0"/>
                <w:bCs w:val="0"/>
                <w:i/>
                <w:iCs/>
                <w:sz w:val="22"/>
                <w:szCs w:val="22"/>
              </w:rPr>
            </w:pPr>
            <w:r w:rsidRPr="00CC41C4">
              <w:rPr>
                <w:rFonts w:cstheme="minorHAnsi"/>
                <w:b w:val="0"/>
                <w:bCs w:val="0"/>
                <w:i/>
                <w:iCs/>
                <w:sz w:val="22"/>
                <w:szCs w:val="22"/>
              </w:rPr>
              <w:t>(Zo ja, vul dan hieronder de gegevens van de referentieopdracht voor dit Selectiecriterium in.)</w:t>
            </w:r>
          </w:p>
        </w:tc>
        <w:tc>
          <w:tcPr>
            <w:tcW w:w="2542" w:type="pct"/>
          </w:tcPr>
          <w:p w14:paraId="0F953CA0" w14:textId="77777777" w:rsidR="00825764" w:rsidRPr="00CC41C4" w:rsidRDefault="0082576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r w:rsidRPr="00CC41C4">
              <w:rPr>
                <w:sz w:val="22"/>
                <w:szCs w:val="22"/>
              </w:rPr>
              <w:t>Ja / Nee</w:t>
            </w:r>
          </w:p>
        </w:tc>
      </w:tr>
      <w:tr w:rsidR="00825764" w:rsidRPr="00CC41C4" w14:paraId="6FDEE8EA"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167A5C2C"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Statutaire naam referent (de opdrachtgever van de referentieopdracht):</w:t>
            </w:r>
          </w:p>
        </w:tc>
        <w:tc>
          <w:tcPr>
            <w:tcW w:w="2542" w:type="pct"/>
          </w:tcPr>
          <w:p w14:paraId="6F2EC23F" w14:textId="77777777" w:rsidR="00825764" w:rsidRPr="00CC41C4" w:rsidRDefault="0082576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825764" w:rsidRPr="00CC41C4" w14:paraId="021168D3"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559A46ED"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Adres referent (straatnaam, huisnummer en plaatsnaam):</w:t>
            </w:r>
          </w:p>
        </w:tc>
        <w:tc>
          <w:tcPr>
            <w:tcW w:w="2542" w:type="pct"/>
          </w:tcPr>
          <w:p w14:paraId="1A9FDDEC" w14:textId="77777777" w:rsidR="00825764" w:rsidRPr="00CC41C4" w:rsidRDefault="0082576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825764" w:rsidRPr="00CC41C4" w14:paraId="54A15D45"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70EF2211"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Naam contactpersoon referent:</w:t>
            </w:r>
          </w:p>
        </w:tc>
        <w:tc>
          <w:tcPr>
            <w:tcW w:w="2542" w:type="pct"/>
          </w:tcPr>
          <w:p w14:paraId="20FAE7F5" w14:textId="77777777" w:rsidR="00825764" w:rsidRPr="00CC41C4" w:rsidRDefault="0082576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825764" w:rsidRPr="00CC41C4" w14:paraId="177D9418"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4D8413E8"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Telefoonnummer en e-mailadres contactpersoon referent:</w:t>
            </w:r>
          </w:p>
        </w:tc>
        <w:tc>
          <w:tcPr>
            <w:tcW w:w="2542" w:type="pct"/>
          </w:tcPr>
          <w:p w14:paraId="5EFC7E13" w14:textId="77777777" w:rsidR="00825764" w:rsidRPr="00CC41C4" w:rsidRDefault="0082576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825764" w:rsidRPr="00CC41C4" w14:paraId="725D6151"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47A7137E"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Aantal medewerkers referent:</w:t>
            </w:r>
          </w:p>
        </w:tc>
        <w:tc>
          <w:tcPr>
            <w:tcW w:w="2542" w:type="pct"/>
          </w:tcPr>
          <w:p w14:paraId="6FA39A25" w14:textId="77777777" w:rsidR="00825764" w:rsidRPr="00CC41C4" w:rsidRDefault="0082576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825764" w:rsidRPr="00CC41C4" w14:paraId="76C374E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036B6594"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 xml:space="preserve">Naam referentieopdracht: </w:t>
            </w:r>
          </w:p>
        </w:tc>
        <w:tc>
          <w:tcPr>
            <w:tcW w:w="2542" w:type="pct"/>
          </w:tcPr>
          <w:p w14:paraId="4A2489B3" w14:textId="77777777" w:rsidR="00825764" w:rsidRPr="00CC41C4" w:rsidRDefault="0082576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825764" w:rsidRPr="00CC41C4" w14:paraId="22299D1F"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4369FE05"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Start- en einddatum referentieopdracht:</w:t>
            </w:r>
          </w:p>
        </w:tc>
        <w:tc>
          <w:tcPr>
            <w:tcW w:w="2542" w:type="pct"/>
          </w:tcPr>
          <w:p w14:paraId="5442CFC5" w14:textId="77777777" w:rsidR="00825764" w:rsidRPr="00CC41C4" w:rsidRDefault="0082576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825764" w:rsidRPr="00CC41C4" w14:paraId="3304FB5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317D7EF6"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Statutaire naam/namen van de onderneming(en) die de referentieopdracht heeft/hebben uitgevoerd:</w:t>
            </w:r>
          </w:p>
          <w:p w14:paraId="367C6EE5" w14:textId="77777777" w:rsidR="00825764" w:rsidRPr="00CC41C4" w:rsidRDefault="00825764" w:rsidP="008D2D7C">
            <w:pPr>
              <w:rPr>
                <w:rFonts w:cstheme="minorHAnsi"/>
                <w:b w:val="0"/>
                <w:bCs w:val="0"/>
                <w:i/>
                <w:iCs/>
                <w:sz w:val="22"/>
                <w:szCs w:val="22"/>
              </w:rPr>
            </w:pPr>
            <w:r w:rsidRPr="00CC41C4">
              <w:rPr>
                <w:rFonts w:cstheme="minorHAnsi"/>
                <w:b w:val="0"/>
                <w:bCs w:val="0"/>
                <w:i/>
                <w:iCs/>
                <w:sz w:val="22"/>
                <w:szCs w:val="22"/>
              </w:rPr>
              <w:t xml:space="preserve">(Als Gegadigde een beroep doet op een Derde voor dit Selectiecriterium, dan dient hier de naam van de Derde ingevuld te worden. Als de referentie is uitgevoerd door een combinatie, dan dienen hier de namen van de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ingevuld te worden.) </w:t>
            </w:r>
          </w:p>
        </w:tc>
        <w:tc>
          <w:tcPr>
            <w:tcW w:w="2542" w:type="pct"/>
          </w:tcPr>
          <w:p w14:paraId="5EB724A0" w14:textId="77777777" w:rsidR="00825764" w:rsidRPr="00CC41C4" w:rsidRDefault="0082576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825764" w:rsidRPr="00CC41C4" w14:paraId="17C3F4FF"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612C3EE8" w14:textId="77777777" w:rsidR="00825764" w:rsidRPr="00CC41C4" w:rsidRDefault="00825764" w:rsidP="008D2D7C">
            <w:pPr>
              <w:rPr>
                <w:rFonts w:cstheme="minorHAnsi"/>
                <w:b w:val="0"/>
                <w:bCs w:val="0"/>
                <w:sz w:val="22"/>
                <w:szCs w:val="22"/>
              </w:rPr>
            </w:pPr>
            <w:r w:rsidRPr="00CC41C4">
              <w:rPr>
                <w:rFonts w:cstheme="minorHAnsi"/>
                <w:b w:val="0"/>
                <w:bCs w:val="0"/>
                <w:sz w:val="22"/>
                <w:szCs w:val="22"/>
              </w:rPr>
              <w:t>Omschrijving eigen aandeel referentieopdracht:</w:t>
            </w:r>
          </w:p>
          <w:p w14:paraId="79762A7C" w14:textId="77777777" w:rsidR="00825764" w:rsidRPr="00CC41C4" w:rsidRDefault="00825764" w:rsidP="008D2D7C">
            <w:pPr>
              <w:rPr>
                <w:rFonts w:cstheme="minorHAnsi"/>
                <w:b w:val="0"/>
                <w:bCs w:val="0"/>
                <w:i/>
                <w:iCs/>
                <w:sz w:val="22"/>
                <w:szCs w:val="22"/>
              </w:rPr>
            </w:pPr>
            <w:r w:rsidRPr="00CC41C4">
              <w:rPr>
                <w:rFonts w:cstheme="minorHAnsi"/>
                <w:b w:val="0"/>
                <w:bCs w:val="0"/>
                <w:i/>
                <w:iCs/>
                <w:sz w:val="22"/>
                <w:szCs w:val="22"/>
              </w:rPr>
              <w:t xml:space="preserve">(Als de referentieopdracht door een combinatie is uitgevoerd, dient Gegadigde hier de werkzaamheden, taken, rollen, verantwoordelijkheden en opgedane </w:t>
            </w:r>
            <w:r w:rsidRPr="00CC41C4">
              <w:rPr>
                <w:rFonts w:cstheme="minorHAnsi"/>
                <w:b w:val="0"/>
                <w:bCs w:val="0"/>
                <w:i/>
                <w:iCs/>
                <w:sz w:val="22"/>
                <w:szCs w:val="22"/>
              </w:rPr>
              <w:lastRenderedPageBreak/>
              <w:t xml:space="preserve">ervaring van elk der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 de combinatie te omschrijven.)</w:t>
            </w:r>
          </w:p>
        </w:tc>
        <w:tc>
          <w:tcPr>
            <w:tcW w:w="2542" w:type="pct"/>
          </w:tcPr>
          <w:p w14:paraId="4548DFF1" w14:textId="77777777" w:rsidR="00825764" w:rsidRPr="00CC41C4" w:rsidRDefault="0082576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3B8F5178" w14:textId="7FE3C050" w:rsidR="00E75546" w:rsidRPr="00B352F7" w:rsidRDefault="00E75546" w:rsidP="006D077F">
      <w:pPr>
        <w:rPr>
          <w:rFonts w:eastAsia="Calibri" w:cstheme="minorHAnsi"/>
          <w:b/>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D23003" w:rsidRPr="00D23003" w14:paraId="408A3BB9"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756FA2F1" w14:textId="7DC0EAD1" w:rsidR="00D23003" w:rsidRPr="00D23003" w:rsidRDefault="00D23003" w:rsidP="00D23003">
            <w:pPr>
              <w:rPr>
                <w:rFonts w:cstheme="minorHAnsi"/>
                <w:b/>
                <w:bCs w:val="0"/>
                <w:sz w:val="22"/>
                <w:szCs w:val="22"/>
                <w:lang w:eastAsia="nl-NL"/>
              </w:rPr>
            </w:pPr>
            <w:r w:rsidRPr="00D23003">
              <w:rPr>
                <w:rFonts w:cstheme="minorHAnsi"/>
                <w:b/>
                <w:bCs w:val="0"/>
                <w:sz w:val="22"/>
                <w:szCs w:val="22"/>
                <w:lang w:eastAsia="nl-NL"/>
              </w:rPr>
              <w:t xml:space="preserve">Omschrijving referentieopdracht Selectiecriterium </w:t>
            </w:r>
            <w:r w:rsidR="00A24EA2">
              <w:rPr>
                <w:rFonts w:cstheme="minorHAnsi"/>
                <w:b/>
                <w:bCs w:val="0"/>
                <w:sz w:val="22"/>
                <w:szCs w:val="22"/>
                <w:lang w:eastAsia="nl-NL"/>
              </w:rPr>
              <w:t>F</w:t>
            </w:r>
          </w:p>
          <w:p w14:paraId="56CAE399" w14:textId="77777777" w:rsidR="00D23003" w:rsidRPr="00D23003" w:rsidRDefault="00D23003" w:rsidP="00D23003">
            <w:pPr>
              <w:rPr>
                <w:rFonts w:cstheme="minorHAnsi"/>
                <w:b/>
                <w:bCs w:val="0"/>
                <w:sz w:val="22"/>
                <w:szCs w:val="22"/>
                <w:lang w:eastAsia="nl-NL"/>
              </w:rPr>
            </w:pPr>
          </w:p>
        </w:tc>
      </w:tr>
      <w:tr w:rsidR="00D23003" w:rsidRPr="00D23003" w14:paraId="25ED8C69"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3F22679B" w14:textId="1578ACF4" w:rsidR="00D23003" w:rsidRPr="00753259" w:rsidRDefault="00753259" w:rsidP="00753259">
            <w:pPr>
              <w:autoSpaceDN w:val="0"/>
              <w:ind w:left="46"/>
              <w:contextualSpacing/>
              <w:rPr>
                <w:b w:val="0"/>
                <w:bCs w:val="0"/>
                <w:i/>
                <w:iCs/>
                <w:sz w:val="22"/>
                <w:szCs w:val="22"/>
              </w:rPr>
            </w:pPr>
            <w:r w:rsidRPr="00753259">
              <w:rPr>
                <w:b w:val="0"/>
                <w:bCs w:val="0"/>
                <w:i/>
                <w:iCs/>
                <w:sz w:val="22"/>
                <w:szCs w:val="22"/>
              </w:rPr>
              <w:t>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w:t>
            </w:r>
          </w:p>
        </w:tc>
      </w:tr>
      <w:tr w:rsidR="00D23003" w:rsidRPr="00D23003" w14:paraId="76BC94E7"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25306F96" w14:textId="77777777" w:rsidR="00D23003" w:rsidRPr="00D23003" w:rsidRDefault="00D23003" w:rsidP="00D23003">
            <w:pPr>
              <w:rPr>
                <w:rFonts w:cstheme="minorHAnsi"/>
                <w:b w:val="0"/>
                <w:sz w:val="22"/>
                <w:szCs w:val="22"/>
                <w:lang w:eastAsia="nl-NL"/>
              </w:rPr>
            </w:pPr>
          </w:p>
          <w:p w14:paraId="4E35A65B" w14:textId="77777777" w:rsidR="00D23003" w:rsidRPr="00D23003" w:rsidRDefault="00D23003" w:rsidP="00D23003">
            <w:pPr>
              <w:rPr>
                <w:rFonts w:cstheme="minorHAnsi"/>
                <w:b w:val="0"/>
                <w:sz w:val="22"/>
                <w:szCs w:val="22"/>
                <w:lang w:eastAsia="nl-NL"/>
              </w:rPr>
            </w:pPr>
          </w:p>
          <w:p w14:paraId="7B3BDB3B" w14:textId="77777777" w:rsidR="00D23003" w:rsidRPr="00D23003" w:rsidRDefault="00D23003" w:rsidP="00D23003">
            <w:pPr>
              <w:rPr>
                <w:rFonts w:cstheme="minorHAnsi"/>
                <w:b w:val="0"/>
                <w:sz w:val="22"/>
                <w:szCs w:val="22"/>
                <w:lang w:eastAsia="nl-NL"/>
              </w:rPr>
            </w:pPr>
          </w:p>
          <w:p w14:paraId="42564F09" w14:textId="77777777" w:rsidR="00D23003" w:rsidRPr="00D23003" w:rsidRDefault="00D23003" w:rsidP="00D23003">
            <w:pPr>
              <w:rPr>
                <w:rFonts w:cstheme="minorHAnsi"/>
                <w:b w:val="0"/>
                <w:sz w:val="22"/>
                <w:szCs w:val="22"/>
                <w:lang w:eastAsia="nl-NL"/>
              </w:rPr>
            </w:pPr>
          </w:p>
          <w:p w14:paraId="0422D5A1" w14:textId="77777777" w:rsidR="00D23003" w:rsidRPr="00D23003" w:rsidRDefault="00D23003" w:rsidP="00D23003">
            <w:pPr>
              <w:rPr>
                <w:rFonts w:cstheme="minorHAnsi"/>
                <w:b w:val="0"/>
                <w:sz w:val="22"/>
                <w:szCs w:val="22"/>
                <w:lang w:eastAsia="nl-NL"/>
              </w:rPr>
            </w:pPr>
          </w:p>
          <w:p w14:paraId="476A2E4C" w14:textId="77777777" w:rsidR="00D23003" w:rsidRPr="00D23003" w:rsidRDefault="00D23003" w:rsidP="00D23003">
            <w:pPr>
              <w:rPr>
                <w:rFonts w:cstheme="minorHAnsi"/>
                <w:b w:val="0"/>
                <w:sz w:val="22"/>
                <w:szCs w:val="22"/>
                <w:lang w:eastAsia="nl-NL"/>
              </w:rPr>
            </w:pPr>
          </w:p>
          <w:p w14:paraId="4F7EE4E9" w14:textId="77777777" w:rsidR="00D23003" w:rsidRPr="00D23003" w:rsidRDefault="00D23003" w:rsidP="00D23003">
            <w:pPr>
              <w:rPr>
                <w:rFonts w:cstheme="minorHAnsi"/>
                <w:b w:val="0"/>
                <w:sz w:val="22"/>
                <w:szCs w:val="22"/>
                <w:lang w:eastAsia="nl-NL"/>
              </w:rPr>
            </w:pPr>
          </w:p>
          <w:p w14:paraId="5220AD8A" w14:textId="77777777" w:rsidR="00D23003" w:rsidRPr="00D23003" w:rsidRDefault="00D23003" w:rsidP="00D23003">
            <w:pPr>
              <w:rPr>
                <w:rFonts w:cstheme="minorHAnsi"/>
                <w:b w:val="0"/>
                <w:sz w:val="22"/>
                <w:szCs w:val="22"/>
                <w:lang w:eastAsia="nl-NL"/>
              </w:rPr>
            </w:pPr>
          </w:p>
          <w:p w14:paraId="4AAE5A61" w14:textId="77777777" w:rsidR="00D23003" w:rsidRPr="00D23003" w:rsidRDefault="00D23003" w:rsidP="00D23003">
            <w:pPr>
              <w:rPr>
                <w:rFonts w:cstheme="minorHAnsi"/>
                <w:b w:val="0"/>
                <w:sz w:val="22"/>
                <w:szCs w:val="22"/>
                <w:lang w:eastAsia="nl-NL"/>
              </w:rPr>
            </w:pPr>
          </w:p>
          <w:p w14:paraId="1DCE0D83" w14:textId="77777777" w:rsidR="00D23003" w:rsidRPr="00D23003" w:rsidRDefault="00D23003" w:rsidP="00D23003">
            <w:pPr>
              <w:rPr>
                <w:rFonts w:cstheme="minorHAnsi"/>
                <w:b w:val="0"/>
                <w:sz w:val="22"/>
                <w:szCs w:val="22"/>
                <w:lang w:eastAsia="nl-NL"/>
              </w:rPr>
            </w:pPr>
          </w:p>
          <w:p w14:paraId="04E91F01" w14:textId="77777777" w:rsidR="00D23003" w:rsidRPr="00D23003" w:rsidRDefault="00D23003" w:rsidP="00D23003">
            <w:pPr>
              <w:rPr>
                <w:rFonts w:cstheme="minorHAnsi"/>
                <w:b w:val="0"/>
                <w:sz w:val="22"/>
                <w:szCs w:val="22"/>
                <w:lang w:eastAsia="nl-NL"/>
              </w:rPr>
            </w:pPr>
          </w:p>
          <w:p w14:paraId="7E57169E" w14:textId="77777777" w:rsidR="00D23003" w:rsidRPr="00D23003" w:rsidRDefault="00D23003" w:rsidP="00D23003">
            <w:pPr>
              <w:rPr>
                <w:rFonts w:cstheme="minorHAnsi"/>
                <w:b w:val="0"/>
                <w:sz w:val="22"/>
                <w:szCs w:val="22"/>
                <w:lang w:eastAsia="nl-NL"/>
              </w:rPr>
            </w:pPr>
          </w:p>
          <w:p w14:paraId="6E0BA082" w14:textId="77777777" w:rsidR="00D23003" w:rsidRPr="00D23003" w:rsidRDefault="00D23003" w:rsidP="00D23003">
            <w:pPr>
              <w:rPr>
                <w:rFonts w:cstheme="minorHAnsi"/>
                <w:b w:val="0"/>
                <w:sz w:val="22"/>
                <w:szCs w:val="22"/>
                <w:lang w:eastAsia="nl-NL"/>
              </w:rPr>
            </w:pPr>
          </w:p>
          <w:p w14:paraId="4F1997D5" w14:textId="77777777" w:rsidR="00D23003" w:rsidRPr="00D23003" w:rsidRDefault="00D23003" w:rsidP="00D23003">
            <w:pPr>
              <w:rPr>
                <w:rFonts w:cstheme="minorHAnsi"/>
                <w:b w:val="0"/>
                <w:sz w:val="22"/>
                <w:szCs w:val="22"/>
                <w:lang w:eastAsia="nl-NL"/>
              </w:rPr>
            </w:pPr>
          </w:p>
          <w:p w14:paraId="23E2A2EB" w14:textId="77777777" w:rsidR="00D23003" w:rsidRPr="00D23003" w:rsidRDefault="00D23003" w:rsidP="00D23003">
            <w:pPr>
              <w:rPr>
                <w:rFonts w:cstheme="minorHAnsi"/>
                <w:b w:val="0"/>
                <w:sz w:val="22"/>
                <w:szCs w:val="22"/>
                <w:lang w:eastAsia="nl-NL"/>
              </w:rPr>
            </w:pPr>
          </w:p>
          <w:p w14:paraId="4890D15C" w14:textId="77777777" w:rsidR="00D23003" w:rsidRPr="00D23003" w:rsidRDefault="00D23003" w:rsidP="00D23003">
            <w:pPr>
              <w:rPr>
                <w:rFonts w:cstheme="minorHAnsi"/>
                <w:b w:val="0"/>
                <w:sz w:val="22"/>
                <w:szCs w:val="22"/>
                <w:lang w:eastAsia="nl-NL"/>
              </w:rPr>
            </w:pPr>
          </w:p>
        </w:tc>
      </w:tr>
    </w:tbl>
    <w:p w14:paraId="018AC898" w14:textId="1E2D87F4" w:rsidR="00E75546" w:rsidRPr="00B352F7" w:rsidRDefault="00E75546" w:rsidP="006D077F">
      <w:pPr>
        <w:rPr>
          <w:rFonts w:eastAsia="Calibri" w:cstheme="minorHAnsi"/>
          <w:b/>
          <w:sz w:val="22"/>
          <w:szCs w:val="22"/>
        </w:rPr>
      </w:pPr>
    </w:p>
    <w:p w14:paraId="122F8810" w14:textId="77777777" w:rsidR="00E75546" w:rsidRPr="00B352F7" w:rsidRDefault="00E75546" w:rsidP="006D077F">
      <w:pPr>
        <w:pStyle w:val="broodtekst"/>
        <w:rPr>
          <w:rFonts w:asciiTheme="minorHAnsi" w:hAnsiTheme="minorHAnsi" w:cstheme="minorHAnsi"/>
          <w:sz w:val="22"/>
          <w:szCs w:val="22"/>
        </w:rPr>
      </w:pPr>
    </w:p>
    <w:p w14:paraId="07B57B03" w14:textId="77777777" w:rsidR="00E75546" w:rsidRPr="00B352F7" w:rsidRDefault="00E75546" w:rsidP="006D077F">
      <w:pPr>
        <w:pStyle w:val="broodtekst"/>
        <w:rPr>
          <w:rFonts w:asciiTheme="minorHAnsi" w:hAnsiTheme="minorHAnsi" w:cstheme="minorHAnsi"/>
          <w:bCs/>
          <w:sz w:val="22"/>
          <w:szCs w:val="22"/>
        </w:rPr>
      </w:pPr>
    </w:p>
    <w:p w14:paraId="67ADCA29" w14:textId="77777777" w:rsidR="00E75546" w:rsidRPr="00462A93" w:rsidRDefault="00E75546" w:rsidP="006D077F">
      <w:pPr>
        <w:rPr>
          <w:u w:val="single"/>
        </w:rPr>
        <w:sectPr w:rsidR="00E75546" w:rsidRPr="00462A93" w:rsidSect="002D3515">
          <w:headerReference w:type="first" r:id="rId24"/>
          <w:footerReference w:type="first" r:id="rId25"/>
          <w:pgSz w:w="11906" w:h="16838"/>
          <w:pgMar w:top="1843" w:right="1700" w:bottom="1712" w:left="1701" w:header="709" w:footer="510" w:gutter="0"/>
          <w:cols w:space="708"/>
          <w:docGrid w:linePitch="360"/>
        </w:sectPr>
      </w:pPr>
    </w:p>
    <w:tbl>
      <w:tblPr>
        <w:tblStyle w:val="Lijsttabel4-Accent3"/>
        <w:tblW w:w="5000" w:type="pct"/>
        <w:tblCellMar>
          <w:top w:w="57" w:type="dxa"/>
          <w:left w:w="85" w:type="dxa"/>
          <w:bottom w:w="57" w:type="dxa"/>
          <w:right w:w="85" w:type="dxa"/>
        </w:tblCellMar>
        <w:tblLook w:val="04A0" w:firstRow="1" w:lastRow="0" w:firstColumn="1" w:lastColumn="0" w:noHBand="0" w:noVBand="1"/>
      </w:tblPr>
      <w:tblGrid>
        <w:gridCol w:w="4176"/>
        <w:gridCol w:w="4319"/>
      </w:tblGrid>
      <w:tr w:rsidR="009278E4" w:rsidRPr="00CC41C4" w14:paraId="29DAB8D4"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EC2FFC3" w14:textId="2AAD64A7" w:rsidR="009278E4" w:rsidRPr="00CC41C4" w:rsidRDefault="009278E4" w:rsidP="008D2D7C">
            <w:pPr>
              <w:rPr>
                <w:rFonts w:cstheme="minorHAnsi"/>
                <w:b/>
                <w:sz w:val="22"/>
                <w:szCs w:val="22"/>
              </w:rPr>
            </w:pPr>
            <w:r w:rsidRPr="00CC41C4">
              <w:rPr>
                <w:rFonts w:cstheme="minorHAnsi"/>
                <w:b/>
                <w:sz w:val="22"/>
                <w:szCs w:val="22"/>
              </w:rPr>
              <w:lastRenderedPageBreak/>
              <w:t xml:space="preserve">Selectiecriterium </w:t>
            </w:r>
            <w:r>
              <w:rPr>
                <w:rFonts w:cstheme="minorHAnsi"/>
                <w:b/>
                <w:sz w:val="22"/>
                <w:szCs w:val="22"/>
              </w:rPr>
              <w:t>G</w:t>
            </w:r>
            <w:r w:rsidRPr="00CC41C4">
              <w:rPr>
                <w:rFonts w:cstheme="minorHAnsi"/>
                <w:b/>
                <w:sz w:val="22"/>
                <w:szCs w:val="22"/>
              </w:rPr>
              <w:t xml:space="preserve"> (maximaal </w:t>
            </w:r>
            <w:r w:rsidR="00F072A7">
              <w:rPr>
                <w:rFonts w:cstheme="minorHAnsi"/>
                <w:b/>
                <w:sz w:val="22"/>
                <w:szCs w:val="22"/>
              </w:rPr>
              <w:t>1</w:t>
            </w:r>
            <w:r w:rsidRPr="00CC41C4">
              <w:rPr>
                <w:rFonts w:cstheme="minorHAnsi"/>
                <w:b/>
                <w:sz w:val="22"/>
                <w:szCs w:val="22"/>
              </w:rPr>
              <w:t>0 punten)</w:t>
            </w:r>
          </w:p>
        </w:tc>
      </w:tr>
      <w:tr w:rsidR="009278E4" w:rsidRPr="00CC41C4" w14:paraId="3E1EF940"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6F16073" w14:textId="7D23A0E2" w:rsidR="009278E4" w:rsidRDefault="009278E4" w:rsidP="008D2D7C">
            <w:pPr>
              <w:contextualSpacing/>
              <w:rPr>
                <w:sz w:val="22"/>
                <w:szCs w:val="22"/>
              </w:rPr>
            </w:pPr>
            <w:r w:rsidRPr="00B434C1">
              <w:rPr>
                <w:b w:val="0"/>
                <w:bCs w:val="0"/>
                <w:sz w:val="22"/>
                <w:szCs w:val="22"/>
              </w:rPr>
              <w:t xml:space="preserve">Gegadigde heeft ervaring met </w:t>
            </w:r>
            <w:proofErr w:type="spellStart"/>
            <w:r w:rsidRPr="00B434C1">
              <w:rPr>
                <w:b w:val="0"/>
                <w:bCs w:val="0"/>
                <w:sz w:val="22"/>
                <w:szCs w:val="22"/>
              </w:rPr>
              <w:t>arbeidsmarktcommunicatieadvies</w:t>
            </w:r>
            <w:proofErr w:type="spellEnd"/>
            <w:r w:rsidRPr="00B434C1">
              <w:rPr>
                <w:b w:val="0"/>
                <w:bCs w:val="0"/>
                <w:sz w:val="22"/>
                <w:szCs w:val="22"/>
              </w:rPr>
              <w:t xml:space="preserve"> en campagnemanagement op basis van een </w:t>
            </w:r>
            <w:proofErr w:type="spellStart"/>
            <w:r w:rsidRPr="00B434C1">
              <w:rPr>
                <w:b w:val="0"/>
                <w:bCs w:val="0"/>
                <w:sz w:val="22"/>
                <w:szCs w:val="22"/>
              </w:rPr>
              <w:t>Crossmediale</w:t>
            </w:r>
            <w:proofErr w:type="spellEnd"/>
            <w:r w:rsidRPr="00B434C1">
              <w:rPr>
                <w:b w:val="0"/>
                <w:bCs w:val="0"/>
                <w:sz w:val="22"/>
                <w:szCs w:val="22"/>
              </w:rPr>
              <w:t xml:space="preserve"> aanpak, waarbij Gegadigde verantwoordelijk was voor advies, organisatie, conceptontwikkeling, planning, contentcreatie en ontwerp, Media-inkoop, resultaatmeting.</w:t>
            </w:r>
            <w:r w:rsidR="00343253" w:rsidRPr="00343253">
              <w:rPr>
                <w:rFonts w:eastAsia="Calibri" w:cstheme="minorHAnsi"/>
                <w:b w:val="0"/>
                <w:bCs w:val="0"/>
                <w:kern w:val="0"/>
                <w:sz w:val="22"/>
                <w:szCs w:val="22"/>
              </w:rPr>
              <w:t xml:space="preserve"> </w:t>
            </w:r>
            <w:r w:rsidR="00343253" w:rsidRPr="00343253">
              <w:rPr>
                <w:b w:val="0"/>
                <w:bCs w:val="0"/>
                <w:sz w:val="22"/>
                <w:szCs w:val="22"/>
              </w:rPr>
              <w:t xml:space="preserve">Daarbij heeft Gegadigde ervaring opgedaan met een </w:t>
            </w:r>
            <w:proofErr w:type="spellStart"/>
            <w:r w:rsidR="00343253" w:rsidRPr="00343253">
              <w:rPr>
                <w:b w:val="0"/>
                <w:bCs w:val="0"/>
                <w:sz w:val="22"/>
                <w:szCs w:val="22"/>
              </w:rPr>
              <w:t>Applicant</w:t>
            </w:r>
            <w:proofErr w:type="spellEnd"/>
            <w:r w:rsidR="00343253" w:rsidRPr="00343253">
              <w:rPr>
                <w:b w:val="0"/>
                <w:bCs w:val="0"/>
                <w:sz w:val="22"/>
                <w:szCs w:val="22"/>
              </w:rPr>
              <w:t xml:space="preserve"> tracking system.</w:t>
            </w:r>
          </w:p>
          <w:p w14:paraId="350E07E6" w14:textId="77777777" w:rsidR="009278E4" w:rsidRPr="0000491D" w:rsidRDefault="009278E4" w:rsidP="008D2D7C">
            <w:pPr>
              <w:contextualSpacing/>
              <w:rPr>
                <w:b w:val="0"/>
                <w:bCs w:val="0"/>
                <w:sz w:val="22"/>
                <w:szCs w:val="22"/>
              </w:rPr>
            </w:pPr>
          </w:p>
          <w:p w14:paraId="00F33CF2" w14:textId="77777777" w:rsidR="006E15EB" w:rsidRPr="0000491D" w:rsidRDefault="006E15EB" w:rsidP="006E15EB">
            <w:pPr>
              <w:contextualSpacing/>
              <w:rPr>
                <w:b w:val="0"/>
                <w:bCs w:val="0"/>
                <w:sz w:val="22"/>
                <w:szCs w:val="22"/>
              </w:rPr>
            </w:pPr>
            <w:r w:rsidRPr="0000491D">
              <w:rPr>
                <w:b w:val="0"/>
                <w:bCs w:val="0"/>
                <w:sz w:val="22"/>
                <w:szCs w:val="22"/>
              </w:rPr>
              <w:t>Voor dit Selectiecriterium kunnen 10 punten worden behaald:</w:t>
            </w:r>
          </w:p>
          <w:p w14:paraId="0E75B934" w14:textId="1495D624" w:rsidR="006E15EB" w:rsidRPr="0000491D" w:rsidRDefault="006E15EB" w:rsidP="006E15EB">
            <w:pPr>
              <w:pStyle w:val="Lijstalinea"/>
              <w:numPr>
                <w:ilvl w:val="0"/>
                <w:numId w:val="28"/>
              </w:numPr>
              <w:rPr>
                <w:b w:val="0"/>
                <w:bCs w:val="0"/>
                <w:sz w:val="22"/>
                <w:szCs w:val="22"/>
              </w:rPr>
            </w:pPr>
            <w:r w:rsidRPr="0000491D">
              <w:rPr>
                <w:b w:val="0"/>
                <w:bCs w:val="0"/>
                <w:sz w:val="22"/>
                <w:szCs w:val="22"/>
              </w:rPr>
              <w:t xml:space="preserve">05 punten als Gegadigde hierbij ervaring heeft opgedaan met een </w:t>
            </w:r>
            <w:proofErr w:type="spellStart"/>
            <w:r w:rsidRPr="0000491D">
              <w:rPr>
                <w:b w:val="0"/>
                <w:bCs w:val="0"/>
                <w:sz w:val="22"/>
                <w:szCs w:val="22"/>
              </w:rPr>
              <w:t>Applicant</w:t>
            </w:r>
            <w:proofErr w:type="spellEnd"/>
            <w:r w:rsidRPr="0000491D">
              <w:rPr>
                <w:b w:val="0"/>
                <w:bCs w:val="0"/>
                <w:sz w:val="22"/>
                <w:szCs w:val="22"/>
              </w:rPr>
              <w:t xml:space="preserve"> tracking system,</w:t>
            </w:r>
          </w:p>
          <w:p w14:paraId="31FBFA66" w14:textId="6AF4485B" w:rsidR="006348C4" w:rsidRPr="006348C4" w:rsidRDefault="006E15EB" w:rsidP="006E15EB">
            <w:pPr>
              <w:pStyle w:val="Lijstalinea"/>
              <w:numPr>
                <w:ilvl w:val="0"/>
                <w:numId w:val="28"/>
              </w:numPr>
              <w:rPr>
                <w:b w:val="0"/>
                <w:bCs w:val="0"/>
                <w:sz w:val="22"/>
                <w:szCs w:val="22"/>
              </w:rPr>
            </w:pPr>
            <w:r w:rsidRPr="006348C4">
              <w:rPr>
                <w:b w:val="0"/>
                <w:bCs w:val="0"/>
                <w:sz w:val="22"/>
                <w:szCs w:val="22"/>
              </w:rPr>
              <w:t xml:space="preserve">05 punten als deze ervaring betrekking heeft op </w:t>
            </w:r>
            <w:proofErr w:type="spellStart"/>
            <w:r w:rsidRPr="006348C4">
              <w:rPr>
                <w:b w:val="0"/>
                <w:bCs w:val="0"/>
                <w:sz w:val="22"/>
                <w:szCs w:val="22"/>
              </w:rPr>
              <w:t>Recruitee</w:t>
            </w:r>
            <w:proofErr w:type="spellEnd"/>
            <w:r w:rsidRPr="006348C4">
              <w:rPr>
                <w:b w:val="0"/>
                <w:bCs w:val="0"/>
                <w:sz w:val="22"/>
                <w:szCs w:val="22"/>
              </w:rPr>
              <w:t xml:space="preserve">, het huidige </w:t>
            </w:r>
            <w:proofErr w:type="spellStart"/>
            <w:r w:rsidRPr="006348C4">
              <w:rPr>
                <w:b w:val="0"/>
                <w:bCs w:val="0"/>
                <w:sz w:val="22"/>
                <w:szCs w:val="22"/>
              </w:rPr>
              <w:t>Applicant</w:t>
            </w:r>
            <w:proofErr w:type="spellEnd"/>
            <w:r w:rsidRPr="006348C4">
              <w:rPr>
                <w:b w:val="0"/>
                <w:bCs w:val="0"/>
                <w:sz w:val="22"/>
                <w:szCs w:val="22"/>
              </w:rPr>
              <w:t xml:space="preserve"> tracking</w:t>
            </w:r>
            <w:r w:rsidRPr="006E15EB">
              <w:rPr>
                <w:sz w:val="22"/>
                <w:szCs w:val="22"/>
              </w:rPr>
              <w:t xml:space="preserve"> </w:t>
            </w:r>
            <w:r w:rsidRPr="006E15EB">
              <w:rPr>
                <w:b w:val="0"/>
                <w:bCs w:val="0"/>
                <w:sz w:val="22"/>
                <w:szCs w:val="22"/>
              </w:rPr>
              <w:t>system van Opdrachtgever</w:t>
            </w:r>
            <w:r w:rsidR="006348C4">
              <w:rPr>
                <w:b w:val="0"/>
                <w:bCs w:val="0"/>
                <w:sz w:val="22"/>
                <w:szCs w:val="22"/>
              </w:rPr>
              <w:t>,</w:t>
            </w:r>
          </w:p>
          <w:p w14:paraId="7651E083" w14:textId="42116FD4" w:rsidR="00CC41C4" w:rsidRPr="006E15EB" w:rsidRDefault="006E15EB" w:rsidP="006E15EB">
            <w:pPr>
              <w:pStyle w:val="Lijstalinea"/>
              <w:numPr>
                <w:ilvl w:val="0"/>
                <w:numId w:val="28"/>
              </w:numPr>
              <w:rPr>
                <w:b w:val="0"/>
                <w:bCs w:val="0"/>
                <w:sz w:val="22"/>
                <w:szCs w:val="22"/>
              </w:rPr>
            </w:pPr>
            <w:r w:rsidRPr="006E15EB">
              <w:rPr>
                <w:b w:val="0"/>
                <w:bCs w:val="0"/>
                <w:sz w:val="22"/>
                <w:szCs w:val="22"/>
              </w:rPr>
              <w:t>00 punten als Gegadigde geen ervaring aantoont.</w:t>
            </w:r>
            <w:r w:rsidRPr="006E15EB">
              <w:rPr>
                <w:sz w:val="22"/>
                <w:szCs w:val="22"/>
              </w:rPr>
              <w:t xml:space="preserve">  </w:t>
            </w:r>
          </w:p>
        </w:tc>
      </w:tr>
      <w:tr w:rsidR="009278E4" w:rsidRPr="00CC41C4" w14:paraId="3ACA8F57"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454CE93C"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Statutaire naam Gegadigde:</w:t>
            </w:r>
          </w:p>
        </w:tc>
        <w:tc>
          <w:tcPr>
            <w:tcW w:w="2542" w:type="pct"/>
          </w:tcPr>
          <w:p w14:paraId="329C8C99" w14:textId="77777777" w:rsidR="009278E4" w:rsidRPr="00CC41C4" w:rsidRDefault="009278E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278E4" w:rsidRPr="00CC41C4" w14:paraId="7AA2B6FA"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07E9DA92" w14:textId="7664A07C" w:rsidR="009278E4" w:rsidRPr="00CC41C4" w:rsidRDefault="009278E4" w:rsidP="008D2D7C">
            <w:pPr>
              <w:rPr>
                <w:rFonts w:cstheme="minorHAnsi"/>
                <w:b w:val="0"/>
                <w:bCs w:val="0"/>
                <w:sz w:val="22"/>
                <w:szCs w:val="22"/>
              </w:rPr>
            </w:pPr>
            <w:r w:rsidRPr="00CC41C4">
              <w:rPr>
                <w:rFonts w:cstheme="minorHAnsi"/>
                <w:b w:val="0"/>
                <w:bCs w:val="0"/>
                <w:sz w:val="22"/>
                <w:szCs w:val="22"/>
              </w:rPr>
              <w:t>Gegadigde voldoet aan dit Selectiecriterium en kan dit aantonen met een referentieopdracht:</w:t>
            </w:r>
          </w:p>
          <w:p w14:paraId="3172BDF9" w14:textId="77777777" w:rsidR="009278E4" w:rsidRPr="00CC41C4" w:rsidRDefault="009278E4" w:rsidP="008D2D7C">
            <w:pPr>
              <w:rPr>
                <w:rFonts w:cstheme="minorHAnsi"/>
                <w:b w:val="0"/>
                <w:bCs w:val="0"/>
                <w:i/>
                <w:iCs/>
                <w:sz w:val="22"/>
                <w:szCs w:val="22"/>
              </w:rPr>
            </w:pPr>
            <w:r w:rsidRPr="00CC41C4">
              <w:rPr>
                <w:rFonts w:cstheme="minorHAnsi"/>
                <w:b w:val="0"/>
                <w:bCs w:val="0"/>
                <w:i/>
                <w:iCs/>
                <w:sz w:val="22"/>
                <w:szCs w:val="22"/>
              </w:rPr>
              <w:t>(Zo ja, vul dan hieronder de gegevens van de referentieopdracht voor dit Selectiecriterium in.)</w:t>
            </w:r>
          </w:p>
        </w:tc>
        <w:tc>
          <w:tcPr>
            <w:tcW w:w="2542" w:type="pct"/>
          </w:tcPr>
          <w:p w14:paraId="19EED65F" w14:textId="77777777" w:rsidR="009278E4" w:rsidRPr="00CC41C4" w:rsidRDefault="009278E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r w:rsidRPr="00CC41C4">
              <w:rPr>
                <w:sz w:val="22"/>
                <w:szCs w:val="22"/>
              </w:rPr>
              <w:t>Ja / Nee</w:t>
            </w:r>
          </w:p>
        </w:tc>
      </w:tr>
      <w:tr w:rsidR="009278E4" w:rsidRPr="00CC41C4" w14:paraId="229AA19E"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4F528510"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Statutaire naam referent (de opdrachtgever van de referentieopdracht):</w:t>
            </w:r>
          </w:p>
        </w:tc>
        <w:tc>
          <w:tcPr>
            <w:tcW w:w="2542" w:type="pct"/>
          </w:tcPr>
          <w:p w14:paraId="2BC7948D" w14:textId="77777777" w:rsidR="009278E4" w:rsidRPr="00CC41C4" w:rsidRDefault="009278E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278E4" w:rsidRPr="00CC41C4" w14:paraId="1280573B"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2136ED50"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Adres referent (straatnaam, huisnummer en plaatsnaam):</w:t>
            </w:r>
          </w:p>
        </w:tc>
        <w:tc>
          <w:tcPr>
            <w:tcW w:w="2542" w:type="pct"/>
          </w:tcPr>
          <w:p w14:paraId="533AD168" w14:textId="77777777" w:rsidR="009278E4" w:rsidRPr="00CC41C4" w:rsidRDefault="009278E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9278E4" w:rsidRPr="00CC41C4" w14:paraId="58A1B41B"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609F1ABE"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Naam contactpersoon referent:</w:t>
            </w:r>
          </w:p>
        </w:tc>
        <w:tc>
          <w:tcPr>
            <w:tcW w:w="2542" w:type="pct"/>
          </w:tcPr>
          <w:p w14:paraId="52D1E096" w14:textId="77777777" w:rsidR="009278E4" w:rsidRPr="00CC41C4" w:rsidRDefault="009278E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278E4" w:rsidRPr="00CC41C4" w14:paraId="7A6238A6"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4E8752F0"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Telefoonnummer en e-mailadres contactpersoon referent:</w:t>
            </w:r>
          </w:p>
        </w:tc>
        <w:tc>
          <w:tcPr>
            <w:tcW w:w="2542" w:type="pct"/>
          </w:tcPr>
          <w:p w14:paraId="3885A6F1" w14:textId="77777777" w:rsidR="009278E4" w:rsidRPr="00CC41C4" w:rsidRDefault="009278E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9278E4" w:rsidRPr="00CC41C4" w14:paraId="310D7416"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252434FD"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Aantal medewerkers referent:</w:t>
            </w:r>
          </w:p>
        </w:tc>
        <w:tc>
          <w:tcPr>
            <w:tcW w:w="2542" w:type="pct"/>
          </w:tcPr>
          <w:p w14:paraId="79118AF9" w14:textId="77777777" w:rsidR="009278E4" w:rsidRPr="00CC41C4" w:rsidRDefault="009278E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278E4" w:rsidRPr="00CC41C4" w14:paraId="558648A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6C2B2CC2"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 xml:space="preserve">Naam referentieopdracht: </w:t>
            </w:r>
          </w:p>
        </w:tc>
        <w:tc>
          <w:tcPr>
            <w:tcW w:w="2542" w:type="pct"/>
          </w:tcPr>
          <w:p w14:paraId="4F60F43B" w14:textId="77777777" w:rsidR="009278E4" w:rsidRPr="00CC41C4" w:rsidRDefault="009278E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9278E4" w:rsidRPr="00CC41C4" w14:paraId="5B08F3E7"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1B9F45D5"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Start- en einddatum referentieopdracht:</w:t>
            </w:r>
          </w:p>
        </w:tc>
        <w:tc>
          <w:tcPr>
            <w:tcW w:w="2542" w:type="pct"/>
          </w:tcPr>
          <w:p w14:paraId="4846B134" w14:textId="77777777" w:rsidR="009278E4" w:rsidRPr="00CC41C4" w:rsidRDefault="009278E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9278E4" w:rsidRPr="00CC41C4" w14:paraId="68FC5687"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0181C0DC"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Statutaire naam/namen van de onderneming(en) die de referentieopdracht heeft/hebben uitgevoerd:</w:t>
            </w:r>
          </w:p>
          <w:p w14:paraId="69D06686" w14:textId="77777777" w:rsidR="009278E4" w:rsidRPr="00CC41C4" w:rsidRDefault="009278E4" w:rsidP="008D2D7C">
            <w:pPr>
              <w:rPr>
                <w:rFonts w:cstheme="minorHAnsi"/>
                <w:b w:val="0"/>
                <w:bCs w:val="0"/>
                <w:i/>
                <w:iCs/>
                <w:sz w:val="22"/>
                <w:szCs w:val="22"/>
              </w:rPr>
            </w:pPr>
            <w:r w:rsidRPr="00CC41C4">
              <w:rPr>
                <w:rFonts w:cstheme="minorHAnsi"/>
                <w:b w:val="0"/>
                <w:bCs w:val="0"/>
                <w:i/>
                <w:iCs/>
                <w:sz w:val="22"/>
                <w:szCs w:val="22"/>
              </w:rPr>
              <w:t xml:space="preserve">(Als Gegadigde een beroep doet op een Derde voor dit Selectiecriterium, dan dient hier de naam van de Derde ingevuld te worden. Als de referentie is uitgevoerd door een combinatie, dan dienen hier de namen van de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ingevuld te worden.) </w:t>
            </w:r>
          </w:p>
        </w:tc>
        <w:tc>
          <w:tcPr>
            <w:tcW w:w="2542" w:type="pct"/>
          </w:tcPr>
          <w:p w14:paraId="7AFA2221" w14:textId="77777777" w:rsidR="009278E4" w:rsidRPr="00CC41C4" w:rsidRDefault="009278E4"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9278E4" w:rsidRPr="00CC41C4" w14:paraId="2596A2D4"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339073B4" w14:textId="77777777" w:rsidR="009278E4" w:rsidRPr="00CC41C4" w:rsidRDefault="009278E4" w:rsidP="008D2D7C">
            <w:pPr>
              <w:rPr>
                <w:rFonts w:cstheme="minorHAnsi"/>
                <w:b w:val="0"/>
                <w:bCs w:val="0"/>
                <w:sz w:val="22"/>
                <w:szCs w:val="22"/>
              </w:rPr>
            </w:pPr>
            <w:r w:rsidRPr="00CC41C4">
              <w:rPr>
                <w:rFonts w:cstheme="minorHAnsi"/>
                <w:b w:val="0"/>
                <w:bCs w:val="0"/>
                <w:sz w:val="22"/>
                <w:szCs w:val="22"/>
              </w:rPr>
              <w:t>Omschrijving eigen aandeel referentieopdracht:</w:t>
            </w:r>
          </w:p>
          <w:p w14:paraId="47B38121" w14:textId="77777777" w:rsidR="009278E4" w:rsidRPr="00CC41C4" w:rsidRDefault="009278E4" w:rsidP="008D2D7C">
            <w:pPr>
              <w:rPr>
                <w:rFonts w:cstheme="minorHAnsi"/>
                <w:b w:val="0"/>
                <w:bCs w:val="0"/>
                <w:i/>
                <w:iCs/>
                <w:sz w:val="22"/>
                <w:szCs w:val="22"/>
              </w:rPr>
            </w:pPr>
            <w:r w:rsidRPr="00CC41C4">
              <w:rPr>
                <w:rFonts w:cstheme="minorHAnsi"/>
                <w:b w:val="0"/>
                <w:bCs w:val="0"/>
                <w:i/>
                <w:iCs/>
                <w:sz w:val="22"/>
                <w:szCs w:val="22"/>
              </w:rPr>
              <w:t xml:space="preserve">(Als de referentieopdracht door een combinatie is uitgevoerd, dient Gegadigde </w:t>
            </w:r>
            <w:r w:rsidRPr="00CC41C4">
              <w:rPr>
                <w:rFonts w:cstheme="minorHAnsi"/>
                <w:b w:val="0"/>
                <w:bCs w:val="0"/>
                <w:i/>
                <w:iCs/>
                <w:sz w:val="22"/>
                <w:szCs w:val="22"/>
              </w:rPr>
              <w:lastRenderedPageBreak/>
              <w:t xml:space="preserve">hier de werkzaamheden, taken, rollen, verantwoordelijkheden en opgedane ervaring van elk der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 de combinatie te omschrijven.)</w:t>
            </w:r>
          </w:p>
        </w:tc>
        <w:tc>
          <w:tcPr>
            <w:tcW w:w="2542" w:type="pct"/>
          </w:tcPr>
          <w:p w14:paraId="4C6DA66E" w14:textId="77777777" w:rsidR="009278E4" w:rsidRPr="00CC41C4" w:rsidRDefault="009278E4"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6E8BC3D7" w14:textId="7FABD8B3" w:rsidR="00670D2F" w:rsidRPr="00B352F7" w:rsidRDefault="00670D2F" w:rsidP="006D077F">
      <w:pPr>
        <w:rPr>
          <w:rFonts w:eastAsia="Calibri" w:cstheme="minorHAnsi"/>
          <w:b/>
          <w:sz w:val="22"/>
          <w:szCs w:val="22"/>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BE2B78" w:rsidRPr="00BE2B78" w14:paraId="73C918BA"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2FEC7027" w14:textId="3FC8FEA7" w:rsidR="00BE2B78" w:rsidRPr="00BE2B78" w:rsidRDefault="00BE2B78" w:rsidP="00BE2B78">
            <w:pPr>
              <w:rPr>
                <w:rFonts w:cstheme="minorHAnsi"/>
                <w:b/>
                <w:bCs w:val="0"/>
                <w:sz w:val="22"/>
                <w:szCs w:val="22"/>
                <w:lang w:eastAsia="nl-NL"/>
              </w:rPr>
            </w:pPr>
            <w:bookmarkStart w:id="1" w:name="_Hlk186739512"/>
            <w:r w:rsidRPr="00BE2B78">
              <w:rPr>
                <w:rFonts w:cstheme="minorHAnsi"/>
                <w:b/>
                <w:bCs w:val="0"/>
                <w:sz w:val="22"/>
                <w:szCs w:val="22"/>
                <w:lang w:eastAsia="nl-NL"/>
              </w:rPr>
              <w:t xml:space="preserve">Omschrijving referentieopdracht Selectiecriterium </w:t>
            </w:r>
            <w:r>
              <w:rPr>
                <w:rFonts w:cstheme="minorHAnsi"/>
                <w:b/>
                <w:bCs w:val="0"/>
                <w:sz w:val="22"/>
                <w:szCs w:val="22"/>
                <w:lang w:eastAsia="nl-NL"/>
              </w:rPr>
              <w:t>G</w:t>
            </w:r>
          </w:p>
          <w:p w14:paraId="1C974F47" w14:textId="77777777" w:rsidR="00BE2B78" w:rsidRPr="00BE2B78" w:rsidRDefault="00BE2B78" w:rsidP="00BE2B78">
            <w:pPr>
              <w:rPr>
                <w:rFonts w:cstheme="minorHAnsi"/>
                <w:b/>
                <w:bCs w:val="0"/>
                <w:sz w:val="22"/>
                <w:szCs w:val="22"/>
                <w:lang w:eastAsia="nl-NL"/>
              </w:rPr>
            </w:pPr>
          </w:p>
        </w:tc>
      </w:tr>
      <w:tr w:rsidR="00BE2B78" w:rsidRPr="00BE2B78" w14:paraId="588AADF4"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7F5F40F3" w14:textId="77777777" w:rsidR="00765E28" w:rsidRPr="00BB43D2" w:rsidRDefault="00765E28" w:rsidP="00765E28">
            <w:pPr>
              <w:autoSpaceDN w:val="0"/>
              <w:contextualSpacing/>
              <w:rPr>
                <w:b w:val="0"/>
                <w:bCs w:val="0"/>
                <w:i/>
                <w:iCs/>
                <w:sz w:val="22"/>
                <w:szCs w:val="22"/>
              </w:rPr>
            </w:pPr>
            <w:r w:rsidRPr="00BB43D2">
              <w:rPr>
                <w:b w:val="0"/>
                <w:bCs w:val="0"/>
                <w:i/>
                <w:iCs/>
                <w:sz w:val="22"/>
                <w:szCs w:val="22"/>
              </w:rPr>
              <w:t>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w:t>
            </w:r>
          </w:p>
          <w:p w14:paraId="044B95BA" w14:textId="77777777" w:rsidR="00765E28" w:rsidRPr="00765E28" w:rsidRDefault="00765E28" w:rsidP="00765E28">
            <w:pPr>
              <w:autoSpaceDN w:val="0"/>
              <w:contextualSpacing/>
              <w:rPr>
                <w:i/>
                <w:iCs/>
                <w:sz w:val="22"/>
                <w:szCs w:val="22"/>
              </w:rPr>
            </w:pPr>
            <w:r w:rsidRPr="00765E28">
              <w:rPr>
                <w:i/>
                <w:iCs/>
                <w:sz w:val="22"/>
                <w:szCs w:val="22"/>
              </w:rPr>
              <w:tab/>
            </w:r>
          </w:p>
          <w:p w14:paraId="50D36306" w14:textId="4B725AAB" w:rsidR="00BE2B78" w:rsidRPr="00BE2B78" w:rsidRDefault="00765E28" w:rsidP="00765E28">
            <w:pPr>
              <w:autoSpaceDN w:val="0"/>
              <w:contextualSpacing/>
              <w:rPr>
                <w:rFonts w:cstheme="minorHAnsi"/>
                <w:b w:val="0"/>
                <w:bCs w:val="0"/>
                <w:i/>
                <w:iCs/>
                <w:sz w:val="22"/>
                <w:szCs w:val="22"/>
                <w:lang w:eastAsia="nl-NL"/>
              </w:rPr>
            </w:pPr>
            <w:r w:rsidRPr="00765E28">
              <w:rPr>
                <w:b w:val="0"/>
                <w:bCs w:val="0"/>
                <w:i/>
                <w:iCs/>
                <w:sz w:val="22"/>
                <w:szCs w:val="22"/>
              </w:rPr>
              <w:t xml:space="preserve">Dit Selectiecriterium omvat meerdere scoremogelijkheden. </w:t>
            </w:r>
            <w:r w:rsidR="002C1571">
              <w:rPr>
                <w:b w:val="0"/>
                <w:bCs w:val="0"/>
                <w:i/>
                <w:iCs/>
                <w:sz w:val="22"/>
                <w:szCs w:val="22"/>
              </w:rPr>
              <w:t>O</w:t>
            </w:r>
            <w:r w:rsidRPr="00765E28">
              <w:rPr>
                <w:b w:val="0"/>
                <w:bCs w:val="0"/>
                <w:i/>
                <w:iCs/>
                <w:sz w:val="22"/>
                <w:szCs w:val="22"/>
              </w:rPr>
              <w:t>mschrij</w:t>
            </w:r>
            <w:r w:rsidR="002C1571">
              <w:rPr>
                <w:b w:val="0"/>
                <w:bCs w:val="0"/>
                <w:i/>
                <w:iCs/>
                <w:sz w:val="22"/>
                <w:szCs w:val="22"/>
              </w:rPr>
              <w:t>f</w:t>
            </w:r>
            <w:r w:rsidRPr="00765E28">
              <w:rPr>
                <w:b w:val="0"/>
                <w:bCs w:val="0"/>
                <w:i/>
                <w:iCs/>
                <w:sz w:val="22"/>
                <w:szCs w:val="22"/>
              </w:rPr>
              <w:t xml:space="preserve"> daarom </w:t>
            </w:r>
            <w:r w:rsidR="00160960">
              <w:rPr>
                <w:b w:val="0"/>
                <w:bCs w:val="0"/>
                <w:i/>
                <w:iCs/>
                <w:sz w:val="22"/>
                <w:szCs w:val="22"/>
              </w:rPr>
              <w:t xml:space="preserve">niet alleen </w:t>
            </w:r>
            <w:r w:rsidR="008B419D">
              <w:rPr>
                <w:b w:val="0"/>
                <w:bCs w:val="0"/>
                <w:i/>
                <w:iCs/>
                <w:sz w:val="22"/>
                <w:szCs w:val="22"/>
              </w:rPr>
              <w:t>op</w:t>
            </w:r>
            <w:r w:rsidR="002C1571">
              <w:rPr>
                <w:b w:val="0"/>
                <w:bCs w:val="0"/>
                <w:i/>
                <w:iCs/>
                <w:sz w:val="22"/>
                <w:szCs w:val="22"/>
              </w:rPr>
              <w:t>gedane</w:t>
            </w:r>
            <w:r w:rsidR="008B419D">
              <w:rPr>
                <w:b w:val="0"/>
                <w:bCs w:val="0"/>
                <w:i/>
                <w:iCs/>
                <w:sz w:val="22"/>
                <w:szCs w:val="22"/>
              </w:rPr>
              <w:t xml:space="preserve"> ervaring</w:t>
            </w:r>
            <w:r w:rsidR="00EB6D84">
              <w:rPr>
                <w:b w:val="0"/>
                <w:bCs w:val="0"/>
                <w:i/>
                <w:iCs/>
                <w:sz w:val="22"/>
                <w:szCs w:val="22"/>
              </w:rPr>
              <w:t xml:space="preserve"> </w:t>
            </w:r>
            <w:r w:rsidR="00571174">
              <w:rPr>
                <w:b w:val="0"/>
                <w:bCs w:val="0"/>
                <w:i/>
                <w:iCs/>
                <w:sz w:val="22"/>
                <w:szCs w:val="22"/>
              </w:rPr>
              <w:t xml:space="preserve">met </w:t>
            </w:r>
            <w:r w:rsidR="00EB6D84">
              <w:rPr>
                <w:b w:val="0"/>
                <w:bCs w:val="0"/>
                <w:i/>
                <w:iCs/>
                <w:sz w:val="22"/>
                <w:szCs w:val="22"/>
              </w:rPr>
              <w:t xml:space="preserve">een </w:t>
            </w:r>
            <w:proofErr w:type="spellStart"/>
            <w:r w:rsidR="00EB6D84">
              <w:rPr>
                <w:b w:val="0"/>
                <w:bCs w:val="0"/>
                <w:i/>
                <w:iCs/>
                <w:sz w:val="22"/>
                <w:szCs w:val="22"/>
              </w:rPr>
              <w:t>Applicant</w:t>
            </w:r>
            <w:proofErr w:type="spellEnd"/>
            <w:r w:rsidR="00EB6D84">
              <w:rPr>
                <w:b w:val="0"/>
                <w:bCs w:val="0"/>
                <w:i/>
                <w:iCs/>
                <w:sz w:val="22"/>
                <w:szCs w:val="22"/>
              </w:rPr>
              <w:t xml:space="preserve"> tracking </w:t>
            </w:r>
            <w:r w:rsidR="002518CD">
              <w:rPr>
                <w:b w:val="0"/>
                <w:bCs w:val="0"/>
                <w:i/>
                <w:iCs/>
                <w:sz w:val="22"/>
                <w:szCs w:val="22"/>
              </w:rPr>
              <w:t>system,</w:t>
            </w:r>
            <w:r w:rsidR="001C19BB">
              <w:rPr>
                <w:b w:val="0"/>
                <w:bCs w:val="0"/>
                <w:i/>
                <w:iCs/>
                <w:sz w:val="22"/>
                <w:szCs w:val="22"/>
              </w:rPr>
              <w:t xml:space="preserve"> maar ook</w:t>
            </w:r>
            <w:r w:rsidR="00EA645A">
              <w:rPr>
                <w:b w:val="0"/>
                <w:bCs w:val="0"/>
                <w:i/>
                <w:iCs/>
                <w:sz w:val="22"/>
                <w:szCs w:val="22"/>
              </w:rPr>
              <w:t xml:space="preserve"> met</w:t>
            </w:r>
            <w:r w:rsidR="00571174">
              <w:rPr>
                <w:b w:val="0"/>
                <w:bCs w:val="0"/>
                <w:i/>
                <w:iCs/>
                <w:sz w:val="22"/>
                <w:szCs w:val="22"/>
              </w:rPr>
              <w:t xml:space="preserve"> </w:t>
            </w:r>
            <w:r w:rsidR="00EA645A">
              <w:rPr>
                <w:b w:val="0"/>
                <w:bCs w:val="0"/>
                <w:i/>
                <w:iCs/>
                <w:sz w:val="22"/>
                <w:szCs w:val="22"/>
              </w:rPr>
              <w:t xml:space="preserve">welk </w:t>
            </w:r>
            <w:proofErr w:type="spellStart"/>
            <w:r w:rsidR="00EA645A">
              <w:rPr>
                <w:b w:val="0"/>
                <w:bCs w:val="0"/>
                <w:i/>
                <w:iCs/>
                <w:sz w:val="22"/>
                <w:szCs w:val="22"/>
              </w:rPr>
              <w:t>Applicant</w:t>
            </w:r>
            <w:proofErr w:type="spellEnd"/>
            <w:r w:rsidR="00EA645A">
              <w:rPr>
                <w:b w:val="0"/>
                <w:bCs w:val="0"/>
                <w:i/>
                <w:iCs/>
                <w:sz w:val="22"/>
                <w:szCs w:val="22"/>
              </w:rPr>
              <w:t xml:space="preserve"> tracking system die ervaring is opgedaan. </w:t>
            </w:r>
          </w:p>
        </w:tc>
      </w:tr>
      <w:tr w:rsidR="00BE2B78" w:rsidRPr="00BE2B78" w14:paraId="059B9E53"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5B403C23" w14:textId="77777777" w:rsidR="00BE2B78" w:rsidRPr="00BE2B78" w:rsidRDefault="00BE2B78" w:rsidP="00BE2B78">
            <w:pPr>
              <w:rPr>
                <w:rFonts w:cstheme="minorHAnsi"/>
                <w:b w:val="0"/>
                <w:sz w:val="22"/>
                <w:szCs w:val="22"/>
                <w:lang w:eastAsia="nl-NL"/>
              </w:rPr>
            </w:pPr>
          </w:p>
          <w:p w14:paraId="4A4FE407" w14:textId="77777777" w:rsidR="00BE2B78" w:rsidRPr="00BE2B78" w:rsidRDefault="00BE2B78" w:rsidP="00BE2B78">
            <w:pPr>
              <w:rPr>
                <w:rFonts w:cstheme="minorHAnsi"/>
                <w:b w:val="0"/>
                <w:sz w:val="22"/>
                <w:szCs w:val="22"/>
                <w:lang w:eastAsia="nl-NL"/>
              </w:rPr>
            </w:pPr>
          </w:p>
          <w:p w14:paraId="75EBCE29" w14:textId="77777777" w:rsidR="00BE2B78" w:rsidRPr="00BE2B78" w:rsidRDefault="00BE2B78" w:rsidP="00BE2B78">
            <w:pPr>
              <w:rPr>
                <w:rFonts w:cstheme="minorHAnsi"/>
                <w:b w:val="0"/>
                <w:sz w:val="22"/>
                <w:szCs w:val="22"/>
                <w:lang w:eastAsia="nl-NL"/>
              </w:rPr>
            </w:pPr>
          </w:p>
          <w:p w14:paraId="7250F121" w14:textId="77777777" w:rsidR="00BE2B78" w:rsidRPr="00BE2B78" w:rsidRDefault="00BE2B78" w:rsidP="00BE2B78">
            <w:pPr>
              <w:rPr>
                <w:rFonts w:cstheme="minorHAnsi"/>
                <w:b w:val="0"/>
                <w:sz w:val="22"/>
                <w:szCs w:val="22"/>
                <w:lang w:eastAsia="nl-NL"/>
              </w:rPr>
            </w:pPr>
          </w:p>
          <w:p w14:paraId="263F711B" w14:textId="77777777" w:rsidR="00BE2B78" w:rsidRPr="00BE2B78" w:rsidRDefault="00BE2B78" w:rsidP="00BE2B78">
            <w:pPr>
              <w:rPr>
                <w:rFonts w:cstheme="minorHAnsi"/>
                <w:b w:val="0"/>
                <w:sz w:val="22"/>
                <w:szCs w:val="22"/>
                <w:lang w:eastAsia="nl-NL"/>
              </w:rPr>
            </w:pPr>
          </w:p>
          <w:p w14:paraId="6AE2E4DC" w14:textId="77777777" w:rsidR="00BE2B78" w:rsidRPr="00BE2B78" w:rsidRDefault="00BE2B78" w:rsidP="00BE2B78">
            <w:pPr>
              <w:rPr>
                <w:rFonts w:cstheme="minorHAnsi"/>
                <w:b w:val="0"/>
                <w:sz w:val="22"/>
                <w:szCs w:val="22"/>
                <w:lang w:eastAsia="nl-NL"/>
              </w:rPr>
            </w:pPr>
          </w:p>
          <w:p w14:paraId="1D72B3C6" w14:textId="77777777" w:rsidR="00BE2B78" w:rsidRPr="00BE2B78" w:rsidRDefault="00BE2B78" w:rsidP="00BE2B78">
            <w:pPr>
              <w:rPr>
                <w:rFonts w:cstheme="minorHAnsi"/>
                <w:b w:val="0"/>
                <w:sz w:val="22"/>
                <w:szCs w:val="22"/>
                <w:lang w:eastAsia="nl-NL"/>
              </w:rPr>
            </w:pPr>
          </w:p>
          <w:p w14:paraId="5467837A" w14:textId="77777777" w:rsidR="00BE2B78" w:rsidRPr="00BE2B78" w:rsidRDefault="00BE2B78" w:rsidP="00BE2B78">
            <w:pPr>
              <w:rPr>
                <w:rFonts w:cstheme="minorHAnsi"/>
                <w:b w:val="0"/>
                <w:sz w:val="22"/>
                <w:szCs w:val="22"/>
                <w:lang w:eastAsia="nl-NL"/>
              </w:rPr>
            </w:pPr>
          </w:p>
          <w:p w14:paraId="222BC347" w14:textId="77777777" w:rsidR="00BE2B78" w:rsidRPr="00BE2B78" w:rsidRDefault="00BE2B78" w:rsidP="00BE2B78">
            <w:pPr>
              <w:rPr>
                <w:rFonts w:cstheme="minorHAnsi"/>
                <w:b w:val="0"/>
                <w:sz w:val="22"/>
                <w:szCs w:val="22"/>
                <w:lang w:eastAsia="nl-NL"/>
              </w:rPr>
            </w:pPr>
          </w:p>
          <w:p w14:paraId="03EF3A1D" w14:textId="77777777" w:rsidR="00BE2B78" w:rsidRPr="00BE2B78" w:rsidRDefault="00BE2B78" w:rsidP="00BE2B78">
            <w:pPr>
              <w:rPr>
                <w:rFonts w:cstheme="minorHAnsi"/>
                <w:b w:val="0"/>
                <w:sz w:val="22"/>
                <w:szCs w:val="22"/>
                <w:lang w:eastAsia="nl-NL"/>
              </w:rPr>
            </w:pPr>
          </w:p>
          <w:p w14:paraId="0B950A4F" w14:textId="77777777" w:rsidR="00BE2B78" w:rsidRPr="00BE2B78" w:rsidRDefault="00BE2B78" w:rsidP="00BE2B78">
            <w:pPr>
              <w:rPr>
                <w:rFonts w:cstheme="minorHAnsi"/>
                <w:b w:val="0"/>
                <w:sz w:val="22"/>
                <w:szCs w:val="22"/>
                <w:lang w:eastAsia="nl-NL"/>
              </w:rPr>
            </w:pPr>
          </w:p>
          <w:p w14:paraId="6FB92CC6" w14:textId="77777777" w:rsidR="00BE2B78" w:rsidRPr="00BE2B78" w:rsidRDefault="00BE2B78" w:rsidP="00BE2B78">
            <w:pPr>
              <w:rPr>
                <w:rFonts w:cstheme="minorHAnsi"/>
                <w:b w:val="0"/>
                <w:sz w:val="22"/>
                <w:szCs w:val="22"/>
                <w:lang w:eastAsia="nl-NL"/>
              </w:rPr>
            </w:pPr>
          </w:p>
          <w:p w14:paraId="2DF78AFD" w14:textId="77777777" w:rsidR="00BE2B78" w:rsidRPr="00BE2B78" w:rsidRDefault="00BE2B78" w:rsidP="00BE2B78">
            <w:pPr>
              <w:rPr>
                <w:rFonts w:cstheme="minorHAnsi"/>
                <w:b w:val="0"/>
                <w:sz w:val="22"/>
                <w:szCs w:val="22"/>
                <w:lang w:eastAsia="nl-NL"/>
              </w:rPr>
            </w:pPr>
          </w:p>
          <w:p w14:paraId="0C9BC47C" w14:textId="77777777" w:rsidR="00BE2B78" w:rsidRPr="00BE2B78" w:rsidRDefault="00BE2B78" w:rsidP="00BE2B78">
            <w:pPr>
              <w:rPr>
                <w:rFonts w:cstheme="minorHAnsi"/>
                <w:b w:val="0"/>
                <w:sz w:val="22"/>
                <w:szCs w:val="22"/>
                <w:lang w:eastAsia="nl-NL"/>
              </w:rPr>
            </w:pPr>
          </w:p>
          <w:p w14:paraId="4ECD81D8" w14:textId="77777777" w:rsidR="00BE2B78" w:rsidRPr="00BE2B78" w:rsidRDefault="00BE2B78" w:rsidP="00BE2B78">
            <w:pPr>
              <w:rPr>
                <w:rFonts w:cstheme="minorHAnsi"/>
                <w:b w:val="0"/>
                <w:sz w:val="22"/>
                <w:szCs w:val="22"/>
                <w:lang w:eastAsia="nl-NL"/>
              </w:rPr>
            </w:pPr>
          </w:p>
          <w:p w14:paraId="3CFB092B" w14:textId="77777777" w:rsidR="00BE2B78" w:rsidRPr="00BE2B78" w:rsidRDefault="00BE2B78" w:rsidP="00BE2B78">
            <w:pPr>
              <w:rPr>
                <w:rFonts w:cstheme="minorHAnsi"/>
                <w:b w:val="0"/>
                <w:sz w:val="22"/>
                <w:szCs w:val="22"/>
                <w:lang w:eastAsia="nl-NL"/>
              </w:rPr>
            </w:pPr>
          </w:p>
        </w:tc>
      </w:tr>
      <w:bookmarkEnd w:id="1"/>
    </w:tbl>
    <w:p w14:paraId="0695B57F" w14:textId="4AF3ED63" w:rsidR="00670D2F" w:rsidRPr="00B352F7" w:rsidRDefault="00670D2F" w:rsidP="006D077F">
      <w:pPr>
        <w:rPr>
          <w:rFonts w:eastAsia="Calibri" w:cstheme="minorHAnsi"/>
          <w:b/>
          <w:sz w:val="22"/>
          <w:szCs w:val="22"/>
        </w:rPr>
      </w:pPr>
    </w:p>
    <w:p w14:paraId="1E1D76B5" w14:textId="1194A6E6" w:rsidR="00DD13AB" w:rsidRPr="00B352F7" w:rsidRDefault="00DD13AB" w:rsidP="006D077F">
      <w:pPr>
        <w:pStyle w:val="broodtekst"/>
        <w:rPr>
          <w:rFonts w:asciiTheme="minorHAnsi" w:hAnsiTheme="minorHAnsi" w:cstheme="minorHAnsi"/>
          <w:bCs/>
          <w:sz w:val="22"/>
          <w:szCs w:val="22"/>
        </w:rPr>
      </w:pPr>
    </w:p>
    <w:p w14:paraId="77E5A665" w14:textId="3041E1E5" w:rsidR="007B7A7E" w:rsidRDefault="007B7A7E">
      <w:pPr>
        <w:adjustRightInd/>
        <w:snapToGrid/>
        <w:spacing w:after="200" w:line="276" w:lineRule="auto"/>
        <w:rPr>
          <w:u w:val="single"/>
        </w:rPr>
      </w:pPr>
      <w:r>
        <w:rPr>
          <w:u w:val="single"/>
        </w:rPr>
        <w:br w:type="page"/>
      </w:r>
    </w:p>
    <w:tbl>
      <w:tblPr>
        <w:tblStyle w:val="Lijsttabel4-Accent3"/>
        <w:tblW w:w="5000" w:type="pct"/>
        <w:tblCellMar>
          <w:top w:w="57" w:type="dxa"/>
          <w:left w:w="85" w:type="dxa"/>
          <w:bottom w:w="57" w:type="dxa"/>
          <w:right w:w="85" w:type="dxa"/>
        </w:tblCellMar>
        <w:tblLook w:val="04A0" w:firstRow="1" w:lastRow="0" w:firstColumn="1" w:lastColumn="0" w:noHBand="0" w:noVBand="1"/>
      </w:tblPr>
      <w:tblGrid>
        <w:gridCol w:w="4176"/>
        <w:gridCol w:w="4319"/>
      </w:tblGrid>
      <w:tr w:rsidR="007B7A7E" w:rsidRPr="00CC41C4" w14:paraId="1A968093"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B9768A7" w14:textId="1A61AE48" w:rsidR="007B7A7E" w:rsidRPr="00CC41C4" w:rsidRDefault="007B7A7E" w:rsidP="008D2D7C">
            <w:pPr>
              <w:rPr>
                <w:rFonts w:cstheme="minorHAnsi"/>
                <w:b/>
                <w:sz w:val="22"/>
                <w:szCs w:val="22"/>
              </w:rPr>
            </w:pPr>
            <w:r w:rsidRPr="00CC41C4">
              <w:rPr>
                <w:rFonts w:cstheme="minorHAnsi"/>
                <w:b/>
                <w:sz w:val="22"/>
                <w:szCs w:val="22"/>
              </w:rPr>
              <w:lastRenderedPageBreak/>
              <w:t xml:space="preserve">Selectiecriterium </w:t>
            </w:r>
            <w:r>
              <w:rPr>
                <w:rFonts w:cstheme="minorHAnsi"/>
                <w:b/>
                <w:sz w:val="22"/>
                <w:szCs w:val="22"/>
              </w:rPr>
              <w:t>H</w:t>
            </w:r>
            <w:r w:rsidRPr="00CC41C4">
              <w:rPr>
                <w:rFonts w:cstheme="minorHAnsi"/>
                <w:b/>
                <w:sz w:val="22"/>
                <w:szCs w:val="22"/>
              </w:rPr>
              <w:t xml:space="preserve"> (maximaal </w:t>
            </w:r>
            <w:r>
              <w:rPr>
                <w:rFonts w:cstheme="minorHAnsi"/>
                <w:b/>
                <w:sz w:val="22"/>
                <w:szCs w:val="22"/>
              </w:rPr>
              <w:t>1</w:t>
            </w:r>
            <w:r w:rsidR="00920A75">
              <w:rPr>
                <w:rFonts w:cstheme="minorHAnsi"/>
                <w:b/>
                <w:sz w:val="22"/>
                <w:szCs w:val="22"/>
              </w:rPr>
              <w:t>5</w:t>
            </w:r>
            <w:r w:rsidRPr="00CC41C4">
              <w:rPr>
                <w:rFonts w:cstheme="minorHAnsi"/>
                <w:b/>
                <w:sz w:val="22"/>
                <w:szCs w:val="22"/>
              </w:rPr>
              <w:t xml:space="preserve"> punten)</w:t>
            </w:r>
          </w:p>
        </w:tc>
      </w:tr>
      <w:tr w:rsidR="007B7A7E" w:rsidRPr="00CC41C4" w14:paraId="0EC90A9E"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ACF39D5" w14:textId="08E52109" w:rsidR="007B7A7E" w:rsidRDefault="007B7A7E" w:rsidP="008D2D7C">
            <w:pPr>
              <w:contextualSpacing/>
              <w:rPr>
                <w:sz w:val="22"/>
                <w:szCs w:val="22"/>
              </w:rPr>
            </w:pPr>
            <w:r w:rsidRPr="00B434C1">
              <w:rPr>
                <w:b w:val="0"/>
                <w:bCs w:val="0"/>
                <w:sz w:val="22"/>
                <w:szCs w:val="22"/>
              </w:rPr>
              <w:t xml:space="preserve">Gegadigde heeft ervaring met </w:t>
            </w:r>
            <w:proofErr w:type="spellStart"/>
            <w:r w:rsidRPr="00B434C1">
              <w:rPr>
                <w:b w:val="0"/>
                <w:bCs w:val="0"/>
                <w:sz w:val="22"/>
                <w:szCs w:val="22"/>
              </w:rPr>
              <w:t>arbeidsmarktcommunicatieadvies</w:t>
            </w:r>
            <w:proofErr w:type="spellEnd"/>
            <w:r w:rsidRPr="00B434C1">
              <w:rPr>
                <w:b w:val="0"/>
                <w:bCs w:val="0"/>
                <w:sz w:val="22"/>
                <w:szCs w:val="22"/>
              </w:rPr>
              <w:t xml:space="preserve"> en campagnemanagement op basis van een </w:t>
            </w:r>
            <w:proofErr w:type="spellStart"/>
            <w:r w:rsidRPr="00B434C1">
              <w:rPr>
                <w:b w:val="0"/>
                <w:bCs w:val="0"/>
                <w:sz w:val="22"/>
                <w:szCs w:val="22"/>
              </w:rPr>
              <w:t>Crossmediale</w:t>
            </w:r>
            <w:proofErr w:type="spellEnd"/>
            <w:r w:rsidRPr="00B434C1">
              <w:rPr>
                <w:b w:val="0"/>
                <w:bCs w:val="0"/>
                <w:sz w:val="22"/>
                <w:szCs w:val="22"/>
              </w:rPr>
              <w:t xml:space="preserve"> aanpak, waarbij Gegadigde verantwoordelijk was voor advies, organisatie, conceptontwikkeling, planning, contentcreatie en ontwerp, Media-inkoop, resultaatmeting.</w:t>
            </w:r>
            <w:r w:rsidR="00876477" w:rsidRPr="00876477">
              <w:rPr>
                <w:rFonts w:eastAsia="Calibri" w:cstheme="minorHAnsi"/>
                <w:b w:val="0"/>
                <w:bCs w:val="0"/>
                <w:kern w:val="0"/>
                <w:sz w:val="22"/>
                <w:szCs w:val="22"/>
              </w:rPr>
              <w:t xml:space="preserve"> </w:t>
            </w:r>
            <w:r w:rsidR="00876477" w:rsidRPr="00876477">
              <w:rPr>
                <w:b w:val="0"/>
                <w:bCs w:val="0"/>
                <w:sz w:val="22"/>
                <w:szCs w:val="22"/>
              </w:rPr>
              <w:t xml:space="preserve">Daarbij heeft Gegadigde de opdrachtgever geadviseerd over de toepassing van </w:t>
            </w:r>
            <w:proofErr w:type="spellStart"/>
            <w:r w:rsidR="00876477" w:rsidRPr="00876477">
              <w:rPr>
                <w:b w:val="0"/>
                <w:bCs w:val="0"/>
                <w:sz w:val="22"/>
                <w:szCs w:val="22"/>
              </w:rPr>
              <w:t>artificial</w:t>
            </w:r>
            <w:proofErr w:type="spellEnd"/>
            <w:r w:rsidR="00876477" w:rsidRPr="00876477">
              <w:rPr>
                <w:b w:val="0"/>
                <w:bCs w:val="0"/>
                <w:sz w:val="22"/>
                <w:szCs w:val="22"/>
              </w:rPr>
              <w:t xml:space="preserve"> intelligence bij de uitvoering van </w:t>
            </w:r>
            <w:r w:rsidR="00697971">
              <w:rPr>
                <w:b w:val="0"/>
                <w:bCs w:val="0"/>
                <w:sz w:val="22"/>
                <w:szCs w:val="22"/>
              </w:rPr>
              <w:t>een</w:t>
            </w:r>
            <w:r w:rsidR="00B76218">
              <w:rPr>
                <w:b w:val="0"/>
                <w:bCs w:val="0"/>
                <w:sz w:val="22"/>
                <w:szCs w:val="22"/>
              </w:rPr>
              <w:t xml:space="preserve"> of meer</w:t>
            </w:r>
            <w:r w:rsidR="00876477" w:rsidRPr="00876477">
              <w:rPr>
                <w:b w:val="0"/>
                <w:bCs w:val="0"/>
                <w:sz w:val="22"/>
                <w:szCs w:val="22"/>
              </w:rPr>
              <w:t xml:space="preserve"> campagne</w:t>
            </w:r>
            <w:r w:rsidR="00B76218">
              <w:rPr>
                <w:b w:val="0"/>
                <w:bCs w:val="0"/>
                <w:sz w:val="22"/>
                <w:szCs w:val="22"/>
              </w:rPr>
              <w:t>s</w:t>
            </w:r>
            <w:r w:rsidR="00876477" w:rsidRPr="00876477">
              <w:rPr>
                <w:b w:val="0"/>
                <w:bCs w:val="0"/>
                <w:sz w:val="22"/>
                <w:szCs w:val="22"/>
              </w:rPr>
              <w:t>.</w:t>
            </w:r>
          </w:p>
          <w:p w14:paraId="1AEA5D39" w14:textId="77777777" w:rsidR="007B7A7E" w:rsidRPr="00CD4C43" w:rsidRDefault="007B7A7E" w:rsidP="008D2D7C">
            <w:pPr>
              <w:contextualSpacing/>
              <w:rPr>
                <w:b w:val="0"/>
                <w:bCs w:val="0"/>
                <w:sz w:val="22"/>
                <w:szCs w:val="22"/>
              </w:rPr>
            </w:pPr>
          </w:p>
          <w:p w14:paraId="54BFD1D1" w14:textId="77777777" w:rsidR="00745821" w:rsidRPr="00CD4C43" w:rsidRDefault="00745821" w:rsidP="00745821">
            <w:pPr>
              <w:contextualSpacing/>
              <w:rPr>
                <w:b w:val="0"/>
                <w:bCs w:val="0"/>
                <w:sz w:val="22"/>
                <w:szCs w:val="22"/>
              </w:rPr>
            </w:pPr>
            <w:r w:rsidRPr="00CD4C43">
              <w:rPr>
                <w:b w:val="0"/>
                <w:bCs w:val="0"/>
                <w:sz w:val="22"/>
                <w:szCs w:val="22"/>
              </w:rPr>
              <w:t>Voor dit Selectiecriterium kunnen 15 punten worden behaald:</w:t>
            </w:r>
          </w:p>
          <w:p w14:paraId="5DE1256D" w14:textId="0F2AD53C" w:rsidR="00745821" w:rsidRPr="00CD4C43" w:rsidRDefault="00745821" w:rsidP="00745821">
            <w:pPr>
              <w:pStyle w:val="Lijstalinea"/>
              <w:numPr>
                <w:ilvl w:val="0"/>
                <w:numId w:val="28"/>
              </w:numPr>
              <w:rPr>
                <w:b w:val="0"/>
                <w:bCs w:val="0"/>
                <w:sz w:val="22"/>
                <w:szCs w:val="22"/>
              </w:rPr>
            </w:pPr>
            <w:r w:rsidRPr="00CD4C43">
              <w:rPr>
                <w:b w:val="0"/>
                <w:bCs w:val="0"/>
                <w:sz w:val="22"/>
                <w:szCs w:val="22"/>
              </w:rPr>
              <w:t xml:space="preserve">10 punten als Gegadigde de opdrachtgever hierbij geadviseerd heeft over de toepassing van </w:t>
            </w:r>
            <w:proofErr w:type="spellStart"/>
            <w:r w:rsidRPr="00CD4C43">
              <w:rPr>
                <w:b w:val="0"/>
                <w:bCs w:val="0"/>
                <w:sz w:val="22"/>
                <w:szCs w:val="22"/>
              </w:rPr>
              <w:t>artificial</w:t>
            </w:r>
            <w:proofErr w:type="spellEnd"/>
            <w:r w:rsidRPr="00CD4C43">
              <w:rPr>
                <w:b w:val="0"/>
                <w:bCs w:val="0"/>
                <w:sz w:val="22"/>
                <w:szCs w:val="22"/>
              </w:rPr>
              <w:t xml:space="preserve"> intelligence bij uitvoering van </w:t>
            </w:r>
            <w:r w:rsidR="00B76218" w:rsidRPr="00CD4C43">
              <w:rPr>
                <w:b w:val="0"/>
                <w:bCs w:val="0"/>
                <w:sz w:val="22"/>
                <w:szCs w:val="22"/>
              </w:rPr>
              <w:t>een</w:t>
            </w:r>
            <w:r w:rsidRPr="00CD4C43">
              <w:rPr>
                <w:b w:val="0"/>
                <w:bCs w:val="0"/>
                <w:sz w:val="22"/>
                <w:szCs w:val="22"/>
              </w:rPr>
              <w:t xml:space="preserve"> </w:t>
            </w:r>
            <w:r w:rsidR="00B76218" w:rsidRPr="00CD4C43">
              <w:rPr>
                <w:b w:val="0"/>
                <w:bCs w:val="0"/>
                <w:sz w:val="22"/>
                <w:szCs w:val="22"/>
              </w:rPr>
              <w:t xml:space="preserve">of meer </w:t>
            </w:r>
            <w:r w:rsidRPr="00CD4C43">
              <w:rPr>
                <w:b w:val="0"/>
                <w:bCs w:val="0"/>
                <w:sz w:val="22"/>
                <w:szCs w:val="22"/>
              </w:rPr>
              <w:t>campagnes,</w:t>
            </w:r>
          </w:p>
          <w:p w14:paraId="2165B305" w14:textId="3E6D8FFC" w:rsidR="00745821" w:rsidRPr="00CD4C43" w:rsidRDefault="00745821" w:rsidP="00745821">
            <w:pPr>
              <w:pStyle w:val="Lijstalinea"/>
              <w:numPr>
                <w:ilvl w:val="0"/>
                <w:numId w:val="19"/>
              </w:numPr>
              <w:ind w:left="720"/>
              <w:rPr>
                <w:b w:val="0"/>
                <w:bCs w:val="0"/>
                <w:sz w:val="22"/>
                <w:szCs w:val="22"/>
              </w:rPr>
            </w:pPr>
            <w:r w:rsidRPr="00CD4C43">
              <w:rPr>
                <w:b w:val="0"/>
                <w:bCs w:val="0"/>
                <w:sz w:val="22"/>
                <w:szCs w:val="22"/>
              </w:rPr>
              <w:t xml:space="preserve">05 punten als </w:t>
            </w:r>
            <w:proofErr w:type="spellStart"/>
            <w:r w:rsidRPr="00CD4C43">
              <w:rPr>
                <w:b w:val="0"/>
                <w:bCs w:val="0"/>
                <w:sz w:val="22"/>
                <w:szCs w:val="22"/>
              </w:rPr>
              <w:t>artificial</w:t>
            </w:r>
            <w:proofErr w:type="spellEnd"/>
            <w:r w:rsidRPr="00CD4C43">
              <w:rPr>
                <w:b w:val="0"/>
                <w:bCs w:val="0"/>
                <w:sz w:val="22"/>
                <w:szCs w:val="22"/>
              </w:rPr>
              <w:t xml:space="preserve"> intelligence ook daadwerkelijk is toegepast bij uitvoering van </w:t>
            </w:r>
            <w:r w:rsidR="00151E55" w:rsidRPr="00CD4C43">
              <w:rPr>
                <w:b w:val="0"/>
                <w:bCs w:val="0"/>
                <w:sz w:val="22"/>
                <w:szCs w:val="22"/>
              </w:rPr>
              <w:t>een of meer</w:t>
            </w:r>
            <w:r w:rsidRPr="00CD4C43">
              <w:rPr>
                <w:b w:val="0"/>
                <w:bCs w:val="0"/>
                <w:sz w:val="22"/>
                <w:szCs w:val="22"/>
              </w:rPr>
              <w:t xml:space="preserve"> </w:t>
            </w:r>
            <w:r w:rsidR="000F56B7" w:rsidRPr="00CD4C43">
              <w:rPr>
                <w:b w:val="0"/>
                <w:bCs w:val="0"/>
                <w:sz w:val="22"/>
                <w:szCs w:val="22"/>
              </w:rPr>
              <w:t xml:space="preserve">van deze </w:t>
            </w:r>
            <w:r w:rsidRPr="00CD4C43">
              <w:rPr>
                <w:b w:val="0"/>
                <w:bCs w:val="0"/>
                <w:sz w:val="22"/>
                <w:szCs w:val="22"/>
              </w:rPr>
              <w:t>campagnes</w:t>
            </w:r>
            <w:r w:rsidR="00151E55" w:rsidRPr="00CD4C43">
              <w:rPr>
                <w:b w:val="0"/>
                <w:bCs w:val="0"/>
                <w:sz w:val="22"/>
                <w:szCs w:val="22"/>
              </w:rPr>
              <w:t xml:space="preserve"> waarbij Gegadigde geadviseerd heeft</w:t>
            </w:r>
            <w:r w:rsidRPr="00CD4C43">
              <w:rPr>
                <w:b w:val="0"/>
                <w:bCs w:val="0"/>
                <w:sz w:val="22"/>
                <w:szCs w:val="22"/>
              </w:rPr>
              <w:t>.</w:t>
            </w:r>
          </w:p>
          <w:p w14:paraId="6C082039" w14:textId="55F01F46" w:rsidR="00CC41C4" w:rsidRPr="00745821" w:rsidRDefault="00745821" w:rsidP="00745821">
            <w:pPr>
              <w:numPr>
                <w:ilvl w:val="0"/>
                <w:numId w:val="19"/>
              </w:numPr>
              <w:ind w:left="720"/>
              <w:contextualSpacing/>
              <w:rPr>
                <w:b w:val="0"/>
                <w:bCs w:val="0"/>
                <w:sz w:val="22"/>
                <w:szCs w:val="22"/>
              </w:rPr>
            </w:pPr>
            <w:r w:rsidRPr="00745821">
              <w:rPr>
                <w:b w:val="0"/>
                <w:bCs w:val="0"/>
                <w:sz w:val="22"/>
                <w:szCs w:val="22"/>
              </w:rPr>
              <w:t>00 punten als Gegadigde geen ervaring aantoont</w:t>
            </w:r>
            <w:r>
              <w:rPr>
                <w:b w:val="0"/>
                <w:bCs w:val="0"/>
                <w:sz w:val="22"/>
                <w:szCs w:val="22"/>
              </w:rPr>
              <w:t>.</w:t>
            </w:r>
          </w:p>
        </w:tc>
      </w:tr>
      <w:tr w:rsidR="007B7A7E" w:rsidRPr="00CC41C4" w14:paraId="063112C3"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51A9160E"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Statutaire naam Gegadigde:</w:t>
            </w:r>
          </w:p>
        </w:tc>
        <w:tc>
          <w:tcPr>
            <w:tcW w:w="2542" w:type="pct"/>
          </w:tcPr>
          <w:p w14:paraId="5EBFFBF0" w14:textId="77777777" w:rsidR="007B7A7E" w:rsidRPr="00CC41C4" w:rsidRDefault="007B7A7E"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7B7A7E" w:rsidRPr="00CC41C4" w14:paraId="0ACA77AA"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23A97DE3" w14:textId="0D180E32" w:rsidR="007B7A7E" w:rsidRPr="00CC41C4" w:rsidRDefault="007B7A7E" w:rsidP="008D2D7C">
            <w:pPr>
              <w:rPr>
                <w:rFonts w:cstheme="minorHAnsi"/>
                <w:b w:val="0"/>
                <w:bCs w:val="0"/>
                <w:sz w:val="22"/>
                <w:szCs w:val="22"/>
              </w:rPr>
            </w:pPr>
            <w:r w:rsidRPr="00CC41C4">
              <w:rPr>
                <w:rFonts w:cstheme="minorHAnsi"/>
                <w:b w:val="0"/>
                <w:bCs w:val="0"/>
                <w:sz w:val="22"/>
                <w:szCs w:val="22"/>
              </w:rPr>
              <w:t>Gegadigde voldoet aan dit Selectiecriterium en kan dit aantonen met een referentieopdracht:</w:t>
            </w:r>
          </w:p>
          <w:p w14:paraId="384F2609" w14:textId="77777777" w:rsidR="007B7A7E" w:rsidRPr="00CC41C4" w:rsidRDefault="007B7A7E" w:rsidP="008D2D7C">
            <w:pPr>
              <w:rPr>
                <w:rFonts w:cstheme="minorHAnsi"/>
                <w:b w:val="0"/>
                <w:bCs w:val="0"/>
                <w:i/>
                <w:iCs/>
                <w:sz w:val="22"/>
                <w:szCs w:val="22"/>
              </w:rPr>
            </w:pPr>
            <w:r w:rsidRPr="00CC41C4">
              <w:rPr>
                <w:rFonts w:cstheme="minorHAnsi"/>
                <w:b w:val="0"/>
                <w:bCs w:val="0"/>
                <w:i/>
                <w:iCs/>
                <w:sz w:val="22"/>
                <w:szCs w:val="22"/>
              </w:rPr>
              <w:t>(Zo ja, vul dan hieronder de gegevens van de referentieopdracht voor dit Selectiecriterium in.)</w:t>
            </w:r>
          </w:p>
        </w:tc>
        <w:tc>
          <w:tcPr>
            <w:tcW w:w="2542" w:type="pct"/>
          </w:tcPr>
          <w:p w14:paraId="4F73066E" w14:textId="77777777" w:rsidR="007B7A7E" w:rsidRPr="00CC41C4" w:rsidRDefault="007B7A7E"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r w:rsidRPr="00CC41C4">
              <w:rPr>
                <w:sz w:val="22"/>
                <w:szCs w:val="22"/>
              </w:rPr>
              <w:t>Ja / Nee</w:t>
            </w:r>
          </w:p>
        </w:tc>
      </w:tr>
      <w:tr w:rsidR="007B7A7E" w:rsidRPr="00CC41C4" w14:paraId="6AC635C1"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145D7619"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Statutaire naam referent (de opdrachtgever van de referentieopdracht):</w:t>
            </w:r>
          </w:p>
        </w:tc>
        <w:tc>
          <w:tcPr>
            <w:tcW w:w="2542" w:type="pct"/>
          </w:tcPr>
          <w:p w14:paraId="60885F8B" w14:textId="77777777" w:rsidR="007B7A7E" w:rsidRPr="00CC41C4" w:rsidRDefault="007B7A7E"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7B7A7E" w:rsidRPr="00CC41C4" w14:paraId="3712BE1D"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51091A48"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Adres referent (straatnaam, huisnummer en plaatsnaam):</w:t>
            </w:r>
          </w:p>
        </w:tc>
        <w:tc>
          <w:tcPr>
            <w:tcW w:w="2542" w:type="pct"/>
          </w:tcPr>
          <w:p w14:paraId="65422F05" w14:textId="77777777" w:rsidR="007B7A7E" w:rsidRPr="00CC41C4" w:rsidRDefault="007B7A7E"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7B7A7E" w:rsidRPr="00CC41C4" w14:paraId="2F5ADA21"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65143C91"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Naam contactpersoon referent:</w:t>
            </w:r>
          </w:p>
        </w:tc>
        <w:tc>
          <w:tcPr>
            <w:tcW w:w="2542" w:type="pct"/>
          </w:tcPr>
          <w:p w14:paraId="5464854E" w14:textId="77777777" w:rsidR="007B7A7E" w:rsidRPr="00CC41C4" w:rsidRDefault="007B7A7E"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7B7A7E" w:rsidRPr="00CC41C4" w14:paraId="521948A4"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4B6EE0D4"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Telefoonnummer en e-mailadres contactpersoon referent:</w:t>
            </w:r>
          </w:p>
        </w:tc>
        <w:tc>
          <w:tcPr>
            <w:tcW w:w="2542" w:type="pct"/>
          </w:tcPr>
          <w:p w14:paraId="77B411BC" w14:textId="77777777" w:rsidR="007B7A7E" w:rsidRPr="00CC41C4" w:rsidRDefault="007B7A7E"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7B7A7E" w:rsidRPr="00CC41C4" w14:paraId="79925141"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2F04926C"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Aantal medewerkers referent:</w:t>
            </w:r>
          </w:p>
        </w:tc>
        <w:tc>
          <w:tcPr>
            <w:tcW w:w="2542" w:type="pct"/>
          </w:tcPr>
          <w:p w14:paraId="5D7200B7" w14:textId="77777777" w:rsidR="007B7A7E" w:rsidRPr="00CC41C4" w:rsidRDefault="007B7A7E"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7B7A7E" w:rsidRPr="00CC41C4" w14:paraId="2C1468E2"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7D443693"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 xml:space="preserve">Naam referentieopdracht: </w:t>
            </w:r>
          </w:p>
        </w:tc>
        <w:tc>
          <w:tcPr>
            <w:tcW w:w="2542" w:type="pct"/>
          </w:tcPr>
          <w:p w14:paraId="3CEEB14B" w14:textId="77777777" w:rsidR="007B7A7E" w:rsidRPr="00CC41C4" w:rsidRDefault="007B7A7E"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7B7A7E" w:rsidRPr="00CC41C4" w14:paraId="79FA6D01"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26086964"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Start- en einddatum referentieopdracht:</w:t>
            </w:r>
          </w:p>
        </w:tc>
        <w:tc>
          <w:tcPr>
            <w:tcW w:w="2542" w:type="pct"/>
          </w:tcPr>
          <w:p w14:paraId="2BBFD927" w14:textId="77777777" w:rsidR="007B7A7E" w:rsidRPr="00CC41C4" w:rsidRDefault="007B7A7E"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7B7A7E" w:rsidRPr="00CC41C4" w14:paraId="05B0D22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1734B647"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Statutaire naam/namen van de onderneming(en) die de referentieopdracht heeft/hebben uitgevoerd:</w:t>
            </w:r>
          </w:p>
          <w:p w14:paraId="5C417F75" w14:textId="77777777" w:rsidR="007B7A7E" w:rsidRPr="00CC41C4" w:rsidRDefault="007B7A7E" w:rsidP="008D2D7C">
            <w:pPr>
              <w:rPr>
                <w:rFonts w:cstheme="minorHAnsi"/>
                <w:b w:val="0"/>
                <w:bCs w:val="0"/>
                <w:i/>
                <w:iCs/>
                <w:sz w:val="22"/>
                <w:szCs w:val="22"/>
              </w:rPr>
            </w:pPr>
            <w:r w:rsidRPr="00CC41C4">
              <w:rPr>
                <w:rFonts w:cstheme="minorHAnsi"/>
                <w:b w:val="0"/>
                <w:bCs w:val="0"/>
                <w:i/>
                <w:iCs/>
                <w:sz w:val="22"/>
                <w:szCs w:val="22"/>
              </w:rPr>
              <w:t xml:space="preserve">(Als Gegadigde een beroep doet op een Derde voor dit Selectiecriterium, dan dient hier de naam van de Derde ingevuld te worden. Als de referentie is uitgevoerd door een combinatie, dan dienen hier de namen van de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ingevuld te worden.) </w:t>
            </w:r>
          </w:p>
        </w:tc>
        <w:tc>
          <w:tcPr>
            <w:tcW w:w="2542" w:type="pct"/>
          </w:tcPr>
          <w:p w14:paraId="57C39826" w14:textId="77777777" w:rsidR="007B7A7E" w:rsidRPr="00CC41C4" w:rsidRDefault="007B7A7E" w:rsidP="008D2D7C">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7B7A7E" w:rsidRPr="00CC41C4" w14:paraId="296180DD"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6B7C0986" w14:textId="77777777" w:rsidR="007B7A7E" w:rsidRPr="00CC41C4" w:rsidRDefault="007B7A7E" w:rsidP="008D2D7C">
            <w:pPr>
              <w:rPr>
                <w:rFonts w:cstheme="minorHAnsi"/>
                <w:b w:val="0"/>
                <w:bCs w:val="0"/>
                <w:sz w:val="22"/>
                <w:szCs w:val="22"/>
              </w:rPr>
            </w:pPr>
            <w:r w:rsidRPr="00CC41C4">
              <w:rPr>
                <w:rFonts w:cstheme="minorHAnsi"/>
                <w:b w:val="0"/>
                <w:bCs w:val="0"/>
                <w:sz w:val="22"/>
                <w:szCs w:val="22"/>
              </w:rPr>
              <w:t>Omschrijving eigen aandeel referentieopdracht:</w:t>
            </w:r>
          </w:p>
          <w:p w14:paraId="10863937" w14:textId="77777777" w:rsidR="007B7A7E" w:rsidRPr="00CC41C4" w:rsidRDefault="007B7A7E" w:rsidP="008D2D7C">
            <w:pPr>
              <w:rPr>
                <w:rFonts w:cstheme="minorHAnsi"/>
                <w:b w:val="0"/>
                <w:bCs w:val="0"/>
                <w:i/>
                <w:iCs/>
                <w:sz w:val="22"/>
                <w:szCs w:val="22"/>
              </w:rPr>
            </w:pPr>
            <w:r w:rsidRPr="00CC41C4">
              <w:rPr>
                <w:rFonts w:cstheme="minorHAnsi"/>
                <w:b w:val="0"/>
                <w:bCs w:val="0"/>
                <w:i/>
                <w:iCs/>
                <w:sz w:val="22"/>
                <w:szCs w:val="22"/>
              </w:rPr>
              <w:t xml:space="preserve">(Als de referentieopdracht door een combinatie is uitgevoerd, dient Gegadigde </w:t>
            </w:r>
            <w:r w:rsidRPr="00CC41C4">
              <w:rPr>
                <w:rFonts w:cstheme="minorHAnsi"/>
                <w:b w:val="0"/>
                <w:bCs w:val="0"/>
                <w:i/>
                <w:iCs/>
                <w:sz w:val="22"/>
                <w:szCs w:val="22"/>
              </w:rPr>
              <w:lastRenderedPageBreak/>
              <w:t xml:space="preserve">hier de werkzaamheden, taken, rollen, verantwoordelijkheden en opgedane ervaring van elk der </w:t>
            </w:r>
            <w:proofErr w:type="spellStart"/>
            <w:r w:rsidRPr="00CC41C4">
              <w:rPr>
                <w:rFonts w:cstheme="minorHAnsi"/>
                <w:b w:val="0"/>
                <w:bCs w:val="0"/>
                <w:i/>
                <w:iCs/>
                <w:sz w:val="22"/>
                <w:szCs w:val="22"/>
              </w:rPr>
              <w:t>combinanten</w:t>
            </w:r>
            <w:proofErr w:type="spellEnd"/>
            <w:r w:rsidRPr="00CC41C4">
              <w:rPr>
                <w:rFonts w:cstheme="minorHAnsi"/>
                <w:b w:val="0"/>
                <w:bCs w:val="0"/>
                <w:i/>
                <w:iCs/>
                <w:sz w:val="22"/>
                <w:szCs w:val="22"/>
              </w:rPr>
              <w:t xml:space="preserve"> in de combinatie te omschrijven.)</w:t>
            </w:r>
          </w:p>
        </w:tc>
        <w:tc>
          <w:tcPr>
            <w:tcW w:w="2542" w:type="pct"/>
          </w:tcPr>
          <w:p w14:paraId="084DBD3D" w14:textId="77777777" w:rsidR="007B7A7E" w:rsidRPr="00CC41C4" w:rsidRDefault="007B7A7E" w:rsidP="008D2D7C">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6A83CDF4" w14:textId="77777777" w:rsidR="0011180A" w:rsidRDefault="0011180A">
      <w:pPr>
        <w:adjustRightInd/>
        <w:snapToGrid/>
        <w:spacing w:after="200" w:line="276" w:lineRule="auto"/>
        <w:rPr>
          <w:u w:val="single"/>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7256CD" w:rsidRPr="007256CD" w14:paraId="05369B84"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2A1CEDDC" w14:textId="3C0BF903" w:rsidR="007256CD" w:rsidRPr="007256CD" w:rsidRDefault="007256CD" w:rsidP="007256CD">
            <w:pPr>
              <w:rPr>
                <w:rFonts w:cstheme="minorHAnsi"/>
                <w:b/>
                <w:bCs w:val="0"/>
                <w:sz w:val="22"/>
                <w:szCs w:val="22"/>
                <w:lang w:eastAsia="nl-NL"/>
              </w:rPr>
            </w:pPr>
            <w:bookmarkStart w:id="2" w:name="_Hlk186740490"/>
            <w:r w:rsidRPr="007256CD">
              <w:rPr>
                <w:rFonts w:cstheme="minorHAnsi"/>
                <w:b/>
                <w:bCs w:val="0"/>
                <w:sz w:val="22"/>
                <w:szCs w:val="22"/>
                <w:lang w:eastAsia="nl-NL"/>
              </w:rPr>
              <w:t xml:space="preserve">Omschrijving referentieopdracht Selectiecriterium </w:t>
            </w:r>
            <w:r>
              <w:rPr>
                <w:rFonts w:cstheme="minorHAnsi"/>
                <w:b/>
                <w:bCs w:val="0"/>
                <w:sz w:val="22"/>
                <w:szCs w:val="22"/>
                <w:lang w:eastAsia="nl-NL"/>
              </w:rPr>
              <w:t>H</w:t>
            </w:r>
          </w:p>
          <w:p w14:paraId="32DDE212" w14:textId="77777777" w:rsidR="007256CD" w:rsidRPr="007256CD" w:rsidRDefault="007256CD" w:rsidP="007256CD">
            <w:pPr>
              <w:rPr>
                <w:rFonts w:cstheme="minorHAnsi"/>
                <w:b/>
                <w:bCs w:val="0"/>
                <w:sz w:val="22"/>
                <w:szCs w:val="22"/>
                <w:lang w:eastAsia="nl-NL"/>
              </w:rPr>
            </w:pPr>
          </w:p>
        </w:tc>
      </w:tr>
      <w:tr w:rsidR="007256CD" w:rsidRPr="007256CD" w14:paraId="71F3D617"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7DF81EBE" w14:textId="77777777" w:rsidR="00377D1D" w:rsidRPr="00A54332" w:rsidRDefault="00377D1D" w:rsidP="00377D1D">
            <w:pPr>
              <w:autoSpaceDN w:val="0"/>
              <w:ind w:left="46"/>
              <w:contextualSpacing/>
              <w:rPr>
                <w:b w:val="0"/>
                <w:bCs w:val="0"/>
                <w:i/>
                <w:iCs/>
                <w:sz w:val="22"/>
                <w:szCs w:val="22"/>
              </w:rPr>
            </w:pPr>
            <w:r w:rsidRPr="00A54332">
              <w:rPr>
                <w:b w:val="0"/>
                <w:bCs w:val="0"/>
                <w:i/>
                <w:iCs/>
                <w:sz w:val="22"/>
                <w:szCs w:val="22"/>
              </w:rPr>
              <w:t>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w:t>
            </w:r>
          </w:p>
          <w:p w14:paraId="32C05F87" w14:textId="77777777" w:rsidR="00377D1D" w:rsidRPr="00A54332" w:rsidRDefault="00377D1D" w:rsidP="00377D1D">
            <w:pPr>
              <w:autoSpaceDN w:val="0"/>
              <w:ind w:left="46"/>
              <w:contextualSpacing/>
              <w:rPr>
                <w:b w:val="0"/>
                <w:bCs w:val="0"/>
                <w:i/>
                <w:iCs/>
                <w:sz w:val="22"/>
                <w:szCs w:val="22"/>
              </w:rPr>
            </w:pPr>
            <w:r w:rsidRPr="00A54332">
              <w:rPr>
                <w:b w:val="0"/>
                <w:bCs w:val="0"/>
                <w:i/>
                <w:iCs/>
                <w:sz w:val="22"/>
                <w:szCs w:val="22"/>
              </w:rPr>
              <w:tab/>
            </w:r>
          </w:p>
          <w:p w14:paraId="580FD1E3" w14:textId="03844B65" w:rsidR="007256CD" w:rsidRPr="007256CD" w:rsidRDefault="00377D1D" w:rsidP="00377D1D">
            <w:pPr>
              <w:autoSpaceDN w:val="0"/>
              <w:ind w:left="46"/>
              <w:contextualSpacing/>
              <w:rPr>
                <w:rFonts w:cstheme="minorHAnsi"/>
                <w:b w:val="0"/>
                <w:bCs w:val="0"/>
                <w:i/>
                <w:iCs/>
                <w:sz w:val="22"/>
                <w:szCs w:val="22"/>
                <w:lang w:eastAsia="nl-NL"/>
              </w:rPr>
            </w:pPr>
            <w:r w:rsidRPr="00377D1D">
              <w:rPr>
                <w:b w:val="0"/>
                <w:bCs w:val="0"/>
                <w:i/>
                <w:iCs/>
                <w:sz w:val="22"/>
                <w:szCs w:val="22"/>
              </w:rPr>
              <w:t>Dit Selectiecriterium omvat meerdere scoremogelijkheden. Omschrijf daarom niet alleen</w:t>
            </w:r>
            <w:r w:rsidR="002B6FCA">
              <w:rPr>
                <w:b w:val="0"/>
                <w:bCs w:val="0"/>
                <w:i/>
                <w:iCs/>
                <w:sz w:val="22"/>
                <w:szCs w:val="22"/>
              </w:rPr>
              <w:t xml:space="preserve"> uw ervaring </w:t>
            </w:r>
            <w:r w:rsidR="0074083D">
              <w:rPr>
                <w:b w:val="0"/>
                <w:bCs w:val="0"/>
                <w:i/>
                <w:iCs/>
                <w:sz w:val="22"/>
                <w:szCs w:val="22"/>
              </w:rPr>
              <w:t>met advisering</w:t>
            </w:r>
            <w:r w:rsidR="005D7F63" w:rsidRPr="005D7F63">
              <w:rPr>
                <w:b w:val="0"/>
                <w:bCs w:val="0"/>
                <w:i/>
                <w:iCs/>
                <w:sz w:val="22"/>
                <w:szCs w:val="22"/>
              </w:rPr>
              <w:t xml:space="preserve"> over de toepassing van </w:t>
            </w:r>
            <w:proofErr w:type="spellStart"/>
            <w:r w:rsidR="005D7F63" w:rsidRPr="005D7F63">
              <w:rPr>
                <w:b w:val="0"/>
                <w:bCs w:val="0"/>
                <w:i/>
                <w:iCs/>
                <w:sz w:val="22"/>
                <w:szCs w:val="22"/>
              </w:rPr>
              <w:t>artificial</w:t>
            </w:r>
            <w:proofErr w:type="spellEnd"/>
            <w:r w:rsidR="005D7F63" w:rsidRPr="005D7F63">
              <w:rPr>
                <w:b w:val="0"/>
                <w:bCs w:val="0"/>
                <w:i/>
                <w:iCs/>
                <w:sz w:val="22"/>
                <w:szCs w:val="22"/>
              </w:rPr>
              <w:t xml:space="preserve"> intelligence bij uitvoering van de campagne(s),</w:t>
            </w:r>
            <w:r w:rsidR="00C40945">
              <w:rPr>
                <w:b w:val="0"/>
                <w:bCs w:val="0"/>
                <w:i/>
                <w:iCs/>
                <w:sz w:val="22"/>
                <w:szCs w:val="22"/>
              </w:rPr>
              <w:t xml:space="preserve"> maar ook of </w:t>
            </w:r>
            <w:proofErr w:type="spellStart"/>
            <w:r w:rsidR="00C40945">
              <w:rPr>
                <w:b w:val="0"/>
                <w:bCs w:val="0"/>
                <w:i/>
                <w:iCs/>
                <w:sz w:val="22"/>
                <w:szCs w:val="22"/>
              </w:rPr>
              <w:t>artificial</w:t>
            </w:r>
            <w:proofErr w:type="spellEnd"/>
            <w:r w:rsidR="00C40945">
              <w:rPr>
                <w:b w:val="0"/>
                <w:bCs w:val="0"/>
                <w:i/>
                <w:iCs/>
                <w:sz w:val="22"/>
                <w:szCs w:val="22"/>
              </w:rPr>
              <w:t xml:space="preserve"> intelligence vervolgens bij </w:t>
            </w:r>
            <w:r w:rsidR="00123CE1">
              <w:rPr>
                <w:b w:val="0"/>
                <w:bCs w:val="0"/>
                <w:i/>
                <w:iCs/>
                <w:sz w:val="22"/>
                <w:szCs w:val="22"/>
              </w:rPr>
              <w:t xml:space="preserve">de uitvoering van </w:t>
            </w:r>
            <w:r w:rsidR="00C40945">
              <w:rPr>
                <w:b w:val="0"/>
                <w:bCs w:val="0"/>
                <w:i/>
                <w:iCs/>
                <w:sz w:val="22"/>
                <w:szCs w:val="22"/>
              </w:rPr>
              <w:t xml:space="preserve">een of meer van die campagne(s) </w:t>
            </w:r>
            <w:r w:rsidR="00CD056B">
              <w:rPr>
                <w:b w:val="0"/>
                <w:bCs w:val="0"/>
                <w:i/>
                <w:iCs/>
                <w:sz w:val="22"/>
                <w:szCs w:val="22"/>
              </w:rPr>
              <w:t>is toegepas</w:t>
            </w:r>
            <w:r w:rsidR="0005791A">
              <w:rPr>
                <w:b w:val="0"/>
                <w:bCs w:val="0"/>
                <w:i/>
                <w:iCs/>
                <w:sz w:val="22"/>
                <w:szCs w:val="22"/>
              </w:rPr>
              <w:t xml:space="preserve">t en, zo ja, </w:t>
            </w:r>
            <w:r w:rsidR="002952F1">
              <w:rPr>
                <w:b w:val="0"/>
                <w:bCs w:val="0"/>
                <w:i/>
                <w:iCs/>
                <w:sz w:val="22"/>
                <w:szCs w:val="22"/>
              </w:rPr>
              <w:t>omschrijf die toepassing</w:t>
            </w:r>
            <w:r w:rsidR="000A54F6">
              <w:rPr>
                <w:b w:val="0"/>
                <w:bCs w:val="0"/>
                <w:i/>
                <w:iCs/>
                <w:sz w:val="22"/>
                <w:szCs w:val="22"/>
              </w:rPr>
              <w:t xml:space="preserve"> en de relatie met het gegeven advies</w:t>
            </w:r>
            <w:r w:rsidRPr="00377D1D">
              <w:rPr>
                <w:b w:val="0"/>
                <w:bCs w:val="0"/>
                <w:i/>
                <w:iCs/>
                <w:sz w:val="22"/>
                <w:szCs w:val="22"/>
              </w:rPr>
              <w:t>.</w:t>
            </w:r>
          </w:p>
        </w:tc>
      </w:tr>
      <w:tr w:rsidR="007256CD" w:rsidRPr="007256CD" w14:paraId="44D3663A"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32692E63" w14:textId="77777777" w:rsidR="007256CD" w:rsidRPr="007256CD" w:rsidRDefault="007256CD" w:rsidP="007256CD">
            <w:pPr>
              <w:rPr>
                <w:rFonts w:cstheme="minorHAnsi"/>
                <w:b w:val="0"/>
                <w:sz w:val="22"/>
                <w:szCs w:val="22"/>
                <w:lang w:eastAsia="nl-NL"/>
              </w:rPr>
            </w:pPr>
          </w:p>
          <w:p w14:paraId="08255386" w14:textId="77777777" w:rsidR="007256CD" w:rsidRPr="007256CD" w:rsidRDefault="007256CD" w:rsidP="007256CD">
            <w:pPr>
              <w:rPr>
                <w:rFonts w:cstheme="minorHAnsi"/>
                <w:b w:val="0"/>
                <w:sz w:val="22"/>
                <w:szCs w:val="22"/>
                <w:lang w:eastAsia="nl-NL"/>
              </w:rPr>
            </w:pPr>
          </w:p>
          <w:p w14:paraId="1B020111" w14:textId="77777777" w:rsidR="007256CD" w:rsidRPr="007256CD" w:rsidRDefault="007256CD" w:rsidP="007256CD">
            <w:pPr>
              <w:rPr>
                <w:rFonts w:cstheme="minorHAnsi"/>
                <w:b w:val="0"/>
                <w:sz w:val="22"/>
                <w:szCs w:val="22"/>
                <w:lang w:eastAsia="nl-NL"/>
              </w:rPr>
            </w:pPr>
          </w:p>
          <w:p w14:paraId="36EFA44C" w14:textId="77777777" w:rsidR="007256CD" w:rsidRPr="007256CD" w:rsidRDefault="007256CD" w:rsidP="007256CD">
            <w:pPr>
              <w:rPr>
                <w:rFonts w:cstheme="minorHAnsi"/>
                <w:b w:val="0"/>
                <w:sz w:val="22"/>
                <w:szCs w:val="22"/>
                <w:lang w:eastAsia="nl-NL"/>
              </w:rPr>
            </w:pPr>
          </w:p>
          <w:p w14:paraId="227EB727" w14:textId="77777777" w:rsidR="007256CD" w:rsidRPr="007256CD" w:rsidRDefault="007256CD" w:rsidP="007256CD">
            <w:pPr>
              <w:rPr>
                <w:rFonts w:cstheme="minorHAnsi"/>
                <w:b w:val="0"/>
                <w:sz w:val="22"/>
                <w:szCs w:val="22"/>
                <w:lang w:eastAsia="nl-NL"/>
              </w:rPr>
            </w:pPr>
          </w:p>
          <w:p w14:paraId="724507D7" w14:textId="77777777" w:rsidR="007256CD" w:rsidRPr="007256CD" w:rsidRDefault="007256CD" w:rsidP="007256CD">
            <w:pPr>
              <w:rPr>
                <w:rFonts w:cstheme="minorHAnsi"/>
                <w:b w:val="0"/>
                <w:sz w:val="22"/>
                <w:szCs w:val="22"/>
                <w:lang w:eastAsia="nl-NL"/>
              </w:rPr>
            </w:pPr>
          </w:p>
          <w:p w14:paraId="5D4AB78B" w14:textId="77777777" w:rsidR="007256CD" w:rsidRPr="007256CD" w:rsidRDefault="007256CD" w:rsidP="007256CD">
            <w:pPr>
              <w:rPr>
                <w:rFonts w:cstheme="minorHAnsi"/>
                <w:b w:val="0"/>
                <w:sz w:val="22"/>
                <w:szCs w:val="22"/>
                <w:lang w:eastAsia="nl-NL"/>
              </w:rPr>
            </w:pPr>
          </w:p>
          <w:p w14:paraId="167033D4" w14:textId="77777777" w:rsidR="007256CD" w:rsidRPr="007256CD" w:rsidRDefault="007256CD" w:rsidP="007256CD">
            <w:pPr>
              <w:rPr>
                <w:rFonts w:cstheme="minorHAnsi"/>
                <w:b w:val="0"/>
                <w:sz w:val="22"/>
                <w:szCs w:val="22"/>
                <w:lang w:eastAsia="nl-NL"/>
              </w:rPr>
            </w:pPr>
          </w:p>
          <w:p w14:paraId="698107CE" w14:textId="77777777" w:rsidR="007256CD" w:rsidRPr="007256CD" w:rsidRDefault="007256CD" w:rsidP="007256CD">
            <w:pPr>
              <w:rPr>
                <w:rFonts w:cstheme="minorHAnsi"/>
                <w:b w:val="0"/>
                <w:sz w:val="22"/>
                <w:szCs w:val="22"/>
                <w:lang w:eastAsia="nl-NL"/>
              </w:rPr>
            </w:pPr>
          </w:p>
          <w:p w14:paraId="16156818" w14:textId="77777777" w:rsidR="007256CD" w:rsidRPr="007256CD" w:rsidRDefault="007256CD" w:rsidP="007256CD">
            <w:pPr>
              <w:rPr>
                <w:rFonts w:cstheme="minorHAnsi"/>
                <w:b w:val="0"/>
                <w:sz w:val="22"/>
                <w:szCs w:val="22"/>
                <w:lang w:eastAsia="nl-NL"/>
              </w:rPr>
            </w:pPr>
          </w:p>
          <w:p w14:paraId="4E4716AB" w14:textId="77777777" w:rsidR="007256CD" w:rsidRPr="007256CD" w:rsidRDefault="007256CD" w:rsidP="007256CD">
            <w:pPr>
              <w:rPr>
                <w:rFonts w:cstheme="minorHAnsi"/>
                <w:b w:val="0"/>
                <w:sz w:val="22"/>
                <w:szCs w:val="22"/>
                <w:lang w:eastAsia="nl-NL"/>
              </w:rPr>
            </w:pPr>
          </w:p>
          <w:p w14:paraId="183D6F92" w14:textId="77777777" w:rsidR="007256CD" w:rsidRPr="007256CD" w:rsidRDefault="007256CD" w:rsidP="007256CD">
            <w:pPr>
              <w:rPr>
                <w:rFonts w:cstheme="minorHAnsi"/>
                <w:b w:val="0"/>
                <w:sz w:val="22"/>
                <w:szCs w:val="22"/>
                <w:lang w:eastAsia="nl-NL"/>
              </w:rPr>
            </w:pPr>
          </w:p>
          <w:p w14:paraId="07EDF887" w14:textId="77777777" w:rsidR="007256CD" w:rsidRPr="007256CD" w:rsidRDefault="007256CD" w:rsidP="007256CD">
            <w:pPr>
              <w:rPr>
                <w:rFonts w:cstheme="minorHAnsi"/>
                <w:b w:val="0"/>
                <w:sz w:val="22"/>
                <w:szCs w:val="22"/>
                <w:lang w:eastAsia="nl-NL"/>
              </w:rPr>
            </w:pPr>
          </w:p>
          <w:p w14:paraId="4F640744" w14:textId="77777777" w:rsidR="007256CD" w:rsidRPr="007256CD" w:rsidRDefault="007256CD" w:rsidP="007256CD">
            <w:pPr>
              <w:rPr>
                <w:rFonts w:cstheme="minorHAnsi"/>
                <w:b w:val="0"/>
                <w:sz w:val="22"/>
                <w:szCs w:val="22"/>
                <w:lang w:eastAsia="nl-NL"/>
              </w:rPr>
            </w:pPr>
          </w:p>
          <w:p w14:paraId="4B77ACB2" w14:textId="77777777" w:rsidR="007256CD" w:rsidRPr="007256CD" w:rsidRDefault="007256CD" w:rsidP="007256CD">
            <w:pPr>
              <w:rPr>
                <w:rFonts w:cstheme="minorHAnsi"/>
                <w:b w:val="0"/>
                <w:sz w:val="22"/>
                <w:szCs w:val="22"/>
                <w:lang w:eastAsia="nl-NL"/>
              </w:rPr>
            </w:pPr>
          </w:p>
          <w:p w14:paraId="4928FF35" w14:textId="77777777" w:rsidR="007256CD" w:rsidRPr="007256CD" w:rsidRDefault="007256CD" w:rsidP="007256CD">
            <w:pPr>
              <w:rPr>
                <w:rFonts w:cstheme="minorHAnsi"/>
                <w:b w:val="0"/>
                <w:sz w:val="22"/>
                <w:szCs w:val="22"/>
                <w:lang w:eastAsia="nl-NL"/>
              </w:rPr>
            </w:pPr>
          </w:p>
        </w:tc>
      </w:tr>
      <w:bookmarkEnd w:id="2"/>
    </w:tbl>
    <w:p w14:paraId="7AFCB14E" w14:textId="5BF077FC" w:rsidR="006D0CCD" w:rsidRDefault="006D0CCD">
      <w:pPr>
        <w:adjustRightInd/>
        <w:snapToGrid/>
        <w:spacing w:after="200" w:line="276" w:lineRule="auto"/>
        <w:rPr>
          <w:u w:val="single"/>
        </w:rPr>
      </w:pPr>
    </w:p>
    <w:p w14:paraId="3337F4DC" w14:textId="77777777" w:rsidR="006D0CCD" w:rsidRDefault="006D0CCD">
      <w:pPr>
        <w:adjustRightInd/>
        <w:snapToGrid/>
        <w:spacing w:after="200" w:line="276" w:lineRule="auto"/>
        <w:rPr>
          <w:u w:val="single"/>
        </w:rPr>
      </w:pPr>
      <w:r>
        <w:rPr>
          <w:u w:val="single"/>
        </w:rPr>
        <w:br w:type="page"/>
      </w:r>
    </w:p>
    <w:tbl>
      <w:tblPr>
        <w:tblStyle w:val="Lijsttabel4-Accent3"/>
        <w:tblW w:w="5000" w:type="pct"/>
        <w:tblCellMar>
          <w:top w:w="57" w:type="dxa"/>
          <w:left w:w="85" w:type="dxa"/>
          <w:bottom w:w="57" w:type="dxa"/>
          <w:right w:w="85" w:type="dxa"/>
        </w:tblCellMar>
        <w:tblLook w:val="04A0" w:firstRow="1" w:lastRow="0" w:firstColumn="1" w:lastColumn="0" w:noHBand="0" w:noVBand="1"/>
      </w:tblPr>
      <w:tblGrid>
        <w:gridCol w:w="4176"/>
        <w:gridCol w:w="4319"/>
      </w:tblGrid>
      <w:tr w:rsidR="00441D2F" w:rsidRPr="00441D2F" w14:paraId="49AAED60" w14:textId="77777777" w:rsidTr="008D2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1B28BD3" w14:textId="09FAB5EA" w:rsidR="00441D2F" w:rsidRPr="00441D2F" w:rsidRDefault="00441D2F" w:rsidP="00441D2F">
            <w:pPr>
              <w:rPr>
                <w:rFonts w:cstheme="minorHAnsi"/>
                <w:b/>
                <w:sz w:val="22"/>
                <w:szCs w:val="22"/>
              </w:rPr>
            </w:pPr>
            <w:r w:rsidRPr="00441D2F">
              <w:rPr>
                <w:rFonts w:cstheme="minorHAnsi"/>
                <w:b/>
                <w:sz w:val="22"/>
                <w:szCs w:val="22"/>
              </w:rPr>
              <w:lastRenderedPageBreak/>
              <w:t xml:space="preserve">Selectiecriterium </w:t>
            </w:r>
            <w:r w:rsidR="00F06F28">
              <w:rPr>
                <w:rFonts w:cstheme="minorHAnsi"/>
                <w:b/>
                <w:sz w:val="22"/>
                <w:szCs w:val="22"/>
              </w:rPr>
              <w:t>I</w:t>
            </w:r>
            <w:r w:rsidRPr="00441D2F">
              <w:rPr>
                <w:rFonts w:cstheme="minorHAnsi"/>
                <w:b/>
                <w:sz w:val="22"/>
                <w:szCs w:val="22"/>
              </w:rPr>
              <w:t xml:space="preserve"> (maximaal </w:t>
            </w:r>
            <w:r w:rsidR="00C67A8E">
              <w:rPr>
                <w:rFonts w:cstheme="minorHAnsi"/>
                <w:b/>
                <w:sz w:val="22"/>
                <w:szCs w:val="22"/>
              </w:rPr>
              <w:t>20</w:t>
            </w:r>
            <w:r w:rsidRPr="00441D2F">
              <w:rPr>
                <w:rFonts w:cstheme="minorHAnsi"/>
                <w:b/>
                <w:sz w:val="22"/>
                <w:szCs w:val="22"/>
              </w:rPr>
              <w:t xml:space="preserve"> punten)</w:t>
            </w:r>
          </w:p>
        </w:tc>
      </w:tr>
      <w:tr w:rsidR="00441D2F" w:rsidRPr="00441D2F" w14:paraId="5B203EB2"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D615FE8" w14:textId="07A914FE" w:rsidR="00441D2F" w:rsidRPr="00441D2F" w:rsidRDefault="00441D2F" w:rsidP="00441D2F">
            <w:pPr>
              <w:contextualSpacing/>
              <w:rPr>
                <w:b w:val="0"/>
                <w:bCs w:val="0"/>
                <w:sz w:val="22"/>
                <w:szCs w:val="22"/>
              </w:rPr>
            </w:pPr>
            <w:r w:rsidRPr="00441D2F">
              <w:rPr>
                <w:b w:val="0"/>
                <w:bCs w:val="0"/>
                <w:sz w:val="22"/>
                <w:szCs w:val="22"/>
              </w:rPr>
              <w:t xml:space="preserve">Gegadigde heeft ervaring met </w:t>
            </w:r>
            <w:proofErr w:type="spellStart"/>
            <w:r w:rsidRPr="00441D2F">
              <w:rPr>
                <w:b w:val="0"/>
                <w:bCs w:val="0"/>
                <w:sz w:val="22"/>
                <w:szCs w:val="22"/>
              </w:rPr>
              <w:t>arbeidsmarktcommunicatieadvies</w:t>
            </w:r>
            <w:proofErr w:type="spellEnd"/>
            <w:r w:rsidRPr="00441D2F">
              <w:rPr>
                <w:b w:val="0"/>
                <w:bCs w:val="0"/>
                <w:sz w:val="22"/>
                <w:szCs w:val="22"/>
              </w:rPr>
              <w:t xml:space="preserve"> en campagnemanagement op basis van een </w:t>
            </w:r>
            <w:proofErr w:type="spellStart"/>
            <w:r w:rsidRPr="00441D2F">
              <w:rPr>
                <w:b w:val="0"/>
                <w:bCs w:val="0"/>
                <w:sz w:val="22"/>
                <w:szCs w:val="22"/>
              </w:rPr>
              <w:t>Crossmediale</w:t>
            </w:r>
            <w:proofErr w:type="spellEnd"/>
            <w:r w:rsidRPr="00441D2F">
              <w:rPr>
                <w:b w:val="0"/>
                <w:bCs w:val="0"/>
                <w:sz w:val="22"/>
                <w:szCs w:val="22"/>
              </w:rPr>
              <w:t xml:space="preserve"> aanpak, waarbij Gegadigde verantwoordelijk was voor advies, organisatie, conceptontwikkeling, planning, contentcreatie en ontwerp, Media-inkoop, resultaatmeting.</w:t>
            </w:r>
            <w:r w:rsidR="00874DE6">
              <w:t xml:space="preserve"> </w:t>
            </w:r>
            <w:r w:rsidR="00874DE6" w:rsidRPr="00874DE6">
              <w:rPr>
                <w:b w:val="0"/>
                <w:bCs w:val="0"/>
                <w:sz w:val="22"/>
                <w:szCs w:val="22"/>
              </w:rPr>
              <w:t>Daarbij heeft Gegadigde ervaring opgedaan met verschillende voor EDSN relevante aspecten.</w:t>
            </w:r>
          </w:p>
          <w:p w14:paraId="5BA90D90" w14:textId="77777777" w:rsidR="00441D2F" w:rsidRPr="00007512" w:rsidRDefault="00441D2F" w:rsidP="00441D2F">
            <w:pPr>
              <w:contextualSpacing/>
              <w:rPr>
                <w:b w:val="0"/>
                <w:bCs w:val="0"/>
                <w:sz w:val="22"/>
                <w:szCs w:val="22"/>
              </w:rPr>
            </w:pPr>
          </w:p>
          <w:p w14:paraId="3D790027" w14:textId="77777777" w:rsidR="00AD00B0" w:rsidRPr="00007512" w:rsidRDefault="00AD00B0" w:rsidP="00AD00B0">
            <w:pPr>
              <w:contextualSpacing/>
              <w:rPr>
                <w:b w:val="0"/>
                <w:bCs w:val="0"/>
                <w:sz w:val="22"/>
                <w:szCs w:val="22"/>
              </w:rPr>
            </w:pPr>
            <w:r w:rsidRPr="00007512">
              <w:rPr>
                <w:b w:val="0"/>
                <w:bCs w:val="0"/>
                <w:sz w:val="22"/>
                <w:szCs w:val="22"/>
              </w:rPr>
              <w:t>Voor dit Selectiecriterium kunnen 20 punten worden behaald,  afhankelijk van het aantal relevante aspecten waarmee Gegadigde ervaring heeft opgedaan. De negen voor Opdrachtgever relevante aspecten zijn:</w:t>
            </w:r>
          </w:p>
          <w:p w14:paraId="6607BB5F" w14:textId="74EF2E98"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 xml:space="preserve">Gegadigde heeft search engine </w:t>
            </w:r>
            <w:proofErr w:type="spellStart"/>
            <w:r w:rsidRPr="00007512">
              <w:rPr>
                <w:b w:val="0"/>
                <w:bCs w:val="0"/>
                <w:sz w:val="22"/>
                <w:szCs w:val="22"/>
              </w:rPr>
              <w:t>optimization</w:t>
            </w:r>
            <w:proofErr w:type="spellEnd"/>
            <w:r w:rsidRPr="00007512">
              <w:rPr>
                <w:b w:val="0"/>
                <w:bCs w:val="0"/>
                <w:sz w:val="22"/>
                <w:szCs w:val="22"/>
              </w:rPr>
              <w:t xml:space="preserve"> (</w:t>
            </w:r>
            <w:proofErr w:type="spellStart"/>
            <w:r w:rsidRPr="00007512">
              <w:rPr>
                <w:b w:val="0"/>
                <w:bCs w:val="0"/>
                <w:sz w:val="22"/>
                <w:szCs w:val="22"/>
              </w:rPr>
              <w:t>SEO</w:t>
            </w:r>
            <w:proofErr w:type="spellEnd"/>
            <w:r w:rsidRPr="00007512">
              <w:rPr>
                <w:b w:val="0"/>
                <w:bCs w:val="0"/>
                <w:sz w:val="22"/>
                <w:szCs w:val="22"/>
              </w:rPr>
              <w:t>) uitgevoerd;</w:t>
            </w:r>
          </w:p>
          <w:p w14:paraId="51AC183B" w14:textId="7E55FF52"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 xml:space="preserve">Gegadigde heeft search engine </w:t>
            </w:r>
            <w:proofErr w:type="spellStart"/>
            <w:r w:rsidRPr="00007512">
              <w:rPr>
                <w:b w:val="0"/>
                <w:bCs w:val="0"/>
                <w:sz w:val="22"/>
                <w:szCs w:val="22"/>
              </w:rPr>
              <w:t>advertizing</w:t>
            </w:r>
            <w:proofErr w:type="spellEnd"/>
            <w:r w:rsidRPr="00007512">
              <w:rPr>
                <w:b w:val="0"/>
                <w:bCs w:val="0"/>
                <w:sz w:val="22"/>
                <w:szCs w:val="22"/>
              </w:rPr>
              <w:t xml:space="preserve"> (SEA) uitgevoerd;</w:t>
            </w:r>
          </w:p>
          <w:p w14:paraId="522A7EC7" w14:textId="2E4B4ACB"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 xml:space="preserve">Gegadigde heeft de inzet van </w:t>
            </w:r>
            <w:proofErr w:type="spellStart"/>
            <w:r w:rsidR="0082262E" w:rsidRPr="00007512">
              <w:rPr>
                <w:b w:val="0"/>
                <w:bCs w:val="0"/>
                <w:sz w:val="22"/>
                <w:szCs w:val="22"/>
              </w:rPr>
              <w:t>J</w:t>
            </w:r>
            <w:r w:rsidRPr="00007512">
              <w:rPr>
                <w:b w:val="0"/>
                <w:bCs w:val="0"/>
                <w:sz w:val="22"/>
                <w:szCs w:val="22"/>
              </w:rPr>
              <w:t>obboards</w:t>
            </w:r>
            <w:proofErr w:type="spellEnd"/>
            <w:r w:rsidRPr="00007512">
              <w:rPr>
                <w:b w:val="0"/>
                <w:bCs w:val="0"/>
                <w:sz w:val="22"/>
                <w:szCs w:val="22"/>
              </w:rPr>
              <w:t xml:space="preserve"> georganiseerd;</w:t>
            </w:r>
          </w:p>
          <w:p w14:paraId="434E6EFC" w14:textId="450895BE"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Gegadigde heeft de inzet van LinkedIn georganiseerd;</w:t>
            </w:r>
          </w:p>
          <w:p w14:paraId="33049975" w14:textId="51260AEE"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Gegadigde heeft de inzet van een of meer Meta-platforms georganiseerd;</w:t>
            </w:r>
          </w:p>
          <w:p w14:paraId="527FE429" w14:textId="719029A4"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Gegadigde heeft de inzet van YouTube georganiseerd;</w:t>
            </w:r>
          </w:p>
          <w:p w14:paraId="0F60DDC0" w14:textId="3B07232E"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 xml:space="preserve">Gegadigde heeft de inzet van </w:t>
            </w:r>
            <w:proofErr w:type="spellStart"/>
            <w:r w:rsidRPr="00007512">
              <w:rPr>
                <w:b w:val="0"/>
                <w:bCs w:val="0"/>
                <w:sz w:val="22"/>
                <w:szCs w:val="22"/>
              </w:rPr>
              <w:t>Reddit</w:t>
            </w:r>
            <w:proofErr w:type="spellEnd"/>
            <w:r w:rsidRPr="00007512">
              <w:rPr>
                <w:b w:val="0"/>
                <w:bCs w:val="0"/>
                <w:sz w:val="22"/>
                <w:szCs w:val="22"/>
              </w:rPr>
              <w:t xml:space="preserve"> en/of </w:t>
            </w:r>
            <w:proofErr w:type="spellStart"/>
            <w:r w:rsidRPr="00007512">
              <w:rPr>
                <w:b w:val="0"/>
                <w:bCs w:val="0"/>
                <w:sz w:val="22"/>
                <w:szCs w:val="22"/>
              </w:rPr>
              <w:t>Tweakers</w:t>
            </w:r>
            <w:proofErr w:type="spellEnd"/>
            <w:r w:rsidRPr="00007512">
              <w:rPr>
                <w:b w:val="0"/>
                <w:bCs w:val="0"/>
                <w:sz w:val="22"/>
                <w:szCs w:val="22"/>
              </w:rPr>
              <w:t xml:space="preserve"> georganiseerd;</w:t>
            </w:r>
          </w:p>
          <w:p w14:paraId="1227D4F6" w14:textId="3F90A5F8"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Gegadigde heeft de inzet van Digital out of home georganiseerd (inkoop, planning en contentcreatie);</w:t>
            </w:r>
          </w:p>
          <w:p w14:paraId="1D219C6A" w14:textId="4D06F5BB" w:rsidR="00AD00B0" w:rsidRPr="00007512" w:rsidRDefault="00AD00B0" w:rsidP="003C4121">
            <w:pPr>
              <w:pStyle w:val="Lijstalinea"/>
              <w:numPr>
                <w:ilvl w:val="0"/>
                <w:numId w:val="21"/>
              </w:numPr>
              <w:ind w:left="613"/>
              <w:rPr>
                <w:b w:val="0"/>
                <w:bCs w:val="0"/>
                <w:sz w:val="22"/>
                <w:szCs w:val="22"/>
              </w:rPr>
            </w:pPr>
            <w:r w:rsidRPr="00007512">
              <w:rPr>
                <w:b w:val="0"/>
                <w:bCs w:val="0"/>
                <w:sz w:val="22"/>
                <w:szCs w:val="22"/>
              </w:rPr>
              <w:t>Gegadigde heeft de inzet van radio georganiseerd (inkoop, planning en content</w:t>
            </w:r>
            <w:r w:rsidR="00F74A20" w:rsidRPr="00007512">
              <w:rPr>
                <w:b w:val="0"/>
                <w:bCs w:val="0"/>
                <w:sz w:val="22"/>
                <w:szCs w:val="22"/>
              </w:rPr>
              <w:t>creatie</w:t>
            </w:r>
            <w:r w:rsidRPr="00007512">
              <w:rPr>
                <w:b w:val="0"/>
                <w:bCs w:val="0"/>
                <w:sz w:val="22"/>
                <w:szCs w:val="22"/>
              </w:rPr>
              <w:t>).</w:t>
            </w:r>
          </w:p>
          <w:p w14:paraId="2D7A4715" w14:textId="77777777" w:rsidR="00AD00B0" w:rsidRPr="00007512" w:rsidRDefault="00AD00B0" w:rsidP="00AD00B0">
            <w:pPr>
              <w:contextualSpacing/>
              <w:rPr>
                <w:b w:val="0"/>
                <w:bCs w:val="0"/>
                <w:sz w:val="22"/>
                <w:szCs w:val="22"/>
              </w:rPr>
            </w:pPr>
          </w:p>
          <w:p w14:paraId="4705A96D" w14:textId="77777777" w:rsidR="00AD00B0" w:rsidRPr="00007512" w:rsidRDefault="00AD00B0" w:rsidP="00AD00B0">
            <w:pPr>
              <w:contextualSpacing/>
              <w:rPr>
                <w:b w:val="0"/>
                <w:bCs w:val="0"/>
                <w:sz w:val="22"/>
                <w:szCs w:val="22"/>
              </w:rPr>
            </w:pPr>
            <w:r w:rsidRPr="00007512">
              <w:rPr>
                <w:b w:val="0"/>
                <w:bCs w:val="0"/>
                <w:sz w:val="22"/>
                <w:szCs w:val="22"/>
              </w:rPr>
              <w:t>De scoremogelijkheden zijn:</w:t>
            </w:r>
          </w:p>
          <w:p w14:paraId="3F41884C" w14:textId="647C5F47" w:rsidR="00AD00B0" w:rsidRPr="00007512" w:rsidRDefault="00AD00B0" w:rsidP="003C4121">
            <w:pPr>
              <w:pStyle w:val="Lijstalinea"/>
              <w:numPr>
                <w:ilvl w:val="0"/>
                <w:numId w:val="22"/>
              </w:numPr>
              <w:ind w:left="613"/>
              <w:rPr>
                <w:b w:val="0"/>
                <w:bCs w:val="0"/>
                <w:sz w:val="22"/>
                <w:szCs w:val="22"/>
              </w:rPr>
            </w:pPr>
            <w:r w:rsidRPr="00007512">
              <w:rPr>
                <w:b w:val="0"/>
                <w:bCs w:val="0"/>
                <w:sz w:val="22"/>
                <w:szCs w:val="22"/>
              </w:rPr>
              <w:t>20 punten, als het aantal 9 is;</w:t>
            </w:r>
          </w:p>
          <w:p w14:paraId="5016B34F" w14:textId="0B8BAFEB" w:rsidR="00AD00B0" w:rsidRPr="00007512" w:rsidRDefault="00AD00B0" w:rsidP="003C4121">
            <w:pPr>
              <w:pStyle w:val="Lijstalinea"/>
              <w:numPr>
                <w:ilvl w:val="0"/>
                <w:numId w:val="22"/>
              </w:numPr>
              <w:ind w:left="613"/>
              <w:rPr>
                <w:b w:val="0"/>
                <w:bCs w:val="0"/>
                <w:sz w:val="22"/>
                <w:szCs w:val="22"/>
              </w:rPr>
            </w:pPr>
            <w:r w:rsidRPr="00007512">
              <w:rPr>
                <w:b w:val="0"/>
                <w:bCs w:val="0"/>
                <w:sz w:val="22"/>
                <w:szCs w:val="22"/>
              </w:rPr>
              <w:t>15 punten, als het aantal 8 of 7 is;</w:t>
            </w:r>
          </w:p>
          <w:p w14:paraId="11E9C687" w14:textId="5BAC2E6E" w:rsidR="00AD00B0" w:rsidRPr="00007512" w:rsidRDefault="00AD00B0" w:rsidP="003C4121">
            <w:pPr>
              <w:pStyle w:val="Lijstalinea"/>
              <w:numPr>
                <w:ilvl w:val="0"/>
                <w:numId w:val="22"/>
              </w:numPr>
              <w:ind w:left="613"/>
              <w:rPr>
                <w:b w:val="0"/>
                <w:bCs w:val="0"/>
                <w:sz w:val="22"/>
                <w:szCs w:val="22"/>
              </w:rPr>
            </w:pPr>
            <w:r w:rsidRPr="00007512">
              <w:rPr>
                <w:b w:val="0"/>
                <w:bCs w:val="0"/>
                <w:sz w:val="22"/>
                <w:szCs w:val="22"/>
              </w:rPr>
              <w:t>10 punten, als het aantal 6 of 5 is;</w:t>
            </w:r>
          </w:p>
          <w:p w14:paraId="261A5449" w14:textId="3E3D939B" w:rsidR="00CC41C4" w:rsidRPr="003C4121" w:rsidRDefault="00AD00B0" w:rsidP="003C4121">
            <w:pPr>
              <w:pStyle w:val="Lijstalinea"/>
              <w:numPr>
                <w:ilvl w:val="0"/>
                <w:numId w:val="22"/>
              </w:numPr>
              <w:ind w:left="613"/>
              <w:rPr>
                <w:sz w:val="22"/>
                <w:szCs w:val="22"/>
              </w:rPr>
            </w:pPr>
            <w:r w:rsidRPr="00007512">
              <w:rPr>
                <w:b w:val="0"/>
                <w:bCs w:val="0"/>
                <w:sz w:val="22"/>
                <w:szCs w:val="22"/>
              </w:rPr>
              <w:t>00 punten, als het aantal minder dan 5 is.</w:t>
            </w:r>
          </w:p>
        </w:tc>
      </w:tr>
      <w:tr w:rsidR="00441D2F" w:rsidRPr="00441D2F" w14:paraId="0F8D2906"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7F122C1F"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Statutaire naam Gegadigde:</w:t>
            </w:r>
          </w:p>
        </w:tc>
        <w:tc>
          <w:tcPr>
            <w:tcW w:w="2542" w:type="pct"/>
          </w:tcPr>
          <w:p w14:paraId="77338BF5" w14:textId="77777777" w:rsidR="00441D2F" w:rsidRPr="00441D2F" w:rsidRDefault="00441D2F" w:rsidP="00441D2F">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441D2F" w:rsidRPr="00441D2F" w14:paraId="7145224D"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356B77C3" w14:textId="64E47ABF" w:rsidR="00441D2F" w:rsidRPr="00441D2F" w:rsidRDefault="00441D2F" w:rsidP="00441D2F">
            <w:pPr>
              <w:rPr>
                <w:rFonts w:cstheme="minorHAnsi"/>
                <w:b w:val="0"/>
                <w:bCs w:val="0"/>
                <w:sz w:val="22"/>
                <w:szCs w:val="22"/>
              </w:rPr>
            </w:pPr>
            <w:r w:rsidRPr="00441D2F">
              <w:rPr>
                <w:rFonts w:cstheme="minorHAnsi"/>
                <w:b w:val="0"/>
                <w:bCs w:val="0"/>
                <w:sz w:val="22"/>
                <w:szCs w:val="22"/>
              </w:rPr>
              <w:t xml:space="preserve">Gegadigde voldoet aan dit Selectiecriterium en kan dit aantonen </w:t>
            </w:r>
            <w:r w:rsidR="003553F8" w:rsidRPr="003553F8">
              <w:rPr>
                <w:rFonts w:cstheme="minorHAnsi"/>
                <w:b w:val="0"/>
                <w:bCs w:val="0"/>
                <w:sz w:val="22"/>
                <w:szCs w:val="22"/>
              </w:rPr>
              <w:t xml:space="preserve">kan dit aantonen met een referentieopdracht </w:t>
            </w:r>
            <w:r w:rsidR="00421DD3">
              <w:rPr>
                <w:rFonts w:cstheme="minorHAnsi"/>
                <w:b w:val="0"/>
                <w:bCs w:val="0"/>
                <w:sz w:val="22"/>
                <w:szCs w:val="22"/>
              </w:rPr>
              <w:t xml:space="preserve">waarbij met </w:t>
            </w:r>
            <w:r w:rsidR="003553F8" w:rsidRPr="003553F8">
              <w:rPr>
                <w:rFonts w:cstheme="minorHAnsi"/>
                <w:b w:val="0"/>
                <w:bCs w:val="0"/>
                <w:sz w:val="22"/>
                <w:szCs w:val="22"/>
              </w:rPr>
              <w:t xml:space="preserve">ten minste </w:t>
            </w:r>
            <w:r w:rsidR="003553F8">
              <w:rPr>
                <w:rFonts w:cstheme="minorHAnsi"/>
                <w:b w:val="0"/>
                <w:bCs w:val="0"/>
                <w:sz w:val="22"/>
                <w:szCs w:val="22"/>
              </w:rPr>
              <w:t>5</w:t>
            </w:r>
            <w:r w:rsidR="003553F8" w:rsidRPr="003553F8">
              <w:rPr>
                <w:rFonts w:cstheme="minorHAnsi"/>
                <w:b w:val="0"/>
                <w:bCs w:val="0"/>
                <w:sz w:val="22"/>
                <w:szCs w:val="22"/>
              </w:rPr>
              <w:t xml:space="preserve"> van de </w:t>
            </w:r>
            <w:r w:rsidR="003553F8">
              <w:rPr>
                <w:rFonts w:cstheme="minorHAnsi"/>
                <w:b w:val="0"/>
                <w:bCs w:val="0"/>
                <w:sz w:val="22"/>
                <w:szCs w:val="22"/>
              </w:rPr>
              <w:t>genoemde aspecten</w:t>
            </w:r>
            <w:r w:rsidR="00421DD3">
              <w:rPr>
                <w:rFonts w:cstheme="minorHAnsi"/>
                <w:b w:val="0"/>
                <w:bCs w:val="0"/>
                <w:sz w:val="22"/>
                <w:szCs w:val="22"/>
              </w:rPr>
              <w:t xml:space="preserve"> ervaring is opgedaan</w:t>
            </w:r>
            <w:r w:rsidRPr="00441D2F">
              <w:rPr>
                <w:rFonts w:cstheme="minorHAnsi"/>
                <w:b w:val="0"/>
                <w:bCs w:val="0"/>
                <w:sz w:val="22"/>
                <w:szCs w:val="22"/>
              </w:rPr>
              <w:t>:</w:t>
            </w:r>
          </w:p>
          <w:p w14:paraId="76DE5099" w14:textId="77777777" w:rsidR="00441D2F" w:rsidRPr="00441D2F" w:rsidRDefault="00441D2F" w:rsidP="00441D2F">
            <w:pPr>
              <w:rPr>
                <w:rFonts w:cstheme="minorHAnsi"/>
                <w:b w:val="0"/>
                <w:bCs w:val="0"/>
                <w:i/>
                <w:iCs/>
                <w:sz w:val="22"/>
                <w:szCs w:val="22"/>
              </w:rPr>
            </w:pPr>
            <w:r w:rsidRPr="00441D2F">
              <w:rPr>
                <w:rFonts w:cstheme="minorHAnsi"/>
                <w:b w:val="0"/>
                <w:bCs w:val="0"/>
                <w:i/>
                <w:iCs/>
                <w:sz w:val="22"/>
                <w:szCs w:val="22"/>
              </w:rPr>
              <w:t>(Zo ja, vul dan hieronder de gegevens van de referentieopdracht voor dit Selectiecriterium in.)</w:t>
            </w:r>
          </w:p>
        </w:tc>
        <w:tc>
          <w:tcPr>
            <w:tcW w:w="2542" w:type="pct"/>
          </w:tcPr>
          <w:p w14:paraId="49C6F8D7" w14:textId="77777777" w:rsidR="00441D2F" w:rsidRPr="00441D2F" w:rsidRDefault="00441D2F" w:rsidP="00441D2F">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r w:rsidRPr="00441D2F">
              <w:rPr>
                <w:sz w:val="22"/>
                <w:szCs w:val="22"/>
              </w:rPr>
              <w:t>Ja / Nee</w:t>
            </w:r>
          </w:p>
        </w:tc>
      </w:tr>
      <w:tr w:rsidR="00441D2F" w:rsidRPr="00441D2F" w14:paraId="2F5A28A5"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0441C7C8"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Statutaire naam referent (de opdrachtgever van de referentieopdracht):</w:t>
            </w:r>
          </w:p>
        </w:tc>
        <w:tc>
          <w:tcPr>
            <w:tcW w:w="2542" w:type="pct"/>
          </w:tcPr>
          <w:p w14:paraId="6A99F508" w14:textId="77777777" w:rsidR="00441D2F" w:rsidRPr="00441D2F" w:rsidRDefault="00441D2F" w:rsidP="00441D2F">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441D2F" w:rsidRPr="00441D2F" w14:paraId="061E3121"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30D61BA2"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Adres referent (straatnaam, huisnummer en plaatsnaam):</w:t>
            </w:r>
          </w:p>
        </w:tc>
        <w:tc>
          <w:tcPr>
            <w:tcW w:w="2542" w:type="pct"/>
          </w:tcPr>
          <w:p w14:paraId="20EED997" w14:textId="77777777" w:rsidR="00441D2F" w:rsidRPr="00441D2F" w:rsidRDefault="00441D2F" w:rsidP="00441D2F">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441D2F" w:rsidRPr="00441D2F" w14:paraId="691E0759"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4F4F661A"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Naam contactpersoon referent:</w:t>
            </w:r>
          </w:p>
        </w:tc>
        <w:tc>
          <w:tcPr>
            <w:tcW w:w="2542" w:type="pct"/>
          </w:tcPr>
          <w:p w14:paraId="340CC63E" w14:textId="77777777" w:rsidR="00441D2F" w:rsidRPr="00441D2F" w:rsidRDefault="00441D2F" w:rsidP="00441D2F">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441D2F" w:rsidRPr="00441D2F" w14:paraId="7BF1319B"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400CBE78"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Telefoonnummer en e-mailadres contactpersoon referent:</w:t>
            </w:r>
          </w:p>
        </w:tc>
        <w:tc>
          <w:tcPr>
            <w:tcW w:w="2542" w:type="pct"/>
          </w:tcPr>
          <w:p w14:paraId="43F3D2F7" w14:textId="77777777" w:rsidR="00441D2F" w:rsidRPr="00441D2F" w:rsidRDefault="00441D2F" w:rsidP="00441D2F">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441D2F" w:rsidRPr="00441D2F" w14:paraId="58150CB2"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6F090C61"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Aantal medewerkers referent:</w:t>
            </w:r>
          </w:p>
        </w:tc>
        <w:tc>
          <w:tcPr>
            <w:tcW w:w="2542" w:type="pct"/>
          </w:tcPr>
          <w:p w14:paraId="492CD5DB" w14:textId="77777777" w:rsidR="00441D2F" w:rsidRPr="00441D2F" w:rsidRDefault="00441D2F" w:rsidP="00441D2F">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441D2F" w:rsidRPr="00441D2F" w14:paraId="0D896A68"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3A94F636"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lastRenderedPageBreak/>
              <w:t xml:space="preserve">Naam referentieopdracht: </w:t>
            </w:r>
          </w:p>
        </w:tc>
        <w:tc>
          <w:tcPr>
            <w:tcW w:w="2542" w:type="pct"/>
          </w:tcPr>
          <w:p w14:paraId="7FB63E85" w14:textId="77777777" w:rsidR="00441D2F" w:rsidRPr="00441D2F" w:rsidRDefault="00441D2F" w:rsidP="00441D2F">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441D2F" w:rsidRPr="00441D2F" w14:paraId="05451EFA"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6BC3D572"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Start- en einddatum referentieopdracht:</w:t>
            </w:r>
          </w:p>
        </w:tc>
        <w:tc>
          <w:tcPr>
            <w:tcW w:w="2542" w:type="pct"/>
          </w:tcPr>
          <w:p w14:paraId="52E0630F" w14:textId="77777777" w:rsidR="00441D2F" w:rsidRPr="00441D2F" w:rsidRDefault="00441D2F" w:rsidP="00441D2F">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r w:rsidR="00441D2F" w:rsidRPr="00441D2F" w14:paraId="68A9456F" w14:textId="77777777" w:rsidTr="008D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14:paraId="47C21F35"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Statutaire naam/namen van de onderneming(en) die de referentieopdracht heeft/hebben uitgevoerd:</w:t>
            </w:r>
          </w:p>
          <w:p w14:paraId="7D340B8B" w14:textId="77777777" w:rsidR="00441D2F" w:rsidRPr="00441D2F" w:rsidRDefault="00441D2F" w:rsidP="00441D2F">
            <w:pPr>
              <w:rPr>
                <w:rFonts w:cstheme="minorHAnsi"/>
                <w:b w:val="0"/>
                <w:bCs w:val="0"/>
                <w:i/>
                <w:iCs/>
                <w:sz w:val="22"/>
                <w:szCs w:val="22"/>
              </w:rPr>
            </w:pPr>
            <w:r w:rsidRPr="00441D2F">
              <w:rPr>
                <w:rFonts w:cstheme="minorHAnsi"/>
                <w:b w:val="0"/>
                <w:bCs w:val="0"/>
                <w:i/>
                <w:iCs/>
                <w:sz w:val="22"/>
                <w:szCs w:val="22"/>
              </w:rPr>
              <w:t xml:space="preserve">(Als Gegadigde een beroep doet op een Derde voor dit Selectiecriterium, dan dient hier de naam van de Derde ingevuld te worden. Als de referentie is uitgevoerd door een combinatie, dan dienen hier de namen van de </w:t>
            </w:r>
            <w:proofErr w:type="spellStart"/>
            <w:r w:rsidRPr="00441D2F">
              <w:rPr>
                <w:rFonts w:cstheme="minorHAnsi"/>
                <w:b w:val="0"/>
                <w:bCs w:val="0"/>
                <w:i/>
                <w:iCs/>
                <w:sz w:val="22"/>
                <w:szCs w:val="22"/>
              </w:rPr>
              <w:t>combinanten</w:t>
            </w:r>
            <w:proofErr w:type="spellEnd"/>
            <w:r w:rsidRPr="00441D2F">
              <w:rPr>
                <w:rFonts w:cstheme="minorHAnsi"/>
                <w:b w:val="0"/>
                <w:bCs w:val="0"/>
                <w:i/>
                <w:iCs/>
                <w:sz w:val="22"/>
                <w:szCs w:val="22"/>
              </w:rPr>
              <w:t xml:space="preserve"> ingevuld te worden.) </w:t>
            </w:r>
          </w:p>
        </w:tc>
        <w:tc>
          <w:tcPr>
            <w:tcW w:w="2542" w:type="pct"/>
          </w:tcPr>
          <w:p w14:paraId="50ABC4C9" w14:textId="77777777" w:rsidR="00441D2F" w:rsidRPr="00441D2F" w:rsidRDefault="00441D2F" w:rsidP="00441D2F">
            <w:pPr>
              <w:suppressAutoHyphens/>
              <w:autoSpaceDN w:val="0"/>
              <w:adjustRightInd/>
              <w:contextualSpacing/>
              <w:cnfStyle w:val="000000100000" w:firstRow="0" w:lastRow="0" w:firstColumn="0" w:lastColumn="0" w:oddVBand="0" w:evenVBand="0" w:oddHBand="1" w:evenHBand="0" w:firstRowFirstColumn="0" w:firstRowLastColumn="0" w:lastRowFirstColumn="0" w:lastRowLastColumn="0"/>
              <w:rPr>
                <w:sz w:val="22"/>
                <w:szCs w:val="22"/>
              </w:rPr>
            </w:pPr>
          </w:p>
        </w:tc>
      </w:tr>
      <w:tr w:rsidR="00441D2F" w:rsidRPr="00441D2F" w14:paraId="4B126356" w14:textId="77777777" w:rsidTr="008D2D7C">
        <w:tc>
          <w:tcPr>
            <w:cnfStyle w:val="001000000000" w:firstRow="0" w:lastRow="0" w:firstColumn="1" w:lastColumn="0" w:oddVBand="0" w:evenVBand="0" w:oddHBand="0" w:evenHBand="0" w:firstRowFirstColumn="0" w:firstRowLastColumn="0" w:lastRowFirstColumn="0" w:lastRowLastColumn="0"/>
            <w:tcW w:w="2458" w:type="pct"/>
          </w:tcPr>
          <w:p w14:paraId="40D99B2D" w14:textId="77777777" w:rsidR="00441D2F" w:rsidRPr="00441D2F" w:rsidRDefault="00441D2F" w:rsidP="00441D2F">
            <w:pPr>
              <w:rPr>
                <w:rFonts w:cstheme="minorHAnsi"/>
                <w:b w:val="0"/>
                <w:bCs w:val="0"/>
                <w:sz w:val="22"/>
                <w:szCs w:val="22"/>
              </w:rPr>
            </w:pPr>
            <w:r w:rsidRPr="00441D2F">
              <w:rPr>
                <w:rFonts w:cstheme="minorHAnsi"/>
                <w:b w:val="0"/>
                <w:bCs w:val="0"/>
                <w:sz w:val="22"/>
                <w:szCs w:val="22"/>
              </w:rPr>
              <w:t>Omschrijving eigen aandeel referentieopdracht:</w:t>
            </w:r>
          </w:p>
          <w:p w14:paraId="7722DDBE" w14:textId="77777777" w:rsidR="00441D2F" w:rsidRPr="00441D2F" w:rsidRDefault="00441D2F" w:rsidP="00441D2F">
            <w:pPr>
              <w:rPr>
                <w:rFonts w:cstheme="minorHAnsi"/>
                <w:b w:val="0"/>
                <w:bCs w:val="0"/>
                <w:i/>
                <w:iCs/>
                <w:sz w:val="22"/>
                <w:szCs w:val="22"/>
              </w:rPr>
            </w:pPr>
            <w:r w:rsidRPr="00441D2F">
              <w:rPr>
                <w:rFonts w:cstheme="minorHAnsi"/>
                <w:b w:val="0"/>
                <w:bCs w:val="0"/>
                <w:i/>
                <w:iCs/>
                <w:sz w:val="22"/>
                <w:szCs w:val="22"/>
              </w:rPr>
              <w:t xml:space="preserve">(Als de referentieopdracht door een combinatie is uitgevoerd, dient Gegadigde hier de werkzaamheden, taken, rollen, verantwoordelijkheden en opgedane ervaring van elk der </w:t>
            </w:r>
            <w:proofErr w:type="spellStart"/>
            <w:r w:rsidRPr="00441D2F">
              <w:rPr>
                <w:rFonts w:cstheme="minorHAnsi"/>
                <w:b w:val="0"/>
                <w:bCs w:val="0"/>
                <w:i/>
                <w:iCs/>
                <w:sz w:val="22"/>
                <w:szCs w:val="22"/>
              </w:rPr>
              <w:t>combinanten</w:t>
            </w:r>
            <w:proofErr w:type="spellEnd"/>
            <w:r w:rsidRPr="00441D2F">
              <w:rPr>
                <w:rFonts w:cstheme="minorHAnsi"/>
                <w:b w:val="0"/>
                <w:bCs w:val="0"/>
                <w:i/>
                <w:iCs/>
                <w:sz w:val="22"/>
                <w:szCs w:val="22"/>
              </w:rPr>
              <w:t xml:space="preserve"> in de combinatie te omschrijven.)</w:t>
            </w:r>
          </w:p>
        </w:tc>
        <w:tc>
          <w:tcPr>
            <w:tcW w:w="2542" w:type="pct"/>
          </w:tcPr>
          <w:p w14:paraId="0FA1BE68" w14:textId="77777777" w:rsidR="00441D2F" w:rsidRPr="00441D2F" w:rsidRDefault="00441D2F" w:rsidP="00441D2F">
            <w:pPr>
              <w:suppressAutoHyphens/>
              <w:autoSpaceDN w:val="0"/>
              <w:adjustRightInd/>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41FE82E6" w14:textId="77777777" w:rsidR="007256CD" w:rsidRDefault="007256CD">
      <w:pPr>
        <w:adjustRightInd/>
        <w:snapToGrid/>
        <w:spacing w:after="200" w:line="276" w:lineRule="auto"/>
        <w:rPr>
          <w:u w:val="single"/>
        </w:rPr>
      </w:pPr>
    </w:p>
    <w:tbl>
      <w:tblPr>
        <w:tblStyle w:val="Lijsttabel4-Accent3"/>
        <w:tblW w:w="5003" w:type="pct"/>
        <w:tblCellMar>
          <w:top w:w="57" w:type="dxa"/>
          <w:left w:w="85" w:type="dxa"/>
          <w:bottom w:w="57" w:type="dxa"/>
          <w:right w:w="85" w:type="dxa"/>
        </w:tblCellMar>
        <w:tblLook w:val="04A0" w:firstRow="1" w:lastRow="0" w:firstColumn="1" w:lastColumn="0" w:noHBand="0" w:noVBand="1"/>
      </w:tblPr>
      <w:tblGrid>
        <w:gridCol w:w="8500"/>
      </w:tblGrid>
      <w:tr w:rsidR="00586BAF" w:rsidRPr="00586BAF" w14:paraId="6A8419A7" w14:textId="77777777" w:rsidTr="008D2D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427585AE" w14:textId="7B5A9E42" w:rsidR="00586BAF" w:rsidRPr="00586BAF" w:rsidRDefault="00586BAF" w:rsidP="00586BAF">
            <w:pPr>
              <w:rPr>
                <w:rFonts w:cstheme="minorHAnsi"/>
                <w:b/>
                <w:bCs w:val="0"/>
                <w:sz w:val="22"/>
                <w:szCs w:val="22"/>
                <w:lang w:eastAsia="nl-NL"/>
              </w:rPr>
            </w:pPr>
            <w:r w:rsidRPr="00586BAF">
              <w:rPr>
                <w:rFonts w:cstheme="minorHAnsi"/>
                <w:b/>
                <w:bCs w:val="0"/>
                <w:sz w:val="22"/>
                <w:szCs w:val="22"/>
                <w:lang w:eastAsia="nl-NL"/>
              </w:rPr>
              <w:t xml:space="preserve">Omschrijving referentieopdracht Selectiecriterium </w:t>
            </w:r>
            <w:r>
              <w:rPr>
                <w:rFonts w:cstheme="minorHAnsi"/>
                <w:b/>
                <w:bCs w:val="0"/>
                <w:sz w:val="22"/>
                <w:szCs w:val="22"/>
                <w:lang w:eastAsia="nl-NL"/>
              </w:rPr>
              <w:t>I</w:t>
            </w:r>
          </w:p>
          <w:p w14:paraId="31963536" w14:textId="77777777" w:rsidR="00586BAF" w:rsidRPr="00586BAF" w:rsidRDefault="00586BAF" w:rsidP="00586BAF">
            <w:pPr>
              <w:rPr>
                <w:rFonts w:cstheme="minorHAnsi"/>
                <w:b/>
                <w:bCs w:val="0"/>
                <w:sz w:val="22"/>
                <w:szCs w:val="22"/>
                <w:lang w:eastAsia="nl-NL"/>
              </w:rPr>
            </w:pPr>
          </w:p>
        </w:tc>
      </w:tr>
      <w:tr w:rsidR="00586BAF" w:rsidRPr="00586BAF" w14:paraId="6A20A1ED" w14:textId="77777777" w:rsidTr="008D2D7C">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62574344" w14:textId="2E48D44A" w:rsidR="00483891" w:rsidRPr="00BB14EF" w:rsidRDefault="00483891" w:rsidP="00BB14EF">
            <w:pPr>
              <w:autoSpaceDN w:val="0"/>
              <w:ind w:left="46"/>
              <w:rPr>
                <w:b w:val="0"/>
                <w:bCs w:val="0"/>
                <w:i/>
                <w:iCs/>
                <w:sz w:val="22"/>
                <w:szCs w:val="22"/>
              </w:rPr>
            </w:pPr>
            <w:r w:rsidRPr="00BB14EF">
              <w:rPr>
                <w:b w:val="0"/>
                <w:bCs w:val="0"/>
                <w:i/>
                <w:iCs/>
                <w:sz w:val="22"/>
                <w:szCs w:val="22"/>
              </w:rPr>
              <w:t>Geef hieronder een omschrijving waardoor Opdrachtgever een goed beeld krijgt van de door u uitgevoerde werkzaamheden en waarmee u duidelijk maakt en verklaart dat de referentieopdracht voldoet aan het Selectiecriterium. U kunt meer ruimte gebruiken dan op dit moment in deze tabel aanwezig is door de tabel te vergroten.</w:t>
            </w:r>
          </w:p>
          <w:p w14:paraId="56E58D85" w14:textId="77777777" w:rsidR="00BB14EF" w:rsidRPr="00BB14EF" w:rsidRDefault="00BB14EF" w:rsidP="00BB14EF">
            <w:pPr>
              <w:autoSpaceDN w:val="0"/>
              <w:ind w:left="46"/>
              <w:rPr>
                <w:i/>
                <w:iCs/>
                <w:sz w:val="22"/>
                <w:szCs w:val="22"/>
              </w:rPr>
            </w:pPr>
          </w:p>
          <w:p w14:paraId="68D90EFB" w14:textId="217DDDAD" w:rsidR="00586BAF" w:rsidRPr="00483891" w:rsidRDefault="00483891" w:rsidP="00BB14EF">
            <w:pPr>
              <w:autoSpaceDN w:val="0"/>
              <w:ind w:left="46"/>
              <w:rPr>
                <w:rFonts w:cstheme="minorHAnsi"/>
                <w:b w:val="0"/>
                <w:i/>
                <w:iCs/>
                <w:sz w:val="22"/>
                <w:szCs w:val="22"/>
                <w:lang w:eastAsia="nl-NL"/>
              </w:rPr>
            </w:pPr>
            <w:r w:rsidRPr="00BB14EF">
              <w:rPr>
                <w:b w:val="0"/>
                <w:bCs w:val="0"/>
                <w:i/>
                <w:iCs/>
                <w:sz w:val="22"/>
                <w:szCs w:val="22"/>
              </w:rPr>
              <w:t xml:space="preserve">Dit Selectiecriterium omvat meerdere scoremogelijkheden. Vermeld in uw omschrijving daarom ook met hoeveel van de </w:t>
            </w:r>
            <w:r w:rsidR="00D16438">
              <w:rPr>
                <w:b w:val="0"/>
                <w:bCs w:val="0"/>
                <w:i/>
                <w:iCs/>
                <w:sz w:val="22"/>
                <w:szCs w:val="22"/>
              </w:rPr>
              <w:t>9</w:t>
            </w:r>
            <w:r w:rsidRPr="00BB14EF">
              <w:rPr>
                <w:b w:val="0"/>
                <w:bCs w:val="0"/>
                <w:i/>
                <w:iCs/>
                <w:sz w:val="22"/>
                <w:szCs w:val="22"/>
              </w:rPr>
              <w:t xml:space="preserve"> onderscheiden </w:t>
            </w:r>
            <w:r w:rsidR="00D16438">
              <w:rPr>
                <w:b w:val="0"/>
                <w:bCs w:val="0"/>
                <w:i/>
                <w:iCs/>
                <w:sz w:val="22"/>
                <w:szCs w:val="22"/>
              </w:rPr>
              <w:t>aspecten</w:t>
            </w:r>
            <w:r w:rsidRPr="00BB14EF">
              <w:rPr>
                <w:b w:val="0"/>
                <w:bCs w:val="0"/>
                <w:i/>
                <w:iCs/>
                <w:sz w:val="22"/>
                <w:szCs w:val="22"/>
              </w:rPr>
              <w:t xml:space="preserve"> in de referentieopdracht ervaring is opgedaan, welke van de</w:t>
            </w:r>
            <w:r w:rsidR="00D16438">
              <w:rPr>
                <w:b w:val="0"/>
                <w:bCs w:val="0"/>
                <w:i/>
                <w:iCs/>
                <w:sz w:val="22"/>
                <w:szCs w:val="22"/>
              </w:rPr>
              <w:t xml:space="preserve"> 9</w:t>
            </w:r>
            <w:r w:rsidRPr="00BB14EF">
              <w:rPr>
                <w:b w:val="0"/>
                <w:bCs w:val="0"/>
                <w:i/>
                <w:iCs/>
                <w:sz w:val="22"/>
                <w:szCs w:val="22"/>
              </w:rPr>
              <w:t xml:space="preserve"> onderscheiden </w:t>
            </w:r>
            <w:r w:rsidR="00D16438">
              <w:rPr>
                <w:b w:val="0"/>
                <w:bCs w:val="0"/>
                <w:i/>
                <w:iCs/>
                <w:sz w:val="22"/>
                <w:szCs w:val="22"/>
              </w:rPr>
              <w:t>aspecten</w:t>
            </w:r>
            <w:r w:rsidRPr="00BB14EF">
              <w:rPr>
                <w:b w:val="0"/>
                <w:bCs w:val="0"/>
                <w:i/>
                <w:iCs/>
                <w:sz w:val="22"/>
                <w:szCs w:val="22"/>
              </w:rPr>
              <w:t xml:space="preserve"> dat zijn en omschrijf dat voor die </w:t>
            </w:r>
            <w:r w:rsidR="00D16438">
              <w:rPr>
                <w:b w:val="0"/>
                <w:bCs w:val="0"/>
                <w:i/>
                <w:iCs/>
                <w:sz w:val="22"/>
                <w:szCs w:val="22"/>
              </w:rPr>
              <w:t>aspecten</w:t>
            </w:r>
            <w:r w:rsidR="00C027DE" w:rsidRPr="00483891">
              <w:rPr>
                <w:b w:val="0"/>
                <w:i/>
                <w:iCs/>
                <w:sz w:val="22"/>
                <w:szCs w:val="22"/>
              </w:rPr>
              <w:t>.</w:t>
            </w:r>
          </w:p>
        </w:tc>
      </w:tr>
      <w:tr w:rsidR="00586BAF" w:rsidRPr="00586BAF" w14:paraId="3CDE3801" w14:textId="77777777" w:rsidTr="008D2D7C">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00F0ECC6" w14:textId="77777777" w:rsidR="00586BAF" w:rsidRPr="00586BAF" w:rsidRDefault="00586BAF" w:rsidP="00586BAF">
            <w:pPr>
              <w:rPr>
                <w:rFonts w:cstheme="minorHAnsi"/>
                <w:b w:val="0"/>
                <w:sz w:val="22"/>
                <w:szCs w:val="22"/>
                <w:lang w:eastAsia="nl-NL"/>
              </w:rPr>
            </w:pPr>
          </w:p>
          <w:p w14:paraId="35B81C15" w14:textId="77777777" w:rsidR="00586BAF" w:rsidRPr="00586BAF" w:rsidRDefault="00586BAF" w:rsidP="00586BAF">
            <w:pPr>
              <w:rPr>
                <w:rFonts w:cstheme="minorHAnsi"/>
                <w:b w:val="0"/>
                <w:sz w:val="22"/>
                <w:szCs w:val="22"/>
                <w:lang w:eastAsia="nl-NL"/>
              </w:rPr>
            </w:pPr>
          </w:p>
          <w:p w14:paraId="731A154A" w14:textId="77777777" w:rsidR="00586BAF" w:rsidRPr="00586BAF" w:rsidRDefault="00586BAF" w:rsidP="00586BAF">
            <w:pPr>
              <w:rPr>
                <w:rFonts w:cstheme="minorHAnsi"/>
                <w:b w:val="0"/>
                <w:sz w:val="22"/>
                <w:szCs w:val="22"/>
                <w:lang w:eastAsia="nl-NL"/>
              </w:rPr>
            </w:pPr>
          </w:p>
          <w:p w14:paraId="4AAF9E02" w14:textId="77777777" w:rsidR="00586BAF" w:rsidRPr="00586BAF" w:rsidRDefault="00586BAF" w:rsidP="00586BAF">
            <w:pPr>
              <w:rPr>
                <w:rFonts w:cstheme="minorHAnsi"/>
                <w:b w:val="0"/>
                <w:sz w:val="22"/>
                <w:szCs w:val="22"/>
                <w:lang w:eastAsia="nl-NL"/>
              </w:rPr>
            </w:pPr>
          </w:p>
          <w:p w14:paraId="4E4DA2BE" w14:textId="77777777" w:rsidR="00586BAF" w:rsidRPr="00586BAF" w:rsidRDefault="00586BAF" w:rsidP="00586BAF">
            <w:pPr>
              <w:rPr>
                <w:rFonts w:cstheme="minorHAnsi"/>
                <w:b w:val="0"/>
                <w:sz w:val="22"/>
                <w:szCs w:val="22"/>
                <w:lang w:eastAsia="nl-NL"/>
              </w:rPr>
            </w:pPr>
          </w:p>
          <w:p w14:paraId="13694212" w14:textId="77777777" w:rsidR="00586BAF" w:rsidRPr="00586BAF" w:rsidRDefault="00586BAF" w:rsidP="00586BAF">
            <w:pPr>
              <w:rPr>
                <w:rFonts w:cstheme="minorHAnsi"/>
                <w:b w:val="0"/>
                <w:sz w:val="22"/>
                <w:szCs w:val="22"/>
                <w:lang w:eastAsia="nl-NL"/>
              </w:rPr>
            </w:pPr>
          </w:p>
          <w:p w14:paraId="4818675C" w14:textId="77777777" w:rsidR="00586BAF" w:rsidRPr="00586BAF" w:rsidRDefault="00586BAF" w:rsidP="00586BAF">
            <w:pPr>
              <w:rPr>
                <w:rFonts w:cstheme="minorHAnsi"/>
                <w:b w:val="0"/>
                <w:sz w:val="22"/>
                <w:szCs w:val="22"/>
                <w:lang w:eastAsia="nl-NL"/>
              </w:rPr>
            </w:pPr>
          </w:p>
          <w:p w14:paraId="6B41FE73" w14:textId="77777777" w:rsidR="00586BAF" w:rsidRPr="00586BAF" w:rsidRDefault="00586BAF" w:rsidP="00586BAF">
            <w:pPr>
              <w:rPr>
                <w:rFonts w:cstheme="minorHAnsi"/>
                <w:b w:val="0"/>
                <w:sz w:val="22"/>
                <w:szCs w:val="22"/>
                <w:lang w:eastAsia="nl-NL"/>
              </w:rPr>
            </w:pPr>
          </w:p>
          <w:p w14:paraId="5DCB6D4C" w14:textId="77777777" w:rsidR="00586BAF" w:rsidRPr="00586BAF" w:rsidRDefault="00586BAF" w:rsidP="00586BAF">
            <w:pPr>
              <w:rPr>
                <w:rFonts w:cstheme="minorHAnsi"/>
                <w:b w:val="0"/>
                <w:sz w:val="22"/>
                <w:szCs w:val="22"/>
                <w:lang w:eastAsia="nl-NL"/>
              </w:rPr>
            </w:pPr>
          </w:p>
          <w:p w14:paraId="602CEF9F" w14:textId="77777777" w:rsidR="00586BAF" w:rsidRPr="00586BAF" w:rsidRDefault="00586BAF" w:rsidP="00586BAF">
            <w:pPr>
              <w:rPr>
                <w:rFonts w:cstheme="minorHAnsi"/>
                <w:b w:val="0"/>
                <w:sz w:val="22"/>
                <w:szCs w:val="22"/>
                <w:lang w:eastAsia="nl-NL"/>
              </w:rPr>
            </w:pPr>
          </w:p>
          <w:p w14:paraId="36F19FFF" w14:textId="77777777" w:rsidR="00586BAF" w:rsidRPr="00586BAF" w:rsidRDefault="00586BAF" w:rsidP="00586BAF">
            <w:pPr>
              <w:rPr>
                <w:rFonts w:cstheme="minorHAnsi"/>
                <w:b w:val="0"/>
                <w:sz w:val="22"/>
                <w:szCs w:val="22"/>
                <w:lang w:eastAsia="nl-NL"/>
              </w:rPr>
            </w:pPr>
          </w:p>
          <w:p w14:paraId="6E93CF6D" w14:textId="77777777" w:rsidR="00586BAF" w:rsidRPr="00586BAF" w:rsidRDefault="00586BAF" w:rsidP="00586BAF">
            <w:pPr>
              <w:rPr>
                <w:rFonts w:cstheme="minorHAnsi"/>
                <w:b w:val="0"/>
                <w:sz w:val="22"/>
                <w:szCs w:val="22"/>
                <w:lang w:eastAsia="nl-NL"/>
              </w:rPr>
            </w:pPr>
          </w:p>
          <w:p w14:paraId="378987FA" w14:textId="77777777" w:rsidR="00586BAF" w:rsidRPr="00586BAF" w:rsidRDefault="00586BAF" w:rsidP="00586BAF">
            <w:pPr>
              <w:rPr>
                <w:rFonts w:cstheme="minorHAnsi"/>
                <w:b w:val="0"/>
                <w:sz w:val="22"/>
                <w:szCs w:val="22"/>
                <w:lang w:eastAsia="nl-NL"/>
              </w:rPr>
            </w:pPr>
          </w:p>
          <w:p w14:paraId="32325391" w14:textId="77777777" w:rsidR="00586BAF" w:rsidRPr="00586BAF" w:rsidRDefault="00586BAF" w:rsidP="00586BAF">
            <w:pPr>
              <w:rPr>
                <w:rFonts w:cstheme="minorHAnsi"/>
                <w:b w:val="0"/>
                <w:sz w:val="22"/>
                <w:szCs w:val="22"/>
                <w:lang w:eastAsia="nl-NL"/>
              </w:rPr>
            </w:pPr>
          </w:p>
          <w:p w14:paraId="4FBCC208" w14:textId="77777777" w:rsidR="00586BAF" w:rsidRPr="00586BAF" w:rsidRDefault="00586BAF" w:rsidP="00586BAF">
            <w:pPr>
              <w:rPr>
                <w:rFonts w:cstheme="minorHAnsi"/>
                <w:b w:val="0"/>
                <w:sz w:val="22"/>
                <w:szCs w:val="22"/>
                <w:lang w:eastAsia="nl-NL"/>
              </w:rPr>
            </w:pPr>
          </w:p>
          <w:p w14:paraId="176C9D60" w14:textId="77777777" w:rsidR="00586BAF" w:rsidRPr="00586BAF" w:rsidRDefault="00586BAF" w:rsidP="00586BAF">
            <w:pPr>
              <w:rPr>
                <w:rFonts w:cstheme="minorHAnsi"/>
                <w:b w:val="0"/>
                <w:sz w:val="22"/>
                <w:szCs w:val="22"/>
                <w:lang w:eastAsia="nl-NL"/>
              </w:rPr>
            </w:pPr>
          </w:p>
        </w:tc>
      </w:tr>
    </w:tbl>
    <w:p w14:paraId="061360E5" w14:textId="1B901D88" w:rsidR="00670D2F" w:rsidRPr="00462A93" w:rsidRDefault="00670D2F" w:rsidP="0011180A">
      <w:pPr>
        <w:adjustRightInd/>
        <w:snapToGrid/>
        <w:spacing w:after="200" w:line="276" w:lineRule="auto"/>
        <w:rPr>
          <w:u w:val="single"/>
        </w:rPr>
        <w:sectPr w:rsidR="00670D2F" w:rsidRPr="00462A93" w:rsidSect="009278E4">
          <w:headerReference w:type="first" r:id="rId26"/>
          <w:footerReference w:type="first" r:id="rId27"/>
          <w:pgSz w:w="11906" w:h="16838"/>
          <w:pgMar w:top="1843" w:right="1700" w:bottom="1712" w:left="1701" w:header="709" w:footer="510" w:gutter="0"/>
          <w:cols w:space="708"/>
          <w:docGrid w:linePitch="360"/>
        </w:sectPr>
      </w:pPr>
    </w:p>
    <w:p w14:paraId="18EBAEB5" w14:textId="77777777" w:rsidR="00670D2F" w:rsidRDefault="00670D2F" w:rsidP="006D077F">
      <w:pPr>
        <w:rPr>
          <w:u w:val="single"/>
        </w:rPr>
      </w:pPr>
    </w:p>
    <w:p w14:paraId="4501E6DD" w14:textId="77777777" w:rsidR="00670D2F" w:rsidRDefault="00670D2F" w:rsidP="006D077F">
      <w:pPr>
        <w:rPr>
          <w:u w:val="single"/>
        </w:rPr>
      </w:pPr>
    </w:p>
    <w:p w14:paraId="7CB80D1B" w14:textId="77777777" w:rsidR="00670D2F" w:rsidRDefault="00670D2F" w:rsidP="006D077F">
      <w:pPr>
        <w:rPr>
          <w:u w:val="single"/>
        </w:rPr>
      </w:pPr>
    </w:p>
    <w:p w14:paraId="584E3CB5" w14:textId="51AB12E1" w:rsidR="007478C0" w:rsidRPr="00976E7A" w:rsidRDefault="00B306BB" w:rsidP="006D077F">
      <w:pPr>
        <w:rPr>
          <w:u w:val="single"/>
        </w:rPr>
      </w:pPr>
      <w:r w:rsidRPr="00976E7A">
        <w:rPr>
          <w:noProof/>
        </w:rPr>
        <mc:AlternateContent>
          <mc:Choice Requires="wps">
            <w:drawing>
              <wp:anchor distT="45720" distB="45720" distL="114300" distR="114300" simplePos="0" relativeHeight="251658243" behindDoc="1" locked="0" layoutInCell="1" allowOverlap="1" wp14:anchorId="44234D95" wp14:editId="461FA320">
                <wp:simplePos x="0" y="0"/>
                <wp:positionH relativeFrom="column">
                  <wp:posOffset>1097280</wp:posOffset>
                </wp:positionH>
                <wp:positionV relativeFrom="paragraph">
                  <wp:posOffset>7259320</wp:posOffset>
                </wp:positionV>
                <wp:extent cx="2360930" cy="140462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7F970F6" w14:textId="77777777" w:rsidR="007A5D5C" w:rsidRDefault="007A5D5C" w:rsidP="00AD75DD"/>
                          <w:sdt>
                            <w:sdtPr>
                              <w:id w:val="1041173868"/>
                              <w:temporary/>
                              <w:showingPlcHdr/>
                              <w15:appearance w15:val="hidden"/>
                            </w:sdtPr>
                            <w:sdtEndPr/>
                            <w:sdtContent>
                              <w:p w14:paraId="476F69AE" w14:textId="77777777" w:rsidR="007A5D5C" w:rsidRPr="007A5D5C" w:rsidRDefault="007A5D5C" w:rsidP="007A5D5C">
                                <w:pPr>
                                  <w:rPr>
                                    <w:color w:val="005095" w:themeColor="accent1"/>
                                  </w:rPr>
                                </w:pPr>
                                <w:r w:rsidRPr="007A5D5C">
                                  <w:rPr>
                                    <w:color w:val="005095" w:themeColor="accent1"/>
                                  </w:rPr>
                                  <w:t>033 422 4620</w:t>
                                </w:r>
                              </w:p>
                              <w:p w14:paraId="183609A9" w14:textId="77777777" w:rsidR="00925266" w:rsidRPr="00AD75DD" w:rsidRDefault="007A5D5C" w:rsidP="007A5D5C">
                                <w:r w:rsidRPr="007A5D5C">
                                  <w:rPr>
                                    <w:color w:val="005095" w:themeColor="accent1"/>
                                  </w:rPr>
                                  <w:t>info@edsn.nl  |  edsn.nl</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234D95" id="Tekstvak 4" o:spid="_x0000_s1027" type="#_x0000_t202" style="position:absolute;margin-left:86.4pt;margin-top:571.6pt;width:185.9pt;height:110.6pt;z-index:-25165823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" filled="f" stroked="f">
                <v:textbox style="mso-fit-shape-to-text:t">
                  <w:txbxContent>
                    <w:p w14:paraId="47F970F6" w14:textId="77777777" w:rsidR="007A5D5C" w:rsidRDefault="007A5D5C" w:rsidP="00AD75DD"/>
                    <w:sdt>
                      <w:sdtPr>
                        <w:id w:val="1041173868"/>
                        <w:temporary/>
                        <w:showingPlcHdr/>
                        <w15:appearance w15:val="hidden"/>
                      </w:sdtPr>
                      <w:sdtEndPr/>
                      <w:sdtContent>
                        <w:p w14:paraId="476F69AE" w14:textId="77777777" w:rsidR="007A5D5C" w:rsidRPr="007A5D5C" w:rsidRDefault="007A5D5C" w:rsidP="007A5D5C">
                          <w:pPr>
                            <w:rPr>
                              <w:color w:val="005095" w:themeColor="accent1"/>
                            </w:rPr>
                          </w:pPr>
                          <w:r w:rsidRPr="007A5D5C">
                            <w:rPr>
                              <w:color w:val="005095" w:themeColor="accent1"/>
                            </w:rPr>
                            <w:t>033 422 4620</w:t>
                          </w:r>
                        </w:p>
                        <w:p w14:paraId="183609A9" w14:textId="77777777" w:rsidR="00925266" w:rsidRPr="00AD75DD" w:rsidRDefault="007A5D5C" w:rsidP="007A5D5C">
                          <w:r w:rsidRPr="007A5D5C">
                            <w:rPr>
                              <w:color w:val="005095" w:themeColor="accent1"/>
                            </w:rPr>
                            <w:t>info@edsn.nl  |  edsn.nl</w:t>
                          </w:r>
                        </w:p>
                      </w:sdtContent>
                    </w:sdt>
                  </w:txbxContent>
                </v:textbox>
              </v:shape>
            </w:pict>
          </mc:Fallback>
        </mc:AlternateContent>
      </w:r>
      <w:r w:rsidRPr="00976E7A">
        <w:rPr>
          <w:noProof/>
        </w:rPr>
        <mc:AlternateContent>
          <mc:Choice Requires="wps">
            <w:drawing>
              <wp:anchor distT="45720" distB="45720" distL="114300" distR="114300" simplePos="0" relativeHeight="251658242" behindDoc="1" locked="0" layoutInCell="1" allowOverlap="1" wp14:anchorId="34515195" wp14:editId="6E3EFF31">
                <wp:simplePos x="0" y="0"/>
                <wp:positionH relativeFrom="column">
                  <wp:posOffset>-955040</wp:posOffset>
                </wp:positionH>
                <wp:positionV relativeFrom="paragraph">
                  <wp:posOffset>7259320</wp:posOffset>
                </wp:positionV>
                <wp:extent cx="1863969" cy="1404620"/>
                <wp:effectExtent l="0" t="0" r="0" b="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969" cy="1404620"/>
                        </a:xfrm>
                        <a:prstGeom prst="rect">
                          <a:avLst/>
                        </a:prstGeom>
                        <a:noFill/>
                        <a:ln w="9525">
                          <a:noFill/>
                          <a:miter lim="800000"/>
                          <a:headEnd/>
                          <a:tailEnd/>
                        </a:ln>
                      </wps:spPr>
                      <wps:txbx>
                        <w:txbxContent>
                          <w:p w14:paraId="3D80FE54" w14:textId="77777777" w:rsidR="00925266" w:rsidRDefault="00925266" w:rsidP="00AD75DD">
                            <w:pPr>
                              <w:rPr>
                                <w:b/>
                                <w:bCs/>
                                <w:color w:val="005095" w:themeColor="accent1"/>
                              </w:rPr>
                            </w:pPr>
                            <w:r w:rsidRPr="000A52E4">
                              <w:rPr>
                                <w:b/>
                                <w:bCs/>
                                <w:color w:val="005095" w:themeColor="accent1"/>
                              </w:rPr>
                              <w:t>EDSN</w:t>
                            </w:r>
                          </w:p>
                          <w:p w14:paraId="18A9A739" w14:textId="77777777" w:rsidR="00C955D5" w:rsidRDefault="00C955D5" w:rsidP="00AD75DD">
                            <w:pPr>
                              <w:rPr>
                                <w:color w:val="005095" w:themeColor="accent1"/>
                              </w:rPr>
                            </w:pPr>
                            <w:r>
                              <w:rPr>
                                <w:color w:val="005095" w:themeColor="accent1"/>
                              </w:rPr>
                              <w:t xml:space="preserve">Van Asch van </w:t>
                            </w:r>
                            <w:r>
                              <w:rPr>
                                <w:color w:val="005095" w:themeColor="accent1"/>
                              </w:rPr>
                              <w:t>Wijckstraat 55</w:t>
                            </w:r>
                          </w:p>
                          <w:p w14:paraId="3F80ECDB" w14:textId="77777777" w:rsidR="00C955D5" w:rsidRPr="00AD75DD" w:rsidRDefault="00C955D5" w:rsidP="00C955D5">
                            <w:r>
                              <w:rPr>
                                <w:color w:val="005095" w:themeColor="accent1"/>
                              </w:rPr>
                              <w:t>3811 LP Amersfoort</w:t>
                            </w:r>
                          </w:p>
                          <w:p w14:paraId="500B5B69" w14:textId="77777777" w:rsidR="00C955D5" w:rsidRPr="00AD75DD" w:rsidRDefault="00C955D5" w:rsidP="00C955D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515195" id="Tekstvak 217" o:spid="_x0000_s1028" type="#_x0000_t202" style="position:absolute;margin-left:-75.2pt;margin-top:571.6pt;width:146.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" filled="f" stroked="f">
                <v:textbox style="mso-fit-shape-to-text:t">
                  <w:txbxContent>
                    <w:p w14:paraId="3D80FE54" w14:textId="77777777" w:rsidR="00925266" w:rsidRDefault="00925266" w:rsidP="00AD75DD">
                      <w:pPr>
                        <w:rPr>
                          <w:b/>
                          <w:bCs/>
                          <w:color w:val="005095" w:themeColor="accent1"/>
                        </w:rPr>
                      </w:pPr>
                      <w:r w:rsidRPr="000A52E4">
                        <w:rPr>
                          <w:b/>
                          <w:bCs/>
                          <w:color w:val="005095" w:themeColor="accent1"/>
                        </w:rPr>
                        <w:t>EDSN</w:t>
                      </w:r>
                    </w:p>
                    <w:p w14:paraId="18A9A739" w14:textId="77777777" w:rsidR="00C955D5" w:rsidRDefault="00C955D5" w:rsidP="00AD75DD">
                      <w:pPr>
                        <w:rPr>
                          <w:color w:val="005095" w:themeColor="accent1"/>
                        </w:rPr>
                      </w:pPr>
                      <w:r>
                        <w:rPr>
                          <w:color w:val="005095" w:themeColor="accent1"/>
                        </w:rPr>
                        <w:t xml:space="preserve">Van Asch van </w:t>
                      </w:r>
                      <w:r>
                        <w:rPr>
                          <w:color w:val="005095" w:themeColor="accent1"/>
                        </w:rPr>
                        <w:t>Wijckstraat 55</w:t>
                      </w:r>
                    </w:p>
                    <w:p w14:paraId="3F80ECDB" w14:textId="77777777" w:rsidR="00C955D5" w:rsidRPr="00AD75DD" w:rsidRDefault="00C955D5" w:rsidP="00C955D5">
                      <w:r>
                        <w:rPr>
                          <w:color w:val="005095" w:themeColor="accent1"/>
                        </w:rPr>
                        <w:t>3811 LP Amersfoort</w:t>
                      </w:r>
                    </w:p>
                    <w:p w14:paraId="500B5B69" w14:textId="77777777" w:rsidR="00C955D5" w:rsidRPr="00AD75DD" w:rsidRDefault="00C955D5" w:rsidP="00C955D5"/>
                  </w:txbxContent>
                </v:textbox>
              </v:shape>
            </w:pict>
          </mc:Fallback>
        </mc:AlternateContent>
      </w:r>
    </w:p>
    <w:sectPr w:rsidR="007478C0" w:rsidRPr="00976E7A" w:rsidSect="00043E9A">
      <w:headerReference w:type="first" r:id="rId28"/>
      <w:footerReference w:type="first" r:id="rId29"/>
      <w:pgSz w:w="11906" w:h="16838"/>
      <w:pgMar w:top="2829" w:right="964" w:bottom="1712" w:left="1985" w:header="709"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CD3B2" w14:textId="77777777" w:rsidR="009337C6" w:rsidRDefault="009337C6" w:rsidP="00A06882">
      <w:r>
        <w:separator/>
      </w:r>
    </w:p>
  </w:endnote>
  <w:endnote w:type="continuationSeparator" w:id="0">
    <w:p w14:paraId="30539785" w14:textId="77777777" w:rsidR="009337C6" w:rsidRDefault="009337C6" w:rsidP="00A06882">
      <w:r>
        <w:continuationSeparator/>
      </w:r>
    </w:p>
  </w:endnote>
  <w:endnote w:type="continuationNotice" w:id="1">
    <w:p w14:paraId="24076FDF" w14:textId="77777777" w:rsidR="009337C6" w:rsidRDefault="009337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UnitRoundedPro-Light">
    <w:altName w:val="Calibri"/>
    <w:charset w:val="4D"/>
    <w:family w:val="auto"/>
    <w:pitch w:val="default"/>
    <w:sig w:usb0="00000003" w:usb1="00000000" w:usb2="00000000" w:usb3="00000000" w:csb0="00000001" w:csb1="00000000"/>
  </w:font>
  <w:font w:name="NS Sans">
    <w:altName w:val="Calibri"/>
    <w:charset w:val="00"/>
    <w:family w:val="auto"/>
    <w:pitch w:val="variable"/>
    <w:sig w:usb0="8000002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2E03" w14:textId="0144665D" w:rsidR="00C81FC4" w:rsidRPr="002073D9" w:rsidRDefault="002073D9" w:rsidP="00C81FC4">
    <w:pPr>
      <w:pStyle w:val="Voettekst"/>
      <w:tabs>
        <w:tab w:val="clear" w:pos="4320"/>
        <w:tab w:val="clear" w:pos="8640"/>
        <w:tab w:val="right" w:pos="9072"/>
      </w:tabs>
    </w:pPr>
    <w:r>
      <w:t xml:space="preserve">EA Arbeidsmarktcommunicatie - </w:t>
    </w:r>
    <w:r w:rsidR="008E0899" w:rsidRPr="008E0899">
      <w:t>Standaardformulier</w:t>
    </w:r>
    <w:r w:rsidR="00246F0C">
      <w:t xml:space="preserve"> </w:t>
    </w:r>
    <w:r w:rsidR="00E7329C">
      <w:t>06</w:t>
    </w:r>
    <w:r w:rsidR="008E0899" w:rsidRPr="008E0899">
      <w:t xml:space="preserve"> Referentie</w:t>
    </w:r>
    <w:r>
      <w:t>verklaring</w:t>
    </w:r>
    <w:r w:rsidR="00607FCD">
      <w:t xml:space="preserve"> 1.0</w:t>
    </w:r>
    <w:r w:rsidR="00C81FC4">
      <w:tab/>
    </w:r>
    <w:r w:rsidR="00247DC4" w:rsidRPr="002073D9">
      <w:rPr>
        <w:rStyle w:val="Paginanummer"/>
        <w:color w:val="506B16"/>
      </w:rPr>
      <w:t xml:space="preserve">Pagina </w:t>
    </w:r>
    <w:r w:rsidR="00247DC4" w:rsidRPr="002073D9">
      <w:rPr>
        <w:rStyle w:val="Paginanummer"/>
        <w:b w:val="0"/>
        <w:bCs/>
        <w:color w:val="506B16"/>
      </w:rPr>
      <w:fldChar w:fldCharType="begin"/>
    </w:r>
    <w:r w:rsidR="00247DC4" w:rsidRPr="002073D9">
      <w:rPr>
        <w:rStyle w:val="Paginanummer"/>
        <w:b w:val="0"/>
        <w:bCs/>
        <w:color w:val="506B16"/>
      </w:rPr>
      <w:instrText>PAGE  \* Arabic  \* MERGEFORMAT</w:instrText>
    </w:r>
    <w:r w:rsidR="00247DC4" w:rsidRPr="002073D9">
      <w:rPr>
        <w:rStyle w:val="Paginanummer"/>
        <w:b w:val="0"/>
        <w:bCs/>
        <w:color w:val="506B16"/>
      </w:rPr>
      <w:fldChar w:fldCharType="separate"/>
    </w:r>
    <w:r w:rsidR="00247DC4" w:rsidRPr="002073D9">
      <w:rPr>
        <w:rStyle w:val="Paginanummer"/>
        <w:b w:val="0"/>
        <w:bCs/>
        <w:color w:val="506B16"/>
      </w:rPr>
      <w:t>1</w:t>
    </w:r>
    <w:r w:rsidR="00247DC4" w:rsidRPr="002073D9">
      <w:rPr>
        <w:rStyle w:val="Paginanummer"/>
        <w:b w:val="0"/>
        <w:bCs/>
        <w:color w:val="506B16"/>
      </w:rPr>
      <w:fldChar w:fldCharType="end"/>
    </w:r>
    <w:r w:rsidR="00247DC4" w:rsidRPr="002073D9">
      <w:rPr>
        <w:rStyle w:val="Paginanummer"/>
        <w:color w:val="506B16"/>
      </w:rPr>
      <w:t xml:space="preserve"> van </w:t>
    </w:r>
    <w:r w:rsidR="00247DC4" w:rsidRPr="002073D9">
      <w:rPr>
        <w:rStyle w:val="Paginanummer"/>
        <w:b w:val="0"/>
        <w:bCs/>
        <w:color w:val="506B16"/>
      </w:rPr>
      <w:fldChar w:fldCharType="begin"/>
    </w:r>
    <w:r w:rsidR="00247DC4" w:rsidRPr="002073D9">
      <w:rPr>
        <w:rStyle w:val="Paginanummer"/>
        <w:b w:val="0"/>
        <w:bCs/>
        <w:color w:val="506B16"/>
      </w:rPr>
      <w:instrText>NUMPAGES  \* Arabic  \* MERGEFORMAT</w:instrText>
    </w:r>
    <w:r w:rsidR="00247DC4" w:rsidRPr="002073D9">
      <w:rPr>
        <w:rStyle w:val="Paginanummer"/>
        <w:b w:val="0"/>
        <w:bCs/>
        <w:color w:val="506B16"/>
      </w:rPr>
      <w:fldChar w:fldCharType="separate"/>
    </w:r>
    <w:r w:rsidR="00247DC4" w:rsidRPr="002073D9">
      <w:rPr>
        <w:rStyle w:val="Paginanummer"/>
        <w:b w:val="0"/>
        <w:bCs/>
        <w:color w:val="506B16"/>
      </w:rPr>
      <w:t>2</w:t>
    </w:r>
    <w:r w:rsidR="00247DC4" w:rsidRPr="002073D9">
      <w:rPr>
        <w:rStyle w:val="Paginanummer"/>
        <w:b w:val="0"/>
        <w:bCs/>
        <w:color w:val="506B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58E970D5" w14:textId="77777777" w:rsidTr="0C2F1652">
      <w:tc>
        <w:tcPr>
          <w:tcW w:w="2985" w:type="dxa"/>
        </w:tcPr>
        <w:p w14:paraId="5AD1FC16" w14:textId="559B0AAF" w:rsidR="0C2F1652" w:rsidRDefault="0C2F1652" w:rsidP="0C2F1652">
          <w:pPr>
            <w:pStyle w:val="Koptekst"/>
            <w:ind w:left="-115"/>
          </w:pPr>
        </w:p>
      </w:tc>
      <w:tc>
        <w:tcPr>
          <w:tcW w:w="2985" w:type="dxa"/>
        </w:tcPr>
        <w:p w14:paraId="16CAE716" w14:textId="3033D9DF" w:rsidR="0C2F1652" w:rsidRDefault="0C2F1652" w:rsidP="0C2F1652">
          <w:pPr>
            <w:pStyle w:val="Koptekst"/>
            <w:jc w:val="center"/>
          </w:pPr>
        </w:p>
      </w:tc>
      <w:tc>
        <w:tcPr>
          <w:tcW w:w="2985" w:type="dxa"/>
        </w:tcPr>
        <w:p w14:paraId="5C4E5D2A" w14:textId="40021ACA" w:rsidR="0C2F1652" w:rsidRDefault="0C2F1652" w:rsidP="0C2F1652">
          <w:pPr>
            <w:pStyle w:val="Koptekst"/>
            <w:ind w:right="-115"/>
            <w:jc w:val="right"/>
          </w:pPr>
        </w:p>
      </w:tc>
    </w:tr>
  </w:tbl>
  <w:p w14:paraId="20C554C8" w14:textId="78AD46B6" w:rsidR="002566D9" w:rsidRDefault="002566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14:paraId="595B26F9" w14:textId="77777777" w:rsidTr="0C2F1652">
      <w:tc>
        <w:tcPr>
          <w:tcW w:w="2985" w:type="dxa"/>
        </w:tcPr>
        <w:p w14:paraId="2B6DCEEF" w14:textId="77777777" w:rsidR="00670D2F" w:rsidRDefault="00670D2F" w:rsidP="0C2F1652">
          <w:pPr>
            <w:pStyle w:val="Koptekst"/>
            <w:ind w:left="-115"/>
          </w:pPr>
        </w:p>
      </w:tc>
      <w:tc>
        <w:tcPr>
          <w:tcW w:w="2985" w:type="dxa"/>
        </w:tcPr>
        <w:p w14:paraId="2EA87EDE" w14:textId="77777777" w:rsidR="00670D2F" w:rsidRDefault="00670D2F" w:rsidP="0C2F1652">
          <w:pPr>
            <w:pStyle w:val="Koptekst"/>
            <w:jc w:val="center"/>
          </w:pPr>
        </w:p>
      </w:tc>
      <w:tc>
        <w:tcPr>
          <w:tcW w:w="2985" w:type="dxa"/>
        </w:tcPr>
        <w:p w14:paraId="1117CE89" w14:textId="77777777" w:rsidR="00670D2F" w:rsidRDefault="00670D2F" w:rsidP="0C2F1652">
          <w:pPr>
            <w:pStyle w:val="Koptekst"/>
            <w:ind w:right="-115"/>
            <w:jc w:val="right"/>
          </w:pPr>
        </w:p>
      </w:tc>
    </w:tr>
  </w:tbl>
  <w:p w14:paraId="18F30A0F" w14:textId="77777777" w:rsidR="00670D2F" w:rsidRDefault="00670D2F">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4D756C39" w14:textId="77777777" w:rsidTr="0C2F1652">
      <w:tc>
        <w:tcPr>
          <w:tcW w:w="2985" w:type="dxa"/>
        </w:tcPr>
        <w:p w14:paraId="71F8A0DA" w14:textId="77777777" w:rsidR="00E75546" w:rsidRDefault="00E75546" w:rsidP="0C2F1652">
          <w:pPr>
            <w:pStyle w:val="Koptekst"/>
            <w:ind w:left="-115"/>
          </w:pPr>
        </w:p>
      </w:tc>
      <w:tc>
        <w:tcPr>
          <w:tcW w:w="2985" w:type="dxa"/>
        </w:tcPr>
        <w:p w14:paraId="6A3FC879" w14:textId="77777777" w:rsidR="00E75546" w:rsidRDefault="00E75546" w:rsidP="0C2F1652">
          <w:pPr>
            <w:pStyle w:val="Koptekst"/>
            <w:jc w:val="center"/>
          </w:pPr>
        </w:p>
      </w:tc>
      <w:tc>
        <w:tcPr>
          <w:tcW w:w="2985" w:type="dxa"/>
        </w:tcPr>
        <w:p w14:paraId="2BFABEC6" w14:textId="77777777" w:rsidR="00E75546" w:rsidRDefault="00E75546" w:rsidP="0C2F1652">
          <w:pPr>
            <w:pStyle w:val="Koptekst"/>
            <w:ind w:right="-115"/>
            <w:jc w:val="right"/>
          </w:pPr>
        </w:p>
      </w:tc>
    </w:tr>
  </w:tbl>
  <w:p w14:paraId="2CC5ACB0" w14:textId="77777777" w:rsidR="00E75546" w:rsidRDefault="00E75546">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427A30BE" w14:textId="77777777" w:rsidTr="0C2F1652">
      <w:tc>
        <w:tcPr>
          <w:tcW w:w="2985" w:type="dxa"/>
        </w:tcPr>
        <w:p w14:paraId="7DA0E69C" w14:textId="77777777" w:rsidR="00E75546" w:rsidRDefault="00E75546" w:rsidP="0C2F1652">
          <w:pPr>
            <w:pStyle w:val="Koptekst"/>
            <w:ind w:left="-115"/>
          </w:pPr>
        </w:p>
      </w:tc>
      <w:tc>
        <w:tcPr>
          <w:tcW w:w="2985" w:type="dxa"/>
        </w:tcPr>
        <w:p w14:paraId="20BBEAAE" w14:textId="77777777" w:rsidR="00E75546" w:rsidRDefault="00E75546" w:rsidP="0C2F1652">
          <w:pPr>
            <w:pStyle w:val="Koptekst"/>
            <w:jc w:val="center"/>
          </w:pPr>
        </w:p>
      </w:tc>
      <w:tc>
        <w:tcPr>
          <w:tcW w:w="2985" w:type="dxa"/>
        </w:tcPr>
        <w:p w14:paraId="6426E05D" w14:textId="77777777" w:rsidR="00E75546" w:rsidRDefault="00E75546" w:rsidP="0C2F1652">
          <w:pPr>
            <w:pStyle w:val="Koptekst"/>
            <w:ind w:right="-115"/>
            <w:jc w:val="right"/>
          </w:pPr>
        </w:p>
      </w:tc>
    </w:tr>
  </w:tbl>
  <w:p w14:paraId="64ACC482" w14:textId="77777777" w:rsidR="00E75546" w:rsidRDefault="00E75546">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1E77FAE3" w14:textId="77777777" w:rsidTr="0C2F1652">
      <w:tc>
        <w:tcPr>
          <w:tcW w:w="2985" w:type="dxa"/>
        </w:tcPr>
        <w:p w14:paraId="0F7ACA5A" w14:textId="77777777" w:rsidR="00E75546" w:rsidRDefault="00E75546" w:rsidP="0C2F1652">
          <w:pPr>
            <w:pStyle w:val="Koptekst"/>
            <w:ind w:left="-115"/>
          </w:pPr>
        </w:p>
      </w:tc>
      <w:tc>
        <w:tcPr>
          <w:tcW w:w="2985" w:type="dxa"/>
        </w:tcPr>
        <w:p w14:paraId="74B18FD8" w14:textId="77777777" w:rsidR="00E75546" w:rsidRDefault="00E75546" w:rsidP="0C2F1652">
          <w:pPr>
            <w:pStyle w:val="Koptekst"/>
            <w:jc w:val="center"/>
          </w:pPr>
        </w:p>
      </w:tc>
      <w:tc>
        <w:tcPr>
          <w:tcW w:w="2985" w:type="dxa"/>
        </w:tcPr>
        <w:p w14:paraId="5AE857AA" w14:textId="77777777" w:rsidR="00E75546" w:rsidRDefault="00E75546" w:rsidP="0C2F1652">
          <w:pPr>
            <w:pStyle w:val="Koptekst"/>
            <w:ind w:right="-115"/>
            <w:jc w:val="right"/>
          </w:pPr>
        </w:p>
      </w:tc>
    </w:tr>
  </w:tbl>
  <w:p w14:paraId="7BE0A00B" w14:textId="77777777" w:rsidR="00E75546" w:rsidRDefault="00E75546">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4F5710D1" w14:textId="77777777" w:rsidTr="0C2F1652">
      <w:tc>
        <w:tcPr>
          <w:tcW w:w="2985" w:type="dxa"/>
        </w:tcPr>
        <w:p w14:paraId="1A643A66" w14:textId="77777777" w:rsidR="00E75546" w:rsidRDefault="00E75546" w:rsidP="0C2F1652">
          <w:pPr>
            <w:pStyle w:val="Koptekst"/>
            <w:ind w:left="-115"/>
          </w:pPr>
        </w:p>
      </w:tc>
      <w:tc>
        <w:tcPr>
          <w:tcW w:w="2985" w:type="dxa"/>
        </w:tcPr>
        <w:p w14:paraId="12211A13" w14:textId="77777777" w:rsidR="00E75546" w:rsidRDefault="00E75546" w:rsidP="0C2F1652">
          <w:pPr>
            <w:pStyle w:val="Koptekst"/>
            <w:jc w:val="center"/>
          </w:pPr>
        </w:p>
      </w:tc>
      <w:tc>
        <w:tcPr>
          <w:tcW w:w="2985" w:type="dxa"/>
        </w:tcPr>
        <w:p w14:paraId="1AF1F52A" w14:textId="77777777" w:rsidR="00E75546" w:rsidRDefault="00E75546" w:rsidP="0C2F1652">
          <w:pPr>
            <w:pStyle w:val="Koptekst"/>
            <w:ind w:right="-115"/>
            <w:jc w:val="right"/>
          </w:pPr>
        </w:p>
      </w:tc>
    </w:tr>
  </w:tbl>
  <w:p w14:paraId="5A2D037B" w14:textId="77777777" w:rsidR="00E75546" w:rsidRDefault="00E75546">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14:paraId="3DC56F36" w14:textId="77777777" w:rsidTr="0C2F1652">
      <w:tc>
        <w:tcPr>
          <w:tcW w:w="2985" w:type="dxa"/>
        </w:tcPr>
        <w:p w14:paraId="0ED260E0" w14:textId="77777777" w:rsidR="00670D2F" w:rsidRDefault="00670D2F" w:rsidP="0C2F1652">
          <w:pPr>
            <w:pStyle w:val="Koptekst"/>
            <w:ind w:left="-115"/>
          </w:pPr>
        </w:p>
      </w:tc>
      <w:tc>
        <w:tcPr>
          <w:tcW w:w="2985" w:type="dxa"/>
        </w:tcPr>
        <w:p w14:paraId="37DB22AE" w14:textId="77777777" w:rsidR="00670D2F" w:rsidRDefault="00670D2F" w:rsidP="0C2F1652">
          <w:pPr>
            <w:pStyle w:val="Koptekst"/>
            <w:jc w:val="center"/>
          </w:pPr>
        </w:p>
      </w:tc>
      <w:tc>
        <w:tcPr>
          <w:tcW w:w="2985" w:type="dxa"/>
        </w:tcPr>
        <w:p w14:paraId="6CCE349D" w14:textId="77777777" w:rsidR="00670D2F" w:rsidRDefault="00670D2F" w:rsidP="0C2F1652">
          <w:pPr>
            <w:pStyle w:val="Koptekst"/>
            <w:ind w:right="-115"/>
            <w:jc w:val="right"/>
          </w:pPr>
        </w:p>
      </w:tc>
    </w:tr>
  </w:tbl>
  <w:p w14:paraId="5A482DFA" w14:textId="77777777" w:rsidR="00670D2F" w:rsidRDefault="00670D2F">
    <w:pPr>
      <w:pStyle w:val="Voetteks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5F294F6E" w14:textId="77777777" w:rsidTr="0C2F1652">
      <w:tc>
        <w:tcPr>
          <w:tcW w:w="2985" w:type="dxa"/>
        </w:tcPr>
        <w:p w14:paraId="386FF0A6" w14:textId="048147C8" w:rsidR="0C2F1652" w:rsidRDefault="0C2F1652" w:rsidP="0C2F1652">
          <w:pPr>
            <w:pStyle w:val="Koptekst"/>
            <w:ind w:left="-115"/>
          </w:pPr>
        </w:p>
      </w:tc>
      <w:tc>
        <w:tcPr>
          <w:tcW w:w="2985" w:type="dxa"/>
        </w:tcPr>
        <w:p w14:paraId="72AF3444" w14:textId="69DAB39E" w:rsidR="0C2F1652" w:rsidRDefault="0C2F1652" w:rsidP="0C2F1652">
          <w:pPr>
            <w:pStyle w:val="Koptekst"/>
            <w:jc w:val="center"/>
          </w:pPr>
        </w:p>
      </w:tc>
      <w:tc>
        <w:tcPr>
          <w:tcW w:w="2985" w:type="dxa"/>
        </w:tcPr>
        <w:p w14:paraId="2B56C87C" w14:textId="20215BF0" w:rsidR="0C2F1652" w:rsidRDefault="0C2F1652" w:rsidP="0C2F1652">
          <w:pPr>
            <w:pStyle w:val="Koptekst"/>
            <w:ind w:right="-115"/>
            <w:jc w:val="right"/>
          </w:pPr>
        </w:p>
      </w:tc>
    </w:tr>
  </w:tbl>
  <w:p w14:paraId="6E9703F9" w14:textId="445AC132" w:rsidR="002566D9" w:rsidRDefault="002566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0AAC6" w14:textId="77777777" w:rsidR="009337C6" w:rsidRPr="003D5C0B" w:rsidRDefault="009337C6" w:rsidP="00A06882">
      <w:pPr>
        <w:rPr>
          <w:color w:val="506B16"/>
        </w:rPr>
      </w:pPr>
      <w:r w:rsidRPr="003D5C0B">
        <w:rPr>
          <w:color w:val="506B16"/>
        </w:rPr>
        <w:separator/>
      </w:r>
    </w:p>
  </w:footnote>
  <w:footnote w:type="continuationSeparator" w:id="0">
    <w:p w14:paraId="6BF05A68" w14:textId="77777777" w:rsidR="009337C6" w:rsidRDefault="009337C6" w:rsidP="00A06882">
      <w:r>
        <w:continuationSeparator/>
      </w:r>
    </w:p>
  </w:footnote>
  <w:footnote w:type="continuationNotice" w:id="1">
    <w:p w14:paraId="07AB0507" w14:textId="77777777" w:rsidR="009337C6" w:rsidRDefault="009337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8387" w14:textId="42C8AB7A" w:rsidR="000F289F" w:rsidRDefault="00347CE4" w:rsidP="00A06882">
    <w:pPr>
      <w:pStyle w:val="Koptekst"/>
    </w:pPr>
    <w:r w:rsidRPr="00EC1304">
      <w:rPr>
        <w:rFonts w:ascii="Calibri" w:hAnsi="Calibri" w:cs="Calibri"/>
        <w:b/>
        <w:bCs/>
        <w:noProof/>
        <w:sz w:val="18"/>
        <w:szCs w:val="18"/>
        <w:lang w:eastAsia="nl-NL"/>
      </w:rPr>
      <w:drawing>
        <wp:anchor distT="0" distB="0" distL="114300" distR="114300" simplePos="0" relativeHeight="251658241" behindDoc="1" locked="0" layoutInCell="1" allowOverlap="1" wp14:anchorId="27674F3F" wp14:editId="721CE5E3">
          <wp:simplePos x="0" y="0"/>
          <wp:positionH relativeFrom="column">
            <wp:posOffset>4799803</wp:posOffset>
          </wp:positionH>
          <wp:positionV relativeFrom="paragraph">
            <wp:posOffset>-396875</wp:posOffset>
          </wp:positionV>
          <wp:extent cx="1457766" cy="600075"/>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57766"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08B0C662" w14:textId="77777777" w:rsidTr="0C2F1652">
      <w:tc>
        <w:tcPr>
          <w:tcW w:w="2985" w:type="dxa"/>
        </w:tcPr>
        <w:p w14:paraId="7092C143" w14:textId="199F3EC4" w:rsidR="0C2F1652" w:rsidRDefault="0C2F1652" w:rsidP="0C2F1652">
          <w:pPr>
            <w:pStyle w:val="Koptekst"/>
            <w:ind w:left="-115"/>
          </w:pPr>
        </w:p>
      </w:tc>
      <w:tc>
        <w:tcPr>
          <w:tcW w:w="2985" w:type="dxa"/>
        </w:tcPr>
        <w:p w14:paraId="748ABD52" w14:textId="75848689" w:rsidR="0C2F1652" w:rsidRDefault="0C2F1652" w:rsidP="0C2F1652">
          <w:pPr>
            <w:pStyle w:val="Koptekst"/>
            <w:jc w:val="center"/>
          </w:pPr>
        </w:p>
      </w:tc>
      <w:tc>
        <w:tcPr>
          <w:tcW w:w="2985" w:type="dxa"/>
        </w:tcPr>
        <w:p w14:paraId="21034A67" w14:textId="6B2FD85C" w:rsidR="0C2F1652" w:rsidRDefault="0C2F1652" w:rsidP="0C2F1652">
          <w:pPr>
            <w:pStyle w:val="Koptekst"/>
            <w:ind w:right="-115"/>
            <w:jc w:val="right"/>
          </w:pPr>
        </w:p>
      </w:tc>
    </w:tr>
  </w:tbl>
  <w:p w14:paraId="441F7410" w14:textId="5DD0F9A2" w:rsidR="002566D9" w:rsidRDefault="002566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14:paraId="5AC8DE55" w14:textId="77777777" w:rsidTr="0C2F1652">
      <w:tc>
        <w:tcPr>
          <w:tcW w:w="2985" w:type="dxa"/>
        </w:tcPr>
        <w:p w14:paraId="28546882" w14:textId="77777777" w:rsidR="00670D2F" w:rsidRDefault="00670D2F" w:rsidP="0C2F1652">
          <w:pPr>
            <w:pStyle w:val="Koptekst"/>
            <w:ind w:left="-115"/>
          </w:pPr>
        </w:p>
      </w:tc>
      <w:tc>
        <w:tcPr>
          <w:tcW w:w="2985" w:type="dxa"/>
        </w:tcPr>
        <w:p w14:paraId="493A05B0" w14:textId="77777777" w:rsidR="00670D2F" w:rsidRDefault="00670D2F" w:rsidP="0C2F1652">
          <w:pPr>
            <w:pStyle w:val="Koptekst"/>
            <w:jc w:val="center"/>
          </w:pPr>
        </w:p>
      </w:tc>
      <w:tc>
        <w:tcPr>
          <w:tcW w:w="2985" w:type="dxa"/>
        </w:tcPr>
        <w:p w14:paraId="51F90F32" w14:textId="77777777" w:rsidR="00670D2F" w:rsidRDefault="00670D2F" w:rsidP="0C2F1652">
          <w:pPr>
            <w:pStyle w:val="Koptekst"/>
            <w:ind w:right="-115"/>
            <w:jc w:val="right"/>
          </w:pPr>
        </w:p>
      </w:tc>
    </w:tr>
  </w:tbl>
  <w:p w14:paraId="670655AB" w14:textId="77777777" w:rsidR="00670D2F" w:rsidRDefault="00670D2F">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587FFCD2" w14:textId="77777777" w:rsidTr="0C2F1652">
      <w:tc>
        <w:tcPr>
          <w:tcW w:w="2985" w:type="dxa"/>
        </w:tcPr>
        <w:p w14:paraId="0C72E8DD" w14:textId="77777777" w:rsidR="00E75546" w:rsidRDefault="00E75546" w:rsidP="0C2F1652">
          <w:pPr>
            <w:pStyle w:val="Koptekst"/>
            <w:ind w:left="-115"/>
          </w:pPr>
        </w:p>
      </w:tc>
      <w:tc>
        <w:tcPr>
          <w:tcW w:w="2985" w:type="dxa"/>
        </w:tcPr>
        <w:p w14:paraId="2F5C17D0" w14:textId="77777777" w:rsidR="00E75546" w:rsidRDefault="00E75546" w:rsidP="0C2F1652">
          <w:pPr>
            <w:pStyle w:val="Koptekst"/>
            <w:jc w:val="center"/>
          </w:pPr>
        </w:p>
      </w:tc>
      <w:tc>
        <w:tcPr>
          <w:tcW w:w="2985" w:type="dxa"/>
        </w:tcPr>
        <w:p w14:paraId="7B0A62DF" w14:textId="77777777" w:rsidR="00E75546" w:rsidRDefault="00E75546" w:rsidP="0C2F1652">
          <w:pPr>
            <w:pStyle w:val="Koptekst"/>
            <w:ind w:right="-115"/>
            <w:jc w:val="right"/>
          </w:pPr>
        </w:p>
      </w:tc>
    </w:tr>
  </w:tbl>
  <w:p w14:paraId="4112EF36" w14:textId="77777777" w:rsidR="00E75546" w:rsidRDefault="00E75546">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71F04134" w14:textId="77777777" w:rsidTr="0C2F1652">
      <w:tc>
        <w:tcPr>
          <w:tcW w:w="2985" w:type="dxa"/>
        </w:tcPr>
        <w:p w14:paraId="6BAD0491" w14:textId="77777777" w:rsidR="00E75546" w:rsidRDefault="00E75546" w:rsidP="0C2F1652">
          <w:pPr>
            <w:pStyle w:val="Koptekst"/>
            <w:ind w:left="-115"/>
          </w:pPr>
        </w:p>
      </w:tc>
      <w:tc>
        <w:tcPr>
          <w:tcW w:w="2985" w:type="dxa"/>
        </w:tcPr>
        <w:p w14:paraId="67951866" w14:textId="77777777" w:rsidR="00E75546" w:rsidRDefault="00E75546" w:rsidP="0C2F1652">
          <w:pPr>
            <w:pStyle w:val="Koptekst"/>
            <w:jc w:val="center"/>
          </w:pPr>
        </w:p>
      </w:tc>
      <w:tc>
        <w:tcPr>
          <w:tcW w:w="2985" w:type="dxa"/>
        </w:tcPr>
        <w:p w14:paraId="5DD5E648" w14:textId="77777777" w:rsidR="00E75546" w:rsidRDefault="00E75546" w:rsidP="0C2F1652">
          <w:pPr>
            <w:pStyle w:val="Koptekst"/>
            <w:ind w:right="-115"/>
            <w:jc w:val="right"/>
          </w:pPr>
        </w:p>
      </w:tc>
    </w:tr>
  </w:tbl>
  <w:p w14:paraId="29025B0F" w14:textId="77777777" w:rsidR="00E75546" w:rsidRDefault="00E75546">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498B2855" w14:textId="77777777" w:rsidTr="0C2F1652">
      <w:tc>
        <w:tcPr>
          <w:tcW w:w="2985" w:type="dxa"/>
        </w:tcPr>
        <w:p w14:paraId="6115FE9C" w14:textId="77777777" w:rsidR="00E75546" w:rsidRDefault="00E75546" w:rsidP="0C2F1652">
          <w:pPr>
            <w:pStyle w:val="Koptekst"/>
            <w:ind w:left="-115"/>
          </w:pPr>
        </w:p>
      </w:tc>
      <w:tc>
        <w:tcPr>
          <w:tcW w:w="2985" w:type="dxa"/>
        </w:tcPr>
        <w:p w14:paraId="23D59558" w14:textId="77777777" w:rsidR="00E75546" w:rsidRDefault="00E75546" w:rsidP="0C2F1652">
          <w:pPr>
            <w:pStyle w:val="Koptekst"/>
            <w:jc w:val="center"/>
          </w:pPr>
        </w:p>
      </w:tc>
      <w:tc>
        <w:tcPr>
          <w:tcW w:w="2985" w:type="dxa"/>
        </w:tcPr>
        <w:p w14:paraId="53CF0F4F" w14:textId="77777777" w:rsidR="00E75546" w:rsidRDefault="00E75546" w:rsidP="0C2F1652">
          <w:pPr>
            <w:pStyle w:val="Koptekst"/>
            <w:ind w:right="-115"/>
            <w:jc w:val="right"/>
          </w:pPr>
        </w:p>
      </w:tc>
    </w:tr>
  </w:tbl>
  <w:p w14:paraId="7A972E86" w14:textId="77777777" w:rsidR="00E75546" w:rsidRDefault="00E75546">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14:paraId="1CC86304" w14:textId="77777777" w:rsidTr="0C2F1652">
      <w:tc>
        <w:tcPr>
          <w:tcW w:w="2985" w:type="dxa"/>
        </w:tcPr>
        <w:p w14:paraId="11317FAF" w14:textId="77777777" w:rsidR="00E75546" w:rsidRDefault="00E75546" w:rsidP="0C2F1652">
          <w:pPr>
            <w:pStyle w:val="Koptekst"/>
            <w:ind w:left="-115"/>
          </w:pPr>
        </w:p>
      </w:tc>
      <w:tc>
        <w:tcPr>
          <w:tcW w:w="2985" w:type="dxa"/>
        </w:tcPr>
        <w:p w14:paraId="32FC088F" w14:textId="77777777" w:rsidR="00E75546" w:rsidRDefault="00E75546" w:rsidP="0C2F1652">
          <w:pPr>
            <w:pStyle w:val="Koptekst"/>
            <w:jc w:val="center"/>
          </w:pPr>
        </w:p>
      </w:tc>
      <w:tc>
        <w:tcPr>
          <w:tcW w:w="2985" w:type="dxa"/>
        </w:tcPr>
        <w:p w14:paraId="09E12155" w14:textId="77777777" w:rsidR="00E75546" w:rsidRDefault="00E75546" w:rsidP="0C2F1652">
          <w:pPr>
            <w:pStyle w:val="Koptekst"/>
            <w:ind w:right="-115"/>
            <w:jc w:val="right"/>
          </w:pPr>
        </w:p>
      </w:tc>
    </w:tr>
  </w:tbl>
  <w:p w14:paraId="4E8B5F94" w14:textId="77777777" w:rsidR="00E75546" w:rsidRDefault="00E75546">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14:paraId="156BFDF3" w14:textId="77777777" w:rsidTr="0C2F1652">
      <w:tc>
        <w:tcPr>
          <w:tcW w:w="2985" w:type="dxa"/>
        </w:tcPr>
        <w:p w14:paraId="402D7B3C" w14:textId="77777777" w:rsidR="00670D2F" w:rsidRDefault="00670D2F" w:rsidP="0C2F1652">
          <w:pPr>
            <w:pStyle w:val="Koptekst"/>
            <w:ind w:left="-115"/>
          </w:pPr>
        </w:p>
      </w:tc>
      <w:tc>
        <w:tcPr>
          <w:tcW w:w="2985" w:type="dxa"/>
        </w:tcPr>
        <w:p w14:paraId="2BDD8118" w14:textId="77777777" w:rsidR="00670D2F" w:rsidRDefault="00670D2F" w:rsidP="0C2F1652">
          <w:pPr>
            <w:pStyle w:val="Koptekst"/>
            <w:jc w:val="center"/>
          </w:pPr>
        </w:p>
      </w:tc>
      <w:tc>
        <w:tcPr>
          <w:tcW w:w="2985" w:type="dxa"/>
        </w:tcPr>
        <w:p w14:paraId="6BAE3674" w14:textId="77777777" w:rsidR="00670D2F" w:rsidRDefault="00670D2F" w:rsidP="0C2F1652">
          <w:pPr>
            <w:pStyle w:val="Koptekst"/>
            <w:ind w:right="-115"/>
            <w:jc w:val="right"/>
          </w:pPr>
        </w:p>
      </w:tc>
    </w:tr>
  </w:tbl>
  <w:p w14:paraId="6AFA05DA" w14:textId="77777777" w:rsidR="00670D2F" w:rsidRDefault="00670D2F">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D3BC" w14:textId="77777777" w:rsidR="007B536B" w:rsidRDefault="00925266" w:rsidP="008369BA">
    <w:r>
      <w:rPr>
        <w:noProof/>
      </w:rPr>
      <w:drawing>
        <wp:anchor distT="0" distB="0" distL="114300" distR="114300" simplePos="0" relativeHeight="251658240" behindDoc="1" locked="1" layoutInCell="1" allowOverlap="1" wp14:anchorId="5FA88A79" wp14:editId="72B55AF7">
          <wp:simplePos x="0" y="0"/>
          <wp:positionH relativeFrom="page">
            <wp:posOffset>-213360</wp:posOffset>
          </wp:positionH>
          <wp:positionV relativeFrom="page">
            <wp:posOffset>-228600</wp:posOffset>
          </wp:positionV>
          <wp:extent cx="7970520" cy="1127887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970520" cy="11278870"/>
                  </a:xfrm>
                  <a:prstGeom prst="rect">
                    <a:avLst/>
                  </a:prstGeom>
                </pic:spPr>
              </pic:pic>
            </a:graphicData>
          </a:graphic>
          <wp14:sizeRelH relativeFrom="margin">
            <wp14:pctWidth>0</wp14:pctWidth>
          </wp14:sizeRelH>
          <wp14:sizeRelV relativeFrom="margin">
            <wp14:pctHeight>0</wp14:pctHeight>
          </wp14:sizeRelV>
        </wp:anchor>
      </w:drawing>
    </w:r>
  </w:p>
  <w:p w14:paraId="507F96A8" w14:textId="77777777" w:rsidR="007B536B" w:rsidRDefault="007B53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22E3422"/>
    <w:lvl w:ilvl="0">
      <w:start w:val="1"/>
      <w:numFmt w:val="bullet"/>
      <w:pStyle w:val="Lijstopsomteken2"/>
      <w:lvlText w:val=""/>
      <w:lvlJc w:val="left"/>
      <w:pPr>
        <w:tabs>
          <w:tab w:val="num" w:pos="567"/>
        </w:tabs>
        <w:ind w:left="567" w:hanging="284"/>
      </w:pPr>
      <w:rPr>
        <w:rFonts w:ascii="Symbol" w:hAnsi="Symbol" w:hint="default"/>
        <w:color w:val="AEBD14" w:themeColor="accent3"/>
      </w:rPr>
    </w:lvl>
  </w:abstractNum>
  <w:abstractNum w:abstractNumId="1" w15:restartNumberingAfterBreak="0">
    <w:nsid w:val="FFFFFF88"/>
    <w:multiLevelType w:val="singleLevel"/>
    <w:tmpl w:val="BA5CDE6A"/>
    <w:lvl w:ilvl="0">
      <w:start w:val="1"/>
      <w:numFmt w:val="decimal"/>
      <w:pStyle w:val="Lijstnummering"/>
      <w:lvlText w:val="%1."/>
      <w:lvlJc w:val="left"/>
      <w:pPr>
        <w:tabs>
          <w:tab w:val="num" w:pos="284"/>
        </w:tabs>
        <w:ind w:left="284" w:hanging="284"/>
      </w:pPr>
      <w:rPr>
        <w:rFonts w:hint="default"/>
        <w:color w:val="AEBD14" w:themeColor="accent3"/>
      </w:rPr>
    </w:lvl>
  </w:abstractNum>
  <w:abstractNum w:abstractNumId="2" w15:restartNumberingAfterBreak="0">
    <w:nsid w:val="FFFFFF89"/>
    <w:multiLevelType w:val="singleLevel"/>
    <w:tmpl w:val="21A65990"/>
    <w:lvl w:ilvl="0">
      <w:start w:val="1"/>
      <w:numFmt w:val="bullet"/>
      <w:pStyle w:val="Lijstopsomteken"/>
      <w:lvlText w:val=""/>
      <w:lvlJc w:val="left"/>
      <w:pPr>
        <w:tabs>
          <w:tab w:val="num" w:pos="284"/>
        </w:tabs>
        <w:ind w:left="284" w:hanging="284"/>
      </w:pPr>
      <w:rPr>
        <w:rFonts w:ascii="Symbol" w:hAnsi="Symbol" w:hint="default"/>
        <w:color w:val="AEBD14" w:themeColor="accent3"/>
      </w:rPr>
    </w:lvl>
  </w:abstractNum>
  <w:abstractNum w:abstractNumId="3" w15:restartNumberingAfterBreak="0">
    <w:nsid w:val="067E40D1"/>
    <w:multiLevelType w:val="hybridMultilevel"/>
    <w:tmpl w:val="9B847FA2"/>
    <w:lvl w:ilvl="0" w:tplc="04130001">
      <w:start w:val="1"/>
      <w:numFmt w:val="bullet"/>
      <w:lvlText w:val=""/>
      <w:lvlJc w:val="left"/>
      <w:pPr>
        <w:ind w:left="360" w:hanging="360"/>
      </w:pPr>
      <w:rPr>
        <w:rFonts w:ascii="Symbol" w:hAnsi="Symbol" w:hint="default"/>
        <w:color w:val="7DB43C"/>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5120EFD"/>
    <w:multiLevelType w:val="hybridMultilevel"/>
    <w:tmpl w:val="53A2F3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DF39AC"/>
    <w:multiLevelType w:val="multilevel"/>
    <w:tmpl w:val="39FE478C"/>
    <w:lvl w:ilvl="0">
      <w:start w:val="1"/>
      <w:numFmt w:val="decimal"/>
      <w:lvlText w:val="%1."/>
      <w:lvlJc w:val="left"/>
      <w:pPr>
        <w:ind w:left="568"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17366CB"/>
    <w:multiLevelType w:val="hybridMultilevel"/>
    <w:tmpl w:val="EDBE3EB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012F3E"/>
    <w:multiLevelType w:val="hybridMultilevel"/>
    <w:tmpl w:val="FA9E3AF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7B97213"/>
    <w:multiLevelType w:val="hybridMultilevel"/>
    <w:tmpl w:val="C7963844"/>
    <w:lvl w:ilvl="0" w:tplc="C9D81FD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3AC964AD"/>
    <w:multiLevelType w:val="hybridMultilevel"/>
    <w:tmpl w:val="0C42ADC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D0107E"/>
    <w:multiLevelType w:val="hybridMultilevel"/>
    <w:tmpl w:val="ADDC8046"/>
    <w:lvl w:ilvl="0" w:tplc="13D8C7F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602CC8"/>
    <w:multiLevelType w:val="hybridMultilevel"/>
    <w:tmpl w:val="3C087ABE"/>
    <w:lvl w:ilvl="0" w:tplc="13D8C7F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4B4938"/>
    <w:multiLevelType w:val="hybridMultilevel"/>
    <w:tmpl w:val="0C42ADC4"/>
    <w:lvl w:ilvl="0" w:tplc="FD12324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76957F0"/>
    <w:multiLevelType w:val="hybridMultilevel"/>
    <w:tmpl w:val="E84E7648"/>
    <w:lvl w:ilvl="0" w:tplc="90F8DE68">
      <w:start w:val="1"/>
      <w:numFmt w:val="bullet"/>
      <w:lvlText w:val="-"/>
      <w:lvlJc w:val="left"/>
      <w:pPr>
        <w:ind w:left="378" w:hanging="360"/>
      </w:pPr>
      <w:rPr>
        <w:rFonts w:ascii="Calibri" w:eastAsia="Times New Roman" w:hAnsi="Calibri" w:cs="Calibri" w:hint="default"/>
      </w:rPr>
    </w:lvl>
    <w:lvl w:ilvl="1" w:tplc="04130003" w:tentative="1">
      <w:start w:val="1"/>
      <w:numFmt w:val="bullet"/>
      <w:lvlText w:val="o"/>
      <w:lvlJc w:val="left"/>
      <w:pPr>
        <w:ind w:left="1098" w:hanging="360"/>
      </w:pPr>
      <w:rPr>
        <w:rFonts w:ascii="Courier New" w:hAnsi="Courier New" w:cs="Courier New" w:hint="default"/>
      </w:rPr>
    </w:lvl>
    <w:lvl w:ilvl="2" w:tplc="04130005" w:tentative="1">
      <w:start w:val="1"/>
      <w:numFmt w:val="bullet"/>
      <w:lvlText w:val=""/>
      <w:lvlJc w:val="left"/>
      <w:pPr>
        <w:ind w:left="1818" w:hanging="360"/>
      </w:pPr>
      <w:rPr>
        <w:rFonts w:ascii="Wingdings" w:hAnsi="Wingdings" w:hint="default"/>
      </w:rPr>
    </w:lvl>
    <w:lvl w:ilvl="3" w:tplc="04130001" w:tentative="1">
      <w:start w:val="1"/>
      <w:numFmt w:val="bullet"/>
      <w:lvlText w:val=""/>
      <w:lvlJc w:val="left"/>
      <w:pPr>
        <w:ind w:left="2538" w:hanging="360"/>
      </w:pPr>
      <w:rPr>
        <w:rFonts w:ascii="Symbol" w:hAnsi="Symbol" w:hint="default"/>
      </w:rPr>
    </w:lvl>
    <w:lvl w:ilvl="4" w:tplc="04130003" w:tentative="1">
      <w:start w:val="1"/>
      <w:numFmt w:val="bullet"/>
      <w:lvlText w:val="o"/>
      <w:lvlJc w:val="left"/>
      <w:pPr>
        <w:ind w:left="3258" w:hanging="360"/>
      </w:pPr>
      <w:rPr>
        <w:rFonts w:ascii="Courier New" w:hAnsi="Courier New" w:cs="Courier New" w:hint="default"/>
      </w:rPr>
    </w:lvl>
    <w:lvl w:ilvl="5" w:tplc="04130005" w:tentative="1">
      <w:start w:val="1"/>
      <w:numFmt w:val="bullet"/>
      <w:lvlText w:val=""/>
      <w:lvlJc w:val="left"/>
      <w:pPr>
        <w:ind w:left="3978" w:hanging="360"/>
      </w:pPr>
      <w:rPr>
        <w:rFonts w:ascii="Wingdings" w:hAnsi="Wingdings" w:hint="default"/>
      </w:rPr>
    </w:lvl>
    <w:lvl w:ilvl="6" w:tplc="04130001" w:tentative="1">
      <w:start w:val="1"/>
      <w:numFmt w:val="bullet"/>
      <w:lvlText w:val=""/>
      <w:lvlJc w:val="left"/>
      <w:pPr>
        <w:ind w:left="4698" w:hanging="360"/>
      </w:pPr>
      <w:rPr>
        <w:rFonts w:ascii="Symbol" w:hAnsi="Symbol" w:hint="default"/>
      </w:rPr>
    </w:lvl>
    <w:lvl w:ilvl="7" w:tplc="04130003" w:tentative="1">
      <w:start w:val="1"/>
      <w:numFmt w:val="bullet"/>
      <w:lvlText w:val="o"/>
      <w:lvlJc w:val="left"/>
      <w:pPr>
        <w:ind w:left="5418" w:hanging="360"/>
      </w:pPr>
      <w:rPr>
        <w:rFonts w:ascii="Courier New" w:hAnsi="Courier New" w:cs="Courier New" w:hint="default"/>
      </w:rPr>
    </w:lvl>
    <w:lvl w:ilvl="8" w:tplc="04130005" w:tentative="1">
      <w:start w:val="1"/>
      <w:numFmt w:val="bullet"/>
      <w:lvlText w:val=""/>
      <w:lvlJc w:val="left"/>
      <w:pPr>
        <w:ind w:left="6138" w:hanging="360"/>
      </w:pPr>
      <w:rPr>
        <w:rFonts w:ascii="Wingdings" w:hAnsi="Wingdings" w:hint="default"/>
      </w:rPr>
    </w:lvl>
  </w:abstractNum>
  <w:abstractNum w:abstractNumId="14" w15:restartNumberingAfterBreak="0">
    <w:nsid w:val="4E973812"/>
    <w:multiLevelType w:val="hybridMultilevel"/>
    <w:tmpl w:val="92B4887A"/>
    <w:lvl w:ilvl="0" w:tplc="13D8C7F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B43871"/>
    <w:multiLevelType w:val="multilevel"/>
    <w:tmpl w:val="39FE478C"/>
    <w:lvl w:ilvl="0">
      <w:start w:val="1"/>
      <w:numFmt w:val="decimal"/>
      <w:lvlText w:val="%1."/>
      <w:lvlJc w:val="left"/>
      <w:pPr>
        <w:ind w:left="568"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529A258F"/>
    <w:multiLevelType w:val="multilevel"/>
    <w:tmpl w:val="39FE478C"/>
    <w:lvl w:ilvl="0">
      <w:start w:val="1"/>
      <w:numFmt w:val="decimal"/>
      <w:lvlText w:val="%1."/>
      <w:lvlJc w:val="left"/>
      <w:pPr>
        <w:ind w:left="568"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54F62622"/>
    <w:multiLevelType w:val="multilevel"/>
    <w:tmpl w:val="CDFE2AB4"/>
    <w:lvl w:ilvl="0">
      <w:start w:val="1"/>
      <w:numFmt w:val="decimal"/>
      <w:pStyle w:val="Kop1"/>
      <w:lvlText w:val="%1"/>
      <w:lvlJc w:val="left"/>
      <w:pPr>
        <w:ind w:left="2134"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
      <w:lvlJc w:val="left"/>
      <w:pPr>
        <w:ind w:left="0" w:firstLine="0"/>
      </w:pPr>
    </w:lvl>
    <w:lvl w:ilvl="4">
      <w:start w:val="1"/>
      <w:numFmt w:val="decimal"/>
      <w:pStyle w:val="Kop5"/>
      <w:lvlText w:val=""/>
      <w:lvlJc w:val="left"/>
      <w:pPr>
        <w:ind w:left="0" w:firstLine="0"/>
      </w:pPr>
    </w:lvl>
    <w:lvl w:ilvl="5">
      <w:start w:val="1"/>
      <w:numFmt w:val="decimal"/>
      <w:pStyle w:val="Kop6"/>
      <w:lvlText w:val=""/>
      <w:lvlJc w:val="left"/>
      <w:pPr>
        <w:ind w:left="0" w:firstLine="0"/>
      </w:pPr>
    </w:lvl>
    <w:lvl w:ilvl="6">
      <w:start w:val="1"/>
      <w:numFmt w:val="decimal"/>
      <w:pStyle w:val="Kop7"/>
      <w:lvlText w:val=""/>
      <w:lvlJc w:val="left"/>
      <w:pPr>
        <w:ind w:left="0" w:firstLine="0"/>
      </w:pPr>
    </w:lvl>
    <w:lvl w:ilvl="7">
      <w:start w:val="1"/>
      <w:numFmt w:val="decimal"/>
      <w:pStyle w:val="Kop8"/>
      <w:lvlText w:val=""/>
      <w:lvlJc w:val="left"/>
      <w:pPr>
        <w:ind w:left="0" w:firstLine="0"/>
      </w:pPr>
    </w:lvl>
    <w:lvl w:ilvl="8">
      <w:start w:val="1"/>
      <w:numFmt w:val="decimal"/>
      <w:pStyle w:val="Kop9"/>
      <w:lvlText w:val=""/>
      <w:lvlJc w:val="left"/>
      <w:pPr>
        <w:ind w:left="0" w:firstLine="0"/>
      </w:pPr>
    </w:lvl>
  </w:abstractNum>
  <w:abstractNum w:abstractNumId="18" w15:restartNumberingAfterBreak="0">
    <w:nsid w:val="55085748"/>
    <w:multiLevelType w:val="multilevel"/>
    <w:tmpl w:val="39FE478C"/>
    <w:styleLink w:val="LFO1"/>
    <w:lvl w:ilvl="0">
      <w:start w:val="1"/>
      <w:numFmt w:val="decimal"/>
      <w:lvlText w:val="%1."/>
      <w:lvlJc w:val="left"/>
      <w:pPr>
        <w:ind w:left="568"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58EC0C43"/>
    <w:multiLevelType w:val="hybridMultilevel"/>
    <w:tmpl w:val="B838F160"/>
    <w:lvl w:ilvl="0" w:tplc="13D8C7F6">
      <w:start w:val="1"/>
      <w:numFmt w:val="bullet"/>
      <w:lvlText w:val="-"/>
      <w:lvlJc w:val="left"/>
      <w:pPr>
        <w:ind w:left="908" w:hanging="360"/>
      </w:pPr>
      <w:rPr>
        <w:rFonts w:ascii="Calibri" w:eastAsiaTheme="minorHAnsi" w:hAnsi="Calibri" w:cs="Calibri" w:hint="default"/>
      </w:rPr>
    </w:lvl>
    <w:lvl w:ilvl="1" w:tplc="04130003" w:tentative="1">
      <w:start w:val="1"/>
      <w:numFmt w:val="bullet"/>
      <w:lvlText w:val="o"/>
      <w:lvlJc w:val="left"/>
      <w:pPr>
        <w:ind w:left="1628" w:hanging="360"/>
      </w:pPr>
      <w:rPr>
        <w:rFonts w:ascii="Courier New" w:hAnsi="Courier New" w:cs="Courier New" w:hint="default"/>
      </w:rPr>
    </w:lvl>
    <w:lvl w:ilvl="2" w:tplc="04130005" w:tentative="1">
      <w:start w:val="1"/>
      <w:numFmt w:val="bullet"/>
      <w:lvlText w:val=""/>
      <w:lvlJc w:val="left"/>
      <w:pPr>
        <w:ind w:left="2348" w:hanging="360"/>
      </w:pPr>
      <w:rPr>
        <w:rFonts w:ascii="Wingdings" w:hAnsi="Wingdings" w:hint="default"/>
      </w:rPr>
    </w:lvl>
    <w:lvl w:ilvl="3" w:tplc="04130001" w:tentative="1">
      <w:start w:val="1"/>
      <w:numFmt w:val="bullet"/>
      <w:lvlText w:val=""/>
      <w:lvlJc w:val="left"/>
      <w:pPr>
        <w:ind w:left="3068" w:hanging="360"/>
      </w:pPr>
      <w:rPr>
        <w:rFonts w:ascii="Symbol" w:hAnsi="Symbol" w:hint="default"/>
      </w:rPr>
    </w:lvl>
    <w:lvl w:ilvl="4" w:tplc="04130003" w:tentative="1">
      <w:start w:val="1"/>
      <w:numFmt w:val="bullet"/>
      <w:lvlText w:val="o"/>
      <w:lvlJc w:val="left"/>
      <w:pPr>
        <w:ind w:left="3788" w:hanging="360"/>
      </w:pPr>
      <w:rPr>
        <w:rFonts w:ascii="Courier New" w:hAnsi="Courier New" w:cs="Courier New" w:hint="default"/>
      </w:rPr>
    </w:lvl>
    <w:lvl w:ilvl="5" w:tplc="04130005" w:tentative="1">
      <w:start w:val="1"/>
      <w:numFmt w:val="bullet"/>
      <w:lvlText w:val=""/>
      <w:lvlJc w:val="left"/>
      <w:pPr>
        <w:ind w:left="4508" w:hanging="360"/>
      </w:pPr>
      <w:rPr>
        <w:rFonts w:ascii="Wingdings" w:hAnsi="Wingdings" w:hint="default"/>
      </w:rPr>
    </w:lvl>
    <w:lvl w:ilvl="6" w:tplc="04130001" w:tentative="1">
      <w:start w:val="1"/>
      <w:numFmt w:val="bullet"/>
      <w:lvlText w:val=""/>
      <w:lvlJc w:val="left"/>
      <w:pPr>
        <w:ind w:left="5228" w:hanging="360"/>
      </w:pPr>
      <w:rPr>
        <w:rFonts w:ascii="Symbol" w:hAnsi="Symbol" w:hint="default"/>
      </w:rPr>
    </w:lvl>
    <w:lvl w:ilvl="7" w:tplc="04130003" w:tentative="1">
      <w:start w:val="1"/>
      <w:numFmt w:val="bullet"/>
      <w:lvlText w:val="o"/>
      <w:lvlJc w:val="left"/>
      <w:pPr>
        <w:ind w:left="5948" w:hanging="360"/>
      </w:pPr>
      <w:rPr>
        <w:rFonts w:ascii="Courier New" w:hAnsi="Courier New" w:cs="Courier New" w:hint="default"/>
      </w:rPr>
    </w:lvl>
    <w:lvl w:ilvl="8" w:tplc="04130005" w:tentative="1">
      <w:start w:val="1"/>
      <w:numFmt w:val="bullet"/>
      <w:lvlText w:val=""/>
      <w:lvlJc w:val="left"/>
      <w:pPr>
        <w:ind w:left="6668" w:hanging="360"/>
      </w:pPr>
      <w:rPr>
        <w:rFonts w:ascii="Wingdings" w:hAnsi="Wingdings" w:hint="default"/>
      </w:rPr>
    </w:lvl>
  </w:abstractNum>
  <w:abstractNum w:abstractNumId="20" w15:restartNumberingAfterBreak="0">
    <w:nsid w:val="5B505BDB"/>
    <w:multiLevelType w:val="hybridMultilevel"/>
    <w:tmpl w:val="6CA8E890"/>
    <w:lvl w:ilvl="0" w:tplc="90F8DE68">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B853A38"/>
    <w:multiLevelType w:val="hybridMultilevel"/>
    <w:tmpl w:val="66843E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EC7336D"/>
    <w:multiLevelType w:val="hybridMultilevel"/>
    <w:tmpl w:val="F1BE9BC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0235D12"/>
    <w:multiLevelType w:val="hybridMultilevel"/>
    <w:tmpl w:val="7C0EBE5C"/>
    <w:lvl w:ilvl="0" w:tplc="04130001">
      <w:start w:val="1"/>
      <w:numFmt w:val="bullet"/>
      <w:lvlText w:val=""/>
      <w:lvlJc w:val="left"/>
      <w:pPr>
        <w:ind w:left="908" w:hanging="360"/>
      </w:pPr>
      <w:rPr>
        <w:rFonts w:ascii="Symbol" w:hAnsi="Symbol" w:hint="default"/>
      </w:rPr>
    </w:lvl>
    <w:lvl w:ilvl="1" w:tplc="04130003" w:tentative="1">
      <w:start w:val="1"/>
      <w:numFmt w:val="bullet"/>
      <w:lvlText w:val="o"/>
      <w:lvlJc w:val="left"/>
      <w:pPr>
        <w:ind w:left="1628" w:hanging="360"/>
      </w:pPr>
      <w:rPr>
        <w:rFonts w:ascii="Courier New" w:hAnsi="Courier New" w:cs="Courier New" w:hint="default"/>
      </w:rPr>
    </w:lvl>
    <w:lvl w:ilvl="2" w:tplc="04130005" w:tentative="1">
      <w:start w:val="1"/>
      <w:numFmt w:val="bullet"/>
      <w:lvlText w:val=""/>
      <w:lvlJc w:val="left"/>
      <w:pPr>
        <w:ind w:left="2348" w:hanging="360"/>
      </w:pPr>
      <w:rPr>
        <w:rFonts w:ascii="Wingdings" w:hAnsi="Wingdings" w:hint="default"/>
      </w:rPr>
    </w:lvl>
    <w:lvl w:ilvl="3" w:tplc="04130001" w:tentative="1">
      <w:start w:val="1"/>
      <w:numFmt w:val="bullet"/>
      <w:lvlText w:val=""/>
      <w:lvlJc w:val="left"/>
      <w:pPr>
        <w:ind w:left="3068" w:hanging="360"/>
      </w:pPr>
      <w:rPr>
        <w:rFonts w:ascii="Symbol" w:hAnsi="Symbol" w:hint="default"/>
      </w:rPr>
    </w:lvl>
    <w:lvl w:ilvl="4" w:tplc="04130003" w:tentative="1">
      <w:start w:val="1"/>
      <w:numFmt w:val="bullet"/>
      <w:lvlText w:val="o"/>
      <w:lvlJc w:val="left"/>
      <w:pPr>
        <w:ind w:left="3788" w:hanging="360"/>
      </w:pPr>
      <w:rPr>
        <w:rFonts w:ascii="Courier New" w:hAnsi="Courier New" w:cs="Courier New" w:hint="default"/>
      </w:rPr>
    </w:lvl>
    <w:lvl w:ilvl="5" w:tplc="04130005" w:tentative="1">
      <w:start w:val="1"/>
      <w:numFmt w:val="bullet"/>
      <w:lvlText w:val=""/>
      <w:lvlJc w:val="left"/>
      <w:pPr>
        <w:ind w:left="4508" w:hanging="360"/>
      </w:pPr>
      <w:rPr>
        <w:rFonts w:ascii="Wingdings" w:hAnsi="Wingdings" w:hint="default"/>
      </w:rPr>
    </w:lvl>
    <w:lvl w:ilvl="6" w:tplc="04130001" w:tentative="1">
      <w:start w:val="1"/>
      <w:numFmt w:val="bullet"/>
      <w:lvlText w:val=""/>
      <w:lvlJc w:val="left"/>
      <w:pPr>
        <w:ind w:left="5228" w:hanging="360"/>
      </w:pPr>
      <w:rPr>
        <w:rFonts w:ascii="Symbol" w:hAnsi="Symbol" w:hint="default"/>
      </w:rPr>
    </w:lvl>
    <w:lvl w:ilvl="7" w:tplc="04130003" w:tentative="1">
      <w:start w:val="1"/>
      <w:numFmt w:val="bullet"/>
      <w:lvlText w:val="o"/>
      <w:lvlJc w:val="left"/>
      <w:pPr>
        <w:ind w:left="5948" w:hanging="360"/>
      </w:pPr>
      <w:rPr>
        <w:rFonts w:ascii="Courier New" w:hAnsi="Courier New" w:cs="Courier New" w:hint="default"/>
      </w:rPr>
    </w:lvl>
    <w:lvl w:ilvl="8" w:tplc="04130005" w:tentative="1">
      <w:start w:val="1"/>
      <w:numFmt w:val="bullet"/>
      <w:lvlText w:val=""/>
      <w:lvlJc w:val="left"/>
      <w:pPr>
        <w:ind w:left="6668" w:hanging="360"/>
      </w:pPr>
      <w:rPr>
        <w:rFonts w:ascii="Wingdings" w:hAnsi="Wingdings" w:hint="default"/>
      </w:rPr>
    </w:lvl>
  </w:abstractNum>
  <w:abstractNum w:abstractNumId="24" w15:restartNumberingAfterBreak="0">
    <w:nsid w:val="65DF6B5A"/>
    <w:multiLevelType w:val="hybridMultilevel"/>
    <w:tmpl w:val="6A22F11C"/>
    <w:lvl w:ilvl="0" w:tplc="0413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84F798B"/>
    <w:multiLevelType w:val="multilevel"/>
    <w:tmpl w:val="39FE478C"/>
    <w:lvl w:ilvl="0">
      <w:start w:val="1"/>
      <w:numFmt w:val="decimal"/>
      <w:lvlText w:val="%1."/>
      <w:lvlJc w:val="left"/>
      <w:pPr>
        <w:ind w:left="568"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7509276D"/>
    <w:multiLevelType w:val="multilevel"/>
    <w:tmpl w:val="39FE478C"/>
    <w:lvl w:ilvl="0">
      <w:start w:val="1"/>
      <w:numFmt w:val="decimal"/>
      <w:lvlText w:val="%1."/>
      <w:lvlJc w:val="left"/>
      <w:pPr>
        <w:ind w:left="568"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608972840">
    <w:abstractNumId w:val="1"/>
  </w:num>
  <w:num w:numId="2" w16cid:durableId="530266182">
    <w:abstractNumId w:val="0"/>
  </w:num>
  <w:num w:numId="3" w16cid:durableId="717826854">
    <w:abstractNumId w:val="2"/>
  </w:num>
  <w:num w:numId="4" w16cid:durableId="968365641">
    <w:abstractNumId w:val="17"/>
  </w:num>
  <w:num w:numId="5" w16cid:durableId="530337825">
    <w:abstractNumId w:val="18"/>
  </w:num>
  <w:num w:numId="6" w16cid:durableId="561717799">
    <w:abstractNumId w:val="7"/>
  </w:num>
  <w:num w:numId="7" w16cid:durableId="1880434547">
    <w:abstractNumId w:val="8"/>
  </w:num>
  <w:num w:numId="8" w16cid:durableId="1131901691">
    <w:abstractNumId w:val="3"/>
  </w:num>
  <w:num w:numId="9" w16cid:durableId="1624388683">
    <w:abstractNumId w:val="22"/>
  </w:num>
  <w:num w:numId="10" w16cid:durableId="1110128649">
    <w:abstractNumId w:val="6"/>
  </w:num>
  <w:num w:numId="11" w16cid:durableId="2776824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5968099">
    <w:abstractNumId w:val="24"/>
  </w:num>
  <w:num w:numId="13" w16cid:durableId="588079957">
    <w:abstractNumId w:val="12"/>
  </w:num>
  <w:num w:numId="14" w16cid:durableId="199249490">
    <w:abstractNumId w:val="9"/>
  </w:num>
  <w:num w:numId="15" w16cid:durableId="16007230">
    <w:abstractNumId w:val="19"/>
  </w:num>
  <w:num w:numId="16" w16cid:durableId="1931768858">
    <w:abstractNumId w:val="23"/>
  </w:num>
  <w:num w:numId="17" w16cid:durableId="1144812550">
    <w:abstractNumId w:val="14"/>
  </w:num>
  <w:num w:numId="18" w16cid:durableId="1178927486">
    <w:abstractNumId w:val="21"/>
  </w:num>
  <w:num w:numId="19" w16cid:durableId="1292515079">
    <w:abstractNumId w:val="13"/>
  </w:num>
  <w:num w:numId="20" w16cid:durableId="45836159">
    <w:abstractNumId w:val="10"/>
  </w:num>
  <w:num w:numId="21" w16cid:durableId="1702198167">
    <w:abstractNumId w:val="4"/>
  </w:num>
  <w:num w:numId="22" w16cid:durableId="1325472891">
    <w:abstractNumId w:val="11"/>
  </w:num>
  <w:num w:numId="23" w16cid:durableId="2026251552">
    <w:abstractNumId w:val="15"/>
  </w:num>
  <w:num w:numId="24" w16cid:durableId="2019774915">
    <w:abstractNumId w:val="26"/>
  </w:num>
  <w:num w:numId="25" w16cid:durableId="702247428">
    <w:abstractNumId w:val="16"/>
  </w:num>
  <w:num w:numId="26" w16cid:durableId="1974283832">
    <w:abstractNumId w:val="25"/>
  </w:num>
  <w:num w:numId="27" w16cid:durableId="115221856">
    <w:abstractNumId w:val="5"/>
  </w:num>
  <w:num w:numId="28" w16cid:durableId="885340419">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F02964"/>
    <w:rsid w:val="000003E8"/>
    <w:rsid w:val="00000407"/>
    <w:rsid w:val="0000135F"/>
    <w:rsid w:val="00001414"/>
    <w:rsid w:val="00001903"/>
    <w:rsid w:val="0000263E"/>
    <w:rsid w:val="00002BB9"/>
    <w:rsid w:val="00002CF3"/>
    <w:rsid w:val="0000387C"/>
    <w:rsid w:val="000041A5"/>
    <w:rsid w:val="0000451F"/>
    <w:rsid w:val="00004523"/>
    <w:rsid w:val="0000491D"/>
    <w:rsid w:val="000056B9"/>
    <w:rsid w:val="000059B6"/>
    <w:rsid w:val="00005AE4"/>
    <w:rsid w:val="00005DB6"/>
    <w:rsid w:val="00006024"/>
    <w:rsid w:val="00006359"/>
    <w:rsid w:val="00006899"/>
    <w:rsid w:val="00006C5A"/>
    <w:rsid w:val="00007512"/>
    <w:rsid w:val="00007F10"/>
    <w:rsid w:val="00010885"/>
    <w:rsid w:val="00010ACB"/>
    <w:rsid w:val="00011C5A"/>
    <w:rsid w:val="00012976"/>
    <w:rsid w:val="000129F2"/>
    <w:rsid w:val="00012C15"/>
    <w:rsid w:val="00012CB5"/>
    <w:rsid w:val="00012D9B"/>
    <w:rsid w:val="00012DA9"/>
    <w:rsid w:val="00013050"/>
    <w:rsid w:val="00013606"/>
    <w:rsid w:val="00013655"/>
    <w:rsid w:val="00013B04"/>
    <w:rsid w:val="000141F1"/>
    <w:rsid w:val="000143FA"/>
    <w:rsid w:val="00014B2E"/>
    <w:rsid w:val="00015107"/>
    <w:rsid w:val="00015A1E"/>
    <w:rsid w:val="0001604F"/>
    <w:rsid w:val="0001660A"/>
    <w:rsid w:val="000166F7"/>
    <w:rsid w:val="000200A8"/>
    <w:rsid w:val="000207A2"/>
    <w:rsid w:val="00020D10"/>
    <w:rsid w:val="00020EEB"/>
    <w:rsid w:val="00021427"/>
    <w:rsid w:val="000215BA"/>
    <w:rsid w:val="000216AB"/>
    <w:rsid w:val="00021908"/>
    <w:rsid w:val="00022004"/>
    <w:rsid w:val="0002206D"/>
    <w:rsid w:val="00022E5B"/>
    <w:rsid w:val="000239F9"/>
    <w:rsid w:val="00023DD6"/>
    <w:rsid w:val="00024670"/>
    <w:rsid w:val="000250E5"/>
    <w:rsid w:val="00025A31"/>
    <w:rsid w:val="0002619D"/>
    <w:rsid w:val="000277DE"/>
    <w:rsid w:val="000303EA"/>
    <w:rsid w:val="0003068E"/>
    <w:rsid w:val="000306CB"/>
    <w:rsid w:val="00030E0B"/>
    <w:rsid w:val="000318C1"/>
    <w:rsid w:val="00032191"/>
    <w:rsid w:val="00033D43"/>
    <w:rsid w:val="00033D50"/>
    <w:rsid w:val="00034415"/>
    <w:rsid w:val="00034D20"/>
    <w:rsid w:val="00035D71"/>
    <w:rsid w:val="0003626E"/>
    <w:rsid w:val="00036437"/>
    <w:rsid w:val="000365F5"/>
    <w:rsid w:val="0003688F"/>
    <w:rsid w:val="00037710"/>
    <w:rsid w:val="00037994"/>
    <w:rsid w:val="000379FC"/>
    <w:rsid w:val="00037C46"/>
    <w:rsid w:val="00038537"/>
    <w:rsid w:val="0004057B"/>
    <w:rsid w:val="000416D8"/>
    <w:rsid w:val="00041EFD"/>
    <w:rsid w:val="000420D5"/>
    <w:rsid w:val="00042502"/>
    <w:rsid w:val="00042706"/>
    <w:rsid w:val="00042CB9"/>
    <w:rsid w:val="00043153"/>
    <w:rsid w:val="000432A2"/>
    <w:rsid w:val="00043E9A"/>
    <w:rsid w:val="000446EB"/>
    <w:rsid w:val="00044A1B"/>
    <w:rsid w:val="00045BE1"/>
    <w:rsid w:val="00045EBA"/>
    <w:rsid w:val="000461C2"/>
    <w:rsid w:val="000466B0"/>
    <w:rsid w:val="000467F5"/>
    <w:rsid w:val="000473D7"/>
    <w:rsid w:val="00047911"/>
    <w:rsid w:val="00047A48"/>
    <w:rsid w:val="00050227"/>
    <w:rsid w:val="00051977"/>
    <w:rsid w:val="00051B33"/>
    <w:rsid w:val="00051BAB"/>
    <w:rsid w:val="00051FD4"/>
    <w:rsid w:val="000525B2"/>
    <w:rsid w:val="00052F9E"/>
    <w:rsid w:val="00053748"/>
    <w:rsid w:val="00053C01"/>
    <w:rsid w:val="00053C16"/>
    <w:rsid w:val="000549B4"/>
    <w:rsid w:val="000569EE"/>
    <w:rsid w:val="00056EAD"/>
    <w:rsid w:val="0005791A"/>
    <w:rsid w:val="00057A4D"/>
    <w:rsid w:val="00057F37"/>
    <w:rsid w:val="00060259"/>
    <w:rsid w:val="000613D0"/>
    <w:rsid w:val="00061EE2"/>
    <w:rsid w:val="00062592"/>
    <w:rsid w:val="00062806"/>
    <w:rsid w:val="00062CD9"/>
    <w:rsid w:val="00062F41"/>
    <w:rsid w:val="0006352F"/>
    <w:rsid w:val="0006364B"/>
    <w:rsid w:val="00063755"/>
    <w:rsid w:val="00064778"/>
    <w:rsid w:val="00064E64"/>
    <w:rsid w:val="00064E8B"/>
    <w:rsid w:val="00065028"/>
    <w:rsid w:val="0006536A"/>
    <w:rsid w:val="00065661"/>
    <w:rsid w:val="00065C2A"/>
    <w:rsid w:val="00066912"/>
    <w:rsid w:val="00066DE7"/>
    <w:rsid w:val="00067286"/>
    <w:rsid w:val="00067345"/>
    <w:rsid w:val="00067453"/>
    <w:rsid w:val="00067992"/>
    <w:rsid w:val="000700B6"/>
    <w:rsid w:val="000703FF"/>
    <w:rsid w:val="0007060E"/>
    <w:rsid w:val="00070B65"/>
    <w:rsid w:val="00071187"/>
    <w:rsid w:val="000718E8"/>
    <w:rsid w:val="00071A7F"/>
    <w:rsid w:val="00071AA2"/>
    <w:rsid w:val="00072320"/>
    <w:rsid w:val="000724A0"/>
    <w:rsid w:val="000724C3"/>
    <w:rsid w:val="00072DB6"/>
    <w:rsid w:val="00072E30"/>
    <w:rsid w:val="00073031"/>
    <w:rsid w:val="00073F64"/>
    <w:rsid w:val="00074E3A"/>
    <w:rsid w:val="00074EE6"/>
    <w:rsid w:val="00075561"/>
    <w:rsid w:val="0007580F"/>
    <w:rsid w:val="00076237"/>
    <w:rsid w:val="000766F5"/>
    <w:rsid w:val="00077082"/>
    <w:rsid w:val="000770A4"/>
    <w:rsid w:val="00077B6B"/>
    <w:rsid w:val="00077E46"/>
    <w:rsid w:val="00077F5B"/>
    <w:rsid w:val="000801F6"/>
    <w:rsid w:val="00080795"/>
    <w:rsid w:val="00080871"/>
    <w:rsid w:val="00080A1A"/>
    <w:rsid w:val="00080D72"/>
    <w:rsid w:val="000819E9"/>
    <w:rsid w:val="000830F1"/>
    <w:rsid w:val="0008383F"/>
    <w:rsid w:val="00083AE8"/>
    <w:rsid w:val="00084611"/>
    <w:rsid w:val="00084FE3"/>
    <w:rsid w:val="000852FC"/>
    <w:rsid w:val="00085B34"/>
    <w:rsid w:val="0008637E"/>
    <w:rsid w:val="00086B36"/>
    <w:rsid w:val="0008756E"/>
    <w:rsid w:val="00090009"/>
    <w:rsid w:val="00090582"/>
    <w:rsid w:val="00090720"/>
    <w:rsid w:val="0009074B"/>
    <w:rsid w:val="00090F65"/>
    <w:rsid w:val="0009150B"/>
    <w:rsid w:val="0009192D"/>
    <w:rsid w:val="0009195D"/>
    <w:rsid w:val="00092038"/>
    <w:rsid w:val="0009215B"/>
    <w:rsid w:val="00092544"/>
    <w:rsid w:val="00092DF4"/>
    <w:rsid w:val="00092E3B"/>
    <w:rsid w:val="0009347E"/>
    <w:rsid w:val="0009371C"/>
    <w:rsid w:val="000941CE"/>
    <w:rsid w:val="00094A5F"/>
    <w:rsid w:val="00095417"/>
    <w:rsid w:val="00095787"/>
    <w:rsid w:val="00095982"/>
    <w:rsid w:val="00095BBA"/>
    <w:rsid w:val="00095D88"/>
    <w:rsid w:val="00095EB4"/>
    <w:rsid w:val="00095F1E"/>
    <w:rsid w:val="0009651B"/>
    <w:rsid w:val="00096539"/>
    <w:rsid w:val="00096620"/>
    <w:rsid w:val="00096D5F"/>
    <w:rsid w:val="0009729D"/>
    <w:rsid w:val="00097EB1"/>
    <w:rsid w:val="000A009B"/>
    <w:rsid w:val="000A0E5C"/>
    <w:rsid w:val="000A1155"/>
    <w:rsid w:val="000A120A"/>
    <w:rsid w:val="000A1580"/>
    <w:rsid w:val="000A1651"/>
    <w:rsid w:val="000A18BB"/>
    <w:rsid w:val="000A22F1"/>
    <w:rsid w:val="000A2491"/>
    <w:rsid w:val="000A33D2"/>
    <w:rsid w:val="000A3579"/>
    <w:rsid w:val="000A3DA0"/>
    <w:rsid w:val="000A4E47"/>
    <w:rsid w:val="000A52E4"/>
    <w:rsid w:val="000A54F6"/>
    <w:rsid w:val="000A5C50"/>
    <w:rsid w:val="000A5E1C"/>
    <w:rsid w:val="000A6FD1"/>
    <w:rsid w:val="000A7081"/>
    <w:rsid w:val="000A71EC"/>
    <w:rsid w:val="000A7513"/>
    <w:rsid w:val="000A7AC2"/>
    <w:rsid w:val="000B0A9F"/>
    <w:rsid w:val="000B0E6C"/>
    <w:rsid w:val="000B145A"/>
    <w:rsid w:val="000B1AF3"/>
    <w:rsid w:val="000B23D8"/>
    <w:rsid w:val="000B242A"/>
    <w:rsid w:val="000B3027"/>
    <w:rsid w:val="000B311C"/>
    <w:rsid w:val="000B335E"/>
    <w:rsid w:val="000B4016"/>
    <w:rsid w:val="000B5257"/>
    <w:rsid w:val="000B5708"/>
    <w:rsid w:val="000B5CFB"/>
    <w:rsid w:val="000B608F"/>
    <w:rsid w:val="000B638A"/>
    <w:rsid w:val="000B63A4"/>
    <w:rsid w:val="000B6931"/>
    <w:rsid w:val="000B6ABC"/>
    <w:rsid w:val="000B6C1B"/>
    <w:rsid w:val="000B6C2F"/>
    <w:rsid w:val="000C0048"/>
    <w:rsid w:val="000C0F35"/>
    <w:rsid w:val="000C1735"/>
    <w:rsid w:val="000C21E5"/>
    <w:rsid w:val="000C23C7"/>
    <w:rsid w:val="000C24F1"/>
    <w:rsid w:val="000C2C99"/>
    <w:rsid w:val="000C2EF6"/>
    <w:rsid w:val="000C3B93"/>
    <w:rsid w:val="000C4343"/>
    <w:rsid w:val="000C46DD"/>
    <w:rsid w:val="000C48C9"/>
    <w:rsid w:val="000C4A2C"/>
    <w:rsid w:val="000C6091"/>
    <w:rsid w:val="000C62F1"/>
    <w:rsid w:val="000C63C7"/>
    <w:rsid w:val="000C63E6"/>
    <w:rsid w:val="000C67DA"/>
    <w:rsid w:val="000C6B8D"/>
    <w:rsid w:val="000C75FA"/>
    <w:rsid w:val="000C7703"/>
    <w:rsid w:val="000C79B4"/>
    <w:rsid w:val="000D159F"/>
    <w:rsid w:val="000D1D96"/>
    <w:rsid w:val="000D2529"/>
    <w:rsid w:val="000D26C6"/>
    <w:rsid w:val="000D2D43"/>
    <w:rsid w:val="000D3589"/>
    <w:rsid w:val="000D3DBC"/>
    <w:rsid w:val="000D3E22"/>
    <w:rsid w:val="000D48AC"/>
    <w:rsid w:val="000D4B7B"/>
    <w:rsid w:val="000D5C5C"/>
    <w:rsid w:val="000D5DD5"/>
    <w:rsid w:val="000D5E72"/>
    <w:rsid w:val="000D5E89"/>
    <w:rsid w:val="000D60F7"/>
    <w:rsid w:val="000D63D9"/>
    <w:rsid w:val="000D671B"/>
    <w:rsid w:val="000D73D1"/>
    <w:rsid w:val="000D76E0"/>
    <w:rsid w:val="000D7823"/>
    <w:rsid w:val="000D7982"/>
    <w:rsid w:val="000D7E95"/>
    <w:rsid w:val="000E00F4"/>
    <w:rsid w:val="000E0476"/>
    <w:rsid w:val="000E04F8"/>
    <w:rsid w:val="000E12D4"/>
    <w:rsid w:val="000E1BD1"/>
    <w:rsid w:val="000E1C2B"/>
    <w:rsid w:val="000E1C8B"/>
    <w:rsid w:val="000E1FF8"/>
    <w:rsid w:val="000E22ED"/>
    <w:rsid w:val="000E25AF"/>
    <w:rsid w:val="000E2960"/>
    <w:rsid w:val="000E2A0F"/>
    <w:rsid w:val="000E379B"/>
    <w:rsid w:val="000E3F77"/>
    <w:rsid w:val="000E4B22"/>
    <w:rsid w:val="000E518A"/>
    <w:rsid w:val="000E536C"/>
    <w:rsid w:val="000E5C69"/>
    <w:rsid w:val="000E5CDF"/>
    <w:rsid w:val="000E616D"/>
    <w:rsid w:val="000E79E5"/>
    <w:rsid w:val="000F12A4"/>
    <w:rsid w:val="000F156B"/>
    <w:rsid w:val="000F1936"/>
    <w:rsid w:val="000F1D3D"/>
    <w:rsid w:val="000F20A6"/>
    <w:rsid w:val="000F211F"/>
    <w:rsid w:val="000F289F"/>
    <w:rsid w:val="000F2D47"/>
    <w:rsid w:val="000F2FA0"/>
    <w:rsid w:val="000F420B"/>
    <w:rsid w:val="000F4360"/>
    <w:rsid w:val="000F512F"/>
    <w:rsid w:val="000F5408"/>
    <w:rsid w:val="000F55E2"/>
    <w:rsid w:val="000F56B7"/>
    <w:rsid w:val="000F6BD2"/>
    <w:rsid w:val="000F6ECE"/>
    <w:rsid w:val="000F737E"/>
    <w:rsid w:val="000F77C7"/>
    <w:rsid w:val="0010018E"/>
    <w:rsid w:val="001002B7"/>
    <w:rsid w:val="001004A3"/>
    <w:rsid w:val="00101B04"/>
    <w:rsid w:val="00101CD2"/>
    <w:rsid w:val="00101EBD"/>
    <w:rsid w:val="0010202D"/>
    <w:rsid w:val="00102643"/>
    <w:rsid w:val="00102686"/>
    <w:rsid w:val="0010326D"/>
    <w:rsid w:val="001034A1"/>
    <w:rsid w:val="00103CA8"/>
    <w:rsid w:val="00104D9C"/>
    <w:rsid w:val="00104DEF"/>
    <w:rsid w:val="00104F36"/>
    <w:rsid w:val="00105A29"/>
    <w:rsid w:val="00105F44"/>
    <w:rsid w:val="00106077"/>
    <w:rsid w:val="00106119"/>
    <w:rsid w:val="00106F68"/>
    <w:rsid w:val="00106FA7"/>
    <w:rsid w:val="00107284"/>
    <w:rsid w:val="00107B7B"/>
    <w:rsid w:val="00110BB5"/>
    <w:rsid w:val="00110BE9"/>
    <w:rsid w:val="00110C3C"/>
    <w:rsid w:val="0011130E"/>
    <w:rsid w:val="00111598"/>
    <w:rsid w:val="0011180A"/>
    <w:rsid w:val="00111F98"/>
    <w:rsid w:val="00112102"/>
    <w:rsid w:val="0011244A"/>
    <w:rsid w:val="00112E0E"/>
    <w:rsid w:val="00112FA1"/>
    <w:rsid w:val="00114049"/>
    <w:rsid w:val="00114486"/>
    <w:rsid w:val="00114591"/>
    <w:rsid w:val="00114AB8"/>
    <w:rsid w:val="00114D77"/>
    <w:rsid w:val="001155B8"/>
    <w:rsid w:val="0011597A"/>
    <w:rsid w:val="00115AB4"/>
    <w:rsid w:val="00115C5C"/>
    <w:rsid w:val="00116FDF"/>
    <w:rsid w:val="001176F2"/>
    <w:rsid w:val="00117845"/>
    <w:rsid w:val="001179FD"/>
    <w:rsid w:val="00120BB2"/>
    <w:rsid w:val="001210C8"/>
    <w:rsid w:val="001215A0"/>
    <w:rsid w:val="00121F4B"/>
    <w:rsid w:val="00121F66"/>
    <w:rsid w:val="00122347"/>
    <w:rsid w:val="001223B0"/>
    <w:rsid w:val="001227BF"/>
    <w:rsid w:val="00122F2F"/>
    <w:rsid w:val="00123058"/>
    <w:rsid w:val="001230C8"/>
    <w:rsid w:val="001233A8"/>
    <w:rsid w:val="00123C96"/>
    <w:rsid w:val="00123CE1"/>
    <w:rsid w:val="00124984"/>
    <w:rsid w:val="0012636D"/>
    <w:rsid w:val="00126D70"/>
    <w:rsid w:val="00126EE4"/>
    <w:rsid w:val="00127580"/>
    <w:rsid w:val="00127BE0"/>
    <w:rsid w:val="00127C03"/>
    <w:rsid w:val="00127DBD"/>
    <w:rsid w:val="0012AE2F"/>
    <w:rsid w:val="0013019F"/>
    <w:rsid w:val="00130221"/>
    <w:rsid w:val="00130A57"/>
    <w:rsid w:val="00130F7F"/>
    <w:rsid w:val="001311DA"/>
    <w:rsid w:val="00131B46"/>
    <w:rsid w:val="00133258"/>
    <w:rsid w:val="0013399D"/>
    <w:rsid w:val="00133CB6"/>
    <w:rsid w:val="001340F4"/>
    <w:rsid w:val="00134126"/>
    <w:rsid w:val="0013459D"/>
    <w:rsid w:val="00134852"/>
    <w:rsid w:val="001348E9"/>
    <w:rsid w:val="00135015"/>
    <w:rsid w:val="00135912"/>
    <w:rsid w:val="00135A53"/>
    <w:rsid w:val="00135FB9"/>
    <w:rsid w:val="00136458"/>
    <w:rsid w:val="001369BD"/>
    <w:rsid w:val="00136AE5"/>
    <w:rsid w:val="001370F4"/>
    <w:rsid w:val="00137694"/>
    <w:rsid w:val="00137ECE"/>
    <w:rsid w:val="00140B02"/>
    <w:rsid w:val="00140D7B"/>
    <w:rsid w:val="00140F96"/>
    <w:rsid w:val="00141519"/>
    <w:rsid w:val="001422A5"/>
    <w:rsid w:val="00143193"/>
    <w:rsid w:val="001432F4"/>
    <w:rsid w:val="00143372"/>
    <w:rsid w:val="001436D5"/>
    <w:rsid w:val="001436F0"/>
    <w:rsid w:val="001437B3"/>
    <w:rsid w:val="0014392D"/>
    <w:rsid w:val="00143B44"/>
    <w:rsid w:val="00143FB8"/>
    <w:rsid w:val="0014410E"/>
    <w:rsid w:val="0014539B"/>
    <w:rsid w:val="001455C2"/>
    <w:rsid w:val="00145CB8"/>
    <w:rsid w:val="0014648D"/>
    <w:rsid w:val="00146A37"/>
    <w:rsid w:val="00146AB0"/>
    <w:rsid w:val="00146EDC"/>
    <w:rsid w:val="00146F68"/>
    <w:rsid w:val="001472CE"/>
    <w:rsid w:val="00147A06"/>
    <w:rsid w:val="0015033C"/>
    <w:rsid w:val="0015078F"/>
    <w:rsid w:val="00151E55"/>
    <w:rsid w:val="0015248D"/>
    <w:rsid w:val="0015298E"/>
    <w:rsid w:val="00152B7C"/>
    <w:rsid w:val="0015310A"/>
    <w:rsid w:val="00153BA6"/>
    <w:rsid w:val="00153BCB"/>
    <w:rsid w:val="00153E47"/>
    <w:rsid w:val="00154338"/>
    <w:rsid w:val="0015540C"/>
    <w:rsid w:val="001559CD"/>
    <w:rsid w:val="00155AFC"/>
    <w:rsid w:val="0015636B"/>
    <w:rsid w:val="00156E80"/>
    <w:rsid w:val="00160097"/>
    <w:rsid w:val="001600DA"/>
    <w:rsid w:val="00160418"/>
    <w:rsid w:val="00160960"/>
    <w:rsid w:val="00160B96"/>
    <w:rsid w:val="001626B8"/>
    <w:rsid w:val="001628A1"/>
    <w:rsid w:val="001628FD"/>
    <w:rsid w:val="001630EE"/>
    <w:rsid w:val="001636C6"/>
    <w:rsid w:val="0016383A"/>
    <w:rsid w:val="00163E88"/>
    <w:rsid w:val="001646A5"/>
    <w:rsid w:val="00166889"/>
    <w:rsid w:val="001668B9"/>
    <w:rsid w:val="00167513"/>
    <w:rsid w:val="00167E30"/>
    <w:rsid w:val="00170183"/>
    <w:rsid w:val="00170205"/>
    <w:rsid w:val="001707D3"/>
    <w:rsid w:val="00170B45"/>
    <w:rsid w:val="00170DD7"/>
    <w:rsid w:val="0017105B"/>
    <w:rsid w:val="001718D5"/>
    <w:rsid w:val="00171B94"/>
    <w:rsid w:val="00171DBE"/>
    <w:rsid w:val="001721F6"/>
    <w:rsid w:val="00173173"/>
    <w:rsid w:val="001738AE"/>
    <w:rsid w:val="0017430B"/>
    <w:rsid w:val="001746B4"/>
    <w:rsid w:val="00174EC4"/>
    <w:rsid w:val="0017527D"/>
    <w:rsid w:val="0017585A"/>
    <w:rsid w:val="0017596B"/>
    <w:rsid w:val="00175E56"/>
    <w:rsid w:val="001767DC"/>
    <w:rsid w:val="00176AF7"/>
    <w:rsid w:val="001770F4"/>
    <w:rsid w:val="00177177"/>
    <w:rsid w:val="00177564"/>
    <w:rsid w:val="001779A5"/>
    <w:rsid w:val="0018079A"/>
    <w:rsid w:val="00180EEC"/>
    <w:rsid w:val="00180FDC"/>
    <w:rsid w:val="001811FD"/>
    <w:rsid w:val="00181562"/>
    <w:rsid w:val="0018191B"/>
    <w:rsid w:val="00181B50"/>
    <w:rsid w:val="0018201D"/>
    <w:rsid w:val="00182F1B"/>
    <w:rsid w:val="00183247"/>
    <w:rsid w:val="00183506"/>
    <w:rsid w:val="00183F9D"/>
    <w:rsid w:val="00183FE2"/>
    <w:rsid w:val="0018434A"/>
    <w:rsid w:val="00184CE0"/>
    <w:rsid w:val="00184EBC"/>
    <w:rsid w:val="0018560B"/>
    <w:rsid w:val="00187189"/>
    <w:rsid w:val="00187663"/>
    <w:rsid w:val="00190C1C"/>
    <w:rsid w:val="00190C3E"/>
    <w:rsid w:val="00191E35"/>
    <w:rsid w:val="001927DF"/>
    <w:rsid w:val="00192804"/>
    <w:rsid w:val="00192DC1"/>
    <w:rsid w:val="00194ABE"/>
    <w:rsid w:val="00194ADE"/>
    <w:rsid w:val="001965A9"/>
    <w:rsid w:val="00196AC6"/>
    <w:rsid w:val="0019767B"/>
    <w:rsid w:val="0019780C"/>
    <w:rsid w:val="00197CFE"/>
    <w:rsid w:val="00197E09"/>
    <w:rsid w:val="00197EFC"/>
    <w:rsid w:val="001A0F3C"/>
    <w:rsid w:val="001A158C"/>
    <w:rsid w:val="001A1789"/>
    <w:rsid w:val="001A17B8"/>
    <w:rsid w:val="001A1DEE"/>
    <w:rsid w:val="001A224E"/>
    <w:rsid w:val="001A42ED"/>
    <w:rsid w:val="001A5314"/>
    <w:rsid w:val="001A53D6"/>
    <w:rsid w:val="001A5F94"/>
    <w:rsid w:val="001A66AD"/>
    <w:rsid w:val="001A70D2"/>
    <w:rsid w:val="001A7798"/>
    <w:rsid w:val="001B072B"/>
    <w:rsid w:val="001B1247"/>
    <w:rsid w:val="001B1BE2"/>
    <w:rsid w:val="001B20C5"/>
    <w:rsid w:val="001B27E4"/>
    <w:rsid w:val="001B2D42"/>
    <w:rsid w:val="001B2DDD"/>
    <w:rsid w:val="001B3C43"/>
    <w:rsid w:val="001B3CC3"/>
    <w:rsid w:val="001B41EA"/>
    <w:rsid w:val="001B446A"/>
    <w:rsid w:val="001B47A7"/>
    <w:rsid w:val="001B5139"/>
    <w:rsid w:val="001B55CD"/>
    <w:rsid w:val="001B5867"/>
    <w:rsid w:val="001B640C"/>
    <w:rsid w:val="001B6A0A"/>
    <w:rsid w:val="001B71F9"/>
    <w:rsid w:val="001B73C8"/>
    <w:rsid w:val="001B73DC"/>
    <w:rsid w:val="001B749F"/>
    <w:rsid w:val="001B751D"/>
    <w:rsid w:val="001B762F"/>
    <w:rsid w:val="001B7666"/>
    <w:rsid w:val="001C010B"/>
    <w:rsid w:val="001C0C61"/>
    <w:rsid w:val="001C0C62"/>
    <w:rsid w:val="001C1001"/>
    <w:rsid w:val="001C13EF"/>
    <w:rsid w:val="001C1626"/>
    <w:rsid w:val="001C1735"/>
    <w:rsid w:val="001C19BB"/>
    <w:rsid w:val="001C240B"/>
    <w:rsid w:val="001C245C"/>
    <w:rsid w:val="001C2A14"/>
    <w:rsid w:val="001C2CC5"/>
    <w:rsid w:val="001C38C3"/>
    <w:rsid w:val="001C3D02"/>
    <w:rsid w:val="001C3D2B"/>
    <w:rsid w:val="001C432F"/>
    <w:rsid w:val="001C4A56"/>
    <w:rsid w:val="001C4C30"/>
    <w:rsid w:val="001C4FFC"/>
    <w:rsid w:val="001C55D5"/>
    <w:rsid w:val="001C5796"/>
    <w:rsid w:val="001C6640"/>
    <w:rsid w:val="001C6B0E"/>
    <w:rsid w:val="001C6EAD"/>
    <w:rsid w:val="001C741F"/>
    <w:rsid w:val="001C77E2"/>
    <w:rsid w:val="001C7900"/>
    <w:rsid w:val="001C7FEA"/>
    <w:rsid w:val="001D0573"/>
    <w:rsid w:val="001D06A7"/>
    <w:rsid w:val="001D0951"/>
    <w:rsid w:val="001D0DA8"/>
    <w:rsid w:val="001D10CE"/>
    <w:rsid w:val="001D1863"/>
    <w:rsid w:val="001D21DB"/>
    <w:rsid w:val="001D44CB"/>
    <w:rsid w:val="001D4788"/>
    <w:rsid w:val="001D5432"/>
    <w:rsid w:val="001D57B6"/>
    <w:rsid w:val="001D5FA6"/>
    <w:rsid w:val="001D601F"/>
    <w:rsid w:val="001D6DB5"/>
    <w:rsid w:val="001D78A2"/>
    <w:rsid w:val="001D7CFA"/>
    <w:rsid w:val="001D7E45"/>
    <w:rsid w:val="001E1932"/>
    <w:rsid w:val="001E1A60"/>
    <w:rsid w:val="001E2A25"/>
    <w:rsid w:val="001E2DE0"/>
    <w:rsid w:val="001E3A67"/>
    <w:rsid w:val="001E3EAD"/>
    <w:rsid w:val="001E4EC8"/>
    <w:rsid w:val="001E5556"/>
    <w:rsid w:val="001E58A6"/>
    <w:rsid w:val="001E5D5F"/>
    <w:rsid w:val="001E62C9"/>
    <w:rsid w:val="001E6834"/>
    <w:rsid w:val="001E6DE2"/>
    <w:rsid w:val="001E6E3E"/>
    <w:rsid w:val="001E6F74"/>
    <w:rsid w:val="001E6FC8"/>
    <w:rsid w:val="001E7009"/>
    <w:rsid w:val="001E74A4"/>
    <w:rsid w:val="001E795E"/>
    <w:rsid w:val="001E7C3B"/>
    <w:rsid w:val="001F06EC"/>
    <w:rsid w:val="001F0E5A"/>
    <w:rsid w:val="001F0F6F"/>
    <w:rsid w:val="001F0FB9"/>
    <w:rsid w:val="001F11B0"/>
    <w:rsid w:val="001F1676"/>
    <w:rsid w:val="001F19CC"/>
    <w:rsid w:val="001F1FF9"/>
    <w:rsid w:val="001F205F"/>
    <w:rsid w:val="001F2503"/>
    <w:rsid w:val="001F2738"/>
    <w:rsid w:val="001F3C2D"/>
    <w:rsid w:val="001F45B0"/>
    <w:rsid w:val="001F4773"/>
    <w:rsid w:val="001F4B5E"/>
    <w:rsid w:val="001F5034"/>
    <w:rsid w:val="001F5286"/>
    <w:rsid w:val="001F562C"/>
    <w:rsid w:val="001F5903"/>
    <w:rsid w:val="001F5B94"/>
    <w:rsid w:val="001F5EAA"/>
    <w:rsid w:val="001F60B8"/>
    <w:rsid w:val="001F611A"/>
    <w:rsid w:val="001F66B5"/>
    <w:rsid w:val="001F68D8"/>
    <w:rsid w:val="001F6D04"/>
    <w:rsid w:val="001F75A1"/>
    <w:rsid w:val="001F7BEA"/>
    <w:rsid w:val="00200824"/>
    <w:rsid w:val="00200C20"/>
    <w:rsid w:val="00200C66"/>
    <w:rsid w:val="00200CDD"/>
    <w:rsid w:val="00201E47"/>
    <w:rsid w:val="00202312"/>
    <w:rsid w:val="002023CA"/>
    <w:rsid w:val="00202827"/>
    <w:rsid w:val="00202AD4"/>
    <w:rsid w:val="00202B81"/>
    <w:rsid w:val="0020344D"/>
    <w:rsid w:val="00203BEE"/>
    <w:rsid w:val="002040EA"/>
    <w:rsid w:val="00204293"/>
    <w:rsid w:val="002056CD"/>
    <w:rsid w:val="002060FB"/>
    <w:rsid w:val="002065A1"/>
    <w:rsid w:val="00206778"/>
    <w:rsid w:val="002070E7"/>
    <w:rsid w:val="0020714A"/>
    <w:rsid w:val="002073D9"/>
    <w:rsid w:val="002101B4"/>
    <w:rsid w:val="002112BD"/>
    <w:rsid w:val="002118E5"/>
    <w:rsid w:val="00211ECB"/>
    <w:rsid w:val="002126D4"/>
    <w:rsid w:val="00212D18"/>
    <w:rsid w:val="002138C2"/>
    <w:rsid w:val="00213944"/>
    <w:rsid w:val="002140BA"/>
    <w:rsid w:val="0021475D"/>
    <w:rsid w:val="00215022"/>
    <w:rsid w:val="00215549"/>
    <w:rsid w:val="00215604"/>
    <w:rsid w:val="00215E0B"/>
    <w:rsid w:val="0021614E"/>
    <w:rsid w:val="00216D6D"/>
    <w:rsid w:val="002171AE"/>
    <w:rsid w:val="002175A5"/>
    <w:rsid w:val="0021772A"/>
    <w:rsid w:val="00217B41"/>
    <w:rsid w:val="00220618"/>
    <w:rsid w:val="002210A9"/>
    <w:rsid w:val="00221583"/>
    <w:rsid w:val="00221E75"/>
    <w:rsid w:val="002221BE"/>
    <w:rsid w:val="00222923"/>
    <w:rsid w:val="002233BC"/>
    <w:rsid w:val="0022364E"/>
    <w:rsid w:val="00224416"/>
    <w:rsid w:val="00224703"/>
    <w:rsid w:val="00225428"/>
    <w:rsid w:val="002255AE"/>
    <w:rsid w:val="00226703"/>
    <w:rsid w:val="0022694C"/>
    <w:rsid w:val="00226C5E"/>
    <w:rsid w:val="00230777"/>
    <w:rsid w:val="0023153E"/>
    <w:rsid w:val="002316DA"/>
    <w:rsid w:val="00231C5A"/>
    <w:rsid w:val="00232124"/>
    <w:rsid w:val="002326A0"/>
    <w:rsid w:val="00233106"/>
    <w:rsid w:val="002331DE"/>
    <w:rsid w:val="00233707"/>
    <w:rsid w:val="002348BB"/>
    <w:rsid w:val="002349CC"/>
    <w:rsid w:val="0023546F"/>
    <w:rsid w:val="00235C94"/>
    <w:rsid w:val="002366D9"/>
    <w:rsid w:val="002371DA"/>
    <w:rsid w:val="002378F7"/>
    <w:rsid w:val="00237F87"/>
    <w:rsid w:val="00240267"/>
    <w:rsid w:val="00240617"/>
    <w:rsid w:val="002410B7"/>
    <w:rsid w:val="00241298"/>
    <w:rsid w:val="0024145A"/>
    <w:rsid w:val="00241DE6"/>
    <w:rsid w:val="002423DB"/>
    <w:rsid w:val="00243088"/>
    <w:rsid w:val="002435EB"/>
    <w:rsid w:val="002435F6"/>
    <w:rsid w:val="002443A4"/>
    <w:rsid w:val="00244498"/>
    <w:rsid w:val="00244877"/>
    <w:rsid w:val="00244942"/>
    <w:rsid w:val="00244A12"/>
    <w:rsid w:val="00245BF3"/>
    <w:rsid w:val="00246550"/>
    <w:rsid w:val="002466F8"/>
    <w:rsid w:val="00246BF0"/>
    <w:rsid w:val="00246F0C"/>
    <w:rsid w:val="00246FE2"/>
    <w:rsid w:val="00247163"/>
    <w:rsid w:val="002472CB"/>
    <w:rsid w:val="002474E0"/>
    <w:rsid w:val="0024766A"/>
    <w:rsid w:val="002476A1"/>
    <w:rsid w:val="00247DC4"/>
    <w:rsid w:val="002500ED"/>
    <w:rsid w:val="00251677"/>
    <w:rsid w:val="002518CD"/>
    <w:rsid w:val="00253572"/>
    <w:rsid w:val="002535DF"/>
    <w:rsid w:val="00253D00"/>
    <w:rsid w:val="00253DE5"/>
    <w:rsid w:val="00255F1A"/>
    <w:rsid w:val="00256118"/>
    <w:rsid w:val="00256209"/>
    <w:rsid w:val="002566D9"/>
    <w:rsid w:val="00256ACF"/>
    <w:rsid w:val="00256B90"/>
    <w:rsid w:val="00256C70"/>
    <w:rsid w:val="00256EE2"/>
    <w:rsid w:val="00257F64"/>
    <w:rsid w:val="00260C2A"/>
    <w:rsid w:val="002616CD"/>
    <w:rsid w:val="002619A6"/>
    <w:rsid w:val="00261B71"/>
    <w:rsid w:val="002620B5"/>
    <w:rsid w:val="0026297A"/>
    <w:rsid w:val="00264502"/>
    <w:rsid w:val="00264C23"/>
    <w:rsid w:val="00265457"/>
    <w:rsid w:val="00265A7D"/>
    <w:rsid w:val="00265E0E"/>
    <w:rsid w:val="002664A4"/>
    <w:rsid w:val="002667BC"/>
    <w:rsid w:val="00267296"/>
    <w:rsid w:val="002674C6"/>
    <w:rsid w:val="002674EB"/>
    <w:rsid w:val="00267D25"/>
    <w:rsid w:val="00270084"/>
    <w:rsid w:val="00270444"/>
    <w:rsid w:val="002704C4"/>
    <w:rsid w:val="00270C3C"/>
    <w:rsid w:val="00270E70"/>
    <w:rsid w:val="002716BE"/>
    <w:rsid w:val="00271D62"/>
    <w:rsid w:val="00271D92"/>
    <w:rsid w:val="00271EE8"/>
    <w:rsid w:val="002723E9"/>
    <w:rsid w:val="00272726"/>
    <w:rsid w:val="00272960"/>
    <w:rsid w:val="002730F8"/>
    <w:rsid w:val="00273994"/>
    <w:rsid w:val="00275B96"/>
    <w:rsid w:val="0027652A"/>
    <w:rsid w:val="00276850"/>
    <w:rsid w:val="00276D1B"/>
    <w:rsid w:val="00280308"/>
    <w:rsid w:val="0028167C"/>
    <w:rsid w:val="0028289A"/>
    <w:rsid w:val="00282B52"/>
    <w:rsid w:val="00283797"/>
    <w:rsid w:val="00284303"/>
    <w:rsid w:val="002848B9"/>
    <w:rsid w:val="00284B12"/>
    <w:rsid w:val="00284C41"/>
    <w:rsid w:val="00284E1C"/>
    <w:rsid w:val="00284FF5"/>
    <w:rsid w:val="00285AFD"/>
    <w:rsid w:val="00286A96"/>
    <w:rsid w:val="002873BF"/>
    <w:rsid w:val="00287444"/>
    <w:rsid w:val="002879CF"/>
    <w:rsid w:val="00287F4A"/>
    <w:rsid w:val="00290580"/>
    <w:rsid w:val="00290AD3"/>
    <w:rsid w:val="00290C1F"/>
    <w:rsid w:val="002910E3"/>
    <w:rsid w:val="00291186"/>
    <w:rsid w:val="002912ED"/>
    <w:rsid w:val="00291AB8"/>
    <w:rsid w:val="00291CB2"/>
    <w:rsid w:val="00291CF9"/>
    <w:rsid w:val="00291E1A"/>
    <w:rsid w:val="0029287A"/>
    <w:rsid w:val="00292890"/>
    <w:rsid w:val="00293A5F"/>
    <w:rsid w:val="002940C2"/>
    <w:rsid w:val="00294258"/>
    <w:rsid w:val="002944AB"/>
    <w:rsid w:val="002944C2"/>
    <w:rsid w:val="00294CE0"/>
    <w:rsid w:val="00294E05"/>
    <w:rsid w:val="00295056"/>
    <w:rsid w:val="002952F1"/>
    <w:rsid w:val="00295721"/>
    <w:rsid w:val="002957B2"/>
    <w:rsid w:val="002960DC"/>
    <w:rsid w:val="002962C0"/>
    <w:rsid w:val="0029672F"/>
    <w:rsid w:val="002967D1"/>
    <w:rsid w:val="0029697C"/>
    <w:rsid w:val="00297179"/>
    <w:rsid w:val="00297283"/>
    <w:rsid w:val="00297CAA"/>
    <w:rsid w:val="002A0063"/>
    <w:rsid w:val="002A0703"/>
    <w:rsid w:val="002A0F34"/>
    <w:rsid w:val="002A13A9"/>
    <w:rsid w:val="002A1798"/>
    <w:rsid w:val="002A2012"/>
    <w:rsid w:val="002A3061"/>
    <w:rsid w:val="002A3512"/>
    <w:rsid w:val="002A377A"/>
    <w:rsid w:val="002A4536"/>
    <w:rsid w:val="002A4958"/>
    <w:rsid w:val="002A4A5A"/>
    <w:rsid w:val="002A4BD0"/>
    <w:rsid w:val="002A4D22"/>
    <w:rsid w:val="002A704E"/>
    <w:rsid w:val="002A718E"/>
    <w:rsid w:val="002B0199"/>
    <w:rsid w:val="002B03AB"/>
    <w:rsid w:val="002B057A"/>
    <w:rsid w:val="002B061C"/>
    <w:rsid w:val="002B1F9C"/>
    <w:rsid w:val="002B22A4"/>
    <w:rsid w:val="002B2674"/>
    <w:rsid w:val="002B3042"/>
    <w:rsid w:val="002B32A1"/>
    <w:rsid w:val="002B32F5"/>
    <w:rsid w:val="002B3667"/>
    <w:rsid w:val="002B374B"/>
    <w:rsid w:val="002B3EEB"/>
    <w:rsid w:val="002B4899"/>
    <w:rsid w:val="002B6FCA"/>
    <w:rsid w:val="002B71E8"/>
    <w:rsid w:val="002B74CF"/>
    <w:rsid w:val="002B75FC"/>
    <w:rsid w:val="002B7A46"/>
    <w:rsid w:val="002B7AFF"/>
    <w:rsid w:val="002C0057"/>
    <w:rsid w:val="002C01B4"/>
    <w:rsid w:val="002C01B5"/>
    <w:rsid w:val="002C032D"/>
    <w:rsid w:val="002C0812"/>
    <w:rsid w:val="002C123F"/>
    <w:rsid w:val="002C12D3"/>
    <w:rsid w:val="002C1571"/>
    <w:rsid w:val="002C1636"/>
    <w:rsid w:val="002C1F6F"/>
    <w:rsid w:val="002C2E0F"/>
    <w:rsid w:val="002C2F5B"/>
    <w:rsid w:val="002C30C6"/>
    <w:rsid w:val="002C3821"/>
    <w:rsid w:val="002C3904"/>
    <w:rsid w:val="002C3F70"/>
    <w:rsid w:val="002C3F91"/>
    <w:rsid w:val="002C4388"/>
    <w:rsid w:val="002C4E8F"/>
    <w:rsid w:val="002C5495"/>
    <w:rsid w:val="002C5721"/>
    <w:rsid w:val="002C69EB"/>
    <w:rsid w:val="002C6B3E"/>
    <w:rsid w:val="002C6BCD"/>
    <w:rsid w:val="002C6D2A"/>
    <w:rsid w:val="002C70DA"/>
    <w:rsid w:val="002C7978"/>
    <w:rsid w:val="002C7E13"/>
    <w:rsid w:val="002D0421"/>
    <w:rsid w:val="002D11A5"/>
    <w:rsid w:val="002D1357"/>
    <w:rsid w:val="002D142F"/>
    <w:rsid w:val="002D2352"/>
    <w:rsid w:val="002D23AF"/>
    <w:rsid w:val="002D23E6"/>
    <w:rsid w:val="002D25C7"/>
    <w:rsid w:val="002D2803"/>
    <w:rsid w:val="002D3236"/>
    <w:rsid w:val="002D32D0"/>
    <w:rsid w:val="002D3515"/>
    <w:rsid w:val="002D3687"/>
    <w:rsid w:val="002D39F1"/>
    <w:rsid w:val="002D3AA9"/>
    <w:rsid w:val="002D3B7D"/>
    <w:rsid w:val="002D3D06"/>
    <w:rsid w:val="002D4445"/>
    <w:rsid w:val="002D49A7"/>
    <w:rsid w:val="002D5998"/>
    <w:rsid w:val="002D65A6"/>
    <w:rsid w:val="002D6871"/>
    <w:rsid w:val="002D697C"/>
    <w:rsid w:val="002D6A57"/>
    <w:rsid w:val="002D70DF"/>
    <w:rsid w:val="002D7A21"/>
    <w:rsid w:val="002D7CAF"/>
    <w:rsid w:val="002E0025"/>
    <w:rsid w:val="002E06F8"/>
    <w:rsid w:val="002E08A3"/>
    <w:rsid w:val="002E0CD3"/>
    <w:rsid w:val="002E1247"/>
    <w:rsid w:val="002E204A"/>
    <w:rsid w:val="002E21EB"/>
    <w:rsid w:val="002E28B6"/>
    <w:rsid w:val="002E29C3"/>
    <w:rsid w:val="002E3161"/>
    <w:rsid w:val="002E3525"/>
    <w:rsid w:val="002E3DAC"/>
    <w:rsid w:val="002E42CD"/>
    <w:rsid w:val="002E44DF"/>
    <w:rsid w:val="002E4571"/>
    <w:rsid w:val="002E46ED"/>
    <w:rsid w:val="002E56E9"/>
    <w:rsid w:val="002E6053"/>
    <w:rsid w:val="002E612F"/>
    <w:rsid w:val="002E62CE"/>
    <w:rsid w:val="002E63ED"/>
    <w:rsid w:val="002E651A"/>
    <w:rsid w:val="002E65AE"/>
    <w:rsid w:val="002E7828"/>
    <w:rsid w:val="002E788F"/>
    <w:rsid w:val="002E7BA5"/>
    <w:rsid w:val="002F0645"/>
    <w:rsid w:val="002F0795"/>
    <w:rsid w:val="002F0999"/>
    <w:rsid w:val="002F13D5"/>
    <w:rsid w:val="002F1BD5"/>
    <w:rsid w:val="002F1E21"/>
    <w:rsid w:val="002F2978"/>
    <w:rsid w:val="002F2CBA"/>
    <w:rsid w:val="002F301D"/>
    <w:rsid w:val="002F31EE"/>
    <w:rsid w:val="002F3699"/>
    <w:rsid w:val="002F3BF0"/>
    <w:rsid w:val="002F4674"/>
    <w:rsid w:val="002F4A1D"/>
    <w:rsid w:val="002F50C6"/>
    <w:rsid w:val="002F5895"/>
    <w:rsid w:val="002F5A32"/>
    <w:rsid w:val="002F5FB9"/>
    <w:rsid w:val="002F6426"/>
    <w:rsid w:val="00300D0E"/>
    <w:rsid w:val="00301876"/>
    <w:rsid w:val="00301F3D"/>
    <w:rsid w:val="0030208B"/>
    <w:rsid w:val="0030221B"/>
    <w:rsid w:val="0030237E"/>
    <w:rsid w:val="003029C8"/>
    <w:rsid w:val="00302E42"/>
    <w:rsid w:val="00302E83"/>
    <w:rsid w:val="003034AA"/>
    <w:rsid w:val="00303DC6"/>
    <w:rsid w:val="00304242"/>
    <w:rsid w:val="0030438D"/>
    <w:rsid w:val="003045B0"/>
    <w:rsid w:val="00304971"/>
    <w:rsid w:val="00304E26"/>
    <w:rsid w:val="00305F6E"/>
    <w:rsid w:val="003060FA"/>
    <w:rsid w:val="003065F7"/>
    <w:rsid w:val="00306EAA"/>
    <w:rsid w:val="00306F0D"/>
    <w:rsid w:val="003074E6"/>
    <w:rsid w:val="00310121"/>
    <w:rsid w:val="00310BAD"/>
    <w:rsid w:val="00310FD4"/>
    <w:rsid w:val="003115BE"/>
    <w:rsid w:val="00311D59"/>
    <w:rsid w:val="0031249C"/>
    <w:rsid w:val="00313292"/>
    <w:rsid w:val="00313D77"/>
    <w:rsid w:val="00314B7D"/>
    <w:rsid w:val="00315E77"/>
    <w:rsid w:val="0031696F"/>
    <w:rsid w:val="00316F00"/>
    <w:rsid w:val="00316F97"/>
    <w:rsid w:val="00317162"/>
    <w:rsid w:val="0031FE2A"/>
    <w:rsid w:val="003210AA"/>
    <w:rsid w:val="00321572"/>
    <w:rsid w:val="00321971"/>
    <w:rsid w:val="0032219D"/>
    <w:rsid w:val="00322B21"/>
    <w:rsid w:val="0032352B"/>
    <w:rsid w:val="00323851"/>
    <w:rsid w:val="00324FAD"/>
    <w:rsid w:val="003255B1"/>
    <w:rsid w:val="00325C12"/>
    <w:rsid w:val="003261C9"/>
    <w:rsid w:val="00326284"/>
    <w:rsid w:val="0032635B"/>
    <w:rsid w:val="003269B5"/>
    <w:rsid w:val="0032728E"/>
    <w:rsid w:val="003273B3"/>
    <w:rsid w:val="0032745D"/>
    <w:rsid w:val="003275C4"/>
    <w:rsid w:val="00327DDE"/>
    <w:rsid w:val="00330BC2"/>
    <w:rsid w:val="0033171B"/>
    <w:rsid w:val="003318B7"/>
    <w:rsid w:val="00331A1D"/>
    <w:rsid w:val="00332762"/>
    <w:rsid w:val="00332A43"/>
    <w:rsid w:val="00332F17"/>
    <w:rsid w:val="0033332B"/>
    <w:rsid w:val="003333F4"/>
    <w:rsid w:val="003337FD"/>
    <w:rsid w:val="00333892"/>
    <w:rsid w:val="003338CB"/>
    <w:rsid w:val="00333B2C"/>
    <w:rsid w:val="00333F80"/>
    <w:rsid w:val="003342E9"/>
    <w:rsid w:val="003347A5"/>
    <w:rsid w:val="003347ED"/>
    <w:rsid w:val="00334E8D"/>
    <w:rsid w:val="00335070"/>
    <w:rsid w:val="00335644"/>
    <w:rsid w:val="003358A1"/>
    <w:rsid w:val="003358F1"/>
    <w:rsid w:val="00335E2F"/>
    <w:rsid w:val="00336667"/>
    <w:rsid w:val="00336A0E"/>
    <w:rsid w:val="00337A7D"/>
    <w:rsid w:val="00337ABB"/>
    <w:rsid w:val="00337D09"/>
    <w:rsid w:val="003404EC"/>
    <w:rsid w:val="00340724"/>
    <w:rsid w:val="0034159F"/>
    <w:rsid w:val="00341A62"/>
    <w:rsid w:val="00341E5F"/>
    <w:rsid w:val="003420DC"/>
    <w:rsid w:val="00342AFD"/>
    <w:rsid w:val="00343083"/>
    <w:rsid w:val="00343253"/>
    <w:rsid w:val="00343784"/>
    <w:rsid w:val="00343E57"/>
    <w:rsid w:val="00343E9F"/>
    <w:rsid w:val="0034418C"/>
    <w:rsid w:val="00344C6C"/>
    <w:rsid w:val="00344E90"/>
    <w:rsid w:val="00345133"/>
    <w:rsid w:val="00345360"/>
    <w:rsid w:val="00345524"/>
    <w:rsid w:val="003459FD"/>
    <w:rsid w:val="00346238"/>
    <w:rsid w:val="00346F3E"/>
    <w:rsid w:val="0034766B"/>
    <w:rsid w:val="00347696"/>
    <w:rsid w:val="00347CE4"/>
    <w:rsid w:val="00347D8D"/>
    <w:rsid w:val="003504C7"/>
    <w:rsid w:val="00350AC4"/>
    <w:rsid w:val="00350AED"/>
    <w:rsid w:val="00351A21"/>
    <w:rsid w:val="00351FC4"/>
    <w:rsid w:val="003520E0"/>
    <w:rsid w:val="003526CD"/>
    <w:rsid w:val="00353702"/>
    <w:rsid w:val="00353E8A"/>
    <w:rsid w:val="00354432"/>
    <w:rsid w:val="0035507B"/>
    <w:rsid w:val="003553F8"/>
    <w:rsid w:val="00355868"/>
    <w:rsid w:val="00355999"/>
    <w:rsid w:val="00355FC4"/>
    <w:rsid w:val="003563C1"/>
    <w:rsid w:val="00356835"/>
    <w:rsid w:val="00356B07"/>
    <w:rsid w:val="00357330"/>
    <w:rsid w:val="0035794D"/>
    <w:rsid w:val="00357F26"/>
    <w:rsid w:val="00360542"/>
    <w:rsid w:val="00360CB6"/>
    <w:rsid w:val="00360D3A"/>
    <w:rsid w:val="00360E39"/>
    <w:rsid w:val="0036247E"/>
    <w:rsid w:val="00362D75"/>
    <w:rsid w:val="00363E65"/>
    <w:rsid w:val="0036465D"/>
    <w:rsid w:val="00366353"/>
    <w:rsid w:val="003666A4"/>
    <w:rsid w:val="00366756"/>
    <w:rsid w:val="00366878"/>
    <w:rsid w:val="00366978"/>
    <w:rsid w:val="00366DEC"/>
    <w:rsid w:val="00367831"/>
    <w:rsid w:val="003700DF"/>
    <w:rsid w:val="00370483"/>
    <w:rsid w:val="003708B0"/>
    <w:rsid w:val="00371142"/>
    <w:rsid w:val="003716FB"/>
    <w:rsid w:val="00371856"/>
    <w:rsid w:val="00371AA1"/>
    <w:rsid w:val="003738ED"/>
    <w:rsid w:val="003739F9"/>
    <w:rsid w:val="003746A4"/>
    <w:rsid w:val="003749C5"/>
    <w:rsid w:val="00375D66"/>
    <w:rsid w:val="00375FF8"/>
    <w:rsid w:val="00376380"/>
    <w:rsid w:val="00376DB7"/>
    <w:rsid w:val="00376E05"/>
    <w:rsid w:val="00376FED"/>
    <w:rsid w:val="0037798A"/>
    <w:rsid w:val="00377AD3"/>
    <w:rsid w:val="00377D1D"/>
    <w:rsid w:val="00377D67"/>
    <w:rsid w:val="00377F65"/>
    <w:rsid w:val="00380943"/>
    <w:rsid w:val="00381A36"/>
    <w:rsid w:val="00381A8B"/>
    <w:rsid w:val="00382209"/>
    <w:rsid w:val="00382976"/>
    <w:rsid w:val="003834E0"/>
    <w:rsid w:val="003835EE"/>
    <w:rsid w:val="00383752"/>
    <w:rsid w:val="00383BAE"/>
    <w:rsid w:val="003845FA"/>
    <w:rsid w:val="00384F3C"/>
    <w:rsid w:val="00385B8C"/>
    <w:rsid w:val="00385DE8"/>
    <w:rsid w:val="0038629B"/>
    <w:rsid w:val="00386708"/>
    <w:rsid w:val="0038678D"/>
    <w:rsid w:val="0039000C"/>
    <w:rsid w:val="00390263"/>
    <w:rsid w:val="0039189B"/>
    <w:rsid w:val="00391EA3"/>
    <w:rsid w:val="003929EC"/>
    <w:rsid w:val="00392C58"/>
    <w:rsid w:val="00392DFE"/>
    <w:rsid w:val="003942B5"/>
    <w:rsid w:val="00394850"/>
    <w:rsid w:val="00394ED5"/>
    <w:rsid w:val="0039543C"/>
    <w:rsid w:val="00395E40"/>
    <w:rsid w:val="003967F3"/>
    <w:rsid w:val="003978A6"/>
    <w:rsid w:val="00397B1A"/>
    <w:rsid w:val="003A0068"/>
    <w:rsid w:val="003A042F"/>
    <w:rsid w:val="003A0505"/>
    <w:rsid w:val="003A0E97"/>
    <w:rsid w:val="003A0F1C"/>
    <w:rsid w:val="003A1424"/>
    <w:rsid w:val="003A182A"/>
    <w:rsid w:val="003A1FB8"/>
    <w:rsid w:val="003A24E4"/>
    <w:rsid w:val="003A26D3"/>
    <w:rsid w:val="003A2751"/>
    <w:rsid w:val="003A2794"/>
    <w:rsid w:val="003A319F"/>
    <w:rsid w:val="003A384C"/>
    <w:rsid w:val="003A38D2"/>
    <w:rsid w:val="003A418C"/>
    <w:rsid w:val="003A4356"/>
    <w:rsid w:val="003A43FD"/>
    <w:rsid w:val="003A46BE"/>
    <w:rsid w:val="003A488A"/>
    <w:rsid w:val="003A51A1"/>
    <w:rsid w:val="003A5280"/>
    <w:rsid w:val="003A52E0"/>
    <w:rsid w:val="003A5614"/>
    <w:rsid w:val="003A59D2"/>
    <w:rsid w:val="003A5ACB"/>
    <w:rsid w:val="003A6C48"/>
    <w:rsid w:val="003A74A4"/>
    <w:rsid w:val="003A76E0"/>
    <w:rsid w:val="003A77F3"/>
    <w:rsid w:val="003A7BC6"/>
    <w:rsid w:val="003B0245"/>
    <w:rsid w:val="003B04A1"/>
    <w:rsid w:val="003B04E2"/>
    <w:rsid w:val="003B081D"/>
    <w:rsid w:val="003B0840"/>
    <w:rsid w:val="003B1044"/>
    <w:rsid w:val="003B13F8"/>
    <w:rsid w:val="003B16E5"/>
    <w:rsid w:val="003B1E64"/>
    <w:rsid w:val="003B2CC2"/>
    <w:rsid w:val="003B37BE"/>
    <w:rsid w:val="003B3A36"/>
    <w:rsid w:val="003B43FC"/>
    <w:rsid w:val="003B4D20"/>
    <w:rsid w:val="003B62A6"/>
    <w:rsid w:val="003B6538"/>
    <w:rsid w:val="003B76B2"/>
    <w:rsid w:val="003B7BFC"/>
    <w:rsid w:val="003B7E10"/>
    <w:rsid w:val="003C027C"/>
    <w:rsid w:val="003C03B0"/>
    <w:rsid w:val="003C0A5D"/>
    <w:rsid w:val="003C0DFE"/>
    <w:rsid w:val="003C0EB5"/>
    <w:rsid w:val="003C1D8D"/>
    <w:rsid w:val="003C2477"/>
    <w:rsid w:val="003C284E"/>
    <w:rsid w:val="003C2EA5"/>
    <w:rsid w:val="003C3554"/>
    <w:rsid w:val="003C385E"/>
    <w:rsid w:val="003C3EB3"/>
    <w:rsid w:val="003C4121"/>
    <w:rsid w:val="003C42F2"/>
    <w:rsid w:val="003C430A"/>
    <w:rsid w:val="003C5733"/>
    <w:rsid w:val="003C5D5E"/>
    <w:rsid w:val="003C5DDA"/>
    <w:rsid w:val="003C5F9B"/>
    <w:rsid w:val="003C74F5"/>
    <w:rsid w:val="003C7659"/>
    <w:rsid w:val="003C7DE4"/>
    <w:rsid w:val="003D0152"/>
    <w:rsid w:val="003D0533"/>
    <w:rsid w:val="003D0634"/>
    <w:rsid w:val="003D0960"/>
    <w:rsid w:val="003D112E"/>
    <w:rsid w:val="003D1A28"/>
    <w:rsid w:val="003D1AB6"/>
    <w:rsid w:val="003D1AEB"/>
    <w:rsid w:val="003D1CBF"/>
    <w:rsid w:val="003D1D08"/>
    <w:rsid w:val="003D213E"/>
    <w:rsid w:val="003D213F"/>
    <w:rsid w:val="003D24DD"/>
    <w:rsid w:val="003D28D5"/>
    <w:rsid w:val="003D2D90"/>
    <w:rsid w:val="003D355E"/>
    <w:rsid w:val="003D3779"/>
    <w:rsid w:val="003D3B36"/>
    <w:rsid w:val="003D3BD6"/>
    <w:rsid w:val="003D3D09"/>
    <w:rsid w:val="003D3DD9"/>
    <w:rsid w:val="003D3E94"/>
    <w:rsid w:val="003D46CD"/>
    <w:rsid w:val="003D4AC3"/>
    <w:rsid w:val="003D4B12"/>
    <w:rsid w:val="003D4C4D"/>
    <w:rsid w:val="003D5186"/>
    <w:rsid w:val="003D5718"/>
    <w:rsid w:val="003D58A9"/>
    <w:rsid w:val="003D5B4E"/>
    <w:rsid w:val="003D5C0B"/>
    <w:rsid w:val="003D67D4"/>
    <w:rsid w:val="003D6855"/>
    <w:rsid w:val="003D7448"/>
    <w:rsid w:val="003D758F"/>
    <w:rsid w:val="003E0231"/>
    <w:rsid w:val="003E05A5"/>
    <w:rsid w:val="003E09E7"/>
    <w:rsid w:val="003E0D1C"/>
    <w:rsid w:val="003E12E9"/>
    <w:rsid w:val="003E1D98"/>
    <w:rsid w:val="003E26AC"/>
    <w:rsid w:val="003E310E"/>
    <w:rsid w:val="003E3581"/>
    <w:rsid w:val="003E3A95"/>
    <w:rsid w:val="003E3D69"/>
    <w:rsid w:val="003E41C1"/>
    <w:rsid w:val="003E435E"/>
    <w:rsid w:val="003E441F"/>
    <w:rsid w:val="003E4453"/>
    <w:rsid w:val="003E4B1A"/>
    <w:rsid w:val="003E4BC6"/>
    <w:rsid w:val="003E5601"/>
    <w:rsid w:val="003E578A"/>
    <w:rsid w:val="003E5B60"/>
    <w:rsid w:val="003E6665"/>
    <w:rsid w:val="003E6E3A"/>
    <w:rsid w:val="003E7094"/>
    <w:rsid w:val="003E71DF"/>
    <w:rsid w:val="003E744A"/>
    <w:rsid w:val="003F0036"/>
    <w:rsid w:val="003F05E3"/>
    <w:rsid w:val="003F06ED"/>
    <w:rsid w:val="003F1ED7"/>
    <w:rsid w:val="003F2292"/>
    <w:rsid w:val="003F2D97"/>
    <w:rsid w:val="003F3567"/>
    <w:rsid w:val="003F3B76"/>
    <w:rsid w:val="003F3ED0"/>
    <w:rsid w:val="003F41B9"/>
    <w:rsid w:val="003F43AA"/>
    <w:rsid w:val="003F539C"/>
    <w:rsid w:val="003F54B8"/>
    <w:rsid w:val="003F5559"/>
    <w:rsid w:val="003F5666"/>
    <w:rsid w:val="003F5A9E"/>
    <w:rsid w:val="003F5DCA"/>
    <w:rsid w:val="003F6C2C"/>
    <w:rsid w:val="003F6FD2"/>
    <w:rsid w:val="003F7A22"/>
    <w:rsid w:val="0040015F"/>
    <w:rsid w:val="00400734"/>
    <w:rsid w:val="00400D96"/>
    <w:rsid w:val="00400F94"/>
    <w:rsid w:val="0040124D"/>
    <w:rsid w:val="0040135C"/>
    <w:rsid w:val="00402105"/>
    <w:rsid w:val="00402471"/>
    <w:rsid w:val="0040254C"/>
    <w:rsid w:val="00402826"/>
    <w:rsid w:val="00402B7E"/>
    <w:rsid w:val="004033AA"/>
    <w:rsid w:val="0040362C"/>
    <w:rsid w:val="00404047"/>
    <w:rsid w:val="004041B6"/>
    <w:rsid w:val="004044BC"/>
    <w:rsid w:val="00404DE0"/>
    <w:rsid w:val="00405536"/>
    <w:rsid w:val="00406916"/>
    <w:rsid w:val="00406979"/>
    <w:rsid w:val="0040715B"/>
    <w:rsid w:val="004073E6"/>
    <w:rsid w:val="0040799F"/>
    <w:rsid w:val="00410C89"/>
    <w:rsid w:val="00411F3E"/>
    <w:rsid w:val="00411FB2"/>
    <w:rsid w:val="0041290A"/>
    <w:rsid w:val="00412A62"/>
    <w:rsid w:val="00412BC3"/>
    <w:rsid w:val="00413300"/>
    <w:rsid w:val="00415103"/>
    <w:rsid w:val="00415EA5"/>
    <w:rsid w:val="00416AC0"/>
    <w:rsid w:val="00416FDE"/>
    <w:rsid w:val="00417143"/>
    <w:rsid w:val="004171FE"/>
    <w:rsid w:val="00417DA6"/>
    <w:rsid w:val="00417F78"/>
    <w:rsid w:val="004205A9"/>
    <w:rsid w:val="00421DD3"/>
    <w:rsid w:val="00421DEA"/>
    <w:rsid w:val="00421E5B"/>
    <w:rsid w:val="00422D21"/>
    <w:rsid w:val="00423469"/>
    <w:rsid w:val="00423626"/>
    <w:rsid w:val="0042555F"/>
    <w:rsid w:val="00425F86"/>
    <w:rsid w:val="004262E8"/>
    <w:rsid w:val="004263F0"/>
    <w:rsid w:val="004265CC"/>
    <w:rsid w:val="00426C06"/>
    <w:rsid w:val="00426FF2"/>
    <w:rsid w:val="004275EF"/>
    <w:rsid w:val="00427E80"/>
    <w:rsid w:val="00430324"/>
    <w:rsid w:val="004307EB"/>
    <w:rsid w:val="00430BD7"/>
    <w:rsid w:val="00430C95"/>
    <w:rsid w:val="00430CCE"/>
    <w:rsid w:val="00430EA1"/>
    <w:rsid w:val="00430FE8"/>
    <w:rsid w:val="004316E5"/>
    <w:rsid w:val="00431B9D"/>
    <w:rsid w:val="00432622"/>
    <w:rsid w:val="00432643"/>
    <w:rsid w:val="0043296A"/>
    <w:rsid w:val="00432E17"/>
    <w:rsid w:val="00433A90"/>
    <w:rsid w:val="00433D23"/>
    <w:rsid w:val="00434AF9"/>
    <w:rsid w:val="00435237"/>
    <w:rsid w:val="004354C4"/>
    <w:rsid w:val="00435AF0"/>
    <w:rsid w:val="00435BBA"/>
    <w:rsid w:val="00436069"/>
    <w:rsid w:val="004360CE"/>
    <w:rsid w:val="004368D3"/>
    <w:rsid w:val="00436BEE"/>
    <w:rsid w:val="004372FB"/>
    <w:rsid w:val="004373B6"/>
    <w:rsid w:val="00437717"/>
    <w:rsid w:val="004379A5"/>
    <w:rsid w:val="0043B0D9"/>
    <w:rsid w:val="004401A1"/>
    <w:rsid w:val="0044049E"/>
    <w:rsid w:val="00440663"/>
    <w:rsid w:val="00440D93"/>
    <w:rsid w:val="00440FD9"/>
    <w:rsid w:val="00441036"/>
    <w:rsid w:val="00441D2F"/>
    <w:rsid w:val="00441E95"/>
    <w:rsid w:val="00442290"/>
    <w:rsid w:val="004422E1"/>
    <w:rsid w:val="004423F7"/>
    <w:rsid w:val="004441C3"/>
    <w:rsid w:val="0044429C"/>
    <w:rsid w:val="00444606"/>
    <w:rsid w:val="00444607"/>
    <w:rsid w:val="00444810"/>
    <w:rsid w:val="00445352"/>
    <w:rsid w:val="004460DF"/>
    <w:rsid w:val="004467A6"/>
    <w:rsid w:val="004468A5"/>
    <w:rsid w:val="00446A8D"/>
    <w:rsid w:val="004470D3"/>
    <w:rsid w:val="0045022F"/>
    <w:rsid w:val="004506C6"/>
    <w:rsid w:val="004506EF"/>
    <w:rsid w:val="00451727"/>
    <w:rsid w:val="00451C7D"/>
    <w:rsid w:val="00451F0B"/>
    <w:rsid w:val="0045270D"/>
    <w:rsid w:val="00452CEA"/>
    <w:rsid w:val="00452FAE"/>
    <w:rsid w:val="0045346F"/>
    <w:rsid w:val="00453FCD"/>
    <w:rsid w:val="00454315"/>
    <w:rsid w:val="00455117"/>
    <w:rsid w:val="004551CC"/>
    <w:rsid w:val="0045542F"/>
    <w:rsid w:val="0045576F"/>
    <w:rsid w:val="004561F0"/>
    <w:rsid w:val="00456251"/>
    <w:rsid w:val="004567B3"/>
    <w:rsid w:val="0045687D"/>
    <w:rsid w:val="00456B28"/>
    <w:rsid w:val="00456B62"/>
    <w:rsid w:val="00457642"/>
    <w:rsid w:val="00457BD6"/>
    <w:rsid w:val="00461A70"/>
    <w:rsid w:val="00461B2A"/>
    <w:rsid w:val="00462A2F"/>
    <w:rsid w:val="00462A93"/>
    <w:rsid w:val="00462BD3"/>
    <w:rsid w:val="004636CF"/>
    <w:rsid w:val="00464503"/>
    <w:rsid w:val="004645AC"/>
    <w:rsid w:val="00464BD6"/>
    <w:rsid w:val="00465888"/>
    <w:rsid w:val="00465A46"/>
    <w:rsid w:val="00465B24"/>
    <w:rsid w:val="00465C1C"/>
    <w:rsid w:val="00465D0D"/>
    <w:rsid w:val="00466478"/>
    <w:rsid w:val="00467066"/>
    <w:rsid w:val="00467CB0"/>
    <w:rsid w:val="00467E73"/>
    <w:rsid w:val="0047019F"/>
    <w:rsid w:val="00470C5D"/>
    <w:rsid w:val="00470E29"/>
    <w:rsid w:val="0047171B"/>
    <w:rsid w:val="00472021"/>
    <w:rsid w:val="00472448"/>
    <w:rsid w:val="004726C1"/>
    <w:rsid w:val="00473574"/>
    <w:rsid w:val="0047497F"/>
    <w:rsid w:val="0047633B"/>
    <w:rsid w:val="00476FB9"/>
    <w:rsid w:val="0047735D"/>
    <w:rsid w:val="004818B2"/>
    <w:rsid w:val="00481D1C"/>
    <w:rsid w:val="00481D88"/>
    <w:rsid w:val="004820D0"/>
    <w:rsid w:val="00482B76"/>
    <w:rsid w:val="00482F83"/>
    <w:rsid w:val="00483230"/>
    <w:rsid w:val="0048340B"/>
    <w:rsid w:val="00483481"/>
    <w:rsid w:val="00483766"/>
    <w:rsid w:val="00483891"/>
    <w:rsid w:val="0048389A"/>
    <w:rsid w:val="00483ED3"/>
    <w:rsid w:val="00484A67"/>
    <w:rsid w:val="00484B24"/>
    <w:rsid w:val="00485286"/>
    <w:rsid w:val="004856E6"/>
    <w:rsid w:val="004857C9"/>
    <w:rsid w:val="004869CB"/>
    <w:rsid w:val="00486D84"/>
    <w:rsid w:val="004877DE"/>
    <w:rsid w:val="00487D31"/>
    <w:rsid w:val="00487D7E"/>
    <w:rsid w:val="00487F4B"/>
    <w:rsid w:val="004903BA"/>
    <w:rsid w:val="0049087B"/>
    <w:rsid w:val="00491D6F"/>
    <w:rsid w:val="00493C80"/>
    <w:rsid w:val="00493FC4"/>
    <w:rsid w:val="004948FC"/>
    <w:rsid w:val="00494D32"/>
    <w:rsid w:val="00494D38"/>
    <w:rsid w:val="00494DB6"/>
    <w:rsid w:val="00495048"/>
    <w:rsid w:val="00495844"/>
    <w:rsid w:val="0049592F"/>
    <w:rsid w:val="004959C8"/>
    <w:rsid w:val="00495A08"/>
    <w:rsid w:val="00495DFC"/>
    <w:rsid w:val="00496568"/>
    <w:rsid w:val="004965F6"/>
    <w:rsid w:val="004967FB"/>
    <w:rsid w:val="00496A2B"/>
    <w:rsid w:val="00496AE0"/>
    <w:rsid w:val="00497D64"/>
    <w:rsid w:val="004A0036"/>
    <w:rsid w:val="004A0677"/>
    <w:rsid w:val="004A069E"/>
    <w:rsid w:val="004A0B9F"/>
    <w:rsid w:val="004A0D11"/>
    <w:rsid w:val="004A1925"/>
    <w:rsid w:val="004A1A8D"/>
    <w:rsid w:val="004A1C93"/>
    <w:rsid w:val="004A276E"/>
    <w:rsid w:val="004A29CA"/>
    <w:rsid w:val="004A3D32"/>
    <w:rsid w:val="004A4D38"/>
    <w:rsid w:val="004A544F"/>
    <w:rsid w:val="004A5950"/>
    <w:rsid w:val="004A6A09"/>
    <w:rsid w:val="004A7116"/>
    <w:rsid w:val="004A7515"/>
    <w:rsid w:val="004A7FC3"/>
    <w:rsid w:val="004B0AB1"/>
    <w:rsid w:val="004B0C0E"/>
    <w:rsid w:val="004B0D98"/>
    <w:rsid w:val="004B1678"/>
    <w:rsid w:val="004B2770"/>
    <w:rsid w:val="004B3B12"/>
    <w:rsid w:val="004B3F78"/>
    <w:rsid w:val="004B4652"/>
    <w:rsid w:val="004B4684"/>
    <w:rsid w:val="004B4C41"/>
    <w:rsid w:val="004B5266"/>
    <w:rsid w:val="004B52A5"/>
    <w:rsid w:val="004B5888"/>
    <w:rsid w:val="004B5A43"/>
    <w:rsid w:val="004B633A"/>
    <w:rsid w:val="004B71F4"/>
    <w:rsid w:val="004B7727"/>
    <w:rsid w:val="004B7925"/>
    <w:rsid w:val="004C0042"/>
    <w:rsid w:val="004C039F"/>
    <w:rsid w:val="004C04F5"/>
    <w:rsid w:val="004C0ABE"/>
    <w:rsid w:val="004C0C7B"/>
    <w:rsid w:val="004C20A6"/>
    <w:rsid w:val="004C22C7"/>
    <w:rsid w:val="004C2835"/>
    <w:rsid w:val="004C2FEC"/>
    <w:rsid w:val="004C3FA9"/>
    <w:rsid w:val="004C40F6"/>
    <w:rsid w:val="004C41C7"/>
    <w:rsid w:val="004C4D5B"/>
    <w:rsid w:val="004C5B02"/>
    <w:rsid w:val="004C61AF"/>
    <w:rsid w:val="004C652D"/>
    <w:rsid w:val="004C6814"/>
    <w:rsid w:val="004C6FD6"/>
    <w:rsid w:val="004C7380"/>
    <w:rsid w:val="004C7B95"/>
    <w:rsid w:val="004C7B97"/>
    <w:rsid w:val="004CC33B"/>
    <w:rsid w:val="004D02C1"/>
    <w:rsid w:val="004D05C1"/>
    <w:rsid w:val="004D05CF"/>
    <w:rsid w:val="004D169C"/>
    <w:rsid w:val="004D1703"/>
    <w:rsid w:val="004D21AF"/>
    <w:rsid w:val="004D22F8"/>
    <w:rsid w:val="004D271A"/>
    <w:rsid w:val="004D2D52"/>
    <w:rsid w:val="004D2DAB"/>
    <w:rsid w:val="004D2F88"/>
    <w:rsid w:val="004D3362"/>
    <w:rsid w:val="004D344D"/>
    <w:rsid w:val="004D36BC"/>
    <w:rsid w:val="004D3848"/>
    <w:rsid w:val="004D4037"/>
    <w:rsid w:val="004D438A"/>
    <w:rsid w:val="004D4EFF"/>
    <w:rsid w:val="004D511C"/>
    <w:rsid w:val="004D5127"/>
    <w:rsid w:val="004D5EEB"/>
    <w:rsid w:val="004D65BC"/>
    <w:rsid w:val="004D69D4"/>
    <w:rsid w:val="004D6E93"/>
    <w:rsid w:val="004D6FDC"/>
    <w:rsid w:val="004D72BA"/>
    <w:rsid w:val="004D757A"/>
    <w:rsid w:val="004D7CC8"/>
    <w:rsid w:val="004D7F3B"/>
    <w:rsid w:val="004E02E5"/>
    <w:rsid w:val="004E079B"/>
    <w:rsid w:val="004E112D"/>
    <w:rsid w:val="004E1730"/>
    <w:rsid w:val="004E2A3D"/>
    <w:rsid w:val="004E2D25"/>
    <w:rsid w:val="004E33D8"/>
    <w:rsid w:val="004E3599"/>
    <w:rsid w:val="004E3ABB"/>
    <w:rsid w:val="004E3D88"/>
    <w:rsid w:val="004E4478"/>
    <w:rsid w:val="004E49ED"/>
    <w:rsid w:val="004E5E5E"/>
    <w:rsid w:val="004E6207"/>
    <w:rsid w:val="004E670B"/>
    <w:rsid w:val="004E6E89"/>
    <w:rsid w:val="004E7599"/>
    <w:rsid w:val="004E75E5"/>
    <w:rsid w:val="004E7A19"/>
    <w:rsid w:val="004E7A8A"/>
    <w:rsid w:val="004E7BF2"/>
    <w:rsid w:val="004F006A"/>
    <w:rsid w:val="004F01C6"/>
    <w:rsid w:val="004F0376"/>
    <w:rsid w:val="004F06C4"/>
    <w:rsid w:val="004F0E74"/>
    <w:rsid w:val="004F11A7"/>
    <w:rsid w:val="004F1F26"/>
    <w:rsid w:val="004F2085"/>
    <w:rsid w:val="004F224E"/>
    <w:rsid w:val="004F2CD8"/>
    <w:rsid w:val="004F2ED9"/>
    <w:rsid w:val="004F36CD"/>
    <w:rsid w:val="004F3923"/>
    <w:rsid w:val="004F3C4B"/>
    <w:rsid w:val="004F3CCC"/>
    <w:rsid w:val="004F5B28"/>
    <w:rsid w:val="004F5E23"/>
    <w:rsid w:val="004F62DA"/>
    <w:rsid w:val="004F653D"/>
    <w:rsid w:val="004F6642"/>
    <w:rsid w:val="004F67D0"/>
    <w:rsid w:val="004F6934"/>
    <w:rsid w:val="004F6F31"/>
    <w:rsid w:val="004F78E5"/>
    <w:rsid w:val="00501440"/>
    <w:rsid w:val="005015C0"/>
    <w:rsid w:val="00501A67"/>
    <w:rsid w:val="005025F5"/>
    <w:rsid w:val="00502657"/>
    <w:rsid w:val="00502798"/>
    <w:rsid w:val="0050281D"/>
    <w:rsid w:val="00502834"/>
    <w:rsid w:val="00502890"/>
    <w:rsid w:val="00502E65"/>
    <w:rsid w:val="0050347F"/>
    <w:rsid w:val="00503C05"/>
    <w:rsid w:val="0050462E"/>
    <w:rsid w:val="0050530B"/>
    <w:rsid w:val="00505738"/>
    <w:rsid w:val="005073DC"/>
    <w:rsid w:val="005073E4"/>
    <w:rsid w:val="00511316"/>
    <w:rsid w:val="00511509"/>
    <w:rsid w:val="00511B46"/>
    <w:rsid w:val="00512195"/>
    <w:rsid w:val="005130ED"/>
    <w:rsid w:val="005132AA"/>
    <w:rsid w:val="00513497"/>
    <w:rsid w:val="00513601"/>
    <w:rsid w:val="005138EB"/>
    <w:rsid w:val="00513DCF"/>
    <w:rsid w:val="005143A1"/>
    <w:rsid w:val="00514858"/>
    <w:rsid w:val="00514D83"/>
    <w:rsid w:val="00514F1A"/>
    <w:rsid w:val="00515BE3"/>
    <w:rsid w:val="00516374"/>
    <w:rsid w:val="005163D3"/>
    <w:rsid w:val="00517233"/>
    <w:rsid w:val="00517373"/>
    <w:rsid w:val="005174FE"/>
    <w:rsid w:val="00520654"/>
    <w:rsid w:val="00520FE4"/>
    <w:rsid w:val="0052132C"/>
    <w:rsid w:val="00522C91"/>
    <w:rsid w:val="00523527"/>
    <w:rsid w:val="00523ADD"/>
    <w:rsid w:val="00524508"/>
    <w:rsid w:val="00525179"/>
    <w:rsid w:val="00525AFF"/>
    <w:rsid w:val="00525EDB"/>
    <w:rsid w:val="00526204"/>
    <w:rsid w:val="0052633C"/>
    <w:rsid w:val="0052680A"/>
    <w:rsid w:val="00526C0C"/>
    <w:rsid w:val="0052715D"/>
    <w:rsid w:val="00527C62"/>
    <w:rsid w:val="0053084A"/>
    <w:rsid w:val="0053085C"/>
    <w:rsid w:val="00530A18"/>
    <w:rsid w:val="005318DC"/>
    <w:rsid w:val="00531F69"/>
    <w:rsid w:val="0053215A"/>
    <w:rsid w:val="00532233"/>
    <w:rsid w:val="0053223A"/>
    <w:rsid w:val="005325C7"/>
    <w:rsid w:val="00533066"/>
    <w:rsid w:val="00533BEA"/>
    <w:rsid w:val="0053499A"/>
    <w:rsid w:val="00535E4E"/>
    <w:rsid w:val="00537175"/>
    <w:rsid w:val="00537373"/>
    <w:rsid w:val="005378B4"/>
    <w:rsid w:val="0054021E"/>
    <w:rsid w:val="00540956"/>
    <w:rsid w:val="00540AEE"/>
    <w:rsid w:val="00541086"/>
    <w:rsid w:val="00542108"/>
    <w:rsid w:val="0054218C"/>
    <w:rsid w:val="00542335"/>
    <w:rsid w:val="005425C1"/>
    <w:rsid w:val="005426F9"/>
    <w:rsid w:val="005429BF"/>
    <w:rsid w:val="005435FE"/>
    <w:rsid w:val="00544A38"/>
    <w:rsid w:val="00544EF5"/>
    <w:rsid w:val="005453E7"/>
    <w:rsid w:val="005454B4"/>
    <w:rsid w:val="0054609E"/>
    <w:rsid w:val="00546788"/>
    <w:rsid w:val="005468FB"/>
    <w:rsid w:val="00546995"/>
    <w:rsid w:val="00547862"/>
    <w:rsid w:val="00550977"/>
    <w:rsid w:val="005524A0"/>
    <w:rsid w:val="0055263D"/>
    <w:rsid w:val="005529F5"/>
    <w:rsid w:val="00552BCE"/>
    <w:rsid w:val="00553360"/>
    <w:rsid w:val="0055386C"/>
    <w:rsid w:val="00553A44"/>
    <w:rsid w:val="0055449A"/>
    <w:rsid w:val="00554F4A"/>
    <w:rsid w:val="0055531F"/>
    <w:rsid w:val="005559DD"/>
    <w:rsid w:val="00556E32"/>
    <w:rsid w:val="00556FDD"/>
    <w:rsid w:val="00557275"/>
    <w:rsid w:val="005575C6"/>
    <w:rsid w:val="00557A38"/>
    <w:rsid w:val="0056063D"/>
    <w:rsid w:val="00560A58"/>
    <w:rsid w:val="00560CB3"/>
    <w:rsid w:val="00560DF4"/>
    <w:rsid w:val="005625A4"/>
    <w:rsid w:val="00563197"/>
    <w:rsid w:val="00563E7C"/>
    <w:rsid w:val="00563FD0"/>
    <w:rsid w:val="00564129"/>
    <w:rsid w:val="0056450B"/>
    <w:rsid w:val="005657CB"/>
    <w:rsid w:val="005661A9"/>
    <w:rsid w:val="00566B2F"/>
    <w:rsid w:val="00566BB6"/>
    <w:rsid w:val="00566BC5"/>
    <w:rsid w:val="00566C6E"/>
    <w:rsid w:val="0056765C"/>
    <w:rsid w:val="005700BE"/>
    <w:rsid w:val="00570A6E"/>
    <w:rsid w:val="00571174"/>
    <w:rsid w:val="005714EF"/>
    <w:rsid w:val="00571732"/>
    <w:rsid w:val="005717DD"/>
    <w:rsid w:val="005719CB"/>
    <w:rsid w:val="00571B85"/>
    <w:rsid w:val="005720DC"/>
    <w:rsid w:val="0057268B"/>
    <w:rsid w:val="00572BD3"/>
    <w:rsid w:val="00572BED"/>
    <w:rsid w:val="00573660"/>
    <w:rsid w:val="00573849"/>
    <w:rsid w:val="005738EE"/>
    <w:rsid w:val="00573A6D"/>
    <w:rsid w:val="005741CD"/>
    <w:rsid w:val="00575041"/>
    <w:rsid w:val="00575AD8"/>
    <w:rsid w:val="005761A4"/>
    <w:rsid w:val="00576A9C"/>
    <w:rsid w:val="00576D5D"/>
    <w:rsid w:val="00577162"/>
    <w:rsid w:val="00577383"/>
    <w:rsid w:val="0057757E"/>
    <w:rsid w:val="005775CB"/>
    <w:rsid w:val="005777E1"/>
    <w:rsid w:val="00577E45"/>
    <w:rsid w:val="00580200"/>
    <w:rsid w:val="00580563"/>
    <w:rsid w:val="00580792"/>
    <w:rsid w:val="00581CC5"/>
    <w:rsid w:val="00581DC6"/>
    <w:rsid w:val="00582308"/>
    <w:rsid w:val="00582902"/>
    <w:rsid w:val="00582AA1"/>
    <w:rsid w:val="005832C9"/>
    <w:rsid w:val="00584024"/>
    <w:rsid w:val="0058430C"/>
    <w:rsid w:val="005855DF"/>
    <w:rsid w:val="00585A87"/>
    <w:rsid w:val="00585BB5"/>
    <w:rsid w:val="00585F7E"/>
    <w:rsid w:val="0058613B"/>
    <w:rsid w:val="00586953"/>
    <w:rsid w:val="00586AC9"/>
    <w:rsid w:val="00586BAF"/>
    <w:rsid w:val="00586DE7"/>
    <w:rsid w:val="00587D70"/>
    <w:rsid w:val="005900EF"/>
    <w:rsid w:val="0059012F"/>
    <w:rsid w:val="00590143"/>
    <w:rsid w:val="00590C8B"/>
    <w:rsid w:val="00590EF2"/>
    <w:rsid w:val="00590F0E"/>
    <w:rsid w:val="005910AF"/>
    <w:rsid w:val="0059138D"/>
    <w:rsid w:val="005918D1"/>
    <w:rsid w:val="005923A7"/>
    <w:rsid w:val="0059248A"/>
    <w:rsid w:val="005924DD"/>
    <w:rsid w:val="0059268D"/>
    <w:rsid w:val="00592945"/>
    <w:rsid w:val="00592CA6"/>
    <w:rsid w:val="00592F0E"/>
    <w:rsid w:val="0059308C"/>
    <w:rsid w:val="00593B47"/>
    <w:rsid w:val="00594077"/>
    <w:rsid w:val="00594221"/>
    <w:rsid w:val="005949E3"/>
    <w:rsid w:val="00594A76"/>
    <w:rsid w:val="00594E64"/>
    <w:rsid w:val="00594EB0"/>
    <w:rsid w:val="0059628C"/>
    <w:rsid w:val="005A0F09"/>
    <w:rsid w:val="005A1378"/>
    <w:rsid w:val="005A15E4"/>
    <w:rsid w:val="005A17FC"/>
    <w:rsid w:val="005A2E86"/>
    <w:rsid w:val="005A3412"/>
    <w:rsid w:val="005A3680"/>
    <w:rsid w:val="005A368F"/>
    <w:rsid w:val="005A36FA"/>
    <w:rsid w:val="005A3CCF"/>
    <w:rsid w:val="005A4987"/>
    <w:rsid w:val="005A4C2B"/>
    <w:rsid w:val="005A551D"/>
    <w:rsid w:val="005A5C5C"/>
    <w:rsid w:val="005A67EB"/>
    <w:rsid w:val="005A6BF6"/>
    <w:rsid w:val="005A6F5F"/>
    <w:rsid w:val="005A74CB"/>
    <w:rsid w:val="005A75CD"/>
    <w:rsid w:val="005A7A8D"/>
    <w:rsid w:val="005B0170"/>
    <w:rsid w:val="005B02B8"/>
    <w:rsid w:val="005B1091"/>
    <w:rsid w:val="005B1746"/>
    <w:rsid w:val="005B1A11"/>
    <w:rsid w:val="005B1C59"/>
    <w:rsid w:val="005B2406"/>
    <w:rsid w:val="005B28E5"/>
    <w:rsid w:val="005B303F"/>
    <w:rsid w:val="005B3594"/>
    <w:rsid w:val="005B35BF"/>
    <w:rsid w:val="005B3CE8"/>
    <w:rsid w:val="005B3E20"/>
    <w:rsid w:val="005B4463"/>
    <w:rsid w:val="005B446B"/>
    <w:rsid w:val="005B47B8"/>
    <w:rsid w:val="005B4A53"/>
    <w:rsid w:val="005B4C28"/>
    <w:rsid w:val="005B4D2D"/>
    <w:rsid w:val="005B56CE"/>
    <w:rsid w:val="005B6145"/>
    <w:rsid w:val="005B6F36"/>
    <w:rsid w:val="005B7707"/>
    <w:rsid w:val="005B7E3E"/>
    <w:rsid w:val="005BB564"/>
    <w:rsid w:val="005C0686"/>
    <w:rsid w:val="005C17F2"/>
    <w:rsid w:val="005C1A07"/>
    <w:rsid w:val="005C1F34"/>
    <w:rsid w:val="005C2045"/>
    <w:rsid w:val="005C275F"/>
    <w:rsid w:val="005C2D19"/>
    <w:rsid w:val="005C325C"/>
    <w:rsid w:val="005C3275"/>
    <w:rsid w:val="005C3922"/>
    <w:rsid w:val="005C40D7"/>
    <w:rsid w:val="005C43E3"/>
    <w:rsid w:val="005C4801"/>
    <w:rsid w:val="005C4C47"/>
    <w:rsid w:val="005C51CB"/>
    <w:rsid w:val="005C5292"/>
    <w:rsid w:val="005C64E9"/>
    <w:rsid w:val="005C7054"/>
    <w:rsid w:val="005C707B"/>
    <w:rsid w:val="005C792E"/>
    <w:rsid w:val="005C7B9D"/>
    <w:rsid w:val="005D01D4"/>
    <w:rsid w:val="005D0518"/>
    <w:rsid w:val="005D0CC6"/>
    <w:rsid w:val="005D1304"/>
    <w:rsid w:val="005D145A"/>
    <w:rsid w:val="005D2071"/>
    <w:rsid w:val="005D3456"/>
    <w:rsid w:val="005D489F"/>
    <w:rsid w:val="005D4A3F"/>
    <w:rsid w:val="005D4B1D"/>
    <w:rsid w:val="005D4B55"/>
    <w:rsid w:val="005D4C2A"/>
    <w:rsid w:val="005D52CB"/>
    <w:rsid w:val="005D5F47"/>
    <w:rsid w:val="005D61E6"/>
    <w:rsid w:val="005D7CBA"/>
    <w:rsid w:val="005D7F63"/>
    <w:rsid w:val="005E0789"/>
    <w:rsid w:val="005E0B75"/>
    <w:rsid w:val="005E0C2F"/>
    <w:rsid w:val="005E137F"/>
    <w:rsid w:val="005E2423"/>
    <w:rsid w:val="005E25EE"/>
    <w:rsid w:val="005E2B8C"/>
    <w:rsid w:val="005E2D1E"/>
    <w:rsid w:val="005E2F3A"/>
    <w:rsid w:val="005E3CEB"/>
    <w:rsid w:val="005E3FEB"/>
    <w:rsid w:val="005E41CF"/>
    <w:rsid w:val="005E4967"/>
    <w:rsid w:val="005E582D"/>
    <w:rsid w:val="005E5C17"/>
    <w:rsid w:val="005E66FB"/>
    <w:rsid w:val="005E6F5D"/>
    <w:rsid w:val="005E71CA"/>
    <w:rsid w:val="005E732C"/>
    <w:rsid w:val="005E737D"/>
    <w:rsid w:val="005E7B40"/>
    <w:rsid w:val="005F0042"/>
    <w:rsid w:val="005F06FB"/>
    <w:rsid w:val="005F0762"/>
    <w:rsid w:val="005F1EB3"/>
    <w:rsid w:val="005F2BE6"/>
    <w:rsid w:val="005F2C6F"/>
    <w:rsid w:val="005F3315"/>
    <w:rsid w:val="005F3A98"/>
    <w:rsid w:val="005F3AE0"/>
    <w:rsid w:val="005F428A"/>
    <w:rsid w:val="005F4AF5"/>
    <w:rsid w:val="005F5218"/>
    <w:rsid w:val="005F5425"/>
    <w:rsid w:val="005F542D"/>
    <w:rsid w:val="005F61AC"/>
    <w:rsid w:val="005F643A"/>
    <w:rsid w:val="005F718B"/>
    <w:rsid w:val="005F76E6"/>
    <w:rsid w:val="00600567"/>
    <w:rsid w:val="00600A43"/>
    <w:rsid w:val="00601022"/>
    <w:rsid w:val="006016D2"/>
    <w:rsid w:val="00601835"/>
    <w:rsid w:val="006023CA"/>
    <w:rsid w:val="006025EE"/>
    <w:rsid w:val="00603FBA"/>
    <w:rsid w:val="00604291"/>
    <w:rsid w:val="00604527"/>
    <w:rsid w:val="006049E9"/>
    <w:rsid w:val="00604D85"/>
    <w:rsid w:val="00604DFB"/>
    <w:rsid w:val="0060549F"/>
    <w:rsid w:val="006055AD"/>
    <w:rsid w:val="006056BC"/>
    <w:rsid w:val="00606563"/>
    <w:rsid w:val="00607125"/>
    <w:rsid w:val="00607369"/>
    <w:rsid w:val="0060747B"/>
    <w:rsid w:val="00607885"/>
    <w:rsid w:val="00607A92"/>
    <w:rsid w:val="00607F9E"/>
    <w:rsid w:val="00607FCD"/>
    <w:rsid w:val="0061092B"/>
    <w:rsid w:val="006109DD"/>
    <w:rsid w:val="00610B49"/>
    <w:rsid w:val="00610D53"/>
    <w:rsid w:val="00611D69"/>
    <w:rsid w:val="00612205"/>
    <w:rsid w:val="00612607"/>
    <w:rsid w:val="00612FF6"/>
    <w:rsid w:val="00613D82"/>
    <w:rsid w:val="0061527A"/>
    <w:rsid w:val="006152A5"/>
    <w:rsid w:val="0061586A"/>
    <w:rsid w:val="006158BD"/>
    <w:rsid w:val="00615E46"/>
    <w:rsid w:val="0061690A"/>
    <w:rsid w:val="00616CEC"/>
    <w:rsid w:val="00616D90"/>
    <w:rsid w:val="00616EB2"/>
    <w:rsid w:val="00617A0A"/>
    <w:rsid w:val="00617DDF"/>
    <w:rsid w:val="00617EE0"/>
    <w:rsid w:val="00620228"/>
    <w:rsid w:val="006208C7"/>
    <w:rsid w:val="0062107F"/>
    <w:rsid w:val="00621257"/>
    <w:rsid w:val="006214A1"/>
    <w:rsid w:val="00621571"/>
    <w:rsid w:val="00621D81"/>
    <w:rsid w:val="00622123"/>
    <w:rsid w:val="00622714"/>
    <w:rsid w:val="00623304"/>
    <w:rsid w:val="00623A6C"/>
    <w:rsid w:val="00623F2B"/>
    <w:rsid w:val="006242F5"/>
    <w:rsid w:val="006252C3"/>
    <w:rsid w:val="006256FE"/>
    <w:rsid w:val="00625971"/>
    <w:rsid w:val="00625AE5"/>
    <w:rsid w:val="0062680A"/>
    <w:rsid w:val="00627C79"/>
    <w:rsid w:val="006301DE"/>
    <w:rsid w:val="00630531"/>
    <w:rsid w:val="0063060B"/>
    <w:rsid w:val="006319F6"/>
    <w:rsid w:val="00631B7E"/>
    <w:rsid w:val="00632309"/>
    <w:rsid w:val="006325D7"/>
    <w:rsid w:val="006325E6"/>
    <w:rsid w:val="00632BA6"/>
    <w:rsid w:val="006336C1"/>
    <w:rsid w:val="006345A6"/>
    <w:rsid w:val="006348C4"/>
    <w:rsid w:val="00634D56"/>
    <w:rsid w:val="00635223"/>
    <w:rsid w:val="00635239"/>
    <w:rsid w:val="00635868"/>
    <w:rsid w:val="0063593C"/>
    <w:rsid w:val="00636A14"/>
    <w:rsid w:val="00636C4E"/>
    <w:rsid w:val="00637574"/>
    <w:rsid w:val="006402D8"/>
    <w:rsid w:val="006404F4"/>
    <w:rsid w:val="00640D3C"/>
    <w:rsid w:val="00640E19"/>
    <w:rsid w:val="0064107A"/>
    <w:rsid w:val="00641988"/>
    <w:rsid w:val="00641A0E"/>
    <w:rsid w:val="00641DF3"/>
    <w:rsid w:val="0064281E"/>
    <w:rsid w:val="00643878"/>
    <w:rsid w:val="00644059"/>
    <w:rsid w:val="00645676"/>
    <w:rsid w:val="006458C5"/>
    <w:rsid w:val="00645B0B"/>
    <w:rsid w:val="00645B7F"/>
    <w:rsid w:val="00645FF1"/>
    <w:rsid w:val="0064612C"/>
    <w:rsid w:val="006467EF"/>
    <w:rsid w:val="00646AC3"/>
    <w:rsid w:val="00646BDA"/>
    <w:rsid w:val="00646CDA"/>
    <w:rsid w:val="006473D0"/>
    <w:rsid w:val="00650295"/>
    <w:rsid w:val="006505F8"/>
    <w:rsid w:val="00650D4F"/>
    <w:rsid w:val="00650DDE"/>
    <w:rsid w:val="00651135"/>
    <w:rsid w:val="00651339"/>
    <w:rsid w:val="006515C5"/>
    <w:rsid w:val="00651756"/>
    <w:rsid w:val="00651878"/>
    <w:rsid w:val="00651E0B"/>
    <w:rsid w:val="00652533"/>
    <w:rsid w:val="00652BA3"/>
    <w:rsid w:val="00652D5F"/>
    <w:rsid w:val="00653675"/>
    <w:rsid w:val="00653885"/>
    <w:rsid w:val="006538E5"/>
    <w:rsid w:val="00653D2A"/>
    <w:rsid w:val="0065489A"/>
    <w:rsid w:val="00655215"/>
    <w:rsid w:val="00655869"/>
    <w:rsid w:val="00655DC4"/>
    <w:rsid w:val="00656449"/>
    <w:rsid w:val="0065656A"/>
    <w:rsid w:val="00656632"/>
    <w:rsid w:val="00657555"/>
    <w:rsid w:val="00657C16"/>
    <w:rsid w:val="006607C7"/>
    <w:rsid w:val="00660E1E"/>
    <w:rsid w:val="006618DF"/>
    <w:rsid w:val="00661FEC"/>
    <w:rsid w:val="006623DD"/>
    <w:rsid w:val="006623F3"/>
    <w:rsid w:val="006629AF"/>
    <w:rsid w:val="00662A9A"/>
    <w:rsid w:val="00662CB9"/>
    <w:rsid w:val="0066380D"/>
    <w:rsid w:val="00663A0A"/>
    <w:rsid w:val="00663A16"/>
    <w:rsid w:val="00663F1A"/>
    <w:rsid w:val="00664C5D"/>
    <w:rsid w:val="0066503B"/>
    <w:rsid w:val="00665A97"/>
    <w:rsid w:val="00665B62"/>
    <w:rsid w:val="0066650D"/>
    <w:rsid w:val="00666FD1"/>
    <w:rsid w:val="00670548"/>
    <w:rsid w:val="00670598"/>
    <w:rsid w:val="006708E2"/>
    <w:rsid w:val="00670D2F"/>
    <w:rsid w:val="00671215"/>
    <w:rsid w:val="00672EF5"/>
    <w:rsid w:val="00673A25"/>
    <w:rsid w:val="00673B84"/>
    <w:rsid w:val="00673D20"/>
    <w:rsid w:val="00674D1E"/>
    <w:rsid w:val="00674D3B"/>
    <w:rsid w:val="006757F9"/>
    <w:rsid w:val="0067584F"/>
    <w:rsid w:val="006758CA"/>
    <w:rsid w:val="00675BCF"/>
    <w:rsid w:val="00675F42"/>
    <w:rsid w:val="006762CA"/>
    <w:rsid w:val="00676E6E"/>
    <w:rsid w:val="00677A3B"/>
    <w:rsid w:val="00677A7E"/>
    <w:rsid w:val="00677A89"/>
    <w:rsid w:val="00677B31"/>
    <w:rsid w:val="0068005B"/>
    <w:rsid w:val="006800DF"/>
    <w:rsid w:val="00680796"/>
    <w:rsid w:val="00680B5F"/>
    <w:rsid w:val="00680D38"/>
    <w:rsid w:val="006810FB"/>
    <w:rsid w:val="00682A32"/>
    <w:rsid w:val="006845CB"/>
    <w:rsid w:val="006847EE"/>
    <w:rsid w:val="006849F2"/>
    <w:rsid w:val="00684A79"/>
    <w:rsid w:val="00684AB4"/>
    <w:rsid w:val="00684CBD"/>
    <w:rsid w:val="00684F55"/>
    <w:rsid w:val="00685ACB"/>
    <w:rsid w:val="00685C5C"/>
    <w:rsid w:val="00686163"/>
    <w:rsid w:val="00690059"/>
    <w:rsid w:val="00690268"/>
    <w:rsid w:val="006906D6"/>
    <w:rsid w:val="00690BA7"/>
    <w:rsid w:val="00690F4A"/>
    <w:rsid w:val="00690FB1"/>
    <w:rsid w:val="00691144"/>
    <w:rsid w:val="00691153"/>
    <w:rsid w:val="006919CC"/>
    <w:rsid w:val="0069260C"/>
    <w:rsid w:val="00692F25"/>
    <w:rsid w:val="00693868"/>
    <w:rsid w:val="006939F8"/>
    <w:rsid w:val="006942AA"/>
    <w:rsid w:val="006947D4"/>
    <w:rsid w:val="00694856"/>
    <w:rsid w:val="0069522C"/>
    <w:rsid w:val="00696346"/>
    <w:rsid w:val="00696863"/>
    <w:rsid w:val="006969C5"/>
    <w:rsid w:val="00696D2E"/>
    <w:rsid w:val="00696E66"/>
    <w:rsid w:val="0069742C"/>
    <w:rsid w:val="00697971"/>
    <w:rsid w:val="00697E24"/>
    <w:rsid w:val="00697F17"/>
    <w:rsid w:val="006A0A71"/>
    <w:rsid w:val="006A1429"/>
    <w:rsid w:val="006A144D"/>
    <w:rsid w:val="006A1919"/>
    <w:rsid w:val="006A286F"/>
    <w:rsid w:val="006A2DBB"/>
    <w:rsid w:val="006A2E8B"/>
    <w:rsid w:val="006A2F5D"/>
    <w:rsid w:val="006A3468"/>
    <w:rsid w:val="006A3A3C"/>
    <w:rsid w:val="006A3A86"/>
    <w:rsid w:val="006A4622"/>
    <w:rsid w:val="006A5D14"/>
    <w:rsid w:val="006A5EBF"/>
    <w:rsid w:val="006A6691"/>
    <w:rsid w:val="006A7630"/>
    <w:rsid w:val="006A7CFD"/>
    <w:rsid w:val="006A7D1F"/>
    <w:rsid w:val="006B0977"/>
    <w:rsid w:val="006B10E3"/>
    <w:rsid w:val="006B1EED"/>
    <w:rsid w:val="006B20F9"/>
    <w:rsid w:val="006B2C71"/>
    <w:rsid w:val="006B32FD"/>
    <w:rsid w:val="006B3FF7"/>
    <w:rsid w:val="006B4456"/>
    <w:rsid w:val="006B4631"/>
    <w:rsid w:val="006B52A9"/>
    <w:rsid w:val="006B535D"/>
    <w:rsid w:val="006B53BF"/>
    <w:rsid w:val="006B56DE"/>
    <w:rsid w:val="006B58E7"/>
    <w:rsid w:val="006B6548"/>
    <w:rsid w:val="006B659A"/>
    <w:rsid w:val="006B7497"/>
    <w:rsid w:val="006B7949"/>
    <w:rsid w:val="006C0200"/>
    <w:rsid w:val="006C1890"/>
    <w:rsid w:val="006C1FA8"/>
    <w:rsid w:val="006C1FF3"/>
    <w:rsid w:val="006C212E"/>
    <w:rsid w:val="006C246E"/>
    <w:rsid w:val="006C2739"/>
    <w:rsid w:val="006C2A0D"/>
    <w:rsid w:val="006C3582"/>
    <w:rsid w:val="006C43C6"/>
    <w:rsid w:val="006C48BC"/>
    <w:rsid w:val="006C49BE"/>
    <w:rsid w:val="006C4F0C"/>
    <w:rsid w:val="006C50FA"/>
    <w:rsid w:val="006C58AE"/>
    <w:rsid w:val="006C6001"/>
    <w:rsid w:val="006C6810"/>
    <w:rsid w:val="006C735A"/>
    <w:rsid w:val="006C7718"/>
    <w:rsid w:val="006C774E"/>
    <w:rsid w:val="006C7B24"/>
    <w:rsid w:val="006D0377"/>
    <w:rsid w:val="006D0435"/>
    <w:rsid w:val="006D077F"/>
    <w:rsid w:val="006D080B"/>
    <w:rsid w:val="006D0CCD"/>
    <w:rsid w:val="006D1194"/>
    <w:rsid w:val="006D1259"/>
    <w:rsid w:val="006D1593"/>
    <w:rsid w:val="006D214B"/>
    <w:rsid w:val="006D2642"/>
    <w:rsid w:val="006D2E69"/>
    <w:rsid w:val="006D3131"/>
    <w:rsid w:val="006D3A99"/>
    <w:rsid w:val="006D3B5E"/>
    <w:rsid w:val="006D4633"/>
    <w:rsid w:val="006D53EE"/>
    <w:rsid w:val="006D5913"/>
    <w:rsid w:val="006D5B3E"/>
    <w:rsid w:val="006D6EF6"/>
    <w:rsid w:val="006D6F31"/>
    <w:rsid w:val="006D7587"/>
    <w:rsid w:val="006D7975"/>
    <w:rsid w:val="006E035C"/>
    <w:rsid w:val="006E080A"/>
    <w:rsid w:val="006E0932"/>
    <w:rsid w:val="006E0941"/>
    <w:rsid w:val="006E0D59"/>
    <w:rsid w:val="006E1593"/>
    <w:rsid w:val="006E15EB"/>
    <w:rsid w:val="006E1729"/>
    <w:rsid w:val="006E1D43"/>
    <w:rsid w:val="006E21E0"/>
    <w:rsid w:val="006E2B7B"/>
    <w:rsid w:val="006E3335"/>
    <w:rsid w:val="006E3BFE"/>
    <w:rsid w:val="006E409C"/>
    <w:rsid w:val="006E45FE"/>
    <w:rsid w:val="006E4B25"/>
    <w:rsid w:val="006E4BB0"/>
    <w:rsid w:val="006E4CFA"/>
    <w:rsid w:val="006E5507"/>
    <w:rsid w:val="006E5594"/>
    <w:rsid w:val="006E55EA"/>
    <w:rsid w:val="006E57AA"/>
    <w:rsid w:val="006E61EF"/>
    <w:rsid w:val="006E6352"/>
    <w:rsid w:val="006E7416"/>
    <w:rsid w:val="006E773C"/>
    <w:rsid w:val="006E7B6D"/>
    <w:rsid w:val="006F00F1"/>
    <w:rsid w:val="006F13FA"/>
    <w:rsid w:val="006F165F"/>
    <w:rsid w:val="006F187D"/>
    <w:rsid w:val="006F1E03"/>
    <w:rsid w:val="006F2C86"/>
    <w:rsid w:val="006F2D65"/>
    <w:rsid w:val="006F3C35"/>
    <w:rsid w:val="006F3FBC"/>
    <w:rsid w:val="006F4C64"/>
    <w:rsid w:val="006F5174"/>
    <w:rsid w:val="006F5195"/>
    <w:rsid w:val="006F5926"/>
    <w:rsid w:val="006F5A99"/>
    <w:rsid w:val="006F5C9F"/>
    <w:rsid w:val="006F63D8"/>
    <w:rsid w:val="006F6F16"/>
    <w:rsid w:val="006F77AF"/>
    <w:rsid w:val="006F79C7"/>
    <w:rsid w:val="006F7DE3"/>
    <w:rsid w:val="007006D4"/>
    <w:rsid w:val="00701719"/>
    <w:rsid w:val="007017A7"/>
    <w:rsid w:val="00701B19"/>
    <w:rsid w:val="00702001"/>
    <w:rsid w:val="007021A4"/>
    <w:rsid w:val="0070245B"/>
    <w:rsid w:val="00702507"/>
    <w:rsid w:val="007026EA"/>
    <w:rsid w:val="00702AFD"/>
    <w:rsid w:val="0070311D"/>
    <w:rsid w:val="007034F1"/>
    <w:rsid w:val="00703621"/>
    <w:rsid w:val="00703BE0"/>
    <w:rsid w:val="00704439"/>
    <w:rsid w:val="007045AF"/>
    <w:rsid w:val="00704B76"/>
    <w:rsid w:val="00705A5A"/>
    <w:rsid w:val="007066F4"/>
    <w:rsid w:val="00707E73"/>
    <w:rsid w:val="00710CEE"/>
    <w:rsid w:val="0071230D"/>
    <w:rsid w:val="00712315"/>
    <w:rsid w:val="00712896"/>
    <w:rsid w:val="00712E89"/>
    <w:rsid w:val="007137A4"/>
    <w:rsid w:val="007138A4"/>
    <w:rsid w:val="00713A7B"/>
    <w:rsid w:val="00713FD9"/>
    <w:rsid w:val="007148A7"/>
    <w:rsid w:val="00715202"/>
    <w:rsid w:val="00716128"/>
    <w:rsid w:val="00716C33"/>
    <w:rsid w:val="00716F22"/>
    <w:rsid w:val="00716FBD"/>
    <w:rsid w:val="0071746C"/>
    <w:rsid w:val="00717754"/>
    <w:rsid w:val="0071786A"/>
    <w:rsid w:val="00720104"/>
    <w:rsid w:val="00720199"/>
    <w:rsid w:val="007220BE"/>
    <w:rsid w:val="007229A3"/>
    <w:rsid w:val="00722F5B"/>
    <w:rsid w:val="007230CF"/>
    <w:rsid w:val="007235BE"/>
    <w:rsid w:val="007239DF"/>
    <w:rsid w:val="00723F54"/>
    <w:rsid w:val="00724FD0"/>
    <w:rsid w:val="007251A7"/>
    <w:rsid w:val="00725446"/>
    <w:rsid w:val="007256CD"/>
    <w:rsid w:val="007269F6"/>
    <w:rsid w:val="00726EFC"/>
    <w:rsid w:val="007274DB"/>
    <w:rsid w:val="007311A5"/>
    <w:rsid w:val="00731D0F"/>
    <w:rsid w:val="00732295"/>
    <w:rsid w:val="007324C1"/>
    <w:rsid w:val="00732587"/>
    <w:rsid w:val="007328F2"/>
    <w:rsid w:val="00732C0C"/>
    <w:rsid w:val="00733116"/>
    <w:rsid w:val="00733C11"/>
    <w:rsid w:val="00734111"/>
    <w:rsid w:val="007341BA"/>
    <w:rsid w:val="0073446B"/>
    <w:rsid w:val="007347BF"/>
    <w:rsid w:val="00734A7E"/>
    <w:rsid w:val="00735650"/>
    <w:rsid w:val="00735888"/>
    <w:rsid w:val="00735973"/>
    <w:rsid w:val="00735A7B"/>
    <w:rsid w:val="00735EED"/>
    <w:rsid w:val="0073686C"/>
    <w:rsid w:val="00737207"/>
    <w:rsid w:val="00737212"/>
    <w:rsid w:val="007373E1"/>
    <w:rsid w:val="00737786"/>
    <w:rsid w:val="00737B81"/>
    <w:rsid w:val="00737DB7"/>
    <w:rsid w:val="007402EE"/>
    <w:rsid w:val="00740427"/>
    <w:rsid w:val="0074083D"/>
    <w:rsid w:val="0074113B"/>
    <w:rsid w:val="00741D14"/>
    <w:rsid w:val="00742318"/>
    <w:rsid w:val="0074409B"/>
    <w:rsid w:val="00745821"/>
    <w:rsid w:val="00745A48"/>
    <w:rsid w:val="00746882"/>
    <w:rsid w:val="00746E60"/>
    <w:rsid w:val="00746E64"/>
    <w:rsid w:val="00746EF7"/>
    <w:rsid w:val="00747175"/>
    <w:rsid w:val="007471EE"/>
    <w:rsid w:val="007478C0"/>
    <w:rsid w:val="007512A2"/>
    <w:rsid w:val="00752055"/>
    <w:rsid w:val="007526F4"/>
    <w:rsid w:val="00752C88"/>
    <w:rsid w:val="007531F0"/>
    <w:rsid w:val="00753259"/>
    <w:rsid w:val="007539A4"/>
    <w:rsid w:val="00753FF5"/>
    <w:rsid w:val="00754891"/>
    <w:rsid w:val="007555A7"/>
    <w:rsid w:val="00755DEE"/>
    <w:rsid w:val="00756A99"/>
    <w:rsid w:val="00757152"/>
    <w:rsid w:val="0075759A"/>
    <w:rsid w:val="007575A3"/>
    <w:rsid w:val="007578F9"/>
    <w:rsid w:val="00757903"/>
    <w:rsid w:val="00757B16"/>
    <w:rsid w:val="00757C0F"/>
    <w:rsid w:val="00760517"/>
    <w:rsid w:val="00762526"/>
    <w:rsid w:val="0076260C"/>
    <w:rsid w:val="00762844"/>
    <w:rsid w:val="00762B78"/>
    <w:rsid w:val="00762E31"/>
    <w:rsid w:val="007640F1"/>
    <w:rsid w:val="0076490D"/>
    <w:rsid w:val="00765021"/>
    <w:rsid w:val="0076562C"/>
    <w:rsid w:val="00765C98"/>
    <w:rsid w:val="00765E28"/>
    <w:rsid w:val="007661B5"/>
    <w:rsid w:val="007662E1"/>
    <w:rsid w:val="00766A9C"/>
    <w:rsid w:val="00766C72"/>
    <w:rsid w:val="00766ED4"/>
    <w:rsid w:val="007676A1"/>
    <w:rsid w:val="00767750"/>
    <w:rsid w:val="007703CC"/>
    <w:rsid w:val="00770988"/>
    <w:rsid w:val="0077175A"/>
    <w:rsid w:val="0077181A"/>
    <w:rsid w:val="00771A5C"/>
    <w:rsid w:val="00771B53"/>
    <w:rsid w:val="00771EDB"/>
    <w:rsid w:val="0077215F"/>
    <w:rsid w:val="007721FE"/>
    <w:rsid w:val="00772CF1"/>
    <w:rsid w:val="00772E08"/>
    <w:rsid w:val="00773290"/>
    <w:rsid w:val="00773B99"/>
    <w:rsid w:val="00773D26"/>
    <w:rsid w:val="00773E61"/>
    <w:rsid w:val="00773F62"/>
    <w:rsid w:val="0077404D"/>
    <w:rsid w:val="00774677"/>
    <w:rsid w:val="00774ABA"/>
    <w:rsid w:val="00775065"/>
    <w:rsid w:val="00775325"/>
    <w:rsid w:val="00775A4F"/>
    <w:rsid w:val="00775F50"/>
    <w:rsid w:val="007761AC"/>
    <w:rsid w:val="00776C9E"/>
    <w:rsid w:val="00776CA4"/>
    <w:rsid w:val="00777880"/>
    <w:rsid w:val="00777980"/>
    <w:rsid w:val="00780D62"/>
    <w:rsid w:val="00781523"/>
    <w:rsid w:val="0078186C"/>
    <w:rsid w:val="0078197E"/>
    <w:rsid w:val="00781C61"/>
    <w:rsid w:val="00781FEE"/>
    <w:rsid w:val="0078244A"/>
    <w:rsid w:val="00782468"/>
    <w:rsid w:val="00783989"/>
    <w:rsid w:val="00784C0A"/>
    <w:rsid w:val="00784D83"/>
    <w:rsid w:val="007857EA"/>
    <w:rsid w:val="00785B24"/>
    <w:rsid w:val="00785B25"/>
    <w:rsid w:val="00785CAD"/>
    <w:rsid w:val="007865B8"/>
    <w:rsid w:val="007874A5"/>
    <w:rsid w:val="00787931"/>
    <w:rsid w:val="00787A7F"/>
    <w:rsid w:val="00787DB3"/>
    <w:rsid w:val="007903CC"/>
    <w:rsid w:val="00790D5C"/>
    <w:rsid w:val="00791732"/>
    <w:rsid w:val="00792043"/>
    <w:rsid w:val="00793438"/>
    <w:rsid w:val="0079354A"/>
    <w:rsid w:val="00793899"/>
    <w:rsid w:val="00793D90"/>
    <w:rsid w:val="0079437D"/>
    <w:rsid w:val="0079562A"/>
    <w:rsid w:val="0079636A"/>
    <w:rsid w:val="00796474"/>
    <w:rsid w:val="00796EEF"/>
    <w:rsid w:val="00796EF1"/>
    <w:rsid w:val="007A0DD8"/>
    <w:rsid w:val="007A0F58"/>
    <w:rsid w:val="007A1D0B"/>
    <w:rsid w:val="007A25BF"/>
    <w:rsid w:val="007A3B99"/>
    <w:rsid w:val="007A4219"/>
    <w:rsid w:val="007A42C3"/>
    <w:rsid w:val="007A4477"/>
    <w:rsid w:val="007A47B3"/>
    <w:rsid w:val="007A4CCB"/>
    <w:rsid w:val="007A5D5C"/>
    <w:rsid w:val="007A602B"/>
    <w:rsid w:val="007A6A8E"/>
    <w:rsid w:val="007A783C"/>
    <w:rsid w:val="007A7DE7"/>
    <w:rsid w:val="007B03BC"/>
    <w:rsid w:val="007B0669"/>
    <w:rsid w:val="007B08A3"/>
    <w:rsid w:val="007B0F2A"/>
    <w:rsid w:val="007B12D1"/>
    <w:rsid w:val="007B13C4"/>
    <w:rsid w:val="007B149B"/>
    <w:rsid w:val="007B1711"/>
    <w:rsid w:val="007B17C2"/>
    <w:rsid w:val="007B3542"/>
    <w:rsid w:val="007B3686"/>
    <w:rsid w:val="007B457C"/>
    <w:rsid w:val="007B47C7"/>
    <w:rsid w:val="007B4808"/>
    <w:rsid w:val="007B4AEB"/>
    <w:rsid w:val="007B4E04"/>
    <w:rsid w:val="007B536B"/>
    <w:rsid w:val="007B542B"/>
    <w:rsid w:val="007B55D1"/>
    <w:rsid w:val="007B59B4"/>
    <w:rsid w:val="007B5C88"/>
    <w:rsid w:val="007B5D70"/>
    <w:rsid w:val="007B6465"/>
    <w:rsid w:val="007B6685"/>
    <w:rsid w:val="007B6AED"/>
    <w:rsid w:val="007B73F6"/>
    <w:rsid w:val="007B7A7E"/>
    <w:rsid w:val="007C0177"/>
    <w:rsid w:val="007C0692"/>
    <w:rsid w:val="007C0968"/>
    <w:rsid w:val="007C10C3"/>
    <w:rsid w:val="007C200B"/>
    <w:rsid w:val="007C2926"/>
    <w:rsid w:val="007C299D"/>
    <w:rsid w:val="007C3B8E"/>
    <w:rsid w:val="007C4A25"/>
    <w:rsid w:val="007C5D1B"/>
    <w:rsid w:val="007C5FEC"/>
    <w:rsid w:val="007C6039"/>
    <w:rsid w:val="007C6049"/>
    <w:rsid w:val="007C6956"/>
    <w:rsid w:val="007C6B30"/>
    <w:rsid w:val="007C6B78"/>
    <w:rsid w:val="007C6BAF"/>
    <w:rsid w:val="007C6EF4"/>
    <w:rsid w:val="007C7096"/>
    <w:rsid w:val="007C738C"/>
    <w:rsid w:val="007C7737"/>
    <w:rsid w:val="007C7BA2"/>
    <w:rsid w:val="007C7E9C"/>
    <w:rsid w:val="007D043D"/>
    <w:rsid w:val="007D0D3B"/>
    <w:rsid w:val="007D297A"/>
    <w:rsid w:val="007D2D2F"/>
    <w:rsid w:val="007D2E86"/>
    <w:rsid w:val="007D4494"/>
    <w:rsid w:val="007D477C"/>
    <w:rsid w:val="007D54A7"/>
    <w:rsid w:val="007D57F1"/>
    <w:rsid w:val="007D58F8"/>
    <w:rsid w:val="007D594C"/>
    <w:rsid w:val="007D5AD5"/>
    <w:rsid w:val="007D5EC7"/>
    <w:rsid w:val="007D7439"/>
    <w:rsid w:val="007D7915"/>
    <w:rsid w:val="007D7F56"/>
    <w:rsid w:val="007E0516"/>
    <w:rsid w:val="007E097E"/>
    <w:rsid w:val="007E1849"/>
    <w:rsid w:val="007E1D48"/>
    <w:rsid w:val="007E2113"/>
    <w:rsid w:val="007E21B6"/>
    <w:rsid w:val="007E24CB"/>
    <w:rsid w:val="007E36DD"/>
    <w:rsid w:val="007E3F93"/>
    <w:rsid w:val="007E4453"/>
    <w:rsid w:val="007E473C"/>
    <w:rsid w:val="007E4859"/>
    <w:rsid w:val="007E4E47"/>
    <w:rsid w:val="007E528C"/>
    <w:rsid w:val="007E5315"/>
    <w:rsid w:val="007E6F3A"/>
    <w:rsid w:val="007E769F"/>
    <w:rsid w:val="007E7EFF"/>
    <w:rsid w:val="007F02ED"/>
    <w:rsid w:val="007F0725"/>
    <w:rsid w:val="007F0CAC"/>
    <w:rsid w:val="007F0D5A"/>
    <w:rsid w:val="007F0E56"/>
    <w:rsid w:val="007F15BE"/>
    <w:rsid w:val="007F1B07"/>
    <w:rsid w:val="007F211F"/>
    <w:rsid w:val="007F21E7"/>
    <w:rsid w:val="007F311D"/>
    <w:rsid w:val="007F325B"/>
    <w:rsid w:val="007F3C00"/>
    <w:rsid w:val="007F4117"/>
    <w:rsid w:val="007F4772"/>
    <w:rsid w:val="007F4813"/>
    <w:rsid w:val="007F4FF4"/>
    <w:rsid w:val="007F511D"/>
    <w:rsid w:val="007F546E"/>
    <w:rsid w:val="007F5C1E"/>
    <w:rsid w:val="007F62F5"/>
    <w:rsid w:val="007F76F6"/>
    <w:rsid w:val="007F7A88"/>
    <w:rsid w:val="00800353"/>
    <w:rsid w:val="00800744"/>
    <w:rsid w:val="0080117C"/>
    <w:rsid w:val="00801624"/>
    <w:rsid w:val="008016DE"/>
    <w:rsid w:val="00801738"/>
    <w:rsid w:val="00802A0B"/>
    <w:rsid w:val="00802B84"/>
    <w:rsid w:val="00802E91"/>
    <w:rsid w:val="00802EA1"/>
    <w:rsid w:val="00803380"/>
    <w:rsid w:val="00803677"/>
    <w:rsid w:val="00803B81"/>
    <w:rsid w:val="00803BB0"/>
    <w:rsid w:val="00803F54"/>
    <w:rsid w:val="0080453C"/>
    <w:rsid w:val="008047CD"/>
    <w:rsid w:val="00804D5B"/>
    <w:rsid w:val="00805056"/>
    <w:rsid w:val="008058D1"/>
    <w:rsid w:val="008060DC"/>
    <w:rsid w:val="008065B3"/>
    <w:rsid w:val="0080680E"/>
    <w:rsid w:val="0080688A"/>
    <w:rsid w:val="00806D62"/>
    <w:rsid w:val="0080751F"/>
    <w:rsid w:val="0080763A"/>
    <w:rsid w:val="008076AA"/>
    <w:rsid w:val="008079A0"/>
    <w:rsid w:val="00807E63"/>
    <w:rsid w:val="00807EA9"/>
    <w:rsid w:val="008102DB"/>
    <w:rsid w:val="00810EFB"/>
    <w:rsid w:val="00810FF8"/>
    <w:rsid w:val="00811262"/>
    <w:rsid w:val="00812B52"/>
    <w:rsid w:val="00813281"/>
    <w:rsid w:val="0081348A"/>
    <w:rsid w:val="0081374F"/>
    <w:rsid w:val="00813E6E"/>
    <w:rsid w:val="008145FD"/>
    <w:rsid w:val="00814CE1"/>
    <w:rsid w:val="00815348"/>
    <w:rsid w:val="00815940"/>
    <w:rsid w:val="00815BAB"/>
    <w:rsid w:val="00815BDB"/>
    <w:rsid w:val="00815C0D"/>
    <w:rsid w:val="00815F4F"/>
    <w:rsid w:val="008160A8"/>
    <w:rsid w:val="008161C2"/>
    <w:rsid w:val="0081622B"/>
    <w:rsid w:val="0081658B"/>
    <w:rsid w:val="00816A17"/>
    <w:rsid w:val="00816C24"/>
    <w:rsid w:val="00816F63"/>
    <w:rsid w:val="00817354"/>
    <w:rsid w:val="008174E4"/>
    <w:rsid w:val="008201DE"/>
    <w:rsid w:val="008206D3"/>
    <w:rsid w:val="00820A0D"/>
    <w:rsid w:val="00820DF5"/>
    <w:rsid w:val="00821596"/>
    <w:rsid w:val="00821C9C"/>
    <w:rsid w:val="0082262E"/>
    <w:rsid w:val="008228C0"/>
    <w:rsid w:val="008228DF"/>
    <w:rsid w:val="008228FD"/>
    <w:rsid w:val="00823713"/>
    <w:rsid w:val="0082374A"/>
    <w:rsid w:val="008242B1"/>
    <w:rsid w:val="008243ED"/>
    <w:rsid w:val="0082492E"/>
    <w:rsid w:val="00824964"/>
    <w:rsid w:val="00824E2D"/>
    <w:rsid w:val="00825764"/>
    <w:rsid w:val="0082576E"/>
    <w:rsid w:val="00825A82"/>
    <w:rsid w:val="00826512"/>
    <w:rsid w:val="00826EA7"/>
    <w:rsid w:val="008275E0"/>
    <w:rsid w:val="00827953"/>
    <w:rsid w:val="008279D4"/>
    <w:rsid w:val="00827A45"/>
    <w:rsid w:val="00830505"/>
    <w:rsid w:val="00830B9A"/>
    <w:rsid w:val="00831CAD"/>
    <w:rsid w:val="0083211E"/>
    <w:rsid w:val="0083226F"/>
    <w:rsid w:val="008327C3"/>
    <w:rsid w:val="00832C71"/>
    <w:rsid w:val="00833386"/>
    <w:rsid w:val="008337B7"/>
    <w:rsid w:val="00834FF1"/>
    <w:rsid w:val="00835439"/>
    <w:rsid w:val="00835A4D"/>
    <w:rsid w:val="00835E66"/>
    <w:rsid w:val="00835EF7"/>
    <w:rsid w:val="008363A5"/>
    <w:rsid w:val="008365F6"/>
    <w:rsid w:val="008369BA"/>
    <w:rsid w:val="008375E3"/>
    <w:rsid w:val="008379AA"/>
    <w:rsid w:val="008404CE"/>
    <w:rsid w:val="008405EA"/>
    <w:rsid w:val="00840B57"/>
    <w:rsid w:val="00840D47"/>
    <w:rsid w:val="0084188F"/>
    <w:rsid w:val="00842783"/>
    <w:rsid w:val="00842A06"/>
    <w:rsid w:val="008433D7"/>
    <w:rsid w:val="008439D4"/>
    <w:rsid w:val="008462D7"/>
    <w:rsid w:val="00846629"/>
    <w:rsid w:val="0084670A"/>
    <w:rsid w:val="00847320"/>
    <w:rsid w:val="00847EA0"/>
    <w:rsid w:val="00850481"/>
    <w:rsid w:val="008504C7"/>
    <w:rsid w:val="008506A1"/>
    <w:rsid w:val="00850ADF"/>
    <w:rsid w:val="00850B2E"/>
    <w:rsid w:val="00850C33"/>
    <w:rsid w:val="00850EF5"/>
    <w:rsid w:val="00851468"/>
    <w:rsid w:val="0085149B"/>
    <w:rsid w:val="0085211A"/>
    <w:rsid w:val="008525FC"/>
    <w:rsid w:val="0085269E"/>
    <w:rsid w:val="00853B30"/>
    <w:rsid w:val="00853F52"/>
    <w:rsid w:val="00854D21"/>
    <w:rsid w:val="00855030"/>
    <w:rsid w:val="00855903"/>
    <w:rsid w:val="0085622D"/>
    <w:rsid w:val="008564D4"/>
    <w:rsid w:val="008564D9"/>
    <w:rsid w:val="0085746E"/>
    <w:rsid w:val="008574CE"/>
    <w:rsid w:val="008578C0"/>
    <w:rsid w:val="00857B96"/>
    <w:rsid w:val="00857C70"/>
    <w:rsid w:val="00857D6F"/>
    <w:rsid w:val="008604D5"/>
    <w:rsid w:val="008612E7"/>
    <w:rsid w:val="008618BE"/>
    <w:rsid w:val="00861DBA"/>
    <w:rsid w:val="0086220F"/>
    <w:rsid w:val="00862AA9"/>
    <w:rsid w:val="008630C8"/>
    <w:rsid w:val="00863132"/>
    <w:rsid w:val="0086334B"/>
    <w:rsid w:val="0086369D"/>
    <w:rsid w:val="008647E2"/>
    <w:rsid w:val="00864BE2"/>
    <w:rsid w:val="00864D9F"/>
    <w:rsid w:val="00865295"/>
    <w:rsid w:val="0086602A"/>
    <w:rsid w:val="00866CD0"/>
    <w:rsid w:val="00866ECA"/>
    <w:rsid w:val="00866FEB"/>
    <w:rsid w:val="008676CF"/>
    <w:rsid w:val="00867A06"/>
    <w:rsid w:val="00867A2F"/>
    <w:rsid w:val="008703B2"/>
    <w:rsid w:val="008704D1"/>
    <w:rsid w:val="00870B62"/>
    <w:rsid w:val="00870D23"/>
    <w:rsid w:val="00871409"/>
    <w:rsid w:val="00871909"/>
    <w:rsid w:val="00871B7E"/>
    <w:rsid w:val="00871EDE"/>
    <w:rsid w:val="00871F01"/>
    <w:rsid w:val="00872511"/>
    <w:rsid w:val="00872683"/>
    <w:rsid w:val="00872C8F"/>
    <w:rsid w:val="008730A0"/>
    <w:rsid w:val="00873753"/>
    <w:rsid w:val="008741E3"/>
    <w:rsid w:val="00874A01"/>
    <w:rsid w:val="00874D1A"/>
    <w:rsid w:val="00874DE6"/>
    <w:rsid w:val="00875278"/>
    <w:rsid w:val="0087555B"/>
    <w:rsid w:val="00875842"/>
    <w:rsid w:val="00876225"/>
    <w:rsid w:val="00876474"/>
    <w:rsid w:val="00876477"/>
    <w:rsid w:val="00876555"/>
    <w:rsid w:val="00877883"/>
    <w:rsid w:val="00877E04"/>
    <w:rsid w:val="0088010E"/>
    <w:rsid w:val="008804CA"/>
    <w:rsid w:val="00880713"/>
    <w:rsid w:val="008822EC"/>
    <w:rsid w:val="00882976"/>
    <w:rsid w:val="00882CA6"/>
    <w:rsid w:val="00883BF9"/>
    <w:rsid w:val="00884948"/>
    <w:rsid w:val="00884E0B"/>
    <w:rsid w:val="00885F66"/>
    <w:rsid w:val="00886439"/>
    <w:rsid w:val="00887946"/>
    <w:rsid w:val="00890DC7"/>
    <w:rsid w:val="00891C75"/>
    <w:rsid w:val="00892C66"/>
    <w:rsid w:val="008942C5"/>
    <w:rsid w:val="00894AF8"/>
    <w:rsid w:val="00894D14"/>
    <w:rsid w:val="0089560D"/>
    <w:rsid w:val="0089587E"/>
    <w:rsid w:val="008958E5"/>
    <w:rsid w:val="008958F2"/>
    <w:rsid w:val="008A00ED"/>
    <w:rsid w:val="008A035D"/>
    <w:rsid w:val="008A17DA"/>
    <w:rsid w:val="008A1B36"/>
    <w:rsid w:val="008A271D"/>
    <w:rsid w:val="008A2818"/>
    <w:rsid w:val="008A2F81"/>
    <w:rsid w:val="008A32C4"/>
    <w:rsid w:val="008A3542"/>
    <w:rsid w:val="008A37C1"/>
    <w:rsid w:val="008A3D15"/>
    <w:rsid w:val="008A408F"/>
    <w:rsid w:val="008A48FD"/>
    <w:rsid w:val="008A4DF0"/>
    <w:rsid w:val="008A5288"/>
    <w:rsid w:val="008A54D5"/>
    <w:rsid w:val="008A552C"/>
    <w:rsid w:val="008A583F"/>
    <w:rsid w:val="008A6736"/>
    <w:rsid w:val="008A6896"/>
    <w:rsid w:val="008A6C27"/>
    <w:rsid w:val="008A756D"/>
    <w:rsid w:val="008A7CC6"/>
    <w:rsid w:val="008A7EE3"/>
    <w:rsid w:val="008B05E1"/>
    <w:rsid w:val="008B0802"/>
    <w:rsid w:val="008B0C21"/>
    <w:rsid w:val="008B21DC"/>
    <w:rsid w:val="008B2D78"/>
    <w:rsid w:val="008B2DBB"/>
    <w:rsid w:val="008B3127"/>
    <w:rsid w:val="008B3C9B"/>
    <w:rsid w:val="008B419D"/>
    <w:rsid w:val="008B480E"/>
    <w:rsid w:val="008B4928"/>
    <w:rsid w:val="008B4C1A"/>
    <w:rsid w:val="008B4F78"/>
    <w:rsid w:val="008B553F"/>
    <w:rsid w:val="008B59C0"/>
    <w:rsid w:val="008B5EDF"/>
    <w:rsid w:val="008B6162"/>
    <w:rsid w:val="008B6278"/>
    <w:rsid w:val="008B640F"/>
    <w:rsid w:val="008B7139"/>
    <w:rsid w:val="008B7154"/>
    <w:rsid w:val="008B74C4"/>
    <w:rsid w:val="008B7B46"/>
    <w:rsid w:val="008B7FDD"/>
    <w:rsid w:val="008C0B75"/>
    <w:rsid w:val="008C2472"/>
    <w:rsid w:val="008C25ED"/>
    <w:rsid w:val="008C287E"/>
    <w:rsid w:val="008C2980"/>
    <w:rsid w:val="008C2C77"/>
    <w:rsid w:val="008C2FA7"/>
    <w:rsid w:val="008C3BF2"/>
    <w:rsid w:val="008C3F11"/>
    <w:rsid w:val="008C47BC"/>
    <w:rsid w:val="008C4BD1"/>
    <w:rsid w:val="008C5CD6"/>
    <w:rsid w:val="008C5FCD"/>
    <w:rsid w:val="008C5FEA"/>
    <w:rsid w:val="008C76CC"/>
    <w:rsid w:val="008C79BE"/>
    <w:rsid w:val="008C7D94"/>
    <w:rsid w:val="008D169E"/>
    <w:rsid w:val="008D1731"/>
    <w:rsid w:val="008D1C69"/>
    <w:rsid w:val="008D1D45"/>
    <w:rsid w:val="008D24B9"/>
    <w:rsid w:val="008D276A"/>
    <w:rsid w:val="008D2D42"/>
    <w:rsid w:val="008D3C38"/>
    <w:rsid w:val="008D41CE"/>
    <w:rsid w:val="008D4EA6"/>
    <w:rsid w:val="008D5541"/>
    <w:rsid w:val="008D6150"/>
    <w:rsid w:val="008D6188"/>
    <w:rsid w:val="008D6A02"/>
    <w:rsid w:val="008E01F3"/>
    <w:rsid w:val="008E03CC"/>
    <w:rsid w:val="008E0899"/>
    <w:rsid w:val="008E1973"/>
    <w:rsid w:val="008E2393"/>
    <w:rsid w:val="008E2C7D"/>
    <w:rsid w:val="008E316C"/>
    <w:rsid w:val="008E32BF"/>
    <w:rsid w:val="008E3CE4"/>
    <w:rsid w:val="008E51A7"/>
    <w:rsid w:val="008E55EE"/>
    <w:rsid w:val="008E5F06"/>
    <w:rsid w:val="008E7303"/>
    <w:rsid w:val="008E7BFC"/>
    <w:rsid w:val="008F0C69"/>
    <w:rsid w:val="008F0D5E"/>
    <w:rsid w:val="008F1170"/>
    <w:rsid w:val="008F1383"/>
    <w:rsid w:val="008F14B7"/>
    <w:rsid w:val="008F1B46"/>
    <w:rsid w:val="008F1BE2"/>
    <w:rsid w:val="008F24D1"/>
    <w:rsid w:val="008F27CF"/>
    <w:rsid w:val="008F29E2"/>
    <w:rsid w:val="008F2E27"/>
    <w:rsid w:val="008F3308"/>
    <w:rsid w:val="008F37A8"/>
    <w:rsid w:val="008F402F"/>
    <w:rsid w:val="008F453F"/>
    <w:rsid w:val="008F4806"/>
    <w:rsid w:val="008F4D0E"/>
    <w:rsid w:val="008F528F"/>
    <w:rsid w:val="008F5A99"/>
    <w:rsid w:val="008F629C"/>
    <w:rsid w:val="008F6E50"/>
    <w:rsid w:val="008F6F31"/>
    <w:rsid w:val="008F701A"/>
    <w:rsid w:val="008F7DA9"/>
    <w:rsid w:val="008F7F11"/>
    <w:rsid w:val="009005F0"/>
    <w:rsid w:val="009006A3"/>
    <w:rsid w:val="0090098C"/>
    <w:rsid w:val="00901884"/>
    <w:rsid w:val="00901AF0"/>
    <w:rsid w:val="00902C17"/>
    <w:rsid w:val="00902C76"/>
    <w:rsid w:val="00902DA0"/>
    <w:rsid w:val="009036BF"/>
    <w:rsid w:val="009045CE"/>
    <w:rsid w:val="00904D47"/>
    <w:rsid w:val="00904E34"/>
    <w:rsid w:val="00905B34"/>
    <w:rsid w:val="00905D86"/>
    <w:rsid w:val="00906526"/>
    <w:rsid w:val="009067B9"/>
    <w:rsid w:val="00906A7B"/>
    <w:rsid w:val="00907118"/>
    <w:rsid w:val="0090716B"/>
    <w:rsid w:val="00907352"/>
    <w:rsid w:val="00907911"/>
    <w:rsid w:val="009101BE"/>
    <w:rsid w:val="0091067E"/>
    <w:rsid w:val="009108BF"/>
    <w:rsid w:val="00911089"/>
    <w:rsid w:val="00911A6C"/>
    <w:rsid w:val="0091291A"/>
    <w:rsid w:val="00912A29"/>
    <w:rsid w:val="00913B11"/>
    <w:rsid w:val="00915D01"/>
    <w:rsid w:val="00915FF0"/>
    <w:rsid w:val="00917A29"/>
    <w:rsid w:val="0092020D"/>
    <w:rsid w:val="009204AE"/>
    <w:rsid w:val="00920A75"/>
    <w:rsid w:val="00920CEA"/>
    <w:rsid w:val="00920E0C"/>
    <w:rsid w:val="00921185"/>
    <w:rsid w:val="0092125F"/>
    <w:rsid w:val="0092199C"/>
    <w:rsid w:val="0092224C"/>
    <w:rsid w:val="009223D1"/>
    <w:rsid w:val="009225F6"/>
    <w:rsid w:val="0092324C"/>
    <w:rsid w:val="00923A35"/>
    <w:rsid w:val="00924DFD"/>
    <w:rsid w:val="00925139"/>
    <w:rsid w:val="00925266"/>
    <w:rsid w:val="009257C1"/>
    <w:rsid w:val="009259A8"/>
    <w:rsid w:val="00925A87"/>
    <w:rsid w:val="00926196"/>
    <w:rsid w:val="009262A2"/>
    <w:rsid w:val="00926AEE"/>
    <w:rsid w:val="00927283"/>
    <w:rsid w:val="009277BE"/>
    <w:rsid w:val="009277FD"/>
    <w:rsid w:val="009278E4"/>
    <w:rsid w:val="00927DAC"/>
    <w:rsid w:val="0093011F"/>
    <w:rsid w:val="0093095C"/>
    <w:rsid w:val="0093099C"/>
    <w:rsid w:val="00930A74"/>
    <w:rsid w:val="00930D0D"/>
    <w:rsid w:val="00931257"/>
    <w:rsid w:val="009315B1"/>
    <w:rsid w:val="00931712"/>
    <w:rsid w:val="009317D4"/>
    <w:rsid w:val="009321B8"/>
    <w:rsid w:val="0093330F"/>
    <w:rsid w:val="009337C6"/>
    <w:rsid w:val="00933DE7"/>
    <w:rsid w:val="0093411E"/>
    <w:rsid w:val="009342FB"/>
    <w:rsid w:val="0093522E"/>
    <w:rsid w:val="00935AA4"/>
    <w:rsid w:val="00936117"/>
    <w:rsid w:val="009367DC"/>
    <w:rsid w:val="00936A18"/>
    <w:rsid w:val="0093703C"/>
    <w:rsid w:val="009375F4"/>
    <w:rsid w:val="009376A6"/>
    <w:rsid w:val="00937ADD"/>
    <w:rsid w:val="00937B23"/>
    <w:rsid w:val="00937C56"/>
    <w:rsid w:val="00937CEB"/>
    <w:rsid w:val="0094048A"/>
    <w:rsid w:val="0094065B"/>
    <w:rsid w:val="00940CDE"/>
    <w:rsid w:val="0094125E"/>
    <w:rsid w:val="009412CF"/>
    <w:rsid w:val="009412EB"/>
    <w:rsid w:val="00941323"/>
    <w:rsid w:val="00941363"/>
    <w:rsid w:val="00941B36"/>
    <w:rsid w:val="00941BCC"/>
    <w:rsid w:val="0094216E"/>
    <w:rsid w:val="009423CE"/>
    <w:rsid w:val="0094323D"/>
    <w:rsid w:val="00943584"/>
    <w:rsid w:val="009435AA"/>
    <w:rsid w:val="009435DC"/>
    <w:rsid w:val="009444AF"/>
    <w:rsid w:val="00944C46"/>
    <w:rsid w:val="0094500D"/>
    <w:rsid w:val="00946FE4"/>
    <w:rsid w:val="009472A7"/>
    <w:rsid w:val="009478AA"/>
    <w:rsid w:val="00947997"/>
    <w:rsid w:val="00947A86"/>
    <w:rsid w:val="0094AC6F"/>
    <w:rsid w:val="0095015D"/>
    <w:rsid w:val="009501C5"/>
    <w:rsid w:val="00950796"/>
    <w:rsid w:val="00950C74"/>
    <w:rsid w:val="0095170F"/>
    <w:rsid w:val="0095222F"/>
    <w:rsid w:val="0095243F"/>
    <w:rsid w:val="0095244F"/>
    <w:rsid w:val="00952455"/>
    <w:rsid w:val="00953314"/>
    <w:rsid w:val="0095341D"/>
    <w:rsid w:val="00953557"/>
    <w:rsid w:val="0095398E"/>
    <w:rsid w:val="009541D9"/>
    <w:rsid w:val="00954723"/>
    <w:rsid w:val="009547FD"/>
    <w:rsid w:val="00954AE2"/>
    <w:rsid w:val="00955825"/>
    <w:rsid w:val="00955C5A"/>
    <w:rsid w:val="00956ED4"/>
    <w:rsid w:val="0095727C"/>
    <w:rsid w:val="009573C5"/>
    <w:rsid w:val="009611E8"/>
    <w:rsid w:val="0096127E"/>
    <w:rsid w:val="0096139A"/>
    <w:rsid w:val="00961542"/>
    <w:rsid w:val="0096169C"/>
    <w:rsid w:val="00961D52"/>
    <w:rsid w:val="009623DB"/>
    <w:rsid w:val="009626EF"/>
    <w:rsid w:val="00962875"/>
    <w:rsid w:val="00963350"/>
    <w:rsid w:val="00963479"/>
    <w:rsid w:val="0096386C"/>
    <w:rsid w:val="00963AD3"/>
    <w:rsid w:val="00963DCB"/>
    <w:rsid w:val="00963E07"/>
    <w:rsid w:val="009645C1"/>
    <w:rsid w:val="00964E5F"/>
    <w:rsid w:val="009651E7"/>
    <w:rsid w:val="009652A2"/>
    <w:rsid w:val="009658E0"/>
    <w:rsid w:val="0096664D"/>
    <w:rsid w:val="009666A0"/>
    <w:rsid w:val="00966993"/>
    <w:rsid w:val="00966C4E"/>
    <w:rsid w:val="00966E2C"/>
    <w:rsid w:val="00966F92"/>
    <w:rsid w:val="00966FDF"/>
    <w:rsid w:val="00967171"/>
    <w:rsid w:val="009707DC"/>
    <w:rsid w:val="00970EA6"/>
    <w:rsid w:val="0097165A"/>
    <w:rsid w:val="009718B1"/>
    <w:rsid w:val="00971B64"/>
    <w:rsid w:val="00971CC9"/>
    <w:rsid w:val="00971F9D"/>
    <w:rsid w:val="00972446"/>
    <w:rsid w:val="00972EC5"/>
    <w:rsid w:val="0097312E"/>
    <w:rsid w:val="00974680"/>
    <w:rsid w:val="00974700"/>
    <w:rsid w:val="00975248"/>
    <w:rsid w:val="00975826"/>
    <w:rsid w:val="00975E97"/>
    <w:rsid w:val="00976E7A"/>
    <w:rsid w:val="0097799F"/>
    <w:rsid w:val="00977DBE"/>
    <w:rsid w:val="00977EA3"/>
    <w:rsid w:val="00980AFF"/>
    <w:rsid w:val="00980D28"/>
    <w:rsid w:val="0098168C"/>
    <w:rsid w:val="00981BDD"/>
    <w:rsid w:val="009822B3"/>
    <w:rsid w:val="00982530"/>
    <w:rsid w:val="00982554"/>
    <w:rsid w:val="00982663"/>
    <w:rsid w:val="00982AC3"/>
    <w:rsid w:val="00982DED"/>
    <w:rsid w:val="0098308C"/>
    <w:rsid w:val="009831D8"/>
    <w:rsid w:val="00983286"/>
    <w:rsid w:val="00983420"/>
    <w:rsid w:val="00983793"/>
    <w:rsid w:val="00983B9A"/>
    <w:rsid w:val="00983F3F"/>
    <w:rsid w:val="00984399"/>
    <w:rsid w:val="0098486A"/>
    <w:rsid w:val="00984BFC"/>
    <w:rsid w:val="00984EC8"/>
    <w:rsid w:val="00984FDA"/>
    <w:rsid w:val="009855E8"/>
    <w:rsid w:val="0098585E"/>
    <w:rsid w:val="009859D8"/>
    <w:rsid w:val="00985C93"/>
    <w:rsid w:val="00986493"/>
    <w:rsid w:val="009865A5"/>
    <w:rsid w:val="00986A98"/>
    <w:rsid w:val="00987BE0"/>
    <w:rsid w:val="00990706"/>
    <w:rsid w:val="00991775"/>
    <w:rsid w:val="00991857"/>
    <w:rsid w:val="00992030"/>
    <w:rsid w:val="00992897"/>
    <w:rsid w:val="009933C5"/>
    <w:rsid w:val="00993996"/>
    <w:rsid w:val="00994894"/>
    <w:rsid w:val="0099533D"/>
    <w:rsid w:val="00995F11"/>
    <w:rsid w:val="00997083"/>
    <w:rsid w:val="00997252"/>
    <w:rsid w:val="009A0081"/>
    <w:rsid w:val="009A0AD0"/>
    <w:rsid w:val="009A1920"/>
    <w:rsid w:val="009A1B6D"/>
    <w:rsid w:val="009A2AB5"/>
    <w:rsid w:val="009A2B37"/>
    <w:rsid w:val="009A2C28"/>
    <w:rsid w:val="009A33B8"/>
    <w:rsid w:val="009A46CD"/>
    <w:rsid w:val="009A5293"/>
    <w:rsid w:val="009A536F"/>
    <w:rsid w:val="009A542D"/>
    <w:rsid w:val="009A553C"/>
    <w:rsid w:val="009A584C"/>
    <w:rsid w:val="009A5A55"/>
    <w:rsid w:val="009A5B1B"/>
    <w:rsid w:val="009A6BAD"/>
    <w:rsid w:val="009A7594"/>
    <w:rsid w:val="009A7F71"/>
    <w:rsid w:val="009B0474"/>
    <w:rsid w:val="009B0D4D"/>
    <w:rsid w:val="009B1048"/>
    <w:rsid w:val="009B16E1"/>
    <w:rsid w:val="009B192B"/>
    <w:rsid w:val="009B1C5C"/>
    <w:rsid w:val="009B2338"/>
    <w:rsid w:val="009B264E"/>
    <w:rsid w:val="009B27B8"/>
    <w:rsid w:val="009B3683"/>
    <w:rsid w:val="009B3803"/>
    <w:rsid w:val="009B385D"/>
    <w:rsid w:val="009B3EA9"/>
    <w:rsid w:val="009B3FFF"/>
    <w:rsid w:val="009B410C"/>
    <w:rsid w:val="009B41CC"/>
    <w:rsid w:val="009B4359"/>
    <w:rsid w:val="009B43DD"/>
    <w:rsid w:val="009B460B"/>
    <w:rsid w:val="009B4691"/>
    <w:rsid w:val="009B4E2D"/>
    <w:rsid w:val="009B4EE5"/>
    <w:rsid w:val="009B5BC2"/>
    <w:rsid w:val="009B5FE3"/>
    <w:rsid w:val="009B6730"/>
    <w:rsid w:val="009B6F49"/>
    <w:rsid w:val="009B76B4"/>
    <w:rsid w:val="009B7CCF"/>
    <w:rsid w:val="009C03D0"/>
    <w:rsid w:val="009C0484"/>
    <w:rsid w:val="009C1204"/>
    <w:rsid w:val="009C125B"/>
    <w:rsid w:val="009C1321"/>
    <w:rsid w:val="009C260D"/>
    <w:rsid w:val="009C268D"/>
    <w:rsid w:val="009C2FEF"/>
    <w:rsid w:val="009C44E2"/>
    <w:rsid w:val="009C4723"/>
    <w:rsid w:val="009C472A"/>
    <w:rsid w:val="009C4C28"/>
    <w:rsid w:val="009C53E5"/>
    <w:rsid w:val="009C5CBD"/>
    <w:rsid w:val="009C5F61"/>
    <w:rsid w:val="009C667A"/>
    <w:rsid w:val="009C7907"/>
    <w:rsid w:val="009D04A7"/>
    <w:rsid w:val="009D0B60"/>
    <w:rsid w:val="009D1006"/>
    <w:rsid w:val="009D2373"/>
    <w:rsid w:val="009D25DC"/>
    <w:rsid w:val="009D298A"/>
    <w:rsid w:val="009D2E58"/>
    <w:rsid w:val="009D3554"/>
    <w:rsid w:val="009D4002"/>
    <w:rsid w:val="009D50EF"/>
    <w:rsid w:val="009D5211"/>
    <w:rsid w:val="009D55F6"/>
    <w:rsid w:val="009D5A0A"/>
    <w:rsid w:val="009D5A0C"/>
    <w:rsid w:val="009D5A86"/>
    <w:rsid w:val="009D5CE4"/>
    <w:rsid w:val="009D619C"/>
    <w:rsid w:val="009D6311"/>
    <w:rsid w:val="009D6AF4"/>
    <w:rsid w:val="009D6BF2"/>
    <w:rsid w:val="009E0EA4"/>
    <w:rsid w:val="009E135A"/>
    <w:rsid w:val="009E1561"/>
    <w:rsid w:val="009E2FD3"/>
    <w:rsid w:val="009E3FE1"/>
    <w:rsid w:val="009E565C"/>
    <w:rsid w:val="009E5F45"/>
    <w:rsid w:val="009E71E3"/>
    <w:rsid w:val="009E7326"/>
    <w:rsid w:val="009E756D"/>
    <w:rsid w:val="009F07FA"/>
    <w:rsid w:val="009F0832"/>
    <w:rsid w:val="009F0DC7"/>
    <w:rsid w:val="009F0E11"/>
    <w:rsid w:val="009F0E99"/>
    <w:rsid w:val="009F1926"/>
    <w:rsid w:val="009F1C11"/>
    <w:rsid w:val="009F2159"/>
    <w:rsid w:val="009F2554"/>
    <w:rsid w:val="009F35CD"/>
    <w:rsid w:val="009F3EA8"/>
    <w:rsid w:val="009F494B"/>
    <w:rsid w:val="009F5091"/>
    <w:rsid w:val="009F5241"/>
    <w:rsid w:val="009F5360"/>
    <w:rsid w:val="009F5400"/>
    <w:rsid w:val="009F6389"/>
    <w:rsid w:val="009F67B8"/>
    <w:rsid w:val="009F6F4A"/>
    <w:rsid w:val="009F7264"/>
    <w:rsid w:val="009F750B"/>
    <w:rsid w:val="009F7AE2"/>
    <w:rsid w:val="009F7C89"/>
    <w:rsid w:val="00A0020D"/>
    <w:rsid w:val="00A00A07"/>
    <w:rsid w:val="00A01232"/>
    <w:rsid w:val="00A0126B"/>
    <w:rsid w:val="00A013BA"/>
    <w:rsid w:val="00A014BE"/>
    <w:rsid w:val="00A01617"/>
    <w:rsid w:val="00A0162D"/>
    <w:rsid w:val="00A01677"/>
    <w:rsid w:val="00A02043"/>
    <w:rsid w:val="00A022C5"/>
    <w:rsid w:val="00A033B7"/>
    <w:rsid w:val="00A0379D"/>
    <w:rsid w:val="00A04377"/>
    <w:rsid w:val="00A04877"/>
    <w:rsid w:val="00A04A59"/>
    <w:rsid w:val="00A05483"/>
    <w:rsid w:val="00A05FBF"/>
    <w:rsid w:val="00A05FE7"/>
    <w:rsid w:val="00A06382"/>
    <w:rsid w:val="00A06591"/>
    <w:rsid w:val="00A06882"/>
    <w:rsid w:val="00A06A45"/>
    <w:rsid w:val="00A06DD9"/>
    <w:rsid w:val="00A072E0"/>
    <w:rsid w:val="00A07984"/>
    <w:rsid w:val="00A1062E"/>
    <w:rsid w:val="00A10D0C"/>
    <w:rsid w:val="00A110B1"/>
    <w:rsid w:val="00A113CE"/>
    <w:rsid w:val="00A11471"/>
    <w:rsid w:val="00A12598"/>
    <w:rsid w:val="00A128C1"/>
    <w:rsid w:val="00A12A13"/>
    <w:rsid w:val="00A12AE0"/>
    <w:rsid w:val="00A12AE7"/>
    <w:rsid w:val="00A12DD6"/>
    <w:rsid w:val="00A13A0C"/>
    <w:rsid w:val="00A13BB1"/>
    <w:rsid w:val="00A14234"/>
    <w:rsid w:val="00A14449"/>
    <w:rsid w:val="00A14B21"/>
    <w:rsid w:val="00A14E91"/>
    <w:rsid w:val="00A16A29"/>
    <w:rsid w:val="00A16AF9"/>
    <w:rsid w:val="00A16FA5"/>
    <w:rsid w:val="00A17083"/>
    <w:rsid w:val="00A17314"/>
    <w:rsid w:val="00A1768D"/>
    <w:rsid w:val="00A200DB"/>
    <w:rsid w:val="00A20C5A"/>
    <w:rsid w:val="00A23C8A"/>
    <w:rsid w:val="00A24DCB"/>
    <w:rsid w:val="00A24E92"/>
    <w:rsid w:val="00A24EA2"/>
    <w:rsid w:val="00A26120"/>
    <w:rsid w:val="00A26CAF"/>
    <w:rsid w:val="00A26F3A"/>
    <w:rsid w:val="00A30604"/>
    <w:rsid w:val="00A30746"/>
    <w:rsid w:val="00A3088A"/>
    <w:rsid w:val="00A30C02"/>
    <w:rsid w:val="00A30FFA"/>
    <w:rsid w:val="00A313C4"/>
    <w:rsid w:val="00A314DA"/>
    <w:rsid w:val="00A317CA"/>
    <w:rsid w:val="00A31D17"/>
    <w:rsid w:val="00A31D64"/>
    <w:rsid w:val="00A3266B"/>
    <w:rsid w:val="00A330B5"/>
    <w:rsid w:val="00A347E8"/>
    <w:rsid w:val="00A34CA3"/>
    <w:rsid w:val="00A35A86"/>
    <w:rsid w:val="00A365C6"/>
    <w:rsid w:val="00A36D7E"/>
    <w:rsid w:val="00A3724C"/>
    <w:rsid w:val="00A377FC"/>
    <w:rsid w:val="00A37A25"/>
    <w:rsid w:val="00A400A7"/>
    <w:rsid w:val="00A408D6"/>
    <w:rsid w:val="00A430EE"/>
    <w:rsid w:val="00A43400"/>
    <w:rsid w:val="00A43656"/>
    <w:rsid w:val="00A436C8"/>
    <w:rsid w:val="00A43CD9"/>
    <w:rsid w:val="00A44525"/>
    <w:rsid w:val="00A45235"/>
    <w:rsid w:val="00A45348"/>
    <w:rsid w:val="00A45D1A"/>
    <w:rsid w:val="00A46870"/>
    <w:rsid w:val="00A46881"/>
    <w:rsid w:val="00A46F3A"/>
    <w:rsid w:val="00A47725"/>
    <w:rsid w:val="00A50221"/>
    <w:rsid w:val="00A5046C"/>
    <w:rsid w:val="00A504E2"/>
    <w:rsid w:val="00A50626"/>
    <w:rsid w:val="00A50CD2"/>
    <w:rsid w:val="00A50E78"/>
    <w:rsid w:val="00A5123E"/>
    <w:rsid w:val="00A52156"/>
    <w:rsid w:val="00A52254"/>
    <w:rsid w:val="00A528B0"/>
    <w:rsid w:val="00A53780"/>
    <w:rsid w:val="00A5401C"/>
    <w:rsid w:val="00A54332"/>
    <w:rsid w:val="00A557D1"/>
    <w:rsid w:val="00A5658B"/>
    <w:rsid w:val="00A56860"/>
    <w:rsid w:val="00A5713D"/>
    <w:rsid w:val="00A57374"/>
    <w:rsid w:val="00A577CA"/>
    <w:rsid w:val="00A57D1B"/>
    <w:rsid w:val="00A608D7"/>
    <w:rsid w:val="00A60AE6"/>
    <w:rsid w:val="00A6123C"/>
    <w:rsid w:val="00A61DF2"/>
    <w:rsid w:val="00A61DF7"/>
    <w:rsid w:val="00A6208B"/>
    <w:rsid w:val="00A62337"/>
    <w:rsid w:val="00A62CD6"/>
    <w:rsid w:val="00A62FB6"/>
    <w:rsid w:val="00A63089"/>
    <w:rsid w:val="00A6343B"/>
    <w:rsid w:val="00A645BF"/>
    <w:rsid w:val="00A64F2A"/>
    <w:rsid w:val="00A651E3"/>
    <w:rsid w:val="00A6526E"/>
    <w:rsid w:val="00A654C8"/>
    <w:rsid w:val="00A66C8E"/>
    <w:rsid w:val="00A6773D"/>
    <w:rsid w:val="00A67751"/>
    <w:rsid w:val="00A6ADA6"/>
    <w:rsid w:val="00A70E86"/>
    <w:rsid w:val="00A71391"/>
    <w:rsid w:val="00A71C09"/>
    <w:rsid w:val="00A71E21"/>
    <w:rsid w:val="00A72168"/>
    <w:rsid w:val="00A729D3"/>
    <w:rsid w:val="00A72F7D"/>
    <w:rsid w:val="00A72FA9"/>
    <w:rsid w:val="00A73015"/>
    <w:rsid w:val="00A73DE3"/>
    <w:rsid w:val="00A741F6"/>
    <w:rsid w:val="00A74D90"/>
    <w:rsid w:val="00A75472"/>
    <w:rsid w:val="00A75D20"/>
    <w:rsid w:val="00A7671E"/>
    <w:rsid w:val="00A7682B"/>
    <w:rsid w:val="00A768B2"/>
    <w:rsid w:val="00A769CC"/>
    <w:rsid w:val="00A77155"/>
    <w:rsid w:val="00A77837"/>
    <w:rsid w:val="00A80160"/>
    <w:rsid w:val="00A80CE8"/>
    <w:rsid w:val="00A819D8"/>
    <w:rsid w:val="00A81A6D"/>
    <w:rsid w:val="00A825AD"/>
    <w:rsid w:val="00A8262D"/>
    <w:rsid w:val="00A82CA9"/>
    <w:rsid w:val="00A82D15"/>
    <w:rsid w:val="00A82D89"/>
    <w:rsid w:val="00A8382F"/>
    <w:rsid w:val="00A83A1A"/>
    <w:rsid w:val="00A84586"/>
    <w:rsid w:val="00A8463F"/>
    <w:rsid w:val="00A848E8"/>
    <w:rsid w:val="00A850A4"/>
    <w:rsid w:val="00A851E7"/>
    <w:rsid w:val="00A85318"/>
    <w:rsid w:val="00A85B18"/>
    <w:rsid w:val="00A86052"/>
    <w:rsid w:val="00A86E34"/>
    <w:rsid w:val="00A87893"/>
    <w:rsid w:val="00A87F32"/>
    <w:rsid w:val="00A908EE"/>
    <w:rsid w:val="00A9098D"/>
    <w:rsid w:val="00A91825"/>
    <w:rsid w:val="00A91BA4"/>
    <w:rsid w:val="00A91BDF"/>
    <w:rsid w:val="00A91C63"/>
    <w:rsid w:val="00A92267"/>
    <w:rsid w:val="00A924C5"/>
    <w:rsid w:val="00A925CF"/>
    <w:rsid w:val="00A92A01"/>
    <w:rsid w:val="00A92F78"/>
    <w:rsid w:val="00A93037"/>
    <w:rsid w:val="00A93228"/>
    <w:rsid w:val="00A9342D"/>
    <w:rsid w:val="00A93A95"/>
    <w:rsid w:val="00A93F89"/>
    <w:rsid w:val="00A94DF1"/>
    <w:rsid w:val="00A96412"/>
    <w:rsid w:val="00A9699D"/>
    <w:rsid w:val="00AA0380"/>
    <w:rsid w:val="00AA03B7"/>
    <w:rsid w:val="00AA11E9"/>
    <w:rsid w:val="00AA1767"/>
    <w:rsid w:val="00AA19F4"/>
    <w:rsid w:val="00AA229F"/>
    <w:rsid w:val="00AA2576"/>
    <w:rsid w:val="00AA2E8C"/>
    <w:rsid w:val="00AA308E"/>
    <w:rsid w:val="00AA387F"/>
    <w:rsid w:val="00AA44E5"/>
    <w:rsid w:val="00AA4984"/>
    <w:rsid w:val="00AA49F0"/>
    <w:rsid w:val="00AA4A6A"/>
    <w:rsid w:val="00AA5532"/>
    <w:rsid w:val="00AA5552"/>
    <w:rsid w:val="00AA59F4"/>
    <w:rsid w:val="00AA5AC9"/>
    <w:rsid w:val="00AA5B01"/>
    <w:rsid w:val="00AA5D66"/>
    <w:rsid w:val="00AA6D40"/>
    <w:rsid w:val="00AA73E6"/>
    <w:rsid w:val="00AA74C6"/>
    <w:rsid w:val="00AA7C8D"/>
    <w:rsid w:val="00AA7D20"/>
    <w:rsid w:val="00AA7EC7"/>
    <w:rsid w:val="00AB051D"/>
    <w:rsid w:val="00AB069A"/>
    <w:rsid w:val="00AB0A39"/>
    <w:rsid w:val="00AB13F7"/>
    <w:rsid w:val="00AB152F"/>
    <w:rsid w:val="00AB1574"/>
    <w:rsid w:val="00AB16C2"/>
    <w:rsid w:val="00AB1771"/>
    <w:rsid w:val="00AB223A"/>
    <w:rsid w:val="00AB2728"/>
    <w:rsid w:val="00AB2BCC"/>
    <w:rsid w:val="00AB2FC3"/>
    <w:rsid w:val="00AB3529"/>
    <w:rsid w:val="00AB4B35"/>
    <w:rsid w:val="00AB4BA3"/>
    <w:rsid w:val="00AB4CF5"/>
    <w:rsid w:val="00AB5288"/>
    <w:rsid w:val="00AB612A"/>
    <w:rsid w:val="00AB631B"/>
    <w:rsid w:val="00AB65CE"/>
    <w:rsid w:val="00AB6660"/>
    <w:rsid w:val="00AB6775"/>
    <w:rsid w:val="00AB69F3"/>
    <w:rsid w:val="00AB6CEA"/>
    <w:rsid w:val="00AB6DAC"/>
    <w:rsid w:val="00AB70DD"/>
    <w:rsid w:val="00AB7159"/>
    <w:rsid w:val="00AB738A"/>
    <w:rsid w:val="00AB75BF"/>
    <w:rsid w:val="00AB7E75"/>
    <w:rsid w:val="00AC005A"/>
    <w:rsid w:val="00AC0396"/>
    <w:rsid w:val="00AC09F7"/>
    <w:rsid w:val="00AC1B19"/>
    <w:rsid w:val="00AC22BC"/>
    <w:rsid w:val="00AC5060"/>
    <w:rsid w:val="00AC54EA"/>
    <w:rsid w:val="00AC54F4"/>
    <w:rsid w:val="00AC57C7"/>
    <w:rsid w:val="00AC6565"/>
    <w:rsid w:val="00AC6741"/>
    <w:rsid w:val="00AC6C28"/>
    <w:rsid w:val="00AC6E14"/>
    <w:rsid w:val="00AC713D"/>
    <w:rsid w:val="00AC72E1"/>
    <w:rsid w:val="00AC74E6"/>
    <w:rsid w:val="00AC7A65"/>
    <w:rsid w:val="00AD00B0"/>
    <w:rsid w:val="00AD0503"/>
    <w:rsid w:val="00AD0FC2"/>
    <w:rsid w:val="00AD1F29"/>
    <w:rsid w:val="00AD2031"/>
    <w:rsid w:val="00AD2425"/>
    <w:rsid w:val="00AD24BC"/>
    <w:rsid w:val="00AD2A3C"/>
    <w:rsid w:val="00AD3284"/>
    <w:rsid w:val="00AD418D"/>
    <w:rsid w:val="00AD46A6"/>
    <w:rsid w:val="00AD4EE3"/>
    <w:rsid w:val="00AD502A"/>
    <w:rsid w:val="00AD50B9"/>
    <w:rsid w:val="00AD5223"/>
    <w:rsid w:val="00AD52BB"/>
    <w:rsid w:val="00AD6033"/>
    <w:rsid w:val="00AD643A"/>
    <w:rsid w:val="00AD6520"/>
    <w:rsid w:val="00AD724C"/>
    <w:rsid w:val="00AD75DD"/>
    <w:rsid w:val="00AD7D0B"/>
    <w:rsid w:val="00AD7DEC"/>
    <w:rsid w:val="00AE028D"/>
    <w:rsid w:val="00AE0951"/>
    <w:rsid w:val="00AE1130"/>
    <w:rsid w:val="00AE162A"/>
    <w:rsid w:val="00AE27C3"/>
    <w:rsid w:val="00AE2906"/>
    <w:rsid w:val="00AE296F"/>
    <w:rsid w:val="00AE2AEA"/>
    <w:rsid w:val="00AE3DDA"/>
    <w:rsid w:val="00AE4210"/>
    <w:rsid w:val="00AE4302"/>
    <w:rsid w:val="00AE633B"/>
    <w:rsid w:val="00AE64DA"/>
    <w:rsid w:val="00AE6D3A"/>
    <w:rsid w:val="00AE6D9C"/>
    <w:rsid w:val="00AF00FD"/>
    <w:rsid w:val="00AF1878"/>
    <w:rsid w:val="00AF18A9"/>
    <w:rsid w:val="00AF275C"/>
    <w:rsid w:val="00AF2B44"/>
    <w:rsid w:val="00AF3548"/>
    <w:rsid w:val="00AF4019"/>
    <w:rsid w:val="00AF454A"/>
    <w:rsid w:val="00AF4736"/>
    <w:rsid w:val="00AF47D5"/>
    <w:rsid w:val="00AF47F4"/>
    <w:rsid w:val="00AF5E1F"/>
    <w:rsid w:val="00AF6460"/>
    <w:rsid w:val="00AF6B2C"/>
    <w:rsid w:val="00AF6BDF"/>
    <w:rsid w:val="00AF7018"/>
    <w:rsid w:val="00AF7377"/>
    <w:rsid w:val="00AF7C96"/>
    <w:rsid w:val="00B0052E"/>
    <w:rsid w:val="00B00BE3"/>
    <w:rsid w:val="00B00BE7"/>
    <w:rsid w:val="00B00C3D"/>
    <w:rsid w:val="00B013B2"/>
    <w:rsid w:val="00B01654"/>
    <w:rsid w:val="00B01DB7"/>
    <w:rsid w:val="00B0282E"/>
    <w:rsid w:val="00B0288A"/>
    <w:rsid w:val="00B028F6"/>
    <w:rsid w:val="00B03A43"/>
    <w:rsid w:val="00B044F7"/>
    <w:rsid w:val="00B04CA2"/>
    <w:rsid w:val="00B05298"/>
    <w:rsid w:val="00B0543B"/>
    <w:rsid w:val="00B05765"/>
    <w:rsid w:val="00B06049"/>
    <w:rsid w:val="00B06926"/>
    <w:rsid w:val="00B07F44"/>
    <w:rsid w:val="00B07FA5"/>
    <w:rsid w:val="00B105FD"/>
    <w:rsid w:val="00B10B5F"/>
    <w:rsid w:val="00B10DE6"/>
    <w:rsid w:val="00B11539"/>
    <w:rsid w:val="00B11903"/>
    <w:rsid w:val="00B119A7"/>
    <w:rsid w:val="00B1227C"/>
    <w:rsid w:val="00B126E4"/>
    <w:rsid w:val="00B12784"/>
    <w:rsid w:val="00B12857"/>
    <w:rsid w:val="00B1353A"/>
    <w:rsid w:val="00B143E5"/>
    <w:rsid w:val="00B147B0"/>
    <w:rsid w:val="00B14DCC"/>
    <w:rsid w:val="00B157F3"/>
    <w:rsid w:val="00B15BB1"/>
    <w:rsid w:val="00B15C3F"/>
    <w:rsid w:val="00B171B3"/>
    <w:rsid w:val="00B1721A"/>
    <w:rsid w:val="00B17918"/>
    <w:rsid w:val="00B20040"/>
    <w:rsid w:val="00B201C3"/>
    <w:rsid w:val="00B21964"/>
    <w:rsid w:val="00B21EA8"/>
    <w:rsid w:val="00B22389"/>
    <w:rsid w:val="00B22567"/>
    <w:rsid w:val="00B22744"/>
    <w:rsid w:val="00B228BA"/>
    <w:rsid w:val="00B23742"/>
    <w:rsid w:val="00B24477"/>
    <w:rsid w:val="00B250C9"/>
    <w:rsid w:val="00B252EF"/>
    <w:rsid w:val="00B25CBB"/>
    <w:rsid w:val="00B26E02"/>
    <w:rsid w:val="00B26F7D"/>
    <w:rsid w:val="00B26FE3"/>
    <w:rsid w:val="00B272FB"/>
    <w:rsid w:val="00B27AC7"/>
    <w:rsid w:val="00B300EC"/>
    <w:rsid w:val="00B303A5"/>
    <w:rsid w:val="00B30490"/>
    <w:rsid w:val="00B306BB"/>
    <w:rsid w:val="00B30826"/>
    <w:rsid w:val="00B30C02"/>
    <w:rsid w:val="00B313CC"/>
    <w:rsid w:val="00B315A1"/>
    <w:rsid w:val="00B315C7"/>
    <w:rsid w:val="00B31A69"/>
    <w:rsid w:val="00B31B27"/>
    <w:rsid w:val="00B31DF4"/>
    <w:rsid w:val="00B32384"/>
    <w:rsid w:val="00B325F4"/>
    <w:rsid w:val="00B3314A"/>
    <w:rsid w:val="00B332D9"/>
    <w:rsid w:val="00B3375B"/>
    <w:rsid w:val="00B3376D"/>
    <w:rsid w:val="00B338C4"/>
    <w:rsid w:val="00B33C6E"/>
    <w:rsid w:val="00B33DBF"/>
    <w:rsid w:val="00B33FE1"/>
    <w:rsid w:val="00B340A3"/>
    <w:rsid w:val="00B3453D"/>
    <w:rsid w:val="00B352F7"/>
    <w:rsid w:val="00B3534B"/>
    <w:rsid w:val="00B3596D"/>
    <w:rsid w:val="00B36531"/>
    <w:rsid w:val="00B365B8"/>
    <w:rsid w:val="00B3682C"/>
    <w:rsid w:val="00B37492"/>
    <w:rsid w:val="00B37531"/>
    <w:rsid w:val="00B37855"/>
    <w:rsid w:val="00B37B1F"/>
    <w:rsid w:val="00B37F2F"/>
    <w:rsid w:val="00B411CA"/>
    <w:rsid w:val="00B413F2"/>
    <w:rsid w:val="00B414F6"/>
    <w:rsid w:val="00B41DF6"/>
    <w:rsid w:val="00B4204A"/>
    <w:rsid w:val="00B423DF"/>
    <w:rsid w:val="00B42F76"/>
    <w:rsid w:val="00B434C1"/>
    <w:rsid w:val="00B439C9"/>
    <w:rsid w:val="00B44AC0"/>
    <w:rsid w:val="00B44C47"/>
    <w:rsid w:val="00B45073"/>
    <w:rsid w:val="00B452EA"/>
    <w:rsid w:val="00B45725"/>
    <w:rsid w:val="00B45D5A"/>
    <w:rsid w:val="00B461E4"/>
    <w:rsid w:val="00B4627B"/>
    <w:rsid w:val="00B46F1B"/>
    <w:rsid w:val="00B4705D"/>
    <w:rsid w:val="00B4727F"/>
    <w:rsid w:val="00B47A55"/>
    <w:rsid w:val="00B5035A"/>
    <w:rsid w:val="00B50873"/>
    <w:rsid w:val="00B50F78"/>
    <w:rsid w:val="00B5124B"/>
    <w:rsid w:val="00B524D4"/>
    <w:rsid w:val="00B52578"/>
    <w:rsid w:val="00B5265B"/>
    <w:rsid w:val="00B52721"/>
    <w:rsid w:val="00B52752"/>
    <w:rsid w:val="00B53C5D"/>
    <w:rsid w:val="00B5473D"/>
    <w:rsid w:val="00B55343"/>
    <w:rsid w:val="00B556CB"/>
    <w:rsid w:val="00B55851"/>
    <w:rsid w:val="00B56375"/>
    <w:rsid w:val="00B56BBD"/>
    <w:rsid w:val="00B56D30"/>
    <w:rsid w:val="00B574CB"/>
    <w:rsid w:val="00B5776D"/>
    <w:rsid w:val="00B60C38"/>
    <w:rsid w:val="00B6177B"/>
    <w:rsid w:val="00B61BF8"/>
    <w:rsid w:val="00B61CB9"/>
    <w:rsid w:val="00B61ECE"/>
    <w:rsid w:val="00B621AF"/>
    <w:rsid w:val="00B62600"/>
    <w:rsid w:val="00B626DC"/>
    <w:rsid w:val="00B636E1"/>
    <w:rsid w:val="00B63991"/>
    <w:rsid w:val="00B64002"/>
    <w:rsid w:val="00B6493F"/>
    <w:rsid w:val="00B64D04"/>
    <w:rsid w:val="00B656C6"/>
    <w:rsid w:val="00B65B6E"/>
    <w:rsid w:val="00B65CE6"/>
    <w:rsid w:val="00B671E7"/>
    <w:rsid w:val="00B67412"/>
    <w:rsid w:val="00B67CD2"/>
    <w:rsid w:val="00B67E5B"/>
    <w:rsid w:val="00B67F98"/>
    <w:rsid w:val="00B67FD8"/>
    <w:rsid w:val="00B70128"/>
    <w:rsid w:val="00B71443"/>
    <w:rsid w:val="00B718D4"/>
    <w:rsid w:val="00B71936"/>
    <w:rsid w:val="00B71DF5"/>
    <w:rsid w:val="00B720BB"/>
    <w:rsid w:val="00B7235A"/>
    <w:rsid w:val="00B7258C"/>
    <w:rsid w:val="00B73E36"/>
    <w:rsid w:val="00B73F89"/>
    <w:rsid w:val="00B74A20"/>
    <w:rsid w:val="00B74E50"/>
    <w:rsid w:val="00B75F8C"/>
    <w:rsid w:val="00B76218"/>
    <w:rsid w:val="00B76227"/>
    <w:rsid w:val="00B7651A"/>
    <w:rsid w:val="00B768AF"/>
    <w:rsid w:val="00B76E53"/>
    <w:rsid w:val="00B775B4"/>
    <w:rsid w:val="00B77F92"/>
    <w:rsid w:val="00B80149"/>
    <w:rsid w:val="00B81215"/>
    <w:rsid w:val="00B812C1"/>
    <w:rsid w:val="00B81439"/>
    <w:rsid w:val="00B81CAC"/>
    <w:rsid w:val="00B81D08"/>
    <w:rsid w:val="00B82338"/>
    <w:rsid w:val="00B82D16"/>
    <w:rsid w:val="00B835BE"/>
    <w:rsid w:val="00B83965"/>
    <w:rsid w:val="00B83CC8"/>
    <w:rsid w:val="00B848CF"/>
    <w:rsid w:val="00B84F61"/>
    <w:rsid w:val="00B857B9"/>
    <w:rsid w:val="00B857DB"/>
    <w:rsid w:val="00B85C40"/>
    <w:rsid w:val="00B869FC"/>
    <w:rsid w:val="00B872E0"/>
    <w:rsid w:val="00B87CDE"/>
    <w:rsid w:val="00B913B1"/>
    <w:rsid w:val="00B92054"/>
    <w:rsid w:val="00B9222D"/>
    <w:rsid w:val="00B9266B"/>
    <w:rsid w:val="00B92A6E"/>
    <w:rsid w:val="00B92F46"/>
    <w:rsid w:val="00B9326E"/>
    <w:rsid w:val="00B93733"/>
    <w:rsid w:val="00B93BBC"/>
    <w:rsid w:val="00B93D70"/>
    <w:rsid w:val="00B94755"/>
    <w:rsid w:val="00B947C6"/>
    <w:rsid w:val="00B94942"/>
    <w:rsid w:val="00B94E05"/>
    <w:rsid w:val="00B9572C"/>
    <w:rsid w:val="00B958A8"/>
    <w:rsid w:val="00B959CB"/>
    <w:rsid w:val="00B966C8"/>
    <w:rsid w:val="00B96DF6"/>
    <w:rsid w:val="00B975F0"/>
    <w:rsid w:val="00B97A06"/>
    <w:rsid w:val="00B97EFB"/>
    <w:rsid w:val="00B97F58"/>
    <w:rsid w:val="00B97FD9"/>
    <w:rsid w:val="00BA0454"/>
    <w:rsid w:val="00BA0670"/>
    <w:rsid w:val="00BA078B"/>
    <w:rsid w:val="00BA0AD6"/>
    <w:rsid w:val="00BA0FE9"/>
    <w:rsid w:val="00BA123F"/>
    <w:rsid w:val="00BA17AD"/>
    <w:rsid w:val="00BA1854"/>
    <w:rsid w:val="00BA1BA8"/>
    <w:rsid w:val="00BA1F18"/>
    <w:rsid w:val="00BA2AE0"/>
    <w:rsid w:val="00BA3725"/>
    <w:rsid w:val="00BA39F7"/>
    <w:rsid w:val="00BA47A7"/>
    <w:rsid w:val="00BA4BC6"/>
    <w:rsid w:val="00BA50E9"/>
    <w:rsid w:val="00BA55D7"/>
    <w:rsid w:val="00BA572D"/>
    <w:rsid w:val="00BA6084"/>
    <w:rsid w:val="00BA74F2"/>
    <w:rsid w:val="00BA7ABA"/>
    <w:rsid w:val="00BA7AE7"/>
    <w:rsid w:val="00BA7D5C"/>
    <w:rsid w:val="00BA7EDF"/>
    <w:rsid w:val="00BA7F4E"/>
    <w:rsid w:val="00BB0633"/>
    <w:rsid w:val="00BB1334"/>
    <w:rsid w:val="00BB14EF"/>
    <w:rsid w:val="00BB23E7"/>
    <w:rsid w:val="00BB2617"/>
    <w:rsid w:val="00BB26BE"/>
    <w:rsid w:val="00BB281F"/>
    <w:rsid w:val="00BB2A71"/>
    <w:rsid w:val="00BB2CB5"/>
    <w:rsid w:val="00BB30E2"/>
    <w:rsid w:val="00BB4346"/>
    <w:rsid w:val="00BB43D2"/>
    <w:rsid w:val="00BB461D"/>
    <w:rsid w:val="00BB50A1"/>
    <w:rsid w:val="00BB5308"/>
    <w:rsid w:val="00BB5716"/>
    <w:rsid w:val="00BB585C"/>
    <w:rsid w:val="00BB5D49"/>
    <w:rsid w:val="00BB67EE"/>
    <w:rsid w:val="00BB6AE7"/>
    <w:rsid w:val="00BB6C58"/>
    <w:rsid w:val="00BB6F28"/>
    <w:rsid w:val="00BB7091"/>
    <w:rsid w:val="00BB70A8"/>
    <w:rsid w:val="00BB7FD6"/>
    <w:rsid w:val="00BC0072"/>
    <w:rsid w:val="00BC07AF"/>
    <w:rsid w:val="00BC0912"/>
    <w:rsid w:val="00BC0C4B"/>
    <w:rsid w:val="00BC0F6F"/>
    <w:rsid w:val="00BC2497"/>
    <w:rsid w:val="00BC2584"/>
    <w:rsid w:val="00BC2598"/>
    <w:rsid w:val="00BC2916"/>
    <w:rsid w:val="00BC2C96"/>
    <w:rsid w:val="00BC2F14"/>
    <w:rsid w:val="00BC326C"/>
    <w:rsid w:val="00BC34B1"/>
    <w:rsid w:val="00BC36C4"/>
    <w:rsid w:val="00BC3920"/>
    <w:rsid w:val="00BC3CB1"/>
    <w:rsid w:val="00BC4C20"/>
    <w:rsid w:val="00BC540C"/>
    <w:rsid w:val="00BC5481"/>
    <w:rsid w:val="00BC5995"/>
    <w:rsid w:val="00BC695A"/>
    <w:rsid w:val="00BC6D76"/>
    <w:rsid w:val="00BC6FC6"/>
    <w:rsid w:val="00BC7844"/>
    <w:rsid w:val="00BC787F"/>
    <w:rsid w:val="00BD0565"/>
    <w:rsid w:val="00BD057D"/>
    <w:rsid w:val="00BD0845"/>
    <w:rsid w:val="00BD1B3D"/>
    <w:rsid w:val="00BD229F"/>
    <w:rsid w:val="00BD29AF"/>
    <w:rsid w:val="00BD3B31"/>
    <w:rsid w:val="00BD3B7B"/>
    <w:rsid w:val="00BD3E1A"/>
    <w:rsid w:val="00BD3F9B"/>
    <w:rsid w:val="00BD44DE"/>
    <w:rsid w:val="00BD4A8A"/>
    <w:rsid w:val="00BD4D6A"/>
    <w:rsid w:val="00BD5FA9"/>
    <w:rsid w:val="00BD6D77"/>
    <w:rsid w:val="00BD7380"/>
    <w:rsid w:val="00BD7538"/>
    <w:rsid w:val="00BD75D1"/>
    <w:rsid w:val="00BD7D1F"/>
    <w:rsid w:val="00BD8A06"/>
    <w:rsid w:val="00BE010C"/>
    <w:rsid w:val="00BE0FDC"/>
    <w:rsid w:val="00BE1807"/>
    <w:rsid w:val="00BE18C9"/>
    <w:rsid w:val="00BE2B78"/>
    <w:rsid w:val="00BE2DEF"/>
    <w:rsid w:val="00BE2E14"/>
    <w:rsid w:val="00BE2E36"/>
    <w:rsid w:val="00BE3952"/>
    <w:rsid w:val="00BE42E0"/>
    <w:rsid w:val="00BE470E"/>
    <w:rsid w:val="00BE4978"/>
    <w:rsid w:val="00BE4D1C"/>
    <w:rsid w:val="00BE4E13"/>
    <w:rsid w:val="00BE4F10"/>
    <w:rsid w:val="00BE5374"/>
    <w:rsid w:val="00BE58EE"/>
    <w:rsid w:val="00BE5B9A"/>
    <w:rsid w:val="00BE5E6B"/>
    <w:rsid w:val="00BE63CD"/>
    <w:rsid w:val="00BE68B0"/>
    <w:rsid w:val="00BE6B9D"/>
    <w:rsid w:val="00BE6BD2"/>
    <w:rsid w:val="00BE6C08"/>
    <w:rsid w:val="00BE788B"/>
    <w:rsid w:val="00BF0401"/>
    <w:rsid w:val="00BF14D2"/>
    <w:rsid w:val="00BF1BA6"/>
    <w:rsid w:val="00BF2022"/>
    <w:rsid w:val="00BF2A0A"/>
    <w:rsid w:val="00BF2D19"/>
    <w:rsid w:val="00BF387A"/>
    <w:rsid w:val="00BF45F8"/>
    <w:rsid w:val="00BF585C"/>
    <w:rsid w:val="00BF6317"/>
    <w:rsid w:val="00BF687A"/>
    <w:rsid w:val="00BF68F7"/>
    <w:rsid w:val="00BF717F"/>
    <w:rsid w:val="00BF7521"/>
    <w:rsid w:val="00BF7CE8"/>
    <w:rsid w:val="00BF7E2D"/>
    <w:rsid w:val="00BF7FDC"/>
    <w:rsid w:val="00C00790"/>
    <w:rsid w:val="00C0117B"/>
    <w:rsid w:val="00C0143B"/>
    <w:rsid w:val="00C01628"/>
    <w:rsid w:val="00C01C7E"/>
    <w:rsid w:val="00C02021"/>
    <w:rsid w:val="00C027DE"/>
    <w:rsid w:val="00C028BA"/>
    <w:rsid w:val="00C02B41"/>
    <w:rsid w:val="00C04131"/>
    <w:rsid w:val="00C054B2"/>
    <w:rsid w:val="00C057C6"/>
    <w:rsid w:val="00C05A99"/>
    <w:rsid w:val="00C05FE7"/>
    <w:rsid w:val="00C06B0B"/>
    <w:rsid w:val="00C06F75"/>
    <w:rsid w:val="00C10032"/>
    <w:rsid w:val="00C1057C"/>
    <w:rsid w:val="00C10C44"/>
    <w:rsid w:val="00C10F56"/>
    <w:rsid w:val="00C12F84"/>
    <w:rsid w:val="00C132FC"/>
    <w:rsid w:val="00C1362C"/>
    <w:rsid w:val="00C13E6F"/>
    <w:rsid w:val="00C140DB"/>
    <w:rsid w:val="00C14519"/>
    <w:rsid w:val="00C14A96"/>
    <w:rsid w:val="00C1502E"/>
    <w:rsid w:val="00C15E5A"/>
    <w:rsid w:val="00C1603D"/>
    <w:rsid w:val="00C16507"/>
    <w:rsid w:val="00C168A9"/>
    <w:rsid w:val="00C16CB5"/>
    <w:rsid w:val="00C17527"/>
    <w:rsid w:val="00C20204"/>
    <w:rsid w:val="00C2047C"/>
    <w:rsid w:val="00C204A7"/>
    <w:rsid w:val="00C20E7F"/>
    <w:rsid w:val="00C2128A"/>
    <w:rsid w:val="00C217D1"/>
    <w:rsid w:val="00C21C49"/>
    <w:rsid w:val="00C22B36"/>
    <w:rsid w:val="00C232CB"/>
    <w:rsid w:val="00C248A8"/>
    <w:rsid w:val="00C24C24"/>
    <w:rsid w:val="00C252CF"/>
    <w:rsid w:val="00C2530B"/>
    <w:rsid w:val="00C257C2"/>
    <w:rsid w:val="00C25A6F"/>
    <w:rsid w:val="00C26426"/>
    <w:rsid w:val="00C264EF"/>
    <w:rsid w:val="00C2679D"/>
    <w:rsid w:val="00C26FBF"/>
    <w:rsid w:val="00C3092B"/>
    <w:rsid w:val="00C309E9"/>
    <w:rsid w:val="00C30AE7"/>
    <w:rsid w:val="00C3186B"/>
    <w:rsid w:val="00C326DC"/>
    <w:rsid w:val="00C334A7"/>
    <w:rsid w:val="00C343F2"/>
    <w:rsid w:val="00C344CA"/>
    <w:rsid w:val="00C345D6"/>
    <w:rsid w:val="00C34B68"/>
    <w:rsid w:val="00C34C78"/>
    <w:rsid w:val="00C34F5C"/>
    <w:rsid w:val="00C35121"/>
    <w:rsid w:val="00C36801"/>
    <w:rsid w:val="00C369FA"/>
    <w:rsid w:val="00C36CA9"/>
    <w:rsid w:val="00C37017"/>
    <w:rsid w:val="00C3729B"/>
    <w:rsid w:val="00C37350"/>
    <w:rsid w:val="00C37485"/>
    <w:rsid w:val="00C37B5B"/>
    <w:rsid w:val="00C401F4"/>
    <w:rsid w:val="00C40679"/>
    <w:rsid w:val="00C407C6"/>
    <w:rsid w:val="00C40836"/>
    <w:rsid w:val="00C40945"/>
    <w:rsid w:val="00C40BD6"/>
    <w:rsid w:val="00C40E85"/>
    <w:rsid w:val="00C41376"/>
    <w:rsid w:val="00C4137C"/>
    <w:rsid w:val="00C41B08"/>
    <w:rsid w:val="00C42426"/>
    <w:rsid w:val="00C4255E"/>
    <w:rsid w:val="00C433F8"/>
    <w:rsid w:val="00C43987"/>
    <w:rsid w:val="00C4417A"/>
    <w:rsid w:val="00C444BB"/>
    <w:rsid w:val="00C45396"/>
    <w:rsid w:val="00C45830"/>
    <w:rsid w:val="00C45DE8"/>
    <w:rsid w:val="00C46D92"/>
    <w:rsid w:val="00C46F15"/>
    <w:rsid w:val="00C476F1"/>
    <w:rsid w:val="00C50D75"/>
    <w:rsid w:val="00C515E6"/>
    <w:rsid w:val="00C530A2"/>
    <w:rsid w:val="00C5424C"/>
    <w:rsid w:val="00C544DF"/>
    <w:rsid w:val="00C54B54"/>
    <w:rsid w:val="00C56317"/>
    <w:rsid w:val="00C56F50"/>
    <w:rsid w:val="00C5706B"/>
    <w:rsid w:val="00C57938"/>
    <w:rsid w:val="00C57CA7"/>
    <w:rsid w:val="00C57CCE"/>
    <w:rsid w:val="00C609E0"/>
    <w:rsid w:val="00C61FD2"/>
    <w:rsid w:val="00C630B4"/>
    <w:rsid w:val="00C637C3"/>
    <w:rsid w:val="00C639CF"/>
    <w:rsid w:val="00C640C5"/>
    <w:rsid w:val="00C652DD"/>
    <w:rsid w:val="00C6607B"/>
    <w:rsid w:val="00C6694C"/>
    <w:rsid w:val="00C66A4C"/>
    <w:rsid w:val="00C66AC0"/>
    <w:rsid w:val="00C66D27"/>
    <w:rsid w:val="00C67087"/>
    <w:rsid w:val="00C67A8E"/>
    <w:rsid w:val="00C67BCA"/>
    <w:rsid w:val="00C67F68"/>
    <w:rsid w:val="00C7019E"/>
    <w:rsid w:val="00C7035C"/>
    <w:rsid w:val="00C707C3"/>
    <w:rsid w:val="00C70C56"/>
    <w:rsid w:val="00C726CA"/>
    <w:rsid w:val="00C7274B"/>
    <w:rsid w:val="00C7287F"/>
    <w:rsid w:val="00C72BA2"/>
    <w:rsid w:val="00C730E3"/>
    <w:rsid w:val="00C73553"/>
    <w:rsid w:val="00C73E82"/>
    <w:rsid w:val="00C74569"/>
    <w:rsid w:val="00C74DB8"/>
    <w:rsid w:val="00C75398"/>
    <w:rsid w:val="00C755D4"/>
    <w:rsid w:val="00C75D7F"/>
    <w:rsid w:val="00C75FD3"/>
    <w:rsid w:val="00C764F5"/>
    <w:rsid w:val="00C76BF9"/>
    <w:rsid w:val="00C775F2"/>
    <w:rsid w:val="00C77D9B"/>
    <w:rsid w:val="00C77FEE"/>
    <w:rsid w:val="00C800E5"/>
    <w:rsid w:val="00C80D40"/>
    <w:rsid w:val="00C81962"/>
    <w:rsid w:val="00C81B39"/>
    <w:rsid w:val="00C81FC4"/>
    <w:rsid w:val="00C8222E"/>
    <w:rsid w:val="00C8297A"/>
    <w:rsid w:val="00C83356"/>
    <w:rsid w:val="00C83985"/>
    <w:rsid w:val="00C846F0"/>
    <w:rsid w:val="00C854A0"/>
    <w:rsid w:val="00C85C4C"/>
    <w:rsid w:val="00C85C72"/>
    <w:rsid w:val="00C85D06"/>
    <w:rsid w:val="00C864ED"/>
    <w:rsid w:val="00C86D6B"/>
    <w:rsid w:val="00C87252"/>
    <w:rsid w:val="00C87502"/>
    <w:rsid w:val="00C8777E"/>
    <w:rsid w:val="00C877C3"/>
    <w:rsid w:val="00C87CF1"/>
    <w:rsid w:val="00C90657"/>
    <w:rsid w:val="00C90760"/>
    <w:rsid w:val="00C90EA4"/>
    <w:rsid w:val="00C90FE5"/>
    <w:rsid w:val="00C9185F"/>
    <w:rsid w:val="00C91AEE"/>
    <w:rsid w:val="00C91F21"/>
    <w:rsid w:val="00C92052"/>
    <w:rsid w:val="00C920E8"/>
    <w:rsid w:val="00C9224D"/>
    <w:rsid w:val="00C9261F"/>
    <w:rsid w:val="00C92835"/>
    <w:rsid w:val="00C92876"/>
    <w:rsid w:val="00C92994"/>
    <w:rsid w:val="00C9391F"/>
    <w:rsid w:val="00C93B09"/>
    <w:rsid w:val="00C94A60"/>
    <w:rsid w:val="00C94ACB"/>
    <w:rsid w:val="00C955D5"/>
    <w:rsid w:val="00C955FB"/>
    <w:rsid w:val="00C956A6"/>
    <w:rsid w:val="00C95739"/>
    <w:rsid w:val="00C95B04"/>
    <w:rsid w:val="00C95D5C"/>
    <w:rsid w:val="00C95F7D"/>
    <w:rsid w:val="00C960C2"/>
    <w:rsid w:val="00C966D2"/>
    <w:rsid w:val="00C97067"/>
    <w:rsid w:val="00CA06AF"/>
    <w:rsid w:val="00CA10C8"/>
    <w:rsid w:val="00CA18A0"/>
    <w:rsid w:val="00CA2131"/>
    <w:rsid w:val="00CA256D"/>
    <w:rsid w:val="00CA28DE"/>
    <w:rsid w:val="00CA3541"/>
    <w:rsid w:val="00CA45CC"/>
    <w:rsid w:val="00CA52DB"/>
    <w:rsid w:val="00CA5C06"/>
    <w:rsid w:val="00CA5E97"/>
    <w:rsid w:val="00CA63D4"/>
    <w:rsid w:val="00CA63EB"/>
    <w:rsid w:val="00CA698F"/>
    <w:rsid w:val="00CA6CC3"/>
    <w:rsid w:val="00CA6DAB"/>
    <w:rsid w:val="00CA72C3"/>
    <w:rsid w:val="00CA7747"/>
    <w:rsid w:val="00CB1644"/>
    <w:rsid w:val="00CB1694"/>
    <w:rsid w:val="00CB1AA2"/>
    <w:rsid w:val="00CB1D62"/>
    <w:rsid w:val="00CB1FF8"/>
    <w:rsid w:val="00CB23D8"/>
    <w:rsid w:val="00CB23F6"/>
    <w:rsid w:val="00CB2453"/>
    <w:rsid w:val="00CB24FF"/>
    <w:rsid w:val="00CB2872"/>
    <w:rsid w:val="00CB2918"/>
    <w:rsid w:val="00CB2955"/>
    <w:rsid w:val="00CB3341"/>
    <w:rsid w:val="00CB3551"/>
    <w:rsid w:val="00CB36D5"/>
    <w:rsid w:val="00CB4333"/>
    <w:rsid w:val="00CB4DD5"/>
    <w:rsid w:val="00CB50F3"/>
    <w:rsid w:val="00CB553A"/>
    <w:rsid w:val="00CB5C27"/>
    <w:rsid w:val="00CB6CCF"/>
    <w:rsid w:val="00CB6E63"/>
    <w:rsid w:val="00CB738B"/>
    <w:rsid w:val="00CB748B"/>
    <w:rsid w:val="00CB7AB2"/>
    <w:rsid w:val="00CC038E"/>
    <w:rsid w:val="00CC155F"/>
    <w:rsid w:val="00CC1B2D"/>
    <w:rsid w:val="00CC2062"/>
    <w:rsid w:val="00CC2135"/>
    <w:rsid w:val="00CC2655"/>
    <w:rsid w:val="00CC285A"/>
    <w:rsid w:val="00CC28A6"/>
    <w:rsid w:val="00CC346E"/>
    <w:rsid w:val="00CC385C"/>
    <w:rsid w:val="00CC3CD2"/>
    <w:rsid w:val="00CC41C4"/>
    <w:rsid w:val="00CC43F2"/>
    <w:rsid w:val="00CC4AD1"/>
    <w:rsid w:val="00CC505B"/>
    <w:rsid w:val="00CC5BDD"/>
    <w:rsid w:val="00CC5E80"/>
    <w:rsid w:val="00CC66EA"/>
    <w:rsid w:val="00CC70FB"/>
    <w:rsid w:val="00CC72EA"/>
    <w:rsid w:val="00CC7B1D"/>
    <w:rsid w:val="00CD0257"/>
    <w:rsid w:val="00CD047C"/>
    <w:rsid w:val="00CD056B"/>
    <w:rsid w:val="00CD077F"/>
    <w:rsid w:val="00CD118D"/>
    <w:rsid w:val="00CD12FA"/>
    <w:rsid w:val="00CD151D"/>
    <w:rsid w:val="00CD1B44"/>
    <w:rsid w:val="00CD359F"/>
    <w:rsid w:val="00CD3871"/>
    <w:rsid w:val="00CD3B78"/>
    <w:rsid w:val="00CD4375"/>
    <w:rsid w:val="00CD4C43"/>
    <w:rsid w:val="00CD64BC"/>
    <w:rsid w:val="00CD6FDB"/>
    <w:rsid w:val="00CD7065"/>
    <w:rsid w:val="00CD7390"/>
    <w:rsid w:val="00CE032E"/>
    <w:rsid w:val="00CE173C"/>
    <w:rsid w:val="00CE1E5D"/>
    <w:rsid w:val="00CE2366"/>
    <w:rsid w:val="00CE3FF0"/>
    <w:rsid w:val="00CE4105"/>
    <w:rsid w:val="00CE44AF"/>
    <w:rsid w:val="00CE459E"/>
    <w:rsid w:val="00CE4D2D"/>
    <w:rsid w:val="00CE4F05"/>
    <w:rsid w:val="00CE515B"/>
    <w:rsid w:val="00CE517C"/>
    <w:rsid w:val="00CE5370"/>
    <w:rsid w:val="00CE5C57"/>
    <w:rsid w:val="00CE5EBC"/>
    <w:rsid w:val="00CE6377"/>
    <w:rsid w:val="00CE7139"/>
    <w:rsid w:val="00CE71CB"/>
    <w:rsid w:val="00CE7278"/>
    <w:rsid w:val="00CF2947"/>
    <w:rsid w:val="00CF2DCC"/>
    <w:rsid w:val="00CF2F0C"/>
    <w:rsid w:val="00CF32C8"/>
    <w:rsid w:val="00CF364C"/>
    <w:rsid w:val="00CF3A25"/>
    <w:rsid w:val="00CF3B4B"/>
    <w:rsid w:val="00CF4847"/>
    <w:rsid w:val="00CF4971"/>
    <w:rsid w:val="00CF4E1B"/>
    <w:rsid w:val="00CF4E36"/>
    <w:rsid w:val="00CF5FE9"/>
    <w:rsid w:val="00CF6047"/>
    <w:rsid w:val="00CF60B8"/>
    <w:rsid w:val="00CF61B4"/>
    <w:rsid w:val="00CF6AC4"/>
    <w:rsid w:val="00CF6CA3"/>
    <w:rsid w:val="00CF6D41"/>
    <w:rsid w:val="00CF73BF"/>
    <w:rsid w:val="00CF7494"/>
    <w:rsid w:val="00CF7915"/>
    <w:rsid w:val="00D001C8"/>
    <w:rsid w:val="00D00594"/>
    <w:rsid w:val="00D01077"/>
    <w:rsid w:val="00D01A7B"/>
    <w:rsid w:val="00D02100"/>
    <w:rsid w:val="00D028BD"/>
    <w:rsid w:val="00D03116"/>
    <w:rsid w:val="00D035B9"/>
    <w:rsid w:val="00D045B0"/>
    <w:rsid w:val="00D04740"/>
    <w:rsid w:val="00D06241"/>
    <w:rsid w:val="00D06308"/>
    <w:rsid w:val="00D06469"/>
    <w:rsid w:val="00D06C0C"/>
    <w:rsid w:val="00D06C8B"/>
    <w:rsid w:val="00D06F8D"/>
    <w:rsid w:val="00D071DA"/>
    <w:rsid w:val="00D07317"/>
    <w:rsid w:val="00D0756F"/>
    <w:rsid w:val="00D07CB7"/>
    <w:rsid w:val="00D07E7D"/>
    <w:rsid w:val="00D103E3"/>
    <w:rsid w:val="00D10CDE"/>
    <w:rsid w:val="00D113BC"/>
    <w:rsid w:val="00D114F1"/>
    <w:rsid w:val="00D11ECF"/>
    <w:rsid w:val="00D1225F"/>
    <w:rsid w:val="00D123F5"/>
    <w:rsid w:val="00D1283F"/>
    <w:rsid w:val="00D129FF"/>
    <w:rsid w:val="00D131E3"/>
    <w:rsid w:val="00D133F6"/>
    <w:rsid w:val="00D13F49"/>
    <w:rsid w:val="00D141FC"/>
    <w:rsid w:val="00D150A6"/>
    <w:rsid w:val="00D151FD"/>
    <w:rsid w:val="00D1521E"/>
    <w:rsid w:val="00D15553"/>
    <w:rsid w:val="00D15F1C"/>
    <w:rsid w:val="00D16438"/>
    <w:rsid w:val="00D164F3"/>
    <w:rsid w:val="00D16DCF"/>
    <w:rsid w:val="00D17AEF"/>
    <w:rsid w:val="00D17BFB"/>
    <w:rsid w:val="00D17F6B"/>
    <w:rsid w:val="00D207D4"/>
    <w:rsid w:val="00D21617"/>
    <w:rsid w:val="00D21844"/>
    <w:rsid w:val="00D2263F"/>
    <w:rsid w:val="00D23003"/>
    <w:rsid w:val="00D2377C"/>
    <w:rsid w:val="00D243DD"/>
    <w:rsid w:val="00D2499B"/>
    <w:rsid w:val="00D2520B"/>
    <w:rsid w:val="00D25E7F"/>
    <w:rsid w:val="00D25FE2"/>
    <w:rsid w:val="00D264EA"/>
    <w:rsid w:val="00D26997"/>
    <w:rsid w:val="00D26AE7"/>
    <w:rsid w:val="00D2710C"/>
    <w:rsid w:val="00D27D05"/>
    <w:rsid w:val="00D300E1"/>
    <w:rsid w:val="00D30B3D"/>
    <w:rsid w:val="00D3102F"/>
    <w:rsid w:val="00D314A9"/>
    <w:rsid w:val="00D316A1"/>
    <w:rsid w:val="00D31C6E"/>
    <w:rsid w:val="00D31D50"/>
    <w:rsid w:val="00D31D6C"/>
    <w:rsid w:val="00D31FA3"/>
    <w:rsid w:val="00D32617"/>
    <w:rsid w:val="00D32735"/>
    <w:rsid w:val="00D32A4D"/>
    <w:rsid w:val="00D32E1D"/>
    <w:rsid w:val="00D32F74"/>
    <w:rsid w:val="00D33FA3"/>
    <w:rsid w:val="00D34132"/>
    <w:rsid w:val="00D34876"/>
    <w:rsid w:val="00D3493A"/>
    <w:rsid w:val="00D34C7F"/>
    <w:rsid w:val="00D352D4"/>
    <w:rsid w:val="00D3534A"/>
    <w:rsid w:val="00D35771"/>
    <w:rsid w:val="00D357EB"/>
    <w:rsid w:val="00D35AA5"/>
    <w:rsid w:val="00D3625F"/>
    <w:rsid w:val="00D36F32"/>
    <w:rsid w:val="00D372AD"/>
    <w:rsid w:val="00D376DE"/>
    <w:rsid w:val="00D37BE1"/>
    <w:rsid w:val="00D41002"/>
    <w:rsid w:val="00D41EBA"/>
    <w:rsid w:val="00D42067"/>
    <w:rsid w:val="00D43031"/>
    <w:rsid w:val="00D4337E"/>
    <w:rsid w:val="00D434EB"/>
    <w:rsid w:val="00D43AC9"/>
    <w:rsid w:val="00D43F6B"/>
    <w:rsid w:val="00D44E0D"/>
    <w:rsid w:val="00D44F23"/>
    <w:rsid w:val="00D454DB"/>
    <w:rsid w:val="00D459CC"/>
    <w:rsid w:val="00D45D87"/>
    <w:rsid w:val="00D461F3"/>
    <w:rsid w:val="00D46226"/>
    <w:rsid w:val="00D4670E"/>
    <w:rsid w:val="00D46B45"/>
    <w:rsid w:val="00D47A8F"/>
    <w:rsid w:val="00D502A4"/>
    <w:rsid w:val="00D50BFB"/>
    <w:rsid w:val="00D50E12"/>
    <w:rsid w:val="00D51602"/>
    <w:rsid w:val="00D5178B"/>
    <w:rsid w:val="00D51C8E"/>
    <w:rsid w:val="00D52709"/>
    <w:rsid w:val="00D52A49"/>
    <w:rsid w:val="00D52EB7"/>
    <w:rsid w:val="00D53292"/>
    <w:rsid w:val="00D53664"/>
    <w:rsid w:val="00D53CA5"/>
    <w:rsid w:val="00D54A16"/>
    <w:rsid w:val="00D5586F"/>
    <w:rsid w:val="00D56FF7"/>
    <w:rsid w:val="00D5730A"/>
    <w:rsid w:val="00D574F0"/>
    <w:rsid w:val="00D577D2"/>
    <w:rsid w:val="00D60470"/>
    <w:rsid w:val="00D6138F"/>
    <w:rsid w:val="00D61657"/>
    <w:rsid w:val="00D6169C"/>
    <w:rsid w:val="00D616CC"/>
    <w:rsid w:val="00D61F3D"/>
    <w:rsid w:val="00D625F0"/>
    <w:rsid w:val="00D6302E"/>
    <w:rsid w:val="00D634EC"/>
    <w:rsid w:val="00D643E6"/>
    <w:rsid w:val="00D64487"/>
    <w:rsid w:val="00D648C0"/>
    <w:rsid w:val="00D64FA9"/>
    <w:rsid w:val="00D655A1"/>
    <w:rsid w:val="00D657B2"/>
    <w:rsid w:val="00D65A8C"/>
    <w:rsid w:val="00D6614C"/>
    <w:rsid w:val="00D66265"/>
    <w:rsid w:val="00D6659D"/>
    <w:rsid w:val="00D66CCB"/>
    <w:rsid w:val="00D67DB5"/>
    <w:rsid w:val="00D67F75"/>
    <w:rsid w:val="00D6FCF6"/>
    <w:rsid w:val="00D70093"/>
    <w:rsid w:val="00D7044F"/>
    <w:rsid w:val="00D704A1"/>
    <w:rsid w:val="00D70E82"/>
    <w:rsid w:val="00D7155B"/>
    <w:rsid w:val="00D71630"/>
    <w:rsid w:val="00D717EE"/>
    <w:rsid w:val="00D71D60"/>
    <w:rsid w:val="00D7229A"/>
    <w:rsid w:val="00D722C2"/>
    <w:rsid w:val="00D728E4"/>
    <w:rsid w:val="00D72A60"/>
    <w:rsid w:val="00D72AD3"/>
    <w:rsid w:val="00D730BF"/>
    <w:rsid w:val="00D7358F"/>
    <w:rsid w:val="00D7458B"/>
    <w:rsid w:val="00D7510F"/>
    <w:rsid w:val="00D76273"/>
    <w:rsid w:val="00D76947"/>
    <w:rsid w:val="00D769F7"/>
    <w:rsid w:val="00D76AD2"/>
    <w:rsid w:val="00D76BAC"/>
    <w:rsid w:val="00D76E62"/>
    <w:rsid w:val="00D77165"/>
    <w:rsid w:val="00D77275"/>
    <w:rsid w:val="00D7739D"/>
    <w:rsid w:val="00D77BC9"/>
    <w:rsid w:val="00D77DB2"/>
    <w:rsid w:val="00D8000E"/>
    <w:rsid w:val="00D800DD"/>
    <w:rsid w:val="00D804B8"/>
    <w:rsid w:val="00D80947"/>
    <w:rsid w:val="00D80CB2"/>
    <w:rsid w:val="00D8178C"/>
    <w:rsid w:val="00D81B64"/>
    <w:rsid w:val="00D82AB0"/>
    <w:rsid w:val="00D8406D"/>
    <w:rsid w:val="00D84B39"/>
    <w:rsid w:val="00D853B4"/>
    <w:rsid w:val="00D859E7"/>
    <w:rsid w:val="00D85CDF"/>
    <w:rsid w:val="00D85F38"/>
    <w:rsid w:val="00D86AAB"/>
    <w:rsid w:val="00D8703F"/>
    <w:rsid w:val="00D8783D"/>
    <w:rsid w:val="00D87939"/>
    <w:rsid w:val="00D87F93"/>
    <w:rsid w:val="00D8F2CA"/>
    <w:rsid w:val="00D9030E"/>
    <w:rsid w:val="00D90926"/>
    <w:rsid w:val="00D90D00"/>
    <w:rsid w:val="00D90FA9"/>
    <w:rsid w:val="00D92F00"/>
    <w:rsid w:val="00D9324C"/>
    <w:rsid w:val="00D93254"/>
    <w:rsid w:val="00D94129"/>
    <w:rsid w:val="00D95176"/>
    <w:rsid w:val="00D95257"/>
    <w:rsid w:val="00D95F35"/>
    <w:rsid w:val="00D96425"/>
    <w:rsid w:val="00D96BD1"/>
    <w:rsid w:val="00D9714C"/>
    <w:rsid w:val="00D976FE"/>
    <w:rsid w:val="00D97882"/>
    <w:rsid w:val="00D97D4B"/>
    <w:rsid w:val="00DA00FC"/>
    <w:rsid w:val="00DA05A1"/>
    <w:rsid w:val="00DA12FF"/>
    <w:rsid w:val="00DA15ED"/>
    <w:rsid w:val="00DA25D6"/>
    <w:rsid w:val="00DA2919"/>
    <w:rsid w:val="00DA46BE"/>
    <w:rsid w:val="00DA4BFC"/>
    <w:rsid w:val="00DA4EA3"/>
    <w:rsid w:val="00DA54AE"/>
    <w:rsid w:val="00DA582C"/>
    <w:rsid w:val="00DA5B0A"/>
    <w:rsid w:val="00DA6209"/>
    <w:rsid w:val="00DA632E"/>
    <w:rsid w:val="00DA6B92"/>
    <w:rsid w:val="00DA6FC2"/>
    <w:rsid w:val="00DA75CB"/>
    <w:rsid w:val="00DB000F"/>
    <w:rsid w:val="00DB0296"/>
    <w:rsid w:val="00DB0890"/>
    <w:rsid w:val="00DB092F"/>
    <w:rsid w:val="00DB0C88"/>
    <w:rsid w:val="00DB15F0"/>
    <w:rsid w:val="00DB1642"/>
    <w:rsid w:val="00DB16C8"/>
    <w:rsid w:val="00DB2653"/>
    <w:rsid w:val="00DB37F9"/>
    <w:rsid w:val="00DB3845"/>
    <w:rsid w:val="00DB3C66"/>
    <w:rsid w:val="00DB4925"/>
    <w:rsid w:val="00DB5063"/>
    <w:rsid w:val="00DB5A1E"/>
    <w:rsid w:val="00DB5ACA"/>
    <w:rsid w:val="00DB5DAC"/>
    <w:rsid w:val="00DB617E"/>
    <w:rsid w:val="00DB7097"/>
    <w:rsid w:val="00DB7306"/>
    <w:rsid w:val="00DB79A2"/>
    <w:rsid w:val="00DB7CA5"/>
    <w:rsid w:val="00DB7EB1"/>
    <w:rsid w:val="00DC116F"/>
    <w:rsid w:val="00DC17DE"/>
    <w:rsid w:val="00DC19F6"/>
    <w:rsid w:val="00DC1D1C"/>
    <w:rsid w:val="00DC2AFA"/>
    <w:rsid w:val="00DC2CE2"/>
    <w:rsid w:val="00DC3AF5"/>
    <w:rsid w:val="00DC3C97"/>
    <w:rsid w:val="00DC404B"/>
    <w:rsid w:val="00DC40FA"/>
    <w:rsid w:val="00DC4268"/>
    <w:rsid w:val="00DC4BCA"/>
    <w:rsid w:val="00DC4F18"/>
    <w:rsid w:val="00DC50FD"/>
    <w:rsid w:val="00DC517D"/>
    <w:rsid w:val="00DC63EA"/>
    <w:rsid w:val="00DC64DF"/>
    <w:rsid w:val="00DC6A41"/>
    <w:rsid w:val="00DC7373"/>
    <w:rsid w:val="00DC760F"/>
    <w:rsid w:val="00DC7624"/>
    <w:rsid w:val="00DC7AF1"/>
    <w:rsid w:val="00DC7B11"/>
    <w:rsid w:val="00DC7F2B"/>
    <w:rsid w:val="00DD0010"/>
    <w:rsid w:val="00DD01E3"/>
    <w:rsid w:val="00DD0A02"/>
    <w:rsid w:val="00DD0FA1"/>
    <w:rsid w:val="00DD109D"/>
    <w:rsid w:val="00DD10D6"/>
    <w:rsid w:val="00DD1369"/>
    <w:rsid w:val="00DD13AB"/>
    <w:rsid w:val="00DD1649"/>
    <w:rsid w:val="00DD177A"/>
    <w:rsid w:val="00DD1F5D"/>
    <w:rsid w:val="00DD2B51"/>
    <w:rsid w:val="00DD2C2D"/>
    <w:rsid w:val="00DD31B6"/>
    <w:rsid w:val="00DD40F5"/>
    <w:rsid w:val="00DD4307"/>
    <w:rsid w:val="00DD4CDF"/>
    <w:rsid w:val="00DD4EC4"/>
    <w:rsid w:val="00DD5354"/>
    <w:rsid w:val="00DD5731"/>
    <w:rsid w:val="00DD5C57"/>
    <w:rsid w:val="00DD5CB0"/>
    <w:rsid w:val="00DD5D15"/>
    <w:rsid w:val="00DD71B4"/>
    <w:rsid w:val="00DD78BF"/>
    <w:rsid w:val="00DE031A"/>
    <w:rsid w:val="00DE14C0"/>
    <w:rsid w:val="00DE179C"/>
    <w:rsid w:val="00DE1BFD"/>
    <w:rsid w:val="00DE1E1C"/>
    <w:rsid w:val="00DE20D1"/>
    <w:rsid w:val="00DE3A77"/>
    <w:rsid w:val="00DE42A9"/>
    <w:rsid w:val="00DE4412"/>
    <w:rsid w:val="00DE4CAD"/>
    <w:rsid w:val="00DE5839"/>
    <w:rsid w:val="00DE5DD4"/>
    <w:rsid w:val="00DE5EEE"/>
    <w:rsid w:val="00DE6561"/>
    <w:rsid w:val="00DE6C3D"/>
    <w:rsid w:val="00DE7CFA"/>
    <w:rsid w:val="00DE7E89"/>
    <w:rsid w:val="00DEDA34"/>
    <w:rsid w:val="00DF02E2"/>
    <w:rsid w:val="00DF059A"/>
    <w:rsid w:val="00DF0B4C"/>
    <w:rsid w:val="00DF1634"/>
    <w:rsid w:val="00DF338B"/>
    <w:rsid w:val="00DF3D5E"/>
    <w:rsid w:val="00DF4D54"/>
    <w:rsid w:val="00DF4EE0"/>
    <w:rsid w:val="00DF55CD"/>
    <w:rsid w:val="00DF5EF7"/>
    <w:rsid w:val="00DF6075"/>
    <w:rsid w:val="00DF6296"/>
    <w:rsid w:val="00DF63A0"/>
    <w:rsid w:val="00DF6C02"/>
    <w:rsid w:val="00DF6F17"/>
    <w:rsid w:val="00DF6FFF"/>
    <w:rsid w:val="00DF74E9"/>
    <w:rsid w:val="00DF7B49"/>
    <w:rsid w:val="00DF7F34"/>
    <w:rsid w:val="00E00401"/>
    <w:rsid w:val="00E00C74"/>
    <w:rsid w:val="00E01489"/>
    <w:rsid w:val="00E019E5"/>
    <w:rsid w:val="00E01EF6"/>
    <w:rsid w:val="00E027CD"/>
    <w:rsid w:val="00E02BC0"/>
    <w:rsid w:val="00E02CAF"/>
    <w:rsid w:val="00E0366E"/>
    <w:rsid w:val="00E03C42"/>
    <w:rsid w:val="00E03ED5"/>
    <w:rsid w:val="00E044B7"/>
    <w:rsid w:val="00E04C89"/>
    <w:rsid w:val="00E04FC7"/>
    <w:rsid w:val="00E05903"/>
    <w:rsid w:val="00E05B8B"/>
    <w:rsid w:val="00E05BD4"/>
    <w:rsid w:val="00E066FF"/>
    <w:rsid w:val="00E0692E"/>
    <w:rsid w:val="00E06E7B"/>
    <w:rsid w:val="00E07652"/>
    <w:rsid w:val="00E07AB8"/>
    <w:rsid w:val="00E07D44"/>
    <w:rsid w:val="00E10F2A"/>
    <w:rsid w:val="00E110ED"/>
    <w:rsid w:val="00E1176F"/>
    <w:rsid w:val="00E11979"/>
    <w:rsid w:val="00E11B9E"/>
    <w:rsid w:val="00E11C9E"/>
    <w:rsid w:val="00E121EB"/>
    <w:rsid w:val="00E121FE"/>
    <w:rsid w:val="00E12D3C"/>
    <w:rsid w:val="00E133D8"/>
    <w:rsid w:val="00E13735"/>
    <w:rsid w:val="00E138E8"/>
    <w:rsid w:val="00E13CFA"/>
    <w:rsid w:val="00E1404B"/>
    <w:rsid w:val="00E14618"/>
    <w:rsid w:val="00E14A96"/>
    <w:rsid w:val="00E164C8"/>
    <w:rsid w:val="00E165CF"/>
    <w:rsid w:val="00E17570"/>
    <w:rsid w:val="00E20FBF"/>
    <w:rsid w:val="00E211E0"/>
    <w:rsid w:val="00E2121F"/>
    <w:rsid w:val="00E2144D"/>
    <w:rsid w:val="00E214DB"/>
    <w:rsid w:val="00E237C5"/>
    <w:rsid w:val="00E2397B"/>
    <w:rsid w:val="00E23CFE"/>
    <w:rsid w:val="00E23E1A"/>
    <w:rsid w:val="00E24636"/>
    <w:rsid w:val="00E24B4A"/>
    <w:rsid w:val="00E24C79"/>
    <w:rsid w:val="00E24D67"/>
    <w:rsid w:val="00E24DC7"/>
    <w:rsid w:val="00E25605"/>
    <w:rsid w:val="00E267C5"/>
    <w:rsid w:val="00E269AA"/>
    <w:rsid w:val="00E26FE8"/>
    <w:rsid w:val="00E272C3"/>
    <w:rsid w:val="00E27BE9"/>
    <w:rsid w:val="00E30292"/>
    <w:rsid w:val="00E30895"/>
    <w:rsid w:val="00E30BFE"/>
    <w:rsid w:val="00E30CE5"/>
    <w:rsid w:val="00E312A4"/>
    <w:rsid w:val="00E31354"/>
    <w:rsid w:val="00E32465"/>
    <w:rsid w:val="00E32876"/>
    <w:rsid w:val="00E32C43"/>
    <w:rsid w:val="00E332F0"/>
    <w:rsid w:val="00E33B0D"/>
    <w:rsid w:val="00E33C46"/>
    <w:rsid w:val="00E34024"/>
    <w:rsid w:val="00E340E0"/>
    <w:rsid w:val="00E3471E"/>
    <w:rsid w:val="00E348E7"/>
    <w:rsid w:val="00E3562E"/>
    <w:rsid w:val="00E3638C"/>
    <w:rsid w:val="00E36942"/>
    <w:rsid w:val="00E378C8"/>
    <w:rsid w:val="00E378F1"/>
    <w:rsid w:val="00E37F0B"/>
    <w:rsid w:val="00E400B7"/>
    <w:rsid w:val="00E40335"/>
    <w:rsid w:val="00E4040C"/>
    <w:rsid w:val="00E4043C"/>
    <w:rsid w:val="00E40BC4"/>
    <w:rsid w:val="00E41450"/>
    <w:rsid w:val="00E41D9C"/>
    <w:rsid w:val="00E4219D"/>
    <w:rsid w:val="00E43350"/>
    <w:rsid w:val="00E43379"/>
    <w:rsid w:val="00E433BA"/>
    <w:rsid w:val="00E43D88"/>
    <w:rsid w:val="00E43E0C"/>
    <w:rsid w:val="00E43E4E"/>
    <w:rsid w:val="00E442CE"/>
    <w:rsid w:val="00E442CF"/>
    <w:rsid w:val="00E443A9"/>
    <w:rsid w:val="00E44882"/>
    <w:rsid w:val="00E4518A"/>
    <w:rsid w:val="00E458B2"/>
    <w:rsid w:val="00E46C72"/>
    <w:rsid w:val="00E479FC"/>
    <w:rsid w:val="00E508AE"/>
    <w:rsid w:val="00E50A78"/>
    <w:rsid w:val="00E51BBB"/>
    <w:rsid w:val="00E5257C"/>
    <w:rsid w:val="00E52DCA"/>
    <w:rsid w:val="00E53D3E"/>
    <w:rsid w:val="00E53DBC"/>
    <w:rsid w:val="00E53E51"/>
    <w:rsid w:val="00E5416D"/>
    <w:rsid w:val="00E550C7"/>
    <w:rsid w:val="00E5531A"/>
    <w:rsid w:val="00E553AA"/>
    <w:rsid w:val="00E5611F"/>
    <w:rsid w:val="00E566B3"/>
    <w:rsid w:val="00E56BDD"/>
    <w:rsid w:val="00E5711C"/>
    <w:rsid w:val="00E579E7"/>
    <w:rsid w:val="00E5D577"/>
    <w:rsid w:val="00E605FA"/>
    <w:rsid w:val="00E609B3"/>
    <w:rsid w:val="00E6104E"/>
    <w:rsid w:val="00E61277"/>
    <w:rsid w:val="00E6173F"/>
    <w:rsid w:val="00E61836"/>
    <w:rsid w:val="00E61D99"/>
    <w:rsid w:val="00E61F99"/>
    <w:rsid w:val="00E62289"/>
    <w:rsid w:val="00E62E41"/>
    <w:rsid w:val="00E64527"/>
    <w:rsid w:val="00E64C2C"/>
    <w:rsid w:val="00E64CC0"/>
    <w:rsid w:val="00E64FE7"/>
    <w:rsid w:val="00E654D0"/>
    <w:rsid w:val="00E65D58"/>
    <w:rsid w:val="00E6642B"/>
    <w:rsid w:val="00E66594"/>
    <w:rsid w:val="00E66811"/>
    <w:rsid w:val="00E66EBC"/>
    <w:rsid w:val="00E66F85"/>
    <w:rsid w:val="00E674B9"/>
    <w:rsid w:val="00E67817"/>
    <w:rsid w:val="00E679F1"/>
    <w:rsid w:val="00E67DF8"/>
    <w:rsid w:val="00E7198A"/>
    <w:rsid w:val="00E728C9"/>
    <w:rsid w:val="00E72AB1"/>
    <w:rsid w:val="00E72B66"/>
    <w:rsid w:val="00E7329C"/>
    <w:rsid w:val="00E73FB8"/>
    <w:rsid w:val="00E744F1"/>
    <w:rsid w:val="00E74659"/>
    <w:rsid w:val="00E74A5D"/>
    <w:rsid w:val="00E75546"/>
    <w:rsid w:val="00E75667"/>
    <w:rsid w:val="00E75D87"/>
    <w:rsid w:val="00E76A2C"/>
    <w:rsid w:val="00E76EE9"/>
    <w:rsid w:val="00E77DC5"/>
    <w:rsid w:val="00E77FF7"/>
    <w:rsid w:val="00E8012B"/>
    <w:rsid w:val="00E802EA"/>
    <w:rsid w:val="00E81B88"/>
    <w:rsid w:val="00E81EBF"/>
    <w:rsid w:val="00E8223C"/>
    <w:rsid w:val="00E824B3"/>
    <w:rsid w:val="00E82E90"/>
    <w:rsid w:val="00E83C2B"/>
    <w:rsid w:val="00E83FAB"/>
    <w:rsid w:val="00E8403F"/>
    <w:rsid w:val="00E847B9"/>
    <w:rsid w:val="00E852FC"/>
    <w:rsid w:val="00E85A40"/>
    <w:rsid w:val="00E86D59"/>
    <w:rsid w:val="00E872D2"/>
    <w:rsid w:val="00E873A5"/>
    <w:rsid w:val="00E87A7B"/>
    <w:rsid w:val="00E909FD"/>
    <w:rsid w:val="00E91025"/>
    <w:rsid w:val="00E9105D"/>
    <w:rsid w:val="00E91473"/>
    <w:rsid w:val="00E914DB"/>
    <w:rsid w:val="00E91B5D"/>
    <w:rsid w:val="00E91BD8"/>
    <w:rsid w:val="00E9262B"/>
    <w:rsid w:val="00E92CE4"/>
    <w:rsid w:val="00E93226"/>
    <w:rsid w:val="00E938AE"/>
    <w:rsid w:val="00E94C74"/>
    <w:rsid w:val="00E96A83"/>
    <w:rsid w:val="00E975B5"/>
    <w:rsid w:val="00E9775B"/>
    <w:rsid w:val="00E97AD6"/>
    <w:rsid w:val="00E97D3B"/>
    <w:rsid w:val="00E9FDE5"/>
    <w:rsid w:val="00EA003D"/>
    <w:rsid w:val="00EA0896"/>
    <w:rsid w:val="00EA1078"/>
    <w:rsid w:val="00EA1165"/>
    <w:rsid w:val="00EA1998"/>
    <w:rsid w:val="00EA2497"/>
    <w:rsid w:val="00EA29BF"/>
    <w:rsid w:val="00EA2C1F"/>
    <w:rsid w:val="00EA2C4C"/>
    <w:rsid w:val="00EA2F7E"/>
    <w:rsid w:val="00EA319A"/>
    <w:rsid w:val="00EA3C28"/>
    <w:rsid w:val="00EA42F3"/>
    <w:rsid w:val="00EA4D5A"/>
    <w:rsid w:val="00EA4F57"/>
    <w:rsid w:val="00EA524C"/>
    <w:rsid w:val="00EA53CA"/>
    <w:rsid w:val="00EA579C"/>
    <w:rsid w:val="00EA5CD1"/>
    <w:rsid w:val="00EA6456"/>
    <w:rsid w:val="00EA645A"/>
    <w:rsid w:val="00EA67F3"/>
    <w:rsid w:val="00EA6C43"/>
    <w:rsid w:val="00EA7FB9"/>
    <w:rsid w:val="00EB0898"/>
    <w:rsid w:val="00EB184F"/>
    <w:rsid w:val="00EB241A"/>
    <w:rsid w:val="00EB28D6"/>
    <w:rsid w:val="00EB2B82"/>
    <w:rsid w:val="00EB2F2F"/>
    <w:rsid w:val="00EB3090"/>
    <w:rsid w:val="00EB322E"/>
    <w:rsid w:val="00EB3CE1"/>
    <w:rsid w:val="00EB3E5E"/>
    <w:rsid w:val="00EB4025"/>
    <w:rsid w:val="00EB43D8"/>
    <w:rsid w:val="00EB4B0F"/>
    <w:rsid w:val="00EB50C8"/>
    <w:rsid w:val="00EB5D6A"/>
    <w:rsid w:val="00EB6394"/>
    <w:rsid w:val="00EB69FB"/>
    <w:rsid w:val="00EB6D84"/>
    <w:rsid w:val="00EB6DD0"/>
    <w:rsid w:val="00EB6FC0"/>
    <w:rsid w:val="00EB75BD"/>
    <w:rsid w:val="00EC0400"/>
    <w:rsid w:val="00EC0438"/>
    <w:rsid w:val="00EC05EA"/>
    <w:rsid w:val="00EC14BE"/>
    <w:rsid w:val="00EC1557"/>
    <w:rsid w:val="00EC16D6"/>
    <w:rsid w:val="00EC18FB"/>
    <w:rsid w:val="00EC1A41"/>
    <w:rsid w:val="00EC1B3B"/>
    <w:rsid w:val="00EC1E4B"/>
    <w:rsid w:val="00EC1E72"/>
    <w:rsid w:val="00EC2717"/>
    <w:rsid w:val="00EC2756"/>
    <w:rsid w:val="00EC2935"/>
    <w:rsid w:val="00EC2EEA"/>
    <w:rsid w:val="00EC3033"/>
    <w:rsid w:val="00EC354E"/>
    <w:rsid w:val="00EC3A60"/>
    <w:rsid w:val="00EC3A63"/>
    <w:rsid w:val="00EC3ABF"/>
    <w:rsid w:val="00EC3AC9"/>
    <w:rsid w:val="00EC3B13"/>
    <w:rsid w:val="00EC3B7D"/>
    <w:rsid w:val="00EC3E8B"/>
    <w:rsid w:val="00EC439D"/>
    <w:rsid w:val="00EC43A4"/>
    <w:rsid w:val="00EC444D"/>
    <w:rsid w:val="00EC476F"/>
    <w:rsid w:val="00EC4D05"/>
    <w:rsid w:val="00EC4D57"/>
    <w:rsid w:val="00EC4EEC"/>
    <w:rsid w:val="00EC5816"/>
    <w:rsid w:val="00EC5A8E"/>
    <w:rsid w:val="00EC6E4A"/>
    <w:rsid w:val="00EC6E90"/>
    <w:rsid w:val="00EC7160"/>
    <w:rsid w:val="00EC729F"/>
    <w:rsid w:val="00EC7893"/>
    <w:rsid w:val="00ED06C4"/>
    <w:rsid w:val="00ED0974"/>
    <w:rsid w:val="00ED11BC"/>
    <w:rsid w:val="00ED23ED"/>
    <w:rsid w:val="00ED242A"/>
    <w:rsid w:val="00ED258B"/>
    <w:rsid w:val="00ED2777"/>
    <w:rsid w:val="00ED32F3"/>
    <w:rsid w:val="00ED374D"/>
    <w:rsid w:val="00ED38ED"/>
    <w:rsid w:val="00ED3B7C"/>
    <w:rsid w:val="00ED3D40"/>
    <w:rsid w:val="00ED41D8"/>
    <w:rsid w:val="00ED42C4"/>
    <w:rsid w:val="00ED46A8"/>
    <w:rsid w:val="00ED493B"/>
    <w:rsid w:val="00ED4A64"/>
    <w:rsid w:val="00ED4BCF"/>
    <w:rsid w:val="00ED5387"/>
    <w:rsid w:val="00ED5E3F"/>
    <w:rsid w:val="00ED6331"/>
    <w:rsid w:val="00ED6B1C"/>
    <w:rsid w:val="00ED6D5D"/>
    <w:rsid w:val="00ED767A"/>
    <w:rsid w:val="00ED7F06"/>
    <w:rsid w:val="00EE0055"/>
    <w:rsid w:val="00EE014A"/>
    <w:rsid w:val="00EE0803"/>
    <w:rsid w:val="00EE0E63"/>
    <w:rsid w:val="00EE0F51"/>
    <w:rsid w:val="00EE1705"/>
    <w:rsid w:val="00EE28F0"/>
    <w:rsid w:val="00EE2A39"/>
    <w:rsid w:val="00EE3136"/>
    <w:rsid w:val="00EE3B08"/>
    <w:rsid w:val="00EE3C2E"/>
    <w:rsid w:val="00EE4AFD"/>
    <w:rsid w:val="00EE4B7C"/>
    <w:rsid w:val="00EE54D7"/>
    <w:rsid w:val="00EE5868"/>
    <w:rsid w:val="00EE5F31"/>
    <w:rsid w:val="00EE63D1"/>
    <w:rsid w:val="00EE64AB"/>
    <w:rsid w:val="00EE7DDF"/>
    <w:rsid w:val="00EE7DE1"/>
    <w:rsid w:val="00EE7E95"/>
    <w:rsid w:val="00EEC488"/>
    <w:rsid w:val="00EF008D"/>
    <w:rsid w:val="00EF0332"/>
    <w:rsid w:val="00EF0466"/>
    <w:rsid w:val="00EF049E"/>
    <w:rsid w:val="00EF0890"/>
    <w:rsid w:val="00EF09F8"/>
    <w:rsid w:val="00EF0F27"/>
    <w:rsid w:val="00EF1384"/>
    <w:rsid w:val="00EF21B0"/>
    <w:rsid w:val="00EF2EA0"/>
    <w:rsid w:val="00EF5596"/>
    <w:rsid w:val="00EF5851"/>
    <w:rsid w:val="00EF5892"/>
    <w:rsid w:val="00EF5A8E"/>
    <w:rsid w:val="00EF5CCE"/>
    <w:rsid w:val="00EF5E8B"/>
    <w:rsid w:val="00EF5F33"/>
    <w:rsid w:val="00EF62DF"/>
    <w:rsid w:val="00EF657F"/>
    <w:rsid w:val="00EF6DAD"/>
    <w:rsid w:val="00EF7081"/>
    <w:rsid w:val="00EF75D2"/>
    <w:rsid w:val="00EF76DC"/>
    <w:rsid w:val="00EF78FD"/>
    <w:rsid w:val="00EF79A8"/>
    <w:rsid w:val="00F000DA"/>
    <w:rsid w:val="00F00422"/>
    <w:rsid w:val="00F01175"/>
    <w:rsid w:val="00F01384"/>
    <w:rsid w:val="00F017C8"/>
    <w:rsid w:val="00F0194C"/>
    <w:rsid w:val="00F01966"/>
    <w:rsid w:val="00F01F0C"/>
    <w:rsid w:val="00F02964"/>
    <w:rsid w:val="00F029F1"/>
    <w:rsid w:val="00F02C83"/>
    <w:rsid w:val="00F02D94"/>
    <w:rsid w:val="00F03E7A"/>
    <w:rsid w:val="00F03EE5"/>
    <w:rsid w:val="00F04B2F"/>
    <w:rsid w:val="00F0559E"/>
    <w:rsid w:val="00F05F46"/>
    <w:rsid w:val="00F06561"/>
    <w:rsid w:val="00F06F28"/>
    <w:rsid w:val="00F07003"/>
    <w:rsid w:val="00F07182"/>
    <w:rsid w:val="00F072A7"/>
    <w:rsid w:val="00F074E6"/>
    <w:rsid w:val="00F07A5E"/>
    <w:rsid w:val="00F07D08"/>
    <w:rsid w:val="00F07DEC"/>
    <w:rsid w:val="00F07F15"/>
    <w:rsid w:val="00F10B2F"/>
    <w:rsid w:val="00F10C93"/>
    <w:rsid w:val="00F10F3D"/>
    <w:rsid w:val="00F115D0"/>
    <w:rsid w:val="00F119E7"/>
    <w:rsid w:val="00F12F60"/>
    <w:rsid w:val="00F12FDB"/>
    <w:rsid w:val="00F1317F"/>
    <w:rsid w:val="00F137EE"/>
    <w:rsid w:val="00F13968"/>
    <w:rsid w:val="00F13FA9"/>
    <w:rsid w:val="00F14433"/>
    <w:rsid w:val="00F144C1"/>
    <w:rsid w:val="00F156B8"/>
    <w:rsid w:val="00F159D4"/>
    <w:rsid w:val="00F15DD9"/>
    <w:rsid w:val="00F16377"/>
    <w:rsid w:val="00F171D2"/>
    <w:rsid w:val="00F1728F"/>
    <w:rsid w:val="00F17931"/>
    <w:rsid w:val="00F1BFE9"/>
    <w:rsid w:val="00F20444"/>
    <w:rsid w:val="00F2104E"/>
    <w:rsid w:val="00F21B5D"/>
    <w:rsid w:val="00F21D3C"/>
    <w:rsid w:val="00F2251A"/>
    <w:rsid w:val="00F23379"/>
    <w:rsid w:val="00F23A35"/>
    <w:rsid w:val="00F23B3E"/>
    <w:rsid w:val="00F23D8A"/>
    <w:rsid w:val="00F23E74"/>
    <w:rsid w:val="00F24B65"/>
    <w:rsid w:val="00F24EDB"/>
    <w:rsid w:val="00F253B8"/>
    <w:rsid w:val="00F267FD"/>
    <w:rsid w:val="00F26A1D"/>
    <w:rsid w:val="00F27598"/>
    <w:rsid w:val="00F2763D"/>
    <w:rsid w:val="00F305D7"/>
    <w:rsid w:val="00F310D7"/>
    <w:rsid w:val="00F31283"/>
    <w:rsid w:val="00F31A67"/>
    <w:rsid w:val="00F31F49"/>
    <w:rsid w:val="00F320F8"/>
    <w:rsid w:val="00F325B9"/>
    <w:rsid w:val="00F32A55"/>
    <w:rsid w:val="00F32B6E"/>
    <w:rsid w:val="00F331B9"/>
    <w:rsid w:val="00F331CD"/>
    <w:rsid w:val="00F332B2"/>
    <w:rsid w:val="00F3344A"/>
    <w:rsid w:val="00F33881"/>
    <w:rsid w:val="00F33B1A"/>
    <w:rsid w:val="00F3468B"/>
    <w:rsid w:val="00F34C48"/>
    <w:rsid w:val="00F361B9"/>
    <w:rsid w:val="00F363F3"/>
    <w:rsid w:val="00F3670B"/>
    <w:rsid w:val="00F36C6D"/>
    <w:rsid w:val="00F37643"/>
    <w:rsid w:val="00F37AF7"/>
    <w:rsid w:val="00F4065E"/>
    <w:rsid w:val="00F40C8F"/>
    <w:rsid w:val="00F40F2C"/>
    <w:rsid w:val="00F4175D"/>
    <w:rsid w:val="00F42156"/>
    <w:rsid w:val="00F42174"/>
    <w:rsid w:val="00F42A39"/>
    <w:rsid w:val="00F434AD"/>
    <w:rsid w:val="00F45000"/>
    <w:rsid w:val="00F45561"/>
    <w:rsid w:val="00F458BD"/>
    <w:rsid w:val="00F45BB9"/>
    <w:rsid w:val="00F45D96"/>
    <w:rsid w:val="00F469EB"/>
    <w:rsid w:val="00F476F1"/>
    <w:rsid w:val="00F47BCF"/>
    <w:rsid w:val="00F50663"/>
    <w:rsid w:val="00F508A2"/>
    <w:rsid w:val="00F514CB"/>
    <w:rsid w:val="00F51782"/>
    <w:rsid w:val="00F51A4C"/>
    <w:rsid w:val="00F5308A"/>
    <w:rsid w:val="00F53440"/>
    <w:rsid w:val="00F53AF4"/>
    <w:rsid w:val="00F53E39"/>
    <w:rsid w:val="00F5453C"/>
    <w:rsid w:val="00F550BA"/>
    <w:rsid w:val="00F551CB"/>
    <w:rsid w:val="00F5579F"/>
    <w:rsid w:val="00F55948"/>
    <w:rsid w:val="00F55A09"/>
    <w:rsid w:val="00F55A7B"/>
    <w:rsid w:val="00F55D5C"/>
    <w:rsid w:val="00F55F90"/>
    <w:rsid w:val="00F56741"/>
    <w:rsid w:val="00F56DBA"/>
    <w:rsid w:val="00F56F17"/>
    <w:rsid w:val="00F56F65"/>
    <w:rsid w:val="00F57802"/>
    <w:rsid w:val="00F57A6D"/>
    <w:rsid w:val="00F57FD5"/>
    <w:rsid w:val="00F6032A"/>
    <w:rsid w:val="00F6083F"/>
    <w:rsid w:val="00F60A43"/>
    <w:rsid w:val="00F60DF1"/>
    <w:rsid w:val="00F60E47"/>
    <w:rsid w:val="00F61138"/>
    <w:rsid w:val="00F613AD"/>
    <w:rsid w:val="00F61B8A"/>
    <w:rsid w:val="00F61BF4"/>
    <w:rsid w:val="00F62C0A"/>
    <w:rsid w:val="00F6350A"/>
    <w:rsid w:val="00F63D3E"/>
    <w:rsid w:val="00F648D9"/>
    <w:rsid w:val="00F64AFC"/>
    <w:rsid w:val="00F65452"/>
    <w:rsid w:val="00F656A4"/>
    <w:rsid w:val="00F656F4"/>
    <w:rsid w:val="00F65739"/>
    <w:rsid w:val="00F657A7"/>
    <w:rsid w:val="00F658A2"/>
    <w:rsid w:val="00F658FB"/>
    <w:rsid w:val="00F6595C"/>
    <w:rsid w:val="00F66A0D"/>
    <w:rsid w:val="00F6723D"/>
    <w:rsid w:val="00F679DD"/>
    <w:rsid w:val="00F679E1"/>
    <w:rsid w:val="00F67FE7"/>
    <w:rsid w:val="00F700C9"/>
    <w:rsid w:val="00F70F61"/>
    <w:rsid w:val="00F710D7"/>
    <w:rsid w:val="00F710E4"/>
    <w:rsid w:val="00F71A3F"/>
    <w:rsid w:val="00F71C4E"/>
    <w:rsid w:val="00F71CA4"/>
    <w:rsid w:val="00F722FF"/>
    <w:rsid w:val="00F729CD"/>
    <w:rsid w:val="00F72DDB"/>
    <w:rsid w:val="00F737B9"/>
    <w:rsid w:val="00F73ACD"/>
    <w:rsid w:val="00F73ECD"/>
    <w:rsid w:val="00F745DD"/>
    <w:rsid w:val="00F7473A"/>
    <w:rsid w:val="00F74A20"/>
    <w:rsid w:val="00F754BF"/>
    <w:rsid w:val="00F75A75"/>
    <w:rsid w:val="00F75C72"/>
    <w:rsid w:val="00F76993"/>
    <w:rsid w:val="00F76A5D"/>
    <w:rsid w:val="00F76E45"/>
    <w:rsid w:val="00F77261"/>
    <w:rsid w:val="00F773CA"/>
    <w:rsid w:val="00F80C0A"/>
    <w:rsid w:val="00F80DEC"/>
    <w:rsid w:val="00F81251"/>
    <w:rsid w:val="00F82DDB"/>
    <w:rsid w:val="00F83800"/>
    <w:rsid w:val="00F8387E"/>
    <w:rsid w:val="00F83AFB"/>
    <w:rsid w:val="00F8410E"/>
    <w:rsid w:val="00F84F3B"/>
    <w:rsid w:val="00F85279"/>
    <w:rsid w:val="00F85723"/>
    <w:rsid w:val="00F86BE0"/>
    <w:rsid w:val="00F87008"/>
    <w:rsid w:val="00F87373"/>
    <w:rsid w:val="00F87F3A"/>
    <w:rsid w:val="00F905BB"/>
    <w:rsid w:val="00F90792"/>
    <w:rsid w:val="00F90B97"/>
    <w:rsid w:val="00F91106"/>
    <w:rsid w:val="00F91B54"/>
    <w:rsid w:val="00F91F59"/>
    <w:rsid w:val="00F92317"/>
    <w:rsid w:val="00F9262C"/>
    <w:rsid w:val="00F928C4"/>
    <w:rsid w:val="00F92934"/>
    <w:rsid w:val="00F936F0"/>
    <w:rsid w:val="00F940F1"/>
    <w:rsid w:val="00F94951"/>
    <w:rsid w:val="00F950EF"/>
    <w:rsid w:val="00F95253"/>
    <w:rsid w:val="00F96064"/>
    <w:rsid w:val="00F9624D"/>
    <w:rsid w:val="00F962F5"/>
    <w:rsid w:val="00F96EC7"/>
    <w:rsid w:val="00F970B0"/>
    <w:rsid w:val="00F97343"/>
    <w:rsid w:val="00F97628"/>
    <w:rsid w:val="00F977D6"/>
    <w:rsid w:val="00F97E15"/>
    <w:rsid w:val="00F97F6B"/>
    <w:rsid w:val="00FA0B26"/>
    <w:rsid w:val="00FA0EB4"/>
    <w:rsid w:val="00FA12F8"/>
    <w:rsid w:val="00FA17D1"/>
    <w:rsid w:val="00FA1A04"/>
    <w:rsid w:val="00FA1F06"/>
    <w:rsid w:val="00FA2354"/>
    <w:rsid w:val="00FA23CE"/>
    <w:rsid w:val="00FA26B6"/>
    <w:rsid w:val="00FA2FD1"/>
    <w:rsid w:val="00FA35DC"/>
    <w:rsid w:val="00FA4B42"/>
    <w:rsid w:val="00FA57AE"/>
    <w:rsid w:val="00FA591E"/>
    <w:rsid w:val="00FA5CFA"/>
    <w:rsid w:val="00FA5D95"/>
    <w:rsid w:val="00FA611A"/>
    <w:rsid w:val="00FA6717"/>
    <w:rsid w:val="00FA698B"/>
    <w:rsid w:val="00FA6E07"/>
    <w:rsid w:val="00FA71B4"/>
    <w:rsid w:val="00FA71F6"/>
    <w:rsid w:val="00FA79C2"/>
    <w:rsid w:val="00FA7EF2"/>
    <w:rsid w:val="00FA7F49"/>
    <w:rsid w:val="00FB013B"/>
    <w:rsid w:val="00FB1234"/>
    <w:rsid w:val="00FB18ED"/>
    <w:rsid w:val="00FB1A1E"/>
    <w:rsid w:val="00FB1CB0"/>
    <w:rsid w:val="00FB1CB6"/>
    <w:rsid w:val="00FB1DAF"/>
    <w:rsid w:val="00FB2D65"/>
    <w:rsid w:val="00FB2F86"/>
    <w:rsid w:val="00FB35AE"/>
    <w:rsid w:val="00FB4230"/>
    <w:rsid w:val="00FB4645"/>
    <w:rsid w:val="00FB4CC3"/>
    <w:rsid w:val="00FB5308"/>
    <w:rsid w:val="00FB5D2B"/>
    <w:rsid w:val="00FB66B7"/>
    <w:rsid w:val="00FB6BB6"/>
    <w:rsid w:val="00FB6DE2"/>
    <w:rsid w:val="00FB7219"/>
    <w:rsid w:val="00FB739A"/>
    <w:rsid w:val="00FB7434"/>
    <w:rsid w:val="00FB7488"/>
    <w:rsid w:val="00FB7EA5"/>
    <w:rsid w:val="00FC137E"/>
    <w:rsid w:val="00FC14FA"/>
    <w:rsid w:val="00FC1DCA"/>
    <w:rsid w:val="00FC2E43"/>
    <w:rsid w:val="00FC3295"/>
    <w:rsid w:val="00FC3F12"/>
    <w:rsid w:val="00FC4208"/>
    <w:rsid w:val="00FC4486"/>
    <w:rsid w:val="00FC4599"/>
    <w:rsid w:val="00FC471B"/>
    <w:rsid w:val="00FC4CD0"/>
    <w:rsid w:val="00FC4D3D"/>
    <w:rsid w:val="00FC518F"/>
    <w:rsid w:val="00FC5344"/>
    <w:rsid w:val="00FC5AAB"/>
    <w:rsid w:val="00FC5E3D"/>
    <w:rsid w:val="00FC629C"/>
    <w:rsid w:val="00FC65D4"/>
    <w:rsid w:val="00FC6869"/>
    <w:rsid w:val="00FC7AA0"/>
    <w:rsid w:val="00FD0727"/>
    <w:rsid w:val="00FD10AB"/>
    <w:rsid w:val="00FD1727"/>
    <w:rsid w:val="00FD330E"/>
    <w:rsid w:val="00FD3D9C"/>
    <w:rsid w:val="00FD4313"/>
    <w:rsid w:val="00FD4715"/>
    <w:rsid w:val="00FD5060"/>
    <w:rsid w:val="00FD55C4"/>
    <w:rsid w:val="00FD5E53"/>
    <w:rsid w:val="00FD60C9"/>
    <w:rsid w:val="00FD6281"/>
    <w:rsid w:val="00FD64DB"/>
    <w:rsid w:val="00FD6896"/>
    <w:rsid w:val="00FD6A6C"/>
    <w:rsid w:val="00FD7951"/>
    <w:rsid w:val="00FE06A8"/>
    <w:rsid w:val="00FE06B6"/>
    <w:rsid w:val="00FE06BE"/>
    <w:rsid w:val="00FE0889"/>
    <w:rsid w:val="00FE099B"/>
    <w:rsid w:val="00FE0D80"/>
    <w:rsid w:val="00FE0D82"/>
    <w:rsid w:val="00FE1387"/>
    <w:rsid w:val="00FE1593"/>
    <w:rsid w:val="00FE1916"/>
    <w:rsid w:val="00FE2025"/>
    <w:rsid w:val="00FE2455"/>
    <w:rsid w:val="00FE24CD"/>
    <w:rsid w:val="00FE2696"/>
    <w:rsid w:val="00FE2C1D"/>
    <w:rsid w:val="00FE3A17"/>
    <w:rsid w:val="00FE3C5B"/>
    <w:rsid w:val="00FE41DC"/>
    <w:rsid w:val="00FE42DB"/>
    <w:rsid w:val="00FE4AE4"/>
    <w:rsid w:val="00FE5077"/>
    <w:rsid w:val="00FE5093"/>
    <w:rsid w:val="00FE52C6"/>
    <w:rsid w:val="00FE5D79"/>
    <w:rsid w:val="00FE64AA"/>
    <w:rsid w:val="00FE7B49"/>
    <w:rsid w:val="00FF09A6"/>
    <w:rsid w:val="00FF0D23"/>
    <w:rsid w:val="00FF16EB"/>
    <w:rsid w:val="00FF1875"/>
    <w:rsid w:val="00FF1A93"/>
    <w:rsid w:val="00FF2172"/>
    <w:rsid w:val="00FF25C4"/>
    <w:rsid w:val="00FF25D2"/>
    <w:rsid w:val="00FF2E0C"/>
    <w:rsid w:val="00FF3177"/>
    <w:rsid w:val="00FF38DE"/>
    <w:rsid w:val="00FF3EDF"/>
    <w:rsid w:val="00FF4145"/>
    <w:rsid w:val="00FF49BC"/>
    <w:rsid w:val="00FF55E0"/>
    <w:rsid w:val="00FF5F52"/>
    <w:rsid w:val="00FF626E"/>
    <w:rsid w:val="00FF64EF"/>
    <w:rsid w:val="00FF774A"/>
    <w:rsid w:val="00FF7D85"/>
    <w:rsid w:val="0119DFAC"/>
    <w:rsid w:val="01519052"/>
    <w:rsid w:val="016848AD"/>
    <w:rsid w:val="01689442"/>
    <w:rsid w:val="016BEE3E"/>
    <w:rsid w:val="016EC9F5"/>
    <w:rsid w:val="016F9893"/>
    <w:rsid w:val="0173452C"/>
    <w:rsid w:val="01786F2D"/>
    <w:rsid w:val="017A0A3D"/>
    <w:rsid w:val="01857686"/>
    <w:rsid w:val="018B5757"/>
    <w:rsid w:val="01AF7658"/>
    <w:rsid w:val="01B50903"/>
    <w:rsid w:val="01C435EE"/>
    <w:rsid w:val="01CA8322"/>
    <w:rsid w:val="01D1E83D"/>
    <w:rsid w:val="01E69983"/>
    <w:rsid w:val="01F1C09D"/>
    <w:rsid w:val="01F726B7"/>
    <w:rsid w:val="0204DBF4"/>
    <w:rsid w:val="020FE76F"/>
    <w:rsid w:val="02154759"/>
    <w:rsid w:val="0228D86C"/>
    <w:rsid w:val="022A9D5C"/>
    <w:rsid w:val="022B0210"/>
    <w:rsid w:val="024BC949"/>
    <w:rsid w:val="024F888B"/>
    <w:rsid w:val="0255FE3E"/>
    <w:rsid w:val="0257AD80"/>
    <w:rsid w:val="0262B029"/>
    <w:rsid w:val="026F3CE6"/>
    <w:rsid w:val="0275D37A"/>
    <w:rsid w:val="0280418F"/>
    <w:rsid w:val="029174B7"/>
    <w:rsid w:val="02A4DDEB"/>
    <w:rsid w:val="02A65D9D"/>
    <w:rsid w:val="02A9CF0B"/>
    <w:rsid w:val="02DB12D3"/>
    <w:rsid w:val="02F3C081"/>
    <w:rsid w:val="02FFA84C"/>
    <w:rsid w:val="031F9F24"/>
    <w:rsid w:val="0321674E"/>
    <w:rsid w:val="032E5DFE"/>
    <w:rsid w:val="03318B3B"/>
    <w:rsid w:val="0339123F"/>
    <w:rsid w:val="034F94F7"/>
    <w:rsid w:val="035BFF6F"/>
    <w:rsid w:val="035D3EF7"/>
    <w:rsid w:val="0362EB50"/>
    <w:rsid w:val="03679486"/>
    <w:rsid w:val="03692B32"/>
    <w:rsid w:val="037672A9"/>
    <w:rsid w:val="038BC6DD"/>
    <w:rsid w:val="0395ACF5"/>
    <w:rsid w:val="03A15140"/>
    <w:rsid w:val="03A3F85E"/>
    <w:rsid w:val="03A940D1"/>
    <w:rsid w:val="03AFB23C"/>
    <w:rsid w:val="03BCA343"/>
    <w:rsid w:val="03CD7A30"/>
    <w:rsid w:val="03D737E3"/>
    <w:rsid w:val="03DA6C91"/>
    <w:rsid w:val="03DCA46F"/>
    <w:rsid w:val="03E28E57"/>
    <w:rsid w:val="03E464D0"/>
    <w:rsid w:val="03E49914"/>
    <w:rsid w:val="03EB5359"/>
    <w:rsid w:val="03EEBCE7"/>
    <w:rsid w:val="03EFFE7F"/>
    <w:rsid w:val="03F644CE"/>
    <w:rsid w:val="03FE2869"/>
    <w:rsid w:val="03FEBE36"/>
    <w:rsid w:val="040C761E"/>
    <w:rsid w:val="0415916D"/>
    <w:rsid w:val="0420A95D"/>
    <w:rsid w:val="0422146A"/>
    <w:rsid w:val="04294E5F"/>
    <w:rsid w:val="042F67B7"/>
    <w:rsid w:val="04334F24"/>
    <w:rsid w:val="0437FC8C"/>
    <w:rsid w:val="044AE2B7"/>
    <w:rsid w:val="0452963E"/>
    <w:rsid w:val="0454A821"/>
    <w:rsid w:val="04587A3A"/>
    <w:rsid w:val="0460A33D"/>
    <w:rsid w:val="047674BF"/>
    <w:rsid w:val="04793B4C"/>
    <w:rsid w:val="047EED1F"/>
    <w:rsid w:val="04843FC3"/>
    <w:rsid w:val="048C5072"/>
    <w:rsid w:val="0491E4E8"/>
    <w:rsid w:val="04996DAE"/>
    <w:rsid w:val="049BB27C"/>
    <w:rsid w:val="049C27A4"/>
    <w:rsid w:val="049D357E"/>
    <w:rsid w:val="04A28377"/>
    <w:rsid w:val="04AA720B"/>
    <w:rsid w:val="04C15263"/>
    <w:rsid w:val="04CD3AD9"/>
    <w:rsid w:val="04D30B14"/>
    <w:rsid w:val="04DD9CC7"/>
    <w:rsid w:val="04E62CF9"/>
    <w:rsid w:val="04EF23FB"/>
    <w:rsid w:val="04F118DF"/>
    <w:rsid w:val="05144AC9"/>
    <w:rsid w:val="05207ACA"/>
    <w:rsid w:val="0526D136"/>
    <w:rsid w:val="052C6B0C"/>
    <w:rsid w:val="0535E091"/>
    <w:rsid w:val="05373A6C"/>
    <w:rsid w:val="05454655"/>
    <w:rsid w:val="0563E7D6"/>
    <w:rsid w:val="057430E0"/>
    <w:rsid w:val="057722FF"/>
    <w:rsid w:val="057A8281"/>
    <w:rsid w:val="0587A0F8"/>
    <w:rsid w:val="058CD24D"/>
    <w:rsid w:val="05987553"/>
    <w:rsid w:val="059CEB25"/>
    <w:rsid w:val="05A3161F"/>
    <w:rsid w:val="05A62F0C"/>
    <w:rsid w:val="05B09D2E"/>
    <w:rsid w:val="05C09C49"/>
    <w:rsid w:val="05C6DF2B"/>
    <w:rsid w:val="05C8FC80"/>
    <w:rsid w:val="05CCC0EA"/>
    <w:rsid w:val="05CDC6D7"/>
    <w:rsid w:val="05D1AAE3"/>
    <w:rsid w:val="05DA8587"/>
    <w:rsid w:val="05F00C45"/>
    <w:rsid w:val="05F0A4A5"/>
    <w:rsid w:val="05F4B175"/>
    <w:rsid w:val="05F7B165"/>
    <w:rsid w:val="05FECB00"/>
    <w:rsid w:val="06016F32"/>
    <w:rsid w:val="06037AB9"/>
    <w:rsid w:val="060DD9D2"/>
    <w:rsid w:val="0612350C"/>
    <w:rsid w:val="0613EE94"/>
    <w:rsid w:val="062CF772"/>
    <w:rsid w:val="062D0CE8"/>
    <w:rsid w:val="062EF87E"/>
    <w:rsid w:val="06394705"/>
    <w:rsid w:val="063A70BF"/>
    <w:rsid w:val="063BBD13"/>
    <w:rsid w:val="065D2F55"/>
    <w:rsid w:val="06701F05"/>
    <w:rsid w:val="0673FAF5"/>
    <w:rsid w:val="06820DBE"/>
    <w:rsid w:val="0684F168"/>
    <w:rsid w:val="068C025F"/>
    <w:rsid w:val="068DBBBD"/>
    <w:rsid w:val="069178B8"/>
    <w:rsid w:val="0699758E"/>
    <w:rsid w:val="069E6488"/>
    <w:rsid w:val="06A380B9"/>
    <w:rsid w:val="06A64774"/>
    <w:rsid w:val="06AB221C"/>
    <w:rsid w:val="06AE136B"/>
    <w:rsid w:val="06BD9B21"/>
    <w:rsid w:val="06C08DB3"/>
    <w:rsid w:val="06D2699A"/>
    <w:rsid w:val="06E3ACDD"/>
    <w:rsid w:val="06E69BDB"/>
    <w:rsid w:val="06F477AD"/>
    <w:rsid w:val="06FC7AF2"/>
    <w:rsid w:val="0700BF72"/>
    <w:rsid w:val="0702710A"/>
    <w:rsid w:val="07099093"/>
    <w:rsid w:val="070C885E"/>
    <w:rsid w:val="0711DB91"/>
    <w:rsid w:val="0728896B"/>
    <w:rsid w:val="073303E2"/>
    <w:rsid w:val="07347962"/>
    <w:rsid w:val="073685CB"/>
    <w:rsid w:val="0754C3CC"/>
    <w:rsid w:val="0767C460"/>
    <w:rsid w:val="077653D1"/>
    <w:rsid w:val="07765457"/>
    <w:rsid w:val="077D01EA"/>
    <w:rsid w:val="07816845"/>
    <w:rsid w:val="0792277B"/>
    <w:rsid w:val="079D4DE4"/>
    <w:rsid w:val="079E4C66"/>
    <w:rsid w:val="07A3E2E3"/>
    <w:rsid w:val="07AA961E"/>
    <w:rsid w:val="07B9DD71"/>
    <w:rsid w:val="07C0634F"/>
    <w:rsid w:val="07D64120"/>
    <w:rsid w:val="07DA4AC7"/>
    <w:rsid w:val="07DCF52F"/>
    <w:rsid w:val="07E9C97B"/>
    <w:rsid w:val="07F8326F"/>
    <w:rsid w:val="07FDB5EF"/>
    <w:rsid w:val="080AB342"/>
    <w:rsid w:val="080E075D"/>
    <w:rsid w:val="0811D280"/>
    <w:rsid w:val="0819413A"/>
    <w:rsid w:val="081A7D91"/>
    <w:rsid w:val="082FF4D6"/>
    <w:rsid w:val="083DBEF1"/>
    <w:rsid w:val="0842EA0A"/>
    <w:rsid w:val="084BD97F"/>
    <w:rsid w:val="084CB544"/>
    <w:rsid w:val="085140E0"/>
    <w:rsid w:val="085729BC"/>
    <w:rsid w:val="085E94EC"/>
    <w:rsid w:val="087B18AB"/>
    <w:rsid w:val="08800612"/>
    <w:rsid w:val="0892F8B9"/>
    <w:rsid w:val="089803DC"/>
    <w:rsid w:val="089ABDA6"/>
    <w:rsid w:val="08A6B0D5"/>
    <w:rsid w:val="08B7D00C"/>
    <w:rsid w:val="08BF6187"/>
    <w:rsid w:val="08CA3D47"/>
    <w:rsid w:val="08E623F7"/>
    <w:rsid w:val="08EC7BAF"/>
    <w:rsid w:val="08F88E5A"/>
    <w:rsid w:val="08FAE888"/>
    <w:rsid w:val="08FC061D"/>
    <w:rsid w:val="08FFF837"/>
    <w:rsid w:val="090F395E"/>
    <w:rsid w:val="091810B5"/>
    <w:rsid w:val="09193FD3"/>
    <w:rsid w:val="0924F191"/>
    <w:rsid w:val="092C5237"/>
    <w:rsid w:val="092D1BA1"/>
    <w:rsid w:val="0947E987"/>
    <w:rsid w:val="0954A06F"/>
    <w:rsid w:val="095BD4F0"/>
    <w:rsid w:val="09624A8A"/>
    <w:rsid w:val="096414F6"/>
    <w:rsid w:val="096A78EC"/>
    <w:rsid w:val="09797BF0"/>
    <w:rsid w:val="097FD47D"/>
    <w:rsid w:val="09854CD1"/>
    <w:rsid w:val="098A35A4"/>
    <w:rsid w:val="09B1EA56"/>
    <w:rsid w:val="09BEFE5D"/>
    <w:rsid w:val="09CA26B2"/>
    <w:rsid w:val="09EEE20D"/>
    <w:rsid w:val="09F86A9B"/>
    <w:rsid w:val="09FEA745"/>
    <w:rsid w:val="0A0379B0"/>
    <w:rsid w:val="0A0A3629"/>
    <w:rsid w:val="0A10B5B8"/>
    <w:rsid w:val="0A113754"/>
    <w:rsid w:val="0A11B630"/>
    <w:rsid w:val="0A28C36A"/>
    <w:rsid w:val="0A3B40FF"/>
    <w:rsid w:val="0A519A91"/>
    <w:rsid w:val="0A5445C6"/>
    <w:rsid w:val="0A5FF881"/>
    <w:rsid w:val="0A6B4EFB"/>
    <w:rsid w:val="0A7DECFF"/>
    <w:rsid w:val="0A870AB0"/>
    <w:rsid w:val="0A98681D"/>
    <w:rsid w:val="0A9B58DD"/>
    <w:rsid w:val="0A9BE6F1"/>
    <w:rsid w:val="0AA0FF7A"/>
    <w:rsid w:val="0AA8EA43"/>
    <w:rsid w:val="0AAB798A"/>
    <w:rsid w:val="0AB63EAC"/>
    <w:rsid w:val="0AC51205"/>
    <w:rsid w:val="0ACE0D5C"/>
    <w:rsid w:val="0AD1D475"/>
    <w:rsid w:val="0ADD7509"/>
    <w:rsid w:val="0AE14AF5"/>
    <w:rsid w:val="0AE84EA9"/>
    <w:rsid w:val="0AED3B03"/>
    <w:rsid w:val="0AEE7759"/>
    <w:rsid w:val="0AF27B34"/>
    <w:rsid w:val="0AF82879"/>
    <w:rsid w:val="0B02B533"/>
    <w:rsid w:val="0B27BE90"/>
    <w:rsid w:val="0B3F5174"/>
    <w:rsid w:val="0B41A75C"/>
    <w:rsid w:val="0B48352F"/>
    <w:rsid w:val="0B484905"/>
    <w:rsid w:val="0B486F1C"/>
    <w:rsid w:val="0B553612"/>
    <w:rsid w:val="0B6D276F"/>
    <w:rsid w:val="0B72E8EE"/>
    <w:rsid w:val="0B8308A5"/>
    <w:rsid w:val="0B95AE13"/>
    <w:rsid w:val="0B9EABEF"/>
    <w:rsid w:val="0B9F0737"/>
    <w:rsid w:val="0BB00768"/>
    <w:rsid w:val="0BBA23F5"/>
    <w:rsid w:val="0BCBFCEB"/>
    <w:rsid w:val="0BD0D391"/>
    <w:rsid w:val="0BECF092"/>
    <w:rsid w:val="0BEDD760"/>
    <w:rsid w:val="0C07D4B3"/>
    <w:rsid w:val="0C0E1063"/>
    <w:rsid w:val="0C161136"/>
    <w:rsid w:val="0C1E8F0E"/>
    <w:rsid w:val="0C25BF28"/>
    <w:rsid w:val="0C25CB43"/>
    <w:rsid w:val="0C2A64C2"/>
    <w:rsid w:val="0C2BBC5A"/>
    <w:rsid w:val="0C2F1652"/>
    <w:rsid w:val="0C30A4E5"/>
    <w:rsid w:val="0C30C4BA"/>
    <w:rsid w:val="0C335F98"/>
    <w:rsid w:val="0C3C9CAE"/>
    <w:rsid w:val="0C58FB04"/>
    <w:rsid w:val="0C60FC2B"/>
    <w:rsid w:val="0C64C7DA"/>
    <w:rsid w:val="0C67EE15"/>
    <w:rsid w:val="0C6F62B5"/>
    <w:rsid w:val="0C71D00D"/>
    <w:rsid w:val="0C75D5E1"/>
    <w:rsid w:val="0C7B1F70"/>
    <w:rsid w:val="0C88E7D0"/>
    <w:rsid w:val="0CAC56EE"/>
    <w:rsid w:val="0CAC97EB"/>
    <w:rsid w:val="0CB38D0C"/>
    <w:rsid w:val="0CCE35C9"/>
    <w:rsid w:val="0CEB5D9D"/>
    <w:rsid w:val="0CF78932"/>
    <w:rsid w:val="0D1690AA"/>
    <w:rsid w:val="0D178231"/>
    <w:rsid w:val="0D18EC3B"/>
    <w:rsid w:val="0D255DBE"/>
    <w:rsid w:val="0D2785C2"/>
    <w:rsid w:val="0D422B72"/>
    <w:rsid w:val="0D576BA7"/>
    <w:rsid w:val="0D577278"/>
    <w:rsid w:val="0D6EED7F"/>
    <w:rsid w:val="0D7104A5"/>
    <w:rsid w:val="0D860391"/>
    <w:rsid w:val="0D8BE252"/>
    <w:rsid w:val="0D95000E"/>
    <w:rsid w:val="0D9C1041"/>
    <w:rsid w:val="0D9F9796"/>
    <w:rsid w:val="0DA50FC7"/>
    <w:rsid w:val="0DBB6C52"/>
    <w:rsid w:val="0DBE521B"/>
    <w:rsid w:val="0DBFA3EF"/>
    <w:rsid w:val="0DC96140"/>
    <w:rsid w:val="0DD6C95B"/>
    <w:rsid w:val="0DE74A0B"/>
    <w:rsid w:val="0DFBF07A"/>
    <w:rsid w:val="0DFC41F3"/>
    <w:rsid w:val="0E02C026"/>
    <w:rsid w:val="0E07735E"/>
    <w:rsid w:val="0E1AEF2F"/>
    <w:rsid w:val="0E30BE52"/>
    <w:rsid w:val="0E473E87"/>
    <w:rsid w:val="0E5B6C3D"/>
    <w:rsid w:val="0E621C1E"/>
    <w:rsid w:val="0E66DCB5"/>
    <w:rsid w:val="0E6FC084"/>
    <w:rsid w:val="0E7022BE"/>
    <w:rsid w:val="0E7822FD"/>
    <w:rsid w:val="0E898235"/>
    <w:rsid w:val="0E9123F5"/>
    <w:rsid w:val="0E95B869"/>
    <w:rsid w:val="0E9ED20F"/>
    <w:rsid w:val="0EC14FF3"/>
    <w:rsid w:val="0EC6EBFC"/>
    <w:rsid w:val="0ECAFFC1"/>
    <w:rsid w:val="0ECE4876"/>
    <w:rsid w:val="0ECED887"/>
    <w:rsid w:val="0ED40A84"/>
    <w:rsid w:val="0EDA0946"/>
    <w:rsid w:val="0EDAACD3"/>
    <w:rsid w:val="0EDAF86A"/>
    <w:rsid w:val="0EDDFBD3"/>
    <w:rsid w:val="0EE3A29D"/>
    <w:rsid w:val="0EEA6F27"/>
    <w:rsid w:val="0EF885EF"/>
    <w:rsid w:val="0F21022C"/>
    <w:rsid w:val="0F2AA50E"/>
    <w:rsid w:val="0F2B77F0"/>
    <w:rsid w:val="0F3801CB"/>
    <w:rsid w:val="0F38E362"/>
    <w:rsid w:val="0F4AA5BD"/>
    <w:rsid w:val="0F505C24"/>
    <w:rsid w:val="0F52C256"/>
    <w:rsid w:val="0F73A3B3"/>
    <w:rsid w:val="0F79DE97"/>
    <w:rsid w:val="0F7D30B7"/>
    <w:rsid w:val="0F7FC9DF"/>
    <w:rsid w:val="0F933E63"/>
    <w:rsid w:val="0F98CF7E"/>
    <w:rsid w:val="0F994752"/>
    <w:rsid w:val="0F9EFB8F"/>
    <w:rsid w:val="0FA0EE5D"/>
    <w:rsid w:val="0FA94797"/>
    <w:rsid w:val="0FA97D33"/>
    <w:rsid w:val="0FAEB77F"/>
    <w:rsid w:val="0FB10A41"/>
    <w:rsid w:val="0FB44FBB"/>
    <w:rsid w:val="0FB8C54A"/>
    <w:rsid w:val="0FC9132F"/>
    <w:rsid w:val="0FCDCEEE"/>
    <w:rsid w:val="0FD68399"/>
    <w:rsid w:val="0FDA590D"/>
    <w:rsid w:val="0FE3882A"/>
    <w:rsid w:val="0FE92DE3"/>
    <w:rsid w:val="1001CFF2"/>
    <w:rsid w:val="100268F9"/>
    <w:rsid w:val="1005A645"/>
    <w:rsid w:val="103B07C5"/>
    <w:rsid w:val="103EE43B"/>
    <w:rsid w:val="1041DEB0"/>
    <w:rsid w:val="10455F98"/>
    <w:rsid w:val="10553803"/>
    <w:rsid w:val="105FF1AD"/>
    <w:rsid w:val="1061ED6D"/>
    <w:rsid w:val="10622677"/>
    <w:rsid w:val="106B54DD"/>
    <w:rsid w:val="107044AD"/>
    <w:rsid w:val="1072F1F3"/>
    <w:rsid w:val="1073ADD4"/>
    <w:rsid w:val="107D97B7"/>
    <w:rsid w:val="107E174E"/>
    <w:rsid w:val="108345CA"/>
    <w:rsid w:val="10873A52"/>
    <w:rsid w:val="108EFD8D"/>
    <w:rsid w:val="108F45CD"/>
    <w:rsid w:val="1096BDFF"/>
    <w:rsid w:val="10AB7513"/>
    <w:rsid w:val="10BFABDE"/>
    <w:rsid w:val="10C0018A"/>
    <w:rsid w:val="10DCB95D"/>
    <w:rsid w:val="10E95027"/>
    <w:rsid w:val="10EB7229"/>
    <w:rsid w:val="1101A2C4"/>
    <w:rsid w:val="11101B33"/>
    <w:rsid w:val="11138DA8"/>
    <w:rsid w:val="112719EA"/>
    <w:rsid w:val="112C3B31"/>
    <w:rsid w:val="112E5971"/>
    <w:rsid w:val="1131AC3F"/>
    <w:rsid w:val="1137D915"/>
    <w:rsid w:val="1138F72B"/>
    <w:rsid w:val="114B4B42"/>
    <w:rsid w:val="115B6F12"/>
    <w:rsid w:val="1169DDA4"/>
    <w:rsid w:val="11805794"/>
    <w:rsid w:val="118255D6"/>
    <w:rsid w:val="1190A0F9"/>
    <w:rsid w:val="119AE133"/>
    <w:rsid w:val="119DB0C8"/>
    <w:rsid w:val="11A97920"/>
    <w:rsid w:val="11AC5175"/>
    <w:rsid w:val="11BBF081"/>
    <w:rsid w:val="11C47796"/>
    <w:rsid w:val="11CCAA31"/>
    <w:rsid w:val="11D9D7E0"/>
    <w:rsid w:val="11DB1744"/>
    <w:rsid w:val="11E006BD"/>
    <w:rsid w:val="11F31363"/>
    <w:rsid w:val="11F6C9E0"/>
    <w:rsid w:val="11F7EF01"/>
    <w:rsid w:val="11FAAEE4"/>
    <w:rsid w:val="120F50FE"/>
    <w:rsid w:val="1220A3E8"/>
    <w:rsid w:val="122D8018"/>
    <w:rsid w:val="122EAA29"/>
    <w:rsid w:val="123A6813"/>
    <w:rsid w:val="124ACD8B"/>
    <w:rsid w:val="1267BB2E"/>
    <w:rsid w:val="126DD4AC"/>
    <w:rsid w:val="126F40C5"/>
    <w:rsid w:val="12701D1C"/>
    <w:rsid w:val="127497D7"/>
    <w:rsid w:val="128FA6C3"/>
    <w:rsid w:val="1295F14E"/>
    <w:rsid w:val="1296881D"/>
    <w:rsid w:val="12A0E2F2"/>
    <w:rsid w:val="12A6BDD0"/>
    <w:rsid w:val="12BA321C"/>
    <w:rsid w:val="12C92DA5"/>
    <w:rsid w:val="12D26C7B"/>
    <w:rsid w:val="12D844DE"/>
    <w:rsid w:val="12DDF771"/>
    <w:rsid w:val="12E0747E"/>
    <w:rsid w:val="12E57FE3"/>
    <w:rsid w:val="12FAAAC8"/>
    <w:rsid w:val="13091C9A"/>
    <w:rsid w:val="130FBEF5"/>
    <w:rsid w:val="1316F76F"/>
    <w:rsid w:val="131E60A1"/>
    <w:rsid w:val="1329DD11"/>
    <w:rsid w:val="132C70CB"/>
    <w:rsid w:val="132D6252"/>
    <w:rsid w:val="13389D62"/>
    <w:rsid w:val="13450BF3"/>
    <w:rsid w:val="134527FB"/>
    <w:rsid w:val="134CF4CF"/>
    <w:rsid w:val="134E4E40"/>
    <w:rsid w:val="136B5018"/>
    <w:rsid w:val="1376ED04"/>
    <w:rsid w:val="139D8A26"/>
    <w:rsid w:val="13B251D6"/>
    <w:rsid w:val="13B4B908"/>
    <w:rsid w:val="13BFAB53"/>
    <w:rsid w:val="13C4D57F"/>
    <w:rsid w:val="13CAC10D"/>
    <w:rsid w:val="13CB4214"/>
    <w:rsid w:val="13CECD6F"/>
    <w:rsid w:val="13CFEBAD"/>
    <w:rsid w:val="13E6F390"/>
    <w:rsid w:val="13F190F3"/>
    <w:rsid w:val="13FE877A"/>
    <w:rsid w:val="14125EC9"/>
    <w:rsid w:val="141825AA"/>
    <w:rsid w:val="1424832C"/>
    <w:rsid w:val="14396829"/>
    <w:rsid w:val="14408965"/>
    <w:rsid w:val="144A6480"/>
    <w:rsid w:val="1454B0DD"/>
    <w:rsid w:val="1468CD27"/>
    <w:rsid w:val="146F91BE"/>
    <w:rsid w:val="149BA7CE"/>
    <w:rsid w:val="14AB5F1E"/>
    <w:rsid w:val="14BD1A63"/>
    <w:rsid w:val="14BF9D8E"/>
    <w:rsid w:val="14D2BB44"/>
    <w:rsid w:val="14D42A22"/>
    <w:rsid w:val="14D57DCB"/>
    <w:rsid w:val="14DC46F9"/>
    <w:rsid w:val="14E7F54E"/>
    <w:rsid w:val="14EDCAE8"/>
    <w:rsid w:val="14F4AABC"/>
    <w:rsid w:val="14F88EE4"/>
    <w:rsid w:val="150609C0"/>
    <w:rsid w:val="151BDFAB"/>
    <w:rsid w:val="1535CDB3"/>
    <w:rsid w:val="153D67C2"/>
    <w:rsid w:val="15490709"/>
    <w:rsid w:val="15516130"/>
    <w:rsid w:val="156A54AF"/>
    <w:rsid w:val="15777C19"/>
    <w:rsid w:val="158712A7"/>
    <w:rsid w:val="158F5FCD"/>
    <w:rsid w:val="15ADB22E"/>
    <w:rsid w:val="15B2109F"/>
    <w:rsid w:val="15B766D0"/>
    <w:rsid w:val="15B966AD"/>
    <w:rsid w:val="15BD7981"/>
    <w:rsid w:val="15BECBC4"/>
    <w:rsid w:val="15CA700B"/>
    <w:rsid w:val="15DC1FEE"/>
    <w:rsid w:val="15E68AA4"/>
    <w:rsid w:val="15ED4194"/>
    <w:rsid w:val="15F4E812"/>
    <w:rsid w:val="15F8ECDE"/>
    <w:rsid w:val="1609A733"/>
    <w:rsid w:val="161197A0"/>
    <w:rsid w:val="1612A8AF"/>
    <w:rsid w:val="161E53DB"/>
    <w:rsid w:val="1620A244"/>
    <w:rsid w:val="162F88BC"/>
    <w:rsid w:val="1638D7B6"/>
    <w:rsid w:val="163A0DE8"/>
    <w:rsid w:val="163EA231"/>
    <w:rsid w:val="1645B3B5"/>
    <w:rsid w:val="1648D951"/>
    <w:rsid w:val="166044DA"/>
    <w:rsid w:val="166085D4"/>
    <w:rsid w:val="16650314"/>
    <w:rsid w:val="1669F847"/>
    <w:rsid w:val="166BA5BF"/>
    <w:rsid w:val="16754A3B"/>
    <w:rsid w:val="167C6C7D"/>
    <w:rsid w:val="16AA909C"/>
    <w:rsid w:val="16AEE892"/>
    <w:rsid w:val="16AF626B"/>
    <w:rsid w:val="16B1A209"/>
    <w:rsid w:val="16B58AD9"/>
    <w:rsid w:val="16CC207A"/>
    <w:rsid w:val="16CED361"/>
    <w:rsid w:val="16D8CB47"/>
    <w:rsid w:val="16DCC3F8"/>
    <w:rsid w:val="16E302A9"/>
    <w:rsid w:val="17014D9C"/>
    <w:rsid w:val="1705B430"/>
    <w:rsid w:val="170B6302"/>
    <w:rsid w:val="170E87B6"/>
    <w:rsid w:val="171C005E"/>
    <w:rsid w:val="1725C8BE"/>
    <w:rsid w:val="172F4AF3"/>
    <w:rsid w:val="1733CA9F"/>
    <w:rsid w:val="175A80F8"/>
    <w:rsid w:val="1767142F"/>
    <w:rsid w:val="1768E2D5"/>
    <w:rsid w:val="177DE537"/>
    <w:rsid w:val="1790354B"/>
    <w:rsid w:val="179AA2EB"/>
    <w:rsid w:val="179EF1E3"/>
    <w:rsid w:val="17A1E65F"/>
    <w:rsid w:val="17A23D34"/>
    <w:rsid w:val="17B6B1A3"/>
    <w:rsid w:val="17DED6AF"/>
    <w:rsid w:val="17EE866D"/>
    <w:rsid w:val="18104FD0"/>
    <w:rsid w:val="1812DA61"/>
    <w:rsid w:val="1815397C"/>
    <w:rsid w:val="18166EEA"/>
    <w:rsid w:val="181DCC84"/>
    <w:rsid w:val="181DF330"/>
    <w:rsid w:val="1834E3A7"/>
    <w:rsid w:val="183637AB"/>
    <w:rsid w:val="183EE3BA"/>
    <w:rsid w:val="18415659"/>
    <w:rsid w:val="18484F29"/>
    <w:rsid w:val="187DF1E6"/>
    <w:rsid w:val="1888549D"/>
    <w:rsid w:val="188B4E50"/>
    <w:rsid w:val="18970415"/>
    <w:rsid w:val="189AADA4"/>
    <w:rsid w:val="18A2B8D2"/>
    <w:rsid w:val="18C2BD5E"/>
    <w:rsid w:val="18C94D6B"/>
    <w:rsid w:val="18DE8ABA"/>
    <w:rsid w:val="18DF3546"/>
    <w:rsid w:val="18E14E21"/>
    <w:rsid w:val="18E36EE5"/>
    <w:rsid w:val="18FCC551"/>
    <w:rsid w:val="18FDA807"/>
    <w:rsid w:val="19103222"/>
    <w:rsid w:val="192A4FC1"/>
    <w:rsid w:val="192BDD76"/>
    <w:rsid w:val="192CF638"/>
    <w:rsid w:val="192F4D84"/>
    <w:rsid w:val="193E54EA"/>
    <w:rsid w:val="19437F1E"/>
    <w:rsid w:val="1948FD0C"/>
    <w:rsid w:val="194B0597"/>
    <w:rsid w:val="194D1E94"/>
    <w:rsid w:val="19515B67"/>
    <w:rsid w:val="196C2BAB"/>
    <w:rsid w:val="197A9A15"/>
    <w:rsid w:val="197FC5C8"/>
    <w:rsid w:val="1980ECBD"/>
    <w:rsid w:val="1997721C"/>
    <w:rsid w:val="199A1439"/>
    <w:rsid w:val="19A81392"/>
    <w:rsid w:val="19BBA2C6"/>
    <w:rsid w:val="19C563E2"/>
    <w:rsid w:val="19CDD1D2"/>
    <w:rsid w:val="1A14E2F6"/>
    <w:rsid w:val="1A195A60"/>
    <w:rsid w:val="1A19ECEE"/>
    <w:rsid w:val="1A286218"/>
    <w:rsid w:val="1A29DB67"/>
    <w:rsid w:val="1A4175DC"/>
    <w:rsid w:val="1A45F160"/>
    <w:rsid w:val="1A4F3EBC"/>
    <w:rsid w:val="1A4FAFCD"/>
    <w:rsid w:val="1A524A37"/>
    <w:rsid w:val="1A5894F3"/>
    <w:rsid w:val="1A591EDC"/>
    <w:rsid w:val="1A5B3457"/>
    <w:rsid w:val="1A5B7FA4"/>
    <w:rsid w:val="1A5C673D"/>
    <w:rsid w:val="1A6D0443"/>
    <w:rsid w:val="1A6DCCC6"/>
    <w:rsid w:val="1A70752E"/>
    <w:rsid w:val="1A734279"/>
    <w:rsid w:val="1A77A542"/>
    <w:rsid w:val="1A7BDA54"/>
    <w:rsid w:val="1A7C89EE"/>
    <w:rsid w:val="1A82078B"/>
    <w:rsid w:val="1A853637"/>
    <w:rsid w:val="1A87FE8A"/>
    <w:rsid w:val="1A90621A"/>
    <w:rsid w:val="1A910B64"/>
    <w:rsid w:val="1A941A05"/>
    <w:rsid w:val="1A9804E8"/>
    <w:rsid w:val="1A9D41FC"/>
    <w:rsid w:val="1AA04A17"/>
    <w:rsid w:val="1AB02583"/>
    <w:rsid w:val="1ABD95AD"/>
    <w:rsid w:val="1AC1D0AB"/>
    <w:rsid w:val="1AD19BEE"/>
    <w:rsid w:val="1ADEDC64"/>
    <w:rsid w:val="1AE100C7"/>
    <w:rsid w:val="1AF3ECE6"/>
    <w:rsid w:val="1AFA117C"/>
    <w:rsid w:val="1AFB53C1"/>
    <w:rsid w:val="1B106E7D"/>
    <w:rsid w:val="1B250B2D"/>
    <w:rsid w:val="1B2DC61B"/>
    <w:rsid w:val="1B383FF0"/>
    <w:rsid w:val="1B3A6C75"/>
    <w:rsid w:val="1B3CDB77"/>
    <w:rsid w:val="1B45EC5B"/>
    <w:rsid w:val="1B5BA589"/>
    <w:rsid w:val="1B5CA8C3"/>
    <w:rsid w:val="1B71F8D2"/>
    <w:rsid w:val="1B72D160"/>
    <w:rsid w:val="1B771150"/>
    <w:rsid w:val="1B792DC5"/>
    <w:rsid w:val="1B8CC2C4"/>
    <w:rsid w:val="1B91D160"/>
    <w:rsid w:val="1B942C04"/>
    <w:rsid w:val="1BB01FF6"/>
    <w:rsid w:val="1BBC8314"/>
    <w:rsid w:val="1BCB5EC1"/>
    <w:rsid w:val="1BDB5047"/>
    <w:rsid w:val="1BE097FE"/>
    <w:rsid w:val="1BE3AB94"/>
    <w:rsid w:val="1BE86F2B"/>
    <w:rsid w:val="1C09FEE5"/>
    <w:rsid w:val="1C0EC103"/>
    <w:rsid w:val="1C1B2406"/>
    <w:rsid w:val="1C1E8CA7"/>
    <w:rsid w:val="1C1F0600"/>
    <w:rsid w:val="1C2A9819"/>
    <w:rsid w:val="1C489D9B"/>
    <w:rsid w:val="1C4CC9E6"/>
    <w:rsid w:val="1C4FF12D"/>
    <w:rsid w:val="1C5DDB58"/>
    <w:rsid w:val="1C66F532"/>
    <w:rsid w:val="1C6B7B57"/>
    <w:rsid w:val="1C6C145C"/>
    <w:rsid w:val="1C703D97"/>
    <w:rsid w:val="1C7A1F1F"/>
    <w:rsid w:val="1CA00EC4"/>
    <w:rsid w:val="1CB4EC36"/>
    <w:rsid w:val="1CBC7EF2"/>
    <w:rsid w:val="1CC455CC"/>
    <w:rsid w:val="1CC68A1F"/>
    <w:rsid w:val="1CC9B14A"/>
    <w:rsid w:val="1CDEE833"/>
    <w:rsid w:val="1CFF18C7"/>
    <w:rsid w:val="1D0963AD"/>
    <w:rsid w:val="1D0A6928"/>
    <w:rsid w:val="1D0DC933"/>
    <w:rsid w:val="1D1788BD"/>
    <w:rsid w:val="1D2575DC"/>
    <w:rsid w:val="1D2EA602"/>
    <w:rsid w:val="1D46B4F1"/>
    <w:rsid w:val="1D4A17C5"/>
    <w:rsid w:val="1D4E67E1"/>
    <w:rsid w:val="1D5A999B"/>
    <w:rsid w:val="1D5BE8BE"/>
    <w:rsid w:val="1D788183"/>
    <w:rsid w:val="1D7E3649"/>
    <w:rsid w:val="1D86067B"/>
    <w:rsid w:val="1D87508F"/>
    <w:rsid w:val="1D9172B5"/>
    <w:rsid w:val="1D9D5D4F"/>
    <w:rsid w:val="1DA79839"/>
    <w:rsid w:val="1DA7A244"/>
    <w:rsid w:val="1DA98AC8"/>
    <w:rsid w:val="1DA99B0F"/>
    <w:rsid w:val="1DABE5F2"/>
    <w:rsid w:val="1DBAA91F"/>
    <w:rsid w:val="1DBC82B6"/>
    <w:rsid w:val="1DBCDC5B"/>
    <w:rsid w:val="1DC3F9DB"/>
    <w:rsid w:val="1DC54EEF"/>
    <w:rsid w:val="1DC8D948"/>
    <w:rsid w:val="1DCDC260"/>
    <w:rsid w:val="1DD7A52C"/>
    <w:rsid w:val="1DD9F779"/>
    <w:rsid w:val="1DE0B948"/>
    <w:rsid w:val="1DE0E71C"/>
    <w:rsid w:val="1DEB8F66"/>
    <w:rsid w:val="1DEDBBA1"/>
    <w:rsid w:val="1DF7A312"/>
    <w:rsid w:val="1DFA5F43"/>
    <w:rsid w:val="1E068E18"/>
    <w:rsid w:val="1E08854D"/>
    <w:rsid w:val="1E1662BA"/>
    <w:rsid w:val="1E1DFD47"/>
    <w:rsid w:val="1E1ED8D9"/>
    <w:rsid w:val="1E25DBED"/>
    <w:rsid w:val="1E2955F4"/>
    <w:rsid w:val="1E2BA4DF"/>
    <w:rsid w:val="1E2C0932"/>
    <w:rsid w:val="1E334FA4"/>
    <w:rsid w:val="1E388FBC"/>
    <w:rsid w:val="1E456330"/>
    <w:rsid w:val="1E49D696"/>
    <w:rsid w:val="1E570B33"/>
    <w:rsid w:val="1E5EF4B6"/>
    <w:rsid w:val="1E5F3713"/>
    <w:rsid w:val="1E67A3C0"/>
    <w:rsid w:val="1E6B6247"/>
    <w:rsid w:val="1E70234A"/>
    <w:rsid w:val="1E748142"/>
    <w:rsid w:val="1E8151C1"/>
    <w:rsid w:val="1E826E82"/>
    <w:rsid w:val="1E938A5D"/>
    <w:rsid w:val="1E9B0B54"/>
    <w:rsid w:val="1EA093D4"/>
    <w:rsid w:val="1EA23B09"/>
    <w:rsid w:val="1EA506B6"/>
    <w:rsid w:val="1EB3BD88"/>
    <w:rsid w:val="1EBD41DF"/>
    <w:rsid w:val="1ED791B6"/>
    <w:rsid w:val="1ED8E4A6"/>
    <w:rsid w:val="1EE44ED7"/>
    <w:rsid w:val="1EE525B2"/>
    <w:rsid w:val="1EE69712"/>
    <w:rsid w:val="1EEFD4BC"/>
    <w:rsid w:val="1EF0B705"/>
    <w:rsid w:val="1F08BAC7"/>
    <w:rsid w:val="1F10D0AA"/>
    <w:rsid w:val="1F11BA51"/>
    <w:rsid w:val="1F18D685"/>
    <w:rsid w:val="1F37298B"/>
    <w:rsid w:val="1F38D0C4"/>
    <w:rsid w:val="1F3AFEC6"/>
    <w:rsid w:val="1F47A2B9"/>
    <w:rsid w:val="1F4FA456"/>
    <w:rsid w:val="1F532AEE"/>
    <w:rsid w:val="1F696D5F"/>
    <w:rsid w:val="1F73B971"/>
    <w:rsid w:val="1F88C9DC"/>
    <w:rsid w:val="1F898D38"/>
    <w:rsid w:val="1F936B11"/>
    <w:rsid w:val="1F93A731"/>
    <w:rsid w:val="1F9DE5F8"/>
    <w:rsid w:val="1FA41048"/>
    <w:rsid w:val="1FAD6E0C"/>
    <w:rsid w:val="1FB254E7"/>
    <w:rsid w:val="1FB25ED9"/>
    <w:rsid w:val="1FB2D885"/>
    <w:rsid w:val="1FB7791D"/>
    <w:rsid w:val="1FB891A3"/>
    <w:rsid w:val="1FCD85C3"/>
    <w:rsid w:val="1FD13AF4"/>
    <w:rsid w:val="1FDDB784"/>
    <w:rsid w:val="1FEB4CD0"/>
    <w:rsid w:val="200A3539"/>
    <w:rsid w:val="20100018"/>
    <w:rsid w:val="2010D15E"/>
    <w:rsid w:val="2013B0EA"/>
    <w:rsid w:val="201A3903"/>
    <w:rsid w:val="201F2B76"/>
    <w:rsid w:val="202A8DEB"/>
    <w:rsid w:val="202D2187"/>
    <w:rsid w:val="20380B5B"/>
    <w:rsid w:val="2040DAFA"/>
    <w:rsid w:val="2043CC33"/>
    <w:rsid w:val="205F8B32"/>
    <w:rsid w:val="20694F02"/>
    <w:rsid w:val="206B2974"/>
    <w:rsid w:val="206B5F3B"/>
    <w:rsid w:val="2072E2B5"/>
    <w:rsid w:val="207791F5"/>
    <w:rsid w:val="2078B73B"/>
    <w:rsid w:val="207A6E79"/>
    <w:rsid w:val="2082395D"/>
    <w:rsid w:val="20827E7E"/>
    <w:rsid w:val="2092872C"/>
    <w:rsid w:val="20AE588A"/>
    <w:rsid w:val="20B946F9"/>
    <w:rsid w:val="20BCA826"/>
    <w:rsid w:val="20D0A633"/>
    <w:rsid w:val="20D771EC"/>
    <w:rsid w:val="20D8A83B"/>
    <w:rsid w:val="20DAE65E"/>
    <w:rsid w:val="20E2891E"/>
    <w:rsid w:val="20E31B72"/>
    <w:rsid w:val="20EB4648"/>
    <w:rsid w:val="20FA7CE7"/>
    <w:rsid w:val="2103AA18"/>
    <w:rsid w:val="21092E2E"/>
    <w:rsid w:val="2128C67F"/>
    <w:rsid w:val="214AE21E"/>
    <w:rsid w:val="215F0085"/>
    <w:rsid w:val="2162238A"/>
    <w:rsid w:val="21649183"/>
    <w:rsid w:val="21744E2E"/>
    <w:rsid w:val="217D41E0"/>
    <w:rsid w:val="21808224"/>
    <w:rsid w:val="21839A28"/>
    <w:rsid w:val="21875F93"/>
    <w:rsid w:val="219385EB"/>
    <w:rsid w:val="219AD40E"/>
    <w:rsid w:val="21A91EF0"/>
    <w:rsid w:val="21B3DE01"/>
    <w:rsid w:val="21BB1109"/>
    <w:rsid w:val="21BB618E"/>
    <w:rsid w:val="21C52149"/>
    <w:rsid w:val="21C6D183"/>
    <w:rsid w:val="21D62975"/>
    <w:rsid w:val="21E85A0B"/>
    <w:rsid w:val="21ED77E9"/>
    <w:rsid w:val="21F9025A"/>
    <w:rsid w:val="22213DCC"/>
    <w:rsid w:val="22230DC4"/>
    <w:rsid w:val="2223E388"/>
    <w:rsid w:val="223A0A88"/>
    <w:rsid w:val="224A6EC3"/>
    <w:rsid w:val="22507747"/>
    <w:rsid w:val="225820E0"/>
    <w:rsid w:val="225905FE"/>
    <w:rsid w:val="2260C888"/>
    <w:rsid w:val="2272FD15"/>
    <w:rsid w:val="227A94A9"/>
    <w:rsid w:val="228B68F9"/>
    <w:rsid w:val="22912EB6"/>
    <w:rsid w:val="22946CD8"/>
    <w:rsid w:val="22960B36"/>
    <w:rsid w:val="22ABD4D1"/>
    <w:rsid w:val="22C3EB18"/>
    <w:rsid w:val="22C4904C"/>
    <w:rsid w:val="22CB752A"/>
    <w:rsid w:val="22D72BE9"/>
    <w:rsid w:val="22D7D7BC"/>
    <w:rsid w:val="22EF5827"/>
    <w:rsid w:val="22FD9703"/>
    <w:rsid w:val="230B450E"/>
    <w:rsid w:val="231294FA"/>
    <w:rsid w:val="2318BF6A"/>
    <w:rsid w:val="231A3BC6"/>
    <w:rsid w:val="231DFA67"/>
    <w:rsid w:val="23339B68"/>
    <w:rsid w:val="23410792"/>
    <w:rsid w:val="235AFCA9"/>
    <w:rsid w:val="235BB271"/>
    <w:rsid w:val="237242FD"/>
    <w:rsid w:val="237A8E0D"/>
    <w:rsid w:val="2391C1B8"/>
    <w:rsid w:val="23976B7B"/>
    <w:rsid w:val="23ADD666"/>
    <w:rsid w:val="23E0531B"/>
    <w:rsid w:val="23EB62AA"/>
    <w:rsid w:val="23EF0CEB"/>
    <w:rsid w:val="23F98689"/>
    <w:rsid w:val="24042646"/>
    <w:rsid w:val="2404310E"/>
    <w:rsid w:val="241822C6"/>
    <w:rsid w:val="24248675"/>
    <w:rsid w:val="24285BD3"/>
    <w:rsid w:val="242BB624"/>
    <w:rsid w:val="24326B6F"/>
    <w:rsid w:val="24381279"/>
    <w:rsid w:val="243B3E19"/>
    <w:rsid w:val="244B9BC3"/>
    <w:rsid w:val="246E3651"/>
    <w:rsid w:val="24795CB4"/>
    <w:rsid w:val="24858D1F"/>
    <w:rsid w:val="248862DD"/>
    <w:rsid w:val="24BF1698"/>
    <w:rsid w:val="24D2EFF8"/>
    <w:rsid w:val="24DAD404"/>
    <w:rsid w:val="24E1596C"/>
    <w:rsid w:val="24F04983"/>
    <w:rsid w:val="24F19FD6"/>
    <w:rsid w:val="24FAE42E"/>
    <w:rsid w:val="24FC3C9E"/>
    <w:rsid w:val="24FE016C"/>
    <w:rsid w:val="251C51AC"/>
    <w:rsid w:val="252D46CA"/>
    <w:rsid w:val="2533B420"/>
    <w:rsid w:val="254443E6"/>
    <w:rsid w:val="254729B5"/>
    <w:rsid w:val="255E69D9"/>
    <w:rsid w:val="2564DCB4"/>
    <w:rsid w:val="257C9A6A"/>
    <w:rsid w:val="25818C60"/>
    <w:rsid w:val="2598E7BE"/>
    <w:rsid w:val="259D5225"/>
    <w:rsid w:val="259F27EA"/>
    <w:rsid w:val="25B7ED5B"/>
    <w:rsid w:val="25BAE841"/>
    <w:rsid w:val="25BF6AAA"/>
    <w:rsid w:val="25CFBFD0"/>
    <w:rsid w:val="25D27410"/>
    <w:rsid w:val="25D4F673"/>
    <w:rsid w:val="25D511AE"/>
    <w:rsid w:val="25F7F963"/>
    <w:rsid w:val="260313BE"/>
    <w:rsid w:val="260BD200"/>
    <w:rsid w:val="26109906"/>
    <w:rsid w:val="26176F48"/>
    <w:rsid w:val="263BA5AC"/>
    <w:rsid w:val="263E2D55"/>
    <w:rsid w:val="2641E0F1"/>
    <w:rsid w:val="26481B89"/>
    <w:rsid w:val="26532712"/>
    <w:rsid w:val="2655E8BC"/>
    <w:rsid w:val="266746C8"/>
    <w:rsid w:val="266E9295"/>
    <w:rsid w:val="2672C43A"/>
    <w:rsid w:val="2676E71C"/>
    <w:rsid w:val="2682431C"/>
    <w:rsid w:val="2688E6A4"/>
    <w:rsid w:val="2697FD0F"/>
    <w:rsid w:val="26AE963C"/>
    <w:rsid w:val="26B055FA"/>
    <w:rsid w:val="26B60DA7"/>
    <w:rsid w:val="26B8803A"/>
    <w:rsid w:val="26BAB894"/>
    <w:rsid w:val="26BFC273"/>
    <w:rsid w:val="26C339C7"/>
    <w:rsid w:val="26D1C5BA"/>
    <w:rsid w:val="26D417E3"/>
    <w:rsid w:val="26DD4CD1"/>
    <w:rsid w:val="26EB2916"/>
    <w:rsid w:val="26FB67B8"/>
    <w:rsid w:val="26FEE944"/>
    <w:rsid w:val="2701939E"/>
    <w:rsid w:val="270ABCBC"/>
    <w:rsid w:val="270F124A"/>
    <w:rsid w:val="2715C312"/>
    <w:rsid w:val="271B7366"/>
    <w:rsid w:val="2721F6E9"/>
    <w:rsid w:val="27227D3C"/>
    <w:rsid w:val="27228D0B"/>
    <w:rsid w:val="2735F33B"/>
    <w:rsid w:val="273DD32F"/>
    <w:rsid w:val="273FBB05"/>
    <w:rsid w:val="2744311A"/>
    <w:rsid w:val="274A2670"/>
    <w:rsid w:val="274B4948"/>
    <w:rsid w:val="2751BACD"/>
    <w:rsid w:val="27526870"/>
    <w:rsid w:val="27562E8A"/>
    <w:rsid w:val="2757AA83"/>
    <w:rsid w:val="2760F7A1"/>
    <w:rsid w:val="276851C5"/>
    <w:rsid w:val="276C9896"/>
    <w:rsid w:val="2770E20F"/>
    <w:rsid w:val="2773551F"/>
    <w:rsid w:val="278768CA"/>
    <w:rsid w:val="27A21046"/>
    <w:rsid w:val="27A42DED"/>
    <w:rsid w:val="27A84027"/>
    <w:rsid w:val="27B0153E"/>
    <w:rsid w:val="27B160E5"/>
    <w:rsid w:val="27BC9665"/>
    <w:rsid w:val="27BCAE14"/>
    <w:rsid w:val="27CF27F7"/>
    <w:rsid w:val="27D62D98"/>
    <w:rsid w:val="27DA722F"/>
    <w:rsid w:val="27DB1054"/>
    <w:rsid w:val="27DC9950"/>
    <w:rsid w:val="27E2EE29"/>
    <w:rsid w:val="27F41CEA"/>
    <w:rsid w:val="28146518"/>
    <w:rsid w:val="2825ED6C"/>
    <w:rsid w:val="28263736"/>
    <w:rsid w:val="28279AB7"/>
    <w:rsid w:val="283BE7A3"/>
    <w:rsid w:val="283DF91A"/>
    <w:rsid w:val="28420172"/>
    <w:rsid w:val="2842BB52"/>
    <w:rsid w:val="2862D1A5"/>
    <w:rsid w:val="286D002F"/>
    <w:rsid w:val="2887D97F"/>
    <w:rsid w:val="2888273E"/>
    <w:rsid w:val="28991971"/>
    <w:rsid w:val="289941CF"/>
    <w:rsid w:val="28AAFCC4"/>
    <w:rsid w:val="28AD07FC"/>
    <w:rsid w:val="28AEA5D1"/>
    <w:rsid w:val="28B1EE35"/>
    <w:rsid w:val="28B4F41A"/>
    <w:rsid w:val="28BBEE6C"/>
    <w:rsid w:val="28C8B8AF"/>
    <w:rsid w:val="28D371BF"/>
    <w:rsid w:val="28DA2402"/>
    <w:rsid w:val="28DAF08A"/>
    <w:rsid w:val="28DCBB95"/>
    <w:rsid w:val="28EE1280"/>
    <w:rsid w:val="28F13246"/>
    <w:rsid w:val="28F78635"/>
    <w:rsid w:val="28F816AC"/>
    <w:rsid w:val="29033CC9"/>
    <w:rsid w:val="290DBF5E"/>
    <w:rsid w:val="29148367"/>
    <w:rsid w:val="291D51E6"/>
    <w:rsid w:val="292AF7DC"/>
    <w:rsid w:val="293F0DC2"/>
    <w:rsid w:val="29468207"/>
    <w:rsid w:val="294F0E2F"/>
    <w:rsid w:val="29696563"/>
    <w:rsid w:val="296F0AEC"/>
    <w:rsid w:val="297510AD"/>
    <w:rsid w:val="297E539A"/>
    <w:rsid w:val="2994CB47"/>
    <w:rsid w:val="299673A3"/>
    <w:rsid w:val="29991DCA"/>
    <w:rsid w:val="299FFFE3"/>
    <w:rsid w:val="29AE8E41"/>
    <w:rsid w:val="29AF16A1"/>
    <w:rsid w:val="29B6D83A"/>
    <w:rsid w:val="29BB9D66"/>
    <w:rsid w:val="29BBB066"/>
    <w:rsid w:val="29C769C3"/>
    <w:rsid w:val="29DA7A7C"/>
    <w:rsid w:val="29E4DA12"/>
    <w:rsid w:val="29F00950"/>
    <w:rsid w:val="29F15363"/>
    <w:rsid w:val="29FA10F8"/>
    <w:rsid w:val="2A05E28B"/>
    <w:rsid w:val="2A089C33"/>
    <w:rsid w:val="2A19A82A"/>
    <w:rsid w:val="2A2191B7"/>
    <w:rsid w:val="2A28F3F1"/>
    <w:rsid w:val="2A30B03E"/>
    <w:rsid w:val="2A353567"/>
    <w:rsid w:val="2A3D3C7E"/>
    <w:rsid w:val="2A500972"/>
    <w:rsid w:val="2A55C6CE"/>
    <w:rsid w:val="2A6B6563"/>
    <w:rsid w:val="2A6CF2E4"/>
    <w:rsid w:val="2A73A3F8"/>
    <w:rsid w:val="2A7B1220"/>
    <w:rsid w:val="2A862E0A"/>
    <w:rsid w:val="2A89B5B7"/>
    <w:rsid w:val="2AA5FCE0"/>
    <w:rsid w:val="2AA8662B"/>
    <w:rsid w:val="2AAAE4D6"/>
    <w:rsid w:val="2AB75495"/>
    <w:rsid w:val="2AD15F51"/>
    <w:rsid w:val="2AD6227C"/>
    <w:rsid w:val="2ADFF6B6"/>
    <w:rsid w:val="2AEF8FF6"/>
    <w:rsid w:val="2AF4DF6B"/>
    <w:rsid w:val="2AF73E84"/>
    <w:rsid w:val="2AFF5595"/>
    <w:rsid w:val="2B05CFDA"/>
    <w:rsid w:val="2B0A9299"/>
    <w:rsid w:val="2B1006A8"/>
    <w:rsid w:val="2B161742"/>
    <w:rsid w:val="2B1D3027"/>
    <w:rsid w:val="2B242096"/>
    <w:rsid w:val="2B28BCDD"/>
    <w:rsid w:val="2B37EFB2"/>
    <w:rsid w:val="2B3B6041"/>
    <w:rsid w:val="2B42430A"/>
    <w:rsid w:val="2B43BA56"/>
    <w:rsid w:val="2B4F616B"/>
    <w:rsid w:val="2B69B3E8"/>
    <w:rsid w:val="2B7463E1"/>
    <w:rsid w:val="2B7A5524"/>
    <w:rsid w:val="2B8C7806"/>
    <w:rsid w:val="2B9A63B2"/>
    <w:rsid w:val="2B9C5D85"/>
    <w:rsid w:val="2BA0B349"/>
    <w:rsid w:val="2BBA3AF2"/>
    <w:rsid w:val="2BBE4229"/>
    <w:rsid w:val="2BC219A7"/>
    <w:rsid w:val="2BED4846"/>
    <w:rsid w:val="2BF4B8C4"/>
    <w:rsid w:val="2C005971"/>
    <w:rsid w:val="2C02BF64"/>
    <w:rsid w:val="2C1286B1"/>
    <w:rsid w:val="2C160D78"/>
    <w:rsid w:val="2C1B4541"/>
    <w:rsid w:val="2C1B64C6"/>
    <w:rsid w:val="2C265E2F"/>
    <w:rsid w:val="2C286030"/>
    <w:rsid w:val="2C3C7BF3"/>
    <w:rsid w:val="2C70F024"/>
    <w:rsid w:val="2C753889"/>
    <w:rsid w:val="2C7B9C2E"/>
    <w:rsid w:val="2C806BC0"/>
    <w:rsid w:val="2C8F78B3"/>
    <w:rsid w:val="2C916805"/>
    <w:rsid w:val="2C973C31"/>
    <w:rsid w:val="2C9EBDD4"/>
    <w:rsid w:val="2CB0C81D"/>
    <w:rsid w:val="2CC15821"/>
    <w:rsid w:val="2CD0AC33"/>
    <w:rsid w:val="2CE59C4A"/>
    <w:rsid w:val="2CF6D62B"/>
    <w:rsid w:val="2CFBD44B"/>
    <w:rsid w:val="2CFF096D"/>
    <w:rsid w:val="2CFF6627"/>
    <w:rsid w:val="2D23DB77"/>
    <w:rsid w:val="2D2940A2"/>
    <w:rsid w:val="2D3097CC"/>
    <w:rsid w:val="2D35ACE0"/>
    <w:rsid w:val="2D467C88"/>
    <w:rsid w:val="2D4B4EBE"/>
    <w:rsid w:val="2D63E341"/>
    <w:rsid w:val="2D6CF3B1"/>
    <w:rsid w:val="2D7E0250"/>
    <w:rsid w:val="2D8AB09C"/>
    <w:rsid w:val="2D8EF58E"/>
    <w:rsid w:val="2D923357"/>
    <w:rsid w:val="2D95C6B5"/>
    <w:rsid w:val="2DA8B736"/>
    <w:rsid w:val="2DA935C1"/>
    <w:rsid w:val="2DBD5866"/>
    <w:rsid w:val="2DC1DCD6"/>
    <w:rsid w:val="2DEB7D16"/>
    <w:rsid w:val="2DEC275A"/>
    <w:rsid w:val="2DEF968C"/>
    <w:rsid w:val="2DF06AA8"/>
    <w:rsid w:val="2DFE7722"/>
    <w:rsid w:val="2E00C694"/>
    <w:rsid w:val="2E1AD017"/>
    <w:rsid w:val="2E1CD122"/>
    <w:rsid w:val="2E1D7D6C"/>
    <w:rsid w:val="2E33399E"/>
    <w:rsid w:val="2E34D5D9"/>
    <w:rsid w:val="2E37D8EE"/>
    <w:rsid w:val="2E41EAF6"/>
    <w:rsid w:val="2E488C68"/>
    <w:rsid w:val="2E52D35A"/>
    <w:rsid w:val="2E59B238"/>
    <w:rsid w:val="2E5CEE6D"/>
    <w:rsid w:val="2E5FEBE1"/>
    <w:rsid w:val="2E6098C3"/>
    <w:rsid w:val="2E60CA8D"/>
    <w:rsid w:val="2E6687A3"/>
    <w:rsid w:val="2E6B526D"/>
    <w:rsid w:val="2E6E66AD"/>
    <w:rsid w:val="2E76EEA7"/>
    <w:rsid w:val="2E7BB3A9"/>
    <w:rsid w:val="2E893556"/>
    <w:rsid w:val="2E98284D"/>
    <w:rsid w:val="2E9A8D36"/>
    <w:rsid w:val="2EA56AB9"/>
    <w:rsid w:val="2EC16889"/>
    <w:rsid w:val="2EC40DF4"/>
    <w:rsid w:val="2ECF73DE"/>
    <w:rsid w:val="2ED09CAB"/>
    <w:rsid w:val="2ED347B4"/>
    <w:rsid w:val="2ED39693"/>
    <w:rsid w:val="2EDAE622"/>
    <w:rsid w:val="2EEBC108"/>
    <w:rsid w:val="2EF1D3CA"/>
    <w:rsid w:val="2F01C381"/>
    <w:rsid w:val="2F0A6F15"/>
    <w:rsid w:val="2F122CF3"/>
    <w:rsid w:val="2F21FAB0"/>
    <w:rsid w:val="2F32F0B2"/>
    <w:rsid w:val="2F3CDB66"/>
    <w:rsid w:val="2F3DBD84"/>
    <w:rsid w:val="2F3FBE0B"/>
    <w:rsid w:val="2F4CF70C"/>
    <w:rsid w:val="2F64C54C"/>
    <w:rsid w:val="2F68BBA0"/>
    <w:rsid w:val="2F6BDC96"/>
    <w:rsid w:val="2F70FF21"/>
    <w:rsid w:val="2F7BD7AD"/>
    <w:rsid w:val="2F928DA8"/>
    <w:rsid w:val="2F9E6BAF"/>
    <w:rsid w:val="2FAA3691"/>
    <w:rsid w:val="2FAE3839"/>
    <w:rsid w:val="2FB49FA9"/>
    <w:rsid w:val="2FB622C1"/>
    <w:rsid w:val="2FB79907"/>
    <w:rsid w:val="2FC5EFFB"/>
    <w:rsid w:val="2FCCC2DA"/>
    <w:rsid w:val="2FCFA279"/>
    <w:rsid w:val="2FD4E92E"/>
    <w:rsid w:val="2FD93F55"/>
    <w:rsid w:val="2FF7DE98"/>
    <w:rsid w:val="3006B138"/>
    <w:rsid w:val="300BA53F"/>
    <w:rsid w:val="3015BAD0"/>
    <w:rsid w:val="30247D46"/>
    <w:rsid w:val="3024D6A2"/>
    <w:rsid w:val="3047193C"/>
    <w:rsid w:val="305B7155"/>
    <w:rsid w:val="305FDE55"/>
    <w:rsid w:val="306B89B8"/>
    <w:rsid w:val="306B9E32"/>
    <w:rsid w:val="3076F401"/>
    <w:rsid w:val="307EAA09"/>
    <w:rsid w:val="3082FD03"/>
    <w:rsid w:val="30A302C5"/>
    <w:rsid w:val="30B9A783"/>
    <w:rsid w:val="30BC0C76"/>
    <w:rsid w:val="30C55EC4"/>
    <w:rsid w:val="30C5F3C4"/>
    <w:rsid w:val="30DB46EA"/>
    <w:rsid w:val="30E0571E"/>
    <w:rsid w:val="30F35689"/>
    <w:rsid w:val="30FA09ED"/>
    <w:rsid w:val="3109A70D"/>
    <w:rsid w:val="31117B3A"/>
    <w:rsid w:val="311348F0"/>
    <w:rsid w:val="3125B754"/>
    <w:rsid w:val="31270E84"/>
    <w:rsid w:val="312D163C"/>
    <w:rsid w:val="313562B4"/>
    <w:rsid w:val="3137B3D7"/>
    <w:rsid w:val="3148C0DC"/>
    <w:rsid w:val="3154760C"/>
    <w:rsid w:val="315FCC60"/>
    <w:rsid w:val="31615E2D"/>
    <w:rsid w:val="3177D524"/>
    <w:rsid w:val="317E2C65"/>
    <w:rsid w:val="318A4E96"/>
    <w:rsid w:val="31947ADF"/>
    <w:rsid w:val="319DC92B"/>
    <w:rsid w:val="31A12929"/>
    <w:rsid w:val="31A42FF7"/>
    <w:rsid w:val="31AA1C7C"/>
    <w:rsid w:val="31B0886F"/>
    <w:rsid w:val="31B574A4"/>
    <w:rsid w:val="31EDE823"/>
    <w:rsid w:val="31F6E6F8"/>
    <w:rsid w:val="32004EDC"/>
    <w:rsid w:val="3207303A"/>
    <w:rsid w:val="3208EDF3"/>
    <w:rsid w:val="321282AB"/>
    <w:rsid w:val="32261796"/>
    <w:rsid w:val="323382FA"/>
    <w:rsid w:val="3242D947"/>
    <w:rsid w:val="3244F0D4"/>
    <w:rsid w:val="3257FCAB"/>
    <w:rsid w:val="32645269"/>
    <w:rsid w:val="327A1FBC"/>
    <w:rsid w:val="327E3B19"/>
    <w:rsid w:val="328F6DEC"/>
    <w:rsid w:val="32932984"/>
    <w:rsid w:val="32990B28"/>
    <w:rsid w:val="32B4934F"/>
    <w:rsid w:val="32BE2831"/>
    <w:rsid w:val="32C2B516"/>
    <w:rsid w:val="32CA2FC9"/>
    <w:rsid w:val="32CB4243"/>
    <w:rsid w:val="32DA87C0"/>
    <w:rsid w:val="32EC5A34"/>
    <w:rsid w:val="32EFE6DF"/>
    <w:rsid w:val="32F62001"/>
    <w:rsid w:val="32F7F73F"/>
    <w:rsid w:val="32FCBA85"/>
    <w:rsid w:val="3312D0E4"/>
    <w:rsid w:val="331867FB"/>
    <w:rsid w:val="331AEC23"/>
    <w:rsid w:val="331B472B"/>
    <w:rsid w:val="331F332F"/>
    <w:rsid w:val="33203291"/>
    <w:rsid w:val="33211B96"/>
    <w:rsid w:val="332AA145"/>
    <w:rsid w:val="334C67FA"/>
    <w:rsid w:val="3351B7CF"/>
    <w:rsid w:val="33587D70"/>
    <w:rsid w:val="33709BE1"/>
    <w:rsid w:val="33834FF9"/>
    <w:rsid w:val="338BDB28"/>
    <w:rsid w:val="338D31B7"/>
    <w:rsid w:val="33924914"/>
    <w:rsid w:val="33A0695B"/>
    <w:rsid w:val="33B4D8DB"/>
    <w:rsid w:val="33C8AD01"/>
    <w:rsid w:val="33CF0327"/>
    <w:rsid w:val="33D9A8CA"/>
    <w:rsid w:val="33DAA387"/>
    <w:rsid w:val="33E481C4"/>
    <w:rsid w:val="33E9E015"/>
    <w:rsid w:val="33EAF20B"/>
    <w:rsid w:val="33F71D57"/>
    <w:rsid w:val="33F7F82A"/>
    <w:rsid w:val="33F8CFA0"/>
    <w:rsid w:val="34040A9C"/>
    <w:rsid w:val="34296557"/>
    <w:rsid w:val="344911E6"/>
    <w:rsid w:val="3453388D"/>
    <w:rsid w:val="34586242"/>
    <w:rsid w:val="345E74F8"/>
    <w:rsid w:val="346BF129"/>
    <w:rsid w:val="346EAB2B"/>
    <w:rsid w:val="34937869"/>
    <w:rsid w:val="349D3470"/>
    <w:rsid w:val="34AE1C91"/>
    <w:rsid w:val="34C09130"/>
    <w:rsid w:val="34C43BF3"/>
    <w:rsid w:val="34C8EBEE"/>
    <w:rsid w:val="34CE254A"/>
    <w:rsid w:val="34D8D1A8"/>
    <w:rsid w:val="34E4604F"/>
    <w:rsid w:val="34F163C9"/>
    <w:rsid w:val="34FFCE2B"/>
    <w:rsid w:val="35040F56"/>
    <w:rsid w:val="350C0EE0"/>
    <w:rsid w:val="35127343"/>
    <w:rsid w:val="35190695"/>
    <w:rsid w:val="351F0BE2"/>
    <w:rsid w:val="351F46FC"/>
    <w:rsid w:val="352497E7"/>
    <w:rsid w:val="3524C254"/>
    <w:rsid w:val="3530BD64"/>
    <w:rsid w:val="3555F064"/>
    <w:rsid w:val="3560A610"/>
    <w:rsid w:val="35887826"/>
    <w:rsid w:val="358F8550"/>
    <w:rsid w:val="35906037"/>
    <w:rsid w:val="359A90E7"/>
    <w:rsid w:val="35A750CA"/>
    <w:rsid w:val="35AAC871"/>
    <w:rsid w:val="35BC2B34"/>
    <w:rsid w:val="35E71182"/>
    <w:rsid w:val="35EF5F4F"/>
    <w:rsid w:val="35FBD8F0"/>
    <w:rsid w:val="3607291C"/>
    <w:rsid w:val="3610444D"/>
    <w:rsid w:val="3633CE67"/>
    <w:rsid w:val="3646915B"/>
    <w:rsid w:val="3649ECF2"/>
    <w:rsid w:val="36521996"/>
    <w:rsid w:val="366E781C"/>
    <w:rsid w:val="3674B510"/>
    <w:rsid w:val="36797C3C"/>
    <w:rsid w:val="367D81D6"/>
    <w:rsid w:val="368CF5C8"/>
    <w:rsid w:val="36A6D69E"/>
    <w:rsid w:val="36A9F7FF"/>
    <w:rsid w:val="36BDB9A3"/>
    <w:rsid w:val="36C039AD"/>
    <w:rsid w:val="36CA8BE5"/>
    <w:rsid w:val="36D20C29"/>
    <w:rsid w:val="36D721A0"/>
    <w:rsid w:val="36E6A2D4"/>
    <w:rsid w:val="36F45DB9"/>
    <w:rsid w:val="36FFFE02"/>
    <w:rsid w:val="37065CA5"/>
    <w:rsid w:val="37093605"/>
    <w:rsid w:val="371CDB6B"/>
    <w:rsid w:val="371FAE88"/>
    <w:rsid w:val="37211A69"/>
    <w:rsid w:val="372A0C79"/>
    <w:rsid w:val="372A27A4"/>
    <w:rsid w:val="3741C7DE"/>
    <w:rsid w:val="375A4CC7"/>
    <w:rsid w:val="3762B16D"/>
    <w:rsid w:val="376E3EDF"/>
    <w:rsid w:val="3770D1E1"/>
    <w:rsid w:val="37718501"/>
    <w:rsid w:val="3786E4F4"/>
    <w:rsid w:val="378B8DB3"/>
    <w:rsid w:val="37924281"/>
    <w:rsid w:val="3792F96A"/>
    <w:rsid w:val="37965217"/>
    <w:rsid w:val="37975574"/>
    <w:rsid w:val="37978B91"/>
    <w:rsid w:val="37D5744A"/>
    <w:rsid w:val="37E937CF"/>
    <w:rsid w:val="38031D77"/>
    <w:rsid w:val="380B650A"/>
    <w:rsid w:val="380E5187"/>
    <w:rsid w:val="3813A3AA"/>
    <w:rsid w:val="3816EDAF"/>
    <w:rsid w:val="381B0700"/>
    <w:rsid w:val="38359F28"/>
    <w:rsid w:val="383C8750"/>
    <w:rsid w:val="385591D5"/>
    <w:rsid w:val="386AC459"/>
    <w:rsid w:val="386D6F20"/>
    <w:rsid w:val="389E3132"/>
    <w:rsid w:val="38A40632"/>
    <w:rsid w:val="38BFF06E"/>
    <w:rsid w:val="38C146AD"/>
    <w:rsid w:val="38C306CD"/>
    <w:rsid w:val="38C984EA"/>
    <w:rsid w:val="38CCB5A0"/>
    <w:rsid w:val="38DCB717"/>
    <w:rsid w:val="38EA86C5"/>
    <w:rsid w:val="38EC6713"/>
    <w:rsid w:val="38F00F0A"/>
    <w:rsid w:val="390B2CA8"/>
    <w:rsid w:val="391917D0"/>
    <w:rsid w:val="39262062"/>
    <w:rsid w:val="392FC362"/>
    <w:rsid w:val="3937C13E"/>
    <w:rsid w:val="393B3467"/>
    <w:rsid w:val="3946463A"/>
    <w:rsid w:val="394EBD2E"/>
    <w:rsid w:val="395D82BE"/>
    <w:rsid w:val="395E0F9E"/>
    <w:rsid w:val="3965BE01"/>
    <w:rsid w:val="396DA670"/>
    <w:rsid w:val="3971C4F9"/>
    <w:rsid w:val="397DD5CC"/>
    <w:rsid w:val="397E358A"/>
    <w:rsid w:val="3984CFF0"/>
    <w:rsid w:val="39861A32"/>
    <w:rsid w:val="3993ADC9"/>
    <w:rsid w:val="3995F833"/>
    <w:rsid w:val="3998A515"/>
    <w:rsid w:val="39A3C161"/>
    <w:rsid w:val="39A53C34"/>
    <w:rsid w:val="39A65113"/>
    <w:rsid w:val="39AE2BA9"/>
    <w:rsid w:val="39B0772B"/>
    <w:rsid w:val="39B14577"/>
    <w:rsid w:val="39B6F10A"/>
    <w:rsid w:val="39BD2F96"/>
    <w:rsid w:val="39CC39EF"/>
    <w:rsid w:val="39CE5A7D"/>
    <w:rsid w:val="39D80E39"/>
    <w:rsid w:val="39DE37DF"/>
    <w:rsid w:val="39EEDBDA"/>
    <w:rsid w:val="39F64A93"/>
    <w:rsid w:val="39F7B6C8"/>
    <w:rsid w:val="3A121F13"/>
    <w:rsid w:val="3A18214A"/>
    <w:rsid w:val="3A28D03C"/>
    <w:rsid w:val="3A31915F"/>
    <w:rsid w:val="3A575BF3"/>
    <w:rsid w:val="3A71B982"/>
    <w:rsid w:val="3A771657"/>
    <w:rsid w:val="3A776E8B"/>
    <w:rsid w:val="3A82F1D3"/>
    <w:rsid w:val="3A87CE4C"/>
    <w:rsid w:val="3A883E43"/>
    <w:rsid w:val="3A8F4D2A"/>
    <w:rsid w:val="3AA0FDDA"/>
    <w:rsid w:val="3AB0898C"/>
    <w:rsid w:val="3AB5C90F"/>
    <w:rsid w:val="3AD35EC4"/>
    <w:rsid w:val="3AD5F609"/>
    <w:rsid w:val="3AED4EF1"/>
    <w:rsid w:val="3AF069EF"/>
    <w:rsid w:val="3AFE608A"/>
    <w:rsid w:val="3B00BE79"/>
    <w:rsid w:val="3B07164F"/>
    <w:rsid w:val="3B094969"/>
    <w:rsid w:val="3B0C5F0F"/>
    <w:rsid w:val="3B129CD0"/>
    <w:rsid w:val="3B29FD79"/>
    <w:rsid w:val="3B311C24"/>
    <w:rsid w:val="3B3DCBF4"/>
    <w:rsid w:val="3B518D17"/>
    <w:rsid w:val="3B53FECC"/>
    <w:rsid w:val="3B549E0B"/>
    <w:rsid w:val="3B5CC11D"/>
    <w:rsid w:val="3B699AA2"/>
    <w:rsid w:val="3B7A99FC"/>
    <w:rsid w:val="3B87CB6B"/>
    <w:rsid w:val="3B940428"/>
    <w:rsid w:val="3B96BC72"/>
    <w:rsid w:val="3B971A41"/>
    <w:rsid w:val="3B97DDFA"/>
    <w:rsid w:val="3BAD619D"/>
    <w:rsid w:val="3BAF7343"/>
    <w:rsid w:val="3BB8EBB4"/>
    <w:rsid w:val="3BCB5D56"/>
    <w:rsid w:val="3BCE276E"/>
    <w:rsid w:val="3BD9BCD0"/>
    <w:rsid w:val="3BDAEF49"/>
    <w:rsid w:val="3BED5884"/>
    <w:rsid w:val="3BF00404"/>
    <w:rsid w:val="3BFE8B2E"/>
    <w:rsid w:val="3C0BFF0C"/>
    <w:rsid w:val="3C102512"/>
    <w:rsid w:val="3C44EF5B"/>
    <w:rsid w:val="3C462716"/>
    <w:rsid w:val="3C480E7B"/>
    <w:rsid w:val="3C4B89B9"/>
    <w:rsid w:val="3C4BF148"/>
    <w:rsid w:val="3C52B1AF"/>
    <w:rsid w:val="3C63AF4D"/>
    <w:rsid w:val="3C688C96"/>
    <w:rsid w:val="3C68EBF0"/>
    <w:rsid w:val="3C81F3AE"/>
    <w:rsid w:val="3C839B8A"/>
    <w:rsid w:val="3C9C7B0D"/>
    <w:rsid w:val="3CB47CF7"/>
    <w:rsid w:val="3CB6E45F"/>
    <w:rsid w:val="3CBDFE14"/>
    <w:rsid w:val="3CC27C0A"/>
    <w:rsid w:val="3CCA25EF"/>
    <w:rsid w:val="3CCFECC3"/>
    <w:rsid w:val="3CD2F5BC"/>
    <w:rsid w:val="3CD860E3"/>
    <w:rsid w:val="3CD8C11D"/>
    <w:rsid w:val="3CE16503"/>
    <w:rsid w:val="3CF0748A"/>
    <w:rsid w:val="3CF8E7A2"/>
    <w:rsid w:val="3D06266A"/>
    <w:rsid w:val="3D0C6B27"/>
    <w:rsid w:val="3D18408D"/>
    <w:rsid w:val="3D27FF52"/>
    <w:rsid w:val="3D29D060"/>
    <w:rsid w:val="3D2BBA8E"/>
    <w:rsid w:val="3D39A95F"/>
    <w:rsid w:val="3D3A3BB2"/>
    <w:rsid w:val="3D3C8EF7"/>
    <w:rsid w:val="3D48476A"/>
    <w:rsid w:val="3D576CA7"/>
    <w:rsid w:val="3D59AC9A"/>
    <w:rsid w:val="3D65EC4D"/>
    <w:rsid w:val="3D781E61"/>
    <w:rsid w:val="3D7B9D55"/>
    <w:rsid w:val="3D827066"/>
    <w:rsid w:val="3D89A906"/>
    <w:rsid w:val="3D9D71A7"/>
    <w:rsid w:val="3D9F5DAD"/>
    <w:rsid w:val="3DA801DD"/>
    <w:rsid w:val="3DAF479C"/>
    <w:rsid w:val="3DBD449B"/>
    <w:rsid w:val="3DC7FF57"/>
    <w:rsid w:val="3DCCAD93"/>
    <w:rsid w:val="3DD0D2B8"/>
    <w:rsid w:val="3DD78CB9"/>
    <w:rsid w:val="3DDD53C2"/>
    <w:rsid w:val="3DE56FB7"/>
    <w:rsid w:val="3DFB12D6"/>
    <w:rsid w:val="3E0D2504"/>
    <w:rsid w:val="3E34E5AD"/>
    <w:rsid w:val="3E3B812E"/>
    <w:rsid w:val="3E500BCB"/>
    <w:rsid w:val="3E5083D9"/>
    <w:rsid w:val="3E5110F4"/>
    <w:rsid w:val="3E5B7914"/>
    <w:rsid w:val="3E67AFE9"/>
    <w:rsid w:val="3E786474"/>
    <w:rsid w:val="3E83EDD6"/>
    <w:rsid w:val="3E86EBCF"/>
    <w:rsid w:val="3E95637B"/>
    <w:rsid w:val="3EA12DFD"/>
    <w:rsid w:val="3EA79125"/>
    <w:rsid w:val="3EA7D8E9"/>
    <w:rsid w:val="3EB42BA5"/>
    <w:rsid w:val="3EB50D56"/>
    <w:rsid w:val="3EC8AC85"/>
    <w:rsid w:val="3ECA6EA3"/>
    <w:rsid w:val="3ED55B91"/>
    <w:rsid w:val="3ED6E35B"/>
    <w:rsid w:val="3EDA6CB3"/>
    <w:rsid w:val="3EE53287"/>
    <w:rsid w:val="3EE8F81F"/>
    <w:rsid w:val="3F086E50"/>
    <w:rsid w:val="3F0B4F37"/>
    <w:rsid w:val="3F10FD5A"/>
    <w:rsid w:val="3F1891C7"/>
    <w:rsid w:val="3F1D978E"/>
    <w:rsid w:val="3F4C364F"/>
    <w:rsid w:val="3F60782D"/>
    <w:rsid w:val="3F677001"/>
    <w:rsid w:val="3F74515B"/>
    <w:rsid w:val="3F799D04"/>
    <w:rsid w:val="3F7D7710"/>
    <w:rsid w:val="3F88BDC8"/>
    <w:rsid w:val="3F999FBB"/>
    <w:rsid w:val="3F9ACEAB"/>
    <w:rsid w:val="3FB9F363"/>
    <w:rsid w:val="3FC22C81"/>
    <w:rsid w:val="3FCD6D92"/>
    <w:rsid w:val="3FD65D22"/>
    <w:rsid w:val="3FDABB61"/>
    <w:rsid w:val="3FDE38C2"/>
    <w:rsid w:val="3FDECA5B"/>
    <w:rsid w:val="4001ED4C"/>
    <w:rsid w:val="400E99E7"/>
    <w:rsid w:val="401B1C84"/>
    <w:rsid w:val="401DD1C1"/>
    <w:rsid w:val="4033F38F"/>
    <w:rsid w:val="403E878E"/>
    <w:rsid w:val="4040DECD"/>
    <w:rsid w:val="404BDE4E"/>
    <w:rsid w:val="40533E9B"/>
    <w:rsid w:val="4054BB61"/>
    <w:rsid w:val="405A8F44"/>
    <w:rsid w:val="405E9886"/>
    <w:rsid w:val="407442A7"/>
    <w:rsid w:val="4079F99D"/>
    <w:rsid w:val="407A1FFD"/>
    <w:rsid w:val="407C9F30"/>
    <w:rsid w:val="4088EE66"/>
    <w:rsid w:val="40951C68"/>
    <w:rsid w:val="40AE0934"/>
    <w:rsid w:val="40D26E07"/>
    <w:rsid w:val="40DF2241"/>
    <w:rsid w:val="40E01EC8"/>
    <w:rsid w:val="40EEE1AE"/>
    <w:rsid w:val="40F119AE"/>
    <w:rsid w:val="40F719BD"/>
    <w:rsid w:val="40FB89CF"/>
    <w:rsid w:val="410595F8"/>
    <w:rsid w:val="412549BD"/>
    <w:rsid w:val="412B7FC0"/>
    <w:rsid w:val="414AF57E"/>
    <w:rsid w:val="4156DAA3"/>
    <w:rsid w:val="416A7D90"/>
    <w:rsid w:val="4172D003"/>
    <w:rsid w:val="417DA2D1"/>
    <w:rsid w:val="41805484"/>
    <w:rsid w:val="41808299"/>
    <w:rsid w:val="418746D5"/>
    <w:rsid w:val="41876458"/>
    <w:rsid w:val="4193E00A"/>
    <w:rsid w:val="4197A193"/>
    <w:rsid w:val="41C1FEAE"/>
    <w:rsid w:val="41C5D37B"/>
    <w:rsid w:val="41C7F80F"/>
    <w:rsid w:val="41C922E4"/>
    <w:rsid w:val="41D9A284"/>
    <w:rsid w:val="41F8FDA3"/>
    <w:rsid w:val="41FDE196"/>
    <w:rsid w:val="420CFBCD"/>
    <w:rsid w:val="42138A6A"/>
    <w:rsid w:val="421FF766"/>
    <w:rsid w:val="4223F6E4"/>
    <w:rsid w:val="422EBC8B"/>
    <w:rsid w:val="42489E1C"/>
    <w:rsid w:val="4255728F"/>
    <w:rsid w:val="42624E4A"/>
    <w:rsid w:val="42684E6B"/>
    <w:rsid w:val="426F0271"/>
    <w:rsid w:val="4276DCEC"/>
    <w:rsid w:val="427AA470"/>
    <w:rsid w:val="427C6A54"/>
    <w:rsid w:val="427C840B"/>
    <w:rsid w:val="427D84F5"/>
    <w:rsid w:val="428F7B54"/>
    <w:rsid w:val="42956D6A"/>
    <w:rsid w:val="4298F3FF"/>
    <w:rsid w:val="42A0D2D1"/>
    <w:rsid w:val="42A21174"/>
    <w:rsid w:val="42AA54EA"/>
    <w:rsid w:val="42AC388F"/>
    <w:rsid w:val="42B2E748"/>
    <w:rsid w:val="42C6E11A"/>
    <w:rsid w:val="42D24F8A"/>
    <w:rsid w:val="42D4AD6A"/>
    <w:rsid w:val="42E1E69F"/>
    <w:rsid w:val="42E6B64E"/>
    <w:rsid w:val="4303A64E"/>
    <w:rsid w:val="43081432"/>
    <w:rsid w:val="430B34C1"/>
    <w:rsid w:val="43285C57"/>
    <w:rsid w:val="43328D23"/>
    <w:rsid w:val="4332B375"/>
    <w:rsid w:val="4336E88D"/>
    <w:rsid w:val="43384953"/>
    <w:rsid w:val="43493900"/>
    <w:rsid w:val="4351BF8C"/>
    <w:rsid w:val="4352DC15"/>
    <w:rsid w:val="435D4661"/>
    <w:rsid w:val="436FC376"/>
    <w:rsid w:val="4382787C"/>
    <w:rsid w:val="4392DB78"/>
    <w:rsid w:val="4399F96C"/>
    <w:rsid w:val="43A030D3"/>
    <w:rsid w:val="43C015F7"/>
    <w:rsid w:val="43D8812F"/>
    <w:rsid w:val="43DEF1EA"/>
    <w:rsid w:val="43EA2B86"/>
    <w:rsid w:val="43F0100F"/>
    <w:rsid w:val="4407C8EF"/>
    <w:rsid w:val="440BC58B"/>
    <w:rsid w:val="4415AF5A"/>
    <w:rsid w:val="442A8DE1"/>
    <w:rsid w:val="4434244A"/>
    <w:rsid w:val="4446D372"/>
    <w:rsid w:val="444AA09F"/>
    <w:rsid w:val="44525D40"/>
    <w:rsid w:val="44640B75"/>
    <w:rsid w:val="446A3972"/>
    <w:rsid w:val="4493B56C"/>
    <w:rsid w:val="44950791"/>
    <w:rsid w:val="4495F5F1"/>
    <w:rsid w:val="449847F3"/>
    <w:rsid w:val="44A5EE3D"/>
    <w:rsid w:val="44ABA072"/>
    <w:rsid w:val="44AF1ACB"/>
    <w:rsid w:val="44B18667"/>
    <w:rsid w:val="44C1A83B"/>
    <w:rsid w:val="44CA40A4"/>
    <w:rsid w:val="44E11054"/>
    <w:rsid w:val="44F0E7A5"/>
    <w:rsid w:val="45025B9C"/>
    <w:rsid w:val="4506038D"/>
    <w:rsid w:val="4512D33E"/>
    <w:rsid w:val="4517772B"/>
    <w:rsid w:val="4517E44C"/>
    <w:rsid w:val="4519625F"/>
    <w:rsid w:val="45324541"/>
    <w:rsid w:val="45420C64"/>
    <w:rsid w:val="454C7E82"/>
    <w:rsid w:val="4551AE3A"/>
    <w:rsid w:val="4558172D"/>
    <w:rsid w:val="45595452"/>
    <w:rsid w:val="455A60B5"/>
    <w:rsid w:val="455E0C17"/>
    <w:rsid w:val="4576E4A2"/>
    <w:rsid w:val="457D16B7"/>
    <w:rsid w:val="45814E16"/>
    <w:rsid w:val="45874F42"/>
    <w:rsid w:val="458B033C"/>
    <w:rsid w:val="458E2690"/>
    <w:rsid w:val="459A26EA"/>
    <w:rsid w:val="45A452D4"/>
    <w:rsid w:val="45B2FA93"/>
    <w:rsid w:val="45B8EC69"/>
    <w:rsid w:val="45BBBB8A"/>
    <w:rsid w:val="45CB238A"/>
    <w:rsid w:val="45D016CE"/>
    <w:rsid w:val="45D1762F"/>
    <w:rsid w:val="45D75224"/>
    <w:rsid w:val="45DDB72F"/>
    <w:rsid w:val="45E381B3"/>
    <w:rsid w:val="45EAD484"/>
    <w:rsid w:val="46085FF5"/>
    <w:rsid w:val="4613DA43"/>
    <w:rsid w:val="462282F8"/>
    <w:rsid w:val="462B9CAC"/>
    <w:rsid w:val="462C0AF2"/>
    <w:rsid w:val="462E4BE1"/>
    <w:rsid w:val="463D9B1E"/>
    <w:rsid w:val="463E5162"/>
    <w:rsid w:val="4658D3A1"/>
    <w:rsid w:val="46718190"/>
    <w:rsid w:val="4679438D"/>
    <w:rsid w:val="467DB47F"/>
    <w:rsid w:val="4681A0FC"/>
    <w:rsid w:val="468DC49F"/>
    <w:rsid w:val="469FD5F2"/>
    <w:rsid w:val="46A3E33D"/>
    <w:rsid w:val="46A53E4B"/>
    <w:rsid w:val="46AA196D"/>
    <w:rsid w:val="46AF42A5"/>
    <w:rsid w:val="46C87C83"/>
    <w:rsid w:val="46E11538"/>
    <w:rsid w:val="46E6D352"/>
    <w:rsid w:val="46EA09B8"/>
    <w:rsid w:val="470EB139"/>
    <w:rsid w:val="47206656"/>
    <w:rsid w:val="472E61F4"/>
    <w:rsid w:val="4735F74B"/>
    <w:rsid w:val="473B5420"/>
    <w:rsid w:val="473C5084"/>
    <w:rsid w:val="473D6289"/>
    <w:rsid w:val="474170A6"/>
    <w:rsid w:val="47443DC5"/>
    <w:rsid w:val="4760FFDF"/>
    <w:rsid w:val="47616CC9"/>
    <w:rsid w:val="476B9A7C"/>
    <w:rsid w:val="476EF3E6"/>
    <w:rsid w:val="47922812"/>
    <w:rsid w:val="479F3939"/>
    <w:rsid w:val="47C7DB53"/>
    <w:rsid w:val="47CA4A1F"/>
    <w:rsid w:val="47E1A2E3"/>
    <w:rsid w:val="47E607E0"/>
    <w:rsid w:val="47FC55B1"/>
    <w:rsid w:val="48001B18"/>
    <w:rsid w:val="4811A7CD"/>
    <w:rsid w:val="48238BAC"/>
    <w:rsid w:val="482A3202"/>
    <w:rsid w:val="4839C949"/>
    <w:rsid w:val="48576E27"/>
    <w:rsid w:val="485BF5BD"/>
    <w:rsid w:val="4861F3B0"/>
    <w:rsid w:val="4874A57A"/>
    <w:rsid w:val="4874C3BE"/>
    <w:rsid w:val="487E24B2"/>
    <w:rsid w:val="489BEDCF"/>
    <w:rsid w:val="48A70311"/>
    <w:rsid w:val="48A7C1AB"/>
    <w:rsid w:val="48AD7694"/>
    <w:rsid w:val="48B2B903"/>
    <w:rsid w:val="48B7C200"/>
    <w:rsid w:val="48C7464F"/>
    <w:rsid w:val="48CCFC5A"/>
    <w:rsid w:val="48D1499F"/>
    <w:rsid w:val="48D6363A"/>
    <w:rsid w:val="48DB2FB7"/>
    <w:rsid w:val="48EC2B0D"/>
    <w:rsid w:val="48F649BA"/>
    <w:rsid w:val="48F7B390"/>
    <w:rsid w:val="490DB97A"/>
    <w:rsid w:val="492278EC"/>
    <w:rsid w:val="49278092"/>
    <w:rsid w:val="492A4EE3"/>
    <w:rsid w:val="4938E64F"/>
    <w:rsid w:val="493A7676"/>
    <w:rsid w:val="49460417"/>
    <w:rsid w:val="49509D71"/>
    <w:rsid w:val="4952C5AD"/>
    <w:rsid w:val="4957B24E"/>
    <w:rsid w:val="49586963"/>
    <w:rsid w:val="497D995D"/>
    <w:rsid w:val="49852FF4"/>
    <w:rsid w:val="4990244C"/>
    <w:rsid w:val="4990E3F0"/>
    <w:rsid w:val="49AB769C"/>
    <w:rsid w:val="49AF9436"/>
    <w:rsid w:val="49B18877"/>
    <w:rsid w:val="49B3B47F"/>
    <w:rsid w:val="49BBBA1B"/>
    <w:rsid w:val="49BCF6EC"/>
    <w:rsid w:val="49BEB3F2"/>
    <w:rsid w:val="49E00F97"/>
    <w:rsid w:val="49E277A7"/>
    <w:rsid w:val="49E442B7"/>
    <w:rsid w:val="49E8DFC6"/>
    <w:rsid w:val="49EC1ED2"/>
    <w:rsid w:val="49F1C0FC"/>
    <w:rsid w:val="49FD34C4"/>
    <w:rsid w:val="4A00C261"/>
    <w:rsid w:val="4A1CE046"/>
    <w:rsid w:val="4A1F033D"/>
    <w:rsid w:val="4A2232B2"/>
    <w:rsid w:val="4A2D7920"/>
    <w:rsid w:val="4A3B93F6"/>
    <w:rsid w:val="4A3EFEA1"/>
    <w:rsid w:val="4A50BED0"/>
    <w:rsid w:val="4A5AA747"/>
    <w:rsid w:val="4A642295"/>
    <w:rsid w:val="4A6832E2"/>
    <w:rsid w:val="4A7C7FCE"/>
    <w:rsid w:val="4A7D0D95"/>
    <w:rsid w:val="4A813617"/>
    <w:rsid w:val="4A8E3640"/>
    <w:rsid w:val="4A96E5F1"/>
    <w:rsid w:val="4AAB9E90"/>
    <w:rsid w:val="4AAD83E0"/>
    <w:rsid w:val="4ABEEEBE"/>
    <w:rsid w:val="4ABEF6F7"/>
    <w:rsid w:val="4AC2A482"/>
    <w:rsid w:val="4ADAB9AB"/>
    <w:rsid w:val="4AE480B8"/>
    <w:rsid w:val="4AEFC924"/>
    <w:rsid w:val="4AF0FBF0"/>
    <w:rsid w:val="4AF3BD43"/>
    <w:rsid w:val="4AFF7C15"/>
    <w:rsid w:val="4B0CBCD1"/>
    <w:rsid w:val="4B140991"/>
    <w:rsid w:val="4B20C85C"/>
    <w:rsid w:val="4B229A8B"/>
    <w:rsid w:val="4B244734"/>
    <w:rsid w:val="4B2A5F96"/>
    <w:rsid w:val="4B434FA7"/>
    <w:rsid w:val="4B451A72"/>
    <w:rsid w:val="4B553F95"/>
    <w:rsid w:val="4B577733"/>
    <w:rsid w:val="4B5B2C6E"/>
    <w:rsid w:val="4B84E181"/>
    <w:rsid w:val="4B915E32"/>
    <w:rsid w:val="4B989CF8"/>
    <w:rsid w:val="4BA9A29D"/>
    <w:rsid w:val="4BB2FD57"/>
    <w:rsid w:val="4BB68548"/>
    <w:rsid w:val="4BC69FB2"/>
    <w:rsid w:val="4BC81865"/>
    <w:rsid w:val="4BC84895"/>
    <w:rsid w:val="4BC88ED7"/>
    <w:rsid w:val="4BC897F0"/>
    <w:rsid w:val="4BCD4AF9"/>
    <w:rsid w:val="4BCE2780"/>
    <w:rsid w:val="4BD43522"/>
    <w:rsid w:val="4BE1E78B"/>
    <w:rsid w:val="4BE42599"/>
    <w:rsid w:val="4BE5B938"/>
    <w:rsid w:val="4BE9222F"/>
    <w:rsid w:val="4BF22564"/>
    <w:rsid w:val="4BFCC11E"/>
    <w:rsid w:val="4BFE9155"/>
    <w:rsid w:val="4C0A099E"/>
    <w:rsid w:val="4C0E1C75"/>
    <w:rsid w:val="4C0FB065"/>
    <w:rsid w:val="4C14C768"/>
    <w:rsid w:val="4C20EA82"/>
    <w:rsid w:val="4C31884D"/>
    <w:rsid w:val="4C4987F2"/>
    <w:rsid w:val="4C4BFBA1"/>
    <w:rsid w:val="4C57D5B7"/>
    <w:rsid w:val="4C597982"/>
    <w:rsid w:val="4C62710B"/>
    <w:rsid w:val="4C73ED27"/>
    <w:rsid w:val="4C744634"/>
    <w:rsid w:val="4C9B4C76"/>
    <w:rsid w:val="4CA3A4A9"/>
    <w:rsid w:val="4CBBE011"/>
    <w:rsid w:val="4CBD3BC7"/>
    <w:rsid w:val="4CF2BE18"/>
    <w:rsid w:val="4CFCCDF5"/>
    <w:rsid w:val="4D001372"/>
    <w:rsid w:val="4D144797"/>
    <w:rsid w:val="4D254D18"/>
    <w:rsid w:val="4D381230"/>
    <w:rsid w:val="4D392755"/>
    <w:rsid w:val="4D43A862"/>
    <w:rsid w:val="4D467E5D"/>
    <w:rsid w:val="4D4BB02E"/>
    <w:rsid w:val="4D52F916"/>
    <w:rsid w:val="4D686460"/>
    <w:rsid w:val="4D6E20C2"/>
    <w:rsid w:val="4D84492D"/>
    <w:rsid w:val="4D8C52CF"/>
    <w:rsid w:val="4D9935A4"/>
    <w:rsid w:val="4DA0F8DC"/>
    <w:rsid w:val="4DA6EB6E"/>
    <w:rsid w:val="4DA8AD11"/>
    <w:rsid w:val="4DAF6FE2"/>
    <w:rsid w:val="4DB6A759"/>
    <w:rsid w:val="4DB7A3E6"/>
    <w:rsid w:val="4DB92517"/>
    <w:rsid w:val="4DCD58AE"/>
    <w:rsid w:val="4DCD9B56"/>
    <w:rsid w:val="4DD33DC4"/>
    <w:rsid w:val="4DDBF40E"/>
    <w:rsid w:val="4DE13D04"/>
    <w:rsid w:val="4DE22F4D"/>
    <w:rsid w:val="4DE6810B"/>
    <w:rsid w:val="4DFE49C8"/>
    <w:rsid w:val="4E00B9A8"/>
    <w:rsid w:val="4E012696"/>
    <w:rsid w:val="4E0139E9"/>
    <w:rsid w:val="4E1DA31B"/>
    <w:rsid w:val="4E216F55"/>
    <w:rsid w:val="4E2B1EA2"/>
    <w:rsid w:val="4E319249"/>
    <w:rsid w:val="4E3E6FBE"/>
    <w:rsid w:val="4E421F96"/>
    <w:rsid w:val="4E43541C"/>
    <w:rsid w:val="4E4BD08F"/>
    <w:rsid w:val="4E4FC6C9"/>
    <w:rsid w:val="4E5089D0"/>
    <w:rsid w:val="4E603CDA"/>
    <w:rsid w:val="4E79A4D3"/>
    <w:rsid w:val="4E837567"/>
    <w:rsid w:val="4E8919AF"/>
    <w:rsid w:val="4EA1E46C"/>
    <w:rsid w:val="4EAA2E43"/>
    <w:rsid w:val="4EAC97AF"/>
    <w:rsid w:val="4EB3F80B"/>
    <w:rsid w:val="4EB414BA"/>
    <w:rsid w:val="4EBDDD0C"/>
    <w:rsid w:val="4EC58B00"/>
    <w:rsid w:val="4ED291D6"/>
    <w:rsid w:val="4EE3CE4D"/>
    <w:rsid w:val="4EE46D8A"/>
    <w:rsid w:val="4EFB2E05"/>
    <w:rsid w:val="4F0D4D18"/>
    <w:rsid w:val="4F140E36"/>
    <w:rsid w:val="4F142E27"/>
    <w:rsid w:val="4F149AD3"/>
    <w:rsid w:val="4F19884D"/>
    <w:rsid w:val="4F2A5687"/>
    <w:rsid w:val="4F2D6A41"/>
    <w:rsid w:val="4F2F36E1"/>
    <w:rsid w:val="4F304157"/>
    <w:rsid w:val="4F326133"/>
    <w:rsid w:val="4F366514"/>
    <w:rsid w:val="4F47BD62"/>
    <w:rsid w:val="4F4D5825"/>
    <w:rsid w:val="4F4FD33C"/>
    <w:rsid w:val="4F556887"/>
    <w:rsid w:val="4F5B82F4"/>
    <w:rsid w:val="4F74D440"/>
    <w:rsid w:val="4F8483F7"/>
    <w:rsid w:val="4F8DF662"/>
    <w:rsid w:val="4F8F3323"/>
    <w:rsid w:val="4F9CFD6D"/>
    <w:rsid w:val="4FA15CBB"/>
    <w:rsid w:val="4FA198F1"/>
    <w:rsid w:val="4FA53624"/>
    <w:rsid w:val="4FA81BBE"/>
    <w:rsid w:val="4FB71709"/>
    <w:rsid w:val="4FCAD003"/>
    <w:rsid w:val="4FEEC349"/>
    <w:rsid w:val="4FFC6996"/>
    <w:rsid w:val="4FFD806A"/>
    <w:rsid w:val="500EFBAD"/>
    <w:rsid w:val="50215C4B"/>
    <w:rsid w:val="50302185"/>
    <w:rsid w:val="503B5A88"/>
    <w:rsid w:val="503F31F8"/>
    <w:rsid w:val="504CCE26"/>
    <w:rsid w:val="505BFC8D"/>
    <w:rsid w:val="5061F1DC"/>
    <w:rsid w:val="5073E7C3"/>
    <w:rsid w:val="5084F22F"/>
    <w:rsid w:val="5092ACA4"/>
    <w:rsid w:val="509360E7"/>
    <w:rsid w:val="5096B3B2"/>
    <w:rsid w:val="509794A6"/>
    <w:rsid w:val="50A3D987"/>
    <w:rsid w:val="50B4E81F"/>
    <w:rsid w:val="50BEC1B7"/>
    <w:rsid w:val="50C31266"/>
    <w:rsid w:val="50D8DB6A"/>
    <w:rsid w:val="50E18343"/>
    <w:rsid w:val="50E56117"/>
    <w:rsid w:val="50F31B03"/>
    <w:rsid w:val="50F66695"/>
    <w:rsid w:val="50FA0AA2"/>
    <w:rsid w:val="50FA8367"/>
    <w:rsid w:val="50FA8D62"/>
    <w:rsid w:val="50FD584B"/>
    <w:rsid w:val="5109F699"/>
    <w:rsid w:val="51100E15"/>
    <w:rsid w:val="51273C3A"/>
    <w:rsid w:val="51351CE4"/>
    <w:rsid w:val="513F876E"/>
    <w:rsid w:val="51422548"/>
    <w:rsid w:val="514C2B5E"/>
    <w:rsid w:val="5156CB2C"/>
    <w:rsid w:val="515A91A3"/>
    <w:rsid w:val="515AFE46"/>
    <w:rsid w:val="516233A4"/>
    <w:rsid w:val="51625544"/>
    <w:rsid w:val="5165C869"/>
    <w:rsid w:val="516852AD"/>
    <w:rsid w:val="5178317D"/>
    <w:rsid w:val="5178D3F3"/>
    <w:rsid w:val="51877953"/>
    <w:rsid w:val="518B6C46"/>
    <w:rsid w:val="5192C5EB"/>
    <w:rsid w:val="51954B40"/>
    <w:rsid w:val="5195BFA5"/>
    <w:rsid w:val="5196756A"/>
    <w:rsid w:val="51A3E323"/>
    <w:rsid w:val="51A91C9A"/>
    <w:rsid w:val="51B4F464"/>
    <w:rsid w:val="51C9AC18"/>
    <w:rsid w:val="51DE5EE5"/>
    <w:rsid w:val="51E96AE2"/>
    <w:rsid w:val="51EB4228"/>
    <w:rsid w:val="51F3620B"/>
    <w:rsid w:val="5202758B"/>
    <w:rsid w:val="5203CD34"/>
    <w:rsid w:val="520C918B"/>
    <w:rsid w:val="520E7ACE"/>
    <w:rsid w:val="52152753"/>
    <w:rsid w:val="5219CF30"/>
    <w:rsid w:val="521B0AEC"/>
    <w:rsid w:val="52269405"/>
    <w:rsid w:val="52274754"/>
    <w:rsid w:val="522E5D1A"/>
    <w:rsid w:val="523DF15D"/>
    <w:rsid w:val="52487094"/>
    <w:rsid w:val="5252A000"/>
    <w:rsid w:val="5254671B"/>
    <w:rsid w:val="52567C74"/>
    <w:rsid w:val="525735AD"/>
    <w:rsid w:val="529C4EB6"/>
    <w:rsid w:val="52A0C9D1"/>
    <w:rsid w:val="52A75A7C"/>
    <w:rsid w:val="52AAB67D"/>
    <w:rsid w:val="52B748BC"/>
    <w:rsid w:val="52B99B05"/>
    <w:rsid w:val="52C293E6"/>
    <w:rsid w:val="52CC298F"/>
    <w:rsid w:val="52D56674"/>
    <w:rsid w:val="52D7052E"/>
    <w:rsid w:val="52DAFD15"/>
    <w:rsid w:val="52DEE1D0"/>
    <w:rsid w:val="52E40A7B"/>
    <w:rsid w:val="52E90D54"/>
    <w:rsid w:val="52E97F66"/>
    <w:rsid w:val="52EFD0F0"/>
    <w:rsid w:val="52F04309"/>
    <w:rsid w:val="52F69776"/>
    <w:rsid w:val="52FAC504"/>
    <w:rsid w:val="52FF89A8"/>
    <w:rsid w:val="5306755E"/>
    <w:rsid w:val="530C4363"/>
    <w:rsid w:val="5316DF74"/>
    <w:rsid w:val="531755C8"/>
    <w:rsid w:val="5330A284"/>
    <w:rsid w:val="533ABA16"/>
    <w:rsid w:val="5347FA64"/>
    <w:rsid w:val="53564F46"/>
    <w:rsid w:val="535B18EA"/>
    <w:rsid w:val="53649302"/>
    <w:rsid w:val="53719A3C"/>
    <w:rsid w:val="53746BD3"/>
    <w:rsid w:val="5376D813"/>
    <w:rsid w:val="538A524C"/>
    <w:rsid w:val="538C85AE"/>
    <w:rsid w:val="53908E9A"/>
    <w:rsid w:val="539AC2E6"/>
    <w:rsid w:val="53B99389"/>
    <w:rsid w:val="53BF2748"/>
    <w:rsid w:val="53C00900"/>
    <w:rsid w:val="53D13F6D"/>
    <w:rsid w:val="53D9A6D4"/>
    <w:rsid w:val="53E271A0"/>
    <w:rsid w:val="53ED45E4"/>
    <w:rsid w:val="53F55556"/>
    <w:rsid w:val="53F5ED67"/>
    <w:rsid w:val="53F9A8F0"/>
    <w:rsid w:val="53FA1A1C"/>
    <w:rsid w:val="53FB6ADE"/>
    <w:rsid w:val="53FF325A"/>
    <w:rsid w:val="5404EDC5"/>
    <w:rsid w:val="54083ACE"/>
    <w:rsid w:val="540FB956"/>
    <w:rsid w:val="5415EF69"/>
    <w:rsid w:val="541811A8"/>
    <w:rsid w:val="541D6C17"/>
    <w:rsid w:val="5420FBEA"/>
    <w:rsid w:val="54279A7D"/>
    <w:rsid w:val="542991A9"/>
    <w:rsid w:val="54300048"/>
    <w:rsid w:val="543851D4"/>
    <w:rsid w:val="5444BA35"/>
    <w:rsid w:val="5452A3F4"/>
    <w:rsid w:val="545F3590"/>
    <w:rsid w:val="5471D81D"/>
    <w:rsid w:val="547249C2"/>
    <w:rsid w:val="547732FC"/>
    <w:rsid w:val="547B533E"/>
    <w:rsid w:val="54860E0E"/>
    <w:rsid w:val="548E97D8"/>
    <w:rsid w:val="54B21958"/>
    <w:rsid w:val="54BF7FE4"/>
    <w:rsid w:val="54CDDDA9"/>
    <w:rsid w:val="54D81E45"/>
    <w:rsid w:val="54E13DE0"/>
    <w:rsid w:val="54E9F9DD"/>
    <w:rsid w:val="54EA5E2D"/>
    <w:rsid w:val="54FEC38D"/>
    <w:rsid w:val="550CA4C5"/>
    <w:rsid w:val="551711D6"/>
    <w:rsid w:val="551B224B"/>
    <w:rsid w:val="55219004"/>
    <w:rsid w:val="5529AE7F"/>
    <w:rsid w:val="5530EE6F"/>
    <w:rsid w:val="5540C280"/>
    <w:rsid w:val="554979EF"/>
    <w:rsid w:val="5552C83B"/>
    <w:rsid w:val="555B5825"/>
    <w:rsid w:val="5560C47D"/>
    <w:rsid w:val="5577C05A"/>
    <w:rsid w:val="557D2B11"/>
    <w:rsid w:val="55855427"/>
    <w:rsid w:val="558F4DEB"/>
    <w:rsid w:val="5598CF72"/>
    <w:rsid w:val="55AD262E"/>
    <w:rsid w:val="55AF2595"/>
    <w:rsid w:val="55B30C04"/>
    <w:rsid w:val="55B8DD85"/>
    <w:rsid w:val="55C67DBB"/>
    <w:rsid w:val="55D86A93"/>
    <w:rsid w:val="55DB7C3C"/>
    <w:rsid w:val="55DFF2FD"/>
    <w:rsid w:val="55E8600E"/>
    <w:rsid w:val="55F5608E"/>
    <w:rsid w:val="56029C03"/>
    <w:rsid w:val="56036130"/>
    <w:rsid w:val="5609C8FA"/>
    <w:rsid w:val="56127C08"/>
    <w:rsid w:val="56167A32"/>
    <w:rsid w:val="56196481"/>
    <w:rsid w:val="562129A0"/>
    <w:rsid w:val="56384054"/>
    <w:rsid w:val="5640F62D"/>
    <w:rsid w:val="5652A574"/>
    <w:rsid w:val="5658788E"/>
    <w:rsid w:val="565C25B2"/>
    <w:rsid w:val="566AB993"/>
    <w:rsid w:val="566EB6C5"/>
    <w:rsid w:val="567ADCC8"/>
    <w:rsid w:val="567DFA13"/>
    <w:rsid w:val="56907D6C"/>
    <w:rsid w:val="5698250D"/>
    <w:rsid w:val="569C3014"/>
    <w:rsid w:val="56B6FCD5"/>
    <w:rsid w:val="56B70F99"/>
    <w:rsid w:val="56BAE5FC"/>
    <w:rsid w:val="56BD5C79"/>
    <w:rsid w:val="56C6C160"/>
    <w:rsid w:val="56C7ABCA"/>
    <w:rsid w:val="56C9C251"/>
    <w:rsid w:val="56CB3A80"/>
    <w:rsid w:val="56D0CEF6"/>
    <w:rsid w:val="56D1B34B"/>
    <w:rsid w:val="56D8E3A9"/>
    <w:rsid w:val="56E2A77A"/>
    <w:rsid w:val="56ED3A10"/>
    <w:rsid w:val="56EF2F17"/>
    <w:rsid w:val="56F2F816"/>
    <w:rsid w:val="56F35F6D"/>
    <w:rsid w:val="56F4073C"/>
    <w:rsid w:val="56F8CABE"/>
    <w:rsid w:val="57020CE2"/>
    <w:rsid w:val="5708D7A0"/>
    <w:rsid w:val="570E6FE7"/>
    <w:rsid w:val="570EE1FF"/>
    <w:rsid w:val="571356E8"/>
    <w:rsid w:val="571835FC"/>
    <w:rsid w:val="57325E22"/>
    <w:rsid w:val="5739FD09"/>
    <w:rsid w:val="57517F76"/>
    <w:rsid w:val="575EB7F2"/>
    <w:rsid w:val="57619366"/>
    <w:rsid w:val="5765EC32"/>
    <w:rsid w:val="57684267"/>
    <w:rsid w:val="57717708"/>
    <w:rsid w:val="577BE8DA"/>
    <w:rsid w:val="578C6C18"/>
    <w:rsid w:val="579205CD"/>
    <w:rsid w:val="57978F1E"/>
    <w:rsid w:val="57BB3C72"/>
    <w:rsid w:val="57BCE096"/>
    <w:rsid w:val="57C08881"/>
    <w:rsid w:val="57CDC49E"/>
    <w:rsid w:val="57D00C37"/>
    <w:rsid w:val="57D3739C"/>
    <w:rsid w:val="57D49C6E"/>
    <w:rsid w:val="57EC4673"/>
    <w:rsid w:val="57F2E688"/>
    <w:rsid w:val="57F63E9F"/>
    <w:rsid w:val="57F888CC"/>
    <w:rsid w:val="58101DFF"/>
    <w:rsid w:val="5812ADB5"/>
    <w:rsid w:val="5815A54B"/>
    <w:rsid w:val="581E33BC"/>
    <w:rsid w:val="5847E51E"/>
    <w:rsid w:val="584C086B"/>
    <w:rsid w:val="584D893F"/>
    <w:rsid w:val="58555CC8"/>
    <w:rsid w:val="5863E0D2"/>
    <w:rsid w:val="58650C58"/>
    <w:rsid w:val="5868F7EB"/>
    <w:rsid w:val="587E69F5"/>
    <w:rsid w:val="58852283"/>
    <w:rsid w:val="588EC486"/>
    <w:rsid w:val="588F9C79"/>
    <w:rsid w:val="589124D1"/>
    <w:rsid w:val="58AC25DE"/>
    <w:rsid w:val="58B5DBAF"/>
    <w:rsid w:val="58B73272"/>
    <w:rsid w:val="58BEF3D2"/>
    <w:rsid w:val="58C623A6"/>
    <w:rsid w:val="58D50AFA"/>
    <w:rsid w:val="58D5F0F0"/>
    <w:rsid w:val="58D8CC84"/>
    <w:rsid w:val="58E7C7CB"/>
    <w:rsid w:val="58EC743C"/>
    <w:rsid w:val="58F7AFBB"/>
    <w:rsid w:val="58F9DD36"/>
    <w:rsid w:val="5903361A"/>
    <w:rsid w:val="5915F66A"/>
    <w:rsid w:val="59222065"/>
    <w:rsid w:val="59246C08"/>
    <w:rsid w:val="595AFA02"/>
    <w:rsid w:val="596F3576"/>
    <w:rsid w:val="5976D89B"/>
    <w:rsid w:val="597E8FA9"/>
    <w:rsid w:val="597F4AE6"/>
    <w:rsid w:val="59887268"/>
    <w:rsid w:val="598FC119"/>
    <w:rsid w:val="59956B04"/>
    <w:rsid w:val="599713CE"/>
    <w:rsid w:val="59C3D3E7"/>
    <w:rsid w:val="59DE1913"/>
    <w:rsid w:val="59EAA7C3"/>
    <w:rsid w:val="59F06B98"/>
    <w:rsid w:val="59F8D8A0"/>
    <w:rsid w:val="5A05BAB2"/>
    <w:rsid w:val="5A08E023"/>
    <w:rsid w:val="5A116CEA"/>
    <w:rsid w:val="5A162F97"/>
    <w:rsid w:val="5A1B2480"/>
    <w:rsid w:val="5A2FEBB8"/>
    <w:rsid w:val="5A316E4E"/>
    <w:rsid w:val="5A361777"/>
    <w:rsid w:val="5A53A7EB"/>
    <w:rsid w:val="5A6F7E67"/>
    <w:rsid w:val="5A961F23"/>
    <w:rsid w:val="5A975D44"/>
    <w:rsid w:val="5A9CA7E4"/>
    <w:rsid w:val="5AA430F1"/>
    <w:rsid w:val="5AB3D831"/>
    <w:rsid w:val="5AB4ED1F"/>
    <w:rsid w:val="5AB573A0"/>
    <w:rsid w:val="5AB61A61"/>
    <w:rsid w:val="5ABAA78D"/>
    <w:rsid w:val="5ADB48B1"/>
    <w:rsid w:val="5ADF433D"/>
    <w:rsid w:val="5AE413EE"/>
    <w:rsid w:val="5AE5ED44"/>
    <w:rsid w:val="5AF965E8"/>
    <w:rsid w:val="5AFA79EB"/>
    <w:rsid w:val="5AFCE15D"/>
    <w:rsid w:val="5AFD78B9"/>
    <w:rsid w:val="5B099AB8"/>
    <w:rsid w:val="5B210745"/>
    <w:rsid w:val="5B2B22FF"/>
    <w:rsid w:val="5B2B917A"/>
    <w:rsid w:val="5B37D7C5"/>
    <w:rsid w:val="5B49DE47"/>
    <w:rsid w:val="5B4FFDE7"/>
    <w:rsid w:val="5B57F394"/>
    <w:rsid w:val="5B5AA9F0"/>
    <w:rsid w:val="5B5E16F3"/>
    <w:rsid w:val="5B8B09B9"/>
    <w:rsid w:val="5B8B61C7"/>
    <w:rsid w:val="5B8B686C"/>
    <w:rsid w:val="5B9CC510"/>
    <w:rsid w:val="5BA143CA"/>
    <w:rsid w:val="5BA4EFA6"/>
    <w:rsid w:val="5BAFEB2A"/>
    <w:rsid w:val="5BB1E355"/>
    <w:rsid w:val="5BB789E1"/>
    <w:rsid w:val="5BD6118B"/>
    <w:rsid w:val="5BD7B133"/>
    <w:rsid w:val="5BE1EFC5"/>
    <w:rsid w:val="5BE248FF"/>
    <w:rsid w:val="5BEF62E2"/>
    <w:rsid w:val="5BFBF0C7"/>
    <w:rsid w:val="5C03B751"/>
    <w:rsid w:val="5C07A0D2"/>
    <w:rsid w:val="5C1A43B3"/>
    <w:rsid w:val="5C1C355D"/>
    <w:rsid w:val="5C21D8FB"/>
    <w:rsid w:val="5C31EF84"/>
    <w:rsid w:val="5C461638"/>
    <w:rsid w:val="5C520F7B"/>
    <w:rsid w:val="5C53E2EC"/>
    <w:rsid w:val="5C61AC9E"/>
    <w:rsid w:val="5C67E2DC"/>
    <w:rsid w:val="5C7555AB"/>
    <w:rsid w:val="5C8C3819"/>
    <w:rsid w:val="5C953649"/>
    <w:rsid w:val="5CB65AE8"/>
    <w:rsid w:val="5CC4216E"/>
    <w:rsid w:val="5CC44123"/>
    <w:rsid w:val="5CC7B661"/>
    <w:rsid w:val="5CF1E6FF"/>
    <w:rsid w:val="5CFAA363"/>
    <w:rsid w:val="5D05C752"/>
    <w:rsid w:val="5D05E0B6"/>
    <w:rsid w:val="5D1348AD"/>
    <w:rsid w:val="5D164CAC"/>
    <w:rsid w:val="5D1DBD3D"/>
    <w:rsid w:val="5D20555E"/>
    <w:rsid w:val="5D3DAA23"/>
    <w:rsid w:val="5D4314C7"/>
    <w:rsid w:val="5D43E310"/>
    <w:rsid w:val="5D450480"/>
    <w:rsid w:val="5D567683"/>
    <w:rsid w:val="5D67B81A"/>
    <w:rsid w:val="5D757621"/>
    <w:rsid w:val="5D76D3F9"/>
    <w:rsid w:val="5D7D0B2E"/>
    <w:rsid w:val="5DAE0B8E"/>
    <w:rsid w:val="5DAF3AB3"/>
    <w:rsid w:val="5DB39316"/>
    <w:rsid w:val="5DB909C5"/>
    <w:rsid w:val="5DBE16CA"/>
    <w:rsid w:val="5DD7C4CC"/>
    <w:rsid w:val="5DE41FA5"/>
    <w:rsid w:val="5DF1DA00"/>
    <w:rsid w:val="5E03743B"/>
    <w:rsid w:val="5E0AEFAC"/>
    <w:rsid w:val="5E0D43D4"/>
    <w:rsid w:val="5E13F6D7"/>
    <w:rsid w:val="5E1882AF"/>
    <w:rsid w:val="5E1F1EE0"/>
    <w:rsid w:val="5E25C2A8"/>
    <w:rsid w:val="5E27C7CC"/>
    <w:rsid w:val="5E2C03CE"/>
    <w:rsid w:val="5E30212B"/>
    <w:rsid w:val="5E3106AA"/>
    <w:rsid w:val="5E410007"/>
    <w:rsid w:val="5E437D91"/>
    <w:rsid w:val="5E48CA5A"/>
    <w:rsid w:val="5E775936"/>
    <w:rsid w:val="5E7A0CF7"/>
    <w:rsid w:val="5E7C0C95"/>
    <w:rsid w:val="5E85FEB4"/>
    <w:rsid w:val="5E8D92F6"/>
    <w:rsid w:val="5E8EA5E9"/>
    <w:rsid w:val="5E8FC89D"/>
    <w:rsid w:val="5E982413"/>
    <w:rsid w:val="5EA41FB4"/>
    <w:rsid w:val="5EA643BF"/>
    <w:rsid w:val="5EAA7C2F"/>
    <w:rsid w:val="5EB4CEB1"/>
    <w:rsid w:val="5EC2D4A0"/>
    <w:rsid w:val="5ED2D224"/>
    <w:rsid w:val="5EF57B54"/>
    <w:rsid w:val="5F09F034"/>
    <w:rsid w:val="5F0CE4B5"/>
    <w:rsid w:val="5F184E88"/>
    <w:rsid w:val="5F2E6FE6"/>
    <w:rsid w:val="5F384645"/>
    <w:rsid w:val="5F38EF94"/>
    <w:rsid w:val="5F48AD4A"/>
    <w:rsid w:val="5F5566F3"/>
    <w:rsid w:val="5F56196C"/>
    <w:rsid w:val="5F741E95"/>
    <w:rsid w:val="5F7E069B"/>
    <w:rsid w:val="5F80F231"/>
    <w:rsid w:val="5F83DF40"/>
    <w:rsid w:val="5FA10929"/>
    <w:rsid w:val="5FA87A80"/>
    <w:rsid w:val="5FAAEC4F"/>
    <w:rsid w:val="5FD0B419"/>
    <w:rsid w:val="5FD287FA"/>
    <w:rsid w:val="5FE235DF"/>
    <w:rsid w:val="5FE74AB3"/>
    <w:rsid w:val="5FE84139"/>
    <w:rsid w:val="5FF7F32D"/>
    <w:rsid w:val="5FFDBED9"/>
    <w:rsid w:val="60124284"/>
    <w:rsid w:val="601D2BF1"/>
    <w:rsid w:val="6036A23B"/>
    <w:rsid w:val="6037110C"/>
    <w:rsid w:val="603DCF2D"/>
    <w:rsid w:val="603FF015"/>
    <w:rsid w:val="6053F768"/>
    <w:rsid w:val="60700840"/>
    <w:rsid w:val="6071D57B"/>
    <w:rsid w:val="60893602"/>
    <w:rsid w:val="609A54B4"/>
    <w:rsid w:val="609AE4B8"/>
    <w:rsid w:val="60A04DF0"/>
    <w:rsid w:val="60A1D4A5"/>
    <w:rsid w:val="60A5A154"/>
    <w:rsid w:val="60B0AABE"/>
    <w:rsid w:val="60B4F6D8"/>
    <w:rsid w:val="60BC5197"/>
    <w:rsid w:val="60CCB6D0"/>
    <w:rsid w:val="60CFCB83"/>
    <w:rsid w:val="60D352BA"/>
    <w:rsid w:val="60D49E05"/>
    <w:rsid w:val="60D50CFD"/>
    <w:rsid w:val="60DE9AAA"/>
    <w:rsid w:val="60DF0321"/>
    <w:rsid w:val="60FDFE26"/>
    <w:rsid w:val="6102C814"/>
    <w:rsid w:val="61054978"/>
    <w:rsid w:val="610863A8"/>
    <w:rsid w:val="610B7FC2"/>
    <w:rsid w:val="61130AA0"/>
    <w:rsid w:val="6115F168"/>
    <w:rsid w:val="6116B649"/>
    <w:rsid w:val="611740C1"/>
    <w:rsid w:val="6140B2CF"/>
    <w:rsid w:val="614AD9C4"/>
    <w:rsid w:val="614B59ED"/>
    <w:rsid w:val="61566437"/>
    <w:rsid w:val="615C8219"/>
    <w:rsid w:val="61699B94"/>
    <w:rsid w:val="617EC8C8"/>
    <w:rsid w:val="6191EF7C"/>
    <w:rsid w:val="61AD7F30"/>
    <w:rsid w:val="61AF2AB2"/>
    <w:rsid w:val="61C57ACC"/>
    <w:rsid w:val="61C96CD7"/>
    <w:rsid w:val="61D56818"/>
    <w:rsid w:val="61D75BD5"/>
    <w:rsid w:val="61DC7DDC"/>
    <w:rsid w:val="61E46A0D"/>
    <w:rsid w:val="61E74E64"/>
    <w:rsid w:val="61EA59DF"/>
    <w:rsid w:val="61EAD207"/>
    <w:rsid w:val="61ECDF5B"/>
    <w:rsid w:val="62282DDC"/>
    <w:rsid w:val="622C84EB"/>
    <w:rsid w:val="622D4DC7"/>
    <w:rsid w:val="623BBACE"/>
    <w:rsid w:val="6249039A"/>
    <w:rsid w:val="624AA39E"/>
    <w:rsid w:val="62608193"/>
    <w:rsid w:val="6260D6A3"/>
    <w:rsid w:val="626439D8"/>
    <w:rsid w:val="6266709E"/>
    <w:rsid w:val="626F9D4B"/>
    <w:rsid w:val="62830033"/>
    <w:rsid w:val="628628C5"/>
    <w:rsid w:val="628B1349"/>
    <w:rsid w:val="6294B0F6"/>
    <w:rsid w:val="62A6F284"/>
    <w:rsid w:val="62B3574E"/>
    <w:rsid w:val="62B8EDA6"/>
    <w:rsid w:val="62D2A5AE"/>
    <w:rsid w:val="62D42952"/>
    <w:rsid w:val="62F5B198"/>
    <w:rsid w:val="62FF46F3"/>
    <w:rsid w:val="63166772"/>
    <w:rsid w:val="632B24C4"/>
    <w:rsid w:val="632D1469"/>
    <w:rsid w:val="632E5C94"/>
    <w:rsid w:val="6339E871"/>
    <w:rsid w:val="633C4954"/>
    <w:rsid w:val="63452F73"/>
    <w:rsid w:val="63463391"/>
    <w:rsid w:val="634AD608"/>
    <w:rsid w:val="634FE926"/>
    <w:rsid w:val="6357D28C"/>
    <w:rsid w:val="63699B23"/>
    <w:rsid w:val="636AFF6C"/>
    <w:rsid w:val="636C9E37"/>
    <w:rsid w:val="637DEC15"/>
    <w:rsid w:val="6382B162"/>
    <w:rsid w:val="6396558A"/>
    <w:rsid w:val="639B8018"/>
    <w:rsid w:val="639F716E"/>
    <w:rsid w:val="63A65B40"/>
    <w:rsid w:val="63ABCF1E"/>
    <w:rsid w:val="63ABF067"/>
    <w:rsid w:val="63BA8E79"/>
    <w:rsid w:val="63BEF657"/>
    <w:rsid w:val="63CF124D"/>
    <w:rsid w:val="63D498B1"/>
    <w:rsid w:val="63DAA68B"/>
    <w:rsid w:val="63F1BB25"/>
    <w:rsid w:val="640E97F4"/>
    <w:rsid w:val="6417949C"/>
    <w:rsid w:val="641E31B4"/>
    <w:rsid w:val="642B745E"/>
    <w:rsid w:val="642D2C89"/>
    <w:rsid w:val="643C758E"/>
    <w:rsid w:val="643DD456"/>
    <w:rsid w:val="644DDB80"/>
    <w:rsid w:val="6459F222"/>
    <w:rsid w:val="646D9C64"/>
    <w:rsid w:val="6472670E"/>
    <w:rsid w:val="647A470C"/>
    <w:rsid w:val="6485E49C"/>
    <w:rsid w:val="64A589EF"/>
    <w:rsid w:val="64AB5E72"/>
    <w:rsid w:val="64AE2A3F"/>
    <w:rsid w:val="64B172A5"/>
    <w:rsid w:val="64BB5529"/>
    <w:rsid w:val="64C26AE7"/>
    <w:rsid w:val="64CA0036"/>
    <w:rsid w:val="64CF1871"/>
    <w:rsid w:val="64DD30DC"/>
    <w:rsid w:val="64EC3481"/>
    <w:rsid w:val="64F863D5"/>
    <w:rsid w:val="651AD866"/>
    <w:rsid w:val="651F02DA"/>
    <w:rsid w:val="6523313F"/>
    <w:rsid w:val="6523C4F6"/>
    <w:rsid w:val="6526A5E0"/>
    <w:rsid w:val="652FB470"/>
    <w:rsid w:val="6539DF94"/>
    <w:rsid w:val="65537F7E"/>
    <w:rsid w:val="655B433B"/>
    <w:rsid w:val="65687D7C"/>
    <w:rsid w:val="657671AE"/>
    <w:rsid w:val="6582EB7B"/>
    <w:rsid w:val="658AE5F8"/>
    <w:rsid w:val="6596119A"/>
    <w:rsid w:val="659829F5"/>
    <w:rsid w:val="659E1160"/>
    <w:rsid w:val="659F2330"/>
    <w:rsid w:val="65A75A6D"/>
    <w:rsid w:val="65B559D6"/>
    <w:rsid w:val="65B974C8"/>
    <w:rsid w:val="65B996E5"/>
    <w:rsid w:val="65BEA305"/>
    <w:rsid w:val="65C3FE39"/>
    <w:rsid w:val="65D04E4D"/>
    <w:rsid w:val="65D80BCC"/>
    <w:rsid w:val="65DCF844"/>
    <w:rsid w:val="65DD3D19"/>
    <w:rsid w:val="65E047CA"/>
    <w:rsid w:val="65E4D42D"/>
    <w:rsid w:val="65ED59F7"/>
    <w:rsid w:val="65F06595"/>
    <w:rsid w:val="660591E0"/>
    <w:rsid w:val="661A4DF7"/>
    <w:rsid w:val="663CBBAB"/>
    <w:rsid w:val="66404276"/>
    <w:rsid w:val="664C914D"/>
    <w:rsid w:val="6654D2CD"/>
    <w:rsid w:val="6665AB1F"/>
    <w:rsid w:val="6670A080"/>
    <w:rsid w:val="6676CECC"/>
    <w:rsid w:val="667D59DE"/>
    <w:rsid w:val="6685B6E5"/>
    <w:rsid w:val="668B7FFD"/>
    <w:rsid w:val="66AF3199"/>
    <w:rsid w:val="66C2298F"/>
    <w:rsid w:val="66D30C1E"/>
    <w:rsid w:val="66D5E367"/>
    <w:rsid w:val="66E13DCA"/>
    <w:rsid w:val="66E18D7C"/>
    <w:rsid w:val="66F8A95A"/>
    <w:rsid w:val="670CEEAA"/>
    <w:rsid w:val="670D1753"/>
    <w:rsid w:val="6713994E"/>
    <w:rsid w:val="67173BE3"/>
    <w:rsid w:val="6717E1DF"/>
    <w:rsid w:val="675AD224"/>
    <w:rsid w:val="675DB6EB"/>
    <w:rsid w:val="676865FD"/>
    <w:rsid w:val="676ADB52"/>
    <w:rsid w:val="676E6BF2"/>
    <w:rsid w:val="67733020"/>
    <w:rsid w:val="67786316"/>
    <w:rsid w:val="67A59BB9"/>
    <w:rsid w:val="67A68B4F"/>
    <w:rsid w:val="67AB7D81"/>
    <w:rsid w:val="67B420AB"/>
    <w:rsid w:val="67D24687"/>
    <w:rsid w:val="67D54A37"/>
    <w:rsid w:val="67E54EB4"/>
    <w:rsid w:val="67E7E137"/>
    <w:rsid w:val="67F094A8"/>
    <w:rsid w:val="67FA4E22"/>
    <w:rsid w:val="68094657"/>
    <w:rsid w:val="680CA427"/>
    <w:rsid w:val="680E7F60"/>
    <w:rsid w:val="682AA212"/>
    <w:rsid w:val="68411112"/>
    <w:rsid w:val="6843BA97"/>
    <w:rsid w:val="684B65E3"/>
    <w:rsid w:val="6864FEDE"/>
    <w:rsid w:val="686DFB3F"/>
    <w:rsid w:val="686FC3D0"/>
    <w:rsid w:val="6881857C"/>
    <w:rsid w:val="688599A2"/>
    <w:rsid w:val="68898F93"/>
    <w:rsid w:val="68B91BD4"/>
    <w:rsid w:val="68BBBE57"/>
    <w:rsid w:val="68C7C6E1"/>
    <w:rsid w:val="68CE9100"/>
    <w:rsid w:val="68D3CB5C"/>
    <w:rsid w:val="68D7BF69"/>
    <w:rsid w:val="68DE5602"/>
    <w:rsid w:val="68F0DA5C"/>
    <w:rsid w:val="68F856F4"/>
    <w:rsid w:val="68FD39DB"/>
    <w:rsid w:val="690B82E0"/>
    <w:rsid w:val="6914F448"/>
    <w:rsid w:val="6918DFE1"/>
    <w:rsid w:val="691DCAE0"/>
    <w:rsid w:val="692E1CA5"/>
    <w:rsid w:val="69323287"/>
    <w:rsid w:val="6938564D"/>
    <w:rsid w:val="69534C6D"/>
    <w:rsid w:val="69580531"/>
    <w:rsid w:val="6962B974"/>
    <w:rsid w:val="697008A5"/>
    <w:rsid w:val="69736848"/>
    <w:rsid w:val="697CAB0B"/>
    <w:rsid w:val="69931030"/>
    <w:rsid w:val="699B91DA"/>
    <w:rsid w:val="699E9BF1"/>
    <w:rsid w:val="69A60D7B"/>
    <w:rsid w:val="69AD7789"/>
    <w:rsid w:val="69BDA3F5"/>
    <w:rsid w:val="69C3153D"/>
    <w:rsid w:val="69D3AC8A"/>
    <w:rsid w:val="69D6C72E"/>
    <w:rsid w:val="69DDD361"/>
    <w:rsid w:val="69FC649F"/>
    <w:rsid w:val="69FE783B"/>
    <w:rsid w:val="6A04F088"/>
    <w:rsid w:val="6A13428C"/>
    <w:rsid w:val="6A181FED"/>
    <w:rsid w:val="6A184B21"/>
    <w:rsid w:val="6A196A2D"/>
    <w:rsid w:val="6A477486"/>
    <w:rsid w:val="6A490C90"/>
    <w:rsid w:val="6A49B74A"/>
    <w:rsid w:val="6A58E7E5"/>
    <w:rsid w:val="6A645CDA"/>
    <w:rsid w:val="6A6C212A"/>
    <w:rsid w:val="6A742943"/>
    <w:rsid w:val="6AA8B715"/>
    <w:rsid w:val="6AAB13FD"/>
    <w:rsid w:val="6AAD15DA"/>
    <w:rsid w:val="6AB6DEF8"/>
    <w:rsid w:val="6AB9BD8F"/>
    <w:rsid w:val="6AD4DFB9"/>
    <w:rsid w:val="6ADC172D"/>
    <w:rsid w:val="6B0034C1"/>
    <w:rsid w:val="6B138B11"/>
    <w:rsid w:val="6B1A8D0B"/>
    <w:rsid w:val="6B25BE49"/>
    <w:rsid w:val="6B3D373C"/>
    <w:rsid w:val="6B3D7FF0"/>
    <w:rsid w:val="6B4A1DFC"/>
    <w:rsid w:val="6B4EE345"/>
    <w:rsid w:val="6B5B68FD"/>
    <w:rsid w:val="6B66609C"/>
    <w:rsid w:val="6B673F2F"/>
    <w:rsid w:val="6B696B99"/>
    <w:rsid w:val="6B6FB93A"/>
    <w:rsid w:val="6B74673A"/>
    <w:rsid w:val="6B75D57A"/>
    <w:rsid w:val="6B766C80"/>
    <w:rsid w:val="6B76EA07"/>
    <w:rsid w:val="6B7B8BC2"/>
    <w:rsid w:val="6B7E68E1"/>
    <w:rsid w:val="6B7F22E4"/>
    <w:rsid w:val="6B804572"/>
    <w:rsid w:val="6B805338"/>
    <w:rsid w:val="6B9AA5AE"/>
    <w:rsid w:val="6BB73C32"/>
    <w:rsid w:val="6BB7BAD5"/>
    <w:rsid w:val="6BCCCAA4"/>
    <w:rsid w:val="6BD13F1F"/>
    <w:rsid w:val="6BDBD4C8"/>
    <w:rsid w:val="6BDEB5E7"/>
    <w:rsid w:val="6BF27C61"/>
    <w:rsid w:val="6BFDC100"/>
    <w:rsid w:val="6BFF5566"/>
    <w:rsid w:val="6C0BB060"/>
    <w:rsid w:val="6C17AC3E"/>
    <w:rsid w:val="6C1B9593"/>
    <w:rsid w:val="6C2BAD15"/>
    <w:rsid w:val="6C646A3F"/>
    <w:rsid w:val="6C65BDED"/>
    <w:rsid w:val="6C75D1A3"/>
    <w:rsid w:val="6C905AC1"/>
    <w:rsid w:val="6CC4C8D7"/>
    <w:rsid w:val="6CDF0382"/>
    <w:rsid w:val="6CE50BFF"/>
    <w:rsid w:val="6CE615F0"/>
    <w:rsid w:val="6CE89105"/>
    <w:rsid w:val="6CEC7CE1"/>
    <w:rsid w:val="6CF6124A"/>
    <w:rsid w:val="6CFB2D71"/>
    <w:rsid w:val="6D0341DC"/>
    <w:rsid w:val="6D117DE8"/>
    <w:rsid w:val="6D2CFF7D"/>
    <w:rsid w:val="6D402527"/>
    <w:rsid w:val="6D5277A5"/>
    <w:rsid w:val="6D77A529"/>
    <w:rsid w:val="6D94B463"/>
    <w:rsid w:val="6D9628BD"/>
    <w:rsid w:val="6D9E01E0"/>
    <w:rsid w:val="6DA0CCC0"/>
    <w:rsid w:val="6DD056DF"/>
    <w:rsid w:val="6DD89D43"/>
    <w:rsid w:val="6DE41029"/>
    <w:rsid w:val="6DF000AF"/>
    <w:rsid w:val="6E012F56"/>
    <w:rsid w:val="6E0DA1FD"/>
    <w:rsid w:val="6E106B5E"/>
    <w:rsid w:val="6E21F6D8"/>
    <w:rsid w:val="6E2BE18E"/>
    <w:rsid w:val="6E3651D1"/>
    <w:rsid w:val="6E3B34AC"/>
    <w:rsid w:val="6E568E83"/>
    <w:rsid w:val="6E585EFD"/>
    <w:rsid w:val="6E589AA7"/>
    <w:rsid w:val="6E5D5F0B"/>
    <w:rsid w:val="6E733A8B"/>
    <w:rsid w:val="6E778D40"/>
    <w:rsid w:val="6E7C5E14"/>
    <w:rsid w:val="6E7C9779"/>
    <w:rsid w:val="6E895F8C"/>
    <w:rsid w:val="6E9901DD"/>
    <w:rsid w:val="6E9ECC68"/>
    <w:rsid w:val="6EA39C2E"/>
    <w:rsid w:val="6EADDD92"/>
    <w:rsid w:val="6EAFF5B5"/>
    <w:rsid w:val="6EB1BCE7"/>
    <w:rsid w:val="6EB20F46"/>
    <w:rsid w:val="6EC1232D"/>
    <w:rsid w:val="6EC55EC0"/>
    <w:rsid w:val="6EC7A29A"/>
    <w:rsid w:val="6EC8D9C3"/>
    <w:rsid w:val="6ECBCF1B"/>
    <w:rsid w:val="6ED81409"/>
    <w:rsid w:val="6EE8A7A4"/>
    <w:rsid w:val="6EF71FF4"/>
    <w:rsid w:val="6EFD1AF5"/>
    <w:rsid w:val="6F0197E0"/>
    <w:rsid w:val="6F0CAF9A"/>
    <w:rsid w:val="6F12A602"/>
    <w:rsid w:val="6F12BEFB"/>
    <w:rsid w:val="6F1E89E6"/>
    <w:rsid w:val="6F2344AD"/>
    <w:rsid w:val="6F26A145"/>
    <w:rsid w:val="6F440B6D"/>
    <w:rsid w:val="6F48456C"/>
    <w:rsid w:val="6F495DA7"/>
    <w:rsid w:val="6F56B323"/>
    <w:rsid w:val="6F5ACA88"/>
    <w:rsid w:val="6F5CFC1B"/>
    <w:rsid w:val="6F61AE50"/>
    <w:rsid w:val="6F6432F7"/>
    <w:rsid w:val="6F66521E"/>
    <w:rsid w:val="6F73CD5F"/>
    <w:rsid w:val="6F7C7DF2"/>
    <w:rsid w:val="6FACBA52"/>
    <w:rsid w:val="6FDB36F6"/>
    <w:rsid w:val="6FE728C8"/>
    <w:rsid w:val="6FEDD1D5"/>
    <w:rsid w:val="6FFA9089"/>
    <w:rsid w:val="700481D5"/>
    <w:rsid w:val="7010B0DA"/>
    <w:rsid w:val="701A5A5D"/>
    <w:rsid w:val="7020C096"/>
    <w:rsid w:val="70322796"/>
    <w:rsid w:val="70389BE8"/>
    <w:rsid w:val="703C7C99"/>
    <w:rsid w:val="7041CF06"/>
    <w:rsid w:val="704A4DB4"/>
    <w:rsid w:val="704DA7FF"/>
    <w:rsid w:val="7057EDEC"/>
    <w:rsid w:val="706EB3DA"/>
    <w:rsid w:val="707688DA"/>
    <w:rsid w:val="70877286"/>
    <w:rsid w:val="708975AB"/>
    <w:rsid w:val="7097CE72"/>
    <w:rsid w:val="70DC6542"/>
    <w:rsid w:val="70E3A78B"/>
    <w:rsid w:val="70E9E07D"/>
    <w:rsid w:val="70E9FD20"/>
    <w:rsid w:val="70EFB404"/>
    <w:rsid w:val="70F01CED"/>
    <w:rsid w:val="70FD63B6"/>
    <w:rsid w:val="7118E925"/>
    <w:rsid w:val="711975F2"/>
    <w:rsid w:val="712048D5"/>
    <w:rsid w:val="71302004"/>
    <w:rsid w:val="713E3CEC"/>
    <w:rsid w:val="713EA62D"/>
    <w:rsid w:val="716E6A99"/>
    <w:rsid w:val="716E7DDC"/>
    <w:rsid w:val="717131C6"/>
    <w:rsid w:val="7176CE70"/>
    <w:rsid w:val="71771213"/>
    <w:rsid w:val="717776D3"/>
    <w:rsid w:val="71784334"/>
    <w:rsid w:val="7178BCDB"/>
    <w:rsid w:val="7179A8E2"/>
    <w:rsid w:val="7188D785"/>
    <w:rsid w:val="71B93A2B"/>
    <w:rsid w:val="71BF9DB1"/>
    <w:rsid w:val="71D05795"/>
    <w:rsid w:val="71DC0CB5"/>
    <w:rsid w:val="71ED17DF"/>
    <w:rsid w:val="71F4042B"/>
    <w:rsid w:val="71F4E46A"/>
    <w:rsid w:val="71F69D00"/>
    <w:rsid w:val="71F94EE1"/>
    <w:rsid w:val="71FC7881"/>
    <w:rsid w:val="7202C577"/>
    <w:rsid w:val="720E5AB3"/>
    <w:rsid w:val="720F8C1D"/>
    <w:rsid w:val="7228B70A"/>
    <w:rsid w:val="7235D6F1"/>
    <w:rsid w:val="723720CA"/>
    <w:rsid w:val="723E0B30"/>
    <w:rsid w:val="724D83F3"/>
    <w:rsid w:val="7255DB03"/>
    <w:rsid w:val="72627555"/>
    <w:rsid w:val="72650715"/>
    <w:rsid w:val="7270283C"/>
    <w:rsid w:val="72790AC9"/>
    <w:rsid w:val="72792D1F"/>
    <w:rsid w:val="7285BAAE"/>
    <w:rsid w:val="72898444"/>
    <w:rsid w:val="7294387A"/>
    <w:rsid w:val="72AAB968"/>
    <w:rsid w:val="72C3D82E"/>
    <w:rsid w:val="72C7938A"/>
    <w:rsid w:val="72C7F669"/>
    <w:rsid w:val="72C992CF"/>
    <w:rsid w:val="72CA3597"/>
    <w:rsid w:val="72D41E80"/>
    <w:rsid w:val="72E5A733"/>
    <w:rsid w:val="72E8CDD5"/>
    <w:rsid w:val="72EC50ED"/>
    <w:rsid w:val="72FC641D"/>
    <w:rsid w:val="730773CA"/>
    <w:rsid w:val="730BDFCB"/>
    <w:rsid w:val="73244489"/>
    <w:rsid w:val="7324D1A9"/>
    <w:rsid w:val="732A7228"/>
    <w:rsid w:val="7331F9AF"/>
    <w:rsid w:val="735163C9"/>
    <w:rsid w:val="7358E899"/>
    <w:rsid w:val="737940E4"/>
    <w:rsid w:val="738BFB1B"/>
    <w:rsid w:val="7392D776"/>
    <w:rsid w:val="7394C9AC"/>
    <w:rsid w:val="739C2957"/>
    <w:rsid w:val="73A3C9E0"/>
    <w:rsid w:val="73A4B6D2"/>
    <w:rsid w:val="73A50C84"/>
    <w:rsid w:val="73B60ABB"/>
    <w:rsid w:val="73B9F95F"/>
    <w:rsid w:val="73C1FD0D"/>
    <w:rsid w:val="73C22EE3"/>
    <w:rsid w:val="73C72DD2"/>
    <w:rsid w:val="73D11CDC"/>
    <w:rsid w:val="73D2CED5"/>
    <w:rsid w:val="74007ADD"/>
    <w:rsid w:val="741A044F"/>
    <w:rsid w:val="742355DB"/>
    <w:rsid w:val="7436E9FB"/>
    <w:rsid w:val="743C8C8C"/>
    <w:rsid w:val="745BF09D"/>
    <w:rsid w:val="748323BB"/>
    <w:rsid w:val="74867F5F"/>
    <w:rsid w:val="748BCC0F"/>
    <w:rsid w:val="748C6D56"/>
    <w:rsid w:val="748DAE85"/>
    <w:rsid w:val="748E265B"/>
    <w:rsid w:val="74AECE99"/>
    <w:rsid w:val="74B145A4"/>
    <w:rsid w:val="74B312A9"/>
    <w:rsid w:val="74B5C97F"/>
    <w:rsid w:val="74B69AC1"/>
    <w:rsid w:val="74BF06E2"/>
    <w:rsid w:val="74CC3B7E"/>
    <w:rsid w:val="74DB1CDB"/>
    <w:rsid w:val="74DC1188"/>
    <w:rsid w:val="74E3B9A1"/>
    <w:rsid w:val="74EC164D"/>
    <w:rsid w:val="74F62BDB"/>
    <w:rsid w:val="74F7B446"/>
    <w:rsid w:val="74F8967B"/>
    <w:rsid w:val="7505D0E3"/>
    <w:rsid w:val="75066736"/>
    <w:rsid w:val="750E3883"/>
    <w:rsid w:val="75283023"/>
    <w:rsid w:val="7529253E"/>
    <w:rsid w:val="75371C78"/>
    <w:rsid w:val="7541517C"/>
    <w:rsid w:val="754DC916"/>
    <w:rsid w:val="75746E66"/>
    <w:rsid w:val="7577DE4D"/>
    <w:rsid w:val="757ADB94"/>
    <w:rsid w:val="757F7F70"/>
    <w:rsid w:val="7591145B"/>
    <w:rsid w:val="759C28EB"/>
    <w:rsid w:val="75A8E4E7"/>
    <w:rsid w:val="75AA6B75"/>
    <w:rsid w:val="75ADAA44"/>
    <w:rsid w:val="75B9E95C"/>
    <w:rsid w:val="75BD2547"/>
    <w:rsid w:val="75BDB98D"/>
    <w:rsid w:val="75CA2881"/>
    <w:rsid w:val="75D8D3A2"/>
    <w:rsid w:val="75E56C3A"/>
    <w:rsid w:val="75EA29E7"/>
    <w:rsid w:val="75F326AB"/>
    <w:rsid w:val="75FF5F1E"/>
    <w:rsid w:val="7602D4F5"/>
    <w:rsid w:val="76056F36"/>
    <w:rsid w:val="761111B9"/>
    <w:rsid w:val="761115A3"/>
    <w:rsid w:val="761F22BB"/>
    <w:rsid w:val="7634623D"/>
    <w:rsid w:val="763C2CE5"/>
    <w:rsid w:val="763EA5A9"/>
    <w:rsid w:val="764574F6"/>
    <w:rsid w:val="764E7816"/>
    <w:rsid w:val="766B5E4E"/>
    <w:rsid w:val="7671F033"/>
    <w:rsid w:val="76751749"/>
    <w:rsid w:val="768F7946"/>
    <w:rsid w:val="7691A872"/>
    <w:rsid w:val="7698F587"/>
    <w:rsid w:val="76A0FCFD"/>
    <w:rsid w:val="76AD0C90"/>
    <w:rsid w:val="76C0559D"/>
    <w:rsid w:val="76C24821"/>
    <w:rsid w:val="76C7DC54"/>
    <w:rsid w:val="76CFDD34"/>
    <w:rsid w:val="76D9569E"/>
    <w:rsid w:val="76DF4CBD"/>
    <w:rsid w:val="76EC49BC"/>
    <w:rsid w:val="76EDB939"/>
    <w:rsid w:val="76F18270"/>
    <w:rsid w:val="76F34A6C"/>
    <w:rsid w:val="7735BA54"/>
    <w:rsid w:val="77364A07"/>
    <w:rsid w:val="7750CBB4"/>
    <w:rsid w:val="7750FE6C"/>
    <w:rsid w:val="7756575F"/>
    <w:rsid w:val="77571E94"/>
    <w:rsid w:val="77579353"/>
    <w:rsid w:val="775A9D2D"/>
    <w:rsid w:val="7767FD56"/>
    <w:rsid w:val="776F7925"/>
    <w:rsid w:val="77703062"/>
    <w:rsid w:val="777525DE"/>
    <w:rsid w:val="777F3BA9"/>
    <w:rsid w:val="778E0504"/>
    <w:rsid w:val="77976B6D"/>
    <w:rsid w:val="77A7197A"/>
    <w:rsid w:val="77B054DA"/>
    <w:rsid w:val="77BA0171"/>
    <w:rsid w:val="77C87449"/>
    <w:rsid w:val="77C96197"/>
    <w:rsid w:val="77CB74E2"/>
    <w:rsid w:val="77D90142"/>
    <w:rsid w:val="77F4CC00"/>
    <w:rsid w:val="77F7DBCA"/>
    <w:rsid w:val="77F89D94"/>
    <w:rsid w:val="77F9AB51"/>
    <w:rsid w:val="780BA009"/>
    <w:rsid w:val="780CDB7F"/>
    <w:rsid w:val="78212116"/>
    <w:rsid w:val="782666CF"/>
    <w:rsid w:val="782F43FB"/>
    <w:rsid w:val="7838953A"/>
    <w:rsid w:val="7839C98E"/>
    <w:rsid w:val="78470E2A"/>
    <w:rsid w:val="784C9229"/>
    <w:rsid w:val="78541026"/>
    <w:rsid w:val="78723B7E"/>
    <w:rsid w:val="787CE560"/>
    <w:rsid w:val="787DBFCE"/>
    <w:rsid w:val="787DCDC6"/>
    <w:rsid w:val="788B069C"/>
    <w:rsid w:val="789D8DB9"/>
    <w:rsid w:val="78A3FCAB"/>
    <w:rsid w:val="78A71EB0"/>
    <w:rsid w:val="78AD8DCF"/>
    <w:rsid w:val="78B371FC"/>
    <w:rsid w:val="78B89EE3"/>
    <w:rsid w:val="78B93F22"/>
    <w:rsid w:val="78C40369"/>
    <w:rsid w:val="78CD8847"/>
    <w:rsid w:val="78D75D7D"/>
    <w:rsid w:val="78E66D04"/>
    <w:rsid w:val="78F5A059"/>
    <w:rsid w:val="78FB4736"/>
    <w:rsid w:val="78FCA09C"/>
    <w:rsid w:val="79120636"/>
    <w:rsid w:val="79145DF1"/>
    <w:rsid w:val="791A352F"/>
    <w:rsid w:val="7927D114"/>
    <w:rsid w:val="79323906"/>
    <w:rsid w:val="79378CC0"/>
    <w:rsid w:val="793BE7F6"/>
    <w:rsid w:val="794B472D"/>
    <w:rsid w:val="79505EBB"/>
    <w:rsid w:val="795AEAB5"/>
    <w:rsid w:val="795BED33"/>
    <w:rsid w:val="79645C8C"/>
    <w:rsid w:val="796DE866"/>
    <w:rsid w:val="79761B94"/>
    <w:rsid w:val="7979C733"/>
    <w:rsid w:val="79811272"/>
    <w:rsid w:val="79883E74"/>
    <w:rsid w:val="798A0A24"/>
    <w:rsid w:val="7995EF7B"/>
    <w:rsid w:val="79961DA9"/>
    <w:rsid w:val="7997415D"/>
    <w:rsid w:val="799DAB0D"/>
    <w:rsid w:val="799DD6DF"/>
    <w:rsid w:val="79ABFB80"/>
    <w:rsid w:val="79B25AF0"/>
    <w:rsid w:val="79DC1FF5"/>
    <w:rsid w:val="79DDAEA6"/>
    <w:rsid w:val="79E32C3E"/>
    <w:rsid w:val="79E89192"/>
    <w:rsid w:val="79EFFE3C"/>
    <w:rsid w:val="79FAC982"/>
    <w:rsid w:val="79FDF9BB"/>
    <w:rsid w:val="7A11682D"/>
    <w:rsid w:val="7A154212"/>
    <w:rsid w:val="7A16ED7F"/>
    <w:rsid w:val="7A174764"/>
    <w:rsid w:val="7A1D0A05"/>
    <w:rsid w:val="7A61A0AA"/>
    <w:rsid w:val="7A6AEF1C"/>
    <w:rsid w:val="7A6B2544"/>
    <w:rsid w:val="7A6C0968"/>
    <w:rsid w:val="7A7BBFCE"/>
    <w:rsid w:val="7A8C943A"/>
    <w:rsid w:val="7A948AE8"/>
    <w:rsid w:val="7A9F453A"/>
    <w:rsid w:val="7AA34AED"/>
    <w:rsid w:val="7AA51B0A"/>
    <w:rsid w:val="7AA87B1A"/>
    <w:rsid w:val="7AC0D0AF"/>
    <w:rsid w:val="7AC6E873"/>
    <w:rsid w:val="7AED5AB6"/>
    <w:rsid w:val="7B0026DF"/>
    <w:rsid w:val="7B12B9A3"/>
    <w:rsid w:val="7B22948C"/>
    <w:rsid w:val="7B28596C"/>
    <w:rsid w:val="7B2B9B81"/>
    <w:rsid w:val="7B308834"/>
    <w:rsid w:val="7B30BFD6"/>
    <w:rsid w:val="7B33D1D3"/>
    <w:rsid w:val="7B3853C3"/>
    <w:rsid w:val="7B3A0200"/>
    <w:rsid w:val="7B3A6C1B"/>
    <w:rsid w:val="7B3F06BC"/>
    <w:rsid w:val="7B4CA136"/>
    <w:rsid w:val="7B503C0F"/>
    <w:rsid w:val="7B6014FA"/>
    <w:rsid w:val="7B605E74"/>
    <w:rsid w:val="7B646157"/>
    <w:rsid w:val="7B6A613A"/>
    <w:rsid w:val="7B6D5597"/>
    <w:rsid w:val="7B6ECAF6"/>
    <w:rsid w:val="7B733498"/>
    <w:rsid w:val="7B752193"/>
    <w:rsid w:val="7B76A3C7"/>
    <w:rsid w:val="7B7C8A5E"/>
    <w:rsid w:val="7B82BF5B"/>
    <w:rsid w:val="7B96EF61"/>
    <w:rsid w:val="7B97E17F"/>
    <w:rsid w:val="7BA27FAE"/>
    <w:rsid w:val="7BB2BDE0"/>
    <w:rsid w:val="7BB5C328"/>
    <w:rsid w:val="7BCA643C"/>
    <w:rsid w:val="7BD107CF"/>
    <w:rsid w:val="7BD33B7F"/>
    <w:rsid w:val="7BD66B58"/>
    <w:rsid w:val="7BE82688"/>
    <w:rsid w:val="7BF09B9E"/>
    <w:rsid w:val="7C17C75D"/>
    <w:rsid w:val="7C37FCFA"/>
    <w:rsid w:val="7C3A73FC"/>
    <w:rsid w:val="7C3BCB09"/>
    <w:rsid w:val="7C3CA665"/>
    <w:rsid w:val="7C475AFA"/>
    <w:rsid w:val="7C4DA4CC"/>
    <w:rsid w:val="7C4DFE98"/>
    <w:rsid w:val="7C62B8D4"/>
    <w:rsid w:val="7C674DB3"/>
    <w:rsid w:val="7C803001"/>
    <w:rsid w:val="7C8762AE"/>
    <w:rsid w:val="7CA05847"/>
    <w:rsid w:val="7CA11ED5"/>
    <w:rsid w:val="7CA349E4"/>
    <w:rsid w:val="7CA3CA22"/>
    <w:rsid w:val="7CA42356"/>
    <w:rsid w:val="7CB29D2D"/>
    <w:rsid w:val="7CC5E372"/>
    <w:rsid w:val="7CC78B23"/>
    <w:rsid w:val="7CCA64F3"/>
    <w:rsid w:val="7CCE9C91"/>
    <w:rsid w:val="7CE57A23"/>
    <w:rsid w:val="7CE7BD7C"/>
    <w:rsid w:val="7CEC3DBD"/>
    <w:rsid w:val="7CED8251"/>
    <w:rsid w:val="7CEDCF7E"/>
    <w:rsid w:val="7CF046AB"/>
    <w:rsid w:val="7CF06908"/>
    <w:rsid w:val="7D030244"/>
    <w:rsid w:val="7D0CA947"/>
    <w:rsid w:val="7D1AAA62"/>
    <w:rsid w:val="7D1F2B16"/>
    <w:rsid w:val="7D429DA8"/>
    <w:rsid w:val="7D480D43"/>
    <w:rsid w:val="7D533B44"/>
    <w:rsid w:val="7D5E7CC4"/>
    <w:rsid w:val="7D6551E4"/>
    <w:rsid w:val="7D8CC81B"/>
    <w:rsid w:val="7DAD0B4C"/>
    <w:rsid w:val="7DB9614F"/>
    <w:rsid w:val="7DBBE357"/>
    <w:rsid w:val="7DBC086C"/>
    <w:rsid w:val="7DBC5E99"/>
    <w:rsid w:val="7DBC7678"/>
    <w:rsid w:val="7DC461C2"/>
    <w:rsid w:val="7DD46733"/>
    <w:rsid w:val="7DE86F29"/>
    <w:rsid w:val="7DF96AB6"/>
    <w:rsid w:val="7DFB7064"/>
    <w:rsid w:val="7DFF40DD"/>
    <w:rsid w:val="7E0DD0B4"/>
    <w:rsid w:val="7E1E9D77"/>
    <w:rsid w:val="7E25B078"/>
    <w:rsid w:val="7E290F47"/>
    <w:rsid w:val="7E2A0B66"/>
    <w:rsid w:val="7E2D57B5"/>
    <w:rsid w:val="7E44D833"/>
    <w:rsid w:val="7E465B12"/>
    <w:rsid w:val="7E529E85"/>
    <w:rsid w:val="7E562688"/>
    <w:rsid w:val="7E56A441"/>
    <w:rsid w:val="7E702EC9"/>
    <w:rsid w:val="7E85FE2E"/>
    <w:rsid w:val="7E8E8CD6"/>
    <w:rsid w:val="7E934DD9"/>
    <w:rsid w:val="7E97A23C"/>
    <w:rsid w:val="7E988516"/>
    <w:rsid w:val="7EBB7325"/>
    <w:rsid w:val="7EC24AF7"/>
    <w:rsid w:val="7EC301AC"/>
    <w:rsid w:val="7EC56B4C"/>
    <w:rsid w:val="7EC612AD"/>
    <w:rsid w:val="7EC70DF1"/>
    <w:rsid w:val="7ECA90CA"/>
    <w:rsid w:val="7EDB8608"/>
    <w:rsid w:val="7EDD4E48"/>
    <w:rsid w:val="7EDEA2E6"/>
    <w:rsid w:val="7EDF1847"/>
    <w:rsid w:val="7EE54058"/>
    <w:rsid w:val="7EEC7E7A"/>
    <w:rsid w:val="7EFD16A4"/>
    <w:rsid w:val="7F10A2E6"/>
    <w:rsid w:val="7F15D775"/>
    <w:rsid w:val="7F1600B6"/>
    <w:rsid w:val="7F2112EC"/>
    <w:rsid w:val="7F2436E3"/>
    <w:rsid w:val="7F250B55"/>
    <w:rsid w:val="7F37C246"/>
    <w:rsid w:val="7F42793D"/>
    <w:rsid w:val="7F67D492"/>
    <w:rsid w:val="7F67D92D"/>
    <w:rsid w:val="7F6EABE2"/>
    <w:rsid w:val="7F7747EE"/>
    <w:rsid w:val="7F77D735"/>
    <w:rsid w:val="7F80E732"/>
    <w:rsid w:val="7F8173E1"/>
    <w:rsid w:val="7F8FB8E5"/>
    <w:rsid w:val="7F9365FA"/>
    <w:rsid w:val="7FB86D52"/>
    <w:rsid w:val="7FC0FEAA"/>
    <w:rsid w:val="7FC6387D"/>
    <w:rsid w:val="7FE0BE3F"/>
    <w:rsid w:val="7FE76166"/>
    <w:rsid w:val="7FE89976"/>
    <w:rsid w:val="7FEFE68F"/>
    <w:rsid w:val="7FF115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7727EF"/>
  <w15:docId w15:val="{F92CDBD5-B108-4EA3-9585-E15AFF757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6BAF"/>
    <w:pPr>
      <w:adjustRightInd w:val="0"/>
      <w:snapToGrid w:val="0"/>
      <w:spacing w:after="0" w:line="260" w:lineRule="atLeast"/>
    </w:pPr>
    <w:rPr>
      <w:kern w:val="16"/>
      <w:sz w:val="20"/>
      <w:szCs w:val="24"/>
    </w:rPr>
  </w:style>
  <w:style w:type="paragraph" w:styleId="Kop1">
    <w:name w:val="heading 1"/>
    <w:basedOn w:val="Standaard"/>
    <w:next w:val="Standaard"/>
    <w:link w:val="Kop1Char"/>
    <w:uiPriority w:val="9"/>
    <w:qFormat/>
    <w:rsid w:val="00020D10"/>
    <w:pPr>
      <w:keepNext/>
      <w:keepLines/>
      <w:numPr>
        <w:numId w:val="4"/>
      </w:numPr>
      <w:ind w:left="432"/>
      <w:outlineLvl w:val="0"/>
    </w:pPr>
    <w:rPr>
      <w:rFonts w:asciiTheme="majorHAnsi" w:eastAsiaTheme="majorEastAsia" w:hAnsiTheme="majorHAnsi" w:cstheme="majorBidi"/>
      <w:b/>
      <w:bCs/>
      <w:color w:val="005095" w:themeColor="accent1"/>
      <w:sz w:val="44"/>
      <w:szCs w:val="46"/>
      <w:lang w:val="en-GB"/>
    </w:rPr>
  </w:style>
  <w:style w:type="paragraph" w:styleId="Kop2">
    <w:name w:val="heading 2"/>
    <w:basedOn w:val="Standaard"/>
    <w:next w:val="Standaard"/>
    <w:link w:val="Kop2Char"/>
    <w:uiPriority w:val="9"/>
    <w:qFormat/>
    <w:rsid w:val="00020D10"/>
    <w:pPr>
      <w:keepNext/>
      <w:keepLines/>
      <w:numPr>
        <w:ilvl w:val="1"/>
        <w:numId w:val="4"/>
      </w:numPr>
      <w:outlineLvl w:val="1"/>
    </w:pPr>
    <w:rPr>
      <w:rFonts w:asciiTheme="majorHAnsi" w:eastAsiaTheme="majorEastAsia" w:hAnsiTheme="majorHAnsi" w:cstheme="majorBidi"/>
      <w:b/>
      <w:bCs/>
      <w:color w:val="AEBD14" w:themeColor="accent3"/>
      <w:sz w:val="30"/>
      <w:szCs w:val="30"/>
    </w:rPr>
  </w:style>
  <w:style w:type="paragraph" w:styleId="Kop3">
    <w:name w:val="heading 3"/>
    <w:basedOn w:val="Standaard"/>
    <w:next w:val="Standaard"/>
    <w:link w:val="Kop3Char"/>
    <w:uiPriority w:val="9"/>
    <w:qFormat/>
    <w:rsid w:val="00020D10"/>
    <w:pPr>
      <w:keepNext/>
      <w:keepLines/>
      <w:numPr>
        <w:ilvl w:val="2"/>
        <w:numId w:val="4"/>
      </w:numPr>
      <w:outlineLvl w:val="2"/>
    </w:pPr>
    <w:rPr>
      <w:rFonts w:asciiTheme="majorHAnsi" w:eastAsiaTheme="majorEastAsia" w:hAnsiTheme="majorHAnsi" w:cstheme="majorBidi"/>
      <w:b/>
      <w:bCs/>
      <w:color w:val="AEBD14" w:themeColor="accent3"/>
      <w:sz w:val="26"/>
      <w:szCs w:val="26"/>
    </w:rPr>
  </w:style>
  <w:style w:type="paragraph" w:styleId="Kop4">
    <w:name w:val="heading 4"/>
    <w:basedOn w:val="Standaard"/>
    <w:next w:val="Standaard"/>
    <w:link w:val="Kop4Char"/>
    <w:uiPriority w:val="9"/>
    <w:rsid w:val="00020D10"/>
    <w:pPr>
      <w:keepNext/>
      <w:keepLines/>
      <w:numPr>
        <w:ilvl w:val="3"/>
        <w:numId w:val="4"/>
      </w:numPr>
      <w:outlineLvl w:val="3"/>
    </w:pPr>
    <w:rPr>
      <w:rFonts w:asciiTheme="majorHAnsi" w:eastAsiaTheme="majorEastAsia" w:hAnsiTheme="majorHAnsi" w:cstheme="majorBidi"/>
      <w:b/>
      <w:bCs/>
      <w:iCs/>
      <w:color w:val="005095" w:themeColor="accent1"/>
    </w:rPr>
  </w:style>
  <w:style w:type="paragraph" w:styleId="Kop5">
    <w:name w:val="heading 5"/>
    <w:basedOn w:val="Standaard"/>
    <w:next w:val="Standaard"/>
    <w:link w:val="Kop5Char"/>
    <w:uiPriority w:val="9"/>
    <w:semiHidden/>
    <w:qFormat/>
    <w:rsid w:val="006A4622"/>
    <w:pPr>
      <w:keepNext/>
      <w:keepLines/>
      <w:numPr>
        <w:ilvl w:val="4"/>
        <w:numId w:val="4"/>
      </w:numPr>
      <w:spacing w:before="40"/>
      <w:outlineLvl w:val="4"/>
    </w:pPr>
    <w:rPr>
      <w:rFonts w:asciiTheme="majorHAnsi" w:eastAsiaTheme="majorEastAsia" w:hAnsiTheme="majorHAnsi" w:cstheme="majorBidi"/>
      <w:color w:val="003B6F" w:themeColor="accent1" w:themeShade="BF"/>
    </w:rPr>
  </w:style>
  <w:style w:type="paragraph" w:styleId="Kop6">
    <w:name w:val="heading 6"/>
    <w:basedOn w:val="Standaard"/>
    <w:next w:val="Standaard"/>
    <w:link w:val="Kop6Char"/>
    <w:uiPriority w:val="9"/>
    <w:semiHidden/>
    <w:qFormat/>
    <w:rsid w:val="006A4622"/>
    <w:pPr>
      <w:keepNext/>
      <w:keepLines/>
      <w:numPr>
        <w:ilvl w:val="5"/>
        <w:numId w:val="4"/>
      </w:numPr>
      <w:spacing w:before="40"/>
      <w:outlineLvl w:val="5"/>
    </w:pPr>
    <w:rPr>
      <w:rFonts w:asciiTheme="majorHAnsi" w:eastAsiaTheme="majorEastAsia" w:hAnsiTheme="majorHAnsi" w:cstheme="majorBidi"/>
      <w:color w:val="00274A" w:themeColor="accent1" w:themeShade="7F"/>
    </w:rPr>
  </w:style>
  <w:style w:type="paragraph" w:styleId="Kop7">
    <w:name w:val="heading 7"/>
    <w:basedOn w:val="Standaard"/>
    <w:next w:val="Standaard"/>
    <w:link w:val="Kop7Char"/>
    <w:uiPriority w:val="9"/>
    <w:semiHidden/>
    <w:unhideWhenUsed/>
    <w:qFormat/>
    <w:rsid w:val="006A4622"/>
    <w:pPr>
      <w:keepNext/>
      <w:keepLines/>
      <w:numPr>
        <w:ilvl w:val="6"/>
        <w:numId w:val="4"/>
      </w:numPr>
      <w:spacing w:before="40"/>
      <w:outlineLvl w:val="6"/>
    </w:pPr>
    <w:rPr>
      <w:rFonts w:asciiTheme="majorHAnsi" w:eastAsiaTheme="majorEastAsia" w:hAnsiTheme="majorHAnsi" w:cstheme="majorBidi"/>
      <w:i/>
      <w:iCs/>
      <w:color w:val="00274A" w:themeColor="accent1" w:themeShade="7F"/>
    </w:rPr>
  </w:style>
  <w:style w:type="paragraph" w:styleId="Kop8">
    <w:name w:val="heading 8"/>
    <w:basedOn w:val="Standaard"/>
    <w:next w:val="Standaard"/>
    <w:link w:val="Kop8Char"/>
    <w:uiPriority w:val="9"/>
    <w:semiHidden/>
    <w:unhideWhenUsed/>
    <w:qFormat/>
    <w:rsid w:val="006A4622"/>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A4622"/>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80A1A"/>
    <w:pPr>
      <w:spacing w:after="0" w:line="240" w:lineRule="auto"/>
    </w:pPr>
    <w:tblPr>
      <w:tblBorders>
        <w:top w:val="single" w:sz="2" w:space="0" w:color="506B16"/>
        <w:left w:val="single" w:sz="2" w:space="0" w:color="506B16"/>
        <w:bottom w:val="single" w:sz="2" w:space="0" w:color="506B16"/>
        <w:right w:val="single" w:sz="2" w:space="0" w:color="506B16"/>
        <w:insideH w:val="single" w:sz="2" w:space="0" w:color="506B16"/>
        <w:insideV w:val="single" w:sz="2" w:space="0" w:color="506B16"/>
      </w:tblBorders>
    </w:tblPr>
    <w:tblStylePr w:type="firstRow">
      <w:pPr>
        <w:jc w:val="left"/>
      </w:pPr>
      <w:rPr>
        <w:b/>
        <w:color w:val="506B16"/>
      </w:rPr>
      <w:tblPr/>
      <w:tcPr>
        <w:tcBorders>
          <w:top w:val="single" w:sz="4" w:space="0" w:color="506B16"/>
          <w:left w:val="single" w:sz="4" w:space="0" w:color="506B16"/>
          <w:bottom w:val="single" w:sz="4" w:space="0" w:color="506B16"/>
          <w:right w:val="single" w:sz="4" w:space="0" w:color="506B16"/>
          <w:insideH w:val="single" w:sz="4" w:space="0" w:color="506B16"/>
          <w:insideV w:val="single" w:sz="4" w:space="0" w:color="506B16"/>
        </w:tcBorders>
      </w:tcPr>
    </w:tblStylePr>
    <w:tblStylePr w:type="nwCell">
      <w:rPr>
        <w:b/>
      </w:rPr>
    </w:tblStyle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020D10"/>
    <w:rPr>
      <w:rFonts w:asciiTheme="majorHAnsi" w:eastAsiaTheme="majorEastAsia" w:hAnsiTheme="majorHAnsi" w:cstheme="majorBidi"/>
      <w:b/>
      <w:bCs/>
      <w:color w:val="AEBD14" w:themeColor="accent3"/>
      <w:kern w:val="16"/>
      <w:sz w:val="30"/>
      <w:szCs w:val="30"/>
    </w:rPr>
  </w:style>
  <w:style w:type="character" w:customStyle="1" w:styleId="Kop3Char">
    <w:name w:val="Kop 3 Char"/>
    <w:basedOn w:val="Standaardalinea-lettertype"/>
    <w:link w:val="Kop3"/>
    <w:uiPriority w:val="9"/>
    <w:rsid w:val="00020D10"/>
    <w:rPr>
      <w:rFonts w:asciiTheme="majorHAnsi" w:eastAsiaTheme="majorEastAsia" w:hAnsiTheme="majorHAnsi" w:cstheme="majorBidi"/>
      <w:b/>
      <w:bCs/>
      <w:color w:val="AEBD14" w:themeColor="accent3"/>
      <w:kern w:val="16"/>
      <w:sz w:val="26"/>
      <w:szCs w:val="26"/>
    </w:rPr>
  </w:style>
  <w:style w:type="character" w:customStyle="1" w:styleId="Kop4Char">
    <w:name w:val="Kop 4 Char"/>
    <w:basedOn w:val="Standaardalinea-lettertype"/>
    <w:link w:val="Kop4"/>
    <w:uiPriority w:val="9"/>
    <w:rsid w:val="00020D10"/>
    <w:rPr>
      <w:rFonts w:asciiTheme="majorHAnsi" w:eastAsiaTheme="majorEastAsia" w:hAnsiTheme="majorHAnsi" w:cstheme="majorBidi"/>
      <w:b/>
      <w:bCs/>
      <w:iCs/>
      <w:color w:val="005095" w:themeColor="accent1"/>
      <w:kern w:val="16"/>
      <w:sz w:val="20"/>
      <w:szCs w:val="24"/>
    </w:rPr>
  </w:style>
  <w:style w:type="paragraph" w:styleId="Titel">
    <w:name w:val="Title"/>
    <w:basedOn w:val="Standaard"/>
    <w:next w:val="Standaard"/>
    <w:link w:val="TitelChar"/>
    <w:uiPriority w:val="10"/>
    <w:semiHidden/>
    <w:rsid w:val="00021908"/>
    <w:pPr>
      <w:spacing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Char">
    <w:name w:val="Titel Char"/>
    <w:basedOn w:val="Standaardalinea-lettertype"/>
    <w:link w:val="Titel"/>
    <w:uiPriority w:val="10"/>
    <w:semiHidden/>
    <w:rsid w:val="00021908"/>
    <w:rPr>
      <w:rFonts w:asciiTheme="majorHAnsi" w:eastAsiaTheme="majorEastAsia" w:hAnsiTheme="majorHAnsi" w:cstheme="majorBidi"/>
      <w:color w:val="000000" w:themeColor="text1"/>
      <w:spacing w:val="5"/>
      <w:kern w:val="28"/>
      <w:sz w:val="52"/>
      <w:szCs w:val="52"/>
    </w:rPr>
  </w:style>
  <w:style w:type="paragraph" w:styleId="Ondertitel">
    <w:name w:val="Subtitle"/>
    <w:basedOn w:val="Standaard"/>
    <w:next w:val="Standaard"/>
    <w:link w:val="OndertitelChar"/>
    <w:uiPriority w:val="11"/>
    <w:semiHidden/>
    <w:rsid w:val="00842A06"/>
    <w:pPr>
      <w:numPr>
        <w:ilvl w:val="1"/>
      </w:numPr>
    </w:pPr>
    <w:rPr>
      <w:rFonts w:asciiTheme="majorHAnsi" w:eastAsiaTheme="majorEastAsia" w:hAnsiTheme="majorHAnsi" w:cstheme="majorBidi"/>
      <w:color w:val="005095" w:themeColor="accent1"/>
    </w:rPr>
  </w:style>
  <w:style w:type="character" w:customStyle="1" w:styleId="OndertitelChar">
    <w:name w:val="Ondertitel Char"/>
    <w:basedOn w:val="Standaardalinea-lettertype"/>
    <w:link w:val="Ondertitel"/>
    <w:uiPriority w:val="11"/>
    <w:semiHidden/>
    <w:rsid w:val="00842A06"/>
    <w:rPr>
      <w:rFonts w:asciiTheme="majorHAnsi" w:eastAsiaTheme="majorEastAsia" w:hAnsiTheme="majorHAnsi" w:cstheme="majorBidi"/>
      <w:color w:val="005095" w:themeColor="accent1"/>
      <w:kern w:val="16"/>
      <w:sz w:val="24"/>
      <w:szCs w:val="24"/>
    </w:rPr>
  </w:style>
  <w:style w:type="paragraph" w:styleId="Inhopg1">
    <w:name w:val="toc 1"/>
    <w:basedOn w:val="Standaard"/>
    <w:next w:val="Standaard"/>
    <w:uiPriority w:val="39"/>
    <w:rsid w:val="00C401F4"/>
    <w:pPr>
      <w:tabs>
        <w:tab w:val="right" w:leader="dot" w:pos="8080"/>
      </w:tabs>
      <w:spacing w:before="260"/>
      <w:ind w:left="426" w:right="1417" w:hanging="426"/>
    </w:pPr>
    <w:rPr>
      <w:b/>
      <w:noProof/>
      <w:color w:val="005095" w:themeColor="accent1"/>
      <w:lang w:val="en-GB"/>
    </w:rPr>
  </w:style>
  <w:style w:type="paragraph" w:styleId="Inhopg2">
    <w:name w:val="toc 2"/>
    <w:basedOn w:val="Standaard"/>
    <w:next w:val="Standaard"/>
    <w:uiPriority w:val="39"/>
    <w:rsid w:val="00C401F4"/>
    <w:pPr>
      <w:tabs>
        <w:tab w:val="right" w:leader="dot" w:pos="8080"/>
      </w:tabs>
      <w:ind w:left="851" w:right="1417" w:hanging="425"/>
    </w:pPr>
    <w:rPr>
      <w:noProof/>
      <w:color w:val="AEBD14" w:themeColor="accent3"/>
    </w:rPr>
  </w:style>
  <w:style w:type="paragraph" w:styleId="Inhopg3">
    <w:name w:val="toc 3"/>
    <w:basedOn w:val="Standaard"/>
    <w:next w:val="Standaard"/>
    <w:uiPriority w:val="39"/>
    <w:rsid w:val="00C401F4"/>
    <w:pPr>
      <w:tabs>
        <w:tab w:val="right" w:leader="dot" w:pos="8080"/>
      </w:tabs>
      <w:spacing w:after="100"/>
      <w:ind w:left="1560" w:right="1417" w:hanging="695"/>
    </w:pPr>
    <w:rPr>
      <w:i/>
      <w:noProof/>
      <w:color w:val="AEBD14" w:themeColor="accent3"/>
    </w:rPr>
  </w:style>
  <w:style w:type="paragraph" w:styleId="Inhopg4">
    <w:name w:val="toc 4"/>
    <w:basedOn w:val="Standaard"/>
    <w:next w:val="Standaard"/>
    <w:uiPriority w:val="39"/>
    <w:semiHidden/>
    <w:rsid w:val="00842A06"/>
    <w:pPr>
      <w:spacing w:after="100"/>
      <w:ind w:left="660"/>
    </w:pPr>
  </w:style>
  <w:style w:type="paragraph" w:styleId="Inhopg5">
    <w:name w:val="toc 5"/>
    <w:basedOn w:val="Standaard"/>
    <w:next w:val="Standaard"/>
    <w:uiPriority w:val="39"/>
    <w:rsid w:val="00842A06"/>
    <w:pPr>
      <w:spacing w:after="100"/>
      <w:ind w:left="880"/>
    </w:pPr>
  </w:style>
  <w:style w:type="paragraph" w:styleId="Inhopg6">
    <w:name w:val="toc 6"/>
    <w:basedOn w:val="Standaard"/>
    <w:next w:val="Standaard"/>
    <w:uiPriority w:val="39"/>
    <w:semiHidden/>
    <w:rsid w:val="00842A06"/>
    <w:pPr>
      <w:spacing w:after="100"/>
      <w:ind w:left="1100"/>
    </w:pPr>
  </w:style>
  <w:style w:type="paragraph" w:styleId="Inhopg7">
    <w:name w:val="toc 7"/>
    <w:basedOn w:val="Standaard"/>
    <w:next w:val="Standaard"/>
    <w:uiPriority w:val="39"/>
    <w:semiHidden/>
    <w:rsid w:val="00842A06"/>
    <w:pPr>
      <w:spacing w:after="100"/>
      <w:ind w:left="1320"/>
    </w:pPr>
  </w:style>
  <w:style w:type="paragraph" w:styleId="Inhopg8">
    <w:name w:val="toc 8"/>
    <w:basedOn w:val="Standaard"/>
    <w:next w:val="Standaard"/>
    <w:uiPriority w:val="39"/>
    <w:semiHidden/>
    <w:rsid w:val="00842A06"/>
    <w:pPr>
      <w:spacing w:after="100"/>
      <w:ind w:left="1540"/>
    </w:pPr>
  </w:style>
  <w:style w:type="paragraph" w:styleId="Inhopg9">
    <w:name w:val="toc 9"/>
    <w:basedOn w:val="Standaard"/>
    <w:next w:val="Standaard"/>
    <w:uiPriority w:val="39"/>
    <w:semiHidden/>
    <w:rsid w:val="00842A06"/>
    <w:pPr>
      <w:spacing w:after="100"/>
      <w:ind w:left="1760"/>
    </w:pPr>
  </w:style>
  <w:style w:type="character" w:customStyle="1" w:styleId="Kop1Char">
    <w:name w:val="Kop 1 Char"/>
    <w:basedOn w:val="Standaardalinea-lettertype"/>
    <w:link w:val="Kop1"/>
    <w:uiPriority w:val="9"/>
    <w:rsid w:val="00020D10"/>
    <w:rPr>
      <w:rFonts w:asciiTheme="majorHAnsi" w:eastAsiaTheme="majorEastAsia" w:hAnsiTheme="majorHAnsi" w:cstheme="majorBidi"/>
      <w:b/>
      <w:bCs/>
      <w:color w:val="005095" w:themeColor="accent1"/>
      <w:kern w:val="16"/>
      <w:sz w:val="44"/>
      <w:szCs w:val="46"/>
      <w:lang w:val="en-GB"/>
    </w:rPr>
  </w:style>
  <w:style w:type="paragraph" w:styleId="Kopvaninhoudsopgave">
    <w:name w:val="TOC Heading"/>
    <w:basedOn w:val="Kop1"/>
    <w:next w:val="Standaard"/>
    <w:uiPriority w:val="39"/>
    <w:semiHidden/>
    <w:rsid w:val="0022694C"/>
    <w:pPr>
      <w:outlineLvl w:val="9"/>
    </w:pPr>
  </w:style>
  <w:style w:type="paragraph" w:styleId="Voettekst">
    <w:name w:val="footer"/>
    <w:basedOn w:val="Standaard"/>
    <w:link w:val="VoettekstChar"/>
    <w:uiPriority w:val="99"/>
    <w:rsid w:val="00080A1A"/>
    <w:pPr>
      <w:tabs>
        <w:tab w:val="center" w:pos="4320"/>
        <w:tab w:val="right" w:pos="8640"/>
      </w:tabs>
      <w:spacing w:line="280" w:lineRule="atLeast"/>
    </w:pPr>
    <w:rPr>
      <w:color w:val="506B16"/>
      <w:sz w:val="16"/>
    </w:rPr>
  </w:style>
  <w:style w:type="character" w:customStyle="1" w:styleId="VoettekstChar">
    <w:name w:val="Voettekst Char"/>
    <w:basedOn w:val="Standaardalinea-lettertype"/>
    <w:link w:val="Voettekst"/>
    <w:uiPriority w:val="99"/>
    <w:rsid w:val="00080A1A"/>
    <w:rPr>
      <w:color w:val="506B16"/>
      <w:kern w:val="16"/>
      <w:sz w:val="16"/>
      <w:szCs w:val="24"/>
      <w:lang w:val="en-US"/>
    </w:rPr>
  </w:style>
  <w:style w:type="paragraph" w:styleId="Koptekst">
    <w:name w:val="header"/>
    <w:basedOn w:val="Standaard"/>
    <w:link w:val="KoptekstChar"/>
    <w:uiPriority w:val="99"/>
    <w:semiHidden/>
    <w:rsid w:val="007B4E04"/>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7B4E04"/>
    <w:rPr>
      <w:kern w:val="16"/>
    </w:rPr>
  </w:style>
  <w:style w:type="paragraph" w:styleId="Voetnoottekst">
    <w:name w:val="footnote text"/>
    <w:basedOn w:val="Standaard"/>
    <w:link w:val="VoetnoottekstChar"/>
    <w:uiPriority w:val="99"/>
    <w:semiHidden/>
    <w:rsid w:val="00677A7E"/>
    <w:pPr>
      <w:spacing w:line="240" w:lineRule="atLeast"/>
      <w:ind w:left="284" w:hanging="284"/>
    </w:pPr>
    <w:rPr>
      <w:sz w:val="17"/>
    </w:rPr>
  </w:style>
  <w:style w:type="character" w:customStyle="1" w:styleId="VoetnoottekstChar">
    <w:name w:val="Voetnoottekst Char"/>
    <w:basedOn w:val="Standaardalinea-lettertype"/>
    <w:link w:val="Voetnoottekst"/>
    <w:uiPriority w:val="99"/>
    <w:semiHidden/>
    <w:rsid w:val="00677A7E"/>
    <w:rPr>
      <w:kern w:val="16"/>
      <w:sz w:val="17"/>
      <w:szCs w:val="24"/>
      <w:lang w:val="en-US"/>
    </w:rPr>
  </w:style>
  <w:style w:type="character" w:styleId="Tekstvantijdelijkeaanduiding">
    <w:name w:val="Placeholder Text"/>
    <w:basedOn w:val="Standaardalinea-lettertype"/>
    <w:uiPriority w:val="99"/>
    <w:semiHidden/>
    <w:rsid w:val="00A94DF1"/>
    <w:rPr>
      <w:color w:val="auto"/>
      <w:u w:val="none"/>
      <w:bdr w:val="none" w:sz="0" w:space="0" w:color="auto"/>
      <w:shd w:val="clear" w:color="auto" w:fill="FFFF00"/>
    </w:rPr>
  </w:style>
  <w:style w:type="paragraph" w:styleId="Lijstalinea">
    <w:name w:val="List Paragraph"/>
    <w:aliases w:val="Bulletlijst NS,_EDSN_agendapunt,Opsomblokjes en substreepjes,INK_Opsomming"/>
    <w:basedOn w:val="Standaard"/>
    <w:link w:val="LijstalineaChar"/>
    <w:uiPriority w:val="34"/>
    <w:qFormat/>
    <w:rsid w:val="0022694C"/>
    <w:pPr>
      <w:ind w:left="720"/>
      <w:contextualSpacing/>
    </w:pPr>
  </w:style>
  <w:style w:type="paragraph" w:styleId="Lijstopsomteken">
    <w:name w:val="List Bullet"/>
    <w:basedOn w:val="Standaard"/>
    <w:uiPriority w:val="99"/>
    <w:rsid w:val="00020D10"/>
    <w:pPr>
      <w:numPr>
        <w:numId w:val="3"/>
      </w:numPr>
      <w:contextualSpacing/>
    </w:pPr>
  </w:style>
  <w:style w:type="paragraph" w:styleId="Lijstopsomteken2">
    <w:name w:val="List Bullet 2"/>
    <w:basedOn w:val="Standaard"/>
    <w:uiPriority w:val="99"/>
    <w:rsid w:val="00020D10"/>
    <w:pPr>
      <w:numPr>
        <w:numId w:val="2"/>
      </w:numPr>
      <w:contextualSpacing/>
    </w:pPr>
  </w:style>
  <w:style w:type="paragraph" w:styleId="Lijstnummering">
    <w:name w:val="List Number"/>
    <w:basedOn w:val="Standaard"/>
    <w:uiPriority w:val="99"/>
    <w:semiHidden/>
    <w:rsid w:val="00020D10"/>
    <w:pPr>
      <w:numPr>
        <w:numId w:val="1"/>
      </w:numPr>
      <w:contextualSpacing/>
    </w:pPr>
  </w:style>
  <w:style w:type="paragraph" w:customStyle="1" w:styleId="Opsommingkop">
    <w:name w:val="Opsomming kop"/>
    <w:basedOn w:val="Lijstopsomteken"/>
    <w:qFormat/>
    <w:rsid w:val="00020D10"/>
    <w:rPr>
      <w:b/>
      <w:bCs/>
      <w:color w:val="AEBD14" w:themeColor="accent3"/>
    </w:rPr>
  </w:style>
  <w:style w:type="paragraph" w:styleId="Standaardinspringing">
    <w:name w:val="Normal Indent"/>
    <w:basedOn w:val="Standaard"/>
    <w:uiPriority w:val="99"/>
    <w:rsid w:val="006055AD"/>
    <w:pPr>
      <w:ind w:left="284"/>
    </w:pPr>
  </w:style>
  <w:style w:type="character" w:styleId="Voetnootmarkering">
    <w:name w:val="footnote reference"/>
    <w:basedOn w:val="Standaardalinea-lettertype"/>
    <w:uiPriority w:val="99"/>
    <w:semiHidden/>
    <w:unhideWhenUsed/>
    <w:rsid w:val="006055AD"/>
    <w:rPr>
      <w:vertAlign w:val="superscript"/>
    </w:rPr>
  </w:style>
  <w:style w:type="paragraph" w:styleId="Bibliografie">
    <w:name w:val="Bibliography"/>
    <w:basedOn w:val="Standaard"/>
    <w:next w:val="Standaard"/>
    <w:uiPriority w:val="37"/>
    <w:unhideWhenUsed/>
    <w:rsid w:val="00C81FC4"/>
  </w:style>
  <w:style w:type="character" w:styleId="Hyperlink">
    <w:name w:val="Hyperlink"/>
    <w:basedOn w:val="Standaardalinea-lettertype"/>
    <w:uiPriority w:val="99"/>
    <w:rsid w:val="00F61B8A"/>
    <w:rPr>
      <w:color w:val="AEBD14" w:themeColor="accent3"/>
      <w:u w:val="single"/>
    </w:rPr>
  </w:style>
  <w:style w:type="character" w:styleId="Paginanummer">
    <w:name w:val="page number"/>
    <w:basedOn w:val="Standaardalinea-lettertype"/>
    <w:uiPriority w:val="99"/>
    <w:unhideWhenUsed/>
    <w:rsid w:val="00C81FC4"/>
    <w:rPr>
      <w:b/>
      <w:color w:val="44546A" w:themeColor="text2"/>
    </w:rPr>
  </w:style>
  <w:style w:type="table" w:styleId="Rastertabel1licht">
    <w:name w:val="Grid Table 1 Light"/>
    <w:basedOn w:val="Standaardtabel"/>
    <w:uiPriority w:val="46"/>
    <w:rsid w:val="008C24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FC518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FC518F"/>
    <w:pPr>
      <w:spacing w:after="0" w:line="240" w:lineRule="auto"/>
    </w:pPr>
    <w:tblPr>
      <w:tblStyleRowBandSize w:val="1"/>
      <w:tblStyleColBandSize w:val="1"/>
      <w:tblBorders>
        <w:top w:val="single" w:sz="4" w:space="0" w:color="69FCFF" w:themeColor="accent2" w:themeTint="66"/>
        <w:left w:val="single" w:sz="4" w:space="0" w:color="69FCFF" w:themeColor="accent2" w:themeTint="66"/>
        <w:bottom w:val="single" w:sz="4" w:space="0" w:color="69FCFF" w:themeColor="accent2" w:themeTint="66"/>
        <w:right w:val="single" w:sz="4" w:space="0" w:color="69FCFF" w:themeColor="accent2" w:themeTint="66"/>
        <w:insideH w:val="single" w:sz="4" w:space="0" w:color="69FCFF" w:themeColor="accent2" w:themeTint="66"/>
        <w:insideV w:val="single" w:sz="4" w:space="0" w:color="69FCFF" w:themeColor="accent2" w:themeTint="66"/>
      </w:tblBorders>
    </w:tblPr>
    <w:tblStylePr w:type="firstRow">
      <w:rPr>
        <w:b/>
        <w:bCs/>
      </w:rPr>
      <w:tblPr/>
      <w:tcPr>
        <w:tcBorders>
          <w:bottom w:val="single" w:sz="12" w:space="0" w:color="1FFBFF" w:themeColor="accent2" w:themeTint="99"/>
        </w:tcBorders>
      </w:tcPr>
    </w:tblStylePr>
    <w:tblStylePr w:type="lastRow">
      <w:rPr>
        <w:b/>
        <w:bCs/>
      </w:rPr>
      <w:tblPr/>
      <w:tcPr>
        <w:tcBorders>
          <w:top w:val="double" w:sz="2" w:space="0" w:color="1FFBFF" w:themeColor="accent2" w:themeTint="99"/>
        </w:tcBorders>
      </w:tcPr>
    </w:tblStylePr>
    <w:tblStylePr w:type="firstCol">
      <w:rPr>
        <w:b/>
        <w:bCs/>
      </w:rPr>
    </w:tblStylePr>
    <w:tblStylePr w:type="lastCol">
      <w:rPr>
        <w:b/>
        <w:bCs/>
      </w:rPr>
    </w:tblStylePr>
  </w:style>
  <w:style w:type="paragraph" w:customStyle="1" w:styleId="Inleiding">
    <w:name w:val="Inleiding"/>
    <w:basedOn w:val="Standaard"/>
    <w:uiPriority w:val="99"/>
    <w:semiHidden/>
    <w:rsid w:val="00FC518F"/>
    <w:pPr>
      <w:tabs>
        <w:tab w:val="left" w:pos="142"/>
        <w:tab w:val="left" w:pos="283"/>
      </w:tabs>
      <w:suppressAutoHyphens/>
      <w:autoSpaceDE w:val="0"/>
      <w:autoSpaceDN w:val="0"/>
      <w:snapToGrid/>
      <w:spacing w:line="480" w:lineRule="atLeast"/>
      <w:textAlignment w:val="center"/>
    </w:pPr>
    <w:rPr>
      <w:rFonts w:ascii="UnitRoundedPro-Light" w:hAnsi="UnitRoundedPro-Light" w:cs="UnitRoundedPro-Light"/>
      <w:color w:val="999949"/>
      <w:spacing w:val="6"/>
      <w:kern w:val="0"/>
      <w:sz w:val="28"/>
      <w:szCs w:val="28"/>
    </w:rPr>
  </w:style>
  <w:style w:type="table" w:styleId="Rastertabel1licht-Accent3">
    <w:name w:val="Grid Table 1 Light Accent 3"/>
    <w:basedOn w:val="Standaardtabel"/>
    <w:uiPriority w:val="46"/>
    <w:rsid w:val="00940CDE"/>
    <w:pPr>
      <w:spacing w:after="0" w:line="240" w:lineRule="auto"/>
    </w:pPr>
    <w:tblPr>
      <w:tblStyleRowBandSize w:val="1"/>
      <w:tblStyleColBandSize w:val="1"/>
      <w:tblBorders>
        <w:top w:val="single" w:sz="4" w:space="0" w:color="EAF391" w:themeColor="accent3" w:themeTint="66"/>
        <w:left w:val="single" w:sz="4" w:space="0" w:color="EAF391" w:themeColor="accent3" w:themeTint="66"/>
        <w:bottom w:val="single" w:sz="4" w:space="0" w:color="EAF391" w:themeColor="accent3" w:themeTint="66"/>
        <w:right w:val="single" w:sz="4" w:space="0" w:color="EAF391" w:themeColor="accent3" w:themeTint="66"/>
        <w:insideH w:val="single" w:sz="4" w:space="0" w:color="EAF391" w:themeColor="accent3" w:themeTint="66"/>
        <w:insideV w:val="single" w:sz="4" w:space="0" w:color="EAF391" w:themeColor="accent3" w:themeTint="66"/>
      </w:tblBorders>
    </w:tblPr>
    <w:tblStylePr w:type="firstRow">
      <w:rPr>
        <w:b/>
        <w:bCs/>
      </w:rPr>
      <w:tblPr/>
      <w:tcPr>
        <w:tcBorders>
          <w:bottom w:val="single" w:sz="12" w:space="0" w:color="E0ED5B" w:themeColor="accent3" w:themeTint="99"/>
        </w:tcBorders>
      </w:tcPr>
    </w:tblStylePr>
    <w:tblStylePr w:type="lastRow">
      <w:rPr>
        <w:b/>
        <w:bCs/>
      </w:rPr>
      <w:tblPr/>
      <w:tcPr>
        <w:tcBorders>
          <w:top w:val="double" w:sz="2" w:space="0" w:color="E0ED5B" w:themeColor="accent3" w:themeTint="99"/>
        </w:tcBorders>
      </w:tcPr>
    </w:tblStylePr>
    <w:tblStylePr w:type="firstCol">
      <w:rPr>
        <w:b/>
        <w:bCs/>
      </w:rPr>
    </w:tblStylePr>
    <w:tblStylePr w:type="lastCol">
      <w:rPr>
        <w:b/>
        <w:bCs/>
      </w:rPr>
    </w:tblStylePr>
  </w:style>
  <w:style w:type="character" w:customStyle="1" w:styleId="Kop5Char">
    <w:name w:val="Kop 5 Char"/>
    <w:basedOn w:val="Standaardalinea-lettertype"/>
    <w:link w:val="Kop5"/>
    <w:uiPriority w:val="9"/>
    <w:semiHidden/>
    <w:rsid w:val="006A4622"/>
    <w:rPr>
      <w:rFonts w:asciiTheme="majorHAnsi" w:eastAsiaTheme="majorEastAsia" w:hAnsiTheme="majorHAnsi" w:cstheme="majorBidi"/>
      <w:color w:val="003B6F" w:themeColor="accent1" w:themeShade="BF"/>
      <w:kern w:val="16"/>
      <w:sz w:val="20"/>
      <w:szCs w:val="24"/>
    </w:rPr>
  </w:style>
  <w:style w:type="character" w:customStyle="1" w:styleId="Kop6Char">
    <w:name w:val="Kop 6 Char"/>
    <w:basedOn w:val="Standaardalinea-lettertype"/>
    <w:link w:val="Kop6"/>
    <w:uiPriority w:val="9"/>
    <w:semiHidden/>
    <w:rsid w:val="006A4622"/>
    <w:rPr>
      <w:rFonts w:asciiTheme="majorHAnsi" w:eastAsiaTheme="majorEastAsia" w:hAnsiTheme="majorHAnsi" w:cstheme="majorBidi"/>
      <w:color w:val="00274A" w:themeColor="accent1" w:themeShade="7F"/>
      <w:kern w:val="16"/>
      <w:sz w:val="20"/>
      <w:szCs w:val="24"/>
    </w:rPr>
  </w:style>
  <w:style w:type="character" w:customStyle="1" w:styleId="Kop7Char">
    <w:name w:val="Kop 7 Char"/>
    <w:basedOn w:val="Standaardalinea-lettertype"/>
    <w:link w:val="Kop7"/>
    <w:uiPriority w:val="9"/>
    <w:semiHidden/>
    <w:rsid w:val="006A4622"/>
    <w:rPr>
      <w:rFonts w:asciiTheme="majorHAnsi" w:eastAsiaTheme="majorEastAsia" w:hAnsiTheme="majorHAnsi" w:cstheme="majorBidi"/>
      <w:i/>
      <w:iCs/>
      <w:color w:val="00274A" w:themeColor="accent1" w:themeShade="7F"/>
      <w:kern w:val="16"/>
      <w:sz w:val="20"/>
      <w:szCs w:val="24"/>
    </w:rPr>
  </w:style>
  <w:style w:type="character" w:customStyle="1" w:styleId="Kop8Char">
    <w:name w:val="Kop 8 Char"/>
    <w:basedOn w:val="Standaardalinea-lettertype"/>
    <w:link w:val="Kop8"/>
    <w:uiPriority w:val="9"/>
    <w:semiHidden/>
    <w:rsid w:val="006A4622"/>
    <w:rPr>
      <w:rFonts w:asciiTheme="majorHAnsi" w:eastAsiaTheme="majorEastAsia" w:hAnsiTheme="majorHAnsi" w:cstheme="majorBidi"/>
      <w:color w:val="272727" w:themeColor="text1" w:themeTint="D8"/>
      <w:kern w:val="16"/>
      <w:sz w:val="21"/>
      <w:szCs w:val="21"/>
    </w:rPr>
  </w:style>
  <w:style w:type="character" w:customStyle="1" w:styleId="Kop9Char">
    <w:name w:val="Kop 9 Char"/>
    <w:basedOn w:val="Standaardalinea-lettertype"/>
    <w:link w:val="Kop9"/>
    <w:uiPriority w:val="9"/>
    <w:semiHidden/>
    <w:rsid w:val="006A4622"/>
    <w:rPr>
      <w:rFonts w:asciiTheme="majorHAnsi" w:eastAsiaTheme="majorEastAsia" w:hAnsiTheme="majorHAnsi" w:cstheme="majorBidi"/>
      <w:i/>
      <w:iCs/>
      <w:color w:val="272727" w:themeColor="text1" w:themeTint="D8"/>
      <w:kern w:val="16"/>
      <w:sz w:val="21"/>
      <w:szCs w:val="21"/>
    </w:rPr>
  </w:style>
  <w:style w:type="character" w:styleId="GevolgdeHyperlink">
    <w:name w:val="FollowedHyperlink"/>
    <w:basedOn w:val="Standaardalinea-lettertype"/>
    <w:uiPriority w:val="99"/>
    <w:semiHidden/>
    <w:rsid w:val="00F61B8A"/>
    <w:rPr>
      <w:color w:val="AEBD14" w:themeColor="accent3"/>
      <w:u w:val="single"/>
    </w:rPr>
  </w:style>
  <w:style w:type="paragraph" w:customStyle="1" w:styleId="plattetekst">
    <w:name w:val="platte tekst"/>
    <w:basedOn w:val="Standaard"/>
    <w:uiPriority w:val="99"/>
    <w:rsid w:val="007B536B"/>
    <w:pPr>
      <w:tabs>
        <w:tab w:val="left" w:pos="142"/>
        <w:tab w:val="left" w:pos="283"/>
      </w:tabs>
      <w:suppressAutoHyphens/>
      <w:autoSpaceDE w:val="0"/>
      <w:autoSpaceDN w:val="0"/>
      <w:snapToGrid/>
      <w:spacing w:line="280" w:lineRule="atLeast"/>
      <w:textAlignment w:val="center"/>
    </w:pPr>
    <w:rPr>
      <w:rFonts w:ascii="UnitRoundedPro-Light" w:hAnsi="UnitRoundedPro-Light" w:cs="UnitRoundedPro-Light"/>
      <w:color w:val="00004C"/>
      <w:spacing w:val="4"/>
      <w:kern w:val="0"/>
      <w:szCs w:val="20"/>
    </w:rPr>
  </w:style>
  <w:style w:type="paragraph" w:styleId="Citaat">
    <w:name w:val="Quote"/>
    <w:basedOn w:val="Standaard"/>
    <w:next w:val="Standaard"/>
    <w:link w:val="CitaatChar"/>
    <w:uiPriority w:val="29"/>
    <w:rsid w:val="00DB7EB1"/>
    <w:pPr>
      <w:ind w:right="862"/>
    </w:pPr>
    <w:rPr>
      <w:b/>
      <w:i/>
      <w:iCs/>
      <w:color w:val="AEBD14" w:themeColor="accent3"/>
      <w:sz w:val="28"/>
      <w:szCs w:val="28"/>
    </w:rPr>
  </w:style>
  <w:style w:type="character" w:customStyle="1" w:styleId="CitaatChar">
    <w:name w:val="Citaat Char"/>
    <w:basedOn w:val="Standaardalinea-lettertype"/>
    <w:link w:val="Citaat"/>
    <w:uiPriority w:val="29"/>
    <w:rsid w:val="00DB7EB1"/>
    <w:rPr>
      <w:b/>
      <w:i/>
      <w:iCs/>
      <w:color w:val="AEBD14" w:themeColor="accent3"/>
      <w:kern w:val="16"/>
      <w:sz w:val="28"/>
      <w:szCs w:val="28"/>
    </w:rPr>
  </w:style>
  <w:style w:type="paragraph" w:customStyle="1" w:styleId="subkop">
    <w:name w:val="subkop"/>
    <w:basedOn w:val="plattetekst"/>
    <w:uiPriority w:val="99"/>
    <w:rsid w:val="007B536B"/>
    <w:rPr>
      <w:b/>
      <w:bCs/>
      <w:color w:val="A5BF3F"/>
    </w:rPr>
  </w:style>
  <w:style w:type="paragraph" w:styleId="Bijschrift">
    <w:name w:val="caption"/>
    <w:basedOn w:val="Standaard"/>
    <w:next w:val="Standaard"/>
    <w:uiPriority w:val="35"/>
    <w:unhideWhenUsed/>
    <w:qFormat/>
    <w:rsid w:val="00EC1E72"/>
    <w:pPr>
      <w:spacing w:line="240" w:lineRule="auto"/>
    </w:pPr>
    <w:rPr>
      <w:b/>
      <w:iCs/>
      <w:color w:val="506B16"/>
    </w:rPr>
  </w:style>
  <w:style w:type="character" w:styleId="Onopgelostemelding">
    <w:name w:val="Unresolved Mention"/>
    <w:basedOn w:val="Standaardalinea-lettertype"/>
    <w:uiPriority w:val="99"/>
    <w:unhideWhenUsed/>
    <w:rsid w:val="00080A1A"/>
    <w:rPr>
      <w:color w:val="605E5C"/>
      <w:shd w:val="clear" w:color="auto" w:fill="E1DFDD"/>
    </w:rPr>
  </w:style>
  <w:style w:type="table" w:styleId="Rastertabel2-Accent1">
    <w:name w:val="Grid Table 2 Accent 1"/>
    <w:basedOn w:val="Standaardtabel"/>
    <w:uiPriority w:val="47"/>
    <w:rsid w:val="008B4F78"/>
    <w:pPr>
      <w:spacing w:after="0" w:line="240" w:lineRule="auto"/>
    </w:pPr>
    <w:tblPr>
      <w:tblStyleRowBandSize w:val="1"/>
      <w:tblStyleColBandSize w:val="1"/>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005095" w:themeFill="accent1"/>
      </w:tcPr>
    </w:tblStylePr>
    <w:tblStylePr w:type="lastRow">
      <w:rPr>
        <w:b/>
        <w:bCs/>
      </w:rPr>
      <w:tblPr/>
      <w:tcPr>
        <w:tcBorders>
          <w:top w:val="double" w:sz="2" w:space="0" w:color="2699FF" w:themeColor="accent1" w:themeTint="99"/>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b w:val="0"/>
        <w:color w:val="005095" w:themeColor="accent1"/>
      </w:rPr>
      <w:tblPr/>
      <w:tcPr>
        <w:tcBorders>
          <w:top w:val="nil"/>
          <w:left w:val="nil"/>
          <w:bottom w:val="nil"/>
          <w:right w:val="nil"/>
          <w:insideH w:val="nil"/>
          <w:insideV w:val="nil"/>
          <w:tl2br w:val="nil"/>
          <w:tr2bl w:val="nil"/>
        </w:tcBorders>
        <w:shd w:val="clear" w:color="auto" w:fill="EFF0F7"/>
      </w:tcPr>
    </w:tblStylePr>
    <w:tblStylePr w:type="band2Horz">
      <w:rPr>
        <w:rFonts w:asciiTheme="minorHAnsi" w:hAnsiTheme="minorHAnsi"/>
        <w:b w:val="0"/>
        <w:color w:val="005095" w:themeColor="accent1"/>
        <w:u w:val="none"/>
      </w:rPr>
      <w:tblPr/>
      <w:tcPr>
        <w:tcBorders>
          <w:top w:val="nil"/>
          <w:left w:val="nil"/>
          <w:bottom w:val="nil"/>
          <w:right w:val="nil"/>
          <w:insideH w:val="nil"/>
          <w:insideV w:val="nil"/>
          <w:tl2br w:val="nil"/>
          <w:tr2bl w:val="nil"/>
        </w:tcBorders>
        <w:shd w:val="clear" w:color="auto" w:fill="E0E2EF"/>
      </w:tcPr>
    </w:tblStylePr>
  </w:style>
  <w:style w:type="table" w:styleId="Rastertabel2-Accent2">
    <w:name w:val="Grid Table 2 Accent 2"/>
    <w:basedOn w:val="Standaardtabel"/>
    <w:uiPriority w:val="47"/>
    <w:rsid w:val="00584024"/>
    <w:pPr>
      <w:spacing w:after="0" w:line="240" w:lineRule="auto"/>
    </w:pPr>
    <w:tblPr>
      <w:tblStyleRowBandSize w:val="1"/>
      <w:tblStyleColBandSize w:val="1"/>
      <w:tblBorders>
        <w:top w:val="single" w:sz="2" w:space="0" w:color="1FFBFF" w:themeColor="accent2" w:themeTint="99"/>
        <w:bottom w:val="single" w:sz="2" w:space="0" w:color="1FFBFF" w:themeColor="accent2" w:themeTint="99"/>
        <w:insideH w:val="single" w:sz="2" w:space="0" w:color="1FFBFF" w:themeColor="accent2" w:themeTint="99"/>
        <w:insideV w:val="single" w:sz="2" w:space="0" w:color="1FFBFF" w:themeColor="accent2" w:themeTint="99"/>
      </w:tblBorders>
      <w:tblCellMar>
        <w:bottom w:w="57" w:type="dxa"/>
      </w:tblCellMar>
    </w:tblPr>
    <w:tblStylePr w:type="firstRow">
      <w:tblPr/>
      <w:tcPr>
        <w:tcBorders>
          <w:top w:val="nil"/>
          <w:left w:val="nil"/>
          <w:bottom w:val="nil"/>
          <w:right w:val="nil"/>
          <w:insideH w:val="nil"/>
          <w:insideV w:val="nil"/>
          <w:tl2br w:val="nil"/>
          <w:tr2bl w:val="nil"/>
        </w:tcBorders>
        <w:shd w:val="clear" w:color="auto" w:fill="008789" w:themeFill="accent2"/>
      </w:tcPr>
    </w:tblStylePr>
    <w:tblStylePr w:type="lastRow">
      <w:rPr>
        <w:b/>
        <w:bCs/>
      </w:rPr>
      <w:tblPr/>
      <w:tcPr>
        <w:tcBorders>
          <w:top w:val="nil"/>
          <w:left w:val="nil"/>
          <w:bottom w:val="nil"/>
          <w:right w:val="nil"/>
          <w:insideH w:val="nil"/>
          <w:insideV w:val="nil"/>
          <w:tl2br w:val="nil"/>
          <w:tr2bl w:val="nil"/>
        </w:tcBorders>
        <w:shd w:val="clear" w:color="auto" w:fill="008789" w:themeFill="accent2"/>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E7F3F0"/>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DFD"/>
      </w:tcPr>
    </w:tblStylePr>
  </w:style>
  <w:style w:type="table" w:styleId="Rastertabel2-Accent3">
    <w:name w:val="Grid Table 2 Accent 3"/>
    <w:basedOn w:val="Standaardtabel"/>
    <w:uiPriority w:val="47"/>
    <w:rsid w:val="00584024"/>
    <w:pPr>
      <w:spacing w:after="0" w:line="240" w:lineRule="auto"/>
    </w:pPr>
    <w:tblPr>
      <w:tblStyleRowBandSize w:val="1"/>
      <w:tblStyleColBandSize w:val="1"/>
      <w:tblBorders>
        <w:top w:val="single" w:sz="2" w:space="0" w:color="E0ED5B" w:themeColor="accent3" w:themeTint="99"/>
        <w:bottom w:val="single" w:sz="2" w:space="0" w:color="E0ED5B" w:themeColor="accent3" w:themeTint="99"/>
        <w:insideH w:val="single" w:sz="2" w:space="0" w:color="E0ED5B" w:themeColor="accent3" w:themeTint="99"/>
        <w:insideV w:val="single" w:sz="2" w:space="0" w:color="E0ED5B" w:themeColor="accent3" w:themeTint="99"/>
      </w:tblBorders>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AEBD14" w:themeFill="accent3"/>
      </w:tcPr>
    </w:tblStylePr>
    <w:tblStylePr w:type="lastRow">
      <w:rPr>
        <w:b/>
        <w:bCs/>
      </w:rPr>
      <w:tblPr/>
      <w:tcPr>
        <w:tcBorders>
          <w:top w:val="double" w:sz="2" w:space="0" w:color="E0ED5B" w:themeColor="accent3" w:themeTint="99"/>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FDFEF5"/>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9E8"/>
      </w:tcPr>
    </w:tblStylePr>
  </w:style>
  <w:style w:type="table" w:styleId="Rastertabel2">
    <w:name w:val="Grid Table 2"/>
    <w:basedOn w:val="Standaardtabel"/>
    <w:uiPriority w:val="47"/>
    <w:rsid w:val="00140F9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3">
    <w:name w:val="Grid Table 4 Accent 3"/>
    <w:basedOn w:val="Standaardtabel"/>
    <w:uiPriority w:val="49"/>
    <w:rsid w:val="00B9572C"/>
    <w:pPr>
      <w:spacing w:after="0" w:line="240" w:lineRule="auto"/>
    </w:p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color w:val="FFFFFF" w:themeColor="background1"/>
      </w:rPr>
      <w:tblPr/>
      <w:tcPr>
        <w:tcBorders>
          <w:top w:val="single" w:sz="4" w:space="0" w:color="AEBD14" w:themeColor="accent3"/>
          <w:left w:val="single" w:sz="4" w:space="0" w:color="AEBD14" w:themeColor="accent3"/>
          <w:bottom w:val="single" w:sz="4" w:space="0" w:color="AEBD14" w:themeColor="accent3"/>
          <w:right w:val="single" w:sz="4" w:space="0" w:color="AEBD14" w:themeColor="accent3"/>
          <w:insideH w:val="nil"/>
          <w:insideV w:val="nil"/>
        </w:tcBorders>
        <w:shd w:val="clear" w:color="auto" w:fill="AEBD14" w:themeFill="accent3"/>
      </w:tcPr>
    </w:tblStylePr>
    <w:tblStylePr w:type="lastRow">
      <w:rPr>
        <w:b/>
        <w:bCs/>
      </w:rPr>
      <w:tblPr/>
      <w:tcPr>
        <w:tcBorders>
          <w:top w:val="double" w:sz="4" w:space="0" w:color="AEBD14" w:themeColor="accent3"/>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F4F9C8" w:themeFill="accent3" w:themeFillTint="33"/>
      </w:tcPr>
    </w:tblStylePr>
  </w:style>
  <w:style w:type="table" w:styleId="Rastertabel3-Accent3">
    <w:name w:val="Grid Table 3 Accent 3"/>
    <w:basedOn w:val="Standaardtabel"/>
    <w:uiPriority w:val="48"/>
    <w:rsid w:val="00B9572C"/>
    <w:pPr>
      <w:spacing w:after="0" w:line="240" w:lineRule="auto"/>
    </w:p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sz="4" w:space="0" w:color="E0ED5B" w:themeColor="accent3" w:themeTint="99"/>
        </w:tcBorders>
      </w:tcPr>
    </w:tblStylePr>
    <w:tblStylePr w:type="nwCell">
      <w:tblPr/>
      <w:tcPr>
        <w:tcBorders>
          <w:bottom w:val="single" w:sz="4" w:space="0" w:color="E0ED5B" w:themeColor="accent3" w:themeTint="99"/>
        </w:tcBorders>
      </w:tcPr>
    </w:tblStylePr>
    <w:tblStylePr w:type="seCell">
      <w:tblPr/>
      <w:tcPr>
        <w:tcBorders>
          <w:top w:val="single" w:sz="4" w:space="0" w:color="E0ED5B" w:themeColor="accent3" w:themeTint="99"/>
        </w:tcBorders>
      </w:tcPr>
    </w:tblStylePr>
    <w:tblStylePr w:type="swCell">
      <w:tblPr/>
      <w:tcPr>
        <w:tcBorders>
          <w:top w:val="single" w:sz="4" w:space="0" w:color="E0ED5B" w:themeColor="accent3" w:themeTint="99"/>
        </w:tcBorders>
      </w:tcPr>
    </w:tblStylePr>
  </w:style>
  <w:style w:type="table" w:styleId="Rastertabel7kleurrijk-Accent3">
    <w:name w:val="Grid Table 7 Colorful Accent 3"/>
    <w:basedOn w:val="Standaardtabel"/>
    <w:uiPriority w:val="52"/>
    <w:rsid w:val="00B9572C"/>
    <w:pPr>
      <w:spacing w:after="0" w:line="240" w:lineRule="auto"/>
    </w:pPr>
    <w:rPr>
      <w:color w:val="818D0F" w:themeColor="accent3" w:themeShade="BF"/>
    </w:r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sz="4" w:space="0" w:color="E0ED5B" w:themeColor="accent3" w:themeTint="99"/>
        </w:tcBorders>
      </w:tcPr>
    </w:tblStylePr>
    <w:tblStylePr w:type="nwCell">
      <w:tblPr/>
      <w:tcPr>
        <w:tcBorders>
          <w:bottom w:val="single" w:sz="4" w:space="0" w:color="E0ED5B" w:themeColor="accent3" w:themeTint="99"/>
        </w:tcBorders>
      </w:tcPr>
    </w:tblStylePr>
    <w:tblStylePr w:type="seCell">
      <w:tblPr/>
      <w:tcPr>
        <w:tcBorders>
          <w:top w:val="single" w:sz="4" w:space="0" w:color="E0ED5B" w:themeColor="accent3" w:themeTint="99"/>
        </w:tcBorders>
      </w:tcPr>
    </w:tblStylePr>
    <w:tblStylePr w:type="swCell">
      <w:tblPr/>
      <w:tcPr>
        <w:tcBorders>
          <w:top w:val="single" w:sz="4" w:space="0" w:color="E0ED5B" w:themeColor="accent3" w:themeTint="99"/>
        </w:tcBorders>
      </w:tcPr>
    </w:tblStylePr>
  </w:style>
  <w:style w:type="paragraph" w:customStyle="1" w:styleId="paragraph">
    <w:name w:val="paragraph"/>
    <w:basedOn w:val="Standaard"/>
    <w:rsid w:val="006404F4"/>
    <w:pPr>
      <w:adjustRightInd/>
      <w:snapToGrid/>
      <w:spacing w:before="100" w:beforeAutospacing="1" w:after="100" w:afterAutospacing="1" w:line="240" w:lineRule="auto"/>
    </w:pPr>
    <w:rPr>
      <w:rFonts w:ascii="Times New Roman" w:eastAsia="Times New Roman" w:hAnsi="Times New Roman" w:cs="Times New Roman"/>
      <w:kern w:val="0"/>
      <w:sz w:val="24"/>
      <w:lang w:eastAsia="nl-NL"/>
    </w:rPr>
  </w:style>
  <w:style w:type="character" w:customStyle="1" w:styleId="normaltextrun">
    <w:name w:val="normaltextrun"/>
    <w:basedOn w:val="Standaardalinea-lettertype"/>
    <w:rsid w:val="006404F4"/>
  </w:style>
  <w:style w:type="character" w:customStyle="1" w:styleId="eop">
    <w:name w:val="eop"/>
    <w:basedOn w:val="Standaardalinea-lettertype"/>
    <w:rsid w:val="006404F4"/>
  </w:style>
  <w:style w:type="character" w:customStyle="1" w:styleId="LijstalineaChar">
    <w:name w:val="Lijstalinea Char"/>
    <w:aliases w:val="Bulletlijst NS Char,_EDSN_agendapunt Char,Opsomblokjes en substreepjes Char,INK_Opsomming Char"/>
    <w:basedOn w:val="Standaardalinea-lettertype"/>
    <w:link w:val="Lijstalinea"/>
    <w:uiPriority w:val="34"/>
    <w:rsid w:val="00B671E7"/>
    <w:rPr>
      <w:kern w:val="16"/>
      <w:szCs w:val="24"/>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kern w:val="16"/>
      <w:sz w:val="20"/>
      <w:szCs w:val="20"/>
    </w:rPr>
  </w:style>
  <w:style w:type="character" w:styleId="Verwijzingopmerking">
    <w:name w:val="annotation reference"/>
    <w:basedOn w:val="Standaardalinea-lettertype"/>
    <w:uiPriority w:val="99"/>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721F6"/>
    <w:rPr>
      <w:b/>
      <w:bCs/>
    </w:rPr>
  </w:style>
  <w:style w:type="character" w:customStyle="1" w:styleId="OnderwerpvanopmerkingChar">
    <w:name w:val="Onderwerp van opmerking Char"/>
    <w:basedOn w:val="TekstopmerkingChar"/>
    <w:link w:val="Onderwerpvanopmerking"/>
    <w:uiPriority w:val="99"/>
    <w:semiHidden/>
    <w:rsid w:val="001721F6"/>
    <w:rPr>
      <w:b/>
      <w:bCs/>
      <w:kern w:val="16"/>
      <w:sz w:val="20"/>
      <w:szCs w:val="20"/>
    </w:rPr>
  </w:style>
  <w:style w:type="character" w:styleId="Vermelding">
    <w:name w:val="Mention"/>
    <w:basedOn w:val="Standaardalinea-lettertype"/>
    <w:uiPriority w:val="99"/>
    <w:unhideWhenUsed/>
    <w:rsid w:val="008A756D"/>
    <w:rPr>
      <w:color w:val="2B579A"/>
      <w:shd w:val="clear" w:color="auto" w:fill="E1DFDD"/>
    </w:rPr>
  </w:style>
  <w:style w:type="paragraph" w:styleId="Revisie">
    <w:name w:val="Revision"/>
    <w:hidden/>
    <w:uiPriority w:val="99"/>
    <w:semiHidden/>
    <w:rsid w:val="00137ECE"/>
    <w:pPr>
      <w:spacing w:after="0" w:line="240" w:lineRule="auto"/>
    </w:pPr>
    <w:rPr>
      <w:kern w:val="16"/>
      <w:sz w:val="20"/>
      <w:szCs w:val="24"/>
    </w:rPr>
  </w:style>
  <w:style w:type="paragraph" w:customStyle="1" w:styleId="Body">
    <w:name w:val="Body"/>
    <w:link w:val="BodyChar"/>
    <w:autoRedefine/>
    <w:qFormat/>
    <w:rsid w:val="008F0D5E"/>
    <w:pPr>
      <w:widowControl w:val="0"/>
      <w:autoSpaceDE w:val="0"/>
      <w:autoSpaceDN w:val="0"/>
      <w:adjustRightInd w:val="0"/>
      <w:spacing w:after="0" w:line="280" w:lineRule="exact"/>
      <w:ind w:left="110" w:right="-364"/>
    </w:pPr>
    <w:rPr>
      <w:rFonts w:eastAsia="Calibri"/>
      <w:iCs/>
      <w:sz w:val="20"/>
      <w:szCs w:val="18"/>
    </w:rPr>
  </w:style>
  <w:style w:type="character" w:customStyle="1" w:styleId="BodyChar">
    <w:name w:val="Body Char"/>
    <w:basedOn w:val="Standaardalinea-lettertype"/>
    <w:link w:val="Body"/>
    <w:rsid w:val="008F0D5E"/>
    <w:rPr>
      <w:rFonts w:eastAsia="Calibri"/>
      <w:iCs/>
      <w:sz w:val="20"/>
      <w:szCs w:val="18"/>
    </w:rPr>
  </w:style>
  <w:style w:type="paragraph" w:customStyle="1" w:styleId="broodtekst">
    <w:name w:val="broodtekst"/>
    <w:basedOn w:val="Standaard"/>
    <w:rsid w:val="00952455"/>
    <w:pPr>
      <w:suppressAutoHyphens/>
      <w:adjustRightInd/>
      <w:snapToGrid/>
    </w:pPr>
    <w:rPr>
      <w:rFonts w:ascii="NS Sans" w:eastAsia="MS Mincho" w:hAnsi="NS Sans" w:cs="Times New Roman"/>
      <w:kern w:val="0"/>
      <w:sz w:val="19"/>
    </w:rPr>
  </w:style>
  <w:style w:type="table" w:customStyle="1" w:styleId="Tabelraster1">
    <w:name w:val="Tabelraster1"/>
    <w:basedOn w:val="Standaardtabel"/>
    <w:next w:val="Tabelraster"/>
    <w:uiPriority w:val="59"/>
    <w:rsid w:val="009524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3">
    <w:name w:val="List Table 3 Accent 3"/>
    <w:basedOn w:val="Standaardtabel"/>
    <w:uiPriority w:val="48"/>
    <w:rsid w:val="00513DCF"/>
    <w:pPr>
      <w:spacing w:after="0" w:line="240" w:lineRule="auto"/>
    </w:pPr>
    <w:tblPr>
      <w:tblStyleRowBandSize w:val="1"/>
      <w:tblStyleColBandSize w:val="1"/>
      <w:tblBorders>
        <w:top w:val="single" w:sz="4" w:space="0" w:color="AEBD14" w:themeColor="accent3"/>
        <w:left w:val="single" w:sz="4" w:space="0" w:color="AEBD14" w:themeColor="accent3"/>
        <w:bottom w:val="single" w:sz="4" w:space="0" w:color="AEBD14" w:themeColor="accent3"/>
        <w:right w:val="single" w:sz="4" w:space="0" w:color="AEBD14" w:themeColor="accent3"/>
      </w:tblBorders>
    </w:tblPr>
    <w:tblStylePr w:type="firstRow">
      <w:rPr>
        <w:b/>
        <w:bCs/>
        <w:color w:val="FFFFFF" w:themeColor="background1"/>
      </w:rPr>
      <w:tblPr/>
      <w:tcPr>
        <w:shd w:val="clear" w:color="auto" w:fill="AEBD14" w:themeFill="accent3"/>
      </w:tcPr>
    </w:tblStylePr>
    <w:tblStylePr w:type="lastRow">
      <w:rPr>
        <w:b/>
        <w:bCs/>
      </w:rPr>
      <w:tblPr/>
      <w:tcPr>
        <w:tcBorders>
          <w:top w:val="double" w:sz="4" w:space="0" w:color="AEBD1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EBD14" w:themeColor="accent3"/>
          <w:right w:val="single" w:sz="4" w:space="0" w:color="AEBD14" w:themeColor="accent3"/>
        </w:tcBorders>
      </w:tcPr>
    </w:tblStylePr>
    <w:tblStylePr w:type="band1Horz">
      <w:tblPr/>
      <w:tcPr>
        <w:tcBorders>
          <w:top w:val="single" w:sz="4" w:space="0" w:color="AEBD14" w:themeColor="accent3"/>
          <w:bottom w:val="single" w:sz="4" w:space="0" w:color="AEBD1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EBD14" w:themeColor="accent3"/>
          <w:left w:val="nil"/>
        </w:tcBorders>
      </w:tcPr>
    </w:tblStylePr>
    <w:tblStylePr w:type="swCell">
      <w:tblPr/>
      <w:tcPr>
        <w:tcBorders>
          <w:top w:val="double" w:sz="4" w:space="0" w:color="AEBD14" w:themeColor="accent3"/>
          <w:right w:val="nil"/>
        </w:tcBorders>
      </w:tcPr>
    </w:tblStylePr>
  </w:style>
  <w:style w:type="table" w:styleId="Lijsttabel4-Accent3">
    <w:name w:val="List Table 4 Accent 3"/>
    <w:basedOn w:val="Standaardtabel"/>
    <w:uiPriority w:val="49"/>
    <w:rsid w:val="00513DC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val="0"/>
        <w:bCs/>
        <w:color w:val="auto"/>
      </w:rPr>
      <w:tblPr/>
      <w:tcPr>
        <w:shd w:val="clear" w:color="auto" w:fill="008789"/>
      </w:tcPr>
    </w:tblStylePr>
    <w:tblStylePr w:type="lastRow">
      <w:rPr>
        <w:b/>
        <w:bCs/>
      </w:rPr>
      <w:tblPr/>
      <w:tcPr>
        <w:tcBorders>
          <w:top w:val="double" w:sz="4" w:space="0" w:color="E0ED5B" w:themeColor="accent3" w:themeTint="99"/>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D9D9D9"/>
      </w:tcPr>
    </w:tblStylePr>
  </w:style>
  <w:style w:type="numbering" w:customStyle="1" w:styleId="LFO1">
    <w:name w:val="LFO1"/>
    <w:basedOn w:val="Geenlijst"/>
    <w:rsid w:val="005E0C2F"/>
    <w:pPr>
      <w:numPr>
        <w:numId w:val="5"/>
      </w:numPr>
    </w:pPr>
  </w:style>
  <w:style w:type="numbering" w:customStyle="1" w:styleId="WWOutlineListStyle">
    <w:name w:val="WW_OutlineListStyle"/>
    <w:basedOn w:val="Geenlijst"/>
    <w:rsid w:val="00290AD3"/>
  </w:style>
  <w:style w:type="numbering" w:customStyle="1" w:styleId="WWOutlineListStyle1">
    <w:name w:val="WW_OutlineListStyle1"/>
    <w:basedOn w:val="Geenlijst"/>
    <w:rsid w:val="00FC2E43"/>
  </w:style>
  <w:style w:type="numbering" w:customStyle="1" w:styleId="LFO11">
    <w:name w:val="LFO11"/>
    <w:basedOn w:val="Geenlijst"/>
    <w:rsid w:val="00022E5B"/>
  </w:style>
  <w:style w:type="numbering" w:customStyle="1" w:styleId="LFO12">
    <w:name w:val="LFO12"/>
    <w:basedOn w:val="Geenlijst"/>
    <w:rsid w:val="005714EF"/>
  </w:style>
  <w:style w:type="numbering" w:customStyle="1" w:styleId="LFO13">
    <w:name w:val="LFO13"/>
    <w:basedOn w:val="Geenlijst"/>
    <w:rsid w:val="008B05E1"/>
  </w:style>
  <w:style w:type="numbering" w:customStyle="1" w:styleId="LFO14">
    <w:name w:val="LFO14"/>
    <w:basedOn w:val="Geenlijst"/>
    <w:rsid w:val="00691144"/>
  </w:style>
  <w:style w:type="numbering" w:customStyle="1" w:styleId="LFO15">
    <w:name w:val="LFO15"/>
    <w:basedOn w:val="Geenlijst"/>
    <w:rsid w:val="0098308C"/>
  </w:style>
  <w:style w:type="numbering" w:customStyle="1" w:styleId="LFO16">
    <w:name w:val="LFO16"/>
    <w:basedOn w:val="Geenlijst"/>
    <w:rsid w:val="00AA59F4"/>
  </w:style>
  <w:style w:type="numbering" w:customStyle="1" w:styleId="LFO17">
    <w:name w:val="LFO17"/>
    <w:basedOn w:val="Geenlijst"/>
    <w:rsid w:val="00135FB9"/>
  </w:style>
  <w:style w:type="numbering" w:customStyle="1" w:styleId="LFO18">
    <w:name w:val="LFO18"/>
    <w:basedOn w:val="Geenlijst"/>
    <w:rsid w:val="009045CE"/>
  </w:style>
  <w:style w:type="numbering" w:customStyle="1" w:styleId="LFO19">
    <w:name w:val="LFO19"/>
    <w:basedOn w:val="Geenlijst"/>
    <w:rsid w:val="00D23003"/>
  </w:style>
  <w:style w:type="numbering" w:customStyle="1" w:styleId="LFO110">
    <w:name w:val="LFO110"/>
    <w:basedOn w:val="Geenlijst"/>
    <w:rsid w:val="00BE2B78"/>
  </w:style>
  <w:style w:type="numbering" w:customStyle="1" w:styleId="LFO111">
    <w:name w:val="LFO111"/>
    <w:basedOn w:val="Geenlijst"/>
    <w:rsid w:val="007256CD"/>
  </w:style>
  <w:style w:type="numbering" w:customStyle="1" w:styleId="LFO112">
    <w:name w:val="LFO112"/>
    <w:basedOn w:val="Geenlijst"/>
    <w:rsid w:val="00586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432">
      <w:bodyDiv w:val="1"/>
      <w:marLeft w:val="0"/>
      <w:marRight w:val="0"/>
      <w:marTop w:val="0"/>
      <w:marBottom w:val="0"/>
      <w:divBdr>
        <w:top w:val="none" w:sz="0" w:space="0" w:color="auto"/>
        <w:left w:val="none" w:sz="0" w:space="0" w:color="auto"/>
        <w:bottom w:val="none" w:sz="0" w:space="0" w:color="auto"/>
        <w:right w:val="none" w:sz="0" w:space="0" w:color="auto"/>
      </w:divBdr>
    </w:div>
    <w:div w:id="135074497">
      <w:bodyDiv w:val="1"/>
      <w:marLeft w:val="0"/>
      <w:marRight w:val="0"/>
      <w:marTop w:val="0"/>
      <w:marBottom w:val="0"/>
      <w:divBdr>
        <w:top w:val="none" w:sz="0" w:space="0" w:color="auto"/>
        <w:left w:val="none" w:sz="0" w:space="0" w:color="auto"/>
        <w:bottom w:val="none" w:sz="0" w:space="0" w:color="auto"/>
        <w:right w:val="none" w:sz="0" w:space="0" w:color="auto"/>
      </w:divBdr>
      <w:divsChild>
        <w:div w:id="292248392">
          <w:marLeft w:val="0"/>
          <w:marRight w:val="0"/>
          <w:marTop w:val="0"/>
          <w:marBottom w:val="0"/>
          <w:divBdr>
            <w:top w:val="none" w:sz="0" w:space="0" w:color="auto"/>
            <w:left w:val="none" w:sz="0" w:space="0" w:color="auto"/>
            <w:bottom w:val="none" w:sz="0" w:space="0" w:color="auto"/>
            <w:right w:val="none" w:sz="0" w:space="0" w:color="auto"/>
          </w:divBdr>
          <w:divsChild>
            <w:div w:id="51321002">
              <w:marLeft w:val="0"/>
              <w:marRight w:val="0"/>
              <w:marTop w:val="0"/>
              <w:marBottom w:val="0"/>
              <w:divBdr>
                <w:top w:val="none" w:sz="0" w:space="0" w:color="auto"/>
                <w:left w:val="none" w:sz="0" w:space="0" w:color="auto"/>
                <w:bottom w:val="none" w:sz="0" w:space="0" w:color="auto"/>
                <w:right w:val="none" w:sz="0" w:space="0" w:color="auto"/>
              </w:divBdr>
            </w:div>
            <w:div w:id="729379121">
              <w:marLeft w:val="0"/>
              <w:marRight w:val="0"/>
              <w:marTop w:val="0"/>
              <w:marBottom w:val="0"/>
              <w:divBdr>
                <w:top w:val="none" w:sz="0" w:space="0" w:color="auto"/>
                <w:left w:val="none" w:sz="0" w:space="0" w:color="auto"/>
                <w:bottom w:val="none" w:sz="0" w:space="0" w:color="auto"/>
                <w:right w:val="none" w:sz="0" w:space="0" w:color="auto"/>
              </w:divBdr>
            </w:div>
            <w:div w:id="1004819295">
              <w:marLeft w:val="0"/>
              <w:marRight w:val="0"/>
              <w:marTop w:val="0"/>
              <w:marBottom w:val="0"/>
              <w:divBdr>
                <w:top w:val="none" w:sz="0" w:space="0" w:color="auto"/>
                <w:left w:val="none" w:sz="0" w:space="0" w:color="auto"/>
                <w:bottom w:val="none" w:sz="0" w:space="0" w:color="auto"/>
                <w:right w:val="none" w:sz="0" w:space="0" w:color="auto"/>
              </w:divBdr>
            </w:div>
          </w:divsChild>
        </w:div>
        <w:div w:id="2050062387">
          <w:marLeft w:val="0"/>
          <w:marRight w:val="0"/>
          <w:marTop w:val="0"/>
          <w:marBottom w:val="0"/>
          <w:divBdr>
            <w:top w:val="none" w:sz="0" w:space="0" w:color="auto"/>
            <w:left w:val="none" w:sz="0" w:space="0" w:color="auto"/>
            <w:bottom w:val="none" w:sz="0" w:space="0" w:color="auto"/>
            <w:right w:val="none" w:sz="0" w:space="0" w:color="auto"/>
          </w:divBdr>
          <w:divsChild>
            <w:div w:id="1541436445">
              <w:marLeft w:val="0"/>
              <w:marRight w:val="0"/>
              <w:marTop w:val="0"/>
              <w:marBottom w:val="0"/>
              <w:divBdr>
                <w:top w:val="none" w:sz="0" w:space="0" w:color="auto"/>
                <w:left w:val="none" w:sz="0" w:space="0" w:color="auto"/>
                <w:bottom w:val="none" w:sz="0" w:space="0" w:color="auto"/>
                <w:right w:val="none" w:sz="0" w:space="0" w:color="auto"/>
              </w:divBdr>
            </w:div>
            <w:div w:id="1647391239">
              <w:marLeft w:val="0"/>
              <w:marRight w:val="0"/>
              <w:marTop w:val="0"/>
              <w:marBottom w:val="0"/>
              <w:divBdr>
                <w:top w:val="none" w:sz="0" w:space="0" w:color="auto"/>
                <w:left w:val="none" w:sz="0" w:space="0" w:color="auto"/>
                <w:bottom w:val="none" w:sz="0" w:space="0" w:color="auto"/>
                <w:right w:val="none" w:sz="0" w:space="0" w:color="auto"/>
              </w:divBdr>
            </w:div>
            <w:div w:id="1691100442">
              <w:marLeft w:val="0"/>
              <w:marRight w:val="0"/>
              <w:marTop w:val="0"/>
              <w:marBottom w:val="0"/>
              <w:divBdr>
                <w:top w:val="none" w:sz="0" w:space="0" w:color="auto"/>
                <w:left w:val="none" w:sz="0" w:space="0" w:color="auto"/>
                <w:bottom w:val="none" w:sz="0" w:space="0" w:color="auto"/>
                <w:right w:val="none" w:sz="0" w:space="0" w:color="auto"/>
              </w:divBdr>
            </w:div>
            <w:div w:id="177802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6749">
      <w:bodyDiv w:val="1"/>
      <w:marLeft w:val="0"/>
      <w:marRight w:val="0"/>
      <w:marTop w:val="0"/>
      <w:marBottom w:val="0"/>
      <w:divBdr>
        <w:top w:val="none" w:sz="0" w:space="0" w:color="auto"/>
        <w:left w:val="none" w:sz="0" w:space="0" w:color="auto"/>
        <w:bottom w:val="none" w:sz="0" w:space="0" w:color="auto"/>
        <w:right w:val="none" w:sz="0" w:space="0" w:color="auto"/>
      </w:divBdr>
    </w:div>
    <w:div w:id="884678191">
      <w:bodyDiv w:val="1"/>
      <w:marLeft w:val="0"/>
      <w:marRight w:val="0"/>
      <w:marTop w:val="0"/>
      <w:marBottom w:val="0"/>
      <w:divBdr>
        <w:top w:val="none" w:sz="0" w:space="0" w:color="auto"/>
        <w:left w:val="none" w:sz="0" w:space="0" w:color="auto"/>
        <w:bottom w:val="none" w:sz="0" w:space="0" w:color="auto"/>
        <w:right w:val="none" w:sz="0" w:space="0" w:color="auto"/>
      </w:divBdr>
    </w:div>
    <w:div w:id="1571187653">
      <w:bodyDiv w:val="1"/>
      <w:marLeft w:val="0"/>
      <w:marRight w:val="0"/>
      <w:marTop w:val="0"/>
      <w:marBottom w:val="0"/>
      <w:divBdr>
        <w:top w:val="none" w:sz="0" w:space="0" w:color="auto"/>
        <w:left w:val="none" w:sz="0" w:space="0" w:color="auto"/>
        <w:bottom w:val="none" w:sz="0" w:space="0" w:color="auto"/>
        <w:right w:val="none" w:sz="0" w:space="0" w:color="auto"/>
      </w:divBdr>
    </w:div>
    <w:div w:id="1703357127">
      <w:bodyDiv w:val="1"/>
      <w:marLeft w:val="0"/>
      <w:marRight w:val="0"/>
      <w:marTop w:val="0"/>
      <w:marBottom w:val="0"/>
      <w:divBdr>
        <w:top w:val="none" w:sz="0" w:space="0" w:color="auto"/>
        <w:left w:val="none" w:sz="0" w:space="0" w:color="auto"/>
        <w:bottom w:val="none" w:sz="0" w:space="0" w:color="auto"/>
        <w:right w:val="none" w:sz="0" w:space="0" w:color="auto"/>
      </w:divBdr>
    </w:div>
    <w:div w:id="2108883007">
      <w:bodyDiv w:val="1"/>
      <w:marLeft w:val="0"/>
      <w:marRight w:val="0"/>
      <w:marTop w:val="0"/>
      <w:marBottom w:val="0"/>
      <w:divBdr>
        <w:top w:val="none" w:sz="0" w:space="0" w:color="auto"/>
        <w:left w:val="none" w:sz="0" w:space="0" w:color="auto"/>
        <w:bottom w:val="none" w:sz="0" w:space="0" w:color="auto"/>
        <w:right w:val="none" w:sz="0" w:space="0" w:color="auto"/>
      </w:divBdr>
      <w:divsChild>
        <w:div w:id="447045338">
          <w:marLeft w:val="0"/>
          <w:marRight w:val="0"/>
          <w:marTop w:val="0"/>
          <w:marBottom w:val="0"/>
          <w:divBdr>
            <w:top w:val="none" w:sz="0" w:space="0" w:color="auto"/>
            <w:left w:val="none" w:sz="0" w:space="0" w:color="auto"/>
            <w:bottom w:val="none" w:sz="0" w:space="0" w:color="auto"/>
            <w:right w:val="none" w:sz="0" w:space="0" w:color="auto"/>
          </w:divBdr>
        </w:div>
        <w:div w:id="1275206971">
          <w:marLeft w:val="0"/>
          <w:marRight w:val="0"/>
          <w:marTop w:val="0"/>
          <w:marBottom w:val="0"/>
          <w:divBdr>
            <w:top w:val="none" w:sz="0" w:space="0" w:color="auto"/>
            <w:left w:val="none" w:sz="0" w:space="0" w:color="auto"/>
            <w:bottom w:val="none" w:sz="0" w:space="0" w:color="auto"/>
            <w:right w:val="none" w:sz="0" w:space="0" w:color="auto"/>
          </w:divBdr>
        </w:div>
        <w:div w:id="180225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ennekom\EDSN%20BV\Communicatie%20-%20Office-Templates\EDSN%20rapport.dotx" TargetMode="External"/></Relationships>
</file>

<file path=word/theme/theme1.xml><?xml version="1.0" encoding="utf-8"?>
<a:theme xmlns:a="http://schemas.openxmlformats.org/drawingml/2006/main" name="ESDN">
  <a:themeElements>
    <a:clrScheme name="Custom 1">
      <a:dk1>
        <a:sysClr val="windowText" lastClr="000000"/>
      </a:dk1>
      <a:lt1>
        <a:sysClr val="window" lastClr="FFFFFF"/>
      </a:lt1>
      <a:dk2>
        <a:srgbClr val="44546A"/>
      </a:dk2>
      <a:lt2>
        <a:srgbClr val="E7E6E6"/>
      </a:lt2>
      <a:accent1>
        <a:srgbClr val="005095"/>
      </a:accent1>
      <a:accent2>
        <a:srgbClr val="008789"/>
      </a:accent2>
      <a:accent3>
        <a:srgbClr val="AEBD14"/>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Ji theme" id="{A546774A-3A37-467C-BE2A-248CE5AFEF39}" vid="{D86B9DD6-646A-4C87-96D6-CCC957A9FB1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3125356222D94C9423A7D906DEFCCC" ma:contentTypeVersion="6" ma:contentTypeDescription="Een nieuw document maken." ma:contentTypeScope="" ma:versionID="b45e477d561945004dfe64137e7aa5a7">
  <xsd:schema xmlns:xsd="http://www.w3.org/2001/XMLSchema" xmlns:xs="http://www.w3.org/2001/XMLSchema" xmlns:p="http://schemas.microsoft.com/office/2006/metadata/properties" xmlns:ns2="9a92865c-29c7-4a83-96ad-f2bdd051fe7d" xmlns:ns3="89cbef27-dd07-45bd-9b5c-59397d666b99" targetNamespace="http://schemas.microsoft.com/office/2006/metadata/properties" ma:root="true" ma:fieldsID="7cbad8282e3f755f7b2d7ea7d3d5ec23" ns2:_="" ns3:_="">
    <xsd:import namespace="9a92865c-29c7-4a83-96ad-f2bdd051fe7d"/>
    <xsd:import namespace="89cbef27-dd07-45bd-9b5c-59397d666b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2865c-29c7-4a83-96ad-f2bdd051fe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cbef27-dd07-45bd-9b5c-59397d666b9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Ach20</b:Tag>
    <b:SourceType>InternetSite</b:SourceType>
    <b:Guid>{97B7558C-D395-8543-A107-8583E8CC80B7}</b:Guid>
    <b:Author>
      <b:Author>
        <b:NameList>
          <b:Person>
            <b:Last>Achternaam</b:Last>
            <b:First>AB</b:First>
          </b:Person>
        </b:NameList>
      </b:Author>
    </b:Author>
    <b:Title>Jongeren hebben de toekomst</b:Title>
    <b:City>Utrecht</b:City>
    <b:Publisher>Nederlands Jeugdinstituut</b:Publisher>
    <b:Year>2020</b:Year>
    <b:URL>nji.nl</b:URL>
    <b:RefOrder>1</b:RefOrder>
  </b:Source>
</b:Sources>
</file>

<file path=customXml/itemProps1.xml><?xml version="1.0" encoding="utf-8"?>
<ds:datastoreItem xmlns:ds="http://schemas.openxmlformats.org/officeDocument/2006/customXml" ds:itemID="{CCCEB246-E48E-4644-ACBE-AF9B246C09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BA298B-BB9F-4BFD-BF07-37C01E61C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2865c-29c7-4a83-96ad-f2bdd051fe7d"/>
    <ds:schemaRef ds:uri="89cbef27-dd07-45bd-9b5c-59397d666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A0015-0639-49E7-82A3-F8C3B0BA4ECC}">
  <ds:schemaRefs>
    <ds:schemaRef ds:uri="http://schemas.microsoft.com/sharepoint/v3/contenttype/forms"/>
  </ds:schemaRefs>
</ds:datastoreItem>
</file>

<file path=customXml/itemProps4.xml><?xml version="1.0" encoding="utf-8"?>
<ds:datastoreItem xmlns:ds="http://schemas.openxmlformats.org/officeDocument/2006/customXml" ds:itemID="{1662B28B-07BC-494E-92EF-DC440FEE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EDSN rapport</Template>
  <TotalTime>377</TotalTime>
  <Pages>30</Pages>
  <Words>4351</Words>
  <Characters>23934</Characters>
  <Application>Microsoft Office Word</Application>
  <DocSecurity>0</DocSecurity>
  <Lines>199</Lines>
  <Paragraphs>56</Paragraphs>
  <ScaleCrop>false</ScaleCrop>
  <Manager/>
  <Company/>
  <LinksUpToDate>false</LinksUpToDate>
  <CharactersWithSpaces>28229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Leander Hiele</dc:creator>
  <cp:keywords/>
  <dc:description>22.02.11 Peter Kraaijeveld</dc:description>
  <cp:lastModifiedBy>Christiaan Vermeer</cp:lastModifiedBy>
  <cp:revision>583</cp:revision>
  <cp:lastPrinted>2022-10-31T11:06:00Z</cp:lastPrinted>
  <dcterms:created xsi:type="dcterms:W3CDTF">2025-01-02T13:31:00Z</dcterms:created>
  <dcterms:modified xsi:type="dcterms:W3CDTF">2025-01-03T16:53:00Z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0x010100C13125356222D94C9423A7D906DEFCCC</vt:lpwstr>
  </property>
  <property fmtid="{D5CDD505-2E9C-101B-9397-08002B2CF9AE}" pid="3" name="MediaServiceImageTags">
    <vt:lpwstr/>
  </property>
</Properties>
</file>