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8F7C" w14:textId="0B5E6C29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394F73F2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623FDE6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81FD3F8" w14:textId="0F52C3AE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5EBFDDDA" w14:textId="77777777" w:rsidR="004272C5" w:rsidRPr="004272C5" w:rsidRDefault="004272C5" w:rsidP="004272C5">
            <w:pPr>
              <w:spacing w:line="276" w:lineRule="auto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Inschrijver heeft aantoonbare ervaring met het organiseren en realiseren van minimaal 1 evenement voor een overheidsinstelling met minimaal 180 deelnemers aan het evenement, waarbij door Inschrijver rekening gehouden is met bestuurlijke wensen (bijvoorbeeld het wel/niet uitnodigen van bepaalde sprekers, het kiezen voor bepaalde invalshoeken voor het programma om het betreffende thema nader te duiden/ te bespreken) en waarbij sprake was van minimaal één gekozen (volks)vertegenwoordiger als spreker. Bij de organisatie van dit overheidsevent heeft Inschrijver in ieder geval de volgende werkzaamheden uitgevoerd:</w:t>
            </w:r>
          </w:p>
          <w:p w14:paraId="01AEEC89" w14:textId="77777777" w:rsidR="004272C5" w:rsidRPr="004272C5" w:rsidRDefault="004272C5" w:rsidP="004272C5">
            <w:pPr>
              <w:spacing w:line="276" w:lineRule="auto"/>
              <w:rPr>
                <w:rFonts w:ascii="Corbel" w:hAnsi="Corbel"/>
                <w:iCs/>
                <w:szCs w:val="18"/>
              </w:rPr>
            </w:pPr>
          </w:p>
          <w:p w14:paraId="2EB4EC4F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 xml:space="preserve">Eindverantwoordelijke voor de complete organisatie van het evenement. </w:t>
            </w:r>
          </w:p>
          <w:p w14:paraId="6DDA5071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Advies gegeven en afgestemd met de referentie-organisatie rondom het thema/concept van het evenement.</w:t>
            </w:r>
          </w:p>
          <w:p w14:paraId="6B4CE34D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Advisering over standbouw.</w:t>
            </w:r>
          </w:p>
          <w:p w14:paraId="7FB902AC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Definitief programma en draaiboek opgesteld.</w:t>
            </w:r>
          </w:p>
          <w:p w14:paraId="77A86A81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Logistieke planning verzorgd met externe leveranciers en partijen.</w:t>
            </w:r>
          </w:p>
          <w:p w14:paraId="130AD7F8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Aanspreekpunt geweest voor de interne en externe leveranciers.</w:t>
            </w:r>
          </w:p>
          <w:p w14:paraId="220BF75F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Begeleiding van het programma op de dag zelf.</w:t>
            </w:r>
          </w:p>
          <w:p w14:paraId="401DCCC8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Coördinatie van activiteiten verzorgd en afspraken met catering gemaakt.</w:t>
            </w:r>
          </w:p>
          <w:p w14:paraId="5245E341" w14:textId="77777777" w:rsidR="004272C5" w:rsidRPr="004272C5" w:rsidRDefault="004272C5" w:rsidP="004272C5">
            <w:pPr>
              <w:numPr>
                <w:ilvl w:val="0"/>
                <w:numId w:val="4"/>
              </w:numPr>
              <w:spacing w:line="276" w:lineRule="auto"/>
              <w:ind w:left="363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 xml:space="preserve">Coördinatie opbouw en afbouw op de dag zelf verzorgd. </w:t>
            </w:r>
          </w:p>
          <w:p w14:paraId="3813AEC1" w14:textId="34F60F90" w:rsidR="00D155E8" w:rsidRPr="00A57DF0" w:rsidRDefault="00D155E8" w:rsidP="00846FF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</w:tc>
      </w:tr>
      <w:tr w:rsidR="00D82414" w:rsidRPr="001A17B8" w14:paraId="6193ECA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DD04DF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B4B449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33BCB6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2EA0C8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7EE3176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EC671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B1F9A84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7F7E7E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C88FB9C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E298D5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56E93" w:rsidRPr="001A17B8" w14:paraId="1C9B84D0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CEE6A7E" w14:textId="787E4C57" w:rsidR="00356E93" w:rsidRDefault="00356E93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Betreft de referentie-organisatie een overheidsinstelling?</w:t>
            </w:r>
          </w:p>
        </w:tc>
        <w:tc>
          <w:tcPr>
            <w:tcW w:w="3941" w:type="dxa"/>
            <w:shd w:val="clear" w:color="auto" w:fill="auto"/>
          </w:tcPr>
          <w:p w14:paraId="65071BB9" w14:textId="77777777" w:rsidR="00356E93" w:rsidRPr="00CF377D" w:rsidRDefault="00356E93" w:rsidP="00356E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9755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CF377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1783BD1" w14:textId="5CBF6A5D" w:rsidR="00356E93" w:rsidRPr="001E36FF" w:rsidRDefault="00356E93" w:rsidP="00356E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782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CF377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82414" w:rsidRPr="001A17B8" w14:paraId="47159A3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77B35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927CDF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9BEE38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2CA9BE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CCD2C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B4AE80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B2C681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1A252B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7002EA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3B52AD1" w14:textId="7529B2AA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46FFF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838639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50DB7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D7EC98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D09E4DA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F9D5D8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19F82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52EB6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1CCCF2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EF182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47FACBA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1121365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6AADC9D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40636F4" w14:textId="371C0CBB" w:rsidR="00702A25" w:rsidRPr="00356E93" w:rsidRDefault="0050213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F377D">
              <w:rPr>
                <w:rFonts w:ascii="Corbel" w:hAnsi="Corbel"/>
                <w:sz w:val="16"/>
                <w:szCs w:val="16"/>
              </w:rPr>
              <w:t xml:space="preserve">Heeft u voor de referentie-organisatie een </w:t>
            </w:r>
            <w:r w:rsidR="00356E93">
              <w:rPr>
                <w:rFonts w:ascii="Corbel" w:hAnsi="Corbel"/>
                <w:sz w:val="16"/>
                <w:szCs w:val="16"/>
              </w:rPr>
              <w:t xml:space="preserve">evenement </w:t>
            </w:r>
            <w:r w:rsidRPr="00CF377D">
              <w:rPr>
                <w:rFonts w:ascii="Corbel" w:hAnsi="Corbel"/>
                <w:sz w:val="16"/>
                <w:szCs w:val="16"/>
              </w:rPr>
              <w:t>georganiseerd</w:t>
            </w:r>
            <w:r w:rsidR="000B6783">
              <w:rPr>
                <w:rFonts w:ascii="Corbel" w:hAnsi="Corbel"/>
                <w:sz w:val="16"/>
                <w:szCs w:val="16"/>
              </w:rPr>
              <w:t xml:space="preserve"> met minimaal 180 deelnemers</w:t>
            </w:r>
            <w:r w:rsidRPr="00CF377D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D771E19" w14:textId="04C90B45" w:rsidR="00702A25" w:rsidRPr="00CF377D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F377D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0B6783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0B6783" w:rsidRPr="000B6783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11543B">
              <w:rPr>
                <w:rFonts w:ascii="Corbel" w:eastAsia="MS Gothic" w:hAnsi="Corbel"/>
                <w:sz w:val="16"/>
                <w:szCs w:val="16"/>
              </w:rPr>
              <w:t xml:space="preserve"> deelnemers</w:t>
            </w:r>
          </w:p>
          <w:p w14:paraId="4DCA7315" w14:textId="77777777" w:rsidR="00702A25" w:rsidRPr="00133F0C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F377D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CF377D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CF377D" w:rsidRPr="001A17B8" w14:paraId="77F1F51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8251573" w14:textId="21B07C1C" w:rsidR="00CF377D" w:rsidRDefault="000B6783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Is bij de referentie-opdracht rekening gehouden met bestuurlijke wensen</w:t>
            </w:r>
            <w:r w:rsidR="000419F5">
              <w:rPr>
                <w:rFonts w:ascii="Corbel" w:hAnsi="Corbel"/>
                <w:sz w:val="16"/>
                <w:szCs w:val="16"/>
              </w:rPr>
              <w:t xml:space="preserve"> </w:t>
            </w:r>
            <w:r w:rsidR="000419F5" w:rsidRPr="000419F5">
              <w:rPr>
                <w:rFonts w:ascii="Corbel" w:hAnsi="Corbel"/>
                <w:iCs/>
                <w:sz w:val="16"/>
                <w:szCs w:val="16"/>
              </w:rPr>
              <w:t>(bijvoorbeeld het wel/niet uitnodigen van bepaalde sprekers, het kiezen voor bepaalde invalshoeken voor het programma om het betreffende thema nader te duiden/ te bespreken)</w:t>
            </w:r>
            <w:r w:rsidR="000419F5">
              <w:rPr>
                <w:rFonts w:ascii="Corbel" w:hAnsi="Corbel"/>
                <w:iCs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36E2512" w14:textId="5D294255" w:rsidR="00CF377D" w:rsidRPr="00CF377D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5481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CF377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1B4962C" w14:textId="5390E361" w:rsidR="00CF377D" w:rsidRPr="00702A25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3467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CF377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CF377D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F377D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F377D" w:rsidRPr="001A17B8" w14:paraId="270AB0E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8537A46" w14:textId="6F75F83E" w:rsidR="00CF377D" w:rsidRDefault="00407274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407274">
              <w:rPr>
                <w:rFonts w:ascii="Corbel" w:hAnsi="Corbel"/>
                <w:sz w:val="16"/>
                <w:szCs w:val="16"/>
              </w:rPr>
              <w:t xml:space="preserve">Was bij de referentie-opdracht sprake van </w:t>
            </w:r>
            <w:r w:rsidR="007D71A9" w:rsidRPr="007D71A9">
              <w:rPr>
                <w:rFonts w:ascii="Corbel" w:hAnsi="Corbel"/>
                <w:sz w:val="16"/>
                <w:szCs w:val="16"/>
              </w:rPr>
              <w:t>minimaal één gekozen (volks)vertegenwoordiger</w:t>
            </w:r>
            <w:r w:rsidR="007D71A9" w:rsidRPr="007D71A9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07274">
              <w:rPr>
                <w:rFonts w:ascii="Corbel" w:hAnsi="Corbel"/>
                <w:sz w:val="16"/>
                <w:szCs w:val="16"/>
              </w:rPr>
              <w:t>als spreker?</w:t>
            </w:r>
          </w:p>
        </w:tc>
        <w:tc>
          <w:tcPr>
            <w:tcW w:w="3941" w:type="dxa"/>
            <w:shd w:val="clear" w:color="auto" w:fill="auto"/>
          </w:tcPr>
          <w:p w14:paraId="59B61DAC" w14:textId="77777777" w:rsidR="00407274" w:rsidRPr="00CF377D" w:rsidRDefault="00000000" w:rsidP="0040727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2572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274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07274" w:rsidRPr="00CF377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58694E3" w14:textId="3A9D2B6C" w:rsidR="00CF377D" w:rsidRPr="00520270" w:rsidRDefault="00000000" w:rsidP="0040727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8700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274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07274" w:rsidRPr="00CF377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407274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07274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407274" w:rsidRPr="001A17B8" w14:paraId="07594F8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CDF40C6" w14:textId="77777777" w:rsidR="00407274" w:rsidRPr="00FF7F03" w:rsidRDefault="00407274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F7F03">
              <w:rPr>
                <w:rFonts w:ascii="Corbel" w:hAnsi="Corbel"/>
                <w:sz w:val="16"/>
                <w:szCs w:val="16"/>
              </w:rPr>
              <w:lastRenderedPageBreak/>
              <w:t xml:space="preserve">Heeft u </w:t>
            </w:r>
            <w:r w:rsidR="00101A39" w:rsidRPr="00FF7F03">
              <w:rPr>
                <w:rFonts w:ascii="Corbel" w:hAnsi="Corbel"/>
                <w:sz w:val="16"/>
                <w:szCs w:val="16"/>
              </w:rPr>
              <w:t>bij de organisatie van de referentie-opdracht in ieder geval volgende werkzaamheden uitgevoerd:</w:t>
            </w:r>
          </w:p>
          <w:p w14:paraId="2181818C" w14:textId="3326C9A9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 xml:space="preserve">Eindverantwoordelijke voor de complete organisatie van het evenement. </w:t>
            </w:r>
          </w:p>
          <w:p w14:paraId="00539455" w14:textId="62DD379A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Advies gegeven en afgestemd met de referentie-organisatie rondom het thema/concept van het evenement.</w:t>
            </w:r>
          </w:p>
          <w:p w14:paraId="216E2466" w14:textId="46CDF766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Advisering over standbouw.</w:t>
            </w:r>
          </w:p>
          <w:p w14:paraId="19771448" w14:textId="1106F18F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Definitief programma en draaiboek opgesteld.</w:t>
            </w:r>
          </w:p>
          <w:p w14:paraId="0851CB00" w14:textId="5325B026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Logistieke planning verzorgd met externe leveranciers en partijen.</w:t>
            </w:r>
          </w:p>
          <w:p w14:paraId="44E5855C" w14:textId="20E80E21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Aanspreekpunt geweest voor de interne en externe leveranciers.</w:t>
            </w:r>
          </w:p>
          <w:p w14:paraId="3439E367" w14:textId="29C25393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Begeleiding van het programma op de dag zelf.</w:t>
            </w:r>
          </w:p>
          <w:p w14:paraId="2BD5BD1D" w14:textId="52528C13" w:rsidR="004D44B8" w:rsidRPr="004D44B8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Coördinatie van activiteiten verzorgd en afspraken met catering gemaakt.</w:t>
            </w:r>
          </w:p>
          <w:p w14:paraId="2A7A6C3E" w14:textId="4E8A18BE" w:rsidR="00101A39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4D44B8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4D44B8">
              <w:rPr>
                <w:rFonts w:ascii="Corbel" w:hAnsi="Corbel"/>
                <w:sz w:val="16"/>
                <w:szCs w:val="16"/>
              </w:rPr>
              <w:t>Coördinatie opbouw en afbouw op de dag zelf verzorgd.</w:t>
            </w:r>
          </w:p>
        </w:tc>
        <w:tc>
          <w:tcPr>
            <w:tcW w:w="3941" w:type="dxa"/>
            <w:shd w:val="clear" w:color="auto" w:fill="auto"/>
          </w:tcPr>
          <w:p w14:paraId="30990E53" w14:textId="77777777" w:rsidR="00FF7F03" w:rsidRPr="00CF377D" w:rsidRDefault="00000000" w:rsidP="00FF7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675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F03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7F03" w:rsidRPr="00CF377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59745B0" w14:textId="7AC7605D" w:rsidR="00407274" w:rsidRPr="00CF377D" w:rsidRDefault="00000000" w:rsidP="00FF7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719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F03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7F03" w:rsidRPr="00CF377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FF7F03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F7F03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F377D" w:rsidRPr="001A17B8" w14:paraId="2B229804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6031E2CA" w14:textId="4DC8C44C" w:rsidR="00CF377D" w:rsidRPr="001A17B8" w:rsidRDefault="00CF377D" w:rsidP="00CF377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FF7F03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FF7F03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4D63ACB" w14:textId="77777777" w:rsidR="00CF377D" w:rsidRPr="00A019E4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99A6EA9" w14:textId="77777777" w:rsidR="00CF377D" w:rsidRPr="00A019E4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F377D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CF377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4943F69" w14:textId="77777777" w:rsidR="00CF377D" w:rsidRPr="00A019E4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5155D8" w14:textId="77777777" w:rsidR="00CF377D" w:rsidRPr="00A019E4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5709DF" w14:textId="77777777" w:rsidR="00CF377D" w:rsidRPr="00376FA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F377D" w:rsidRPr="001A17B8" w14:paraId="6F91732E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92E896C" w14:textId="77777777" w:rsidR="00CF377D" w:rsidRPr="001A17B8" w:rsidRDefault="00CF377D" w:rsidP="00CF377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95AE860" w14:textId="77777777" w:rsidR="00CF377D" w:rsidRPr="00376FA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951" w:rsidRPr="001A17B8" w14:paraId="37EEDA0C" w14:textId="77777777" w:rsidTr="00CD1951">
        <w:trPr>
          <w:trHeight w:val="88"/>
          <w:jc w:val="center"/>
        </w:trPr>
        <w:tc>
          <w:tcPr>
            <w:tcW w:w="5076" w:type="dxa"/>
            <w:shd w:val="clear" w:color="auto" w:fill="auto"/>
          </w:tcPr>
          <w:p w14:paraId="2F6E1C15" w14:textId="44AF62C3" w:rsidR="00CD1951" w:rsidRPr="00BC7775" w:rsidRDefault="00CD1951" w:rsidP="00CF377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Wanneer heeft het evenement plaatsgevonden? </w:t>
            </w:r>
          </w:p>
        </w:tc>
        <w:tc>
          <w:tcPr>
            <w:tcW w:w="3941" w:type="dxa"/>
            <w:shd w:val="clear" w:color="auto" w:fill="auto"/>
          </w:tcPr>
          <w:p w14:paraId="2E3810F2" w14:textId="602E5A22" w:rsidR="00CD1951" w:rsidRPr="001A17B8" w:rsidRDefault="00CD1951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F377D" w:rsidRPr="001A17B8" w14:paraId="293D1125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9FC906A" w14:textId="77777777" w:rsidR="00CF377D" w:rsidRPr="001A17B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CF377D" w:rsidRPr="001A17B8" w14:paraId="479F5B15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6C77BBB" w14:textId="2A1F82D5" w:rsidR="00CF377D" w:rsidRPr="001A17B8" w:rsidRDefault="00CF377D" w:rsidP="00CF377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FF7F03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DE26CC1" w14:textId="77777777" w:rsidR="00CF377D" w:rsidRPr="001A17B8" w:rsidRDefault="00CF377D" w:rsidP="00CF377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2730E52" w14:textId="77777777" w:rsidR="00CF377D" w:rsidRPr="00376FA8" w:rsidRDefault="00CF377D" w:rsidP="00CF377D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2F909FA" w14:textId="77777777" w:rsidR="00CF377D" w:rsidRPr="00A019E4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7007969" w14:textId="77777777" w:rsidR="00CF377D" w:rsidRPr="001A17B8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F377D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CF377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83EADD3" w14:textId="77777777" w:rsidR="00CF377D" w:rsidRPr="001A17B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7760FE4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18B7C" w14:textId="77777777" w:rsidR="00583D3A" w:rsidRDefault="00583D3A" w:rsidP="00A57DF0">
      <w:pPr>
        <w:spacing w:line="240" w:lineRule="auto"/>
      </w:pPr>
      <w:r>
        <w:separator/>
      </w:r>
    </w:p>
  </w:endnote>
  <w:endnote w:type="continuationSeparator" w:id="0">
    <w:p w14:paraId="037806FE" w14:textId="77777777" w:rsidR="00583D3A" w:rsidRDefault="00583D3A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7EEF7D53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4A7C8A5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CD6CD" w14:textId="77777777" w:rsidR="00583D3A" w:rsidRDefault="00583D3A" w:rsidP="00A57DF0">
      <w:pPr>
        <w:spacing w:line="240" w:lineRule="auto"/>
      </w:pPr>
      <w:r>
        <w:separator/>
      </w:r>
    </w:p>
  </w:footnote>
  <w:footnote w:type="continuationSeparator" w:id="0">
    <w:p w14:paraId="079A9E6C" w14:textId="77777777" w:rsidR="00583D3A" w:rsidRDefault="00583D3A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1A52E0"/>
    <w:multiLevelType w:val="hybridMultilevel"/>
    <w:tmpl w:val="30B85962"/>
    <w:lvl w:ilvl="0" w:tplc="96860934">
      <w:numFmt w:val="bullet"/>
      <w:lvlText w:val="-"/>
      <w:lvlJc w:val="left"/>
      <w:pPr>
        <w:ind w:left="144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387180"/>
    <w:multiLevelType w:val="hybridMultilevel"/>
    <w:tmpl w:val="1CB0D662"/>
    <w:lvl w:ilvl="0" w:tplc="92CE949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3"/>
  </w:num>
  <w:num w:numId="3" w16cid:durableId="1993482222">
    <w:abstractNumId w:val="2"/>
  </w:num>
  <w:num w:numId="4" w16cid:durableId="799373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1A"/>
    <w:rsid w:val="000419F5"/>
    <w:rsid w:val="00064E11"/>
    <w:rsid w:val="00087AF2"/>
    <w:rsid w:val="000A5C56"/>
    <w:rsid w:val="000B6783"/>
    <w:rsid w:val="000C6C66"/>
    <w:rsid w:val="00100A15"/>
    <w:rsid w:val="00101A39"/>
    <w:rsid w:val="0011543B"/>
    <w:rsid w:val="00125F21"/>
    <w:rsid w:val="00133F0C"/>
    <w:rsid w:val="001E36FF"/>
    <w:rsid w:val="00287178"/>
    <w:rsid w:val="00302AB5"/>
    <w:rsid w:val="003265BB"/>
    <w:rsid w:val="00356E93"/>
    <w:rsid w:val="00372983"/>
    <w:rsid w:val="00376002"/>
    <w:rsid w:val="00376FA8"/>
    <w:rsid w:val="003C0782"/>
    <w:rsid w:val="004045F0"/>
    <w:rsid w:val="00407274"/>
    <w:rsid w:val="004272C5"/>
    <w:rsid w:val="0043655C"/>
    <w:rsid w:val="0047548D"/>
    <w:rsid w:val="004A0F23"/>
    <w:rsid w:val="004D44B8"/>
    <w:rsid w:val="004E5F9E"/>
    <w:rsid w:val="0050213F"/>
    <w:rsid w:val="00520270"/>
    <w:rsid w:val="00583D3A"/>
    <w:rsid w:val="005C0336"/>
    <w:rsid w:val="00632837"/>
    <w:rsid w:val="0065351A"/>
    <w:rsid w:val="006E2E34"/>
    <w:rsid w:val="00702A25"/>
    <w:rsid w:val="007576F1"/>
    <w:rsid w:val="007650B2"/>
    <w:rsid w:val="007B2A9F"/>
    <w:rsid w:val="007D71A9"/>
    <w:rsid w:val="00846FFF"/>
    <w:rsid w:val="008717DD"/>
    <w:rsid w:val="008A5C68"/>
    <w:rsid w:val="00904410"/>
    <w:rsid w:val="00A019E4"/>
    <w:rsid w:val="00A57DF0"/>
    <w:rsid w:val="00AB22D5"/>
    <w:rsid w:val="00C12F22"/>
    <w:rsid w:val="00C143CE"/>
    <w:rsid w:val="00CD1951"/>
    <w:rsid w:val="00CE7F7A"/>
    <w:rsid w:val="00CF377D"/>
    <w:rsid w:val="00D06D74"/>
    <w:rsid w:val="00D155E8"/>
    <w:rsid w:val="00D82414"/>
    <w:rsid w:val="00E76EC8"/>
    <w:rsid w:val="00FE135A"/>
    <w:rsid w:val="00FF239A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A8372"/>
  <w15:docId w15:val="{2A04787E-FE75-49B0-AC0F-83904652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2E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2E34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2E34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2E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2E34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2240F-9FD4-43C8-A87E-3CBF9C6A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13</TotalTime>
  <Pages>2</Pages>
  <Words>690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Emily van der Linden</cp:lastModifiedBy>
  <cp:revision>21</cp:revision>
  <dcterms:created xsi:type="dcterms:W3CDTF">2025-01-09T08:54:00Z</dcterms:created>
  <dcterms:modified xsi:type="dcterms:W3CDTF">2025-01-16T15:38:00Z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