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77777777" w:rsidR="00316FAA" w:rsidRDefault="000E72F1" w:rsidP="00316FAA">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77777777" w:rsidR="006B252D" w:rsidRDefault="006B252D" w:rsidP="000E3222">
            <w:pPr>
              <w:pStyle w:val="organisatienaam"/>
            </w:pPr>
            <w:r>
              <w:t>gemeente Zaanstad</w:t>
            </w: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14:paraId="212C7F7A" w14:textId="77777777" w:rsidR="005B309F" w:rsidRPr="00EE0AE0" w:rsidRDefault="004E467F" w:rsidP="004E467F">
            <w:pPr>
              <w:pStyle w:val="Adreskop"/>
            </w:pPr>
            <w:fldSimple w:instr=" FILLIN &quot;Naam persoon, alleen invullen als het om het bestuur/directeur/raadsgriffier gaat anders leeg laten!&quot; "/>
          </w:p>
        </w:tc>
      </w:tr>
    </w:tbl>
    <w:p w14:paraId="072D4B5A" w14:textId="74CEF3F1" w:rsidR="00095F45" w:rsidRPr="003712ED" w:rsidRDefault="003712ED" w:rsidP="0021356D">
      <w:pPr>
        <w:rPr>
          <w:b/>
          <w:bCs/>
        </w:rPr>
      </w:pPr>
      <w:r w:rsidRPr="003712ED">
        <w:rPr>
          <w:b/>
          <w:bCs/>
        </w:rPr>
        <w:t>Bijlage Verklaring vanwege Europese sancties tegen Rusland en Belarus</w:t>
      </w:r>
    </w:p>
    <w:p w14:paraId="6D86ADAF" w14:textId="77777777" w:rsidR="003712ED" w:rsidRDefault="003712ED" w:rsidP="0021356D"/>
    <w:p w14:paraId="4759208B" w14:textId="29FCC76A" w:rsidR="003712ED" w:rsidRDefault="003712ED" w:rsidP="0021356D">
      <w:pPr>
        <w:rPr>
          <w:noProof/>
        </w:rPr>
      </w:pPr>
    </w:p>
    <w:p w14:paraId="46ECDD7B" w14:textId="5C97476B"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w:t>
      </w:r>
      <w:proofErr w:type="spellStart"/>
      <w:r>
        <w:t>Bela</w:t>
      </w:r>
      <w:proofErr w:type="spellEnd"/>
      <w:r>
        <w:t>)Russisch moederbedrijf op de sanctielijst.</w:t>
      </w:r>
    </w:p>
    <w:p w14:paraId="11C99095" w14:textId="77777777" w:rsidR="003712ED" w:rsidRDefault="003712ED" w:rsidP="0021356D"/>
    <w:p w14:paraId="7A203247" w14:textId="4BF9B7A7"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t>Invullen in blokletters</w:t>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054C37C0" w:rsidR="00093DCD" w:rsidRDefault="009E163C" w:rsidP="0021356D">
      <w:pPr>
        <w:rPr>
          <w:u w:val="single"/>
        </w:rPr>
      </w:pPr>
      <w:r>
        <w:rPr>
          <w:noProof/>
        </w:rPr>
        <w:lastRenderedPageBreak/>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Is uw bedrijf een dochteronderneming van een (moeder)bedrijf? </w:t>
      </w:r>
      <w:r>
        <w:rPr>
          <w:rFonts w:ascii="Symbol" w:eastAsia="Symbol" w:hAnsi="Symbol" w:cs="Symbol"/>
        </w:rPr>
        <w:t>□</w:t>
      </w:r>
      <w:r>
        <w:t xml:space="preserve">  Ja</w:t>
      </w:r>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r w:rsidR="00093DCD">
        <w:rPr>
          <w:rFonts w:ascii="Symbol" w:eastAsia="Symbol" w:hAnsi="Symbol" w:cs="Symbol"/>
        </w:rPr>
        <w:t>□</w:t>
      </w:r>
      <w:r w:rsidR="00093DCD">
        <w:t xml:space="preserve">  Nee,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Is het moederbedrijf Russisch/Belarussisch?</w:t>
      </w:r>
      <w:r w:rsidR="00093DCD">
        <w:tab/>
      </w:r>
      <w:r w:rsidR="00093DCD">
        <w:tab/>
        <w:t xml:space="preserve">       </w:t>
      </w:r>
      <w:r w:rsidR="00093DCD">
        <w:rPr>
          <w:rFonts w:ascii="Symbol" w:eastAsia="Symbol" w:hAnsi="Symbol" w:cs="Symbol"/>
        </w:rPr>
        <w:t>□</w:t>
      </w:r>
      <w:r w:rsidR="00093DCD">
        <w:t xml:space="preserve">  Ja,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05BF8628" w14:textId="77777777" w:rsidR="00093DCD" w:rsidRDefault="00093DCD" w:rsidP="0021356D"/>
    <w:p w14:paraId="19FC8520" w14:textId="16C9D6AE" w:rsidR="00093DCD" w:rsidRPr="00093DCD" w:rsidRDefault="00093DCD" w:rsidP="0021356D">
      <w:r>
        <w:t xml:space="preserve">2.3 Staat het Russische/Belarussische moederbedrijf </w:t>
      </w:r>
      <w:r>
        <w:tab/>
      </w:r>
      <w:r>
        <w:tab/>
        <w:t xml:space="preserve">       </w:t>
      </w:r>
      <w:r>
        <w:rPr>
          <w:rFonts w:ascii="Symbol" w:eastAsia="Symbol" w:hAnsi="Symbol" w:cs="Symbol"/>
        </w:rPr>
        <w:t>□</w:t>
      </w:r>
      <w:r>
        <w:t xml:space="preserve">  Ja,     ga verder met vraag 2.4</w:t>
      </w:r>
      <w:r>
        <w:br/>
        <w:t xml:space="preserve">       op de Europese sanctielijst? (zie www.sanctionsmap.eu)</w:t>
      </w:r>
    </w:p>
    <w:p w14:paraId="53D5217B" w14:textId="62AE67DF" w:rsidR="00093DCD" w:rsidRDefault="00093DCD" w:rsidP="0021356D">
      <w:r>
        <w:tab/>
      </w:r>
      <w:r>
        <w:tab/>
      </w:r>
      <w:r>
        <w:tab/>
      </w:r>
      <w:r>
        <w:tab/>
      </w:r>
      <w:r>
        <w:tab/>
      </w:r>
      <w:r>
        <w:tab/>
      </w:r>
      <w:r>
        <w:tab/>
      </w:r>
      <w:r>
        <w:tab/>
      </w:r>
      <w:r>
        <w:tab/>
      </w:r>
    </w:p>
    <w:p w14:paraId="553230B7" w14:textId="583D98D7" w:rsidR="00093DCD" w:rsidRP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3A9DB7F5" w14:textId="77777777" w:rsidR="003712ED" w:rsidRDefault="003712ED" w:rsidP="0021356D"/>
    <w:p w14:paraId="638D04F7" w14:textId="38BD1D36" w:rsidR="00093DCD" w:rsidRDefault="00093DCD" w:rsidP="0021356D">
      <w:r>
        <w:t xml:space="preserve">2.4. Staat uw bedrijf onder zeggenschap of eigendom van </w:t>
      </w:r>
      <w:r>
        <w:tab/>
        <w:t xml:space="preserve">       </w:t>
      </w:r>
      <w:r>
        <w:rPr>
          <w:rFonts w:ascii="Symbol" w:eastAsia="Symbol" w:hAnsi="Symbol" w:cs="Symbol"/>
        </w:rPr>
        <w:t>□</w:t>
      </w:r>
      <w:r>
        <w:t xml:space="preserve">  Ja</w:t>
      </w:r>
    </w:p>
    <w:p w14:paraId="699DC5E1" w14:textId="5A3B6052" w:rsidR="00093DCD" w:rsidRPr="00093DCD" w:rsidRDefault="00093DCD" w:rsidP="00093DCD">
      <w:pPr>
        <w:ind w:left="390"/>
      </w:pPr>
      <w:r>
        <w:t xml:space="preserve">het Russische/Belarussische moederbedrijf? </w:t>
      </w:r>
      <w:r>
        <w:br/>
      </w:r>
      <w:r w:rsidRPr="00093DCD">
        <w:rPr>
          <w:i/>
          <w:iCs/>
        </w:rPr>
        <w:t xml:space="preserve">Zie voor nadere toelichting over wanneer sprake is van </w:t>
      </w:r>
      <w:r>
        <w:rPr>
          <w:i/>
          <w:iCs/>
        </w:rPr>
        <w:tab/>
        <w:t xml:space="preserve">       </w:t>
      </w:r>
      <w:r>
        <w:rPr>
          <w:rFonts w:ascii="Symbol" w:eastAsia="Symbol" w:hAnsi="Symbol" w:cs="Symbol"/>
        </w:rPr>
        <w:t>□</w:t>
      </w:r>
      <w:r>
        <w:t xml:space="preserve">  Nee</w:t>
      </w:r>
    </w:p>
    <w:p w14:paraId="4FF2C0A5" w14:textId="58B5C687" w:rsidR="00093DCD" w:rsidRDefault="00093DCD" w:rsidP="00093DCD">
      <w:pPr>
        <w:ind w:left="390"/>
        <w:rPr>
          <w:i/>
          <w:iCs/>
        </w:rPr>
      </w:pPr>
      <w:r w:rsidRPr="00093DCD">
        <w:rPr>
          <w:i/>
          <w:iCs/>
        </w:rPr>
        <w:t>zeggenschap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rPr>
          <w:rFonts w:ascii="Symbol" w:eastAsia="Symbol" w:hAnsi="Symbol" w:cs="Symbol"/>
        </w:rPr>
        <w:t>□</w:t>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r w:rsidRPr="00093DCD">
        <w:t>3.1</w:t>
      </w:r>
      <w:r>
        <w:t xml:space="preserve">  Naam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r>
        <w:t>3.2  Plaats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r>
        <w:t>3.3  Handtekening</w:t>
      </w:r>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3189979A" w:rsidR="00093DCD" w:rsidRDefault="009E163C" w:rsidP="00093DCD">
      <w:r>
        <w:rPr>
          <w:noProof/>
        </w:rPr>
        <w:lastRenderedPageBreak/>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2"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3" w:history="1">
        <w:r>
          <w:rPr>
            <w:rStyle w:val="Hyperlink"/>
          </w:rPr>
          <w:t>pdf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r>
        <w:t>h</w:t>
      </w:r>
      <w:r w:rsidR="00093DCD" w:rsidRPr="00093DCD">
        <w:t xml:space="preserve">et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r w:rsidRPr="00093DCD">
        <w:t>het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ADE24" w14:textId="77777777" w:rsidR="003712ED" w:rsidRDefault="003712ED" w:rsidP="00A35634">
      <w:pPr>
        <w:spacing w:line="240" w:lineRule="auto"/>
      </w:pPr>
      <w:r>
        <w:separator/>
      </w:r>
    </w:p>
  </w:endnote>
  <w:endnote w:type="continuationSeparator" w:id="0">
    <w:p w14:paraId="05E49A8D" w14:textId="77777777" w:rsidR="003712ED" w:rsidRDefault="003712ED"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E47BC" w14:textId="77777777" w:rsidR="002E2150" w:rsidRDefault="002E21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0D71C" w14:textId="77777777" w:rsidR="002E2150" w:rsidRDefault="002E21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4A2B8" w14:textId="77777777" w:rsidR="002E2150" w:rsidRDefault="002E2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6B950" w14:textId="77777777" w:rsidR="003712ED" w:rsidRDefault="003712ED" w:rsidP="00A35634">
      <w:pPr>
        <w:spacing w:line="240" w:lineRule="auto"/>
      </w:pPr>
      <w:r>
        <w:separator/>
      </w:r>
    </w:p>
  </w:footnote>
  <w:footnote w:type="continuationSeparator" w:id="0">
    <w:p w14:paraId="392D3ACE" w14:textId="77777777" w:rsidR="003712ED" w:rsidRDefault="003712ED"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E41E3" w14:textId="77777777" w:rsidR="002E2150" w:rsidRDefault="002E2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4654D" w14:textId="77777777" w:rsidR="002E2150" w:rsidRDefault="002E2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AD59C8"/>
    <w:rsid w:val="00B30321"/>
    <w:rsid w:val="00B321B1"/>
    <w:rsid w:val="00B931AB"/>
    <w:rsid w:val="00BA21DA"/>
    <w:rsid w:val="00BE6184"/>
    <w:rsid w:val="00BF3052"/>
    <w:rsid w:val="00CC4E33"/>
    <w:rsid w:val="00CD6BF5"/>
    <w:rsid w:val="00D07253"/>
    <w:rsid w:val="00DC7B98"/>
    <w:rsid w:val="00E34E06"/>
    <w:rsid w:val="00E776D4"/>
    <w:rsid w:val="00EC37C4"/>
    <w:rsid w:val="00ED763A"/>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consilium.europa.eu/doc/document/ST-5664-2018-INIT/nl/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consilium.europa.eu/doc/document/ST-5664-2018-INIT/n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lcf76f155ced4ddcb4097134ff3c332f xmlns="a9247f29-b7da-4476-9696-4d087be98285">
      <Terms xmlns="http://schemas.microsoft.com/office/infopath/2007/PartnerControls"/>
    </lcf76f155ced4ddcb4097134ff3c332f>
    <TaxCatchAll xmlns="dce0fa1d-b396-4248-9300-68f32b62740f">
      <Value>3</Value>
      <Value>9</Value>
    </TaxCatchAll>
    <_dlc_DocId xmlns="dce0fa1d-b396-4248-9300-68f32b62740f">HM4VKEQVY5PS-3874631-449</_dlc_DocId>
    <_dlc_DocIdUrl xmlns="dce0fa1d-b396-4248-9300-68f32b62740f">
      <Url>https://gemeenteznstd.sharepoint.com/sites/PJ_Inhuurmodel/_layouts/15/DocIdRedir.aspx?ID=HM4VKEQVY5PS-3874631-449</Url>
      <Description>HM4VKEQVY5PS-3874631-449</Description>
    </_dlc_DocIdUrl>
    <o1a2d2658b504ff8bb19e1adc1f0f2a3 xmlns="a9247f29-b7da-4476-9696-4d087be98285">
      <Terms xmlns="http://schemas.microsoft.com/office/infopath/2007/PartnerControls">
        <TermInfo xmlns="http://schemas.microsoft.com/office/infopath/2007/PartnerControls">
          <TermName xmlns="http://schemas.microsoft.com/office/infopath/2007/PartnerControls">Inkoop ＆ Subsidies</TermName>
          <TermId xmlns="http://schemas.microsoft.com/office/infopath/2007/PartnerControls">fd31b8cd-0b90-4d00-b984-1c171bc0747c</TermId>
        </TermInfo>
      </Terms>
    </o1a2d2658b504ff8bb19e1adc1f0f2a3>
    <pb9389281eaa429bb4a4674306d5a302 xmlns="a9247f29-b7da-4476-9696-4d087be98285">
      <Terms xmlns="http://schemas.microsoft.com/office/infopath/2007/PartnerControls"/>
    </pb9389281eaa429bb4a4674306d5a302>
    <Einddatum_Beperking xmlns="a9247f29-b7da-4476-9696-4d087be98285" xsi:nil="true"/>
    <Extern-ID xmlns="a9247f29-b7da-4476-9696-4d087be98285" xsi:nil="true"/>
    <pc74fc44ba064d88936f8cc21f1e9089 xmlns="a9247f29-b7da-4476-9696-4d087be98285">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pc74fc44ba064d88936f8cc21f1e9089>
    <Datum_Ingang_Beperking xmlns="a9247f29-b7da-4476-9696-4d087be98285" xsi:nil="true"/>
    <j4914a374ee645c695fe16124fd681fb xmlns="a9247f29-b7da-4476-9696-4d087be98285">
      <Terms xmlns="http://schemas.microsoft.com/office/infopath/2007/PartnerControls"/>
    </j4914a374ee645c695fe16124fd681fb>
    <Bron_Systeem xmlns="a9247f29-b7da-4476-9696-4d087be98285" xsi:nil="true"/>
    <Projectbeschrijving xmlns="a9247f29-b7da-4476-9696-4d087be98285" xsi:nil="true"/>
    <Projectonderdeel xmlns="a9247f29-b7da-4476-9696-4d087be982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E796BEF057444ABFA76E60BEBC4F91" ma:contentTypeVersion="28" ma:contentTypeDescription="Een nieuw document maken." ma:contentTypeScope="" ma:versionID="1eb21d1314d0324c9247d02877a3eede">
  <xsd:schema xmlns:xsd="http://www.w3.org/2001/XMLSchema" xmlns:xs="http://www.w3.org/2001/XMLSchema" xmlns:p="http://schemas.microsoft.com/office/2006/metadata/properties" xmlns:ns2="dce0fa1d-b396-4248-9300-68f32b62740f" xmlns:ns3="http://schemas.microsoft.com/sharepoint/v3/fields" xmlns:ns4="a9247f29-b7da-4476-9696-4d087be98285" targetNamespace="http://schemas.microsoft.com/office/2006/metadata/properties" ma:root="true" ma:fieldsID="10c38af9bcaf7f58d012a29b31fb7434" ns2:_="" ns3:_="" ns4:_="">
    <xsd:import namespace="dce0fa1d-b396-4248-9300-68f32b62740f"/>
    <xsd:import namespace="http://schemas.microsoft.com/sharepoint/v3/fields"/>
    <xsd:import namespace="a9247f29-b7da-4476-9696-4d087be98285"/>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fa1d-b396-4248-9300-68f32b62740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a475a4c3-28c3-47b6-bc89-385fd302c7fb}" ma:internalName="TaxCatchAll" ma:showField="CatchAllData" ma:web="dce0fa1d-b396-4248-9300-68f32b62740f">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9247f29-b7da-4476-9696-4d087be98285"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lcf76f155ced4ddcb4097134ff3c332f" ma:index="31"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2.xml><?xml version="1.0" encoding="utf-8"?>
<ds:datastoreItem xmlns:ds="http://schemas.openxmlformats.org/officeDocument/2006/customXml" ds:itemID="{A71FE044-90AB-4F94-BD60-7B3D69F12B0E}">
  <ds:schemaRefs>
    <ds:schemaRef ds:uri="http://purl.org/dc/dcmitype/"/>
    <ds:schemaRef ds:uri="http://purl.org/dc/elements/1.1/"/>
    <ds:schemaRef ds:uri="http://schemas.microsoft.com/office/2006/metadata/properties"/>
    <ds:schemaRef ds:uri="http://purl.org/dc/terms/"/>
    <ds:schemaRef ds:uri="http://schemas.microsoft.com/sharepoint/v3/fields"/>
    <ds:schemaRef ds:uri="http://www.w3.org/XML/1998/namespace"/>
    <ds:schemaRef ds:uri="a9247f29-b7da-4476-9696-4d087be98285"/>
    <ds:schemaRef ds:uri="http://schemas.microsoft.com/office/2006/documentManagement/types"/>
    <ds:schemaRef ds:uri="http://schemas.microsoft.com/office/infopath/2007/PartnerControls"/>
    <ds:schemaRef ds:uri="http://schemas.openxmlformats.org/package/2006/metadata/core-properties"/>
    <ds:schemaRef ds:uri="dce0fa1d-b396-4248-9300-68f32b62740f"/>
  </ds:schemaRefs>
</ds:datastoreItem>
</file>

<file path=customXml/itemProps3.xml><?xml version="1.0" encoding="utf-8"?>
<ds:datastoreItem xmlns:ds="http://schemas.openxmlformats.org/officeDocument/2006/customXml" ds:itemID="{06B6105C-9729-42B4-8C5D-344AE5A7E8B4}"/>
</file>

<file path=customXml/itemProps4.xml><?xml version="1.0" encoding="utf-8"?>
<ds:datastoreItem xmlns:ds="http://schemas.openxmlformats.org/officeDocument/2006/customXml" ds:itemID="{76B38469-DFBA-4313-8EB6-FDEB0F6C2EA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Standaard_memo_of_notitie.dotx</Template>
  <TotalTime>0</TotalTime>
  <Pages>3</Pages>
  <Words>772</Words>
  <Characters>4251</Characters>
  <Application>Microsoft Office Word</Application>
  <DocSecurity>0</DocSecurity>
  <Lines>35</Lines>
  <Paragraphs>10</Paragraphs>
  <ScaleCrop>false</ScaleCrop>
  <Company>Gemeente Zaanstad</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Gemeente Zaanstad</dc:creator>
  <cp:keywords/>
  <dc:description/>
  <cp:lastModifiedBy>Oudejans - de Groot, Elsbeth</cp:lastModifiedBy>
  <cp:revision>2</cp:revision>
  <cp:lastPrinted>2011-03-31T14:35:00Z</cp:lastPrinted>
  <dcterms:created xsi:type="dcterms:W3CDTF">2025-02-17T12:28:00Z</dcterms:created>
  <dcterms:modified xsi:type="dcterms:W3CDTF">2025-02-17T12:28:00Z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0x0101000FE796BEF057444ABFA76E60BEBC4F91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8be136a0-d1ed-44d9-9ec9-aef5a94c246c</vt:lpwstr>
  </property>
  <property fmtid="{D5CDD505-2E9C-101B-9397-08002B2CF9AE}" pid="8" name="Afdeling">
    <vt:lpwstr>9;#Inkoop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3;#Gemeente Zaanstad|5da99fe8-27ce-4ad9-925a-5d6e14d5f231</vt:lpwstr>
  </property>
  <property fmtid="{D5CDD505-2E9C-101B-9397-08002B2CF9AE}" pid="16" name="Projectfase">
    <vt:lpwstr/>
  </property>
</Properties>
</file>