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13941" w14:textId="5896F65A" w:rsidR="00930D6F" w:rsidRPr="00946DAB" w:rsidRDefault="00930D6F" w:rsidP="00946DAB">
      <w:pPr>
        <w:ind w:left="1416" w:hanging="1416"/>
        <w:rPr>
          <w:rFonts w:ascii="Arial" w:hAnsi="Arial" w:cs="Arial"/>
          <w:b/>
          <w:bCs/>
        </w:rPr>
      </w:pPr>
      <w:r w:rsidRPr="00946DAB">
        <w:rPr>
          <w:rFonts w:ascii="Arial" w:hAnsi="Arial" w:cs="Arial"/>
          <w:b/>
          <w:bCs/>
        </w:rPr>
        <w:t xml:space="preserve">Bijlage </w:t>
      </w:r>
      <w:r w:rsidR="00BE5C50">
        <w:rPr>
          <w:rFonts w:ascii="Arial" w:hAnsi="Arial" w:cs="Arial"/>
          <w:b/>
          <w:bCs/>
        </w:rPr>
        <w:t>08</w:t>
      </w:r>
      <w:r w:rsidRPr="00946DAB">
        <w:rPr>
          <w:rFonts w:ascii="Arial" w:hAnsi="Arial" w:cs="Arial"/>
          <w:b/>
          <w:bCs/>
        </w:rPr>
        <w:t xml:space="preserve"> </w:t>
      </w:r>
      <w:r w:rsidR="00946DAB">
        <w:rPr>
          <w:rFonts w:ascii="Arial" w:hAnsi="Arial" w:cs="Arial"/>
          <w:b/>
          <w:bCs/>
        </w:rPr>
        <w:tab/>
      </w:r>
      <w:r w:rsidRPr="00946DAB">
        <w:rPr>
          <w:rFonts w:ascii="Arial" w:hAnsi="Arial" w:cs="Arial"/>
          <w:b/>
          <w:bCs/>
        </w:rPr>
        <w:t>Gegevens holding- of moedermaatschappij/geconsolideerde jaarrekening</w:t>
      </w:r>
    </w:p>
    <w:p w14:paraId="722E6DDE" w14:textId="1EF7615B" w:rsidR="00930D6F" w:rsidRDefault="00930D6F" w:rsidP="00946DAB">
      <w:pPr>
        <w:pStyle w:val="Geenafstand"/>
      </w:pPr>
      <w:r>
        <w:t xml:space="preserve">Ondergetekende verklaart dat: </w:t>
      </w:r>
    </w:p>
    <w:p w14:paraId="7A39D621" w14:textId="77777777" w:rsidR="00930D6F" w:rsidRDefault="00930D6F" w:rsidP="00946DAB">
      <w:pPr>
        <w:pStyle w:val="Geenafstand"/>
      </w:pPr>
      <w:r>
        <w:t>zij zich, in het geval van gunning van de opdracht aan &lt; naam Inschrijver&gt;, volledig en onvoorwaardelijk garant stelt voor de nakoming door &lt;naam Inschrijver&gt;  van alle verplichtingen die uit de af te sluiten overeenkomst voortvloeien. Deze garantieverplichting  geldt in ieder geval in de volgende gevallen:</w:t>
      </w:r>
    </w:p>
    <w:p w14:paraId="17D8B331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&lt;naam Inschrijver&gt; één of meerdere verplichtingen uit hoofde van de overeenkomst schendt;</w:t>
      </w:r>
    </w:p>
    <w:p w14:paraId="6F5F145F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de overeenkomst rechtsgeldig door de opdrachtgever(s) wordt ontbonden in verband met het faillissement van &lt;naam Inschrijver&gt; of in verband met een andere ontbindingsgrond die in de overeenkomst is opgenomen.</w:t>
      </w:r>
    </w:p>
    <w:p w14:paraId="2D9D7BD8" w14:textId="77777777" w:rsidR="00930D6F" w:rsidRDefault="00930D6F" w:rsidP="00946DAB">
      <w:pPr>
        <w:pStyle w:val="Geenafstand"/>
      </w:pPr>
      <w:r>
        <w:t>Bij een schending van de garantieverplichting is ondergetekende, naast &lt;naam Inschrijver&gt;, hoofdelijk aansprakelijk voor de schade die opdrachtgever(s) lijd(t)(en). Deze schade kan onder andere bestaan uit:</w:t>
      </w:r>
    </w:p>
    <w:p w14:paraId="0DA4E6B6" w14:textId="77777777" w:rsidR="00930D6F" w:rsidRDefault="00930D6F" w:rsidP="00946DAB">
      <w:pPr>
        <w:pStyle w:val="Geenafstand"/>
      </w:pPr>
      <w:r>
        <w:t>-</w:t>
      </w:r>
      <w:r>
        <w:tab/>
        <w:t>de kosten van een nieuwe aanbestedingsprocedure;</w:t>
      </w:r>
    </w:p>
    <w:p w14:paraId="0A339469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het verschil tussen prijs die &lt;naam Inschrijver&gt; hanteert en de prijs die de partij hanteert die de opdracht gegund krijgt in verband met de ontbinden van de overeenkomst met &lt;naam Inschrijver&gt;;</w:t>
      </w:r>
    </w:p>
    <w:p w14:paraId="77D12DC6" w14:textId="77777777" w:rsidR="00930D6F" w:rsidRDefault="00930D6F" w:rsidP="00946DAB">
      <w:pPr>
        <w:pStyle w:val="Geenafstand"/>
      </w:pPr>
      <w:r>
        <w:t>-</w:t>
      </w:r>
      <w:r>
        <w:tab/>
        <w:t>alle overige schade die opdrachtgever(s) lijd(t)(en).</w:t>
      </w:r>
    </w:p>
    <w:p w14:paraId="4A397C92" w14:textId="77777777" w:rsidR="002E02A1" w:rsidRDefault="00930D6F" w:rsidP="00946DAB">
      <w:pPr>
        <w:pStyle w:val="Geenafstand"/>
      </w:pPr>
      <w:r>
        <w:t xml:space="preserve"> </w:t>
      </w:r>
    </w:p>
    <w:p w14:paraId="5AFC6D10" w14:textId="77777777" w:rsidR="002E02A1" w:rsidRDefault="002E02A1" w:rsidP="00946DAB">
      <w:pPr>
        <w:pStyle w:val="Geenafstand"/>
      </w:pPr>
    </w:p>
    <w:p w14:paraId="2ED5F686" w14:textId="1A6CCCE0" w:rsidR="00930D6F" w:rsidRDefault="00930D6F" w:rsidP="00946DAB">
      <w:pPr>
        <w:pStyle w:val="Geenafstand"/>
      </w:pPr>
      <w:r>
        <w:t>Ondertekening holding- of moedermaatschappij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01"/>
        <w:gridCol w:w="5277"/>
      </w:tblGrid>
      <w:tr w:rsidR="00930D6F" w14:paraId="73344592" w14:textId="77777777" w:rsidTr="2F483B22">
        <w:tc>
          <w:tcPr>
            <w:tcW w:w="3539" w:type="dxa"/>
            <w:shd w:val="clear" w:color="auto" w:fill="FFFFFF" w:themeFill="background1"/>
          </w:tcPr>
          <w:p w14:paraId="615F343E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6405E4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 moedermaatschappij/holding</w:t>
            </w:r>
          </w:p>
          <w:p w14:paraId="4442CDBA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Adres</w:t>
            </w:r>
          </w:p>
          <w:p w14:paraId="51DB2080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Woonplaats</w:t>
            </w:r>
          </w:p>
          <w:p w14:paraId="5E7AB6B9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24C0CA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235F3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7A43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04A5AFBB" w14:textId="77777777" w:rsidTr="2F483B22">
        <w:trPr>
          <w:trHeight w:val="617"/>
        </w:trPr>
        <w:tc>
          <w:tcPr>
            <w:tcW w:w="3539" w:type="dxa"/>
            <w:shd w:val="clear" w:color="auto" w:fill="FFFFFF" w:themeFill="background1"/>
          </w:tcPr>
          <w:p w14:paraId="375DDF96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3A4685" w14:textId="4850BCD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en functie tekenbevoegde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8B0381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295B70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2F797BA7" w14:textId="77777777" w:rsidTr="2F483B22">
        <w:trPr>
          <w:trHeight w:val="62"/>
        </w:trPr>
        <w:tc>
          <w:tcPr>
            <w:tcW w:w="3539" w:type="dxa"/>
            <w:shd w:val="clear" w:color="auto" w:fill="FFFFFF" w:themeFill="background1"/>
          </w:tcPr>
          <w:p w14:paraId="63535CD1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4C2D3C" w14:textId="2A0FB209" w:rsidR="00930D6F" w:rsidRPr="001425D3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Handtekening</w:t>
            </w:r>
            <w:r w:rsidR="00323AAB"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rechtsgeldig</w:t>
            </w:r>
            <w:r w:rsidR="001425D3"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e vertegenwoordiger</w:t>
            </w:r>
          </w:p>
          <w:p w14:paraId="36583054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7042D58C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295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FC5C9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4EC6E323" w14:textId="77777777" w:rsidTr="2F483B22">
        <w:tc>
          <w:tcPr>
            <w:tcW w:w="3539" w:type="dxa"/>
            <w:shd w:val="clear" w:color="auto" w:fill="FFFFFF" w:themeFill="background1"/>
          </w:tcPr>
          <w:p w14:paraId="62898B3C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19A02D" w14:textId="5C695B19" w:rsidR="00930D6F" w:rsidRPr="0025683F" w:rsidRDefault="00930D6F" w:rsidP="00930D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9B062B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02C5F5" w14:textId="1F713567" w:rsidR="00930D6F" w:rsidRPr="00930D6F" w:rsidRDefault="00930D6F" w:rsidP="00930D6F"/>
    <w:sectPr w:rsidR="00930D6F" w:rsidRPr="00930D6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D045F" w14:textId="77777777" w:rsidR="00F67B53" w:rsidRDefault="00F67B53" w:rsidP="00C27FEF">
      <w:pPr>
        <w:spacing w:line="240" w:lineRule="auto"/>
      </w:pPr>
      <w:r>
        <w:separator/>
      </w:r>
    </w:p>
  </w:endnote>
  <w:endnote w:type="continuationSeparator" w:id="0">
    <w:p w14:paraId="38FD61D4" w14:textId="77777777" w:rsidR="00F67B53" w:rsidRDefault="00F67B53" w:rsidP="00C27FEF">
      <w:pPr>
        <w:spacing w:line="240" w:lineRule="auto"/>
      </w:pPr>
      <w:r>
        <w:continuationSeparator/>
      </w:r>
    </w:p>
  </w:endnote>
  <w:endnote w:type="continuationNotice" w:id="1">
    <w:p w14:paraId="667ACB24" w14:textId="77777777" w:rsidR="009F1175" w:rsidRDefault="009F11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4FD66BB4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6EBA212C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5977E5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FEEB6B9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FA2FB" w14:textId="77777777" w:rsidR="00F67B53" w:rsidRPr="00C27FEF" w:rsidRDefault="00F67B53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5BA69C43" w14:textId="77777777" w:rsidR="00F67B53" w:rsidRDefault="00F67B53" w:rsidP="00C27FEF">
      <w:pPr>
        <w:spacing w:line="240" w:lineRule="auto"/>
      </w:pPr>
      <w:r>
        <w:continuationSeparator/>
      </w:r>
    </w:p>
  </w:footnote>
  <w:footnote w:type="continuationNotice" w:id="1">
    <w:p w14:paraId="6DC14F66" w14:textId="77777777" w:rsidR="009F1175" w:rsidRDefault="009F11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A48BE" w14:textId="77777777" w:rsidR="001B3B58" w:rsidRDefault="001B3B58">
    <w:pPr>
      <w:pStyle w:val="Koptekst"/>
    </w:pPr>
  </w:p>
  <w:p w14:paraId="45359C95" w14:textId="77777777" w:rsidR="001B3B58" w:rsidRDefault="001B3B58">
    <w:pPr>
      <w:pStyle w:val="Koptekst"/>
    </w:pPr>
  </w:p>
  <w:p w14:paraId="34C4C7C3" w14:textId="77777777" w:rsidR="001B3B58" w:rsidRDefault="001B3B58">
    <w:pPr>
      <w:pStyle w:val="Koptekst"/>
    </w:pPr>
  </w:p>
  <w:p w14:paraId="7C305030" w14:textId="77777777" w:rsidR="001B3B58" w:rsidRDefault="001B3B58">
    <w:pPr>
      <w:pStyle w:val="Koptekst"/>
    </w:pPr>
  </w:p>
  <w:p w14:paraId="64814529" w14:textId="77777777" w:rsidR="001B3B58" w:rsidRDefault="001B3B58">
    <w:pPr>
      <w:pStyle w:val="Koptekst"/>
    </w:pPr>
  </w:p>
  <w:p w14:paraId="4E471C52" w14:textId="77777777" w:rsidR="001B3B58" w:rsidRDefault="001B3B58">
    <w:pPr>
      <w:pStyle w:val="Koptekst"/>
    </w:pPr>
  </w:p>
  <w:p w14:paraId="19165B3F" w14:textId="77777777" w:rsidR="001B3B58" w:rsidRDefault="001B3B58">
    <w:pPr>
      <w:pStyle w:val="Koptekst"/>
    </w:pPr>
  </w:p>
  <w:p w14:paraId="09B7311E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8240" behindDoc="1" locked="0" layoutInCell="1" allowOverlap="1" wp14:anchorId="719E5AA8" wp14:editId="6308DBEF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86009432">
    <w:abstractNumId w:val="5"/>
  </w:num>
  <w:num w:numId="2" w16cid:durableId="456921685">
    <w:abstractNumId w:val="5"/>
  </w:num>
  <w:num w:numId="3" w16cid:durableId="1089422365">
    <w:abstractNumId w:val="5"/>
  </w:num>
  <w:num w:numId="4" w16cid:durableId="1377271306">
    <w:abstractNumId w:val="5"/>
  </w:num>
  <w:num w:numId="5" w16cid:durableId="271785485">
    <w:abstractNumId w:val="2"/>
  </w:num>
  <w:num w:numId="6" w16cid:durableId="1440024128">
    <w:abstractNumId w:val="4"/>
  </w:num>
  <w:num w:numId="7" w16cid:durableId="1341157281">
    <w:abstractNumId w:val="3"/>
  </w:num>
  <w:num w:numId="8" w16cid:durableId="1846170741">
    <w:abstractNumId w:val="0"/>
  </w:num>
  <w:num w:numId="9" w16cid:durableId="283386887">
    <w:abstractNumId w:val="3"/>
  </w:num>
  <w:num w:numId="10" w16cid:durableId="825587561">
    <w:abstractNumId w:val="4"/>
  </w:num>
  <w:num w:numId="11" w16cid:durableId="1353843241">
    <w:abstractNumId w:val="0"/>
  </w:num>
  <w:num w:numId="12" w16cid:durableId="1770811146">
    <w:abstractNumId w:val="2"/>
  </w:num>
  <w:num w:numId="13" w16cid:durableId="1849833924">
    <w:abstractNumId w:val="1"/>
  </w:num>
  <w:num w:numId="14" w16cid:durableId="148007119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930D6F"/>
    <w:rsid w:val="00066EE5"/>
    <w:rsid w:val="001425D3"/>
    <w:rsid w:val="001B3B58"/>
    <w:rsid w:val="001C1F6E"/>
    <w:rsid w:val="002C3E17"/>
    <w:rsid w:val="002E02A1"/>
    <w:rsid w:val="00323AAB"/>
    <w:rsid w:val="004151E8"/>
    <w:rsid w:val="009109F5"/>
    <w:rsid w:val="00930D6F"/>
    <w:rsid w:val="00946DAB"/>
    <w:rsid w:val="009D7D73"/>
    <w:rsid w:val="009F1175"/>
    <w:rsid w:val="00AD40D9"/>
    <w:rsid w:val="00B97A1E"/>
    <w:rsid w:val="00BA1BF3"/>
    <w:rsid w:val="00BD5B4C"/>
    <w:rsid w:val="00BE5C50"/>
    <w:rsid w:val="00C27FEF"/>
    <w:rsid w:val="00DB5539"/>
    <w:rsid w:val="00DD7E6E"/>
    <w:rsid w:val="00DF2EC5"/>
    <w:rsid w:val="00F67B53"/>
    <w:rsid w:val="00F93A3A"/>
    <w:rsid w:val="2F48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7CBAA"/>
  <w15:chartTrackingRefBased/>
  <w15:docId w15:val="{F9CBACCC-A5C8-470C-A9A4-31F69989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0D6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 w:after="0" w:line="280" w:lineRule="atLeast"/>
      <w:ind w:left="680" w:hanging="680"/>
      <w:outlineLvl w:val="1"/>
    </w:pPr>
    <w:rPr>
      <w:rFonts w:ascii="Arial" w:eastAsia="Times New Roman" w:hAnsi="Arial" w:cs="Times New Roman"/>
      <w:b/>
      <w:bCs/>
      <w:snapToGrid w:val="0"/>
      <w:kern w:val="28"/>
      <w:sz w:val="18"/>
      <w:szCs w:val="20"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 w:after="0" w:line="280" w:lineRule="atLeast"/>
      <w:ind w:left="680" w:hanging="680"/>
      <w:outlineLvl w:val="2"/>
    </w:pPr>
    <w:rPr>
      <w:rFonts w:ascii="Arial" w:eastAsia="Times New Roman" w:hAnsi="Arial" w:cs="Times New Roman"/>
      <w:bCs/>
      <w:snapToGrid w:val="0"/>
      <w:kern w:val="28"/>
      <w:sz w:val="18"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 w:line="280" w:lineRule="atLeast"/>
      <w:outlineLvl w:val="3"/>
    </w:pPr>
    <w:rPr>
      <w:rFonts w:ascii="Arial" w:eastAsia="Times New Roman" w:hAnsi="Arial" w:cs="Times New Roman"/>
      <w:snapToGrid w:val="0"/>
      <w:kern w:val="28"/>
      <w:sz w:val="18"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 w:line="280" w:lineRule="atLeast"/>
      <w:outlineLvl w:val="4"/>
    </w:pPr>
    <w:rPr>
      <w:rFonts w:ascii="Arial" w:eastAsia="Times New Roman" w:hAnsi="Arial" w:cs="Times New Roman"/>
      <w:iCs/>
      <w:snapToGrid w:val="0"/>
      <w:kern w:val="28"/>
      <w:sz w:val="18"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 w:line="280" w:lineRule="atLeast"/>
      <w:outlineLvl w:val="5"/>
    </w:pPr>
    <w:rPr>
      <w:rFonts w:ascii="Times New Roman" w:eastAsia="Times New Roman" w:hAnsi="Times New Roman" w:cs="Times New Roman"/>
      <w:b/>
      <w:snapToGrid w:val="0"/>
      <w:kern w:val="28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 w:line="280" w:lineRule="atLeast"/>
      <w:outlineLvl w:val="6"/>
    </w:pPr>
    <w:rPr>
      <w:rFonts w:ascii="Times New Roman" w:eastAsia="Times New Roman" w:hAnsi="Times New Roman" w:cs="Times New Roman"/>
      <w:bCs/>
      <w:snapToGrid w:val="0"/>
      <w:kern w:val="28"/>
      <w:sz w:val="24"/>
      <w:szCs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 w:line="280" w:lineRule="atLeast"/>
      <w:outlineLvl w:val="7"/>
    </w:pPr>
    <w:rPr>
      <w:rFonts w:ascii="Times New Roman" w:eastAsia="Times New Roman" w:hAnsi="Times New Roman" w:cs="Times New Roman"/>
      <w:bCs/>
      <w:i/>
      <w:iCs/>
      <w:snapToGrid w:val="0"/>
      <w:kern w:val="28"/>
      <w:sz w:val="24"/>
      <w:szCs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 w:line="280" w:lineRule="atLeast"/>
      <w:outlineLvl w:val="8"/>
    </w:pPr>
    <w:rPr>
      <w:rFonts w:ascii="Arial" w:eastAsia="Times New Roman" w:hAnsi="Arial" w:cs="Times New Roman"/>
      <w:bCs/>
      <w:snapToGrid w:val="0"/>
      <w:kern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  <w:spacing w:after="0" w:line="28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</w:rPr>
  </w:style>
  <w:style w:type="paragraph" w:styleId="Voetnoottekst">
    <w:name w:val="footnote text"/>
    <w:basedOn w:val="Standaard"/>
    <w:semiHidden/>
    <w:pPr>
      <w:spacing w:after="0" w:line="240" w:lineRule="auto"/>
    </w:pPr>
    <w:rPr>
      <w:rFonts w:ascii="Arial" w:eastAsia="Times New Roman" w:hAnsi="Arial" w:cs="Times New Roman"/>
      <w:snapToGrid w:val="0"/>
      <w:kern w:val="28"/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after="0" w:line="240" w:lineRule="atLeast"/>
    </w:pPr>
    <w:rPr>
      <w:rFonts w:ascii="Arial" w:eastAsia="Times New Roman" w:hAnsi="Arial" w:cs="Times New Roman"/>
      <w:snapToGrid w:val="0"/>
      <w:kern w:val="28"/>
      <w:sz w:val="14"/>
      <w:szCs w:val="20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after="0" w:line="240" w:lineRule="atLeast"/>
      <w:outlineLvl w:val="1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after="0" w:line="24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  <w:spacing w:after="0" w:line="280" w:lineRule="atLeast"/>
    </w:pPr>
    <w:rPr>
      <w:rFonts w:ascii="Arial" w:eastAsia="Times New Roman" w:hAnsi="Arial" w:cs="Times New Roman"/>
      <w:snapToGrid w:val="0"/>
      <w:color w:val="858585"/>
      <w:kern w:val="28"/>
      <w:sz w:val="12"/>
      <w:szCs w:val="20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spacing w:after="0" w:line="280" w:lineRule="atLeast"/>
      <w:ind w:left="454" w:hanging="227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after="0" w:line="280" w:lineRule="exact"/>
      <w:outlineLvl w:val="1"/>
    </w:pPr>
    <w:rPr>
      <w:rFonts w:ascii="Arial" w:eastAsia="Times New Roman" w:hAnsi="Arial" w:cs="Times New Roman"/>
      <w:b/>
      <w:snapToGrid w:val="0"/>
      <w:kern w:val="28"/>
      <w:sz w:val="20"/>
      <w:szCs w:val="20"/>
      <w:lang w:val="nl"/>
    </w:rPr>
  </w:style>
  <w:style w:type="paragraph" w:customStyle="1" w:styleId="Directie">
    <w:name w:val="Directie"/>
    <w:basedOn w:val="Standaard"/>
    <w:next w:val="Standaard"/>
    <w:pPr>
      <w:spacing w:after="0" w:line="280" w:lineRule="exact"/>
    </w:pPr>
    <w:rPr>
      <w:rFonts w:ascii="Arial" w:eastAsia="Times New Roman" w:hAnsi="Arial" w:cs="Times New Roman"/>
      <w:b/>
      <w:snapToGrid w:val="0"/>
      <w:kern w:val="28"/>
      <w:sz w:val="20"/>
      <w:szCs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after="0" w:line="160" w:lineRule="exact"/>
    </w:pPr>
    <w:rPr>
      <w:rFonts w:ascii="Arial" w:eastAsia="Times New Roman" w:hAnsi="Arial" w:cs="Times New Roman"/>
      <w:snapToGrid w:val="0"/>
      <w:color w:val="999999"/>
      <w:kern w:val="28"/>
      <w:sz w:val="18"/>
      <w:szCs w:val="20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3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Geenafstand">
    <w:name w:val="No Spacing"/>
    <w:uiPriority w:val="1"/>
    <w:qFormat/>
    <w:rsid w:val="00946DAB"/>
    <w:rPr>
      <w:rFonts w:asciiTheme="minorHAnsi" w:eastAsiaTheme="minorHAnsi" w:hAnsiTheme="minorHAnsi" w:cstheme="minorBid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E56830D9FCA84C83FA70F1D59A0CEA" ma:contentTypeVersion="20" ma:contentTypeDescription="Create a new document." ma:contentTypeScope="" ma:versionID="bd950243d4c974d1ba66edfb143f73a9">
  <xsd:schema xmlns:xsd="http://www.w3.org/2001/XMLSchema" xmlns:xs="http://www.w3.org/2001/XMLSchema" xmlns:p="http://schemas.microsoft.com/office/2006/metadata/properties" xmlns:ns2="ddb7b372-e228-49ce-947b-5b776f40dbf2" xmlns:ns3="a4ea2e9c-80e5-4cca-8f94-2a6b3d960688" targetNamespace="http://schemas.microsoft.com/office/2006/metadata/properties" ma:root="true" ma:fieldsID="1fe3efd87d4477dfeb288efc5b582b9b" ns2:_="" ns3:_="">
    <xsd:import namespace="ddb7b372-e228-49ce-947b-5b776f40dbf2"/>
    <xsd:import namespace="a4ea2e9c-80e5-4cca-8f94-2a6b3d9606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_Flow_SignoffStatus" minOccurs="0"/>
                <xsd:element ref="ns2:MediaLengthInSecond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7b372-e228-49ce-947b-5b776f40db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a2e9c-80e5-4cca-8f94-2a6b3d9606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5df64b80-ed69-44a5-9153-8b6d8d772944}" ma:internalName="TaxCatchAll" ma:showField="CatchAllData" ma:web="a4ea2e9c-80e5-4cca-8f94-2a6b3d9606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ea2e9c-80e5-4cca-8f94-2a6b3d960688" xsi:nil="true"/>
    <_Flow_SignoffStatus xmlns="ddb7b372-e228-49ce-947b-5b776f40dbf2" xsi:nil="true"/>
    <lcf76f155ced4ddcb4097134ff3c332f xmlns="ddb7b372-e228-49ce-947b-5b776f40db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B51A8-32DB-4001-AB9B-E397FAD2BB79}"/>
</file>

<file path=customXml/itemProps2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purl.org/dc/elements/1.1/"/>
    <ds:schemaRef ds:uri="http://schemas.microsoft.com/office/2006/metadata/properties"/>
    <ds:schemaRef ds:uri="a4ea2e9c-80e5-4cca-8f94-2a6b3d960688"/>
    <ds:schemaRef ds:uri="ddb7b372-e228-49ce-947b-5b776f40dbf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2</TotalTime>
  <Pages>1</Pages>
  <Words>189</Words>
  <Characters>1259</Characters>
  <Application>Microsoft Office Word</Application>
  <DocSecurity>0</DocSecurity>
  <Lines>10</Lines>
  <Paragraphs>2</Paragraphs>
  <ScaleCrop>false</ScaleCrop>
  <Company>PC Support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Zeewuster, Richard</cp:lastModifiedBy>
  <cp:revision>11</cp:revision>
  <dcterms:created xsi:type="dcterms:W3CDTF">2022-02-15T16:19:00Z</dcterms:created>
  <dcterms:modified xsi:type="dcterms:W3CDTF">2025-06-19T14:56:00Z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0x01010085E56830D9FCA84C83FA70F1D59A0CEA</vt:lpwstr>
  </property>
</Properties>
</file>