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D12" w14:textId="546E6796" w:rsidR="006F6EF8" w:rsidRPr="006F6EF8" w:rsidRDefault="006F6EF8" w:rsidP="006F6EF8">
      <w:pPr>
        <w:rPr>
          <w:b/>
          <w:bCs/>
          <w:sz w:val="22"/>
          <w:szCs w:val="22"/>
        </w:rPr>
      </w:pPr>
      <w:bookmarkStart w:id="0" w:name="_Toc327916552"/>
      <w:bookmarkStart w:id="1" w:name="_Ref327917384"/>
      <w:bookmarkStart w:id="2" w:name="_Ref327920288"/>
      <w:bookmarkStart w:id="3" w:name="_Ref327920594"/>
      <w:bookmarkStart w:id="4" w:name="_Ref350927740"/>
      <w:bookmarkStart w:id="5" w:name="_Toc396903955"/>
      <w:bookmarkStart w:id="6" w:name="_Ref407711165"/>
      <w:bookmarkStart w:id="7" w:name="_Ref408218810"/>
      <w:bookmarkStart w:id="8" w:name="_Ref408218827"/>
      <w:bookmarkStart w:id="9" w:name="_Ref409612133"/>
      <w:bookmarkStart w:id="10" w:name="_Toc516486400"/>
      <w:bookmarkStart w:id="11" w:name="_Toc5371511"/>
      <w:r w:rsidRPr="006F6EF8">
        <w:rPr>
          <w:b/>
          <w:bCs/>
          <w:sz w:val="22"/>
          <w:szCs w:val="22"/>
        </w:rPr>
        <w:t xml:space="preserve">Bijlage </w:t>
      </w:r>
      <w:r w:rsidR="00090AA7">
        <w:rPr>
          <w:b/>
          <w:bCs/>
          <w:sz w:val="22"/>
          <w:szCs w:val="22"/>
        </w:rPr>
        <w:t>09</w:t>
      </w:r>
      <w:r w:rsidRPr="006F6EF8">
        <w:rPr>
          <w:b/>
          <w:bCs/>
          <w:sz w:val="22"/>
          <w:szCs w:val="22"/>
        </w:rPr>
        <w:tab/>
        <w:t>Verklaring rechtspersonen ex artikel 2:24a en 2:24b BW</w:t>
      </w:r>
      <w:bookmarkEnd w:id="0"/>
      <w:bookmarkEnd w:id="1"/>
      <w:bookmarkEnd w:id="2"/>
      <w:bookmarkEnd w:id="3"/>
      <w:bookmarkEnd w:id="4"/>
      <w:bookmarkEnd w:id="5"/>
      <w:bookmarkEnd w:id="6"/>
      <w:bookmarkEnd w:id="7"/>
      <w:bookmarkEnd w:id="8"/>
      <w:bookmarkEnd w:id="9"/>
      <w:bookmarkEnd w:id="10"/>
      <w:bookmarkEnd w:id="11"/>
    </w:p>
    <w:p w14:paraId="6F9C7973" w14:textId="77777777" w:rsidR="006F6EF8" w:rsidRPr="00B76659" w:rsidRDefault="006F6EF8" w:rsidP="006F6EF8">
      <w:pPr>
        <w:pStyle w:val="INKStandaard"/>
        <w:rPr>
          <w:rFonts w:cs="Arial"/>
          <w:i/>
          <w:sz w:val="16"/>
          <w:szCs w:val="16"/>
        </w:rPr>
      </w:pPr>
    </w:p>
    <w:p w14:paraId="60EC322D" w14:textId="60B82DCE" w:rsidR="006F6EF8" w:rsidRPr="006F6EF8" w:rsidRDefault="006F6EF8" w:rsidP="006F6EF8">
      <w:pPr>
        <w:pStyle w:val="INKStandaard"/>
        <w:rPr>
          <w:rFonts w:cs="Arial"/>
          <w:iCs/>
          <w:szCs w:val="19"/>
        </w:rPr>
      </w:pPr>
      <w:r w:rsidRPr="006F6EF8">
        <w:rPr>
          <w:rFonts w:cs="Arial"/>
          <w:iCs/>
          <w:szCs w:val="19"/>
        </w:rPr>
        <w:t xml:space="preserve">Deze verklaring dient door de gelieerde rechtspersoon aan Inschrijver, die separaat inschrijft,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 Zie verder paragraaf </w:t>
      </w:r>
      <w:r w:rsidR="00041D90">
        <w:rPr>
          <w:rFonts w:cs="Arial"/>
          <w:iCs/>
          <w:szCs w:val="19"/>
        </w:rPr>
        <w:t>4.4</w:t>
      </w:r>
      <w:r w:rsidR="00BB0DB7">
        <w:rPr>
          <w:rFonts w:cs="Arial"/>
          <w:iCs/>
          <w:szCs w:val="19"/>
        </w:rPr>
        <w:t xml:space="preserve"> van het Beschrijvend Document</w:t>
      </w:r>
      <w:r w:rsidR="00041D90">
        <w:rPr>
          <w:rFonts w:cs="Arial"/>
          <w:iCs/>
          <w:szCs w:val="19"/>
        </w:rPr>
        <w:t>.</w:t>
      </w:r>
    </w:p>
    <w:p w14:paraId="604DDCDC" w14:textId="77777777" w:rsidR="006F6EF8" w:rsidRPr="006F6EF8" w:rsidRDefault="006F6EF8" w:rsidP="006F6EF8">
      <w:pPr>
        <w:pStyle w:val="INKStandaard"/>
        <w:rPr>
          <w:rFonts w:cs="Arial"/>
          <w:iCs/>
        </w:rPr>
      </w:pPr>
    </w:p>
    <w:p w14:paraId="261ECF12" w14:textId="77777777" w:rsidR="006F6EF8" w:rsidRPr="006F6EF8" w:rsidRDefault="006F6EF8" w:rsidP="006F6EF8">
      <w:pPr>
        <w:pStyle w:val="INKStandaard"/>
        <w:rPr>
          <w:rFonts w:cs="Arial"/>
          <w:iCs/>
        </w:rPr>
      </w:pPr>
      <w:r w:rsidRPr="006F6EF8">
        <w:rPr>
          <w:rFonts w:cs="Arial"/>
          <w:iCs/>
        </w:rPr>
        <w:t xml:space="preserve">Ondergetekende verklaart dat de inschrijvingen in volle concurrentie tot stand zijn gekomen. </w:t>
      </w:r>
    </w:p>
    <w:p w14:paraId="06FAB5A4" w14:textId="77777777" w:rsidR="006F6EF8" w:rsidRPr="00B76659" w:rsidRDefault="006F6EF8" w:rsidP="006F6EF8">
      <w:pPr>
        <w:pStyle w:val="INKStandaard"/>
        <w:spacing w:line="240" w:lineRule="auto"/>
        <w:rPr>
          <w:rFonts w:cs="Arial"/>
        </w:rPr>
      </w:pPr>
    </w:p>
    <w:tbl>
      <w:tblPr>
        <w:tblW w:w="9212" w:type="dxa"/>
        <w:tblCellMar>
          <w:left w:w="10" w:type="dxa"/>
          <w:right w:w="10" w:type="dxa"/>
        </w:tblCellMar>
        <w:tblLook w:val="0000" w:firstRow="0" w:lastRow="0" w:firstColumn="0" w:lastColumn="0" w:noHBand="0" w:noVBand="0"/>
      </w:tblPr>
      <w:tblGrid>
        <w:gridCol w:w="4606"/>
        <w:gridCol w:w="4606"/>
      </w:tblGrid>
      <w:tr w:rsidR="006F6EF8" w:rsidRPr="00B76659" w14:paraId="7AC90622" w14:textId="77777777" w:rsidTr="00550893">
        <w:trPr>
          <w:trHeight w:val="34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70EB9"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inschrijvende onderneming</w:t>
            </w:r>
            <w:r w:rsidRPr="00B76659">
              <w:rPr>
                <w:rFonts w:cs="Arial"/>
                <w:szCs w:val="20"/>
                <w:lang w:eastAsia="nl-NL"/>
              </w:rPr>
              <w:tab/>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CA740" w14:textId="77777777" w:rsidR="006F6EF8" w:rsidRPr="00B76659" w:rsidRDefault="006F6EF8" w:rsidP="00550893">
            <w:pPr>
              <w:pStyle w:val="INKStandaard"/>
              <w:spacing w:line="240" w:lineRule="auto"/>
              <w:rPr>
                <w:rFonts w:cs="Arial"/>
                <w:szCs w:val="20"/>
                <w:lang w:eastAsia="nl-NL"/>
              </w:rPr>
            </w:pPr>
          </w:p>
        </w:tc>
      </w:tr>
    </w:tbl>
    <w:p w14:paraId="0CFD35EC" w14:textId="77777777" w:rsidR="006F6EF8" w:rsidRPr="00B76659" w:rsidRDefault="006F6EF8" w:rsidP="006F6EF8">
      <w:pPr>
        <w:pStyle w:val="INKStandaard"/>
        <w:spacing w:line="240" w:lineRule="auto"/>
        <w:rPr>
          <w:rFonts w:cs="Arial"/>
        </w:rPr>
      </w:pPr>
    </w:p>
    <w:p w14:paraId="690A640A" w14:textId="77777777" w:rsidR="006F6EF8" w:rsidRPr="00B76659" w:rsidRDefault="006F6EF8" w:rsidP="006F6EF8">
      <w:pPr>
        <w:pStyle w:val="INKStandaard"/>
        <w:spacing w:line="240" w:lineRule="auto"/>
        <w:rPr>
          <w:rFonts w:cs="Arial"/>
        </w:rPr>
      </w:pPr>
    </w:p>
    <w:tbl>
      <w:tblPr>
        <w:tblW w:w="9288" w:type="dxa"/>
        <w:tblCellMar>
          <w:left w:w="10" w:type="dxa"/>
          <w:right w:w="10" w:type="dxa"/>
        </w:tblCellMar>
        <w:tblLook w:val="0000" w:firstRow="0" w:lastRow="0" w:firstColumn="0" w:lastColumn="0" w:noHBand="0" w:noVBand="0"/>
      </w:tblPr>
      <w:tblGrid>
        <w:gridCol w:w="4644"/>
        <w:gridCol w:w="4644"/>
      </w:tblGrid>
      <w:tr w:rsidR="006F6EF8" w:rsidRPr="00B76659" w14:paraId="4F0F96EA"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CD482"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16940" w14:textId="77777777" w:rsidR="006F6EF8" w:rsidRPr="00B76659" w:rsidRDefault="006F6EF8" w:rsidP="00550893">
            <w:pPr>
              <w:pStyle w:val="INKStandaard"/>
              <w:spacing w:line="240" w:lineRule="auto"/>
              <w:rPr>
                <w:rFonts w:cs="Arial"/>
                <w:szCs w:val="20"/>
                <w:lang w:eastAsia="nl-NL"/>
              </w:rPr>
            </w:pPr>
          </w:p>
        </w:tc>
      </w:tr>
      <w:tr w:rsidR="006F6EF8" w:rsidRPr="00B76659" w14:paraId="7BF99447"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D609B"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rechtsgeldige vertegenwoordiger</w:t>
            </w:r>
            <w:r w:rsidRPr="00B76659">
              <w:rPr>
                <w:rFonts w:cs="Arial"/>
                <w:szCs w:val="20"/>
                <w:lang w:eastAsia="nl-NL"/>
              </w:rPr>
              <w:tab/>
              <w:t>van de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FECBC" w14:textId="77777777" w:rsidR="006F6EF8" w:rsidRPr="00B76659" w:rsidRDefault="006F6EF8" w:rsidP="00550893">
            <w:pPr>
              <w:pStyle w:val="INKStandaard"/>
              <w:spacing w:line="240" w:lineRule="auto"/>
              <w:rPr>
                <w:rFonts w:cs="Arial"/>
                <w:szCs w:val="20"/>
                <w:lang w:eastAsia="nl-NL"/>
              </w:rPr>
            </w:pPr>
          </w:p>
        </w:tc>
      </w:tr>
      <w:tr w:rsidR="006F6EF8" w:rsidRPr="00B76659" w14:paraId="262861EF"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A5989"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Functie rechtsgeldige vertegenwoordiger</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9AC6A" w14:textId="77777777" w:rsidR="006F6EF8" w:rsidRPr="00B76659" w:rsidRDefault="006F6EF8" w:rsidP="00550893">
            <w:pPr>
              <w:pStyle w:val="INKStandaard"/>
              <w:spacing w:line="240" w:lineRule="auto"/>
              <w:rPr>
                <w:rFonts w:cs="Arial"/>
                <w:szCs w:val="20"/>
                <w:lang w:eastAsia="nl-NL"/>
              </w:rPr>
            </w:pPr>
          </w:p>
        </w:tc>
      </w:tr>
      <w:tr w:rsidR="006F6EF8" w:rsidRPr="00B76659" w14:paraId="215591CF"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1D860"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Datum</w:t>
            </w:r>
            <w:r w:rsidRPr="00B76659">
              <w:rPr>
                <w:rFonts w:cs="Arial"/>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6D0D0" w14:textId="77777777" w:rsidR="006F6EF8" w:rsidRPr="00B76659" w:rsidRDefault="006F6EF8" w:rsidP="00550893">
            <w:pPr>
              <w:pStyle w:val="INKStandaard"/>
              <w:spacing w:line="240" w:lineRule="auto"/>
              <w:rPr>
                <w:rFonts w:cs="Arial"/>
                <w:szCs w:val="20"/>
                <w:lang w:eastAsia="nl-NL"/>
              </w:rPr>
            </w:pPr>
          </w:p>
        </w:tc>
      </w:tr>
      <w:tr w:rsidR="006F6EF8" w:rsidRPr="00B76659" w14:paraId="332794F5"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7684C"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Plaats</w:t>
            </w:r>
            <w:r w:rsidRPr="00B76659">
              <w:rPr>
                <w:rFonts w:cs="Arial"/>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90AFD" w14:textId="77777777" w:rsidR="006F6EF8" w:rsidRPr="00B76659" w:rsidRDefault="006F6EF8" w:rsidP="00550893">
            <w:pPr>
              <w:pStyle w:val="INKStandaard"/>
              <w:spacing w:line="240" w:lineRule="auto"/>
              <w:rPr>
                <w:rFonts w:cs="Arial"/>
                <w:szCs w:val="20"/>
                <w:lang w:eastAsia="nl-NL"/>
              </w:rPr>
            </w:pPr>
          </w:p>
        </w:tc>
      </w:tr>
      <w:tr w:rsidR="006F6EF8" w:rsidRPr="00B76659" w14:paraId="083A13DE"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A3706" w14:textId="77777777" w:rsidR="006F6EF8" w:rsidRPr="00B76659" w:rsidRDefault="006F6EF8" w:rsidP="00550893">
            <w:pPr>
              <w:pStyle w:val="INKStandaard"/>
              <w:spacing w:line="240" w:lineRule="auto"/>
              <w:rPr>
                <w:rFonts w:cs="Arial"/>
                <w:szCs w:val="20"/>
                <w:lang w:eastAsia="nl-NL"/>
              </w:rPr>
            </w:pPr>
          </w:p>
          <w:p w14:paraId="216DA79D" w14:textId="77777777" w:rsidR="006F6EF8" w:rsidRPr="00B76659" w:rsidRDefault="006F6EF8" w:rsidP="00550893">
            <w:pPr>
              <w:pStyle w:val="INKStandaard"/>
              <w:spacing w:line="240" w:lineRule="auto"/>
              <w:rPr>
                <w:rFonts w:cs="Arial"/>
                <w:szCs w:val="20"/>
                <w:lang w:eastAsia="nl-NL"/>
              </w:rPr>
            </w:pPr>
          </w:p>
          <w:p w14:paraId="06C401FD"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Handtekening rechtsgeldige vertegenwoordiger</w:t>
            </w:r>
            <w:r w:rsidRPr="00B76659">
              <w:rPr>
                <w:rFonts w:cs="Arial"/>
                <w:szCs w:val="20"/>
                <w:lang w:eastAsia="nl-NL"/>
              </w:rPr>
              <w:tab/>
            </w:r>
          </w:p>
          <w:p w14:paraId="288CF31F" w14:textId="77777777" w:rsidR="006F6EF8" w:rsidRPr="00B76659" w:rsidRDefault="006F6EF8" w:rsidP="00550893">
            <w:pPr>
              <w:pStyle w:val="INKStandaard"/>
              <w:spacing w:line="240" w:lineRule="auto"/>
              <w:rPr>
                <w:rFonts w:cs="Arial"/>
                <w:szCs w:val="20"/>
                <w:lang w:eastAsia="nl-NL"/>
              </w:rPr>
            </w:pPr>
          </w:p>
          <w:p w14:paraId="4257A62E" w14:textId="77777777" w:rsidR="006F6EF8" w:rsidRPr="00B76659" w:rsidRDefault="006F6EF8" w:rsidP="00550893">
            <w:pPr>
              <w:pStyle w:val="INKStandaard"/>
              <w:spacing w:line="240" w:lineRule="auto"/>
              <w:rPr>
                <w:rFonts w:cs="Arial"/>
                <w:szCs w:val="20"/>
                <w:lang w:eastAsia="nl-NL"/>
              </w:rPr>
            </w:pP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F1C36" w14:textId="77777777" w:rsidR="006F6EF8" w:rsidRPr="00B76659" w:rsidRDefault="006F6EF8" w:rsidP="00550893">
            <w:pPr>
              <w:pStyle w:val="INKStandaard"/>
              <w:spacing w:line="240" w:lineRule="auto"/>
              <w:rPr>
                <w:rFonts w:cs="Arial"/>
                <w:szCs w:val="20"/>
                <w:lang w:eastAsia="nl-NL"/>
              </w:rPr>
            </w:pPr>
          </w:p>
        </w:tc>
      </w:tr>
    </w:tbl>
    <w:p w14:paraId="3718F3BB" w14:textId="77777777" w:rsidR="006F6EF8" w:rsidRPr="00B76659" w:rsidRDefault="006F6EF8" w:rsidP="006F6EF8">
      <w:pPr>
        <w:pStyle w:val="INKStandaard"/>
        <w:spacing w:line="240" w:lineRule="auto"/>
        <w:rPr>
          <w:rFonts w:cs="Arial"/>
        </w:rPr>
      </w:pPr>
    </w:p>
    <w:p w14:paraId="534B1CBB" w14:textId="77777777" w:rsidR="006F6EF8" w:rsidRPr="00B76659" w:rsidRDefault="006F6EF8" w:rsidP="006F6EF8">
      <w:pPr>
        <w:pStyle w:val="INKStandaard"/>
        <w:spacing w:line="240" w:lineRule="auto"/>
        <w:rPr>
          <w:rFonts w:cs="Arial"/>
          <w:i/>
          <w:sz w:val="16"/>
          <w:szCs w:val="16"/>
        </w:rPr>
      </w:pPr>
    </w:p>
    <w:p w14:paraId="039A1CEF" w14:textId="77777777" w:rsidR="006F6EF8" w:rsidRPr="00B76659" w:rsidRDefault="006F6EF8" w:rsidP="006F6EF8">
      <w:pPr>
        <w:pStyle w:val="INKStandaard"/>
        <w:spacing w:line="240" w:lineRule="auto"/>
        <w:rPr>
          <w:rFonts w:cs="Arial"/>
          <w:i/>
          <w:sz w:val="16"/>
          <w:szCs w:val="16"/>
        </w:rPr>
      </w:pPr>
    </w:p>
    <w:p w14:paraId="4A54BEFC" w14:textId="77777777" w:rsidR="006F6EF8" w:rsidRDefault="006F6EF8" w:rsidP="006F6EF8">
      <w:pPr>
        <w:spacing w:after="160" w:line="259" w:lineRule="auto"/>
        <w:rPr>
          <w:rFonts w:eastAsia="Calibri" w:cs="Arial"/>
          <w:color w:val="000000"/>
          <w:spacing w:val="5"/>
          <w:kern w:val="0"/>
          <w:sz w:val="19"/>
          <w:szCs w:val="22"/>
        </w:rPr>
      </w:pPr>
    </w:p>
    <w:p w14:paraId="302FB24C" w14:textId="77777777" w:rsidR="006F6EF8" w:rsidRPr="00B76659" w:rsidRDefault="006F6EF8" w:rsidP="006F6EF8">
      <w:pPr>
        <w:spacing w:line="240" w:lineRule="auto"/>
        <w:rPr>
          <w:rFonts w:cs="Arial"/>
        </w:rPr>
      </w:pPr>
    </w:p>
    <w:p w14:paraId="7A954F8B" w14:textId="77777777" w:rsidR="00B97A1E" w:rsidRPr="00C27FEF" w:rsidRDefault="00B97A1E" w:rsidP="00C27FEF"/>
    <w:sectPr w:rsidR="00B97A1E" w:rsidRPr="00C27FEF"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C0E7D" w14:textId="77777777" w:rsidR="005516EA" w:rsidRDefault="005516EA" w:rsidP="00C27FEF">
      <w:pPr>
        <w:spacing w:line="240" w:lineRule="auto"/>
      </w:pPr>
      <w:r>
        <w:separator/>
      </w:r>
    </w:p>
  </w:endnote>
  <w:endnote w:type="continuationSeparator" w:id="0">
    <w:p w14:paraId="4D2B46D0" w14:textId="77777777" w:rsidR="005516EA" w:rsidRDefault="005516EA"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26E13E5C" w14:textId="77777777" w:rsidTr="00BD2132">
      <w:trPr>
        <w:trHeight w:hRule="exact" w:val="142"/>
      </w:trPr>
      <w:tc>
        <w:tcPr>
          <w:tcW w:w="4366" w:type="dxa"/>
          <w:tcBorders>
            <w:top w:val="nil"/>
            <w:left w:val="single" w:sz="4" w:space="0" w:color="858585"/>
            <w:bottom w:val="nil"/>
            <w:right w:val="single" w:sz="4" w:space="0" w:color="858585"/>
          </w:tcBorders>
        </w:tcPr>
        <w:p w14:paraId="43525ADF"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4974F4D4" w14:textId="77777777" w:rsidR="001B3B58" w:rsidRDefault="001B3B58" w:rsidP="001B3B58">
          <w:pPr>
            <w:pStyle w:val="Voettekst"/>
            <w:tabs>
              <w:tab w:val="left" w:pos="4536"/>
            </w:tabs>
            <w:spacing w:line="140" w:lineRule="exact"/>
          </w:pPr>
          <w:r w:rsidRPr="00BF4B22">
            <w:t>WWW.KADASTER.NL</w:t>
          </w:r>
        </w:p>
      </w:tc>
    </w:tr>
  </w:tbl>
  <w:p w14:paraId="2A2224FE"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76D53" w14:textId="77777777" w:rsidR="005516EA" w:rsidRPr="00C27FEF" w:rsidRDefault="005516EA"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2198F0A0" w14:textId="77777777" w:rsidR="005516EA" w:rsidRDefault="005516EA"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787F" w14:textId="77777777" w:rsidR="001B3B58" w:rsidRDefault="001B3B58">
    <w:pPr>
      <w:pStyle w:val="Koptekst"/>
    </w:pPr>
  </w:p>
  <w:p w14:paraId="3DD948F9" w14:textId="77777777" w:rsidR="001B3B58" w:rsidRDefault="001B3B58">
    <w:pPr>
      <w:pStyle w:val="Koptekst"/>
    </w:pPr>
  </w:p>
  <w:p w14:paraId="53D15212" w14:textId="77777777" w:rsidR="001B3B58" w:rsidRDefault="001B3B58">
    <w:pPr>
      <w:pStyle w:val="Koptekst"/>
    </w:pPr>
  </w:p>
  <w:p w14:paraId="20465FAC" w14:textId="77777777" w:rsidR="001B3B58" w:rsidRDefault="001B3B58">
    <w:pPr>
      <w:pStyle w:val="Koptekst"/>
    </w:pPr>
  </w:p>
  <w:p w14:paraId="46D108E0" w14:textId="77777777" w:rsidR="001B3B58" w:rsidRDefault="001B3B58">
    <w:pPr>
      <w:pStyle w:val="Koptekst"/>
    </w:pPr>
  </w:p>
  <w:p w14:paraId="5C4E467A" w14:textId="77777777" w:rsidR="001B3B58" w:rsidRDefault="001B3B58">
    <w:pPr>
      <w:pStyle w:val="Koptekst"/>
    </w:pPr>
  </w:p>
  <w:p w14:paraId="41F28CA3" w14:textId="77777777" w:rsidR="001B3B58" w:rsidRDefault="001B3B58">
    <w:pPr>
      <w:pStyle w:val="Koptekst"/>
    </w:pPr>
  </w:p>
  <w:p w14:paraId="110A2CA6" w14:textId="77777777" w:rsidR="001B3B58" w:rsidRDefault="001B3B58">
    <w:pPr>
      <w:pStyle w:val="Koptekst"/>
    </w:pPr>
    <w:r>
      <w:rPr>
        <w:noProof/>
        <w:lang w:eastAsia="nl-NL"/>
      </w:rPr>
      <w:drawing>
        <wp:anchor distT="0" distB="0" distL="114300" distR="114300" simplePos="0" relativeHeight="251659264" behindDoc="1" locked="0" layoutInCell="1" allowOverlap="1" wp14:anchorId="434F865A" wp14:editId="5CE1FF5D">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E9A7BD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617166314" o:spid="_x0000_i1025" type="#_x0000_t75" style="width:96pt;height:96pt;visibility:visible;mso-wrap-style:square">
            <v:imagedata r:id="rId1" o:title=""/>
          </v:shape>
        </w:pict>
      </mc:Choice>
      <mc:Fallback>
        <w:drawing>
          <wp:inline distT="0" distB="0" distL="0" distR="0" wp14:anchorId="2E28FBA7">
            <wp:extent cx="1219200" cy="1219200"/>
            <wp:effectExtent l="0" t="0" r="0" b="0"/>
            <wp:docPr id="617166314" name="Afbeelding 617166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mc:Fallback>
    </mc:AlternateContent>
  </w:numPicBullet>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EB1AB1"/>
    <w:multiLevelType w:val="hybridMultilevel"/>
    <w:tmpl w:val="B64E8440"/>
    <w:lvl w:ilvl="0" w:tplc="0120869A">
      <w:start w:val="1"/>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6"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66959164">
    <w:abstractNumId w:val="6"/>
  </w:num>
  <w:num w:numId="2" w16cid:durableId="31923378">
    <w:abstractNumId w:val="6"/>
  </w:num>
  <w:num w:numId="3" w16cid:durableId="878670023">
    <w:abstractNumId w:val="6"/>
  </w:num>
  <w:num w:numId="4" w16cid:durableId="1071461893">
    <w:abstractNumId w:val="6"/>
  </w:num>
  <w:num w:numId="5" w16cid:durableId="959147446">
    <w:abstractNumId w:val="2"/>
  </w:num>
  <w:num w:numId="6" w16cid:durableId="2089224351">
    <w:abstractNumId w:val="5"/>
  </w:num>
  <w:num w:numId="7" w16cid:durableId="1984843991">
    <w:abstractNumId w:val="4"/>
  </w:num>
  <w:num w:numId="8" w16cid:durableId="117800753">
    <w:abstractNumId w:val="0"/>
  </w:num>
  <w:num w:numId="9" w16cid:durableId="741491304">
    <w:abstractNumId w:val="4"/>
  </w:num>
  <w:num w:numId="10" w16cid:durableId="1408917608">
    <w:abstractNumId w:val="5"/>
  </w:num>
  <w:num w:numId="11" w16cid:durableId="1716734781">
    <w:abstractNumId w:val="0"/>
  </w:num>
  <w:num w:numId="12" w16cid:durableId="1273628400">
    <w:abstractNumId w:val="2"/>
  </w:num>
  <w:num w:numId="13" w16cid:durableId="706834974">
    <w:abstractNumId w:val="1"/>
  </w:num>
  <w:num w:numId="14" w16cid:durableId="2031223699">
    <w:abstractNumId w:val="1"/>
  </w:num>
  <w:num w:numId="15" w16cid:durableId="2037656111">
    <w:abstractNumId w:val="7"/>
  </w:num>
  <w:num w:numId="16" w16cid:durableId="135858227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6F6EF8"/>
    <w:rsid w:val="00041D90"/>
    <w:rsid w:val="00090AA7"/>
    <w:rsid w:val="000B3700"/>
    <w:rsid w:val="001B3B58"/>
    <w:rsid w:val="001C1F6E"/>
    <w:rsid w:val="002C3E17"/>
    <w:rsid w:val="004151E8"/>
    <w:rsid w:val="005516EA"/>
    <w:rsid w:val="006F6EF8"/>
    <w:rsid w:val="007A7F77"/>
    <w:rsid w:val="00B97A1E"/>
    <w:rsid w:val="00BA1BF3"/>
    <w:rsid w:val="00BB0DB7"/>
    <w:rsid w:val="00C27FEF"/>
    <w:rsid w:val="00DB5539"/>
    <w:rsid w:val="00DD7E6E"/>
    <w:rsid w:val="00DF2EC5"/>
    <w:rsid w:val="00FF3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6DFB6FB"/>
  <w15:chartTrackingRefBased/>
  <w15:docId w15:val="{EE16EC4A-ADD2-4B41-B8B6-0FA38D21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6EF8"/>
    <w:pPr>
      <w:spacing w:line="280" w:lineRule="atLeast"/>
    </w:pPr>
    <w:rPr>
      <w:rFonts w:ascii="Arial" w:hAnsi="Arial"/>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customStyle="1" w:styleId="INKStandaard">
    <w:name w:val="INK Standaard"/>
    <w:basedOn w:val="Standaard"/>
    <w:link w:val="INKStandaardChar"/>
    <w:qFormat/>
    <w:rsid w:val="006F6EF8"/>
    <w:pPr>
      <w:autoSpaceDE w:val="0"/>
      <w:autoSpaceDN w:val="0"/>
      <w:adjustRightInd w:val="0"/>
      <w:spacing w:line="276" w:lineRule="auto"/>
    </w:pPr>
    <w:rPr>
      <w:rFonts w:eastAsia="Calibri" w:cs="BAFCC A+ Univers"/>
      <w:color w:val="000000"/>
      <w:spacing w:val="5"/>
      <w:kern w:val="0"/>
      <w:sz w:val="19"/>
      <w:szCs w:val="22"/>
    </w:rPr>
  </w:style>
  <w:style w:type="character" w:customStyle="1" w:styleId="INKStandaardChar">
    <w:name w:val="INK Standaard Char"/>
    <w:link w:val="INKStandaard"/>
    <w:rsid w:val="006F6EF8"/>
    <w:rPr>
      <w:rFonts w:ascii="Arial" w:eastAsia="Calibri" w:hAnsi="Arial" w:cs="BAFCC A+ Univers"/>
      <w:color w:val="000000"/>
      <w:spacing w:val="5"/>
      <w:sz w:val="19"/>
      <w:szCs w:val="22"/>
      <w:lang w:val="nl-NL"/>
    </w:rPr>
  </w:style>
  <w:style w:type="paragraph" w:customStyle="1" w:styleId="Toelichting">
    <w:name w:val="Toelichting"/>
    <w:basedOn w:val="Standaard"/>
    <w:link w:val="ToelichtingChar"/>
    <w:qFormat/>
    <w:rsid w:val="006F6EF8"/>
    <w:pPr>
      <w:numPr>
        <w:numId w:val="15"/>
      </w:numPr>
      <w:pBdr>
        <w:top w:val="single" w:sz="8" w:space="2" w:color="44546A" w:themeColor="text2"/>
        <w:bottom w:val="single" w:sz="8" w:space="6" w:color="44546A" w:themeColor="text2"/>
      </w:pBdr>
      <w:shd w:val="clear" w:color="auto" w:fill="E7E6E6" w:themeFill="background2"/>
      <w:tabs>
        <w:tab w:val="left" w:pos="1134"/>
      </w:tabs>
      <w:spacing w:before="120" w:after="120" w:line="276" w:lineRule="auto"/>
    </w:pPr>
    <w:rPr>
      <w:rFonts w:eastAsia="Calibri"/>
      <w:kern w:val="0"/>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6F6EF8"/>
    <w:rPr>
      <w:rFonts w:ascii="Arial" w:eastAsia="Calibri" w:hAnsi="Arial"/>
      <w:sz w:val="19"/>
      <w:szCs w:val="22"/>
      <w:shd w:val="clear" w:color="auto" w:fill="E7E6E6" w:themeFill="background2"/>
      <w:lang w:val="nl-NL"/>
      <w14:textOutline w14:w="0" w14:cap="rnd" w14:cmpd="sng" w14:algn="ctr">
        <w14:solidFill>
          <w14:srgbClr w14:val="000000"/>
        </w14:solidFill>
        <w14:prstDash w14:val="solid"/>
        <w14:bevel/>
      </w14:textOutline>
    </w:rPr>
  </w:style>
  <w:style w:type="paragraph" w:customStyle="1" w:styleId="INKBijlage">
    <w:name w:val="INK Bijlage"/>
    <w:basedOn w:val="Kop1"/>
    <w:next w:val="INKStandaard"/>
    <w:link w:val="INKBijlageChar"/>
    <w:qFormat/>
    <w:rsid w:val="006F6EF8"/>
    <w:pPr>
      <w:keepLines/>
      <w:pageBreakBefore/>
      <w:numPr>
        <w:numId w:val="16"/>
      </w:numPr>
      <w:overflowPunct/>
      <w:autoSpaceDE/>
      <w:autoSpaceDN/>
      <w:adjustRightInd/>
      <w:spacing w:before="480" w:after="240" w:line="240" w:lineRule="auto"/>
      <w:textAlignment w:val="auto"/>
    </w:pPr>
    <w:rPr>
      <w:rFonts w:ascii="RijksoverheidSansHeading" w:eastAsiaTheme="majorEastAsia" w:hAnsi="RijksoverheidSansHeading" w:cstheme="majorBidi"/>
      <w:color w:val="01689B"/>
      <w:spacing w:val="5"/>
      <w:kern w:val="0"/>
      <w:sz w:val="28"/>
      <w:szCs w:val="24"/>
      <w:lang w:val="nl-NL"/>
    </w:rPr>
  </w:style>
  <w:style w:type="character" w:customStyle="1" w:styleId="INKBijlageChar">
    <w:name w:val="INK Bijlage Char"/>
    <w:basedOn w:val="Standaardalinea-lettertype"/>
    <w:link w:val="INKBijlage"/>
    <w:rsid w:val="006F6EF8"/>
    <w:rPr>
      <w:rFonts w:ascii="RijksoverheidSansHeading" w:eastAsiaTheme="majorEastAsia" w:hAnsi="RijksoverheidSansHeading" w:cstheme="majorBidi"/>
      <w:b/>
      <w:bCs/>
      <w:color w:val="01689B"/>
      <w:spacing w:val="5"/>
      <w:sz w:val="28"/>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4ea2e9c-80e5-4cca-8f94-2a6b3d960688" xsi:nil="true"/>
    <_Flow_SignoffStatus xmlns="ddb7b372-e228-49ce-947b-5b776f40dbf2" xsi:nil="true"/>
    <lcf76f155ced4ddcb4097134ff3c332f xmlns="ddb7b372-e228-49ce-947b-5b776f40dbf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5E56830D9FCA84C83FA70F1D59A0CEA" ma:contentTypeVersion="20" ma:contentTypeDescription="Create a new document." ma:contentTypeScope="" ma:versionID="bd950243d4c974d1ba66edfb143f73a9">
  <xsd:schema xmlns:xsd="http://www.w3.org/2001/XMLSchema" xmlns:xs="http://www.w3.org/2001/XMLSchema" xmlns:p="http://schemas.microsoft.com/office/2006/metadata/properties" xmlns:ns2="ddb7b372-e228-49ce-947b-5b776f40dbf2" xmlns:ns3="a4ea2e9c-80e5-4cca-8f94-2a6b3d960688" targetNamespace="http://schemas.microsoft.com/office/2006/metadata/properties" ma:root="true" ma:fieldsID="1fe3efd87d4477dfeb288efc5b582b9b" ns2:_="" ns3:_="">
    <xsd:import namespace="ddb7b372-e228-49ce-947b-5b776f40dbf2"/>
    <xsd:import namespace="a4ea2e9c-80e5-4cca-8f94-2a6b3d9606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DateTaken" minOccurs="0"/>
                <xsd:element ref="ns2:MediaServiceLocation" minOccurs="0"/>
                <xsd:element ref="ns2:MediaServiceSearchProperties" minOccurs="0"/>
                <xsd:element ref="ns2:_Flow_SignoffStatus"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7b372-e228-49ce-947b-5b776f40d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ea2e9c-80e5-4cca-8f94-2a6b3d9606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5df64b80-ed69-44a5-9153-8b6d8d772944}" ma:internalName="TaxCatchAll" ma:showField="CatchAllData" ma:web="a4ea2e9c-80e5-4cca-8f94-2a6b3d9606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4DFC29-3378-44E2-9FB2-C48C2BF2DCC6}">
  <ds:schemaRefs>
    <ds:schemaRef ds:uri="http://purl.org/dc/elements/1.1/"/>
    <ds:schemaRef ds:uri="http://schemas.microsoft.com/office/2006/metadata/properties"/>
    <ds:schemaRef ds:uri="a4ea2e9c-80e5-4cca-8f94-2a6b3d960688"/>
    <ds:schemaRef ds:uri="ddb7b372-e228-49ce-947b-5b776f40dbf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F41932D1-F090-4EB6-AAE5-7EDC336A6B8E}">
  <ds:schemaRefs>
    <ds:schemaRef ds:uri="http://schemas.openxmlformats.org/officeDocument/2006/bibliography"/>
  </ds:schemaRefs>
</ds:datastoreItem>
</file>

<file path=customXml/itemProps3.xml><?xml version="1.0" encoding="utf-8"?>
<ds:datastoreItem xmlns:ds="http://schemas.openxmlformats.org/officeDocument/2006/customXml" ds:itemID="{820FE323-2FD3-49F3-9243-2964CC9A7FFC}"/>
</file>

<file path=customXml/itemProps4.xml><?xml version="1.0" encoding="utf-8"?>
<ds:datastoreItem xmlns:ds="http://schemas.openxmlformats.org/officeDocument/2006/customXml" ds:itemID="{DEFF4FAD-6BBF-4A7E-BEC7-08F388FCBC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Leeg Kadaster document</Template>
  <TotalTime>2</TotalTime>
  <Pages>1</Pages>
  <Words>104</Words>
  <Characters>764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Geschikt om teksten op te maken volgens de Kadaster huisstijl met gebruiking van de Kadaster werkbalk.</dc:description>
  <cp:lastModifiedBy>Zeewuster, Richard</cp:lastModifiedBy>
  <cp:revision>5</cp:revision>
  <dcterms:created xsi:type="dcterms:W3CDTF">2023-02-17T08:13:00Z</dcterms:created>
  <dcterms:modified xsi:type="dcterms:W3CDTF">2025-06-19T14:57:00Z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0x01010085E56830D9FCA84C83FA70F1D59A0CEA</vt:lpwstr>
  </property>
</Properties>
</file>