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1D84AC" w14:textId="6549E152" w:rsidR="00445101" w:rsidRDefault="007829D5">
      <w:pPr>
        <w:rPr>
          <w:rFonts w:ascii="Arial" w:hAnsi="Arial" w:cs="Arial"/>
          <w:color w:val="000000" w:themeColor="text1"/>
          <w:sz w:val="20"/>
          <w:szCs w:val="20"/>
        </w:rPr>
      </w:pPr>
      <w:r w:rsidRPr="00EE7E36"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73E805D0" wp14:editId="5C547639">
                <wp:simplePos x="0" y="0"/>
                <wp:positionH relativeFrom="column">
                  <wp:posOffset>128905</wp:posOffset>
                </wp:positionH>
                <wp:positionV relativeFrom="paragraph">
                  <wp:posOffset>4828540</wp:posOffset>
                </wp:positionV>
                <wp:extent cx="5138420" cy="842645"/>
                <wp:effectExtent l="0" t="0" r="0" b="0"/>
                <wp:wrapNone/>
                <wp:docPr id="490818976" name="Tekstva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38420" cy="8426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EB5733C" w14:textId="77777777" w:rsidR="007829D5" w:rsidRPr="00160A1B" w:rsidRDefault="007829D5" w:rsidP="007829D5">
                            <w:pPr>
                              <w:rPr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160A1B">
                              <w:rPr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Publicatiedatum: </w:t>
                            </w:r>
                            <w:r w:rsidRPr="00160A1B">
                              <w:rPr>
                                <w:color w:val="FFFFFF" w:themeColor="background1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color w:val="FFFFFF" w:themeColor="background1"/>
                                <w:sz w:val="22"/>
                                <w:szCs w:val="22"/>
                              </w:rPr>
                              <w:t>1 mei 2025</w:t>
                            </w:r>
                          </w:p>
                          <w:p w14:paraId="22129CD7" w14:textId="67511EE7" w:rsidR="007829D5" w:rsidRDefault="007829D5" w:rsidP="007829D5">
                            <w:pPr>
                              <w:rPr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160A1B">
                              <w:rPr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Zaaknummer: </w:t>
                            </w:r>
                            <w:r w:rsidRPr="00160A1B">
                              <w:rPr>
                                <w:color w:val="FFFFFF" w:themeColor="background1"/>
                                <w:sz w:val="22"/>
                                <w:szCs w:val="22"/>
                              </w:rPr>
                              <w:tab/>
                            </w:r>
                            <w:r w:rsidR="00137E42">
                              <w:rPr>
                                <w:color w:val="FFFFFF" w:themeColor="background1"/>
                                <w:sz w:val="22"/>
                                <w:szCs w:val="22"/>
                              </w:rPr>
                              <w:tab/>
                            </w:r>
                            <w:r w:rsidRPr="000E5997">
                              <w:rPr>
                                <w:color w:val="FFFFFF" w:themeColor="background1"/>
                                <w:sz w:val="22"/>
                                <w:szCs w:val="22"/>
                              </w:rPr>
                              <w:t>Z/</w:t>
                            </w:r>
                            <w:r>
                              <w:rPr>
                                <w:color w:val="FFFFFF" w:themeColor="background1"/>
                                <w:sz w:val="22"/>
                                <w:szCs w:val="22"/>
                              </w:rPr>
                              <w:t>25</w:t>
                            </w:r>
                            <w:r w:rsidRPr="000E5997">
                              <w:rPr>
                                <w:color w:val="FFFFFF" w:themeColor="background1"/>
                                <w:sz w:val="22"/>
                                <w:szCs w:val="22"/>
                              </w:rPr>
                              <w:t>/00</w:t>
                            </w:r>
                            <w:r>
                              <w:rPr>
                                <w:color w:val="FFFFFF" w:themeColor="background1"/>
                                <w:sz w:val="22"/>
                                <w:szCs w:val="22"/>
                              </w:rPr>
                              <w:t>9749</w:t>
                            </w:r>
                          </w:p>
                          <w:p w14:paraId="3F17A7FE" w14:textId="2E1B7F2D" w:rsidR="007829D5" w:rsidRPr="00160A1B" w:rsidRDefault="007829D5" w:rsidP="007829D5">
                            <w:pPr>
                              <w:rPr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160A1B">
                              <w:rPr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Versie: </w:t>
                            </w:r>
                            <w:r w:rsidRPr="00160A1B">
                              <w:rPr>
                                <w:color w:val="FFFFFF" w:themeColor="background1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color w:val="FFFFFF" w:themeColor="background1"/>
                                <w:sz w:val="22"/>
                                <w:szCs w:val="22"/>
                              </w:rPr>
                              <w:tab/>
                            </w:r>
                            <w:r w:rsidR="00137E42">
                              <w:rPr>
                                <w:color w:val="FFFFFF" w:themeColor="background1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color w:val="FFFFFF" w:themeColor="background1"/>
                                <w:sz w:val="22"/>
                                <w:szCs w:val="22"/>
                              </w:rPr>
                              <w:t>1.0</w:t>
                            </w:r>
                          </w:p>
                          <w:p w14:paraId="0994847B" w14:textId="77777777" w:rsidR="007829D5" w:rsidRPr="00160A1B" w:rsidRDefault="007829D5" w:rsidP="007829D5">
                            <w:pPr>
                              <w:pStyle w:val="Ondertitel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3E805D0"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1026" type="#_x0000_t202" style="position:absolute;margin-left:10.15pt;margin-top:380.2pt;width:404.6pt;height:66.35pt;z-index:25165824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" filled="f" stroked="f" strokeweight=".5pt">
                <v:textbox>
                  <w:txbxContent>
                    <w:p w14:paraId="4EB5733C" w14:textId="77777777" w:rsidR="007829D5" w:rsidRPr="00160A1B" w:rsidRDefault="007829D5" w:rsidP="007829D5">
                      <w:pPr>
                        <w:rPr>
                          <w:color w:val="FFFFFF" w:themeColor="background1"/>
                          <w:sz w:val="22"/>
                          <w:szCs w:val="22"/>
                        </w:rPr>
                      </w:pPr>
                      <w:r w:rsidRPr="00160A1B">
                        <w:rPr>
                          <w:color w:val="FFFFFF" w:themeColor="background1"/>
                          <w:sz w:val="22"/>
                          <w:szCs w:val="22"/>
                        </w:rPr>
                        <w:t xml:space="preserve">Publicatiedatum: </w:t>
                      </w:r>
                      <w:r w:rsidRPr="00160A1B">
                        <w:rPr>
                          <w:color w:val="FFFFFF" w:themeColor="background1"/>
                          <w:sz w:val="22"/>
                          <w:szCs w:val="22"/>
                        </w:rPr>
                        <w:tab/>
                      </w:r>
                      <w:r>
                        <w:rPr>
                          <w:color w:val="FFFFFF" w:themeColor="background1"/>
                          <w:sz w:val="22"/>
                          <w:szCs w:val="22"/>
                        </w:rPr>
                        <w:t>1 mei 2025</w:t>
                      </w:r>
                    </w:p>
                    <w:p w14:paraId="22129CD7" w14:textId="67511EE7" w:rsidR="007829D5" w:rsidRDefault="007829D5" w:rsidP="007829D5">
                      <w:pPr>
                        <w:rPr>
                          <w:color w:val="FFFFFF" w:themeColor="background1"/>
                          <w:sz w:val="22"/>
                          <w:szCs w:val="22"/>
                        </w:rPr>
                      </w:pPr>
                      <w:r w:rsidRPr="00160A1B">
                        <w:rPr>
                          <w:color w:val="FFFFFF" w:themeColor="background1"/>
                          <w:sz w:val="22"/>
                          <w:szCs w:val="22"/>
                        </w:rPr>
                        <w:t xml:space="preserve">Zaaknummer: </w:t>
                      </w:r>
                      <w:r w:rsidRPr="00160A1B">
                        <w:rPr>
                          <w:color w:val="FFFFFF" w:themeColor="background1"/>
                          <w:sz w:val="22"/>
                          <w:szCs w:val="22"/>
                        </w:rPr>
                        <w:tab/>
                      </w:r>
                      <w:r w:rsidR="00137E42">
                        <w:rPr>
                          <w:color w:val="FFFFFF" w:themeColor="background1"/>
                          <w:sz w:val="22"/>
                          <w:szCs w:val="22"/>
                        </w:rPr>
                        <w:tab/>
                      </w:r>
                      <w:r w:rsidRPr="000E5997">
                        <w:rPr>
                          <w:color w:val="FFFFFF" w:themeColor="background1"/>
                          <w:sz w:val="22"/>
                          <w:szCs w:val="22"/>
                        </w:rPr>
                        <w:t>Z/</w:t>
                      </w:r>
                      <w:r>
                        <w:rPr>
                          <w:color w:val="FFFFFF" w:themeColor="background1"/>
                          <w:sz w:val="22"/>
                          <w:szCs w:val="22"/>
                        </w:rPr>
                        <w:t>25</w:t>
                      </w:r>
                      <w:r w:rsidRPr="000E5997">
                        <w:rPr>
                          <w:color w:val="FFFFFF" w:themeColor="background1"/>
                          <w:sz w:val="22"/>
                          <w:szCs w:val="22"/>
                        </w:rPr>
                        <w:t>/00</w:t>
                      </w:r>
                      <w:r>
                        <w:rPr>
                          <w:color w:val="FFFFFF" w:themeColor="background1"/>
                          <w:sz w:val="22"/>
                          <w:szCs w:val="22"/>
                        </w:rPr>
                        <w:t>9749</w:t>
                      </w:r>
                    </w:p>
                    <w:p w14:paraId="3F17A7FE" w14:textId="2E1B7F2D" w:rsidR="007829D5" w:rsidRPr="00160A1B" w:rsidRDefault="007829D5" w:rsidP="007829D5">
                      <w:pPr>
                        <w:rPr>
                          <w:color w:val="FFFFFF" w:themeColor="background1"/>
                          <w:sz w:val="22"/>
                          <w:szCs w:val="22"/>
                        </w:rPr>
                      </w:pPr>
                      <w:r w:rsidRPr="00160A1B">
                        <w:rPr>
                          <w:color w:val="FFFFFF" w:themeColor="background1"/>
                          <w:sz w:val="22"/>
                          <w:szCs w:val="22"/>
                        </w:rPr>
                        <w:t xml:space="preserve">Versie: </w:t>
                      </w:r>
                      <w:r w:rsidRPr="00160A1B">
                        <w:rPr>
                          <w:color w:val="FFFFFF" w:themeColor="background1"/>
                          <w:sz w:val="22"/>
                          <w:szCs w:val="22"/>
                        </w:rPr>
                        <w:tab/>
                      </w:r>
                      <w:r>
                        <w:rPr>
                          <w:color w:val="FFFFFF" w:themeColor="background1"/>
                          <w:sz w:val="22"/>
                          <w:szCs w:val="22"/>
                        </w:rPr>
                        <w:tab/>
                      </w:r>
                      <w:r w:rsidR="00137E42">
                        <w:rPr>
                          <w:color w:val="FFFFFF" w:themeColor="background1"/>
                          <w:sz w:val="22"/>
                          <w:szCs w:val="22"/>
                        </w:rPr>
                        <w:tab/>
                      </w:r>
                      <w:r>
                        <w:rPr>
                          <w:color w:val="FFFFFF" w:themeColor="background1"/>
                          <w:sz w:val="22"/>
                          <w:szCs w:val="22"/>
                        </w:rPr>
                        <w:t>1.0</w:t>
                      </w:r>
                    </w:p>
                    <w:p w14:paraId="0994847B" w14:textId="77777777" w:rsidR="007829D5" w:rsidRPr="00160A1B" w:rsidRDefault="007829D5" w:rsidP="007829D5">
                      <w:pPr>
                        <w:pStyle w:val="Ondertitel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EE7E36"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2C8F9141" wp14:editId="1F535E46">
                <wp:simplePos x="0" y="0"/>
                <wp:positionH relativeFrom="column">
                  <wp:posOffset>127000</wp:posOffset>
                </wp:positionH>
                <wp:positionV relativeFrom="paragraph">
                  <wp:posOffset>3803015</wp:posOffset>
                </wp:positionV>
                <wp:extent cx="5138420" cy="676275"/>
                <wp:effectExtent l="0" t="0" r="0" b="0"/>
                <wp:wrapNone/>
                <wp:docPr id="1243864050" name="Tekstva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38420" cy="676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B34E88E" w14:textId="543AF122" w:rsidR="00137E42" w:rsidRPr="007A4076" w:rsidRDefault="00137E42" w:rsidP="00137E42">
                            <w:pPr>
                              <w:pStyle w:val="Ondertitel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7A407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Leverancier:</w:t>
                            </w:r>
                            <w:r w:rsidR="007A407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r w:rsidR="007A407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</w:p>
                          <w:p w14:paraId="3BF0E14E" w14:textId="1179B84D" w:rsidR="00137E42" w:rsidRPr="007A4076" w:rsidRDefault="00137E42" w:rsidP="00137E42">
                            <w:pPr>
                              <w:pStyle w:val="Ondertitel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7A407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Beoordelaar:</w:t>
                            </w:r>
                            <w:r w:rsidR="007A407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r w:rsidR="007A407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8F9141" id="Tekstvak 2" o:spid="_x0000_s1027" type="#_x0000_t202" style="position:absolute;margin-left:10pt;margin-top:299.45pt;width:404.6pt;height:53.25pt;z-index:25165824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" filled="f" stroked="f" strokeweight=".5pt">
                <v:textbox>
                  <w:txbxContent>
                    <w:p w14:paraId="2B34E88E" w14:textId="543AF122" w:rsidR="00137E42" w:rsidRPr="007A4076" w:rsidRDefault="00137E42" w:rsidP="00137E42">
                      <w:pPr>
                        <w:pStyle w:val="Ondertitel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</w:pPr>
                      <w:r w:rsidRPr="007A407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>Leverancier:</w:t>
                      </w:r>
                      <w:r w:rsidR="007A407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r w:rsidR="007A407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</w:p>
                    <w:p w14:paraId="3BF0E14E" w14:textId="1179B84D" w:rsidR="00137E42" w:rsidRPr="007A4076" w:rsidRDefault="00137E42" w:rsidP="00137E42">
                      <w:pPr>
                        <w:pStyle w:val="Ondertitel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</w:pPr>
                      <w:r w:rsidRPr="007A407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>Beoordelaar:</w:t>
                      </w:r>
                      <w:r w:rsidR="007A407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r w:rsidR="007A407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 w:rsidRPr="00EE7E36"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6545F274" wp14:editId="69D4AF3B">
                <wp:simplePos x="0" y="0"/>
                <wp:positionH relativeFrom="column">
                  <wp:posOffset>125095</wp:posOffset>
                </wp:positionH>
                <wp:positionV relativeFrom="paragraph">
                  <wp:posOffset>3465195</wp:posOffset>
                </wp:positionV>
                <wp:extent cx="5205730" cy="593090"/>
                <wp:effectExtent l="0" t="0" r="0" b="0"/>
                <wp:wrapNone/>
                <wp:docPr id="976762145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05730" cy="5930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2CE2BD" w14:textId="53B10049" w:rsidR="007829D5" w:rsidRPr="007A4076" w:rsidRDefault="00137E42" w:rsidP="007829D5">
                            <w:pPr>
                              <w:rPr>
                                <w:rFonts w:ascii="Arial" w:hAnsi="Arial" w:cs="Arial"/>
                                <w:b/>
                                <w:color w:val="FFFFFF"/>
                                <w:sz w:val="52"/>
                                <w:szCs w:val="52"/>
                              </w:rPr>
                            </w:pPr>
                            <w:r w:rsidRPr="007A4076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Beoordelingsformulier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45F274" id="Tekstvak 1" o:spid="_x0000_s1028" type="#_x0000_t202" style="position:absolute;margin-left:9.85pt;margin-top:272.85pt;width:409.9pt;height:46.7pt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" filled="f" stroked="f" strokeweight=".5pt">
                <v:textbox>
                  <w:txbxContent>
                    <w:p w14:paraId="032CE2BD" w14:textId="53B10049" w:rsidR="007829D5" w:rsidRPr="007A4076" w:rsidRDefault="00137E42" w:rsidP="007829D5">
                      <w:pPr>
                        <w:rPr>
                          <w:rFonts w:ascii="Arial" w:hAnsi="Arial" w:cs="Arial"/>
                          <w:b/>
                          <w:color w:val="FFFFFF"/>
                          <w:sz w:val="52"/>
                          <w:szCs w:val="52"/>
                        </w:rPr>
                      </w:pPr>
                      <w:r w:rsidRPr="007A4076">
                        <w:rPr>
                          <w:rFonts w:ascii="Arial" w:hAnsi="Arial" w:cs="Arial"/>
                          <w:b/>
                          <w:color w:val="FFFFFF" w:themeColor="background1"/>
                          <w:sz w:val="32"/>
                          <w:szCs w:val="32"/>
                        </w:rPr>
                        <w:t>Beoordelingsformulier</w:t>
                      </w:r>
                    </w:p>
                  </w:txbxContent>
                </v:textbox>
              </v:shape>
            </w:pict>
          </mc:Fallback>
        </mc:AlternateContent>
      </w:r>
      <w:r w:rsidRPr="00EE7E36"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E2735EB" wp14:editId="56D4D382">
                <wp:simplePos x="0" y="0"/>
                <wp:positionH relativeFrom="margin">
                  <wp:posOffset>-941696</wp:posOffset>
                </wp:positionH>
                <wp:positionV relativeFrom="paragraph">
                  <wp:posOffset>3124702</wp:posOffset>
                </wp:positionV>
                <wp:extent cx="6424295" cy="2683510"/>
                <wp:effectExtent l="0" t="0" r="0" b="2540"/>
                <wp:wrapNone/>
                <wp:docPr id="727924403" name="Rechthoek: afgeronde diagonale hoeke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24295" cy="2683510"/>
                        </a:xfrm>
                        <a:prstGeom prst="round2DiagRect">
                          <a:avLst/>
                        </a:prstGeom>
                        <a:solidFill>
                          <a:srgbClr val="B7312C"/>
                        </a:solidFill>
                        <a:ln w="127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5CAD97E3" id="Rechthoek: afgeronde diagonale hoeken 2" o:spid="_x0000_s1026" style="position:absolute;margin-left:-74.15pt;margin-top:246.05pt;width:505.85pt;height:211.3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coordsize="6424295,26835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" path="m447261,l6424295,r,l6424295,2236249v,247015,-200246,447261,-447261,447261l,2683510r,l,447261c,200246,200246,,447261,xe" fillcolor="#b7312c" stroked="f" strokeweight="1pt">
                <v:path arrowok="t" o:connecttype="custom" o:connectlocs="447261,0;6424295,0;6424295,0;6424295,2236249;5977034,2683510;0,2683510;0,2683510;0,447261;447261,0" o:connectangles="0,0,0,0,0,0,0,0,0"/>
                <w10:wrap anchorx="margin"/>
              </v:shape>
            </w:pict>
          </mc:Fallback>
        </mc:AlternateContent>
      </w:r>
      <w:r w:rsidR="00445101">
        <w:rPr>
          <w:rFonts w:ascii="Arial" w:hAnsi="Arial" w:cs="Arial"/>
          <w:color w:val="000000" w:themeColor="text1"/>
          <w:sz w:val="20"/>
          <w:szCs w:val="20"/>
        </w:rP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835"/>
        <w:gridCol w:w="11902"/>
      </w:tblGrid>
      <w:tr w:rsidR="00445101" w:rsidRPr="00C251FE" w14:paraId="5CEB24C4" w14:textId="77777777" w:rsidTr="00E97F44">
        <w:tc>
          <w:tcPr>
            <w:tcW w:w="2835" w:type="dxa"/>
            <w:shd w:val="clear" w:color="auto" w:fill="554A3D"/>
          </w:tcPr>
          <w:p w14:paraId="238553D5" w14:textId="77777777" w:rsidR="00445101" w:rsidRPr="00CD4FA9" w:rsidRDefault="00445101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CD4FA9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lastRenderedPageBreak/>
              <w:t>Onderdeel</w:t>
            </w:r>
          </w:p>
        </w:tc>
        <w:tc>
          <w:tcPr>
            <w:tcW w:w="11902" w:type="dxa"/>
          </w:tcPr>
          <w:p w14:paraId="4CEDE15A" w14:textId="447FCA4C" w:rsidR="00445101" w:rsidRPr="00C251FE" w:rsidRDefault="00E62319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K1</w:t>
            </w:r>
            <w:r w:rsidR="00514514">
              <w:rPr>
                <w:rFonts w:ascii="Arial" w:hAnsi="Arial" w:cs="Arial"/>
                <w:sz w:val="20"/>
                <w:szCs w:val="20"/>
              </w:rPr>
              <w:t>.1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445101" w:rsidRPr="00C251FE">
              <w:rPr>
                <w:rFonts w:ascii="Arial" w:hAnsi="Arial" w:cs="Arial"/>
                <w:sz w:val="20"/>
                <w:szCs w:val="20"/>
              </w:rPr>
              <w:t>Voorcompartiment</w:t>
            </w:r>
          </w:p>
        </w:tc>
      </w:tr>
    </w:tbl>
    <w:p w14:paraId="68A8641A" w14:textId="77777777" w:rsidR="00445101" w:rsidRPr="00C251FE" w:rsidRDefault="00445101">
      <w:pPr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Style w:val="Tabelraster"/>
        <w:tblW w:w="14740" w:type="dxa"/>
        <w:tblLook w:val="04A0" w:firstRow="1" w:lastRow="0" w:firstColumn="1" w:lastColumn="0" w:noHBand="0" w:noVBand="1"/>
      </w:tblPr>
      <w:tblGrid>
        <w:gridCol w:w="5669"/>
        <w:gridCol w:w="2268"/>
        <w:gridCol w:w="6803"/>
      </w:tblGrid>
      <w:tr w:rsidR="00C170C4" w:rsidRPr="00C251FE" w14:paraId="37FEFD8A" w14:textId="1ECE0B24" w:rsidTr="00E97F44">
        <w:tc>
          <w:tcPr>
            <w:tcW w:w="5669" w:type="dxa"/>
            <w:tcBorders>
              <w:bottom w:val="single" w:sz="12" w:space="0" w:color="auto"/>
            </w:tcBorders>
            <w:shd w:val="clear" w:color="auto" w:fill="554A3D"/>
          </w:tcPr>
          <w:p w14:paraId="28776C3D" w14:textId="77777777" w:rsidR="0057379B" w:rsidRPr="00C251FE" w:rsidRDefault="0057379B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C251FE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Uitvraag</w:t>
            </w:r>
          </w:p>
        </w:tc>
        <w:tc>
          <w:tcPr>
            <w:tcW w:w="2268" w:type="dxa"/>
            <w:tcBorders>
              <w:bottom w:val="single" w:sz="12" w:space="0" w:color="auto"/>
            </w:tcBorders>
            <w:shd w:val="clear" w:color="auto" w:fill="554A3D"/>
          </w:tcPr>
          <w:p w14:paraId="08802B04" w14:textId="61810A4E" w:rsidR="0057379B" w:rsidRPr="00C251FE" w:rsidRDefault="002A5A63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C251FE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Oordeel</w:t>
            </w:r>
          </w:p>
        </w:tc>
        <w:tc>
          <w:tcPr>
            <w:tcW w:w="6803" w:type="dxa"/>
            <w:tcBorders>
              <w:bottom w:val="single" w:sz="12" w:space="0" w:color="auto"/>
            </w:tcBorders>
            <w:shd w:val="clear" w:color="auto" w:fill="554A3D"/>
          </w:tcPr>
          <w:p w14:paraId="618E38F8" w14:textId="73FBE36A" w:rsidR="0057379B" w:rsidRPr="00C251FE" w:rsidRDefault="002A5A63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C251FE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Motivatie</w:t>
            </w:r>
          </w:p>
        </w:tc>
      </w:tr>
      <w:tr w:rsidR="00C170C4" w:rsidRPr="00C251FE" w14:paraId="3AB166E6" w14:textId="11585BD0" w:rsidTr="001C17BA">
        <w:trPr>
          <w:trHeight w:val="567"/>
        </w:trPr>
        <w:tc>
          <w:tcPr>
            <w:tcW w:w="5669" w:type="dxa"/>
            <w:tcBorders>
              <w:top w:val="single" w:sz="12" w:space="0" w:color="auto"/>
            </w:tcBorders>
          </w:tcPr>
          <w:p w14:paraId="4C515CBE" w14:textId="0902C84B" w:rsidR="0057379B" w:rsidRPr="00C251FE" w:rsidRDefault="0057379B" w:rsidP="00025520">
            <w:pPr>
              <w:spacing w:line="260" w:lineRule="atLeast"/>
              <w:ind w:right="3"/>
              <w:rPr>
                <w:rFonts w:ascii="Arial" w:hAnsi="Arial" w:cs="Arial"/>
                <w:sz w:val="20"/>
                <w:szCs w:val="20"/>
              </w:rPr>
            </w:pPr>
            <w:r w:rsidRPr="00C251FE">
              <w:rPr>
                <w:rFonts w:ascii="Arial" w:hAnsi="Arial" w:cs="Arial"/>
                <w:color w:val="000000"/>
                <w:sz w:val="20"/>
                <w:szCs w:val="20"/>
              </w:rPr>
              <w:t>Algehele indruk van het voorcompartiment</w:t>
            </w:r>
          </w:p>
        </w:tc>
        <w:tc>
          <w:tcPr>
            <w:tcW w:w="2268" w:type="dxa"/>
            <w:tcBorders>
              <w:top w:val="single" w:sz="12" w:space="0" w:color="auto"/>
            </w:tcBorders>
          </w:tcPr>
          <w:p w14:paraId="685FB50B" w14:textId="77777777" w:rsidR="0057379B" w:rsidRPr="00C251FE" w:rsidRDefault="0057379B" w:rsidP="0002552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803" w:type="dxa"/>
            <w:tcBorders>
              <w:top w:val="single" w:sz="12" w:space="0" w:color="auto"/>
            </w:tcBorders>
          </w:tcPr>
          <w:p w14:paraId="05C6E234" w14:textId="00EC7B4F" w:rsidR="0057379B" w:rsidRPr="00C251FE" w:rsidRDefault="0057379B" w:rsidP="0002552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C170C4" w:rsidRPr="00C251FE" w14:paraId="7A1BD6C8" w14:textId="7E2C31C1" w:rsidTr="009176C5">
        <w:trPr>
          <w:trHeight w:val="567"/>
        </w:trPr>
        <w:tc>
          <w:tcPr>
            <w:tcW w:w="5669" w:type="dxa"/>
          </w:tcPr>
          <w:p w14:paraId="4A7F4D9F" w14:textId="14B3FCE7" w:rsidR="0057379B" w:rsidRPr="00C251FE" w:rsidRDefault="0057379B" w:rsidP="00025520">
            <w:pPr>
              <w:spacing w:line="260" w:lineRule="atLeast"/>
              <w:ind w:right="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251FE">
              <w:rPr>
                <w:rFonts w:ascii="Arial" w:hAnsi="Arial" w:cs="Arial"/>
                <w:color w:val="000000"/>
                <w:sz w:val="20"/>
                <w:szCs w:val="20"/>
              </w:rPr>
              <w:t xml:space="preserve">Sprake van ruimte optimalisatie met betrekking tot de indeling? </w:t>
            </w:r>
          </w:p>
          <w:p w14:paraId="42C561B7" w14:textId="4ACA9247" w:rsidR="0057379B" w:rsidRPr="00C251FE" w:rsidRDefault="0057379B" w:rsidP="00025520">
            <w:pPr>
              <w:spacing w:line="260" w:lineRule="atLeast"/>
              <w:ind w:right="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2942935B" w14:textId="77777777" w:rsidR="0057379B" w:rsidRPr="00C251FE" w:rsidRDefault="0057379B" w:rsidP="0002552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803" w:type="dxa"/>
          </w:tcPr>
          <w:p w14:paraId="007DBEB7" w14:textId="77777777" w:rsidR="0057379B" w:rsidRPr="00C251FE" w:rsidRDefault="0057379B" w:rsidP="0002552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C170C4" w:rsidRPr="00C251FE" w14:paraId="757C9FCE" w14:textId="76E92635" w:rsidTr="009176C5">
        <w:trPr>
          <w:trHeight w:val="567"/>
        </w:trPr>
        <w:tc>
          <w:tcPr>
            <w:tcW w:w="5669" w:type="dxa"/>
          </w:tcPr>
          <w:p w14:paraId="5634F189" w14:textId="77777777" w:rsidR="0057379B" w:rsidRPr="00C251FE" w:rsidRDefault="0057379B" w:rsidP="00B76D67">
            <w:pPr>
              <w:spacing w:line="260" w:lineRule="atLeast"/>
              <w:ind w:right="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251FE">
              <w:rPr>
                <w:rFonts w:ascii="Arial" w:hAnsi="Arial" w:cs="Arial"/>
                <w:color w:val="000000"/>
                <w:sz w:val="20"/>
                <w:szCs w:val="20"/>
              </w:rPr>
              <w:t>Zijn alle knoppen en componenten zo veel als enigszins mogelijk buiten de directe zichtlijn naar buiten geplaatst maar wel binnen een veilige zichtlijn van de chauffeur?</w:t>
            </w:r>
          </w:p>
          <w:p w14:paraId="3B9D111E" w14:textId="06E4111F" w:rsidR="00384AAE" w:rsidRPr="00C251FE" w:rsidRDefault="00384AAE" w:rsidP="00B76D67">
            <w:pPr>
              <w:spacing w:line="260" w:lineRule="atLeast"/>
              <w:ind w:right="3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</w:tcPr>
          <w:p w14:paraId="13A67FAC" w14:textId="77777777" w:rsidR="0057379B" w:rsidRPr="00C251FE" w:rsidRDefault="0057379B" w:rsidP="0002552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803" w:type="dxa"/>
          </w:tcPr>
          <w:p w14:paraId="696BBFAE" w14:textId="77777777" w:rsidR="0057379B" w:rsidRPr="00C251FE" w:rsidRDefault="0057379B" w:rsidP="0002552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C170C4" w:rsidRPr="00C251FE" w14:paraId="602E6B7A" w14:textId="42BC2546" w:rsidTr="009176C5">
        <w:trPr>
          <w:trHeight w:val="567"/>
        </w:trPr>
        <w:tc>
          <w:tcPr>
            <w:tcW w:w="5669" w:type="dxa"/>
          </w:tcPr>
          <w:p w14:paraId="489B3CA5" w14:textId="77777777" w:rsidR="0057379B" w:rsidRPr="00C251FE" w:rsidRDefault="0057379B" w:rsidP="00025520">
            <w:pPr>
              <w:spacing w:line="260" w:lineRule="atLeast"/>
              <w:ind w:right="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251FE">
              <w:rPr>
                <w:rFonts w:ascii="Arial" w:hAnsi="Arial" w:cs="Arial"/>
                <w:color w:val="000000"/>
                <w:sz w:val="20"/>
                <w:szCs w:val="20"/>
              </w:rPr>
              <w:t>Borging van de af-fabriek functionaliteit en bedieningsmogelijkheden van het basisvoertuig.</w:t>
            </w:r>
          </w:p>
          <w:p w14:paraId="190BB6DC" w14:textId="25067888" w:rsidR="0057379B" w:rsidRPr="00C251FE" w:rsidRDefault="0057379B" w:rsidP="00025520">
            <w:pPr>
              <w:spacing w:line="260" w:lineRule="atLeast"/>
              <w:ind w:right="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172E7AA" w14:textId="77777777" w:rsidR="0057379B" w:rsidRPr="00C251FE" w:rsidRDefault="0057379B" w:rsidP="0002552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803" w:type="dxa"/>
          </w:tcPr>
          <w:p w14:paraId="46EED6BB" w14:textId="77777777" w:rsidR="0057379B" w:rsidRPr="00C251FE" w:rsidRDefault="0057379B" w:rsidP="0002552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C170C4" w:rsidRPr="00C251FE" w14:paraId="303379FA" w14:textId="0EB48416" w:rsidTr="009176C5">
        <w:trPr>
          <w:trHeight w:val="567"/>
        </w:trPr>
        <w:tc>
          <w:tcPr>
            <w:tcW w:w="5669" w:type="dxa"/>
          </w:tcPr>
          <w:p w14:paraId="3B9F4684" w14:textId="77777777" w:rsidR="0057379B" w:rsidRPr="00C251FE" w:rsidRDefault="0057379B" w:rsidP="00025520">
            <w:pPr>
              <w:spacing w:line="260" w:lineRule="atLeast"/>
              <w:ind w:right="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251FE">
              <w:rPr>
                <w:rFonts w:ascii="Arial" w:hAnsi="Arial" w:cs="Arial"/>
                <w:color w:val="000000"/>
                <w:sz w:val="20"/>
                <w:szCs w:val="20"/>
              </w:rPr>
              <w:t>Is de dagelijkse reiniging van het voorcompartiment gemakkelijk uit te voeren kijkende naar hoeken, kieren, randen en naden?</w:t>
            </w:r>
          </w:p>
          <w:p w14:paraId="6FDE17EF" w14:textId="044ACDC8" w:rsidR="0057379B" w:rsidRPr="00C251FE" w:rsidRDefault="0057379B" w:rsidP="00025520">
            <w:pPr>
              <w:spacing w:line="260" w:lineRule="atLeast"/>
              <w:ind w:right="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6492C41" w14:textId="77777777" w:rsidR="0057379B" w:rsidRPr="00C251FE" w:rsidRDefault="0057379B" w:rsidP="0002552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803" w:type="dxa"/>
          </w:tcPr>
          <w:p w14:paraId="3E3BF03F" w14:textId="77777777" w:rsidR="0057379B" w:rsidRPr="00C251FE" w:rsidRDefault="0057379B" w:rsidP="0002552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14:paraId="75A552F1" w14:textId="77777777" w:rsidR="0032356C" w:rsidRPr="00C251FE" w:rsidRDefault="0032356C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626BCB34" w14:textId="5AA542B9" w:rsidR="0032356C" w:rsidRPr="00C251FE" w:rsidRDefault="00BD1B62">
      <w:pPr>
        <w:rPr>
          <w:rFonts w:ascii="Arial" w:hAnsi="Arial" w:cs="Arial"/>
          <w:color w:val="000000" w:themeColor="text1"/>
          <w:sz w:val="20"/>
          <w:szCs w:val="20"/>
        </w:rPr>
      </w:pPr>
      <w:r w:rsidRPr="00C251FE">
        <w:rPr>
          <w:rFonts w:ascii="Arial" w:hAnsi="Arial" w:cs="Arial"/>
          <w:color w:val="000000" w:themeColor="text1"/>
          <w:sz w:val="20"/>
          <w:szCs w:val="20"/>
        </w:rPr>
        <w:t>Algeme</w:t>
      </w:r>
      <w:r w:rsidR="00A655BE">
        <w:rPr>
          <w:rFonts w:ascii="Arial" w:hAnsi="Arial" w:cs="Arial"/>
          <w:color w:val="000000" w:themeColor="text1"/>
          <w:sz w:val="20"/>
          <w:szCs w:val="20"/>
        </w:rPr>
        <w:t>ne</w:t>
      </w:r>
      <w:r w:rsidRPr="00C251F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8B5303">
        <w:rPr>
          <w:rFonts w:ascii="Arial" w:hAnsi="Arial" w:cs="Arial"/>
          <w:color w:val="000000" w:themeColor="text1"/>
          <w:sz w:val="20"/>
          <w:szCs w:val="20"/>
        </w:rPr>
        <w:t>opmerking</w:t>
      </w:r>
      <w:r w:rsidR="00A655BE">
        <w:rPr>
          <w:rFonts w:ascii="Arial" w:hAnsi="Arial" w:cs="Arial"/>
          <w:color w:val="000000" w:themeColor="text1"/>
          <w:sz w:val="20"/>
          <w:szCs w:val="20"/>
        </w:rPr>
        <w:t>en</w:t>
      </w:r>
      <w:r w:rsidR="008B5303">
        <w:rPr>
          <w:rFonts w:ascii="Arial" w:hAnsi="Arial" w:cs="Arial"/>
          <w:color w:val="000000" w:themeColor="text1"/>
          <w:sz w:val="20"/>
          <w:szCs w:val="20"/>
        </w:rPr>
        <w:t xml:space="preserve"> en/of z</w:t>
      </w:r>
      <w:r w:rsidRPr="00C251FE">
        <w:rPr>
          <w:rFonts w:ascii="Arial" w:hAnsi="Arial" w:cs="Arial"/>
          <w:color w:val="000000" w:themeColor="text1"/>
          <w:sz w:val="20"/>
          <w:szCs w:val="20"/>
        </w:rPr>
        <w:t xml:space="preserve">ijn er </w:t>
      </w:r>
      <w:r w:rsidR="004A1C67" w:rsidRPr="00C251FE">
        <w:rPr>
          <w:rFonts w:ascii="Arial" w:hAnsi="Arial" w:cs="Arial"/>
          <w:noProof/>
          <w:sz w:val="20"/>
          <w:szCs w:val="20"/>
          <w:lang w:eastAsia="nl-NL"/>
        </w:rPr>
        <w:t>significante tekortkomingen, ontbreken van diepgang, minimale onderbouwing, enige/duidelijke/sterke toegevoegde waarde, verrijking van de opdracht of innovatieve benaderingen en/of unieke meerwaarde.</w:t>
      </w:r>
    </w:p>
    <w:p w14:paraId="5C5F7A35" w14:textId="77777777" w:rsidR="0032356C" w:rsidRPr="00C251FE" w:rsidRDefault="0032356C">
      <w:pPr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4740"/>
      </w:tblGrid>
      <w:tr w:rsidR="004A1C67" w:rsidRPr="00C251FE" w14:paraId="136400E6" w14:textId="77777777" w:rsidTr="009176C5">
        <w:trPr>
          <w:trHeight w:val="731"/>
        </w:trPr>
        <w:tc>
          <w:tcPr>
            <w:tcW w:w="14740" w:type="dxa"/>
          </w:tcPr>
          <w:p w14:paraId="55E027CF" w14:textId="77777777" w:rsidR="004A1C67" w:rsidRPr="00C251FE" w:rsidRDefault="004A1C6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14:paraId="7E834314" w14:textId="77777777" w:rsidR="00004336" w:rsidRPr="00C251FE" w:rsidRDefault="00004336" w:rsidP="004A1C67">
      <w:pPr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Style w:val="Tabelraster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000000" w:themeColor="text1"/>
          <w:insideV w:val="single" w:sz="12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9624"/>
      </w:tblGrid>
      <w:tr w:rsidR="00C61D04" w:rsidRPr="00C251FE" w14:paraId="4C2B786C" w14:textId="77777777" w:rsidTr="00E97F44">
        <w:trPr>
          <w:trHeight w:val="731"/>
        </w:trPr>
        <w:tc>
          <w:tcPr>
            <w:tcW w:w="2835" w:type="dxa"/>
            <w:shd w:val="clear" w:color="auto" w:fill="554A3D"/>
            <w:vAlign w:val="center"/>
          </w:tcPr>
          <w:p w14:paraId="38B94282" w14:textId="77777777" w:rsidR="00C61D04" w:rsidRPr="00C251FE" w:rsidRDefault="00C61D04">
            <w:pPr>
              <w:spacing w:line="260" w:lineRule="atLeast"/>
              <w:ind w:right="3"/>
              <w:rPr>
                <w:rFonts w:ascii="Arial" w:hAnsi="Arial" w:cs="Arial"/>
                <w:sz w:val="20"/>
                <w:szCs w:val="20"/>
              </w:rPr>
            </w:pPr>
            <w:r w:rsidRPr="00C251FE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Antwoord</w:t>
            </w:r>
          </w:p>
        </w:tc>
        <w:tc>
          <w:tcPr>
            <w:tcW w:w="9624" w:type="dxa"/>
            <w:vAlign w:val="center"/>
          </w:tcPr>
          <w:p w14:paraId="36393823" w14:textId="77777777" w:rsidR="00C61D04" w:rsidRPr="00C251FE" w:rsidRDefault="00C61D04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B50B3">
              <w:rPr>
                <w:rFonts w:ascii="Arial" w:hAnsi="Arial" w:cs="Arial"/>
                <w:color w:val="000000" w:themeColor="text1"/>
                <w:sz w:val="20"/>
                <w:szCs w:val="20"/>
              </w:rPr>
              <w:t>Uitmuntend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BB50B3">
              <w:rPr>
                <w:rFonts w:ascii="Arial" w:hAnsi="Arial" w:cs="Arial"/>
                <w:color w:val="000000" w:themeColor="text1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BB50B3">
              <w:rPr>
                <w:rFonts w:ascii="Arial" w:hAnsi="Arial" w:cs="Arial"/>
                <w:color w:val="000000" w:themeColor="text1"/>
                <w:sz w:val="20"/>
                <w:szCs w:val="20"/>
              </w:rPr>
              <w:t>Uitstekend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BB50B3">
              <w:rPr>
                <w:rFonts w:ascii="Arial" w:hAnsi="Arial" w:cs="Arial"/>
                <w:color w:val="000000" w:themeColor="text1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BB50B3">
              <w:rPr>
                <w:rFonts w:ascii="Arial" w:hAnsi="Arial" w:cs="Arial"/>
                <w:color w:val="000000" w:themeColor="text1"/>
                <w:sz w:val="20"/>
                <w:szCs w:val="20"/>
              </w:rPr>
              <w:t>Goed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BB50B3">
              <w:rPr>
                <w:rFonts w:ascii="Arial" w:hAnsi="Arial" w:cs="Arial"/>
                <w:color w:val="000000" w:themeColor="text1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BB50B3">
              <w:rPr>
                <w:rFonts w:ascii="Arial" w:hAnsi="Arial" w:cs="Arial"/>
                <w:color w:val="000000" w:themeColor="text1"/>
                <w:sz w:val="20"/>
                <w:szCs w:val="20"/>
              </w:rPr>
              <w:t>Voldoende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BB50B3">
              <w:rPr>
                <w:rFonts w:ascii="Arial" w:hAnsi="Arial" w:cs="Arial"/>
                <w:color w:val="000000" w:themeColor="text1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BB50B3">
              <w:rPr>
                <w:rFonts w:ascii="Arial" w:hAnsi="Arial" w:cs="Arial"/>
                <w:color w:val="000000" w:themeColor="text1"/>
                <w:sz w:val="20"/>
                <w:szCs w:val="20"/>
              </w:rPr>
              <w:t>Twijfelachtig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BB50B3">
              <w:rPr>
                <w:rFonts w:ascii="Arial" w:hAnsi="Arial" w:cs="Arial"/>
                <w:color w:val="000000" w:themeColor="text1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BB50B3">
              <w:rPr>
                <w:rFonts w:ascii="Arial" w:hAnsi="Arial" w:cs="Arial"/>
                <w:color w:val="000000" w:themeColor="text1"/>
                <w:sz w:val="20"/>
                <w:szCs w:val="20"/>
              </w:rPr>
              <w:t>Onvoldoende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BB50B3">
              <w:rPr>
                <w:rFonts w:ascii="Arial" w:hAnsi="Arial" w:cs="Arial"/>
                <w:color w:val="000000" w:themeColor="text1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BB50B3">
              <w:rPr>
                <w:rFonts w:ascii="Arial" w:hAnsi="Arial" w:cs="Arial"/>
                <w:color w:val="000000" w:themeColor="text1"/>
                <w:sz w:val="20"/>
                <w:szCs w:val="20"/>
              </w:rPr>
              <w:t>Kan niet beoordeeld worden</w:t>
            </w:r>
          </w:p>
        </w:tc>
      </w:tr>
    </w:tbl>
    <w:p w14:paraId="3E39B381" w14:textId="77777777" w:rsidR="00E90720" w:rsidRDefault="00E90720">
      <w:r>
        <w:br w:type="page"/>
      </w:r>
    </w:p>
    <w:tbl>
      <w:tblPr>
        <w:tblStyle w:val="Tabelraster"/>
        <w:tblW w:w="0" w:type="auto"/>
        <w:tblLayout w:type="fixed"/>
        <w:tblLook w:val="04A0" w:firstRow="1" w:lastRow="0" w:firstColumn="1" w:lastColumn="0" w:noHBand="0" w:noVBand="1"/>
      </w:tblPr>
      <w:tblGrid>
        <w:gridCol w:w="2835"/>
        <w:gridCol w:w="11902"/>
      </w:tblGrid>
      <w:tr w:rsidR="002B076D" w:rsidRPr="00C251FE" w14:paraId="033026E8" w14:textId="77777777" w:rsidTr="00E97F44">
        <w:tc>
          <w:tcPr>
            <w:tcW w:w="2835" w:type="dxa"/>
            <w:shd w:val="clear" w:color="auto" w:fill="554A3D"/>
          </w:tcPr>
          <w:p w14:paraId="7EBA291C" w14:textId="661B3E80" w:rsidR="002B076D" w:rsidRPr="00CD4FA9" w:rsidRDefault="00103CE3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CD4FA9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lastRenderedPageBreak/>
              <w:t>Onderdeel</w:t>
            </w:r>
          </w:p>
        </w:tc>
        <w:tc>
          <w:tcPr>
            <w:tcW w:w="11902" w:type="dxa"/>
          </w:tcPr>
          <w:p w14:paraId="46C809E3" w14:textId="1DA33C2B" w:rsidR="002B076D" w:rsidRPr="00C251FE" w:rsidRDefault="00E62319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</w:t>
            </w:r>
            <w:r w:rsidR="00514514">
              <w:rPr>
                <w:rFonts w:ascii="Arial" w:hAnsi="Arial" w:cs="Arial"/>
                <w:sz w:val="20"/>
                <w:szCs w:val="20"/>
              </w:rPr>
              <w:t>1.2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103CE3" w:rsidRPr="00C251FE">
              <w:rPr>
                <w:rFonts w:ascii="Arial" w:hAnsi="Arial" w:cs="Arial"/>
                <w:sz w:val="20"/>
                <w:szCs w:val="20"/>
              </w:rPr>
              <w:t>Achtercompartiment</w:t>
            </w:r>
            <w:r w:rsidR="00E82A6B" w:rsidRPr="00C251F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F4F1E" w:rsidRPr="00C251FE">
              <w:rPr>
                <w:rFonts w:ascii="Arial" w:hAnsi="Arial" w:cs="Arial"/>
                <w:sz w:val="20"/>
                <w:szCs w:val="20"/>
              </w:rPr>
              <w:t>(</w:t>
            </w:r>
            <w:r w:rsidR="00E82A6B" w:rsidRPr="00C251FE">
              <w:rPr>
                <w:rFonts w:ascii="Arial" w:hAnsi="Arial" w:cs="Arial"/>
                <w:sz w:val="20"/>
                <w:szCs w:val="20"/>
              </w:rPr>
              <w:t>incl. ruimte achter de linker schuifdeur</w:t>
            </w:r>
            <w:r w:rsidR="00CF4F1E" w:rsidRPr="00C251FE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</w:tbl>
    <w:p w14:paraId="695132CC" w14:textId="77777777" w:rsidR="002B076D" w:rsidRPr="00C251FE" w:rsidRDefault="002B076D" w:rsidP="002B076D">
      <w:pPr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Style w:val="Tabelraster"/>
        <w:tblW w:w="14740" w:type="dxa"/>
        <w:tblLook w:val="04A0" w:firstRow="1" w:lastRow="0" w:firstColumn="1" w:lastColumn="0" w:noHBand="0" w:noVBand="1"/>
      </w:tblPr>
      <w:tblGrid>
        <w:gridCol w:w="5669"/>
        <w:gridCol w:w="2268"/>
        <w:gridCol w:w="6803"/>
      </w:tblGrid>
      <w:tr w:rsidR="00BA784A" w:rsidRPr="00C251FE" w14:paraId="2FE6F26C" w14:textId="0C8ECDB1" w:rsidTr="00E97F44">
        <w:tc>
          <w:tcPr>
            <w:tcW w:w="5669" w:type="dxa"/>
            <w:tcBorders>
              <w:bottom w:val="single" w:sz="12" w:space="0" w:color="auto"/>
            </w:tcBorders>
            <w:shd w:val="clear" w:color="auto" w:fill="554A3D"/>
          </w:tcPr>
          <w:p w14:paraId="0E6A7A6C" w14:textId="233E90F0" w:rsidR="00BA784A" w:rsidRPr="00C251FE" w:rsidRDefault="00BA784A" w:rsidP="00BA784A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251FE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Uitvraag</w:t>
            </w:r>
          </w:p>
        </w:tc>
        <w:tc>
          <w:tcPr>
            <w:tcW w:w="2268" w:type="dxa"/>
            <w:tcBorders>
              <w:bottom w:val="single" w:sz="12" w:space="0" w:color="auto"/>
            </w:tcBorders>
            <w:shd w:val="clear" w:color="auto" w:fill="554A3D"/>
          </w:tcPr>
          <w:p w14:paraId="25E72799" w14:textId="05C36C4A" w:rsidR="00BA784A" w:rsidRPr="00C251FE" w:rsidRDefault="00BA784A" w:rsidP="00BA784A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251FE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Oordeel</w:t>
            </w:r>
          </w:p>
        </w:tc>
        <w:tc>
          <w:tcPr>
            <w:tcW w:w="6803" w:type="dxa"/>
            <w:tcBorders>
              <w:bottom w:val="single" w:sz="12" w:space="0" w:color="auto"/>
            </w:tcBorders>
            <w:shd w:val="clear" w:color="auto" w:fill="554A3D"/>
          </w:tcPr>
          <w:p w14:paraId="5D75BFAA" w14:textId="351E0CCE" w:rsidR="00BA784A" w:rsidRPr="00C251FE" w:rsidRDefault="00BA784A" w:rsidP="00BA784A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251FE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Motivatie</w:t>
            </w:r>
          </w:p>
        </w:tc>
      </w:tr>
      <w:tr w:rsidR="00BA784A" w:rsidRPr="00C251FE" w14:paraId="121857B6" w14:textId="0270145E" w:rsidTr="001C17BA">
        <w:trPr>
          <w:trHeight w:val="567"/>
        </w:trPr>
        <w:tc>
          <w:tcPr>
            <w:tcW w:w="5669" w:type="dxa"/>
            <w:tcBorders>
              <w:top w:val="single" w:sz="12" w:space="0" w:color="auto"/>
            </w:tcBorders>
          </w:tcPr>
          <w:p w14:paraId="49EEEAE8" w14:textId="677DAAA1" w:rsidR="00BA784A" w:rsidRPr="00C251FE" w:rsidRDefault="00BA784A" w:rsidP="00025520">
            <w:pPr>
              <w:tabs>
                <w:tab w:val="num" w:pos="720"/>
              </w:tabs>
              <w:spacing w:line="260" w:lineRule="atLeast"/>
              <w:ind w:right="3"/>
              <w:rPr>
                <w:rFonts w:ascii="Arial" w:hAnsi="Arial" w:cs="Arial"/>
                <w:sz w:val="20"/>
                <w:szCs w:val="20"/>
              </w:rPr>
            </w:pPr>
            <w:r w:rsidRPr="00C251FE">
              <w:rPr>
                <w:rFonts w:ascii="Arial" w:hAnsi="Arial" w:cs="Arial"/>
                <w:color w:val="000000"/>
                <w:sz w:val="20"/>
                <w:szCs w:val="20"/>
              </w:rPr>
              <w:t>Algehele indruk van het achtercompartiment</w:t>
            </w:r>
          </w:p>
        </w:tc>
        <w:tc>
          <w:tcPr>
            <w:tcW w:w="2268" w:type="dxa"/>
            <w:tcBorders>
              <w:top w:val="single" w:sz="12" w:space="0" w:color="auto"/>
            </w:tcBorders>
          </w:tcPr>
          <w:p w14:paraId="6DB69FAB" w14:textId="77777777" w:rsidR="00BA784A" w:rsidRPr="00C251FE" w:rsidRDefault="00BA784A" w:rsidP="0002552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803" w:type="dxa"/>
            <w:tcBorders>
              <w:top w:val="single" w:sz="12" w:space="0" w:color="auto"/>
            </w:tcBorders>
          </w:tcPr>
          <w:p w14:paraId="20CA07A2" w14:textId="77777777" w:rsidR="00BA784A" w:rsidRPr="00C251FE" w:rsidRDefault="00BA784A" w:rsidP="0002552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BA784A" w:rsidRPr="00C251FE" w14:paraId="007474CC" w14:textId="0B3DE7CE" w:rsidTr="00CE50E6">
        <w:trPr>
          <w:trHeight w:val="567"/>
        </w:trPr>
        <w:tc>
          <w:tcPr>
            <w:tcW w:w="5669" w:type="dxa"/>
          </w:tcPr>
          <w:p w14:paraId="4AE9ACDF" w14:textId="5B07CE15" w:rsidR="00BA784A" w:rsidRPr="00C251FE" w:rsidRDefault="00BA784A" w:rsidP="00025520">
            <w:pPr>
              <w:spacing w:line="260" w:lineRule="atLeast"/>
              <w:ind w:right="3"/>
              <w:rPr>
                <w:rFonts w:ascii="Arial" w:hAnsi="Arial" w:cs="Arial"/>
                <w:sz w:val="20"/>
                <w:szCs w:val="20"/>
              </w:rPr>
            </w:pPr>
            <w:r w:rsidRPr="00C251FE">
              <w:rPr>
                <w:rFonts w:ascii="Arial" w:hAnsi="Arial" w:cs="Arial"/>
                <w:color w:val="000000"/>
                <w:sz w:val="20"/>
                <w:szCs w:val="20"/>
              </w:rPr>
              <w:t xml:space="preserve">Is er sprake van ruimte optimalisatie met betrekking tot de indeling? </w:t>
            </w:r>
          </w:p>
        </w:tc>
        <w:tc>
          <w:tcPr>
            <w:tcW w:w="2268" w:type="dxa"/>
          </w:tcPr>
          <w:p w14:paraId="0199B2FE" w14:textId="77777777" w:rsidR="00BA784A" w:rsidRPr="00C251FE" w:rsidRDefault="00BA784A" w:rsidP="0002552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803" w:type="dxa"/>
          </w:tcPr>
          <w:p w14:paraId="60F288BD" w14:textId="77777777" w:rsidR="00BA784A" w:rsidRPr="00C251FE" w:rsidRDefault="00BA784A" w:rsidP="0002552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BA784A" w:rsidRPr="00C251FE" w14:paraId="76D1B520" w14:textId="6CB76504" w:rsidTr="00CE50E6">
        <w:trPr>
          <w:trHeight w:val="567"/>
        </w:trPr>
        <w:tc>
          <w:tcPr>
            <w:tcW w:w="5669" w:type="dxa"/>
          </w:tcPr>
          <w:p w14:paraId="635848CC" w14:textId="77777777" w:rsidR="00BA784A" w:rsidRPr="00C251FE" w:rsidRDefault="00BA784A" w:rsidP="00025520">
            <w:pPr>
              <w:spacing w:line="260" w:lineRule="atLeast"/>
              <w:ind w:right="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251FE">
              <w:rPr>
                <w:rFonts w:ascii="Arial" w:hAnsi="Arial" w:cs="Arial"/>
                <w:color w:val="000000"/>
                <w:sz w:val="20"/>
                <w:szCs w:val="20"/>
              </w:rPr>
              <w:t xml:space="preserve">Optimalisatie van de beschikbare werkruimte voor de verpleegkundige in het achtercompartiment. </w:t>
            </w:r>
          </w:p>
          <w:p w14:paraId="5168A1EA" w14:textId="77777777" w:rsidR="00BA784A" w:rsidRPr="00C251FE" w:rsidRDefault="00BA784A" w:rsidP="00025520">
            <w:pPr>
              <w:spacing w:line="260" w:lineRule="atLeast"/>
              <w:ind w:right="3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2DE6710" w14:textId="3A803E21" w:rsidR="00BA784A" w:rsidRPr="00C251FE" w:rsidRDefault="00BA784A" w:rsidP="000C23E5">
            <w:pPr>
              <w:spacing w:line="260" w:lineRule="atLeast"/>
              <w:ind w:right="3"/>
              <w:rPr>
                <w:rFonts w:ascii="Arial" w:hAnsi="Arial" w:cs="Arial"/>
                <w:sz w:val="20"/>
                <w:szCs w:val="20"/>
              </w:rPr>
            </w:pPr>
            <w:r w:rsidRPr="00C251FE">
              <w:rPr>
                <w:rFonts w:ascii="Arial" w:hAnsi="Arial" w:cs="Arial"/>
                <w:color w:val="000000"/>
                <w:sz w:val="20"/>
                <w:szCs w:val="20"/>
              </w:rPr>
              <w:t xml:space="preserve">Denk hierbij bijvoorbeeld aan de beschikbaarheid van een werkplateau, vuilnisbakje, naaldencontainer in zowel rijdende als stilstaande situatie als met één of twee personen. </w:t>
            </w:r>
          </w:p>
        </w:tc>
        <w:tc>
          <w:tcPr>
            <w:tcW w:w="2268" w:type="dxa"/>
          </w:tcPr>
          <w:p w14:paraId="2924760E" w14:textId="77777777" w:rsidR="00BA784A" w:rsidRPr="00C251FE" w:rsidRDefault="00BA784A" w:rsidP="0002552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803" w:type="dxa"/>
          </w:tcPr>
          <w:p w14:paraId="52AB4DBA" w14:textId="77777777" w:rsidR="00BA784A" w:rsidRPr="00C251FE" w:rsidRDefault="00BA784A" w:rsidP="0002552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BA784A" w:rsidRPr="00C251FE" w14:paraId="59B4F92D" w14:textId="3589C932" w:rsidTr="00CE50E6">
        <w:trPr>
          <w:trHeight w:val="567"/>
        </w:trPr>
        <w:tc>
          <w:tcPr>
            <w:tcW w:w="5669" w:type="dxa"/>
          </w:tcPr>
          <w:p w14:paraId="661E8CC0" w14:textId="42CD76EA" w:rsidR="00BA784A" w:rsidRPr="00C251FE" w:rsidRDefault="00BA784A" w:rsidP="00025520">
            <w:pPr>
              <w:spacing w:line="260" w:lineRule="atLeast"/>
              <w:ind w:right="3"/>
              <w:rPr>
                <w:rFonts w:ascii="Arial" w:hAnsi="Arial" w:cs="Arial"/>
                <w:sz w:val="20"/>
                <w:szCs w:val="20"/>
              </w:rPr>
            </w:pPr>
            <w:r w:rsidRPr="00C251FE">
              <w:rPr>
                <w:rFonts w:ascii="Arial" w:hAnsi="Arial" w:cs="Arial"/>
                <w:color w:val="000000"/>
                <w:sz w:val="20"/>
                <w:szCs w:val="20"/>
              </w:rPr>
              <w:t>Genoeg ruimte voor de chauffeur voor het assisteren bij noodzakelijke handelingen.</w:t>
            </w:r>
          </w:p>
        </w:tc>
        <w:tc>
          <w:tcPr>
            <w:tcW w:w="2268" w:type="dxa"/>
          </w:tcPr>
          <w:p w14:paraId="3D0A92F8" w14:textId="77777777" w:rsidR="00BA784A" w:rsidRPr="00C251FE" w:rsidRDefault="00BA784A" w:rsidP="0002552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803" w:type="dxa"/>
          </w:tcPr>
          <w:p w14:paraId="01F857FD" w14:textId="77777777" w:rsidR="00BA784A" w:rsidRPr="00C251FE" w:rsidRDefault="00BA784A" w:rsidP="0002552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BA784A" w:rsidRPr="00C251FE" w14:paraId="7B2FF88D" w14:textId="3F89EE0A" w:rsidTr="00CE50E6">
        <w:trPr>
          <w:trHeight w:val="567"/>
        </w:trPr>
        <w:tc>
          <w:tcPr>
            <w:tcW w:w="5669" w:type="dxa"/>
          </w:tcPr>
          <w:p w14:paraId="0EB16445" w14:textId="08F95526" w:rsidR="00BA784A" w:rsidRPr="00C251FE" w:rsidRDefault="00BA784A" w:rsidP="000C23E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1FE">
              <w:rPr>
                <w:rFonts w:ascii="Arial" w:hAnsi="Arial" w:cs="Arial"/>
                <w:color w:val="000000"/>
                <w:sz w:val="20"/>
                <w:szCs w:val="20"/>
              </w:rPr>
              <w:t>Is de reiniging van het achtercompartiment gemakkelijk uit te voeren kijkende naar hoeken, kieren, randen en naden?</w:t>
            </w:r>
          </w:p>
        </w:tc>
        <w:tc>
          <w:tcPr>
            <w:tcW w:w="2268" w:type="dxa"/>
          </w:tcPr>
          <w:p w14:paraId="466065D8" w14:textId="77777777" w:rsidR="00BA784A" w:rsidRPr="00C251FE" w:rsidRDefault="00BA784A" w:rsidP="0002552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803" w:type="dxa"/>
          </w:tcPr>
          <w:p w14:paraId="297DBE17" w14:textId="77777777" w:rsidR="00BA784A" w:rsidRPr="00C251FE" w:rsidRDefault="00BA784A" w:rsidP="0002552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BA784A" w:rsidRPr="00C251FE" w14:paraId="42CC786D" w14:textId="1F4B21ED" w:rsidTr="00CE50E6">
        <w:trPr>
          <w:trHeight w:val="567"/>
        </w:trPr>
        <w:tc>
          <w:tcPr>
            <w:tcW w:w="5669" w:type="dxa"/>
          </w:tcPr>
          <w:p w14:paraId="7A5F4316" w14:textId="45D23DBA" w:rsidR="00BA784A" w:rsidRPr="00C251FE" w:rsidRDefault="00BA784A" w:rsidP="00025520">
            <w:pPr>
              <w:spacing w:line="260" w:lineRule="atLeast"/>
              <w:ind w:right="3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1FE">
              <w:rPr>
                <w:rFonts w:ascii="Arial" w:hAnsi="Arial" w:cs="Arial"/>
                <w:color w:val="000000"/>
                <w:sz w:val="20"/>
                <w:szCs w:val="20"/>
              </w:rPr>
              <w:t>Zijn er zaken die bijdragen aan een positieve patiëntervaring?</w:t>
            </w:r>
          </w:p>
        </w:tc>
        <w:tc>
          <w:tcPr>
            <w:tcW w:w="2268" w:type="dxa"/>
          </w:tcPr>
          <w:p w14:paraId="339DAB96" w14:textId="77777777" w:rsidR="00BA784A" w:rsidRPr="00C251FE" w:rsidRDefault="00BA784A" w:rsidP="0002552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803" w:type="dxa"/>
          </w:tcPr>
          <w:p w14:paraId="206131E1" w14:textId="77777777" w:rsidR="00BA784A" w:rsidRPr="00C251FE" w:rsidRDefault="00BA784A" w:rsidP="0002552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BA784A" w:rsidRPr="00C251FE" w14:paraId="499A320C" w14:textId="2B93D32C" w:rsidTr="00CE50E6">
        <w:trPr>
          <w:trHeight w:val="567"/>
        </w:trPr>
        <w:tc>
          <w:tcPr>
            <w:tcW w:w="5669" w:type="dxa"/>
          </w:tcPr>
          <w:p w14:paraId="3934CCC2" w14:textId="01A2C6A4" w:rsidR="00BA784A" w:rsidRPr="00C251FE" w:rsidRDefault="00BA784A" w:rsidP="000C23E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251FE">
              <w:rPr>
                <w:rFonts w:ascii="Arial" w:hAnsi="Arial" w:cs="Arial"/>
                <w:color w:val="000000"/>
                <w:sz w:val="20"/>
                <w:szCs w:val="20"/>
              </w:rPr>
              <w:t xml:space="preserve">Is er sprake van ruimte optimalisatie voor grote apparatuur/spullen? Denk hierbij bijvoorbeeld aan de wervelplank, schepbrancard, het vacuummatras, LSU zuigunit. </w:t>
            </w:r>
          </w:p>
        </w:tc>
        <w:tc>
          <w:tcPr>
            <w:tcW w:w="2268" w:type="dxa"/>
          </w:tcPr>
          <w:p w14:paraId="399FFC2E" w14:textId="77777777" w:rsidR="00BA784A" w:rsidRPr="00C251FE" w:rsidRDefault="00BA784A" w:rsidP="00103CE3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803" w:type="dxa"/>
          </w:tcPr>
          <w:p w14:paraId="6119166D" w14:textId="77777777" w:rsidR="00BA784A" w:rsidRPr="00C251FE" w:rsidRDefault="00BA784A" w:rsidP="00103CE3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14:paraId="3B7EDF2F" w14:textId="77777777" w:rsidR="002B076D" w:rsidRPr="00C251FE" w:rsidRDefault="002B076D" w:rsidP="002B076D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28464741" w14:textId="3D7F1F14" w:rsidR="009176C5" w:rsidRPr="00C251FE" w:rsidRDefault="009176C5" w:rsidP="009176C5">
      <w:pPr>
        <w:rPr>
          <w:rFonts w:ascii="Arial" w:hAnsi="Arial" w:cs="Arial"/>
          <w:color w:val="000000" w:themeColor="text1"/>
          <w:sz w:val="20"/>
          <w:szCs w:val="20"/>
        </w:rPr>
      </w:pPr>
      <w:r w:rsidRPr="00C251FE">
        <w:rPr>
          <w:rFonts w:ascii="Arial" w:hAnsi="Arial" w:cs="Arial"/>
          <w:color w:val="000000" w:themeColor="text1"/>
          <w:sz w:val="20"/>
          <w:szCs w:val="20"/>
        </w:rPr>
        <w:t>Algeme</w:t>
      </w:r>
      <w:r w:rsidR="00A655BE">
        <w:rPr>
          <w:rFonts w:ascii="Arial" w:hAnsi="Arial" w:cs="Arial"/>
          <w:color w:val="000000" w:themeColor="text1"/>
          <w:sz w:val="20"/>
          <w:szCs w:val="20"/>
        </w:rPr>
        <w:t>ne</w:t>
      </w:r>
      <w:r w:rsidRPr="00C251F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hAnsi="Arial" w:cs="Arial"/>
          <w:color w:val="000000" w:themeColor="text1"/>
          <w:sz w:val="20"/>
          <w:szCs w:val="20"/>
        </w:rPr>
        <w:t>opmerking</w:t>
      </w:r>
      <w:r w:rsidR="00A655BE">
        <w:rPr>
          <w:rFonts w:ascii="Arial" w:hAnsi="Arial" w:cs="Arial"/>
          <w:color w:val="000000" w:themeColor="text1"/>
          <w:sz w:val="20"/>
          <w:szCs w:val="20"/>
        </w:rPr>
        <w:t>en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en/of z</w:t>
      </w:r>
      <w:r w:rsidRPr="00C251FE">
        <w:rPr>
          <w:rFonts w:ascii="Arial" w:hAnsi="Arial" w:cs="Arial"/>
          <w:color w:val="000000" w:themeColor="text1"/>
          <w:sz w:val="20"/>
          <w:szCs w:val="20"/>
        </w:rPr>
        <w:t xml:space="preserve">ijn er </w:t>
      </w:r>
      <w:r w:rsidRPr="00C251FE">
        <w:rPr>
          <w:rFonts w:ascii="Arial" w:hAnsi="Arial" w:cs="Arial"/>
          <w:noProof/>
          <w:sz w:val="20"/>
          <w:szCs w:val="20"/>
          <w:lang w:eastAsia="nl-NL"/>
        </w:rPr>
        <w:t>significante tekortkomingen, ontbreken van diepgang, minimale onderbouwing, enige/duidelijke/sterke toegevoegde waarde, verrijking van de opdracht of innovatieve benaderingen en/of unieke meerwaarde.</w:t>
      </w:r>
    </w:p>
    <w:p w14:paraId="282B660D" w14:textId="77777777" w:rsidR="002B076D" w:rsidRPr="00C251FE" w:rsidRDefault="002B076D" w:rsidP="002B076D">
      <w:pPr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4740"/>
      </w:tblGrid>
      <w:tr w:rsidR="002B076D" w:rsidRPr="00C251FE" w14:paraId="4E290F22" w14:textId="77777777" w:rsidTr="009176C5">
        <w:trPr>
          <w:trHeight w:val="731"/>
        </w:trPr>
        <w:tc>
          <w:tcPr>
            <w:tcW w:w="14740" w:type="dxa"/>
          </w:tcPr>
          <w:p w14:paraId="23F6CD27" w14:textId="77777777" w:rsidR="002B076D" w:rsidRPr="00C251FE" w:rsidRDefault="002B076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14:paraId="7B13EC1D" w14:textId="77777777" w:rsidR="0032356C" w:rsidRPr="00C251FE" w:rsidRDefault="0032356C">
      <w:pPr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Style w:val="Tabelraster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000000" w:themeColor="text1"/>
          <w:insideV w:val="single" w:sz="12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9624"/>
      </w:tblGrid>
      <w:tr w:rsidR="00C61D04" w:rsidRPr="00C251FE" w14:paraId="21179016" w14:textId="77777777" w:rsidTr="00E97F44">
        <w:trPr>
          <w:trHeight w:val="731"/>
        </w:trPr>
        <w:tc>
          <w:tcPr>
            <w:tcW w:w="2835" w:type="dxa"/>
            <w:shd w:val="clear" w:color="auto" w:fill="554A3D"/>
            <w:vAlign w:val="center"/>
          </w:tcPr>
          <w:p w14:paraId="46651C2C" w14:textId="77777777" w:rsidR="00C61D04" w:rsidRPr="00C251FE" w:rsidRDefault="00C61D04">
            <w:pPr>
              <w:spacing w:line="260" w:lineRule="atLeast"/>
              <w:ind w:right="3"/>
              <w:rPr>
                <w:rFonts w:ascii="Arial" w:hAnsi="Arial" w:cs="Arial"/>
                <w:sz w:val="20"/>
                <w:szCs w:val="20"/>
              </w:rPr>
            </w:pPr>
            <w:r w:rsidRPr="00C251FE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Antwoord</w:t>
            </w:r>
          </w:p>
        </w:tc>
        <w:tc>
          <w:tcPr>
            <w:tcW w:w="9624" w:type="dxa"/>
            <w:vAlign w:val="center"/>
          </w:tcPr>
          <w:p w14:paraId="2FF690A3" w14:textId="77777777" w:rsidR="00C61D04" w:rsidRPr="00C251FE" w:rsidRDefault="00C61D04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B50B3">
              <w:rPr>
                <w:rFonts w:ascii="Arial" w:hAnsi="Arial" w:cs="Arial"/>
                <w:color w:val="000000" w:themeColor="text1"/>
                <w:sz w:val="20"/>
                <w:szCs w:val="20"/>
              </w:rPr>
              <w:t>Uitmuntend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BB50B3">
              <w:rPr>
                <w:rFonts w:ascii="Arial" w:hAnsi="Arial" w:cs="Arial"/>
                <w:color w:val="000000" w:themeColor="text1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BB50B3">
              <w:rPr>
                <w:rFonts w:ascii="Arial" w:hAnsi="Arial" w:cs="Arial"/>
                <w:color w:val="000000" w:themeColor="text1"/>
                <w:sz w:val="20"/>
                <w:szCs w:val="20"/>
              </w:rPr>
              <w:t>Uitstekend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BB50B3">
              <w:rPr>
                <w:rFonts w:ascii="Arial" w:hAnsi="Arial" w:cs="Arial"/>
                <w:color w:val="000000" w:themeColor="text1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BB50B3">
              <w:rPr>
                <w:rFonts w:ascii="Arial" w:hAnsi="Arial" w:cs="Arial"/>
                <w:color w:val="000000" w:themeColor="text1"/>
                <w:sz w:val="20"/>
                <w:szCs w:val="20"/>
              </w:rPr>
              <w:t>Goed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BB50B3">
              <w:rPr>
                <w:rFonts w:ascii="Arial" w:hAnsi="Arial" w:cs="Arial"/>
                <w:color w:val="000000" w:themeColor="text1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BB50B3">
              <w:rPr>
                <w:rFonts w:ascii="Arial" w:hAnsi="Arial" w:cs="Arial"/>
                <w:color w:val="000000" w:themeColor="text1"/>
                <w:sz w:val="20"/>
                <w:szCs w:val="20"/>
              </w:rPr>
              <w:t>Voldoende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BB50B3">
              <w:rPr>
                <w:rFonts w:ascii="Arial" w:hAnsi="Arial" w:cs="Arial"/>
                <w:color w:val="000000" w:themeColor="text1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BB50B3">
              <w:rPr>
                <w:rFonts w:ascii="Arial" w:hAnsi="Arial" w:cs="Arial"/>
                <w:color w:val="000000" w:themeColor="text1"/>
                <w:sz w:val="20"/>
                <w:szCs w:val="20"/>
              </w:rPr>
              <w:t>Twijfelachtig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BB50B3">
              <w:rPr>
                <w:rFonts w:ascii="Arial" w:hAnsi="Arial" w:cs="Arial"/>
                <w:color w:val="000000" w:themeColor="text1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BB50B3">
              <w:rPr>
                <w:rFonts w:ascii="Arial" w:hAnsi="Arial" w:cs="Arial"/>
                <w:color w:val="000000" w:themeColor="text1"/>
                <w:sz w:val="20"/>
                <w:szCs w:val="20"/>
              </w:rPr>
              <w:t>Onvoldoende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BB50B3">
              <w:rPr>
                <w:rFonts w:ascii="Arial" w:hAnsi="Arial" w:cs="Arial"/>
                <w:color w:val="000000" w:themeColor="text1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BB50B3">
              <w:rPr>
                <w:rFonts w:ascii="Arial" w:hAnsi="Arial" w:cs="Arial"/>
                <w:color w:val="000000" w:themeColor="text1"/>
                <w:sz w:val="20"/>
                <w:szCs w:val="20"/>
              </w:rPr>
              <w:t>Kan niet beoordeeld worden</w:t>
            </w:r>
          </w:p>
        </w:tc>
      </w:tr>
    </w:tbl>
    <w:p w14:paraId="46561736" w14:textId="77777777" w:rsidR="00332F15" w:rsidRPr="00C251FE" w:rsidRDefault="00332F15">
      <w:pPr>
        <w:rPr>
          <w:rFonts w:ascii="Arial" w:hAnsi="Arial" w:cs="Arial"/>
          <w:color w:val="000000" w:themeColor="text1"/>
          <w:sz w:val="20"/>
          <w:szCs w:val="20"/>
        </w:rPr>
      </w:pPr>
      <w:r w:rsidRPr="00C251FE">
        <w:rPr>
          <w:rFonts w:ascii="Arial" w:hAnsi="Arial" w:cs="Arial"/>
          <w:color w:val="000000" w:themeColor="text1"/>
          <w:sz w:val="20"/>
          <w:szCs w:val="20"/>
        </w:rP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835"/>
        <w:gridCol w:w="11902"/>
      </w:tblGrid>
      <w:tr w:rsidR="009E3BB7" w:rsidRPr="00C251FE" w14:paraId="758135C1" w14:textId="77777777" w:rsidTr="00E97F44">
        <w:tc>
          <w:tcPr>
            <w:tcW w:w="2835" w:type="dxa"/>
            <w:shd w:val="clear" w:color="auto" w:fill="554A3D"/>
          </w:tcPr>
          <w:p w14:paraId="10797D64" w14:textId="72DE48EA" w:rsidR="009E3BB7" w:rsidRPr="00C251FE" w:rsidRDefault="00103CE3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D4FA9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lastRenderedPageBreak/>
              <w:t>Onderdeel</w:t>
            </w:r>
          </w:p>
        </w:tc>
        <w:tc>
          <w:tcPr>
            <w:tcW w:w="11902" w:type="dxa"/>
          </w:tcPr>
          <w:p w14:paraId="1FCC23AC" w14:textId="6AF2D8AE" w:rsidR="009E3BB7" w:rsidRPr="00C251FE" w:rsidRDefault="00E62319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</w:t>
            </w:r>
            <w:r w:rsidR="00514514">
              <w:rPr>
                <w:rFonts w:ascii="Arial" w:hAnsi="Arial" w:cs="Arial"/>
                <w:sz w:val="20"/>
                <w:szCs w:val="20"/>
              </w:rPr>
              <w:t>1.3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103CE3" w:rsidRPr="00C251FE">
              <w:rPr>
                <w:rFonts w:ascii="Arial" w:hAnsi="Arial" w:cs="Arial"/>
                <w:sz w:val="20"/>
                <w:szCs w:val="20"/>
              </w:rPr>
              <w:t>Buitenzijde</w:t>
            </w:r>
          </w:p>
        </w:tc>
      </w:tr>
    </w:tbl>
    <w:p w14:paraId="78F816C2" w14:textId="77777777" w:rsidR="009E3BB7" w:rsidRPr="00C251FE" w:rsidRDefault="009E3BB7" w:rsidP="009E3BB7">
      <w:pPr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Style w:val="Tabelraster"/>
        <w:tblW w:w="14740" w:type="dxa"/>
        <w:tblLook w:val="04A0" w:firstRow="1" w:lastRow="0" w:firstColumn="1" w:lastColumn="0" w:noHBand="0" w:noVBand="1"/>
      </w:tblPr>
      <w:tblGrid>
        <w:gridCol w:w="5669"/>
        <w:gridCol w:w="2268"/>
        <w:gridCol w:w="6803"/>
      </w:tblGrid>
      <w:tr w:rsidR="009176C5" w:rsidRPr="00C251FE" w14:paraId="7AE9557C" w14:textId="4AF299F6" w:rsidTr="00E97F44">
        <w:tc>
          <w:tcPr>
            <w:tcW w:w="5669" w:type="dxa"/>
            <w:tcBorders>
              <w:bottom w:val="single" w:sz="12" w:space="0" w:color="auto"/>
            </w:tcBorders>
            <w:shd w:val="clear" w:color="auto" w:fill="554A3D"/>
          </w:tcPr>
          <w:p w14:paraId="6AC4B918" w14:textId="62888C8C" w:rsidR="009176C5" w:rsidRPr="009176C5" w:rsidRDefault="009176C5" w:rsidP="009176C5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C251FE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Uitvraag</w:t>
            </w:r>
          </w:p>
        </w:tc>
        <w:tc>
          <w:tcPr>
            <w:tcW w:w="2268" w:type="dxa"/>
            <w:tcBorders>
              <w:bottom w:val="single" w:sz="12" w:space="0" w:color="auto"/>
            </w:tcBorders>
            <w:shd w:val="clear" w:color="auto" w:fill="554A3D"/>
          </w:tcPr>
          <w:p w14:paraId="17FDB3D9" w14:textId="1FE28D84" w:rsidR="009176C5" w:rsidRPr="009176C5" w:rsidRDefault="009176C5" w:rsidP="009176C5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C251FE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Oordeel</w:t>
            </w:r>
          </w:p>
        </w:tc>
        <w:tc>
          <w:tcPr>
            <w:tcW w:w="6803" w:type="dxa"/>
            <w:tcBorders>
              <w:bottom w:val="single" w:sz="12" w:space="0" w:color="auto"/>
            </w:tcBorders>
            <w:shd w:val="clear" w:color="auto" w:fill="554A3D"/>
          </w:tcPr>
          <w:p w14:paraId="5809611C" w14:textId="515BC549" w:rsidR="009176C5" w:rsidRPr="009176C5" w:rsidRDefault="009176C5" w:rsidP="009176C5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C251FE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Motivatie</w:t>
            </w:r>
          </w:p>
        </w:tc>
      </w:tr>
      <w:tr w:rsidR="009176C5" w:rsidRPr="00C251FE" w14:paraId="2890ABE8" w14:textId="35BF8935" w:rsidTr="001C17BA">
        <w:trPr>
          <w:trHeight w:val="567"/>
        </w:trPr>
        <w:tc>
          <w:tcPr>
            <w:tcW w:w="5669" w:type="dxa"/>
            <w:tcBorders>
              <w:top w:val="single" w:sz="12" w:space="0" w:color="auto"/>
            </w:tcBorders>
          </w:tcPr>
          <w:p w14:paraId="64816517" w14:textId="2D578E63" w:rsidR="009176C5" w:rsidRPr="00C251FE" w:rsidRDefault="009176C5" w:rsidP="002B0C27">
            <w:pPr>
              <w:tabs>
                <w:tab w:val="num" w:pos="720"/>
              </w:tabs>
              <w:spacing w:line="260" w:lineRule="atLeast"/>
              <w:ind w:right="3"/>
              <w:rPr>
                <w:rFonts w:ascii="Arial" w:hAnsi="Arial" w:cs="Arial"/>
                <w:sz w:val="20"/>
                <w:szCs w:val="20"/>
              </w:rPr>
            </w:pPr>
            <w:r w:rsidRPr="00C251FE">
              <w:rPr>
                <w:rFonts w:ascii="Arial" w:hAnsi="Arial" w:cs="Arial"/>
                <w:color w:val="000000"/>
                <w:sz w:val="20"/>
                <w:szCs w:val="20"/>
              </w:rPr>
              <w:t>Algehele indruk van de buitenzijde.</w:t>
            </w:r>
          </w:p>
        </w:tc>
        <w:tc>
          <w:tcPr>
            <w:tcW w:w="2268" w:type="dxa"/>
            <w:tcBorders>
              <w:top w:val="single" w:sz="12" w:space="0" w:color="auto"/>
            </w:tcBorders>
          </w:tcPr>
          <w:p w14:paraId="531004B0" w14:textId="77777777" w:rsidR="009176C5" w:rsidRPr="00C251FE" w:rsidRDefault="009176C5" w:rsidP="002B0C2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803" w:type="dxa"/>
            <w:tcBorders>
              <w:top w:val="single" w:sz="12" w:space="0" w:color="auto"/>
            </w:tcBorders>
          </w:tcPr>
          <w:p w14:paraId="0FFF90EC" w14:textId="77777777" w:rsidR="009176C5" w:rsidRPr="00C251FE" w:rsidRDefault="009176C5" w:rsidP="002B0C2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9176C5" w:rsidRPr="00C251FE" w14:paraId="6555436A" w14:textId="56CD3E4C" w:rsidTr="000C23E5">
        <w:trPr>
          <w:trHeight w:val="567"/>
        </w:trPr>
        <w:tc>
          <w:tcPr>
            <w:tcW w:w="5669" w:type="dxa"/>
          </w:tcPr>
          <w:p w14:paraId="434EA39D" w14:textId="77777777" w:rsidR="009176C5" w:rsidRPr="00C251FE" w:rsidRDefault="009176C5" w:rsidP="002B0C27">
            <w:pPr>
              <w:spacing w:line="260" w:lineRule="atLeast"/>
              <w:ind w:right="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251FE">
              <w:rPr>
                <w:rFonts w:ascii="Arial" w:hAnsi="Arial" w:cs="Arial"/>
                <w:color w:val="000000"/>
                <w:sz w:val="20"/>
                <w:szCs w:val="20"/>
              </w:rPr>
              <w:t xml:space="preserve">Hoe heeft Inschrijver de maximale zichtbaarheid van het ambulancevoertuig tijdens een spoedrit uitgewerkt? </w:t>
            </w:r>
          </w:p>
          <w:p w14:paraId="511FA032" w14:textId="12FE3CD1" w:rsidR="009176C5" w:rsidRPr="00C251FE" w:rsidRDefault="009176C5" w:rsidP="002B0C27">
            <w:pPr>
              <w:spacing w:line="260" w:lineRule="atLeast"/>
              <w:ind w:right="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455191DA" w14:textId="77777777" w:rsidR="009176C5" w:rsidRPr="00C251FE" w:rsidRDefault="009176C5" w:rsidP="002B0C2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803" w:type="dxa"/>
          </w:tcPr>
          <w:p w14:paraId="1ADBDB5A" w14:textId="77777777" w:rsidR="009176C5" w:rsidRPr="00C251FE" w:rsidRDefault="009176C5" w:rsidP="002B0C2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9176C5" w:rsidRPr="00C251FE" w14:paraId="0681ECD2" w14:textId="250AD588" w:rsidTr="000C23E5">
        <w:trPr>
          <w:trHeight w:val="567"/>
        </w:trPr>
        <w:tc>
          <w:tcPr>
            <w:tcW w:w="5669" w:type="dxa"/>
          </w:tcPr>
          <w:p w14:paraId="617B00E4" w14:textId="77777777" w:rsidR="009176C5" w:rsidRPr="00C251FE" w:rsidRDefault="009176C5" w:rsidP="002B0C2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251FE">
              <w:rPr>
                <w:rFonts w:ascii="Arial" w:hAnsi="Arial" w:cs="Arial"/>
                <w:color w:val="000000"/>
                <w:sz w:val="20"/>
                <w:szCs w:val="20"/>
              </w:rPr>
              <w:t>Hoe heeft Inschrijver de maximale hoorbaarheid van het ambulancevoertuig tijdens een spoedrit uitgewerkt?</w:t>
            </w:r>
          </w:p>
          <w:p w14:paraId="130836F1" w14:textId="3E6FD107" w:rsidR="009176C5" w:rsidRPr="00C251FE" w:rsidRDefault="009176C5" w:rsidP="002B0C2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D307193" w14:textId="77777777" w:rsidR="009176C5" w:rsidRPr="00C251FE" w:rsidRDefault="009176C5" w:rsidP="002B0C2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803" w:type="dxa"/>
          </w:tcPr>
          <w:p w14:paraId="2BAE834C" w14:textId="77777777" w:rsidR="009176C5" w:rsidRPr="00C251FE" w:rsidRDefault="009176C5" w:rsidP="002B0C2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9176C5" w:rsidRPr="00C251FE" w14:paraId="0DBF8CCA" w14:textId="0C502D50" w:rsidTr="000C23E5">
        <w:trPr>
          <w:trHeight w:val="567"/>
        </w:trPr>
        <w:tc>
          <w:tcPr>
            <w:tcW w:w="5669" w:type="dxa"/>
          </w:tcPr>
          <w:p w14:paraId="366008CF" w14:textId="62B2CEBC" w:rsidR="009176C5" w:rsidRPr="00C251FE" w:rsidRDefault="009176C5" w:rsidP="002B0C27">
            <w:pPr>
              <w:rPr>
                <w:rFonts w:ascii="Arial" w:hAnsi="Arial" w:cs="Arial"/>
                <w:sz w:val="20"/>
                <w:szCs w:val="20"/>
              </w:rPr>
            </w:pPr>
            <w:r w:rsidRPr="00C251FE">
              <w:rPr>
                <w:rFonts w:ascii="Arial" w:hAnsi="Arial" w:cs="Arial"/>
                <w:color w:val="000000"/>
                <w:sz w:val="20"/>
                <w:szCs w:val="20"/>
              </w:rPr>
              <w:t>Hoe heeft Inschrijver de werkverlichting rond het voertuig uitgewerkt?</w:t>
            </w:r>
          </w:p>
        </w:tc>
        <w:tc>
          <w:tcPr>
            <w:tcW w:w="2268" w:type="dxa"/>
          </w:tcPr>
          <w:p w14:paraId="1D3ED008" w14:textId="77777777" w:rsidR="009176C5" w:rsidRPr="00C251FE" w:rsidRDefault="009176C5" w:rsidP="002B0C2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803" w:type="dxa"/>
          </w:tcPr>
          <w:p w14:paraId="7AE71141" w14:textId="77777777" w:rsidR="009176C5" w:rsidRPr="00C251FE" w:rsidRDefault="009176C5" w:rsidP="002B0C2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9176C5" w:rsidRPr="00C251FE" w14:paraId="65409643" w14:textId="6499600D" w:rsidTr="000C23E5">
        <w:trPr>
          <w:trHeight w:val="567"/>
        </w:trPr>
        <w:tc>
          <w:tcPr>
            <w:tcW w:w="5669" w:type="dxa"/>
          </w:tcPr>
          <w:p w14:paraId="4DEF8EE1" w14:textId="052B34A9" w:rsidR="009176C5" w:rsidRPr="00C251FE" w:rsidRDefault="009176C5" w:rsidP="002B0C27">
            <w:pPr>
              <w:rPr>
                <w:rFonts w:ascii="Arial" w:hAnsi="Arial" w:cs="Arial"/>
                <w:sz w:val="20"/>
                <w:szCs w:val="20"/>
              </w:rPr>
            </w:pPr>
            <w:r w:rsidRPr="00C251FE">
              <w:rPr>
                <w:rFonts w:ascii="Arial" w:hAnsi="Arial" w:cs="Arial"/>
                <w:color w:val="000000"/>
                <w:sz w:val="20"/>
                <w:szCs w:val="20"/>
              </w:rPr>
              <w:t>Herstelmogelijkheden bij storingen en/of schade.</w:t>
            </w:r>
          </w:p>
        </w:tc>
        <w:tc>
          <w:tcPr>
            <w:tcW w:w="2268" w:type="dxa"/>
          </w:tcPr>
          <w:p w14:paraId="7A493343" w14:textId="77777777" w:rsidR="009176C5" w:rsidRPr="00C251FE" w:rsidRDefault="009176C5" w:rsidP="002B0C2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803" w:type="dxa"/>
          </w:tcPr>
          <w:p w14:paraId="6B06AF42" w14:textId="77777777" w:rsidR="009176C5" w:rsidRPr="00C251FE" w:rsidRDefault="009176C5" w:rsidP="002B0C2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14:paraId="4166F4A7" w14:textId="77777777" w:rsidR="009E3BB7" w:rsidRPr="00C251FE" w:rsidRDefault="009E3BB7" w:rsidP="009E3BB7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5CC50A30" w14:textId="2BD639B7" w:rsidR="009176C5" w:rsidRPr="00C251FE" w:rsidRDefault="009176C5" w:rsidP="009176C5">
      <w:pPr>
        <w:rPr>
          <w:rFonts w:ascii="Arial" w:hAnsi="Arial" w:cs="Arial"/>
          <w:color w:val="000000" w:themeColor="text1"/>
          <w:sz w:val="20"/>
          <w:szCs w:val="20"/>
        </w:rPr>
      </w:pPr>
      <w:r w:rsidRPr="00C251FE">
        <w:rPr>
          <w:rFonts w:ascii="Arial" w:hAnsi="Arial" w:cs="Arial"/>
          <w:color w:val="000000" w:themeColor="text1"/>
          <w:sz w:val="20"/>
          <w:szCs w:val="20"/>
        </w:rPr>
        <w:t>Algeme</w:t>
      </w:r>
      <w:r w:rsidR="00A655BE">
        <w:rPr>
          <w:rFonts w:ascii="Arial" w:hAnsi="Arial" w:cs="Arial"/>
          <w:color w:val="000000" w:themeColor="text1"/>
          <w:sz w:val="20"/>
          <w:szCs w:val="20"/>
        </w:rPr>
        <w:t>ne</w:t>
      </w:r>
      <w:r w:rsidRPr="00C251F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hAnsi="Arial" w:cs="Arial"/>
          <w:color w:val="000000" w:themeColor="text1"/>
          <w:sz w:val="20"/>
          <w:szCs w:val="20"/>
        </w:rPr>
        <w:t>opmerking</w:t>
      </w:r>
      <w:r w:rsidR="00A655BE">
        <w:rPr>
          <w:rFonts w:ascii="Arial" w:hAnsi="Arial" w:cs="Arial"/>
          <w:color w:val="000000" w:themeColor="text1"/>
          <w:sz w:val="20"/>
          <w:szCs w:val="20"/>
        </w:rPr>
        <w:t>en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en/of z</w:t>
      </w:r>
      <w:r w:rsidRPr="00C251FE">
        <w:rPr>
          <w:rFonts w:ascii="Arial" w:hAnsi="Arial" w:cs="Arial"/>
          <w:color w:val="000000" w:themeColor="text1"/>
          <w:sz w:val="20"/>
          <w:szCs w:val="20"/>
        </w:rPr>
        <w:t xml:space="preserve">ijn er </w:t>
      </w:r>
      <w:r w:rsidRPr="00C251FE">
        <w:rPr>
          <w:rFonts w:ascii="Arial" w:hAnsi="Arial" w:cs="Arial"/>
          <w:noProof/>
          <w:sz w:val="20"/>
          <w:szCs w:val="20"/>
          <w:lang w:eastAsia="nl-NL"/>
        </w:rPr>
        <w:t>significante tekortkomingen, ontbreken van diepgang, minimale onderbouwing, enige/duidelijke/sterke toegevoegde waarde, verrijking van de opdracht of innovatieve benaderingen en/of unieke meerwaarde.</w:t>
      </w:r>
    </w:p>
    <w:p w14:paraId="7F475EF4" w14:textId="77777777" w:rsidR="009E3BB7" w:rsidRPr="00C251FE" w:rsidRDefault="009E3BB7" w:rsidP="009E3BB7">
      <w:pPr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4740"/>
      </w:tblGrid>
      <w:tr w:rsidR="009E3BB7" w:rsidRPr="00C251FE" w14:paraId="1B28152F" w14:textId="77777777" w:rsidTr="009176C5">
        <w:trPr>
          <w:trHeight w:val="731"/>
        </w:trPr>
        <w:tc>
          <w:tcPr>
            <w:tcW w:w="14740" w:type="dxa"/>
          </w:tcPr>
          <w:p w14:paraId="7012C54D" w14:textId="77777777" w:rsidR="009E3BB7" w:rsidRPr="00C251FE" w:rsidRDefault="009E3BB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14:paraId="6BC16970" w14:textId="04BA4B7D" w:rsidR="00103CE3" w:rsidRPr="00C251FE" w:rsidRDefault="00103CE3">
      <w:pPr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000000" w:themeColor="text1"/>
          <w:insideV w:val="single" w:sz="12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9624"/>
      </w:tblGrid>
      <w:tr w:rsidR="00103CE3" w:rsidRPr="00C251FE" w14:paraId="07FE1EED" w14:textId="77777777" w:rsidTr="00E97F44">
        <w:trPr>
          <w:trHeight w:val="731"/>
        </w:trPr>
        <w:tc>
          <w:tcPr>
            <w:tcW w:w="2835" w:type="dxa"/>
            <w:shd w:val="clear" w:color="auto" w:fill="554A3D"/>
            <w:vAlign w:val="center"/>
          </w:tcPr>
          <w:p w14:paraId="0064C75A" w14:textId="06C74448" w:rsidR="00103CE3" w:rsidRPr="00C251FE" w:rsidRDefault="009176C5">
            <w:pPr>
              <w:spacing w:line="260" w:lineRule="atLeast"/>
              <w:ind w:right="3"/>
              <w:rPr>
                <w:rFonts w:ascii="Arial" w:hAnsi="Arial" w:cs="Arial"/>
                <w:sz w:val="20"/>
                <w:szCs w:val="20"/>
              </w:rPr>
            </w:pPr>
            <w:r w:rsidRPr="00C251FE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Antwoord</w:t>
            </w:r>
          </w:p>
        </w:tc>
        <w:tc>
          <w:tcPr>
            <w:tcW w:w="9624" w:type="dxa"/>
            <w:vAlign w:val="center"/>
          </w:tcPr>
          <w:p w14:paraId="35408A15" w14:textId="112B719B" w:rsidR="00103CE3" w:rsidRPr="00C251FE" w:rsidRDefault="00BB50B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B50B3">
              <w:rPr>
                <w:rFonts w:ascii="Arial" w:hAnsi="Arial" w:cs="Arial"/>
                <w:color w:val="000000" w:themeColor="text1"/>
                <w:sz w:val="20"/>
                <w:szCs w:val="20"/>
              </w:rPr>
              <w:t>Uitmuntend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BB50B3">
              <w:rPr>
                <w:rFonts w:ascii="Arial" w:hAnsi="Arial" w:cs="Arial"/>
                <w:color w:val="000000" w:themeColor="text1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BB50B3">
              <w:rPr>
                <w:rFonts w:ascii="Arial" w:hAnsi="Arial" w:cs="Arial"/>
                <w:color w:val="000000" w:themeColor="text1"/>
                <w:sz w:val="20"/>
                <w:szCs w:val="20"/>
              </w:rPr>
              <w:t>Uitstekend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BB50B3">
              <w:rPr>
                <w:rFonts w:ascii="Arial" w:hAnsi="Arial" w:cs="Arial"/>
                <w:color w:val="000000" w:themeColor="text1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BB50B3">
              <w:rPr>
                <w:rFonts w:ascii="Arial" w:hAnsi="Arial" w:cs="Arial"/>
                <w:color w:val="000000" w:themeColor="text1"/>
                <w:sz w:val="20"/>
                <w:szCs w:val="20"/>
              </w:rPr>
              <w:t>Goed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BB50B3">
              <w:rPr>
                <w:rFonts w:ascii="Arial" w:hAnsi="Arial" w:cs="Arial"/>
                <w:color w:val="000000" w:themeColor="text1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BB50B3">
              <w:rPr>
                <w:rFonts w:ascii="Arial" w:hAnsi="Arial" w:cs="Arial"/>
                <w:color w:val="000000" w:themeColor="text1"/>
                <w:sz w:val="20"/>
                <w:szCs w:val="20"/>
              </w:rPr>
              <w:t>Voldoende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BB50B3">
              <w:rPr>
                <w:rFonts w:ascii="Arial" w:hAnsi="Arial" w:cs="Arial"/>
                <w:color w:val="000000" w:themeColor="text1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BB50B3">
              <w:rPr>
                <w:rFonts w:ascii="Arial" w:hAnsi="Arial" w:cs="Arial"/>
                <w:color w:val="000000" w:themeColor="text1"/>
                <w:sz w:val="20"/>
                <w:szCs w:val="20"/>
              </w:rPr>
              <w:t>Twijfelachtig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BB50B3">
              <w:rPr>
                <w:rFonts w:ascii="Arial" w:hAnsi="Arial" w:cs="Arial"/>
                <w:color w:val="000000" w:themeColor="text1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BB50B3">
              <w:rPr>
                <w:rFonts w:ascii="Arial" w:hAnsi="Arial" w:cs="Arial"/>
                <w:color w:val="000000" w:themeColor="text1"/>
                <w:sz w:val="20"/>
                <w:szCs w:val="20"/>
              </w:rPr>
              <w:t>Onvoldoende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BB50B3">
              <w:rPr>
                <w:rFonts w:ascii="Arial" w:hAnsi="Arial" w:cs="Arial"/>
                <w:color w:val="000000" w:themeColor="text1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BB50B3">
              <w:rPr>
                <w:rFonts w:ascii="Arial" w:hAnsi="Arial" w:cs="Arial"/>
                <w:color w:val="000000" w:themeColor="text1"/>
                <w:sz w:val="20"/>
                <w:szCs w:val="20"/>
              </w:rPr>
              <w:t>Kan niet beoordeeld worden</w:t>
            </w:r>
          </w:p>
        </w:tc>
      </w:tr>
    </w:tbl>
    <w:p w14:paraId="79EEA112" w14:textId="53F3DA34" w:rsidR="00103CE3" w:rsidRPr="00C251FE" w:rsidRDefault="00103CE3">
      <w:pPr>
        <w:rPr>
          <w:rFonts w:ascii="Arial" w:hAnsi="Arial" w:cs="Arial"/>
          <w:sz w:val="20"/>
          <w:szCs w:val="20"/>
        </w:rPr>
      </w:pPr>
    </w:p>
    <w:p w14:paraId="18E766F0" w14:textId="515FA8A2" w:rsidR="004151EA" w:rsidRDefault="004151E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Style w:val="Tabelraster"/>
        <w:tblW w:w="0" w:type="auto"/>
        <w:tblLayout w:type="fixed"/>
        <w:tblLook w:val="04A0" w:firstRow="1" w:lastRow="0" w:firstColumn="1" w:lastColumn="0" w:noHBand="0" w:noVBand="1"/>
      </w:tblPr>
      <w:tblGrid>
        <w:gridCol w:w="2835"/>
        <w:gridCol w:w="11902"/>
      </w:tblGrid>
      <w:tr w:rsidR="004151EA" w:rsidRPr="00C251FE" w14:paraId="174AC706" w14:textId="77777777" w:rsidTr="00E97F44">
        <w:tc>
          <w:tcPr>
            <w:tcW w:w="2835" w:type="dxa"/>
            <w:shd w:val="clear" w:color="auto" w:fill="554A3D"/>
          </w:tcPr>
          <w:p w14:paraId="58A03C47" w14:textId="77777777" w:rsidR="004151EA" w:rsidRPr="00CD4FA9" w:rsidRDefault="004151EA" w:rsidP="00895780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CD4FA9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lastRenderedPageBreak/>
              <w:t>Onderdeel</w:t>
            </w:r>
          </w:p>
        </w:tc>
        <w:tc>
          <w:tcPr>
            <w:tcW w:w="11902" w:type="dxa"/>
          </w:tcPr>
          <w:p w14:paraId="163556AC" w14:textId="2E35FF6A" w:rsidR="004151EA" w:rsidRPr="00C251FE" w:rsidRDefault="004151EA" w:rsidP="00895780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</w:t>
            </w:r>
            <w:r w:rsidR="00514514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2739DF" w:rsidRPr="00EE7E36">
              <w:rPr>
                <w:rFonts w:cs="Arial"/>
              </w:rPr>
              <w:t>Maatschappelijk Verantwoordelijkheden</w:t>
            </w:r>
          </w:p>
        </w:tc>
      </w:tr>
    </w:tbl>
    <w:p w14:paraId="2AC1F00C" w14:textId="77777777" w:rsidR="004151EA" w:rsidRPr="00C251FE" w:rsidRDefault="004151EA" w:rsidP="004151EA">
      <w:pPr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Style w:val="Tabelraster"/>
        <w:tblW w:w="14740" w:type="dxa"/>
        <w:tblLook w:val="04A0" w:firstRow="1" w:lastRow="0" w:firstColumn="1" w:lastColumn="0" w:noHBand="0" w:noVBand="1"/>
      </w:tblPr>
      <w:tblGrid>
        <w:gridCol w:w="5669"/>
        <w:gridCol w:w="2268"/>
        <w:gridCol w:w="6803"/>
      </w:tblGrid>
      <w:tr w:rsidR="004151EA" w:rsidRPr="00C251FE" w14:paraId="242253D0" w14:textId="77777777" w:rsidTr="00E97F44">
        <w:tc>
          <w:tcPr>
            <w:tcW w:w="5669" w:type="dxa"/>
            <w:tcBorders>
              <w:bottom w:val="single" w:sz="12" w:space="0" w:color="auto"/>
            </w:tcBorders>
            <w:shd w:val="clear" w:color="auto" w:fill="554A3D"/>
          </w:tcPr>
          <w:p w14:paraId="6D22BF0B" w14:textId="77777777" w:rsidR="004151EA" w:rsidRPr="00C251FE" w:rsidRDefault="004151EA" w:rsidP="00895780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251FE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Uitvraag</w:t>
            </w:r>
          </w:p>
        </w:tc>
        <w:tc>
          <w:tcPr>
            <w:tcW w:w="2268" w:type="dxa"/>
            <w:tcBorders>
              <w:bottom w:val="single" w:sz="12" w:space="0" w:color="auto"/>
            </w:tcBorders>
            <w:shd w:val="clear" w:color="auto" w:fill="554A3D"/>
          </w:tcPr>
          <w:p w14:paraId="6907FC29" w14:textId="77777777" w:rsidR="004151EA" w:rsidRPr="00C251FE" w:rsidRDefault="004151EA" w:rsidP="00895780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251FE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Oordeel</w:t>
            </w:r>
          </w:p>
        </w:tc>
        <w:tc>
          <w:tcPr>
            <w:tcW w:w="6803" w:type="dxa"/>
            <w:tcBorders>
              <w:bottom w:val="single" w:sz="12" w:space="0" w:color="auto"/>
            </w:tcBorders>
            <w:shd w:val="clear" w:color="auto" w:fill="554A3D"/>
          </w:tcPr>
          <w:p w14:paraId="726191C6" w14:textId="77777777" w:rsidR="004151EA" w:rsidRPr="00C251FE" w:rsidRDefault="004151EA" w:rsidP="00895780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251FE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Motivatie</w:t>
            </w:r>
          </w:p>
        </w:tc>
      </w:tr>
      <w:tr w:rsidR="004151EA" w:rsidRPr="00C251FE" w14:paraId="00E00643" w14:textId="77777777" w:rsidTr="001C17BA">
        <w:trPr>
          <w:trHeight w:val="567"/>
        </w:trPr>
        <w:tc>
          <w:tcPr>
            <w:tcW w:w="5669" w:type="dxa"/>
            <w:tcBorders>
              <w:top w:val="single" w:sz="12" w:space="0" w:color="auto"/>
            </w:tcBorders>
          </w:tcPr>
          <w:p w14:paraId="53F62834" w14:textId="39CD6DAB" w:rsidR="004151EA" w:rsidRPr="001366A4" w:rsidRDefault="00C97461" w:rsidP="001366A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366A4">
              <w:rPr>
                <w:rFonts w:ascii="Arial" w:hAnsi="Arial" w:cs="Arial"/>
                <w:color w:val="000000" w:themeColor="text1"/>
                <w:sz w:val="20"/>
                <w:szCs w:val="20"/>
              </w:rPr>
              <w:t>Maatschappelijk Verantwoord Inkopen (MVI)</w:t>
            </w:r>
          </w:p>
        </w:tc>
        <w:tc>
          <w:tcPr>
            <w:tcW w:w="2268" w:type="dxa"/>
            <w:tcBorders>
              <w:top w:val="single" w:sz="12" w:space="0" w:color="auto"/>
            </w:tcBorders>
          </w:tcPr>
          <w:p w14:paraId="25714456" w14:textId="77777777" w:rsidR="004151EA" w:rsidRPr="00C251FE" w:rsidRDefault="004151EA" w:rsidP="0089578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803" w:type="dxa"/>
            <w:tcBorders>
              <w:top w:val="single" w:sz="12" w:space="0" w:color="auto"/>
            </w:tcBorders>
          </w:tcPr>
          <w:p w14:paraId="41053EC7" w14:textId="77777777" w:rsidR="004151EA" w:rsidRDefault="004151EA" w:rsidP="0089578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7E17C759" w14:textId="77777777" w:rsidR="00450033" w:rsidRDefault="00450033" w:rsidP="0089578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485E9B94" w14:textId="77777777" w:rsidR="00450033" w:rsidRDefault="00450033" w:rsidP="0089578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05574ADF" w14:textId="77777777" w:rsidR="004151EA" w:rsidRPr="00C251FE" w:rsidRDefault="004151EA" w:rsidP="0089578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4151EA" w:rsidRPr="00C251FE" w14:paraId="7DA10358" w14:textId="77777777" w:rsidTr="00895780">
        <w:trPr>
          <w:trHeight w:val="567"/>
        </w:trPr>
        <w:tc>
          <w:tcPr>
            <w:tcW w:w="5669" w:type="dxa"/>
          </w:tcPr>
          <w:p w14:paraId="2D5CE320" w14:textId="2897BD3D" w:rsidR="004151EA" w:rsidRPr="001366A4" w:rsidRDefault="00B75AD2" w:rsidP="001366A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366A4">
              <w:rPr>
                <w:rFonts w:ascii="Arial" w:hAnsi="Arial" w:cs="Arial"/>
                <w:color w:val="000000" w:themeColor="text1"/>
                <w:sz w:val="20"/>
                <w:szCs w:val="20"/>
              </w:rPr>
              <w:t>Social Return</w:t>
            </w:r>
          </w:p>
        </w:tc>
        <w:tc>
          <w:tcPr>
            <w:tcW w:w="2268" w:type="dxa"/>
          </w:tcPr>
          <w:p w14:paraId="5F821199" w14:textId="77777777" w:rsidR="004151EA" w:rsidRPr="00C251FE" w:rsidRDefault="004151EA" w:rsidP="0089578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803" w:type="dxa"/>
          </w:tcPr>
          <w:p w14:paraId="60F385BF" w14:textId="77777777" w:rsidR="004151EA" w:rsidRDefault="004151EA" w:rsidP="0089578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31EAF237" w14:textId="77777777" w:rsidR="00450033" w:rsidRDefault="00450033" w:rsidP="0089578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490FF03C" w14:textId="77777777" w:rsidR="00450033" w:rsidRDefault="00450033" w:rsidP="0089578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1BEA1129" w14:textId="77777777" w:rsidR="004151EA" w:rsidRPr="00C251FE" w:rsidRDefault="004151EA" w:rsidP="0089578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4151EA" w:rsidRPr="00C251FE" w14:paraId="4EB551B9" w14:textId="77777777" w:rsidTr="00895780">
        <w:trPr>
          <w:trHeight w:val="567"/>
        </w:trPr>
        <w:tc>
          <w:tcPr>
            <w:tcW w:w="5669" w:type="dxa"/>
          </w:tcPr>
          <w:p w14:paraId="1EC7F8DB" w14:textId="307EE337" w:rsidR="004151EA" w:rsidRPr="001366A4" w:rsidRDefault="001366A4" w:rsidP="001366A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366A4">
              <w:rPr>
                <w:rFonts w:ascii="Arial" w:hAnsi="Arial" w:cs="Arial"/>
                <w:color w:val="000000" w:themeColor="text1"/>
                <w:sz w:val="20"/>
                <w:szCs w:val="20"/>
              </w:rPr>
              <w:t>Positieve Gezondheid</w:t>
            </w:r>
          </w:p>
        </w:tc>
        <w:tc>
          <w:tcPr>
            <w:tcW w:w="2268" w:type="dxa"/>
          </w:tcPr>
          <w:p w14:paraId="78A29D2E" w14:textId="77777777" w:rsidR="004151EA" w:rsidRPr="00C251FE" w:rsidRDefault="004151EA" w:rsidP="0089578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803" w:type="dxa"/>
          </w:tcPr>
          <w:p w14:paraId="63D9B10E" w14:textId="77777777" w:rsidR="004151EA" w:rsidRDefault="004151EA" w:rsidP="0089578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5639E0B7" w14:textId="77777777" w:rsidR="00450033" w:rsidRDefault="00450033" w:rsidP="0089578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00FAE8F3" w14:textId="77777777" w:rsidR="00450033" w:rsidRDefault="00450033" w:rsidP="0089578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1174F3B0" w14:textId="77777777" w:rsidR="004151EA" w:rsidRPr="00C251FE" w:rsidRDefault="004151EA" w:rsidP="0089578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14:paraId="34E37726" w14:textId="77777777" w:rsidR="004151EA" w:rsidRPr="00C251FE" w:rsidRDefault="004151EA" w:rsidP="004151EA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155EC24D" w14:textId="77777777" w:rsidR="004151EA" w:rsidRPr="00C251FE" w:rsidRDefault="004151EA" w:rsidP="004151EA">
      <w:pPr>
        <w:rPr>
          <w:rFonts w:ascii="Arial" w:hAnsi="Arial" w:cs="Arial"/>
          <w:color w:val="000000" w:themeColor="text1"/>
          <w:sz w:val="20"/>
          <w:szCs w:val="20"/>
        </w:rPr>
      </w:pPr>
      <w:r w:rsidRPr="00C251FE">
        <w:rPr>
          <w:rFonts w:ascii="Arial" w:hAnsi="Arial" w:cs="Arial"/>
          <w:color w:val="000000" w:themeColor="text1"/>
          <w:sz w:val="20"/>
          <w:szCs w:val="20"/>
        </w:rPr>
        <w:t xml:space="preserve">Algemeen </w:t>
      </w:r>
      <w:r>
        <w:rPr>
          <w:rFonts w:ascii="Arial" w:hAnsi="Arial" w:cs="Arial"/>
          <w:color w:val="000000" w:themeColor="text1"/>
          <w:sz w:val="20"/>
          <w:szCs w:val="20"/>
        </w:rPr>
        <w:t>opmerking en/of z</w:t>
      </w:r>
      <w:r w:rsidRPr="00C251FE">
        <w:rPr>
          <w:rFonts w:ascii="Arial" w:hAnsi="Arial" w:cs="Arial"/>
          <w:color w:val="000000" w:themeColor="text1"/>
          <w:sz w:val="20"/>
          <w:szCs w:val="20"/>
        </w:rPr>
        <w:t xml:space="preserve">ijn er </w:t>
      </w:r>
      <w:r w:rsidRPr="00C251FE">
        <w:rPr>
          <w:rFonts w:ascii="Arial" w:hAnsi="Arial" w:cs="Arial"/>
          <w:noProof/>
          <w:sz w:val="20"/>
          <w:szCs w:val="20"/>
          <w:lang w:eastAsia="nl-NL"/>
        </w:rPr>
        <w:t>significante tekortkomingen, ontbreken van diepgang, minimale onderbouwing, enige/duidelijke/sterke toegevoegde waarde, verrijking van de opdracht of innovatieve benaderingen en/of unieke meerwaarde.</w:t>
      </w:r>
    </w:p>
    <w:p w14:paraId="6F50C11D" w14:textId="77777777" w:rsidR="004151EA" w:rsidRPr="00C251FE" w:rsidRDefault="004151EA" w:rsidP="004151EA">
      <w:pPr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4740"/>
      </w:tblGrid>
      <w:tr w:rsidR="004151EA" w:rsidRPr="00C251FE" w14:paraId="02ECD924" w14:textId="77777777" w:rsidTr="00895780">
        <w:trPr>
          <w:trHeight w:val="731"/>
        </w:trPr>
        <w:tc>
          <w:tcPr>
            <w:tcW w:w="14740" w:type="dxa"/>
          </w:tcPr>
          <w:p w14:paraId="080D57C5" w14:textId="77777777" w:rsidR="004151EA" w:rsidRPr="00C251FE" w:rsidRDefault="004151EA" w:rsidP="0089578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14:paraId="5352F2DF" w14:textId="77777777" w:rsidR="004151EA" w:rsidRPr="00C251FE" w:rsidRDefault="004151EA" w:rsidP="004151EA">
      <w:pPr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Style w:val="Tabelraster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000000" w:themeColor="text1"/>
          <w:insideV w:val="single" w:sz="12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9624"/>
      </w:tblGrid>
      <w:tr w:rsidR="004151EA" w:rsidRPr="00C251FE" w14:paraId="22098612" w14:textId="77777777" w:rsidTr="00E97F44">
        <w:trPr>
          <w:trHeight w:val="731"/>
        </w:trPr>
        <w:tc>
          <w:tcPr>
            <w:tcW w:w="2835" w:type="dxa"/>
            <w:shd w:val="clear" w:color="auto" w:fill="554A3D"/>
            <w:vAlign w:val="center"/>
          </w:tcPr>
          <w:p w14:paraId="303C4914" w14:textId="77777777" w:rsidR="004151EA" w:rsidRPr="00C251FE" w:rsidRDefault="004151EA" w:rsidP="00895780">
            <w:pPr>
              <w:spacing w:line="260" w:lineRule="atLeast"/>
              <w:ind w:right="3"/>
              <w:rPr>
                <w:rFonts w:ascii="Arial" w:hAnsi="Arial" w:cs="Arial"/>
                <w:sz w:val="20"/>
                <w:szCs w:val="20"/>
              </w:rPr>
            </w:pPr>
            <w:r w:rsidRPr="00C251FE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Antwoord</w:t>
            </w:r>
          </w:p>
        </w:tc>
        <w:tc>
          <w:tcPr>
            <w:tcW w:w="9624" w:type="dxa"/>
            <w:vAlign w:val="center"/>
          </w:tcPr>
          <w:p w14:paraId="13CC5C9C" w14:textId="77777777" w:rsidR="004151EA" w:rsidRPr="00C251FE" w:rsidRDefault="004151EA" w:rsidP="00895780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B50B3">
              <w:rPr>
                <w:rFonts w:ascii="Arial" w:hAnsi="Arial" w:cs="Arial"/>
                <w:color w:val="000000" w:themeColor="text1"/>
                <w:sz w:val="20"/>
                <w:szCs w:val="20"/>
              </w:rPr>
              <w:t>Uitmuntend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BB50B3">
              <w:rPr>
                <w:rFonts w:ascii="Arial" w:hAnsi="Arial" w:cs="Arial"/>
                <w:color w:val="000000" w:themeColor="text1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BB50B3">
              <w:rPr>
                <w:rFonts w:ascii="Arial" w:hAnsi="Arial" w:cs="Arial"/>
                <w:color w:val="000000" w:themeColor="text1"/>
                <w:sz w:val="20"/>
                <w:szCs w:val="20"/>
              </w:rPr>
              <w:t>Uitstekend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BB50B3">
              <w:rPr>
                <w:rFonts w:ascii="Arial" w:hAnsi="Arial" w:cs="Arial"/>
                <w:color w:val="000000" w:themeColor="text1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BB50B3">
              <w:rPr>
                <w:rFonts w:ascii="Arial" w:hAnsi="Arial" w:cs="Arial"/>
                <w:color w:val="000000" w:themeColor="text1"/>
                <w:sz w:val="20"/>
                <w:szCs w:val="20"/>
              </w:rPr>
              <w:t>Goed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BB50B3">
              <w:rPr>
                <w:rFonts w:ascii="Arial" w:hAnsi="Arial" w:cs="Arial"/>
                <w:color w:val="000000" w:themeColor="text1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BB50B3">
              <w:rPr>
                <w:rFonts w:ascii="Arial" w:hAnsi="Arial" w:cs="Arial"/>
                <w:color w:val="000000" w:themeColor="text1"/>
                <w:sz w:val="20"/>
                <w:szCs w:val="20"/>
              </w:rPr>
              <w:t>Voldoende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BB50B3">
              <w:rPr>
                <w:rFonts w:ascii="Arial" w:hAnsi="Arial" w:cs="Arial"/>
                <w:color w:val="000000" w:themeColor="text1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BB50B3">
              <w:rPr>
                <w:rFonts w:ascii="Arial" w:hAnsi="Arial" w:cs="Arial"/>
                <w:color w:val="000000" w:themeColor="text1"/>
                <w:sz w:val="20"/>
                <w:szCs w:val="20"/>
              </w:rPr>
              <w:t>Twijfelachtig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BB50B3">
              <w:rPr>
                <w:rFonts w:ascii="Arial" w:hAnsi="Arial" w:cs="Arial"/>
                <w:color w:val="000000" w:themeColor="text1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BB50B3">
              <w:rPr>
                <w:rFonts w:ascii="Arial" w:hAnsi="Arial" w:cs="Arial"/>
                <w:color w:val="000000" w:themeColor="text1"/>
                <w:sz w:val="20"/>
                <w:szCs w:val="20"/>
              </w:rPr>
              <w:t>Onvoldoende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BB50B3">
              <w:rPr>
                <w:rFonts w:ascii="Arial" w:hAnsi="Arial" w:cs="Arial"/>
                <w:color w:val="000000" w:themeColor="text1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BB50B3">
              <w:rPr>
                <w:rFonts w:ascii="Arial" w:hAnsi="Arial" w:cs="Arial"/>
                <w:color w:val="000000" w:themeColor="text1"/>
                <w:sz w:val="20"/>
                <w:szCs w:val="20"/>
              </w:rPr>
              <w:t>Kan niet beoordeeld worden</w:t>
            </w:r>
          </w:p>
        </w:tc>
      </w:tr>
    </w:tbl>
    <w:p w14:paraId="5DD53D5F" w14:textId="77777777" w:rsidR="00103CE3" w:rsidRPr="00C251FE" w:rsidRDefault="00103CE3" w:rsidP="004151EA">
      <w:pPr>
        <w:rPr>
          <w:rFonts w:ascii="Arial" w:hAnsi="Arial" w:cs="Arial"/>
          <w:sz w:val="20"/>
          <w:szCs w:val="20"/>
        </w:rPr>
      </w:pPr>
    </w:p>
    <w:sectPr w:rsidR="00103CE3" w:rsidRPr="00C251FE" w:rsidSect="00137E42">
      <w:headerReference w:type="default" r:id="rId10"/>
      <w:headerReference w:type="first" r:id="rId11"/>
      <w:pgSz w:w="16840" w:h="11900" w:orient="landscape"/>
      <w:pgMar w:top="720" w:right="720" w:bottom="720" w:left="720" w:header="113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6B8661" w14:textId="77777777" w:rsidR="00497AE1" w:rsidRDefault="00497AE1" w:rsidP="0032356C">
      <w:r>
        <w:separator/>
      </w:r>
    </w:p>
  </w:endnote>
  <w:endnote w:type="continuationSeparator" w:id="0">
    <w:p w14:paraId="09C49853" w14:textId="77777777" w:rsidR="00497AE1" w:rsidRDefault="00497AE1" w:rsidP="0032356C">
      <w:r>
        <w:continuationSeparator/>
      </w:r>
    </w:p>
  </w:endnote>
  <w:endnote w:type="continuationNotice" w:id="1">
    <w:p w14:paraId="6582075E" w14:textId="77777777" w:rsidR="00497AE1" w:rsidRDefault="00497AE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B2D005" w14:textId="77777777" w:rsidR="00497AE1" w:rsidRDefault="00497AE1" w:rsidP="0032356C">
      <w:r>
        <w:separator/>
      </w:r>
    </w:p>
  </w:footnote>
  <w:footnote w:type="continuationSeparator" w:id="0">
    <w:p w14:paraId="1A8F137A" w14:textId="77777777" w:rsidR="00497AE1" w:rsidRDefault="00497AE1" w:rsidP="0032356C">
      <w:r>
        <w:continuationSeparator/>
      </w:r>
    </w:p>
  </w:footnote>
  <w:footnote w:type="continuationNotice" w:id="1">
    <w:p w14:paraId="38A3AB6B" w14:textId="77777777" w:rsidR="00497AE1" w:rsidRDefault="00497AE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A1B012" w14:textId="77777777" w:rsidR="00CE6AF9" w:rsidRDefault="00CE6AF9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5B998650" wp14:editId="7ABF00AC">
          <wp:simplePos x="0" y="0"/>
          <wp:positionH relativeFrom="margin">
            <wp:align>center</wp:align>
          </wp:positionH>
          <wp:positionV relativeFrom="page">
            <wp:posOffset>-354842</wp:posOffset>
          </wp:positionV>
          <wp:extent cx="7555510" cy="10692000"/>
          <wp:effectExtent l="0" t="0" r="0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551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43C9DB" w14:textId="061A563A" w:rsidR="00137E42" w:rsidRDefault="00137E42">
    <w:pPr>
      <w:pStyle w:val="Kopteks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3B6AAD39" wp14:editId="7B3A643F">
          <wp:simplePos x="0" y="0"/>
          <wp:positionH relativeFrom="page">
            <wp:align>left</wp:align>
          </wp:positionH>
          <wp:positionV relativeFrom="paragraph">
            <wp:posOffset>-1196866</wp:posOffset>
          </wp:positionV>
          <wp:extent cx="17560290" cy="9794240"/>
          <wp:effectExtent l="0" t="0" r="3810" b="0"/>
          <wp:wrapNone/>
          <wp:docPr id="1017153745" name="Afbeelding 1" descr="Afbeelding met persoon, Achterverlichting, licht, vasthouden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 descr="Afbeelding met persoon, Achterverlichting, licht, vasthouden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60290" cy="97942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C50F3"/>
    <w:multiLevelType w:val="hybridMultilevel"/>
    <w:tmpl w:val="83303C02"/>
    <w:lvl w:ilvl="0" w:tplc="F5CAC78A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D2623F9"/>
    <w:multiLevelType w:val="hybridMultilevel"/>
    <w:tmpl w:val="A824F860"/>
    <w:lvl w:ilvl="0" w:tplc="0413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6556DB9"/>
    <w:multiLevelType w:val="multilevel"/>
    <w:tmpl w:val="EADA339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 w16cid:durableId="1125779484">
    <w:abstractNumId w:val="0"/>
  </w:num>
  <w:num w:numId="2" w16cid:durableId="208416517">
    <w:abstractNumId w:val="2"/>
  </w:num>
  <w:num w:numId="3" w16cid:durableId="13669039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CE3"/>
    <w:rsid w:val="00000AB1"/>
    <w:rsid w:val="00004336"/>
    <w:rsid w:val="00025520"/>
    <w:rsid w:val="00056C2C"/>
    <w:rsid w:val="00071A0A"/>
    <w:rsid w:val="000762DD"/>
    <w:rsid w:val="000C23E5"/>
    <w:rsid w:val="00103CE3"/>
    <w:rsid w:val="0012237A"/>
    <w:rsid w:val="001366A4"/>
    <w:rsid w:val="001374E3"/>
    <w:rsid w:val="00137E42"/>
    <w:rsid w:val="001721B4"/>
    <w:rsid w:val="00181677"/>
    <w:rsid w:val="00184168"/>
    <w:rsid w:val="001A57B8"/>
    <w:rsid w:val="001B721A"/>
    <w:rsid w:val="001C17BA"/>
    <w:rsid w:val="001C64AF"/>
    <w:rsid w:val="001E3A38"/>
    <w:rsid w:val="001F07CB"/>
    <w:rsid w:val="002600DF"/>
    <w:rsid w:val="002739DF"/>
    <w:rsid w:val="002A5A63"/>
    <w:rsid w:val="002B076D"/>
    <w:rsid w:val="002B0C27"/>
    <w:rsid w:val="002D19C4"/>
    <w:rsid w:val="00310521"/>
    <w:rsid w:val="003125BC"/>
    <w:rsid w:val="003141C0"/>
    <w:rsid w:val="0032356C"/>
    <w:rsid w:val="00332F15"/>
    <w:rsid w:val="003477B4"/>
    <w:rsid w:val="00384AAE"/>
    <w:rsid w:val="003B5DA5"/>
    <w:rsid w:val="003B6D7E"/>
    <w:rsid w:val="004151EA"/>
    <w:rsid w:val="00445101"/>
    <w:rsid w:val="00450033"/>
    <w:rsid w:val="004725F1"/>
    <w:rsid w:val="004731C2"/>
    <w:rsid w:val="00473886"/>
    <w:rsid w:val="00497AE1"/>
    <w:rsid w:val="004A1C67"/>
    <w:rsid w:val="004A3355"/>
    <w:rsid w:val="004B659D"/>
    <w:rsid w:val="00514514"/>
    <w:rsid w:val="00521EDF"/>
    <w:rsid w:val="0057379B"/>
    <w:rsid w:val="005A7AF7"/>
    <w:rsid w:val="005C2803"/>
    <w:rsid w:val="005C7574"/>
    <w:rsid w:val="005E772D"/>
    <w:rsid w:val="0061467E"/>
    <w:rsid w:val="00632EC4"/>
    <w:rsid w:val="00655A44"/>
    <w:rsid w:val="0069744E"/>
    <w:rsid w:val="006A125D"/>
    <w:rsid w:val="006C2016"/>
    <w:rsid w:val="006F2D50"/>
    <w:rsid w:val="0077644F"/>
    <w:rsid w:val="007829D5"/>
    <w:rsid w:val="0079176A"/>
    <w:rsid w:val="007A4076"/>
    <w:rsid w:val="007C0445"/>
    <w:rsid w:val="007C7A2F"/>
    <w:rsid w:val="007D02A2"/>
    <w:rsid w:val="007D520A"/>
    <w:rsid w:val="007F30DE"/>
    <w:rsid w:val="00846E9E"/>
    <w:rsid w:val="00854AFB"/>
    <w:rsid w:val="0087185E"/>
    <w:rsid w:val="008B5303"/>
    <w:rsid w:val="009176C5"/>
    <w:rsid w:val="00957A9A"/>
    <w:rsid w:val="009665DB"/>
    <w:rsid w:val="009A049E"/>
    <w:rsid w:val="009E3BB7"/>
    <w:rsid w:val="009F6ED9"/>
    <w:rsid w:val="009F7268"/>
    <w:rsid w:val="00A11E88"/>
    <w:rsid w:val="00A52B26"/>
    <w:rsid w:val="00A655BE"/>
    <w:rsid w:val="00A9112D"/>
    <w:rsid w:val="00A93044"/>
    <w:rsid w:val="00AD072C"/>
    <w:rsid w:val="00AE0B94"/>
    <w:rsid w:val="00AF16FE"/>
    <w:rsid w:val="00B731E7"/>
    <w:rsid w:val="00B75AD2"/>
    <w:rsid w:val="00B76D67"/>
    <w:rsid w:val="00B935A4"/>
    <w:rsid w:val="00BA784A"/>
    <w:rsid w:val="00BB50B3"/>
    <w:rsid w:val="00BD1B62"/>
    <w:rsid w:val="00C170C4"/>
    <w:rsid w:val="00C2262A"/>
    <w:rsid w:val="00C251FE"/>
    <w:rsid w:val="00C61D04"/>
    <w:rsid w:val="00C65D7B"/>
    <w:rsid w:val="00C9016A"/>
    <w:rsid w:val="00C966B4"/>
    <w:rsid w:val="00C97461"/>
    <w:rsid w:val="00CB40A2"/>
    <w:rsid w:val="00CD4FA9"/>
    <w:rsid w:val="00CE23BD"/>
    <w:rsid w:val="00CE30D6"/>
    <w:rsid w:val="00CE50E6"/>
    <w:rsid w:val="00CE6AF9"/>
    <w:rsid w:val="00CF4F1E"/>
    <w:rsid w:val="00D32C6E"/>
    <w:rsid w:val="00DB161C"/>
    <w:rsid w:val="00DB7B41"/>
    <w:rsid w:val="00DF74CF"/>
    <w:rsid w:val="00E371A6"/>
    <w:rsid w:val="00E62319"/>
    <w:rsid w:val="00E82322"/>
    <w:rsid w:val="00E82A6B"/>
    <w:rsid w:val="00E85FD4"/>
    <w:rsid w:val="00E90720"/>
    <w:rsid w:val="00E97F44"/>
    <w:rsid w:val="00EC3592"/>
    <w:rsid w:val="00ED54BB"/>
    <w:rsid w:val="00ED63DB"/>
    <w:rsid w:val="00F267CB"/>
    <w:rsid w:val="00F61C2B"/>
    <w:rsid w:val="00F849D0"/>
    <w:rsid w:val="00FA5994"/>
    <w:rsid w:val="00FB3FE6"/>
    <w:rsid w:val="00FF3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608188"/>
  <w14:defaultImageDpi w14:val="330"/>
  <w15:chartTrackingRefBased/>
  <w15:docId w15:val="{09F809A0-4561-4F7A-BAC8-9F927D44A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2356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32356C"/>
  </w:style>
  <w:style w:type="paragraph" w:styleId="Voettekst">
    <w:name w:val="footer"/>
    <w:basedOn w:val="Standaard"/>
    <w:link w:val="VoettekstChar"/>
    <w:uiPriority w:val="99"/>
    <w:unhideWhenUsed/>
    <w:rsid w:val="0032356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32356C"/>
  </w:style>
  <w:style w:type="table" w:styleId="Tabelraster">
    <w:name w:val="Table Grid"/>
    <w:basedOn w:val="Standaardtabel"/>
    <w:uiPriority w:val="39"/>
    <w:rsid w:val="004A1C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qFormat/>
    <w:rsid w:val="004A1C67"/>
    <w:pPr>
      <w:spacing w:after="120"/>
      <w:ind w:left="720"/>
      <w:contextualSpacing/>
      <w:jc w:val="both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Ondertitel">
    <w:name w:val="Subtitle"/>
    <w:basedOn w:val="Standaard"/>
    <w:next w:val="Standaard"/>
    <w:link w:val="OndertitelChar"/>
    <w:uiPriority w:val="11"/>
    <w:rsid w:val="007829D5"/>
    <w:pPr>
      <w:numPr>
        <w:ilvl w:val="1"/>
      </w:numPr>
      <w:spacing w:after="160"/>
      <w:jc w:val="both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829D5"/>
    <w:rPr>
      <w:rFonts w:eastAsiaTheme="minorEastAsia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782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7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1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orivel\Downloads\Beoordelingsformulier%20Perceel%201%20en%203.dotx" TargetMode="Externa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4BAA435844DD40AFB28CBC63CFAC8F" ma:contentTypeVersion="4" ma:contentTypeDescription="Een nieuw document maken." ma:contentTypeScope="" ma:versionID="fb5e9741f3337f5a28dbda18032e32ee">
  <xsd:schema xmlns:xsd="http://www.w3.org/2001/XMLSchema" xmlns:xs="http://www.w3.org/2001/XMLSchema" xmlns:p="http://schemas.microsoft.com/office/2006/metadata/properties" xmlns:ns2="eb5564e8-32cf-4d3e-bf85-b0e9f88afd17" targetNamespace="http://schemas.microsoft.com/office/2006/metadata/properties" ma:root="true" ma:fieldsID="13990e0c8ce9246b9a93ddd72c927de4" ns2:_="">
    <xsd:import namespace="eb5564e8-32cf-4d3e-bf85-b0e9f88afd1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5564e8-32cf-4d3e-bf85-b0e9f88afd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7E56414-5E16-42F0-A155-CA98BE5AF46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0CF124C-313B-4EE2-AE42-410BF30C7FE4}">
  <ds:schemaRefs>
    <ds:schemaRef ds:uri="http://schemas.microsoft.com/office/2006/metadata/properties"/>
    <ds:schemaRef ds:uri="eb5564e8-32cf-4d3e-bf85-b0e9f88afd17"/>
    <ds:schemaRef ds:uri="http://www.w3.org/XML/1998/namespace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EDBBBC13-4229-4F7E-A2CC-943236DAEA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5564e8-32cf-4d3e-bf85-b0e9f88afd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Beoordelingsformulier Perceel 1 en 3</Template>
  <TotalTime>116</TotalTime>
  <Pages>5</Pages>
  <Words>547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Sjabloon Hecht briefpapier zonder adresgegevens</vt:lpstr>
    </vt:vector>
  </TitlesOfParts>
  <Manager>Joost Genuït</Manager>
  <Company>Hecht</Company>
  <LinksUpToDate>false</LinksUpToDate>
  <CharactersWithSpaces>3550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10, Beoordelingsformulier</dc:title>
  <dc:subject>Aanbesteding Ambulancevoertuigen</dc:subject>
  <dc:creator>Laurens Rorive | Hecht</dc:creator>
  <dc:description/>
  <cp:lastModifiedBy>Laurens Rorive</cp:lastModifiedBy>
  <cp:revision>1</cp:revision>
  <cp:lastPrinted>2025-04-03T07:16:00Z</cp:lastPrinted>
  <dcterms:created xsi:type="dcterms:W3CDTF">2025-04-03T07:05:00Z</dcterms:created>
  <dcterms:modified xsi:type="dcterms:W3CDTF">2025-04-29T06:51:00Z</dcterms:modified>
  <cp:version>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0x010100E04BAA435844DD40AFB28CBC63CFAC8F</vt:lpwstr>
  </property>
  <property fmtid="{D5CDD505-2E9C-101B-9397-08002B2CF9AE}" pid="3" name="TaxKeyword">
    <vt:lpwstr>2604;#Hecht|6cc6fcb9-7d4e-4e97-ab0f-4cfece075eb9;#2606;#sjablonen|bd58fe94-bd68-424e-bf1c-d7fc20638a0f;#2607;#sjabloon|96fafbad-d880-4d44-bb36-b58e60a474e0;#1587;#brief|15624057-7277-46a7-8d96-c26afb3f3cc0;#2608;#format|d0e2b5c2-8165-4da4-9026-36627fd5518</vt:lpwstr>
  </property>
  <property fmtid="{D5CDD505-2E9C-101B-9397-08002B2CF9AE}" pid="4" name="Relatie">
    <vt:lpwstr>2602;#Hecht|6cc6fcb9-7d4e-4e97-ab0f-4cfece075eb9</vt:lpwstr>
  </property>
  <property fmtid="{D5CDD505-2E9C-101B-9397-08002B2CF9AE}" pid="5" name="MediaServiceImageTags">
    <vt:lpwstr/>
  </property>
</Properties>
</file>