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EF431" w14:textId="77777777" w:rsidR="00273C28" w:rsidRPr="00F97879" w:rsidRDefault="00273C28" w:rsidP="00E83BFC">
      <w:pPr>
        <w:spacing w:line="240" w:lineRule="auto"/>
        <w:rPr>
          <w:rFonts w:asciiTheme="majorHAnsi" w:hAnsiTheme="majorHAnsi" w:cs="Arial"/>
          <w:b/>
          <w:sz w:val="40"/>
          <w:lang w:val="nl-NL"/>
        </w:rPr>
      </w:pPr>
    </w:p>
    <w:p w14:paraId="798AFC86" w14:textId="77777777" w:rsidR="00273C28" w:rsidRPr="00F97879" w:rsidRDefault="00273C28" w:rsidP="00E83BFC">
      <w:pPr>
        <w:pStyle w:val="Koptekst"/>
        <w:tabs>
          <w:tab w:val="clear" w:pos="4536"/>
          <w:tab w:val="clear" w:pos="9072"/>
        </w:tabs>
        <w:jc w:val="center"/>
        <w:rPr>
          <w:rFonts w:asciiTheme="majorHAnsi" w:hAnsiTheme="majorHAnsi" w:cs="Arial"/>
          <w:noProof/>
          <w:sz w:val="40"/>
          <w:szCs w:val="24"/>
          <w:lang w:val="nl-NL"/>
        </w:rPr>
      </w:pPr>
      <w:bookmarkStart w:id="0" w:name="_Ref314216096"/>
      <w:bookmarkEnd w:id="0"/>
      <w:r w:rsidRPr="00F97879">
        <w:rPr>
          <w:rFonts w:asciiTheme="majorHAnsi" w:hAnsiTheme="majorHAnsi"/>
          <w:noProof/>
        </w:rPr>
        <w:drawing>
          <wp:inline distT="0" distB="0" distL="0" distR="0" wp14:anchorId="7A11DB88" wp14:editId="1A1FDEC7">
            <wp:extent cx="5631182" cy="2172608"/>
            <wp:effectExtent l="0" t="0" r="7620" b="0"/>
            <wp:docPr id="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9" r="16685"/>
                    <a:stretch>
                      <a:fillRect/>
                    </a:stretch>
                  </pic:blipFill>
                  <pic:spPr>
                    <a:xfrm>
                      <a:off x="0" y="0"/>
                      <a:ext cx="5631182" cy="217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6A347" w14:textId="77777777" w:rsidR="00273C28" w:rsidRPr="00F97879" w:rsidRDefault="00273C28" w:rsidP="00E83BFC">
      <w:pPr>
        <w:spacing w:line="240" w:lineRule="auto"/>
        <w:ind w:left="167"/>
        <w:rPr>
          <w:rFonts w:asciiTheme="majorHAnsi" w:hAnsiTheme="majorHAnsi" w:cs="Arial"/>
          <w:b/>
          <w:sz w:val="40"/>
          <w:lang w:val="nl-NL"/>
        </w:rPr>
      </w:pPr>
    </w:p>
    <w:p w14:paraId="6DB2CBB5" w14:textId="77777777" w:rsidR="00273C28" w:rsidRPr="00F97879" w:rsidRDefault="00273C28" w:rsidP="00E83BFC">
      <w:pPr>
        <w:spacing w:line="240" w:lineRule="auto"/>
        <w:ind w:left="167"/>
        <w:rPr>
          <w:rFonts w:asciiTheme="majorHAnsi" w:hAnsiTheme="majorHAnsi" w:cs="Arial"/>
          <w:sz w:val="36"/>
          <w:lang w:val="nl-NL" w:eastAsia="fr-FR"/>
        </w:rPr>
      </w:pPr>
    </w:p>
    <w:p w14:paraId="7F3DD4B0" w14:textId="77777777" w:rsidR="00273C28" w:rsidRPr="00F97879" w:rsidRDefault="00273C28" w:rsidP="00E83BFC">
      <w:pPr>
        <w:spacing w:line="240" w:lineRule="auto"/>
        <w:ind w:left="167"/>
        <w:rPr>
          <w:rFonts w:asciiTheme="majorHAnsi" w:hAnsiTheme="majorHAnsi" w:cs="Arial"/>
          <w:sz w:val="36"/>
          <w:lang w:val="nl-NL" w:eastAsia="fr-FR"/>
        </w:rPr>
      </w:pPr>
    </w:p>
    <w:p w14:paraId="0215608C" w14:textId="77777777" w:rsidR="00273C28" w:rsidRPr="00F97879" w:rsidRDefault="00273C28" w:rsidP="00E83BFC">
      <w:pPr>
        <w:spacing w:line="240" w:lineRule="auto"/>
        <w:rPr>
          <w:rFonts w:asciiTheme="majorHAnsi" w:hAnsiTheme="majorHAnsi" w:cs="Arial"/>
          <w:b/>
          <w:sz w:val="40"/>
          <w:lang w:val="nl-NL" w:eastAsia="fr-FR"/>
        </w:rPr>
      </w:pPr>
    </w:p>
    <w:p w14:paraId="09259109" w14:textId="3873801A" w:rsidR="00273C28" w:rsidRPr="00F97879" w:rsidRDefault="00273C28" w:rsidP="00E83BFC">
      <w:pPr>
        <w:pStyle w:val="Kop8"/>
        <w:spacing w:line="240" w:lineRule="auto"/>
        <w:rPr>
          <w:rFonts w:asciiTheme="majorHAnsi" w:hAnsiTheme="majorHAnsi"/>
          <w:b w:val="0"/>
          <w:szCs w:val="40"/>
          <w:lang w:val="nl-NL"/>
        </w:rPr>
      </w:pPr>
      <w:r w:rsidRPr="00F97879">
        <w:rPr>
          <w:rFonts w:asciiTheme="majorHAnsi" w:hAnsiTheme="majorHAnsi"/>
          <w:sz w:val="56"/>
          <w:lang w:val="nl-NL"/>
        </w:rPr>
        <w:t>Marktconsultatiedocument</w:t>
      </w:r>
      <w:r w:rsidRPr="00F97879">
        <w:rPr>
          <w:rFonts w:asciiTheme="majorHAnsi" w:hAnsiTheme="majorHAnsi"/>
          <w:lang w:val="nl-NL"/>
        </w:rPr>
        <w:br/>
      </w:r>
      <w:r w:rsidR="00973844">
        <w:rPr>
          <w:rFonts w:asciiTheme="majorHAnsi" w:hAnsiTheme="majorHAnsi"/>
          <w:b w:val="0"/>
          <w:szCs w:val="40"/>
          <w:lang w:val="nl-NL"/>
        </w:rPr>
        <w:t>Antwoordformulier</w:t>
      </w:r>
    </w:p>
    <w:p w14:paraId="0139C644" w14:textId="77777777" w:rsidR="00273C28" w:rsidRPr="00F97879" w:rsidRDefault="00273C28" w:rsidP="00E83BFC">
      <w:pPr>
        <w:pStyle w:val="doTitel"/>
        <w:jc w:val="center"/>
        <w:rPr>
          <w:rFonts w:asciiTheme="majorHAnsi" w:hAnsiTheme="majorHAnsi"/>
          <w:b/>
          <w:szCs w:val="40"/>
        </w:rPr>
      </w:pPr>
    </w:p>
    <w:p w14:paraId="2077C775" w14:textId="77777777" w:rsidR="00273C28" w:rsidRPr="00F97879" w:rsidRDefault="00273C28" w:rsidP="00E83BFC">
      <w:pPr>
        <w:pStyle w:val="doTitel"/>
        <w:jc w:val="center"/>
        <w:rPr>
          <w:rFonts w:asciiTheme="majorHAnsi" w:hAnsiTheme="majorHAnsi"/>
          <w:b/>
          <w:szCs w:val="40"/>
        </w:rPr>
      </w:pPr>
    </w:p>
    <w:p w14:paraId="2E2B96E5" w14:textId="72C5C1AB" w:rsidR="00273C28" w:rsidRPr="00F97879" w:rsidRDefault="00085F69" w:rsidP="00E83BFC">
      <w:pPr>
        <w:pStyle w:val="Ondertitel"/>
        <w:jc w:val="center"/>
        <w:rPr>
          <w:rFonts w:asciiTheme="majorHAnsi" w:hAnsiTheme="majorHAnsi"/>
          <w:b/>
          <w:i/>
          <w:szCs w:val="28"/>
        </w:rPr>
      </w:pPr>
      <w:r w:rsidRPr="00F97879">
        <w:rPr>
          <w:rFonts w:asciiTheme="majorHAnsi" w:hAnsiTheme="majorHAnsi"/>
          <w:b/>
          <w:i/>
          <w:szCs w:val="28"/>
        </w:rPr>
        <w:t>AV-middelen en aanvullende dienstverlening (inclusief verhuur voor evenementen)</w:t>
      </w:r>
    </w:p>
    <w:p w14:paraId="5948A0E6" w14:textId="77777777" w:rsidR="00273C28" w:rsidRPr="00F97879" w:rsidRDefault="00273C28" w:rsidP="00E83BFC">
      <w:pPr>
        <w:spacing w:line="240" w:lineRule="auto"/>
        <w:rPr>
          <w:rFonts w:asciiTheme="majorHAnsi" w:hAnsiTheme="majorHAnsi"/>
          <w:lang w:val="nl-NL"/>
        </w:rPr>
      </w:pPr>
    </w:p>
    <w:p w14:paraId="5251879C" w14:textId="77777777" w:rsidR="00273C28" w:rsidRPr="00F97879" w:rsidRDefault="00273C28" w:rsidP="00E83BFC">
      <w:pPr>
        <w:spacing w:line="240" w:lineRule="auto"/>
        <w:rPr>
          <w:rFonts w:asciiTheme="majorHAnsi" w:hAnsiTheme="majorHAnsi"/>
          <w:lang w:val="nl-NL"/>
        </w:rPr>
      </w:pPr>
    </w:p>
    <w:p w14:paraId="1CCC4AFC" w14:textId="77777777" w:rsidR="00273C28" w:rsidRPr="00F97879" w:rsidRDefault="00273C28" w:rsidP="00E83BFC">
      <w:pPr>
        <w:spacing w:line="240" w:lineRule="auto"/>
        <w:rPr>
          <w:rFonts w:asciiTheme="majorHAnsi" w:hAnsiTheme="majorHAnsi"/>
          <w:lang w:val="nl-NL"/>
        </w:rPr>
      </w:pPr>
    </w:p>
    <w:p w14:paraId="64655AD2" w14:textId="77777777" w:rsidR="00273C28" w:rsidRPr="00F97879" w:rsidRDefault="00273C28" w:rsidP="00E83BFC">
      <w:pPr>
        <w:spacing w:line="240" w:lineRule="auto"/>
        <w:rPr>
          <w:rFonts w:asciiTheme="majorHAnsi" w:hAnsiTheme="majorHAnsi"/>
          <w:lang w:val="nl-NL"/>
        </w:rPr>
      </w:pPr>
    </w:p>
    <w:p w14:paraId="1F5A09C0" w14:textId="77777777" w:rsidR="00273C28" w:rsidRPr="00F97879" w:rsidRDefault="00273C28" w:rsidP="00E83BFC">
      <w:pPr>
        <w:spacing w:line="240" w:lineRule="auto"/>
        <w:rPr>
          <w:rFonts w:asciiTheme="majorHAnsi" w:hAnsiTheme="majorHAnsi"/>
          <w:lang w:val="nl-NL"/>
        </w:rPr>
      </w:pPr>
    </w:p>
    <w:p w14:paraId="29E5F6D1" w14:textId="77777777" w:rsidR="00D57659" w:rsidRPr="00F97879" w:rsidRDefault="00D57659">
      <w:pPr>
        <w:rPr>
          <w:rFonts w:asciiTheme="majorHAnsi" w:hAnsiTheme="majorHAnsi"/>
          <w:b/>
          <w:color w:val="C4161C" w:themeColor="text2"/>
          <w:sz w:val="28"/>
          <w:szCs w:val="32"/>
        </w:rPr>
      </w:pPr>
      <w:bookmarkStart w:id="1" w:name="_Toc63219347"/>
      <w:bookmarkStart w:id="2" w:name="_Toc63219348"/>
      <w:bookmarkStart w:id="3" w:name="_Toc107826230"/>
      <w:bookmarkStart w:id="4" w:name="_Toc107826478"/>
      <w:bookmarkStart w:id="5" w:name="_Toc214848976"/>
      <w:bookmarkStart w:id="6" w:name="_Toc214848977"/>
    </w:p>
    <w:p w14:paraId="5084891F" w14:textId="41DA0416" w:rsidR="00273C28" w:rsidRPr="007D7F3A" w:rsidRDefault="00E83BFC" w:rsidP="007D7F3A">
      <w:pPr>
        <w:pStyle w:val="Kop1"/>
        <w:keepNext/>
        <w:pBdr>
          <w:bottom w:val="single" w:sz="6" w:space="1" w:color="auto"/>
        </w:pBdr>
        <w:tabs>
          <w:tab w:val="num" w:pos="0"/>
        </w:tabs>
        <w:spacing w:before="120" w:after="120" w:line="240" w:lineRule="auto"/>
        <w:rPr>
          <w:sz w:val="28"/>
        </w:rPr>
      </w:pPr>
      <w:bookmarkStart w:id="7" w:name="_Toc203638464"/>
      <w:r w:rsidRPr="00F97879">
        <w:rPr>
          <w:sz w:val="28"/>
        </w:rPr>
        <w:lastRenderedPageBreak/>
        <w:t>3</w:t>
      </w:r>
      <w:r w:rsidR="006910FE" w:rsidRPr="00F97879">
        <w:rPr>
          <w:sz w:val="28"/>
        </w:rPr>
        <w:t xml:space="preserve">. </w:t>
      </w:r>
      <w:r w:rsidR="00273C28" w:rsidRPr="00F97879">
        <w:rPr>
          <w:sz w:val="28"/>
        </w:rPr>
        <w:t>Vragen</w:t>
      </w:r>
      <w:bookmarkEnd w:id="7"/>
      <w:r w:rsidR="00973844">
        <w:rPr>
          <w:sz w:val="28"/>
        </w:rPr>
        <w:t xml:space="preserve"> + Antwoorden</w:t>
      </w:r>
    </w:p>
    <w:p w14:paraId="47BAB831" w14:textId="77777777" w:rsidR="007D7F3A" w:rsidRPr="007D7F3A" w:rsidRDefault="007D7F3A" w:rsidP="007D7F3A">
      <w:pPr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b/>
          <w:bCs/>
          <w:szCs w:val="20"/>
          <w:lang w:val="nl-NL"/>
        </w:rPr>
        <w:t>1. Interesse, ervaring en scope</w:t>
      </w:r>
    </w:p>
    <w:p w14:paraId="7D277556" w14:textId="7BD14C78" w:rsidR="00973844" w:rsidRDefault="007D7F3A" w:rsidP="00973844">
      <w:pPr>
        <w:numPr>
          <w:ilvl w:val="0"/>
          <w:numId w:val="42"/>
        </w:numPr>
        <w:tabs>
          <w:tab w:val="num" w:pos="720"/>
        </w:tabs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Heeft u interesse in (delen van) deze opdracht? Geef daarbij aan of uw interesse ligt bij vaste levering/installatie, tijdelijke verhuur, of beide.</w:t>
      </w:r>
    </w:p>
    <w:p w14:paraId="7B7EC88D" w14:textId="7ED09AD5" w:rsidR="00973844" w:rsidRDefault="00973844" w:rsidP="00973844">
      <w:pPr>
        <w:numPr>
          <w:ilvl w:val="1"/>
          <w:numId w:val="42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25BC0356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1321459D" w14:textId="77777777" w:rsidR="00363DDE" w:rsidRPr="00973844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62312166" w14:textId="77777777" w:rsidR="007D7F3A" w:rsidRDefault="007D7F3A" w:rsidP="007D7F3A">
      <w:pPr>
        <w:numPr>
          <w:ilvl w:val="0"/>
          <w:numId w:val="42"/>
        </w:numPr>
        <w:tabs>
          <w:tab w:val="num" w:pos="720"/>
        </w:tabs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Wat is uw visie op het splitsen van de opdracht in twee percelen (vaste inrichting vs. tijdelijke verhuur)? Wat zijn de voordelen/nadelen?</w:t>
      </w:r>
    </w:p>
    <w:p w14:paraId="2049FE03" w14:textId="40B1611C" w:rsidR="00973844" w:rsidRDefault="00973844" w:rsidP="00973844">
      <w:pPr>
        <w:numPr>
          <w:ilvl w:val="1"/>
          <w:numId w:val="42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499B6755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20C66A7F" w14:textId="77777777" w:rsidR="00363DDE" w:rsidRPr="007D7F3A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11DB2837" w14:textId="77777777" w:rsidR="007D7F3A" w:rsidRDefault="007D7F3A" w:rsidP="007D7F3A">
      <w:pPr>
        <w:numPr>
          <w:ilvl w:val="0"/>
          <w:numId w:val="42"/>
        </w:numPr>
        <w:tabs>
          <w:tab w:val="num" w:pos="720"/>
        </w:tabs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Beschikt u over aantoonbare ervaring met vergelijkbare opdrachten binnen het hoger onderwijs of complexe onderwijsomgevingen?</w:t>
      </w:r>
    </w:p>
    <w:p w14:paraId="18E2B301" w14:textId="1C978374" w:rsidR="00973844" w:rsidRDefault="00973844" w:rsidP="00973844">
      <w:pPr>
        <w:numPr>
          <w:ilvl w:val="1"/>
          <w:numId w:val="42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7E74C848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35C8F183" w14:textId="77777777" w:rsidR="00363DDE" w:rsidRPr="007D7F3A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1FA27783" w14:textId="77777777" w:rsidR="007D7F3A" w:rsidRPr="007D7F3A" w:rsidRDefault="007D7F3A" w:rsidP="007D7F3A">
      <w:pPr>
        <w:spacing w:line="240" w:lineRule="auto"/>
        <w:rPr>
          <w:rFonts w:asciiTheme="majorHAnsi" w:hAnsiTheme="majorHAnsi"/>
          <w:b/>
          <w:bCs/>
          <w:szCs w:val="20"/>
          <w:lang w:val="nl-NL"/>
        </w:rPr>
      </w:pPr>
      <w:r w:rsidRPr="007D7F3A">
        <w:rPr>
          <w:rFonts w:asciiTheme="majorHAnsi" w:hAnsiTheme="majorHAnsi"/>
          <w:b/>
          <w:bCs/>
          <w:szCs w:val="20"/>
          <w:lang w:val="nl-NL"/>
        </w:rPr>
        <w:t>2. Technologische ontwikkelingen &amp; innovatie</w:t>
      </w:r>
    </w:p>
    <w:p w14:paraId="149A0B12" w14:textId="0F02CB12" w:rsidR="00973844" w:rsidRDefault="007D7F3A" w:rsidP="00973844">
      <w:pPr>
        <w:numPr>
          <w:ilvl w:val="0"/>
          <w:numId w:val="43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Welke technologische ontwikkelingen ziet u op korte termijn relevant worden binnen AV-middelen? (hardware, software, beheer, monitoring)</w:t>
      </w:r>
    </w:p>
    <w:p w14:paraId="7861351E" w14:textId="35A71606" w:rsidR="00973844" w:rsidRDefault="00973844" w:rsidP="00973844">
      <w:pPr>
        <w:numPr>
          <w:ilvl w:val="1"/>
          <w:numId w:val="43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2AF5601C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78C8D531" w14:textId="77777777" w:rsidR="00363DDE" w:rsidRPr="00973844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54358994" w14:textId="77777777" w:rsidR="007D7F3A" w:rsidRDefault="007D7F3A" w:rsidP="007D7F3A">
      <w:pPr>
        <w:numPr>
          <w:ilvl w:val="0"/>
          <w:numId w:val="43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Kunt u voorbeelden geven van innovatieve toepassingen die u reeds toepast of binnenkort verwacht toe te passen? (denk aan AI, cloudintegraties, dashboards)</w:t>
      </w:r>
    </w:p>
    <w:p w14:paraId="5F8A5105" w14:textId="42F35C32" w:rsidR="00973844" w:rsidRDefault="00973844" w:rsidP="00973844">
      <w:pPr>
        <w:numPr>
          <w:ilvl w:val="1"/>
          <w:numId w:val="43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7C37AFB1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0D1FC69C" w14:textId="77777777" w:rsidR="00363DDE" w:rsidRPr="007D7F3A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24EBDD9E" w14:textId="77777777" w:rsidR="007D7F3A" w:rsidRDefault="007D7F3A" w:rsidP="007D7F3A">
      <w:pPr>
        <w:numPr>
          <w:ilvl w:val="0"/>
          <w:numId w:val="43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Hoe ondersteunt u hybride onderwijs en hybride events technisch én organisatorisch?</w:t>
      </w:r>
    </w:p>
    <w:p w14:paraId="55245BAF" w14:textId="322F309B" w:rsidR="00973844" w:rsidRDefault="00973844" w:rsidP="00973844">
      <w:pPr>
        <w:numPr>
          <w:ilvl w:val="1"/>
          <w:numId w:val="43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4E6047D2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28B2E61F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2B67F1AC" w14:textId="77777777" w:rsidR="00363DDE" w:rsidRPr="007D7F3A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07A1AAA1" w14:textId="77777777" w:rsidR="007D7F3A" w:rsidRPr="007D7F3A" w:rsidRDefault="007D7F3A" w:rsidP="007D7F3A">
      <w:pPr>
        <w:spacing w:line="240" w:lineRule="auto"/>
        <w:rPr>
          <w:rFonts w:asciiTheme="majorHAnsi" w:hAnsiTheme="majorHAnsi"/>
          <w:b/>
          <w:bCs/>
          <w:szCs w:val="20"/>
          <w:lang w:val="nl-NL"/>
        </w:rPr>
      </w:pPr>
      <w:r w:rsidRPr="007D7F3A">
        <w:rPr>
          <w:rFonts w:asciiTheme="majorHAnsi" w:hAnsiTheme="majorHAnsi"/>
          <w:b/>
          <w:bCs/>
          <w:szCs w:val="20"/>
          <w:lang w:val="nl-NL"/>
        </w:rPr>
        <w:lastRenderedPageBreak/>
        <w:t>3. Levering, ondersteuning en kwaliteit</w:t>
      </w:r>
    </w:p>
    <w:p w14:paraId="601B86C0" w14:textId="77777777" w:rsidR="007D7F3A" w:rsidRDefault="007D7F3A" w:rsidP="007D7F3A">
      <w:pPr>
        <w:numPr>
          <w:ilvl w:val="0"/>
          <w:numId w:val="44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Hoe waarborgt u kwaliteit bij levering, installatie en nazorg? (denk aan standaardisatie, projectaanpak, controlemechanismen)</w:t>
      </w:r>
    </w:p>
    <w:p w14:paraId="5CE23729" w14:textId="2A9E7B10" w:rsidR="00973844" w:rsidRDefault="00973844" w:rsidP="00973844">
      <w:pPr>
        <w:numPr>
          <w:ilvl w:val="1"/>
          <w:numId w:val="44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5048CA6A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37B7AB9B" w14:textId="77777777" w:rsidR="00363DDE" w:rsidRPr="007D7F3A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1B0D70A8" w14:textId="77777777" w:rsidR="007D7F3A" w:rsidRDefault="007D7F3A" w:rsidP="007D7F3A">
      <w:pPr>
        <w:numPr>
          <w:ilvl w:val="0"/>
          <w:numId w:val="44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Welke onderhouds- en supportdiensten biedt u aan, en wat zijn uw gebruikelijke responstijden?</w:t>
      </w:r>
    </w:p>
    <w:p w14:paraId="22A77726" w14:textId="088FFCE3" w:rsidR="00973844" w:rsidRDefault="00973844" w:rsidP="00973844">
      <w:pPr>
        <w:numPr>
          <w:ilvl w:val="1"/>
          <w:numId w:val="44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3C3BB146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5642EE83" w14:textId="77777777" w:rsidR="00363DDE" w:rsidRPr="007D7F3A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6DA7AF00" w14:textId="77777777" w:rsidR="007D7F3A" w:rsidRDefault="007D7F3A" w:rsidP="007D7F3A">
      <w:pPr>
        <w:numPr>
          <w:ilvl w:val="0"/>
          <w:numId w:val="44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Biedt u aanvullende adviesdiensten, zoals meedenken over doorontwikkeling of standaardisering van AV-voorzieningen?</w:t>
      </w:r>
    </w:p>
    <w:p w14:paraId="73EDCBE9" w14:textId="131F23B6" w:rsidR="00973844" w:rsidRDefault="00973844" w:rsidP="00973844">
      <w:pPr>
        <w:numPr>
          <w:ilvl w:val="1"/>
          <w:numId w:val="44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7F6BCF40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5E8974AA" w14:textId="77777777" w:rsidR="00363DDE" w:rsidRPr="007D7F3A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54F18843" w14:textId="77777777" w:rsidR="007D7F3A" w:rsidRPr="007D7F3A" w:rsidRDefault="007D7F3A" w:rsidP="007D7F3A">
      <w:pPr>
        <w:spacing w:line="240" w:lineRule="auto"/>
        <w:rPr>
          <w:rFonts w:asciiTheme="majorHAnsi" w:hAnsiTheme="majorHAnsi"/>
          <w:b/>
          <w:bCs/>
          <w:szCs w:val="20"/>
          <w:lang w:val="nl-NL"/>
        </w:rPr>
      </w:pPr>
      <w:r w:rsidRPr="007D7F3A">
        <w:rPr>
          <w:rFonts w:asciiTheme="majorHAnsi" w:hAnsiTheme="majorHAnsi"/>
          <w:b/>
          <w:bCs/>
          <w:szCs w:val="20"/>
          <w:lang w:val="nl-NL"/>
        </w:rPr>
        <w:t>4. Tijdelijke verhuur en ondersteuning bij events</w:t>
      </w:r>
    </w:p>
    <w:p w14:paraId="0375B994" w14:textId="77777777" w:rsidR="00973844" w:rsidRPr="00973844" w:rsidRDefault="00A8510B" w:rsidP="00C162D0">
      <w:pPr>
        <w:pStyle w:val="pf0"/>
        <w:numPr>
          <w:ilvl w:val="0"/>
          <w:numId w:val="45"/>
        </w:numPr>
        <w:rPr>
          <w:rStyle w:val="cf01"/>
          <w:rFonts w:asciiTheme="majorHAnsi" w:hAnsiTheme="majorHAnsi" w:cs="Arial"/>
          <w:sz w:val="20"/>
          <w:szCs w:val="20"/>
        </w:rPr>
      </w:pPr>
      <w:r w:rsidRPr="001E15E2">
        <w:rPr>
          <w:rStyle w:val="cf01"/>
          <w:rFonts w:asciiTheme="majorHAnsi" w:hAnsiTheme="majorHAnsi"/>
        </w:rPr>
        <w:t>Alternatieve vraag: In de bijlage hebben wij een overzicht toegevoegd van de meest afgenomen onderdelen en/of diensten bij evenementen</w:t>
      </w:r>
      <w:r w:rsidR="00101E93">
        <w:rPr>
          <w:rStyle w:val="cf01"/>
          <w:rFonts w:asciiTheme="majorHAnsi" w:hAnsiTheme="majorHAnsi"/>
        </w:rPr>
        <w:t xml:space="preserve"> (materialenlijst inhuur)</w:t>
      </w:r>
      <w:r w:rsidRPr="001E15E2">
        <w:rPr>
          <w:rStyle w:val="cf01"/>
          <w:rFonts w:asciiTheme="majorHAnsi" w:hAnsiTheme="majorHAnsi"/>
        </w:rPr>
        <w:t>. Kunt u deze onderdelen en diensten leveren? Zo nee, kunt u toelichten wat u wel kunt leveren op dit gebied?</w:t>
      </w:r>
    </w:p>
    <w:p w14:paraId="22D021C6" w14:textId="23794C26" w:rsidR="00A8510B" w:rsidRDefault="00973844" w:rsidP="00363DDE">
      <w:pPr>
        <w:pStyle w:val="pf0"/>
        <w:numPr>
          <w:ilvl w:val="1"/>
          <w:numId w:val="45"/>
        </w:numPr>
        <w:rPr>
          <w:rStyle w:val="cf01"/>
          <w:rFonts w:asciiTheme="majorHAnsi" w:hAnsiTheme="majorHAnsi" w:cs="Arial"/>
          <w:sz w:val="20"/>
          <w:szCs w:val="20"/>
        </w:rPr>
      </w:pPr>
      <w:r>
        <w:rPr>
          <w:rStyle w:val="cf01"/>
          <w:rFonts w:asciiTheme="majorHAnsi" w:hAnsiTheme="majorHAnsi"/>
        </w:rPr>
        <w:t>Antwoord:</w:t>
      </w:r>
    </w:p>
    <w:p w14:paraId="00CA5BB5" w14:textId="77777777" w:rsidR="00363DDE" w:rsidRPr="00363DDE" w:rsidRDefault="00363DDE" w:rsidP="00363DDE">
      <w:pPr>
        <w:pStyle w:val="pf0"/>
        <w:ind w:left="1152"/>
        <w:rPr>
          <w:rFonts w:asciiTheme="majorHAnsi" w:hAnsiTheme="majorHAnsi" w:cs="Arial"/>
          <w:sz w:val="20"/>
          <w:szCs w:val="20"/>
        </w:rPr>
      </w:pPr>
    </w:p>
    <w:p w14:paraId="54D50089" w14:textId="34BBB637" w:rsidR="007D7F3A" w:rsidRPr="00973844" w:rsidRDefault="00631FE9" w:rsidP="007D7F3A">
      <w:pPr>
        <w:numPr>
          <w:ilvl w:val="0"/>
          <w:numId w:val="45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1E15E2">
        <w:rPr>
          <w:rFonts w:asciiTheme="majorHAnsi" w:hAnsiTheme="majorHAnsi"/>
          <w:szCs w:val="20"/>
        </w:rPr>
        <w:t xml:space="preserve">Avans levert </w:t>
      </w:r>
      <w:r w:rsidR="00C736C0" w:rsidRPr="001E15E2">
        <w:rPr>
          <w:rFonts w:asciiTheme="majorHAnsi" w:hAnsiTheme="majorHAnsi"/>
          <w:szCs w:val="20"/>
        </w:rPr>
        <w:t xml:space="preserve">zo goed mogelijk een overzicht aan van de </w:t>
      </w:r>
      <w:r w:rsidR="00D02AD7" w:rsidRPr="001E15E2">
        <w:rPr>
          <w:rFonts w:asciiTheme="majorHAnsi" w:hAnsiTheme="majorHAnsi"/>
          <w:szCs w:val="20"/>
        </w:rPr>
        <w:t>geplande evenementen, zoals diploma-uitreikingen. Het aantal evenementen kan echter afwijken Kunt u toelichten hoe u opschaalt in het geval dat er meer evenementen plaatsvinden dan vooraf voorzien?</w:t>
      </w:r>
    </w:p>
    <w:p w14:paraId="02DDC913" w14:textId="46DC8156" w:rsidR="00973844" w:rsidRPr="00363DDE" w:rsidRDefault="00973844" w:rsidP="00973844">
      <w:pPr>
        <w:numPr>
          <w:ilvl w:val="1"/>
          <w:numId w:val="45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</w:rPr>
        <w:t>Antwoord:</w:t>
      </w:r>
    </w:p>
    <w:p w14:paraId="63C2628B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</w:rPr>
      </w:pPr>
    </w:p>
    <w:p w14:paraId="6EC047C2" w14:textId="77777777" w:rsidR="00363DDE" w:rsidRPr="001E15E2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0A8267E8" w14:textId="5CB83728" w:rsidR="007D7F3A" w:rsidRDefault="007D7F3A" w:rsidP="007D7F3A">
      <w:pPr>
        <w:numPr>
          <w:ilvl w:val="0"/>
          <w:numId w:val="45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1E15E2">
        <w:rPr>
          <w:rFonts w:asciiTheme="majorHAnsi" w:hAnsiTheme="majorHAnsi"/>
          <w:szCs w:val="20"/>
          <w:lang w:val="nl-NL"/>
        </w:rPr>
        <w:t>Levert u technische begeleiding, op- en afbouw en ondersteuning bij evenementen?</w:t>
      </w:r>
      <w:r w:rsidR="00720C55" w:rsidRPr="001E15E2">
        <w:rPr>
          <w:rFonts w:asciiTheme="majorHAnsi" w:hAnsiTheme="majorHAnsi"/>
          <w:szCs w:val="20"/>
          <w:lang w:val="nl-NL"/>
        </w:rPr>
        <w:t xml:space="preserve"> Graag toelichten wat voor ondersteuning u biedt.</w:t>
      </w:r>
    </w:p>
    <w:p w14:paraId="718B582C" w14:textId="3635A1F6" w:rsidR="00973844" w:rsidRDefault="00973844" w:rsidP="00973844">
      <w:pPr>
        <w:numPr>
          <w:ilvl w:val="1"/>
          <w:numId w:val="45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198F989F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5FCE7F2B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3D9A45DB" w14:textId="77777777" w:rsidR="00363DDE" w:rsidRPr="001E15E2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102FD6D3" w14:textId="43D37D1B" w:rsidR="0059071D" w:rsidRDefault="00CB5D1C" w:rsidP="2BCBA61F">
      <w:pPr>
        <w:numPr>
          <w:ilvl w:val="0"/>
          <w:numId w:val="45"/>
        </w:numPr>
        <w:spacing w:line="240" w:lineRule="auto"/>
        <w:rPr>
          <w:rFonts w:asciiTheme="majorHAnsi" w:hAnsiTheme="majorHAnsi"/>
          <w:lang w:val="nl-NL"/>
        </w:rPr>
      </w:pPr>
      <w:r w:rsidRPr="001E15E2">
        <w:rPr>
          <w:rFonts w:asciiTheme="majorHAnsi" w:hAnsiTheme="majorHAnsi"/>
          <w:lang w:val="nl-NL"/>
        </w:rPr>
        <w:lastRenderedPageBreak/>
        <w:t xml:space="preserve">Het is een optie dat er voor de verhuur van AV-middelen bij evenementen een aparte leverancier </w:t>
      </w:r>
      <w:r w:rsidR="00D84AC3" w:rsidRPr="001E15E2">
        <w:rPr>
          <w:rFonts w:asciiTheme="majorHAnsi" w:hAnsiTheme="majorHAnsi"/>
          <w:lang w:val="nl-NL"/>
        </w:rPr>
        <w:t xml:space="preserve">gecontracteerd wordt. </w:t>
      </w:r>
      <w:r w:rsidR="0059071D" w:rsidRPr="001E15E2">
        <w:rPr>
          <w:rFonts w:asciiTheme="majorHAnsi" w:hAnsiTheme="majorHAnsi"/>
          <w:lang w:val="nl-NL"/>
        </w:rPr>
        <w:t xml:space="preserve">Tijdens evenementen </w:t>
      </w:r>
      <w:r w:rsidR="00812822" w:rsidRPr="001E15E2">
        <w:rPr>
          <w:rFonts w:asciiTheme="majorHAnsi" w:hAnsiTheme="majorHAnsi"/>
          <w:lang w:val="nl-NL"/>
        </w:rPr>
        <w:t>kan apparatuur van de</w:t>
      </w:r>
      <w:r w:rsidR="00D84AC3" w:rsidRPr="001E15E2">
        <w:rPr>
          <w:rFonts w:asciiTheme="majorHAnsi" w:hAnsiTheme="majorHAnsi"/>
          <w:lang w:val="nl-NL"/>
        </w:rPr>
        <w:t>ze</w:t>
      </w:r>
      <w:r w:rsidR="00812822" w:rsidRPr="001E15E2">
        <w:rPr>
          <w:rFonts w:asciiTheme="majorHAnsi" w:hAnsiTheme="majorHAnsi"/>
          <w:lang w:val="nl-NL"/>
        </w:rPr>
        <w:t xml:space="preserve"> leverancier aangesloten </w:t>
      </w:r>
      <w:r w:rsidR="00D84AC3" w:rsidRPr="001E15E2">
        <w:rPr>
          <w:rFonts w:asciiTheme="majorHAnsi" w:hAnsiTheme="majorHAnsi"/>
          <w:lang w:val="nl-NL"/>
        </w:rPr>
        <w:t xml:space="preserve">worden </w:t>
      </w:r>
      <w:r w:rsidR="00812822" w:rsidRPr="001E15E2">
        <w:rPr>
          <w:rFonts w:asciiTheme="majorHAnsi" w:hAnsiTheme="majorHAnsi"/>
          <w:lang w:val="nl-NL"/>
        </w:rPr>
        <w:t>op de vaste AV-infrastructuur binnen Avans. Hoe kijkt u aan tegen deze situatie? Welke aandachtspunten ziet u hierbij op het gebied van samenwerking, compatibiliteit en aansprakelijkheid?</w:t>
      </w:r>
    </w:p>
    <w:p w14:paraId="21022C90" w14:textId="33C096F1" w:rsidR="00973844" w:rsidRDefault="00973844" w:rsidP="00973844">
      <w:pPr>
        <w:numPr>
          <w:ilvl w:val="1"/>
          <w:numId w:val="45"/>
        </w:numPr>
        <w:spacing w:line="240" w:lineRule="auto"/>
        <w:rPr>
          <w:rFonts w:asciiTheme="majorHAnsi" w:hAnsiTheme="majorHAnsi"/>
          <w:lang w:val="nl-NL"/>
        </w:rPr>
      </w:pPr>
      <w:r>
        <w:rPr>
          <w:rFonts w:asciiTheme="majorHAnsi" w:hAnsiTheme="majorHAnsi"/>
          <w:lang w:val="nl-NL"/>
        </w:rPr>
        <w:t>Antwoord:</w:t>
      </w:r>
    </w:p>
    <w:p w14:paraId="00E6FE11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lang w:val="nl-NL"/>
        </w:rPr>
      </w:pPr>
    </w:p>
    <w:p w14:paraId="72B9972D" w14:textId="77777777" w:rsidR="00363DDE" w:rsidRPr="001E15E2" w:rsidRDefault="00363DDE" w:rsidP="00363DDE">
      <w:pPr>
        <w:spacing w:line="240" w:lineRule="auto"/>
        <w:ind w:left="1152"/>
        <w:rPr>
          <w:rFonts w:asciiTheme="majorHAnsi" w:hAnsiTheme="majorHAnsi"/>
          <w:lang w:val="nl-NL"/>
        </w:rPr>
      </w:pPr>
    </w:p>
    <w:p w14:paraId="47D8E47B" w14:textId="77777777" w:rsidR="007D7F3A" w:rsidRPr="007D7F3A" w:rsidRDefault="007D7F3A" w:rsidP="007D7F3A">
      <w:pPr>
        <w:spacing w:line="240" w:lineRule="auto"/>
        <w:rPr>
          <w:rFonts w:asciiTheme="majorHAnsi" w:hAnsiTheme="majorHAnsi"/>
          <w:b/>
          <w:bCs/>
          <w:szCs w:val="20"/>
          <w:lang w:val="nl-NL"/>
        </w:rPr>
      </w:pPr>
      <w:r w:rsidRPr="007D7F3A">
        <w:rPr>
          <w:rFonts w:asciiTheme="majorHAnsi" w:hAnsiTheme="majorHAnsi"/>
          <w:b/>
          <w:bCs/>
          <w:szCs w:val="20"/>
          <w:lang w:val="nl-NL"/>
        </w:rPr>
        <w:t>5. Organisatie, flexibiliteit en samenwerking</w:t>
      </w:r>
    </w:p>
    <w:p w14:paraId="66C21B2C" w14:textId="77777777" w:rsidR="007D7F3A" w:rsidRDefault="007D7F3A" w:rsidP="007D7F3A">
      <w:pPr>
        <w:numPr>
          <w:ilvl w:val="0"/>
          <w:numId w:val="46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Hoe organiseert u de projectmatige inrichting van AV-voorzieningen binnen onderwijsinstellingen?</w:t>
      </w:r>
    </w:p>
    <w:p w14:paraId="04D11484" w14:textId="4DDD2B75" w:rsidR="00973844" w:rsidRDefault="00973844" w:rsidP="00973844">
      <w:pPr>
        <w:numPr>
          <w:ilvl w:val="1"/>
          <w:numId w:val="46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1F729675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26CDB689" w14:textId="77777777" w:rsidR="00363DDE" w:rsidRPr="007D7F3A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3F9954AE" w14:textId="77777777" w:rsidR="007D7F3A" w:rsidRDefault="007D7F3A" w:rsidP="007D7F3A">
      <w:pPr>
        <w:numPr>
          <w:ilvl w:val="0"/>
          <w:numId w:val="46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Hoe borgt u flexibiliteit ten aanzien van locatie-afhankelijke wensen en wisselende volumes (bijv. afroepcontracten)?</w:t>
      </w:r>
    </w:p>
    <w:p w14:paraId="621F7D6F" w14:textId="2DA3D25C" w:rsidR="00973844" w:rsidRDefault="00973844" w:rsidP="00973844">
      <w:pPr>
        <w:numPr>
          <w:ilvl w:val="1"/>
          <w:numId w:val="46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0B1C3A64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673561BD" w14:textId="77777777" w:rsidR="00363DDE" w:rsidRPr="007D7F3A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78526E0D" w14:textId="77777777" w:rsidR="007D7F3A" w:rsidRDefault="007D7F3A" w:rsidP="007D7F3A">
      <w:pPr>
        <w:numPr>
          <w:ilvl w:val="0"/>
          <w:numId w:val="46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Hoe ziet u uw rol in de samenwerking met Avans: adviserend, uitvoerend, coördinerend?</w:t>
      </w:r>
    </w:p>
    <w:p w14:paraId="58EB8B33" w14:textId="3054B3C3" w:rsidR="00973844" w:rsidRDefault="00973844" w:rsidP="00973844">
      <w:pPr>
        <w:numPr>
          <w:ilvl w:val="1"/>
          <w:numId w:val="46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675C7713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7A587133" w14:textId="77777777" w:rsidR="00363DDE" w:rsidRPr="007D7F3A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0D54D692" w14:textId="77777777" w:rsidR="007D7F3A" w:rsidRPr="007D7F3A" w:rsidRDefault="007D7F3A" w:rsidP="007D7F3A">
      <w:pPr>
        <w:spacing w:line="240" w:lineRule="auto"/>
        <w:rPr>
          <w:rFonts w:asciiTheme="majorHAnsi" w:hAnsiTheme="majorHAnsi"/>
          <w:b/>
          <w:bCs/>
          <w:szCs w:val="20"/>
          <w:lang w:val="nl-NL"/>
        </w:rPr>
      </w:pPr>
      <w:r w:rsidRPr="007D7F3A">
        <w:rPr>
          <w:rFonts w:asciiTheme="majorHAnsi" w:hAnsiTheme="majorHAnsi"/>
          <w:b/>
          <w:bCs/>
          <w:szCs w:val="20"/>
          <w:lang w:val="nl-NL"/>
        </w:rPr>
        <w:t>6. Duurzaamheid en circulariteit</w:t>
      </w:r>
    </w:p>
    <w:p w14:paraId="0AB85D9C" w14:textId="77777777" w:rsidR="007D7F3A" w:rsidRDefault="007D7F3A" w:rsidP="00545779">
      <w:pPr>
        <w:numPr>
          <w:ilvl w:val="0"/>
          <w:numId w:val="51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Hoe draagt uw organisatie concreet bij aan duurzaamheid en circulariteit? (bijv. hergebruik, refurbished producten, energie-efficiëntie)</w:t>
      </w:r>
    </w:p>
    <w:p w14:paraId="3CE5FADD" w14:textId="66135DC2" w:rsidR="00973844" w:rsidRDefault="00973844" w:rsidP="00973844">
      <w:pPr>
        <w:numPr>
          <w:ilvl w:val="1"/>
          <w:numId w:val="51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29B91D4F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2A22F587" w14:textId="77777777" w:rsidR="00363DDE" w:rsidRPr="007D7F3A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5DEBD07C" w14:textId="77777777" w:rsidR="007D7F3A" w:rsidRDefault="007D7F3A" w:rsidP="00545779">
      <w:pPr>
        <w:numPr>
          <w:ilvl w:val="0"/>
          <w:numId w:val="51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Hoe ondersteunt u duurzame doelstellingen zoals ‘Mission Zero’ of SDG’s binnen uw dienstverlening?</w:t>
      </w:r>
    </w:p>
    <w:p w14:paraId="4C9AD2D4" w14:textId="0D87A79E" w:rsidR="00973844" w:rsidRDefault="00973844" w:rsidP="00973844">
      <w:pPr>
        <w:numPr>
          <w:ilvl w:val="1"/>
          <w:numId w:val="51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09B2E800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1B3C726F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64D6962E" w14:textId="77777777" w:rsidR="00363DDE" w:rsidRPr="007D7F3A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3AAA0255" w14:textId="77777777" w:rsidR="007D7F3A" w:rsidRPr="007D7F3A" w:rsidRDefault="007D7F3A" w:rsidP="007D7F3A">
      <w:pPr>
        <w:spacing w:line="240" w:lineRule="auto"/>
        <w:rPr>
          <w:rFonts w:asciiTheme="majorHAnsi" w:hAnsiTheme="majorHAnsi"/>
          <w:b/>
          <w:lang w:val="nl-NL"/>
        </w:rPr>
      </w:pPr>
      <w:r w:rsidRPr="4EA08922">
        <w:rPr>
          <w:rFonts w:asciiTheme="majorHAnsi" w:hAnsiTheme="majorHAnsi"/>
          <w:b/>
          <w:lang w:val="nl-NL"/>
        </w:rPr>
        <w:lastRenderedPageBreak/>
        <w:t>7. Digitale systemen &amp; integraties</w:t>
      </w:r>
    </w:p>
    <w:p w14:paraId="27285631" w14:textId="77777777" w:rsidR="007D7F3A" w:rsidRDefault="007D7F3A" w:rsidP="00545779">
      <w:pPr>
        <w:numPr>
          <w:ilvl w:val="0"/>
          <w:numId w:val="52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Beschikt u over een digitaal platform voor service/meldingen? En kan dit gekoppeld worden aan TOPdesk?</w:t>
      </w:r>
    </w:p>
    <w:p w14:paraId="3FC81BA3" w14:textId="4217345F" w:rsidR="00973844" w:rsidRDefault="00973844" w:rsidP="00973844">
      <w:pPr>
        <w:numPr>
          <w:ilvl w:val="1"/>
          <w:numId w:val="52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64AA28A6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1575753C" w14:textId="77777777" w:rsidR="00363DDE" w:rsidRPr="007D7F3A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517F4B13" w14:textId="77777777" w:rsidR="007D7F3A" w:rsidRDefault="007D7F3A" w:rsidP="00545779">
      <w:pPr>
        <w:numPr>
          <w:ilvl w:val="0"/>
          <w:numId w:val="52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Kunt u gebruikmaken van QR-codes en een CMDB-structuur voor beheer en inventarisatie van AV-middelen?</w:t>
      </w:r>
    </w:p>
    <w:p w14:paraId="3FB42921" w14:textId="12095BAA" w:rsidR="00973844" w:rsidRDefault="00973844" w:rsidP="00973844">
      <w:pPr>
        <w:numPr>
          <w:ilvl w:val="1"/>
          <w:numId w:val="52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04F28374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13E8D6C0" w14:textId="77777777" w:rsidR="00363DDE" w:rsidRPr="007D7F3A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1B6FF75D" w14:textId="77777777" w:rsidR="007D7F3A" w:rsidRPr="007D7F3A" w:rsidRDefault="007D7F3A" w:rsidP="007D7F3A">
      <w:pPr>
        <w:spacing w:line="240" w:lineRule="auto"/>
        <w:rPr>
          <w:rFonts w:asciiTheme="majorHAnsi" w:hAnsiTheme="majorHAnsi"/>
          <w:b/>
          <w:bCs/>
          <w:szCs w:val="20"/>
          <w:lang w:val="nl-NL"/>
        </w:rPr>
      </w:pPr>
      <w:r w:rsidRPr="007D7F3A">
        <w:rPr>
          <w:rFonts w:asciiTheme="majorHAnsi" w:hAnsiTheme="majorHAnsi"/>
          <w:b/>
          <w:bCs/>
          <w:szCs w:val="20"/>
          <w:lang w:val="nl-NL"/>
        </w:rPr>
        <w:t>8. Contract en aanvullende suggesties</w:t>
      </w:r>
    </w:p>
    <w:p w14:paraId="31716DFF" w14:textId="77777777" w:rsidR="007D7F3A" w:rsidRDefault="007D7F3A" w:rsidP="00545779">
      <w:pPr>
        <w:numPr>
          <w:ilvl w:val="0"/>
          <w:numId w:val="53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Welke contractvormen acht u geschikt (koop, huur, lease, servicecontracten)? Wat zijn volgens u de (on)mogelijkheden bij langdurige contracten met ruimte voor innovatie?</w:t>
      </w:r>
    </w:p>
    <w:p w14:paraId="1B1DC4F8" w14:textId="09DEF25D" w:rsidR="00973844" w:rsidRDefault="00973844" w:rsidP="00973844">
      <w:pPr>
        <w:numPr>
          <w:ilvl w:val="1"/>
          <w:numId w:val="53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52C7FF4B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6F1CDD4C" w14:textId="77777777" w:rsidR="00363DDE" w:rsidRPr="007D7F3A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6795A6DA" w14:textId="77777777" w:rsidR="007D7F3A" w:rsidRDefault="007D7F3A" w:rsidP="00545779">
      <w:pPr>
        <w:numPr>
          <w:ilvl w:val="0"/>
          <w:numId w:val="53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7D7F3A">
        <w:rPr>
          <w:rFonts w:asciiTheme="majorHAnsi" w:hAnsiTheme="majorHAnsi"/>
          <w:szCs w:val="20"/>
          <w:lang w:val="nl-NL"/>
        </w:rPr>
        <w:t>Heeft u aanvullende suggesties of aandachtspunten die kunnen bijdragen aan een succesvolle aanbesteding?</w:t>
      </w:r>
    </w:p>
    <w:p w14:paraId="3A541DA4" w14:textId="4AD1CAB2" w:rsidR="00973844" w:rsidRDefault="00973844" w:rsidP="00973844">
      <w:pPr>
        <w:numPr>
          <w:ilvl w:val="1"/>
          <w:numId w:val="53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rPr>
          <w:rFonts w:asciiTheme="majorHAnsi" w:hAnsiTheme="majorHAnsi"/>
          <w:szCs w:val="20"/>
          <w:lang w:val="nl-NL"/>
        </w:rPr>
        <w:t>Antwoord:</w:t>
      </w:r>
    </w:p>
    <w:p w14:paraId="00058AE7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1148E9FB" w14:textId="77777777" w:rsidR="00363DDE" w:rsidRDefault="00363DDE" w:rsidP="00363DDE">
      <w:pPr>
        <w:spacing w:line="240" w:lineRule="auto"/>
        <w:ind w:left="1152"/>
        <w:rPr>
          <w:rFonts w:asciiTheme="majorHAnsi" w:hAnsiTheme="majorHAnsi"/>
          <w:szCs w:val="20"/>
          <w:lang w:val="nl-NL"/>
        </w:rPr>
      </w:pPr>
    </w:p>
    <w:p w14:paraId="65F97A25" w14:textId="7A5B9CB0" w:rsidR="004428E8" w:rsidRDefault="000D6622" w:rsidP="004428E8">
      <w:pPr>
        <w:spacing w:line="240" w:lineRule="auto"/>
        <w:rPr>
          <w:rFonts w:asciiTheme="majorHAnsi" w:hAnsiTheme="majorHAnsi"/>
          <w:b/>
          <w:bCs/>
          <w:szCs w:val="20"/>
          <w:lang w:val="nl-NL"/>
        </w:rPr>
      </w:pPr>
      <w:r w:rsidRPr="00545779">
        <w:rPr>
          <w:rFonts w:asciiTheme="majorHAnsi" w:hAnsiTheme="majorHAnsi"/>
          <w:b/>
          <w:bCs/>
          <w:szCs w:val="20"/>
          <w:lang w:val="nl-NL"/>
        </w:rPr>
        <w:t>9. Inkoopvoorwaarden Avans Hogeschool</w:t>
      </w:r>
    </w:p>
    <w:p w14:paraId="0B56D7FA" w14:textId="63276841" w:rsidR="00BA5D72" w:rsidRPr="00973844" w:rsidRDefault="0087055B" w:rsidP="00C162D0">
      <w:pPr>
        <w:numPr>
          <w:ilvl w:val="0"/>
          <w:numId w:val="49"/>
        </w:numPr>
        <w:spacing w:line="240" w:lineRule="auto"/>
        <w:rPr>
          <w:rFonts w:asciiTheme="majorHAnsi" w:hAnsiTheme="majorHAnsi"/>
          <w:szCs w:val="20"/>
          <w:lang w:val="nl-NL"/>
        </w:rPr>
      </w:pPr>
      <w:r w:rsidRPr="00C162D0">
        <w:rPr>
          <w:rFonts w:asciiTheme="majorHAnsi" w:hAnsiTheme="majorHAnsi"/>
          <w:szCs w:val="20"/>
          <w:lang w:val="nl-NL"/>
        </w:rPr>
        <w:t>Avans verklaart bij haar aanbestedingen haar Algemene Inkoopvoorwaarden</w:t>
      </w:r>
      <w:r>
        <w:rPr>
          <w:rFonts w:asciiTheme="majorHAnsi" w:hAnsiTheme="majorHAnsi"/>
          <w:szCs w:val="20"/>
          <w:lang w:val="nl-NL"/>
        </w:rPr>
        <w:t xml:space="preserve"> </w:t>
      </w:r>
      <w:r w:rsidRPr="00C162D0">
        <w:rPr>
          <w:rFonts w:asciiTheme="majorHAnsi" w:hAnsiTheme="majorHAnsi"/>
          <w:szCs w:val="20"/>
          <w:lang w:val="nl-NL"/>
        </w:rPr>
        <w:t>(zie onderstaande link) van toepassing. Kunt u akkoord gaan met deze Algemene Inkoopvoorwaarden? Indien dit niet het geval is, kunt u aangeven met welke artikelen u niet akkoord kan gaan en hiervoor een aangepaste suggestietekst opgeven?</w:t>
      </w:r>
      <w:r>
        <w:rPr>
          <w:rFonts w:asciiTheme="majorHAnsi" w:hAnsiTheme="majorHAnsi"/>
          <w:szCs w:val="20"/>
          <w:lang w:val="nl-NL"/>
        </w:rPr>
        <w:t xml:space="preserve"> </w:t>
      </w:r>
      <w:hyperlink r:id="rId12" w:history="1">
        <w:r w:rsidR="008B5CF1" w:rsidRPr="001E1B8B">
          <w:rPr>
            <w:rStyle w:val="Hyperlink"/>
            <w:kern w:val="22"/>
          </w:rPr>
          <w:t>Algemene Inkoopvoorwaarden Avans Hogeschool</w:t>
        </w:r>
      </w:hyperlink>
    </w:p>
    <w:p w14:paraId="2F80F449" w14:textId="7D2447E7" w:rsidR="00973844" w:rsidRPr="00363DDE" w:rsidRDefault="00973844" w:rsidP="00973844">
      <w:pPr>
        <w:numPr>
          <w:ilvl w:val="1"/>
          <w:numId w:val="49"/>
        </w:numPr>
        <w:spacing w:line="240" w:lineRule="auto"/>
        <w:rPr>
          <w:rFonts w:asciiTheme="majorHAnsi" w:hAnsiTheme="majorHAnsi"/>
          <w:szCs w:val="20"/>
          <w:lang w:val="nl-NL"/>
        </w:rPr>
      </w:pPr>
      <w:r>
        <w:t>Antwoord:</w:t>
      </w:r>
    </w:p>
    <w:p w14:paraId="345FC5BC" w14:textId="77777777" w:rsidR="00363DDE" w:rsidRDefault="00363DDE" w:rsidP="00363DDE">
      <w:pPr>
        <w:spacing w:line="240" w:lineRule="auto"/>
        <w:ind w:left="1152"/>
      </w:pPr>
    </w:p>
    <w:p w14:paraId="1851163D" w14:textId="77777777" w:rsidR="00D57659" w:rsidRDefault="00D57659" w:rsidP="00E83BFC">
      <w:pPr>
        <w:spacing w:line="240" w:lineRule="auto"/>
        <w:rPr>
          <w:rFonts w:asciiTheme="majorHAnsi" w:hAnsiTheme="majorHAnsi"/>
          <w:szCs w:val="20"/>
          <w:lang w:val="nl-NL"/>
        </w:rPr>
      </w:pPr>
    </w:p>
    <w:p w14:paraId="7F853D5C" w14:textId="77777777" w:rsidR="00D57659" w:rsidRDefault="00D57659" w:rsidP="00E83BFC">
      <w:pPr>
        <w:spacing w:line="240" w:lineRule="auto"/>
        <w:rPr>
          <w:rFonts w:asciiTheme="majorHAnsi" w:hAnsiTheme="majorHAnsi"/>
          <w:szCs w:val="20"/>
          <w:lang w:val="nl-NL"/>
        </w:rPr>
      </w:pPr>
    </w:p>
    <w:p w14:paraId="3D4A5FC2" w14:textId="77777777" w:rsidR="00D57659" w:rsidRDefault="00D57659" w:rsidP="00E83BFC">
      <w:pPr>
        <w:spacing w:line="240" w:lineRule="auto"/>
        <w:rPr>
          <w:rFonts w:asciiTheme="majorHAnsi" w:hAnsiTheme="majorHAnsi"/>
          <w:szCs w:val="20"/>
          <w:lang w:val="nl-NL"/>
        </w:rPr>
      </w:pPr>
    </w:p>
    <w:p w14:paraId="73FF32F8" w14:textId="77777777" w:rsidR="00D57659" w:rsidRDefault="00D57659" w:rsidP="00E83BFC">
      <w:pPr>
        <w:spacing w:line="240" w:lineRule="auto"/>
        <w:rPr>
          <w:rFonts w:asciiTheme="majorHAnsi" w:hAnsiTheme="majorHAnsi"/>
          <w:szCs w:val="20"/>
          <w:lang w:val="nl-NL"/>
        </w:rPr>
      </w:pPr>
    </w:p>
    <w:bookmarkEnd w:id="1"/>
    <w:bookmarkEnd w:id="2"/>
    <w:bookmarkEnd w:id="3"/>
    <w:bookmarkEnd w:id="4"/>
    <w:bookmarkEnd w:id="5"/>
    <w:bookmarkEnd w:id="6"/>
    <w:p w14:paraId="140730CC" w14:textId="6DDD34F9" w:rsidR="00DA3248" w:rsidRPr="00973844" w:rsidRDefault="00DA3248" w:rsidP="00973844">
      <w:pPr>
        <w:spacing w:line="240" w:lineRule="auto"/>
        <w:rPr>
          <w:rFonts w:asciiTheme="majorHAnsi" w:hAnsiTheme="majorHAnsi"/>
          <w:szCs w:val="18"/>
        </w:rPr>
      </w:pPr>
    </w:p>
    <w:sectPr w:rsidR="00DA3248" w:rsidRPr="00973844" w:rsidSect="00FC71C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552" w:right="1134" w:bottom="2495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297E8" w14:textId="77777777" w:rsidR="00000972" w:rsidRDefault="00000972" w:rsidP="00724105">
      <w:pPr>
        <w:spacing w:after="0" w:line="240" w:lineRule="auto"/>
      </w:pPr>
      <w:r>
        <w:separator/>
      </w:r>
    </w:p>
  </w:endnote>
  <w:endnote w:type="continuationSeparator" w:id="0">
    <w:p w14:paraId="7CCF7020" w14:textId="77777777" w:rsidR="00000972" w:rsidRDefault="00000972" w:rsidP="00724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282234"/>
      <w:docPartObj>
        <w:docPartGallery w:val="Page Numbers (Bottom of Page)"/>
        <w:docPartUnique/>
      </w:docPartObj>
    </w:sdtPr>
    <w:sdtEndPr>
      <w:rPr>
        <w:color w:val="auto"/>
      </w:rPr>
    </w:sdtEndPr>
    <w:sdtContent>
      <w:sdt>
        <w:sdtPr>
          <w:rPr>
            <w:color w:val="auto"/>
          </w:rPr>
          <w:id w:val="-1705238520"/>
          <w:docPartObj>
            <w:docPartGallery w:val="Page Numbers (Top of Page)"/>
            <w:docPartUnique/>
          </w:docPartObj>
        </w:sdtPr>
        <w:sdtContent>
          <w:p w14:paraId="7C474D11" w14:textId="53A58914" w:rsidR="00EA7A1A" w:rsidRPr="00EA7A1A" w:rsidRDefault="009363E7">
            <w:pPr>
              <w:pStyle w:val="Voettekst"/>
              <w:rPr>
                <w:color w:val="auto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2B4C0B9" wp14:editId="669B69EA">
                  <wp:simplePos x="0" y="0"/>
                  <wp:positionH relativeFrom="column">
                    <wp:posOffset>5410200</wp:posOffset>
                  </wp:positionH>
                  <wp:positionV relativeFrom="page">
                    <wp:align>bottom</wp:align>
                  </wp:positionV>
                  <wp:extent cx="2116455" cy="1540510"/>
                  <wp:effectExtent l="0" t="0" r="0" b="2540"/>
                  <wp:wrapNone/>
                  <wp:docPr id="1058565267" name="Afbeelding 3" descr="Afbeelding met tekst, schermopname, visitekaartje, Lettertype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565267" name="Afbeelding 3" descr="Afbeelding met tekst, schermopname, visitekaartje, Lettertype&#10;&#10;Door AI gegenereerde inhoud is mogelijk onjuis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455" cy="1540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730A">
              <w:rPr>
                <w:color w:val="auto"/>
              </w:rPr>
              <w:t>AV-middelen en aanvullende dienstverlening</w:t>
            </w:r>
          </w:p>
          <w:p w14:paraId="1D0FE225" w14:textId="6082280C" w:rsidR="00EA7A1A" w:rsidRPr="00EA7A1A" w:rsidRDefault="00EA7A1A">
            <w:pPr>
              <w:pStyle w:val="Voettekst"/>
              <w:rPr>
                <w:color w:val="auto"/>
              </w:rPr>
            </w:pPr>
            <w:r w:rsidRPr="00EA7A1A">
              <w:rPr>
                <w:color w:val="auto"/>
                <w:lang w:val="nl-NL"/>
              </w:rPr>
              <w:t xml:space="preserve">Pagina </w:t>
            </w:r>
            <w:r w:rsidRPr="00EA7A1A">
              <w:rPr>
                <w:color w:val="auto"/>
                <w:sz w:val="24"/>
                <w:szCs w:val="24"/>
              </w:rPr>
              <w:fldChar w:fldCharType="begin"/>
            </w:r>
            <w:r w:rsidRPr="00EA7A1A">
              <w:rPr>
                <w:color w:val="auto"/>
              </w:rPr>
              <w:instrText>PAGE</w:instrText>
            </w:r>
            <w:r w:rsidRPr="00EA7A1A">
              <w:rPr>
                <w:color w:val="auto"/>
                <w:sz w:val="24"/>
                <w:szCs w:val="24"/>
              </w:rPr>
              <w:fldChar w:fldCharType="separate"/>
            </w:r>
            <w:r w:rsidRPr="00EA7A1A">
              <w:rPr>
                <w:color w:val="auto"/>
                <w:lang w:val="nl-NL"/>
              </w:rPr>
              <w:t>2</w:t>
            </w:r>
            <w:r w:rsidRPr="00EA7A1A">
              <w:rPr>
                <w:color w:val="auto"/>
                <w:sz w:val="24"/>
                <w:szCs w:val="24"/>
              </w:rPr>
              <w:fldChar w:fldCharType="end"/>
            </w:r>
            <w:r w:rsidRPr="00EA7A1A">
              <w:rPr>
                <w:color w:val="auto"/>
                <w:lang w:val="nl-NL"/>
              </w:rPr>
              <w:t xml:space="preserve"> van </w:t>
            </w:r>
            <w:r w:rsidRPr="00EA7A1A">
              <w:rPr>
                <w:color w:val="auto"/>
                <w:sz w:val="24"/>
                <w:szCs w:val="24"/>
              </w:rPr>
              <w:fldChar w:fldCharType="begin"/>
            </w:r>
            <w:r w:rsidRPr="00EA7A1A">
              <w:rPr>
                <w:color w:val="auto"/>
              </w:rPr>
              <w:instrText>NUMPAGES</w:instrText>
            </w:r>
            <w:r w:rsidRPr="00EA7A1A">
              <w:rPr>
                <w:color w:val="auto"/>
                <w:sz w:val="24"/>
                <w:szCs w:val="24"/>
              </w:rPr>
              <w:fldChar w:fldCharType="separate"/>
            </w:r>
            <w:r w:rsidRPr="00EA7A1A">
              <w:rPr>
                <w:color w:val="auto"/>
                <w:lang w:val="nl-NL"/>
              </w:rPr>
              <w:t>2</w:t>
            </w:r>
            <w:r w:rsidRPr="00EA7A1A">
              <w:rPr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  <w:p w14:paraId="0590D5C1" w14:textId="092EF05A" w:rsidR="00724105" w:rsidRPr="008F707D" w:rsidRDefault="00724105" w:rsidP="000330B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DAE9F" w14:textId="33713412" w:rsidR="009363E7" w:rsidRDefault="009363E7">
    <w:pPr>
      <w:pStyle w:val="Voet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8E7527C" wp14:editId="632ECF0D">
          <wp:simplePos x="0" y="0"/>
          <wp:positionH relativeFrom="column">
            <wp:posOffset>5410200</wp:posOffset>
          </wp:positionH>
          <wp:positionV relativeFrom="page">
            <wp:align>bottom</wp:align>
          </wp:positionV>
          <wp:extent cx="2116455" cy="1540510"/>
          <wp:effectExtent l="0" t="0" r="0" b="2540"/>
          <wp:wrapNone/>
          <wp:docPr id="1152669489" name="Afbeelding 3" descr="Afbeelding met tekst, schermopname, visitekaartje, Lettertyp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669489" name="Afbeelding 3" descr="Afbeelding met tekst, schermopname, visitekaartje, Lettertyp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455" cy="154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DB13A" w14:textId="77777777" w:rsidR="00000972" w:rsidRDefault="00000972" w:rsidP="00724105">
      <w:pPr>
        <w:spacing w:after="0" w:line="240" w:lineRule="auto"/>
      </w:pPr>
      <w:r>
        <w:separator/>
      </w:r>
    </w:p>
  </w:footnote>
  <w:footnote w:type="continuationSeparator" w:id="0">
    <w:p w14:paraId="71871ABC" w14:textId="77777777" w:rsidR="00000972" w:rsidRDefault="00000972" w:rsidP="00724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D69D" w14:textId="77777777" w:rsidR="00724105" w:rsidRDefault="00724105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2E89DD5" wp14:editId="733B365B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591200" cy="471600"/>
          <wp:effectExtent l="0" t="0" r="0" b="5080"/>
          <wp:wrapNone/>
          <wp:docPr id="129610330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488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91118" w14:textId="2742DD16" w:rsidR="00FC71C4" w:rsidRDefault="00EA7A1A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B285B46" wp14:editId="41A14708">
          <wp:simplePos x="0" y="0"/>
          <wp:positionH relativeFrom="margin">
            <wp:posOffset>0</wp:posOffset>
          </wp:positionH>
          <wp:positionV relativeFrom="page">
            <wp:posOffset>719455</wp:posOffset>
          </wp:positionV>
          <wp:extent cx="1591200" cy="471600"/>
          <wp:effectExtent l="0" t="0" r="0" b="5080"/>
          <wp:wrapNone/>
          <wp:docPr id="91518426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488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484"/>
    <w:multiLevelType w:val="multilevel"/>
    <w:tmpl w:val="5434C74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2FE6A94"/>
    <w:multiLevelType w:val="multilevel"/>
    <w:tmpl w:val="0698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460B5"/>
    <w:multiLevelType w:val="multilevel"/>
    <w:tmpl w:val="9CA04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10523"/>
    <w:multiLevelType w:val="multilevel"/>
    <w:tmpl w:val="886AD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D4448"/>
    <w:multiLevelType w:val="hybridMultilevel"/>
    <w:tmpl w:val="60C853EE"/>
    <w:lvl w:ilvl="0" w:tplc="73ECB814">
      <w:start w:val="14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881A9A"/>
    <w:multiLevelType w:val="hybridMultilevel"/>
    <w:tmpl w:val="86F25656"/>
    <w:lvl w:ilvl="0" w:tplc="B5B21382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E457A"/>
    <w:multiLevelType w:val="hybridMultilevel"/>
    <w:tmpl w:val="3C3C4C26"/>
    <w:lvl w:ilvl="0" w:tplc="73ECB814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DB3E7"/>
    <w:multiLevelType w:val="hybridMultilevel"/>
    <w:tmpl w:val="6B8E7F58"/>
    <w:lvl w:ilvl="0" w:tplc="E3AA81BC">
      <w:start w:val="1"/>
      <w:numFmt w:val="decimal"/>
      <w:lvlText w:val="%1."/>
      <w:lvlJc w:val="left"/>
      <w:pPr>
        <w:ind w:left="720" w:hanging="360"/>
      </w:pPr>
    </w:lvl>
    <w:lvl w:ilvl="1" w:tplc="99AE126E">
      <w:start w:val="1"/>
      <w:numFmt w:val="lowerLetter"/>
      <w:lvlText w:val="%2."/>
      <w:lvlJc w:val="left"/>
      <w:pPr>
        <w:ind w:left="1440" w:hanging="360"/>
      </w:pPr>
    </w:lvl>
    <w:lvl w:ilvl="2" w:tplc="7C647248">
      <w:start w:val="1"/>
      <w:numFmt w:val="lowerRoman"/>
      <w:lvlText w:val="%3."/>
      <w:lvlJc w:val="right"/>
      <w:pPr>
        <w:ind w:left="2160" w:hanging="180"/>
      </w:pPr>
    </w:lvl>
    <w:lvl w:ilvl="3" w:tplc="D1E4ABF2">
      <w:start w:val="1"/>
      <w:numFmt w:val="decimal"/>
      <w:lvlText w:val="%4."/>
      <w:lvlJc w:val="left"/>
      <w:pPr>
        <w:ind w:left="2880" w:hanging="360"/>
      </w:pPr>
    </w:lvl>
    <w:lvl w:ilvl="4" w:tplc="192274F4">
      <w:start w:val="1"/>
      <w:numFmt w:val="lowerLetter"/>
      <w:lvlText w:val="%5."/>
      <w:lvlJc w:val="left"/>
      <w:pPr>
        <w:ind w:left="3600" w:hanging="360"/>
      </w:pPr>
    </w:lvl>
    <w:lvl w:ilvl="5" w:tplc="2DA20FC4">
      <w:start w:val="1"/>
      <w:numFmt w:val="lowerRoman"/>
      <w:lvlText w:val="%6."/>
      <w:lvlJc w:val="right"/>
      <w:pPr>
        <w:ind w:left="4320" w:hanging="180"/>
      </w:pPr>
    </w:lvl>
    <w:lvl w:ilvl="6" w:tplc="226CD532">
      <w:start w:val="1"/>
      <w:numFmt w:val="decimal"/>
      <w:lvlText w:val="%7."/>
      <w:lvlJc w:val="left"/>
      <w:pPr>
        <w:ind w:left="5040" w:hanging="360"/>
      </w:pPr>
    </w:lvl>
    <w:lvl w:ilvl="7" w:tplc="57E8EDE4">
      <w:start w:val="1"/>
      <w:numFmt w:val="lowerLetter"/>
      <w:lvlText w:val="%8."/>
      <w:lvlJc w:val="left"/>
      <w:pPr>
        <w:ind w:left="5760" w:hanging="360"/>
      </w:pPr>
    </w:lvl>
    <w:lvl w:ilvl="8" w:tplc="E3EC81F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D054F"/>
    <w:multiLevelType w:val="multilevel"/>
    <w:tmpl w:val="B3EAC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F628BE"/>
    <w:multiLevelType w:val="multilevel"/>
    <w:tmpl w:val="849E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70280B"/>
    <w:multiLevelType w:val="multilevel"/>
    <w:tmpl w:val="183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4D123D"/>
    <w:multiLevelType w:val="hybridMultilevel"/>
    <w:tmpl w:val="9F02B95A"/>
    <w:lvl w:ilvl="0" w:tplc="73ECB814">
      <w:start w:val="14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31432E"/>
    <w:multiLevelType w:val="multilevel"/>
    <w:tmpl w:val="5434C74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1D4461E2"/>
    <w:multiLevelType w:val="multilevel"/>
    <w:tmpl w:val="7AAE0100"/>
    <w:styleLink w:val="KoppenLijst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 w:val="0"/>
        <w:i w:val="0"/>
        <w:caps/>
        <w:smallCaps w:val="0"/>
        <w:strike w:val="0"/>
        <w:dstrike w:val="0"/>
        <w:vanish w:val="0"/>
        <w:color w:val="C4161C" w:themeColor="text2"/>
        <w:sz w:val="32"/>
        <w:vertAlign w:val="baseline"/>
      </w:rPr>
    </w:lvl>
    <w:lvl w:ilvl="1">
      <w:start w:val="1"/>
      <w:numFmt w:val="decimal"/>
      <w:lvlText w:val="%2.%1."/>
      <w:lvlJc w:val="left"/>
      <w:pPr>
        <w:ind w:left="360" w:hanging="360"/>
      </w:pPr>
      <w:rPr>
        <w:rFonts w:asciiTheme="majorHAnsi" w:hAnsiTheme="majorHAnsi" w:hint="default"/>
        <w:caps/>
        <w:smallCaps w:val="0"/>
        <w:strike w:val="0"/>
        <w:dstrike w:val="0"/>
        <w:vanish w:val="0"/>
        <w:color w:val="C4161C" w:themeColor="text2"/>
        <w:sz w:val="24"/>
        <w:vertAlign w:val="baseline"/>
      </w:rPr>
    </w:lvl>
    <w:lvl w:ilvl="2">
      <w:start w:val="1"/>
      <w:numFmt w:val="none"/>
      <w:lvlText w:val="%3"/>
      <w:lvlJc w:val="left"/>
      <w:pPr>
        <w:ind w:left="360" w:hanging="360"/>
      </w:pPr>
      <w:rPr>
        <w:rFonts w:asciiTheme="minorHAnsi" w:hAnsiTheme="minorHAnsi" w:hint="default"/>
        <w:color w:val="C4161C" w:themeColor="text2"/>
        <w:sz w:val="24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4" w15:restartNumberingAfterBreak="0">
    <w:nsid w:val="20591E9C"/>
    <w:multiLevelType w:val="multilevel"/>
    <w:tmpl w:val="DFC6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FB05F7"/>
    <w:multiLevelType w:val="multilevel"/>
    <w:tmpl w:val="0D7EF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07346F"/>
    <w:multiLevelType w:val="multilevel"/>
    <w:tmpl w:val="5434C74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212D6D79"/>
    <w:multiLevelType w:val="multilevel"/>
    <w:tmpl w:val="5434C74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8" w15:restartNumberingAfterBreak="0">
    <w:nsid w:val="26607A08"/>
    <w:multiLevelType w:val="multilevel"/>
    <w:tmpl w:val="C426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58034A"/>
    <w:multiLevelType w:val="multilevel"/>
    <w:tmpl w:val="B8C8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E058FD"/>
    <w:multiLevelType w:val="hybridMultilevel"/>
    <w:tmpl w:val="4AAC0F24"/>
    <w:lvl w:ilvl="0" w:tplc="73ECB814">
      <w:start w:val="14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9212A3"/>
    <w:multiLevelType w:val="multilevel"/>
    <w:tmpl w:val="5434C74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2" w15:restartNumberingAfterBreak="0">
    <w:nsid w:val="324D7EB0"/>
    <w:multiLevelType w:val="hybridMultilevel"/>
    <w:tmpl w:val="6DA825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8F6739"/>
    <w:multiLevelType w:val="multilevel"/>
    <w:tmpl w:val="183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2642F8"/>
    <w:multiLevelType w:val="hybridMultilevel"/>
    <w:tmpl w:val="C194D676"/>
    <w:lvl w:ilvl="0" w:tplc="53C291D4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634E4A"/>
    <w:multiLevelType w:val="hybridMultilevel"/>
    <w:tmpl w:val="424E34C0"/>
    <w:lvl w:ilvl="0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6F21B83"/>
    <w:multiLevelType w:val="hybridMultilevel"/>
    <w:tmpl w:val="421A3B3A"/>
    <w:lvl w:ilvl="0" w:tplc="94503436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3E4A84"/>
    <w:multiLevelType w:val="multilevel"/>
    <w:tmpl w:val="183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DB911E7"/>
    <w:multiLevelType w:val="hybridMultilevel"/>
    <w:tmpl w:val="1BE0CA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C25AED"/>
    <w:multiLevelType w:val="hybridMultilevel"/>
    <w:tmpl w:val="16900A48"/>
    <w:lvl w:ilvl="0" w:tplc="5738903A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006FDA"/>
    <w:multiLevelType w:val="multilevel"/>
    <w:tmpl w:val="AD341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C40AF2"/>
    <w:multiLevelType w:val="hybridMultilevel"/>
    <w:tmpl w:val="0770D02C"/>
    <w:lvl w:ilvl="0" w:tplc="3A4CF166">
      <w:start w:val="2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8E5D9A"/>
    <w:multiLevelType w:val="multilevel"/>
    <w:tmpl w:val="183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9E63B1D"/>
    <w:multiLevelType w:val="multilevel"/>
    <w:tmpl w:val="183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B012786"/>
    <w:multiLevelType w:val="hybridMultilevel"/>
    <w:tmpl w:val="164A8604"/>
    <w:lvl w:ilvl="0" w:tplc="E9366234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385793"/>
    <w:multiLevelType w:val="hybridMultilevel"/>
    <w:tmpl w:val="65A03420"/>
    <w:lvl w:ilvl="0" w:tplc="FFFFFFFF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E359E"/>
    <w:multiLevelType w:val="multilevel"/>
    <w:tmpl w:val="5434C74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7" w15:restartNumberingAfterBreak="0">
    <w:nsid w:val="5DD1598C"/>
    <w:multiLevelType w:val="hybridMultilevel"/>
    <w:tmpl w:val="0172B86C"/>
    <w:lvl w:ilvl="0" w:tplc="3A4CF166">
      <w:start w:val="2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9CD2C110">
      <w:numFmt w:val="bullet"/>
      <w:lvlText w:val=""/>
      <w:lvlJc w:val="left"/>
      <w:pPr>
        <w:ind w:left="2140" w:hanging="700"/>
      </w:pPr>
      <w:rPr>
        <w:rFonts w:ascii="Symbol" w:eastAsia="Times New Roman" w:hAnsi="Symbol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F6560E6"/>
    <w:multiLevelType w:val="hybridMultilevel"/>
    <w:tmpl w:val="65A03420"/>
    <w:lvl w:ilvl="0" w:tplc="8C8C80DA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EB5C35"/>
    <w:multiLevelType w:val="multilevel"/>
    <w:tmpl w:val="886AD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196059B"/>
    <w:multiLevelType w:val="multilevel"/>
    <w:tmpl w:val="183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FB3701"/>
    <w:multiLevelType w:val="hybridMultilevel"/>
    <w:tmpl w:val="E124A6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086A76"/>
    <w:multiLevelType w:val="multilevel"/>
    <w:tmpl w:val="183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7A87089"/>
    <w:multiLevelType w:val="hybridMultilevel"/>
    <w:tmpl w:val="EDCEAB10"/>
    <w:lvl w:ilvl="0" w:tplc="3628EA30">
      <w:start w:val="1"/>
      <w:numFmt w:val="decimal"/>
      <w:lvlText w:val="2.%1"/>
      <w:lvlJc w:val="righ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CA026D"/>
    <w:multiLevelType w:val="hybridMultilevel"/>
    <w:tmpl w:val="E1529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9E1A6B"/>
    <w:multiLevelType w:val="multilevel"/>
    <w:tmpl w:val="5434C74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6" w15:restartNumberingAfterBreak="0">
    <w:nsid w:val="72D2359E"/>
    <w:multiLevelType w:val="hybridMultilevel"/>
    <w:tmpl w:val="53BCD5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123B05"/>
    <w:multiLevelType w:val="multilevel"/>
    <w:tmpl w:val="183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AA42E30"/>
    <w:multiLevelType w:val="multilevel"/>
    <w:tmpl w:val="5434C74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9" w15:restartNumberingAfterBreak="0">
    <w:nsid w:val="7C5812BF"/>
    <w:multiLevelType w:val="multilevel"/>
    <w:tmpl w:val="183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D82279F"/>
    <w:multiLevelType w:val="hybridMultilevel"/>
    <w:tmpl w:val="52307F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C90895"/>
    <w:multiLevelType w:val="multilevel"/>
    <w:tmpl w:val="5434C74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925770931">
    <w:abstractNumId w:val="13"/>
  </w:num>
  <w:num w:numId="2" w16cid:durableId="155076644">
    <w:abstractNumId w:val="13"/>
  </w:num>
  <w:num w:numId="3" w16cid:durableId="468982925">
    <w:abstractNumId w:val="26"/>
  </w:num>
  <w:num w:numId="4" w16cid:durableId="1176309098">
    <w:abstractNumId w:val="43"/>
  </w:num>
  <w:num w:numId="5" w16cid:durableId="1975599415">
    <w:abstractNumId w:val="24"/>
  </w:num>
  <w:num w:numId="6" w16cid:durableId="429013736">
    <w:abstractNumId w:val="38"/>
  </w:num>
  <w:num w:numId="7" w16cid:durableId="1650356820">
    <w:abstractNumId w:val="34"/>
  </w:num>
  <w:num w:numId="8" w16cid:durableId="579827060">
    <w:abstractNumId w:val="29"/>
  </w:num>
  <w:num w:numId="9" w16cid:durableId="851333506">
    <w:abstractNumId w:val="5"/>
  </w:num>
  <w:num w:numId="10" w16cid:durableId="1746805489">
    <w:abstractNumId w:val="31"/>
  </w:num>
  <w:num w:numId="11" w16cid:durableId="1295063139">
    <w:abstractNumId w:val="37"/>
  </w:num>
  <w:num w:numId="12" w16cid:durableId="1706715670">
    <w:abstractNumId w:val="11"/>
  </w:num>
  <w:num w:numId="13" w16cid:durableId="244340568">
    <w:abstractNumId w:val="6"/>
  </w:num>
  <w:num w:numId="14" w16cid:durableId="1284076342">
    <w:abstractNumId w:val="4"/>
  </w:num>
  <w:num w:numId="15" w16cid:durableId="1863325544">
    <w:abstractNumId w:val="20"/>
  </w:num>
  <w:num w:numId="16" w16cid:durableId="942110193">
    <w:abstractNumId w:val="25"/>
  </w:num>
  <w:num w:numId="17" w16cid:durableId="1461413837">
    <w:abstractNumId w:val="41"/>
  </w:num>
  <w:num w:numId="18" w16cid:durableId="1718779419">
    <w:abstractNumId w:val="22"/>
  </w:num>
  <w:num w:numId="19" w16cid:durableId="1516068308">
    <w:abstractNumId w:val="8"/>
  </w:num>
  <w:num w:numId="20" w16cid:durableId="296109216">
    <w:abstractNumId w:val="15"/>
  </w:num>
  <w:num w:numId="21" w16cid:durableId="58133151">
    <w:abstractNumId w:val="9"/>
  </w:num>
  <w:num w:numId="22" w16cid:durableId="906191433">
    <w:abstractNumId w:val="18"/>
  </w:num>
  <w:num w:numId="23" w16cid:durableId="2071463811">
    <w:abstractNumId w:val="44"/>
  </w:num>
  <w:num w:numId="24" w16cid:durableId="1805387208">
    <w:abstractNumId w:val="35"/>
  </w:num>
  <w:num w:numId="25" w16cid:durableId="277689087">
    <w:abstractNumId w:val="1"/>
  </w:num>
  <w:num w:numId="26" w16cid:durableId="1356879732">
    <w:abstractNumId w:val="19"/>
  </w:num>
  <w:num w:numId="27" w16cid:durableId="328824718">
    <w:abstractNumId w:val="30"/>
  </w:num>
  <w:num w:numId="28" w16cid:durableId="1071074595">
    <w:abstractNumId w:val="14"/>
  </w:num>
  <w:num w:numId="29" w16cid:durableId="341784637">
    <w:abstractNumId w:val="2"/>
  </w:num>
  <w:num w:numId="30" w16cid:durableId="620576733">
    <w:abstractNumId w:val="33"/>
  </w:num>
  <w:num w:numId="31" w16cid:durableId="958686534">
    <w:abstractNumId w:val="27"/>
  </w:num>
  <w:num w:numId="32" w16cid:durableId="313146082">
    <w:abstractNumId w:val="49"/>
  </w:num>
  <w:num w:numId="33" w16cid:durableId="1332442081">
    <w:abstractNumId w:val="23"/>
  </w:num>
  <w:num w:numId="34" w16cid:durableId="1100025909">
    <w:abstractNumId w:val="32"/>
  </w:num>
  <w:num w:numId="35" w16cid:durableId="1585646905">
    <w:abstractNumId w:val="47"/>
  </w:num>
  <w:num w:numId="36" w16cid:durableId="422066011">
    <w:abstractNumId w:val="42"/>
  </w:num>
  <w:num w:numId="37" w16cid:durableId="1034496703">
    <w:abstractNumId w:val="40"/>
  </w:num>
  <w:num w:numId="38" w16cid:durableId="1718356331">
    <w:abstractNumId w:val="10"/>
  </w:num>
  <w:num w:numId="39" w16cid:durableId="1865166264">
    <w:abstractNumId w:val="46"/>
  </w:num>
  <w:num w:numId="40" w16cid:durableId="721294676">
    <w:abstractNumId w:val="50"/>
  </w:num>
  <w:num w:numId="41" w16cid:durableId="1253930055">
    <w:abstractNumId w:val="28"/>
  </w:num>
  <w:num w:numId="42" w16cid:durableId="1161191308">
    <w:abstractNumId w:val="36"/>
  </w:num>
  <w:num w:numId="43" w16cid:durableId="1635988685">
    <w:abstractNumId w:val="12"/>
  </w:num>
  <w:num w:numId="44" w16cid:durableId="2125080140">
    <w:abstractNumId w:val="21"/>
  </w:num>
  <w:num w:numId="45" w16cid:durableId="727873982">
    <w:abstractNumId w:val="0"/>
  </w:num>
  <w:num w:numId="46" w16cid:durableId="1262839087">
    <w:abstractNumId w:val="17"/>
  </w:num>
  <w:num w:numId="47" w16cid:durableId="804153455">
    <w:abstractNumId w:val="39"/>
  </w:num>
  <w:num w:numId="48" w16cid:durableId="1986280833">
    <w:abstractNumId w:val="3"/>
  </w:num>
  <w:num w:numId="49" w16cid:durableId="829977297">
    <w:abstractNumId w:val="48"/>
  </w:num>
  <w:num w:numId="50" w16cid:durableId="1665745221">
    <w:abstractNumId w:val="7"/>
  </w:num>
  <w:num w:numId="51" w16cid:durableId="1071806249">
    <w:abstractNumId w:val="16"/>
  </w:num>
  <w:num w:numId="52" w16cid:durableId="1980845218">
    <w:abstractNumId w:val="51"/>
  </w:num>
  <w:num w:numId="53" w16cid:durableId="1093012705">
    <w:abstractNumId w:val="4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01"/>
    <w:rsid w:val="00000972"/>
    <w:rsid w:val="00001601"/>
    <w:rsid w:val="00005A23"/>
    <w:rsid w:val="000114D7"/>
    <w:rsid w:val="00011708"/>
    <w:rsid w:val="00014171"/>
    <w:rsid w:val="0001595F"/>
    <w:rsid w:val="00015F56"/>
    <w:rsid w:val="000164C2"/>
    <w:rsid w:val="00016E93"/>
    <w:rsid w:val="00017F91"/>
    <w:rsid w:val="000330B2"/>
    <w:rsid w:val="0003730F"/>
    <w:rsid w:val="00041F34"/>
    <w:rsid w:val="00042886"/>
    <w:rsid w:val="00042D00"/>
    <w:rsid w:val="00047DDF"/>
    <w:rsid w:val="000503DE"/>
    <w:rsid w:val="00051AE1"/>
    <w:rsid w:val="0005305F"/>
    <w:rsid w:val="0005722A"/>
    <w:rsid w:val="000579EB"/>
    <w:rsid w:val="000652A5"/>
    <w:rsid w:val="000822D6"/>
    <w:rsid w:val="00085DAF"/>
    <w:rsid w:val="00085F69"/>
    <w:rsid w:val="00087BBC"/>
    <w:rsid w:val="00095682"/>
    <w:rsid w:val="00096F4C"/>
    <w:rsid w:val="000A0C99"/>
    <w:rsid w:val="000A0DA8"/>
    <w:rsid w:val="000A1329"/>
    <w:rsid w:val="000A2793"/>
    <w:rsid w:val="000A3B7B"/>
    <w:rsid w:val="000A3C89"/>
    <w:rsid w:val="000A63AF"/>
    <w:rsid w:val="000A6E38"/>
    <w:rsid w:val="000B0DCE"/>
    <w:rsid w:val="000B3338"/>
    <w:rsid w:val="000B3A24"/>
    <w:rsid w:val="000C3A8C"/>
    <w:rsid w:val="000C51BF"/>
    <w:rsid w:val="000D0365"/>
    <w:rsid w:val="000D4055"/>
    <w:rsid w:val="000D6622"/>
    <w:rsid w:val="000D7C39"/>
    <w:rsid w:val="000D9E73"/>
    <w:rsid w:val="000E70CF"/>
    <w:rsid w:val="000F690D"/>
    <w:rsid w:val="000F7DE3"/>
    <w:rsid w:val="000F7E58"/>
    <w:rsid w:val="001015BF"/>
    <w:rsid w:val="00101E93"/>
    <w:rsid w:val="00103CE0"/>
    <w:rsid w:val="001053F4"/>
    <w:rsid w:val="00106223"/>
    <w:rsid w:val="0011072B"/>
    <w:rsid w:val="00115EAA"/>
    <w:rsid w:val="0012298E"/>
    <w:rsid w:val="001257E4"/>
    <w:rsid w:val="0012676E"/>
    <w:rsid w:val="001270B1"/>
    <w:rsid w:val="001271E0"/>
    <w:rsid w:val="00136327"/>
    <w:rsid w:val="00136732"/>
    <w:rsid w:val="00142430"/>
    <w:rsid w:val="0014346E"/>
    <w:rsid w:val="00144823"/>
    <w:rsid w:val="00152B56"/>
    <w:rsid w:val="00153D49"/>
    <w:rsid w:val="001542DB"/>
    <w:rsid w:val="00160997"/>
    <w:rsid w:val="00162FFD"/>
    <w:rsid w:val="00174F2A"/>
    <w:rsid w:val="00175B91"/>
    <w:rsid w:val="00176D84"/>
    <w:rsid w:val="00182175"/>
    <w:rsid w:val="00184266"/>
    <w:rsid w:val="0018745C"/>
    <w:rsid w:val="001929EB"/>
    <w:rsid w:val="00192A06"/>
    <w:rsid w:val="00192C69"/>
    <w:rsid w:val="0019631B"/>
    <w:rsid w:val="001B3817"/>
    <w:rsid w:val="001C1A44"/>
    <w:rsid w:val="001C47AD"/>
    <w:rsid w:val="001C4A14"/>
    <w:rsid w:val="001C5158"/>
    <w:rsid w:val="001C54C0"/>
    <w:rsid w:val="001C61E9"/>
    <w:rsid w:val="001D0CC5"/>
    <w:rsid w:val="001D1B47"/>
    <w:rsid w:val="001D1DC6"/>
    <w:rsid w:val="001E15E2"/>
    <w:rsid w:val="001E203F"/>
    <w:rsid w:val="001E3DB3"/>
    <w:rsid w:val="001E40F0"/>
    <w:rsid w:val="001E468E"/>
    <w:rsid w:val="001F2BF1"/>
    <w:rsid w:val="001F3B29"/>
    <w:rsid w:val="001F3ED5"/>
    <w:rsid w:val="001F64BC"/>
    <w:rsid w:val="00202D55"/>
    <w:rsid w:val="00204791"/>
    <w:rsid w:val="00205003"/>
    <w:rsid w:val="00207E3E"/>
    <w:rsid w:val="0021689D"/>
    <w:rsid w:val="0022176E"/>
    <w:rsid w:val="00222A27"/>
    <w:rsid w:val="002246D3"/>
    <w:rsid w:val="00226B01"/>
    <w:rsid w:val="002273C7"/>
    <w:rsid w:val="0023488E"/>
    <w:rsid w:val="00235939"/>
    <w:rsid w:val="00241D59"/>
    <w:rsid w:val="00242EA9"/>
    <w:rsid w:val="0024332D"/>
    <w:rsid w:val="0024497F"/>
    <w:rsid w:val="00251D8D"/>
    <w:rsid w:val="002522E9"/>
    <w:rsid w:val="00260562"/>
    <w:rsid w:val="002625E3"/>
    <w:rsid w:val="0026532B"/>
    <w:rsid w:val="00265E29"/>
    <w:rsid w:val="00266B7A"/>
    <w:rsid w:val="00270139"/>
    <w:rsid w:val="0027054C"/>
    <w:rsid w:val="00273C28"/>
    <w:rsid w:val="00274E5C"/>
    <w:rsid w:val="00277333"/>
    <w:rsid w:val="00281919"/>
    <w:rsid w:val="0028193D"/>
    <w:rsid w:val="00281E5C"/>
    <w:rsid w:val="00286A66"/>
    <w:rsid w:val="002915A0"/>
    <w:rsid w:val="00292731"/>
    <w:rsid w:val="002958A8"/>
    <w:rsid w:val="00296FAE"/>
    <w:rsid w:val="002A1044"/>
    <w:rsid w:val="002A21AB"/>
    <w:rsid w:val="002A3431"/>
    <w:rsid w:val="002A46C7"/>
    <w:rsid w:val="002B0F5A"/>
    <w:rsid w:val="002B1724"/>
    <w:rsid w:val="002B3474"/>
    <w:rsid w:val="002B5CA3"/>
    <w:rsid w:val="002C3EB7"/>
    <w:rsid w:val="002D0D91"/>
    <w:rsid w:val="002D5292"/>
    <w:rsid w:val="002D5582"/>
    <w:rsid w:val="002D7951"/>
    <w:rsid w:val="002E0D34"/>
    <w:rsid w:val="002F75A9"/>
    <w:rsid w:val="0030082C"/>
    <w:rsid w:val="003022C7"/>
    <w:rsid w:val="00302BC9"/>
    <w:rsid w:val="00311282"/>
    <w:rsid w:val="0031174C"/>
    <w:rsid w:val="003122ED"/>
    <w:rsid w:val="00312BC1"/>
    <w:rsid w:val="00312D33"/>
    <w:rsid w:val="00314C87"/>
    <w:rsid w:val="00320536"/>
    <w:rsid w:val="00321255"/>
    <w:rsid w:val="0032305A"/>
    <w:rsid w:val="0032583B"/>
    <w:rsid w:val="003264D1"/>
    <w:rsid w:val="00327C24"/>
    <w:rsid w:val="00330295"/>
    <w:rsid w:val="00335388"/>
    <w:rsid w:val="0033736E"/>
    <w:rsid w:val="0034052A"/>
    <w:rsid w:val="00341CE2"/>
    <w:rsid w:val="00351CDD"/>
    <w:rsid w:val="00352058"/>
    <w:rsid w:val="00353FC5"/>
    <w:rsid w:val="00354785"/>
    <w:rsid w:val="00356997"/>
    <w:rsid w:val="00361133"/>
    <w:rsid w:val="0036212D"/>
    <w:rsid w:val="00363DDE"/>
    <w:rsid w:val="0036490A"/>
    <w:rsid w:val="00365DF7"/>
    <w:rsid w:val="00370760"/>
    <w:rsid w:val="00375D78"/>
    <w:rsid w:val="00381327"/>
    <w:rsid w:val="003834E5"/>
    <w:rsid w:val="00385AF7"/>
    <w:rsid w:val="0039226D"/>
    <w:rsid w:val="00393296"/>
    <w:rsid w:val="003A3821"/>
    <w:rsid w:val="003A3D37"/>
    <w:rsid w:val="003A5475"/>
    <w:rsid w:val="003A58AE"/>
    <w:rsid w:val="003B20DF"/>
    <w:rsid w:val="003B345E"/>
    <w:rsid w:val="003B3A99"/>
    <w:rsid w:val="003B488D"/>
    <w:rsid w:val="003B4910"/>
    <w:rsid w:val="003B5615"/>
    <w:rsid w:val="003B5795"/>
    <w:rsid w:val="003B7142"/>
    <w:rsid w:val="003C1010"/>
    <w:rsid w:val="003C30B8"/>
    <w:rsid w:val="003C3678"/>
    <w:rsid w:val="003C38F0"/>
    <w:rsid w:val="003D0EC4"/>
    <w:rsid w:val="003D1550"/>
    <w:rsid w:val="003D239D"/>
    <w:rsid w:val="003D5C3C"/>
    <w:rsid w:val="003E0635"/>
    <w:rsid w:val="003E17FC"/>
    <w:rsid w:val="003E5CF8"/>
    <w:rsid w:val="003E789A"/>
    <w:rsid w:val="003F311A"/>
    <w:rsid w:val="003F3B28"/>
    <w:rsid w:val="003F3CE1"/>
    <w:rsid w:val="00405A42"/>
    <w:rsid w:val="00406415"/>
    <w:rsid w:val="00406EFA"/>
    <w:rsid w:val="004100D7"/>
    <w:rsid w:val="00414DDC"/>
    <w:rsid w:val="00416513"/>
    <w:rsid w:val="00422A9B"/>
    <w:rsid w:val="004259BD"/>
    <w:rsid w:val="00430DF8"/>
    <w:rsid w:val="0043292B"/>
    <w:rsid w:val="00432B1C"/>
    <w:rsid w:val="004335BC"/>
    <w:rsid w:val="00434A28"/>
    <w:rsid w:val="00442473"/>
    <w:rsid w:val="004428E8"/>
    <w:rsid w:val="0044328F"/>
    <w:rsid w:val="00443924"/>
    <w:rsid w:val="00444290"/>
    <w:rsid w:val="004475F9"/>
    <w:rsid w:val="004507A0"/>
    <w:rsid w:val="00464770"/>
    <w:rsid w:val="00467284"/>
    <w:rsid w:val="00470609"/>
    <w:rsid w:val="00472028"/>
    <w:rsid w:val="00476308"/>
    <w:rsid w:val="00487BC4"/>
    <w:rsid w:val="00493EC5"/>
    <w:rsid w:val="00496430"/>
    <w:rsid w:val="004975EC"/>
    <w:rsid w:val="004A04E2"/>
    <w:rsid w:val="004A057C"/>
    <w:rsid w:val="004A22F0"/>
    <w:rsid w:val="004A278F"/>
    <w:rsid w:val="004A4977"/>
    <w:rsid w:val="004A7003"/>
    <w:rsid w:val="004A7409"/>
    <w:rsid w:val="004B3A7B"/>
    <w:rsid w:val="004B4BD0"/>
    <w:rsid w:val="004C2CED"/>
    <w:rsid w:val="004C45F8"/>
    <w:rsid w:val="004C5EFC"/>
    <w:rsid w:val="004C7789"/>
    <w:rsid w:val="004D172C"/>
    <w:rsid w:val="004D313C"/>
    <w:rsid w:val="004D39D1"/>
    <w:rsid w:val="004D570A"/>
    <w:rsid w:val="004E2B99"/>
    <w:rsid w:val="004E33CD"/>
    <w:rsid w:val="004E3ABB"/>
    <w:rsid w:val="004E7B78"/>
    <w:rsid w:val="004F1E9D"/>
    <w:rsid w:val="00504B7A"/>
    <w:rsid w:val="00514EA9"/>
    <w:rsid w:val="0052080A"/>
    <w:rsid w:val="00520D99"/>
    <w:rsid w:val="00523691"/>
    <w:rsid w:val="005269E5"/>
    <w:rsid w:val="00527B75"/>
    <w:rsid w:val="005303B1"/>
    <w:rsid w:val="00536EEA"/>
    <w:rsid w:val="00543EF3"/>
    <w:rsid w:val="00545779"/>
    <w:rsid w:val="00546B5F"/>
    <w:rsid w:val="00546F29"/>
    <w:rsid w:val="00547AC9"/>
    <w:rsid w:val="0055102D"/>
    <w:rsid w:val="00551338"/>
    <w:rsid w:val="0055399B"/>
    <w:rsid w:val="00557F76"/>
    <w:rsid w:val="00560D35"/>
    <w:rsid w:val="00561BAC"/>
    <w:rsid w:val="00561FBD"/>
    <w:rsid w:val="00563E7E"/>
    <w:rsid w:val="005667B5"/>
    <w:rsid w:val="00567DD0"/>
    <w:rsid w:val="0057442F"/>
    <w:rsid w:val="00574DF2"/>
    <w:rsid w:val="00576650"/>
    <w:rsid w:val="00580D47"/>
    <w:rsid w:val="00581485"/>
    <w:rsid w:val="0058552D"/>
    <w:rsid w:val="00585EE5"/>
    <w:rsid w:val="00587C4C"/>
    <w:rsid w:val="0059071D"/>
    <w:rsid w:val="005907AB"/>
    <w:rsid w:val="005910A1"/>
    <w:rsid w:val="0059165B"/>
    <w:rsid w:val="005926E0"/>
    <w:rsid w:val="005A10A9"/>
    <w:rsid w:val="005A1918"/>
    <w:rsid w:val="005A3ACE"/>
    <w:rsid w:val="005A4DF5"/>
    <w:rsid w:val="005A6398"/>
    <w:rsid w:val="005A7344"/>
    <w:rsid w:val="005B1AA7"/>
    <w:rsid w:val="005B2CA1"/>
    <w:rsid w:val="005B7F55"/>
    <w:rsid w:val="005C007D"/>
    <w:rsid w:val="005C3417"/>
    <w:rsid w:val="005C6387"/>
    <w:rsid w:val="005C708E"/>
    <w:rsid w:val="005C7B43"/>
    <w:rsid w:val="005D2E47"/>
    <w:rsid w:val="005E0D45"/>
    <w:rsid w:val="005E2117"/>
    <w:rsid w:val="005E5924"/>
    <w:rsid w:val="005F3E9A"/>
    <w:rsid w:val="005F4E4D"/>
    <w:rsid w:val="0060007D"/>
    <w:rsid w:val="00600711"/>
    <w:rsid w:val="00604CE1"/>
    <w:rsid w:val="00606683"/>
    <w:rsid w:val="0061141C"/>
    <w:rsid w:val="00615CE1"/>
    <w:rsid w:val="00620927"/>
    <w:rsid w:val="0062623F"/>
    <w:rsid w:val="0063192A"/>
    <w:rsid w:val="00631FE9"/>
    <w:rsid w:val="006320E3"/>
    <w:rsid w:val="006404A5"/>
    <w:rsid w:val="0064516E"/>
    <w:rsid w:val="0064730A"/>
    <w:rsid w:val="00647529"/>
    <w:rsid w:val="0065217D"/>
    <w:rsid w:val="00652A88"/>
    <w:rsid w:val="00654053"/>
    <w:rsid w:val="0065752D"/>
    <w:rsid w:val="006600DC"/>
    <w:rsid w:val="006644F0"/>
    <w:rsid w:val="00666818"/>
    <w:rsid w:val="0067199E"/>
    <w:rsid w:val="0067290D"/>
    <w:rsid w:val="00674CD8"/>
    <w:rsid w:val="00674DFD"/>
    <w:rsid w:val="00682CC0"/>
    <w:rsid w:val="006836B1"/>
    <w:rsid w:val="006910FE"/>
    <w:rsid w:val="00691C6F"/>
    <w:rsid w:val="006947EC"/>
    <w:rsid w:val="006A1F28"/>
    <w:rsid w:val="006A2D70"/>
    <w:rsid w:val="006A3288"/>
    <w:rsid w:val="006B33AD"/>
    <w:rsid w:val="006B4703"/>
    <w:rsid w:val="006B7DB3"/>
    <w:rsid w:val="006C3D64"/>
    <w:rsid w:val="006C4085"/>
    <w:rsid w:val="006C583A"/>
    <w:rsid w:val="006C61E1"/>
    <w:rsid w:val="006D2ACC"/>
    <w:rsid w:val="006D5F67"/>
    <w:rsid w:val="006D64B9"/>
    <w:rsid w:val="006E1911"/>
    <w:rsid w:val="006E3252"/>
    <w:rsid w:val="006F02F3"/>
    <w:rsid w:val="006F6E05"/>
    <w:rsid w:val="006F7AA0"/>
    <w:rsid w:val="00702277"/>
    <w:rsid w:val="00703FEC"/>
    <w:rsid w:val="00704301"/>
    <w:rsid w:val="00704759"/>
    <w:rsid w:val="007049D6"/>
    <w:rsid w:val="00706013"/>
    <w:rsid w:val="007075F0"/>
    <w:rsid w:val="007076D4"/>
    <w:rsid w:val="007118F0"/>
    <w:rsid w:val="00716DBD"/>
    <w:rsid w:val="00720C55"/>
    <w:rsid w:val="00720CA1"/>
    <w:rsid w:val="0072150D"/>
    <w:rsid w:val="00724105"/>
    <w:rsid w:val="0072770C"/>
    <w:rsid w:val="00735E74"/>
    <w:rsid w:val="00744316"/>
    <w:rsid w:val="00744414"/>
    <w:rsid w:val="00744785"/>
    <w:rsid w:val="0074583F"/>
    <w:rsid w:val="00745FB7"/>
    <w:rsid w:val="0074691C"/>
    <w:rsid w:val="00750CA3"/>
    <w:rsid w:val="00752B34"/>
    <w:rsid w:val="00753EC9"/>
    <w:rsid w:val="00755F86"/>
    <w:rsid w:val="00757032"/>
    <w:rsid w:val="0075710B"/>
    <w:rsid w:val="007609D1"/>
    <w:rsid w:val="00761173"/>
    <w:rsid w:val="007619AB"/>
    <w:rsid w:val="00764872"/>
    <w:rsid w:val="0076694A"/>
    <w:rsid w:val="00770FD0"/>
    <w:rsid w:val="007778EC"/>
    <w:rsid w:val="00787BAD"/>
    <w:rsid w:val="00795F43"/>
    <w:rsid w:val="007973A0"/>
    <w:rsid w:val="00797C69"/>
    <w:rsid w:val="007A29E9"/>
    <w:rsid w:val="007A41DA"/>
    <w:rsid w:val="007A4B41"/>
    <w:rsid w:val="007A4F91"/>
    <w:rsid w:val="007A5988"/>
    <w:rsid w:val="007A5A46"/>
    <w:rsid w:val="007A6111"/>
    <w:rsid w:val="007B0C70"/>
    <w:rsid w:val="007B1A65"/>
    <w:rsid w:val="007B79C2"/>
    <w:rsid w:val="007B7AC5"/>
    <w:rsid w:val="007C57BF"/>
    <w:rsid w:val="007D3B4E"/>
    <w:rsid w:val="007D6056"/>
    <w:rsid w:val="007D7F3A"/>
    <w:rsid w:val="007F265E"/>
    <w:rsid w:val="007F3E1B"/>
    <w:rsid w:val="007F7C0A"/>
    <w:rsid w:val="00802B0D"/>
    <w:rsid w:val="00807A2D"/>
    <w:rsid w:val="00812822"/>
    <w:rsid w:val="00813604"/>
    <w:rsid w:val="00813CD7"/>
    <w:rsid w:val="00821254"/>
    <w:rsid w:val="008243AB"/>
    <w:rsid w:val="00826FD3"/>
    <w:rsid w:val="00830F13"/>
    <w:rsid w:val="008402F3"/>
    <w:rsid w:val="0084078B"/>
    <w:rsid w:val="00840B64"/>
    <w:rsid w:val="00841848"/>
    <w:rsid w:val="00846052"/>
    <w:rsid w:val="00846B96"/>
    <w:rsid w:val="00852176"/>
    <w:rsid w:val="00853591"/>
    <w:rsid w:val="00865CBD"/>
    <w:rsid w:val="008677D4"/>
    <w:rsid w:val="0087055B"/>
    <w:rsid w:val="00870EC0"/>
    <w:rsid w:val="008717A8"/>
    <w:rsid w:val="00873BBD"/>
    <w:rsid w:val="0087658B"/>
    <w:rsid w:val="0088261B"/>
    <w:rsid w:val="008839A1"/>
    <w:rsid w:val="0088612E"/>
    <w:rsid w:val="00887F5C"/>
    <w:rsid w:val="008910AB"/>
    <w:rsid w:val="00892C3A"/>
    <w:rsid w:val="008A080A"/>
    <w:rsid w:val="008A2140"/>
    <w:rsid w:val="008A2B90"/>
    <w:rsid w:val="008A7F17"/>
    <w:rsid w:val="008B255A"/>
    <w:rsid w:val="008B4A76"/>
    <w:rsid w:val="008B5BF9"/>
    <w:rsid w:val="008B5CF1"/>
    <w:rsid w:val="008B639D"/>
    <w:rsid w:val="008B7ECB"/>
    <w:rsid w:val="008B7F94"/>
    <w:rsid w:val="008C29AB"/>
    <w:rsid w:val="008C74FB"/>
    <w:rsid w:val="008D0C0B"/>
    <w:rsid w:val="008D2655"/>
    <w:rsid w:val="008D2D88"/>
    <w:rsid w:val="008D3B4F"/>
    <w:rsid w:val="008E0CD9"/>
    <w:rsid w:val="008E26A5"/>
    <w:rsid w:val="008E2B97"/>
    <w:rsid w:val="008E3B53"/>
    <w:rsid w:val="008F0FB3"/>
    <w:rsid w:val="008F5FF7"/>
    <w:rsid w:val="008F6D5F"/>
    <w:rsid w:val="008F707D"/>
    <w:rsid w:val="0090089A"/>
    <w:rsid w:val="00902D7F"/>
    <w:rsid w:val="00905A7E"/>
    <w:rsid w:val="00910A14"/>
    <w:rsid w:val="009148EA"/>
    <w:rsid w:val="00924F3A"/>
    <w:rsid w:val="00934012"/>
    <w:rsid w:val="00936157"/>
    <w:rsid w:val="009363E7"/>
    <w:rsid w:val="009405F3"/>
    <w:rsid w:val="009409FA"/>
    <w:rsid w:val="00940EA4"/>
    <w:rsid w:val="0094138C"/>
    <w:rsid w:val="00941BFE"/>
    <w:rsid w:val="00941DEA"/>
    <w:rsid w:val="00942844"/>
    <w:rsid w:val="00950D4D"/>
    <w:rsid w:val="00950ED1"/>
    <w:rsid w:val="009538B6"/>
    <w:rsid w:val="00953CA3"/>
    <w:rsid w:val="009577FF"/>
    <w:rsid w:val="00962798"/>
    <w:rsid w:val="00973844"/>
    <w:rsid w:val="00975640"/>
    <w:rsid w:val="009759E9"/>
    <w:rsid w:val="0097636A"/>
    <w:rsid w:val="009778DE"/>
    <w:rsid w:val="00980DE2"/>
    <w:rsid w:val="00981F90"/>
    <w:rsid w:val="00984995"/>
    <w:rsid w:val="009A27C2"/>
    <w:rsid w:val="009A378F"/>
    <w:rsid w:val="009A64C0"/>
    <w:rsid w:val="009A7D7B"/>
    <w:rsid w:val="009B64FC"/>
    <w:rsid w:val="009C0E22"/>
    <w:rsid w:val="009D02C4"/>
    <w:rsid w:val="009D52AF"/>
    <w:rsid w:val="009E6134"/>
    <w:rsid w:val="009F12E8"/>
    <w:rsid w:val="009F2F80"/>
    <w:rsid w:val="009F5F60"/>
    <w:rsid w:val="009F7509"/>
    <w:rsid w:val="00A02B9B"/>
    <w:rsid w:val="00A04C9B"/>
    <w:rsid w:val="00A1663B"/>
    <w:rsid w:val="00A16E17"/>
    <w:rsid w:val="00A17005"/>
    <w:rsid w:val="00A17EE7"/>
    <w:rsid w:val="00A20122"/>
    <w:rsid w:val="00A2319E"/>
    <w:rsid w:val="00A27EE4"/>
    <w:rsid w:val="00A3138F"/>
    <w:rsid w:val="00A324C6"/>
    <w:rsid w:val="00A41492"/>
    <w:rsid w:val="00A476B9"/>
    <w:rsid w:val="00A549AA"/>
    <w:rsid w:val="00A568A2"/>
    <w:rsid w:val="00A62501"/>
    <w:rsid w:val="00A71998"/>
    <w:rsid w:val="00A80211"/>
    <w:rsid w:val="00A80877"/>
    <w:rsid w:val="00A80F21"/>
    <w:rsid w:val="00A83819"/>
    <w:rsid w:val="00A8510B"/>
    <w:rsid w:val="00A9163F"/>
    <w:rsid w:val="00A92A88"/>
    <w:rsid w:val="00A94C9B"/>
    <w:rsid w:val="00A956FD"/>
    <w:rsid w:val="00A96E7C"/>
    <w:rsid w:val="00A97226"/>
    <w:rsid w:val="00AA1E03"/>
    <w:rsid w:val="00AA554C"/>
    <w:rsid w:val="00AB353E"/>
    <w:rsid w:val="00AC0493"/>
    <w:rsid w:val="00AC0DE6"/>
    <w:rsid w:val="00AC1EE0"/>
    <w:rsid w:val="00AC227D"/>
    <w:rsid w:val="00AC6B41"/>
    <w:rsid w:val="00AD5AF7"/>
    <w:rsid w:val="00AE0F24"/>
    <w:rsid w:val="00AE1E64"/>
    <w:rsid w:val="00AE20F6"/>
    <w:rsid w:val="00AE26DA"/>
    <w:rsid w:val="00AE6DF3"/>
    <w:rsid w:val="00AE6E45"/>
    <w:rsid w:val="00AF2616"/>
    <w:rsid w:val="00AF2AF1"/>
    <w:rsid w:val="00AF2FF4"/>
    <w:rsid w:val="00B02A2B"/>
    <w:rsid w:val="00B03B38"/>
    <w:rsid w:val="00B0513F"/>
    <w:rsid w:val="00B06927"/>
    <w:rsid w:val="00B07F24"/>
    <w:rsid w:val="00B1689B"/>
    <w:rsid w:val="00B252DA"/>
    <w:rsid w:val="00B33741"/>
    <w:rsid w:val="00B33CF9"/>
    <w:rsid w:val="00B357C2"/>
    <w:rsid w:val="00B361F9"/>
    <w:rsid w:val="00B50999"/>
    <w:rsid w:val="00B552CE"/>
    <w:rsid w:val="00B61708"/>
    <w:rsid w:val="00B641DD"/>
    <w:rsid w:val="00B6450D"/>
    <w:rsid w:val="00B66501"/>
    <w:rsid w:val="00B677F1"/>
    <w:rsid w:val="00B679EE"/>
    <w:rsid w:val="00B70D51"/>
    <w:rsid w:val="00B75B93"/>
    <w:rsid w:val="00B81103"/>
    <w:rsid w:val="00B839B8"/>
    <w:rsid w:val="00B913E9"/>
    <w:rsid w:val="00B9195D"/>
    <w:rsid w:val="00B91D5E"/>
    <w:rsid w:val="00B9454E"/>
    <w:rsid w:val="00B969E7"/>
    <w:rsid w:val="00BA0CE1"/>
    <w:rsid w:val="00BA1E04"/>
    <w:rsid w:val="00BA46B5"/>
    <w:rsid w:val="00BA51F9"/>
    <w:rsid w:val="00BA5D72"/>
    <w:rsid w:val="00BA76B1"/>
    <w:rsid w:val="00BB0802"/>
    <w:rsid w:val="00BB3B46"/>
    <w:rsid w:val="00BC0013"/>
    <w:rsid w:val="00BC1207"/>
    <w:rsid w:val="00BC47EF"/>
    <w:rsid w:val="00BC79C4"/>
    <w:rsid w:val="00BD0F1C"/>
    <w:rsid w:val="00BD4629"/>
    <w:rsid w:val="00BD5B64"/>
    <w:rsid w:val="00BD7633"/>
    <w:rsid w:val="00BD7AF8"/>
    <w:rsid w:val="00BE184E"/>
    <w:rsid w:val="00BE282E"/>
    <w:rsid w:val="00BE358F"/>
    <w:rsid w:val="00BE461E"/>
    <w:rsid w:val="00BE647A"/>
    <w:rsid w:val="00BE7BAE"/>
    <w:rsid w:val="00BF6D7E"/>
    <w:rsid w:val="00C024AF"/>
    <w:rsid w:val="00C073C7"/>
    <w:rsid w:val="00C14F82"/>
    <w:rsid w:val="00C162D0"/>
    <w:rsid w:val="00C229D9"/>
    <w:rsid w:val="00C22BF2"/>
    <w:rsid w:val="00C245A8"/>
    <w:rsid w:val="00C2694C"/>
    <w:rsid w:val="00C34C92"/>
    <w:rsid w:val="00C36784"/>
    <w:rsid w:val="00C42DE1"/>
    <w:rsid w:val="00C44776"/>
    <w:rsid w:val="00C50FE0"/>
    <w:rsid w:val="00C521CB"/>
    <w:rsid w:val="00C53406"/>
    <w:rsid w:val="00C64FF5"/>
    <w:rsid w:val="00C65F20"/>
    <w:rsid w:val="00C736C0"/>
    <w:rsid w:val="00C7571F"/>
    <w:rsid w:val="00C7685C"/>
    <w:rsid w:val="00C801D9"/>
    <w:rsid w:val="00C802D3"/>
    <w:rsid w:val="00C85BFF"/>
    <w:rsid w:val="00C85CC4"/>
    <w:rsid w:val="00C86516"/>
    <w:rsid w:val="00C91162"/>
    <w:rsid w:val="00C92A7E"/>
    <w:rsid w:val="00C94CED"/>
    <w:rsid w:val="00C94EBC"/>
    <w:rsid w:val="00CA2559"/>
    <w:rsid w:val="00CB139D"/>
    <w:rsid w:val="00CB164C"/>
    <w:rsid w:val="00CB5D1C"/>
    <w:rsid w:val="00CC03BC"/>
    <w:rsid w:val="00CC2CD7"/>
    <w:rsid w:val="00CC359D"/>
    <w:rsid w:val="00CC4BE9"/>
    <w:rsid w:val="00CC4E2C"/>
    <w:rsid w:val="00CC5AF2"/>
    <w:rsid w:val="00CC6D98"/>
    <w:rsid w:val="00CC766E"/>
    <w:rsid w:val="00CC7672"/>
    <w:rsid w:val="00CF5497"/>
    <w:rsid w:val="00D002F6"/>
    <w:rsid w:val="00D00844"/>
    <w:rsid w:val="00D027EC"/>
    <w:rsid w:val="00D02AD7"/>
    <w:rsid w:val="00D0462F"/>
    <w:rsid w:val="00D06D16"/>
    <w:rsid w:val="00D1070B"/>
    <w:rsid w:val="00D11C1C"/>
    <w:rsid w:val="00D12891"/>
    <w:rsid w:val="00D174C8"/>
    <w:rsid w:val="00D20745"/>
    <w:rsid w:val="00D215B4"/>
    <w:rsid w:val="00D21EF9"/>
    <w:rsid w:val="00D244E7"/>
    <w:rsid w:val="00D24F6B"/>
    <w:rsid w:val="00D30707"/>
    <w:rsid w:val="00D34E69"/>
    <w:rsid w:val="00D35DA2"/>
    <w:rsid w:val="00D363CD"/>
    <w:rsid w:val="00D47BC7"/>
    <w:rsid w:val="00D57659"/>
    <w:rsid w:val="00D578DF"/>
    <w:rsid w:val="00D70F78"/>
    <w:rsid w:val="00D72D99"/>
    <w:rsid w:val="00D73CB2"/>
    <w:rsid w:val="00D774E3"/>
    <w:rsid w:val="00D8125A"/>
    <w:rsid w:val="00D821A6"/>
    <w:rsid w:val="00D82CA6"/>
    <w:rsid w:val="00D830EA"/>
    <w:rsid w:val="00D84AC3"/>
    <w:rsid w:val="00D85B92"/>
    <w:rsid w:val="00D861ED"/>
    <w:rsid w:val="00D8750E"/>
    <w:rsid w:val="00D878B3"/>
    <w:rsid w:val="00D911A4"/>
    <w:rsid w:val="00D953B4"/>
    <w:rsid w:val="00D971EF"/>
    <w:rsid w:val="00DA2911"/>
    <w:rsid w:val="00DA3248"/>
    <w:rsid w:val="00DA36DD"/>
    <w:rsid w:val="00DA376D"/>
    <w:rsid w:val="00DA38E1"/>
    <w:rsid w:val="00DA7D4B"/>
    <w:rsid w:val="00DB73D9"/>
    <w:rsid w:val="00DB747B"/>
    <w:rsid w:val="00DB7E14"/>
    <w:rsid w:val="00DD0825"/>
    <w:rsid w:val="00DE2264"/>
    <w:rsid w:val="00DE28BF"/>
    <w:rsid w:val="00DE47EF"/>
    <w:rsid w:val="00DE546D"/>
    <w:rsid w:val="00DF0C4D"/>
    <w:rsid w:val="00DF4967"/>
    <w:rsid w:val="00DF5C74"/>
    <w:rsid w:val="00DF71DE"/>
    <w:rsid w:val="00E00860"/>
    <w:rsid w:val="00E03F38"/>
    <w:rsid w:val="00E06923"/>
    <w:rsid w:val="00E06D90"/>
    <w:rsid w:val="00E17BBA"/>
    <w:rsid w:val="00E2112B"/>
    <w:rsid w:val="00E2289E"/>
    <w:rsid w:val="00E27AF7"/>
    <w:rsid w:val="00E30BAF"/>
    <w:rsid w:val="00E3192D"/>
    <w:rsid w:val="00E31D12"/>
    <w:rsid w:val="00E3350C"/>
    <w:rsid w:val="00E33D04"/>
    <w:rsid w:val="00E33EF1"/>
    <w:rsid w:val="00E40733"/>
    <w:rsid w:val="00E41372"/>
    <w:rsid w:val="00E45648"/>
    <w:rsid w:val="00E47DAB"/>
    <w:rsid w:val="00E53C53"/>
    <w:rsid w:val="00E60853"/>
    <w:rsid w:val="00E618A8"/>
    <w:rsid w:val="00E628B0"/>
    <w:rsid w:val="00E645EA"/>
    <w:rsid w:val="00E64725"/>
    <w:rsid w:val="00E65C69"/>
    <w:rsid w:val="00E7573C"/>
    <w:rsid w:val="00E803A3"/>
    <w:rsid w:val="00E82257"/>
    <w:rsid w:val="00E83BFC"/>
    <w:rsid w:val="00E85703"/>
    <w:rsid w:val="00E905E1"/>
    <w:rsid w:val="00E94663"/>
    <w:rsid w:val="00E9733B"/>
    <w:rsid w:val="00EA3DFE"/>
    <w:rsid w:val="00EA5823"/>
    <w:rsid w:val="00EA6CD5"/>
    <w:rsid w:val="00EA7A1A"/>
    <w:rsid w:val="00EB037D"/>
    <w:rsid w:val="00EB3580"/>
    <w:rsid w:val="00EB3A3B"/>
    <w:rsid w:val="00EB690E"/>
    <w:rsid w:val="00EB6E68"/>
    <w:rsid w:val="00EC000E"/>
    <w:rsid w:val="00EC180D"/>
    <w:rsid w:val="00EC1A69"/>
    <w:rsid w:val="00ED1471"/>
    <w:rsid w:val="00ED2FE1"/>
    <w:rsid w:val="00EE06F1"/>
    <w:rsid w:val="00EE0B7A"/>
    <w:rsid w:val="00EE1CD5"/>
    <w:rsid w:val="00EE66CB"/>
    <w:rsid w:val="00EE6D81"/>
    <w:rsid w:val="00EF0101"/>
    <w:rsid w:val="00EF1DE1"/>
    <w:rsid w:val="00EF31EC"/>
    <w:rsid w:val="00F00FAB"/>
    <w:rsid w:val="00F02862"/>
    <w:rsid w:val="00F0396A"/>
    <w:rsid w:val="00F049A7"/>
    <w:rsid w:val="00F04A13"/>
    <w:rsid w:val="00F06359"/>
    <w:rsid w:val="00F07A51"/>
    <w:rsid w:val="00F10440"/>
    <w:rsid w:val="00F16169"/>
    <w:rsid w:val="00F161F3"/>
    <w:rsid w:val="00F162E6"/>
    <w:rsid w:val="00F20201"/>
    <w:rsid w:val="00F348E0"/>
    <w:rsid w:val="00F35B5F"/>
    <w:rsid w:val="00F4119F"/>
    <w:rsid w:val="00F465E2"/>
    <w:rsid w:val="00F5441B"/>
    <w:rsid w:val="00F6277E"/>
    <w:rsid w:val="00F645F9"/>
    <w:rsid w:val="00F65583"/>
    <w:rsid w:val="00F71EED"/>
    <w:rsid w:val="00F72807"/>
    <w:rsid w:val="00F75532"/>
    <w:rsid w:val="00F80B91"/>
    <w:rsid w:val="00F8159A"/>
    <w:rsid w:val="00F82B2E"/>
    <w:rsid w:val="00F82FBF"/>
    <w:rsid w:val="00F9051B"/>
    <w:rsid w:val="00F94323"/>
    <w:rsid w:val="00F94CE1"/>
    <w:rsid w:val="00F952D3"/>
    <w:rsid w:val="00F9530B"/>
    <w:rsid w:val="00F97879"/>
    <w:rsid w:val="00FA23B2"/>
    <w:rsid w:val="00FA2E53"/>
    <w:rsid w:val="00FB5145"/>
    <w:rsid w:val="00FB5BAA"/>
    <w:rsid w:val="00FC1596"/>
    <w:rsid w:val="00FC71C4"/>
    <w:rsid w:val="00FD6180"/>
    <w:rsid w:val="00FF04E3"/>
    <w:rsid w:val="00FF296F"/>
    <w:rsid w:val="00FF2F6C"/>
    <w:rsid w:val="00FF4623"/>
    <w:rsid w:val="00FF693A"/>
    <w:rsid w:val="02671445"/>
    <w:rsid w:val="043BEC29"/>
    <w:rsid w:val="0AA91537"/>
    <w:rsid w:val="0F0E475D"/>
    <w:rsid w:val="16E3EE3F"/>
    <w:rsid w:val="1C0EB110"/>
    <w:rsid w:val="2BCBA61F"/>
    <w:rsid w:val="379230C3"/>
    <w:rsid w:val="4EA08922"/>
    <w:rsid w:val="50CFCBDD"/>
    <w:rsid w:val="5B688152"/>
    <w:rsid w:val="674B4859"/>
    <w:rsid w:val="6E5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954C4"/>
  <w15:chartTrackingRefBased/>
  <w15:docId w15:val="{1F8FDEB3-DC9D-426C-B364-6692CBEA0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7BC4"/>
    <w:rPr>
      <w:color w:val="000000" w:themeColor="text1"/>
      <w:sz w:val="18"/>
    </w:rPr>
  </w:style>
  <w:style w:type="paragraph" w:styleId="Kop1">
    <w:name w:val="heading 1"/>
    <w:aliases w:val="Hoofdstuk (niveau 1),Hoofdstuk,Hoofdstuktitel,Hoofdkop,Hoofdkop1,Hoofdkop2,Hoofdkop11,Hoofdkop3,Hoofdkop12,Hoofdkop21,Hoofdkop111,Hoofdkop4,Hoofdkop13,Hoofdkop22,Hoofdkop112,Hoofdkop31,Hoofdkop121,Hoofdkop211,Hoofdkop1111,Hoofdkop5,Hoofdkop14"/>
    <w:basedOn w:val="Standaard"/>
    <w:next w:val="Standaard"/>
    <w:link w:val="Kop1Char"/>
    <w:uiPriority w:val="99"/>
    <w:qFormat/>
    <w:rsid w:val="00434A28"/>
    <w:pPr>
      <w:outlineLvl w:val="0"/>
    </w:pPr>
    <w:rPr>
      <w:rFonts w:asciiTheme="majorHAnsi" w:hAnsiTheme="majorHAnsi"/>
      <w:b/>
      <w:color w:val="C4161C" w:themeColor="text2"/>
      <w:szCs w:val="32"/>
    </w:rPr>
  </w:style>
  <w:style w:type="paragraph" w:styleId="Kop2">
    <w:name w:val="heading 2"/>
    <w:aliases w:val="Paragraaf (niveau 2)"/>
    <w:basedOn w:val="Kop1"/>
    <w:next w:val="Standaard"/>
    <w:link w:val="Kop2Char"/>
    <w:uiPriority w:val="99"/>
    <w:unhideWhenUsed/>
    <w:qFormat/>
    <w:rsid w:val="00C34C92"/>
    <w:pPr>
      <w:spacing w:after="240" w:line="240" w:lineRule="auto"/>
      <w:outlineLvl w:val="1"/>
    </w:pPr>
    <w:rPr>
      <w:sz w:val="22"/>
      <w:szCs w:val="4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64F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10B0D" w:themeColor="accent1" w:themeShade="7F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273C28"/>
    <w:pPr>
      <w:keepNext/>
      <w:spacing w:after="0" w:line="240" w:lineRule="atLeast"/>
      <w:ind w:left="167"/>
      <w:jc w:val="center"/>
      <w:outlineLvl w:val="7"/>
    </w:pPr>
    <w:rPr>
      <w:rFonts w:ascii="Arial" w:eastAsia="Times New Roman" w:hAnsi="Arial" w:cs="Arial"/>
      <w:b/>
      <w:color w:val="auto"/>
      <w:kern w:val="0"/>
      <w:sz w:val="40"/>
      <w:szCs w:val="24"/>
      <w:lang w:val="en-US" w:eastAsia="fr-FR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KoppenLijst">
    <w:name w:val="Koppen (Lijst)"/>
    <w:uiPriority w:val="99"/>
    <w:rsid w:val="008B7F94"/>
    <w:pPr>
      <w:numPr>
        <w:numId w:val="1"/>
      </w:numPr>
    </w:pPr>
  </w:style>
  <w:style w:type="character" w:customStyle="1" w:styleId="Kop1Char">
    <w:name w:val="Kop 1 Char"/>
    <w:aliases w:val="Hoofdstuk (niveau 1) Char,Hoofdstuk Char,Hoofdstuktitel Char,Hoofdkop Char,Hoofdkop1 Char,Hoofdkop2 Char,Hoofdkop11 Char,Hoofdkop3 Char,Hoofdkop12 Char,Hoofdkop21 Char,Hoofdkop111 Char,Hoofdkop4 Char,Hoofdkop13 Char,Hoofdkop22 Char"/>
    <w:basedOn w:val="Standaardalinea-lettertype"/>
    <w:link w:val="Kop1"/>
    <w:uiPriority w:val="99"/>
    <w:rsid w:val="00434A28"/>
    <w:rPr>
      <w:rFonts w:asciiTheme="majorHAnsi" w:hAnsiTheme="majorHAnsi"/>
      <w:b/>
      <w:color w:val="C4161C" w:themeColor="text2"/>
      <w:sz w:val="18"/>
      <w:szCs w:val="32"/>
    </w:rPr>
  </w:style>
  <w:style w:type="paragraph" w:styleId="Koptekst">
    <w:name w:val="header"/>
    <w:basedOn w:val="Standaard"/>
    <w:link w:val="KoptekstChar"/>
    <w:unhideWhenUsed/>
    <w:rsid w:val="00724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724105"/>
    <w:rPr>
      <w:color w:val="000000" w:themeColor="text1"/>
    </w:rPr>
  </w:style>
  <w:style w:type="paragraph" w:styleId="Voettekst">
    <w:name w:val="footer"/>
    <w:basedOn w:val="Standaard"/>
    <w:link w:val="VoettekstChar"/>
    <w:uiPriority w:val="99"/>
    <w:unhideWhenUsed/>
    <w:rsid w:val="000330B2"/>
    <w:pPr>
      <w:tabs>
        <w:tab w:val="right" w:pos="9639"/>
      </w:tabs>
      <w:spacing w:after="0" w:line="240" w:lineRule="auto"/>
      <w:ind w:right="-1644"/>
    </w:pPr>
    <w:rPr>
      <w:color w:val="C4161C" w:themeColor="text2"/>
    </w:rPr>
  </w:style>
  <w:style w:type="character" w:customStyle="1" w:styleId="VoettekstChar">
    <w:name w:val="Voettekst Char"/>
    <w:basedOn w:val="Standaardalinea-lettertype"/>
    <w:link w:val="Voettekst"/>
    <w:uiPriority w:val="99"/>
    <w:rsid w:val="000330B2"/>
    <w:rPr>
      <w:color w:val="C4161C" w:themeColor="text2"/>
      <w:sz w:val="18"/>
    </w:rPr>
  </w:style>
  <w:style w:type="character" w:customStyle="1" w:styleId="Kop2Char">
    <w:name w:val="Kop 2 Char"/>
    <w:aliases w:val="Paragraaf (niveau 2) Char"/>
    <w:basedOn w:val="Standaardalinea-lettertype"/>
    <w:link w:val="Kop2"/>
    <w:uiPriority w:val="9"/>
    <w:rsid w:val="00C34C92"/>
    <w:rPr>
      <w:rFonts w:asciiTheme="majorHAnsi" w:hAnsiTheme="majorHAnsi"/>
      <w:b/>
      <w:color w:val="C4161C" w:themeColor="text2"/>
      <w:szCs w:val="44"/>
    </w:rPr>
  </w:style>
  <w:style w:type="paragraph" w:styleId="Titel">
    <w:name w:val="Title"/>
    <w:basedOn w:val="Standaard"/>
    <w:next w:val="Standaard"/>
    <w:link w:val="TitelChar"/>
    <w:uiPriority w:val="10"/>
    <w:rsid w:val="000330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3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704301"/>
    <w:pPr>
      <w:spacing w:after="0" w:line="240" w:lineRule="auto"/>
    </w:pPr>
    <w:rPr>
      <w:color w:val="000000" w:themeColor="text1"/>
      <w:sz w:val="18"/>
    </w:rPr>
  </w:style>
  <w:style w:type="character" w:customStyle="1" w:styleId="Kop8Char">
    <w:name w:val="Kop 8 Char"/>
    <w:basedOn w:val="Standaardalinea-lettertype"/>
    <w:link w:val="Kop8"/>
    <w:rsid w:val="00273C28"/>
    <w:rPr>
      <w:rFonts w:ascii="Arial" w:eastAsia="Times New Roman" w:hAnsi="Arial" w:cs="Arial"/>
      <w:b/>
      <w:kern w:val="0"/>
      <w:sz w:val="40"/>
      <w:szCs w:val="24"/>
      <w:lang w:val="en-US" w:eastAsia="fr-FR"/>
      <w14:ligatures w14:val="none"/>
    </w:rPr>
  </w:style>
  <w:style w:type="paragraph" w:styleId="Plattetekst">
    <w:name w:val="Body Text"/>
    <w:basedOn w:val="Standaard"/>
    <w:link w:val="PlattetekstChar"/>
    <w:rsid w:val="00273C28"/>
    <w:pPr>
      <w:spacing w:after="0" w:line="240" w:lineRule="auto"/>
      <w:jc w:val="both"/>
    </w:pPr>
    <w:rPr>
      <w:rFonts w:ascii="Aptos" w:eastAsia="Times New Roman" w:hAnsi="Aptos" w:cs="Times New Roman"/>
      <w:color w:val="auto"/>
      <w:kern w:val="0"/>
      <w:sz w:val="19"/>
      <w:szCs w:val="20"/>
      <w:lang w:val="en-GB"/>
      <w14:ligatures w14:val="none"/>
    </w:rPr>
  </w:style>
  <w:style w:type="character" w:customStyle="1" w:styleId="PlattetekstChar">
    <w:name w:val="Platte tekst Char"/>
    <w:basedOn w:val="Standaardalinea-lettertype"/>
    <w:link w:val="Plattetekst"/>
    <w:rsid w:val="00273C28"/>
    <w:rPr>
      <w:rFonts w:ascii="Aptos" w:eastAsia="Times New Roman" w:hAnsi="Aptos" w:cs="Times New Roman"/>
      <w:kern w:val="0"/>
      <w:sz w:val="19"/>
      <w:szCs w:val="20"/>
      <w:lang w:val="en-GB"/>
      <w14:ligatures w14:val="none"/>
    </w:rPr>
  </w:style>
  <w:style w:type="character" w:styleId="Hyperlink">
    <w:name w:val="Hyperlink"/>
    <w:uiPriority w:val="99"/>
    <w:rsid w:val="00273C28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8B639D"/>
    <w:pPr>
      <w:tabs>
        <w:tab w:val="left" w:pos="480"/>
        <w:tab w:val="right" w:leader="dot" w:pos="8858"/>
      </w:tabs>
      <w:spacing w:after="0" w:line="240" w:lineRule="auto"/>
    </w:pPr>
    <w:rPr>
      <w:rFonts w:eastAsia="Times New Roman" w:cs="Arial"/>
      <w:b/>
      <w:noProof/>
      <w:snapToGrid w:val="0"/>
      <w:color w:val="auto"/>
      <w:kern w:val="0"/>
      <w:sz w:val="20"/>
      <w:szCs w:val="20"/>
      <w:lang w:val="nl-NL" w:eastAsia="fr-FR"/>
      <w14:ligatures w14:val="none"/>
    </w:rPr>
  </w:style>
  <w:style w:type="paragraph" w:styleId="Inhopg2">
    <w:name w:val="toc 2"/>
    <w:basedOn w:val="Standaard"/>
    <w:next w:val="Standaard"/>
    <w:autoRedefine/>
    <w:uiPriority w:val="39"/>
    <w:rsid w:val="00273C28"/>
    <w:pPr>
      <w:tabs>
        <w:tab w:val="left" w:pos="960"/>
        <w:tab w:val="right" w:leader="dot" w:pos="8858"/>
      </w:tabs>
      <w:spacing w:after="0" w:line="240" w:lineRule="auto"/>
      <w:ind w:left="240"/>
    </w:pPr>
    <w:rPr>
      <w:rFonts w:ascii="Georgia" w:eastAsia="Times New Roman" w:hAnsi="Georgia" w:cs="Arial"/>
      <w:bCs/>
      <w:noProof/>
      <w:color w:val="auto"/>
      <w:kern w:val="0"/>
      <w:szCs w:val="18"/>
      <w:lang w:val="nl-NL"/>
      <w14:ligatures w14:val="none"/>
    </w:rPr>
  </w:style>
  <w:style w:type="paragraph" w:customStyle="1" w:styleId="doTitel">
    <w:name w:val="doTitel"/>
    <w:basedOn w:val="Standaard"/>
    <w:qFormat/>
    <w:rsid w:val="00273C28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40"/>
      <w:szCs w:val="19"/>
      <w:lang w:val="nl-NL" w:eastAsia="nl-NL"/>
      <w14:ligatures w14:val="none"/>
    </w:rPr>
  </w:style>
  <w:style w:type="paragraph" w:customStyle="1" w:styleId="doTable">
    <w:name w:val="doTable"/>
    <w:basedOn w:val="Standaard"/>
    <w:rsid w:val="00273C28"/>
    <w:pPr>
      <w:framePr w:hSpace="181" w:wrap="around" w:hAnchor="margin" w:yAlign="bottom"/>
      <w:spacing w:after="0" w:line="240" w:lineRule="auto"/>
    </w:pPr>
    <w:rPr>
      <w:rFonts w:ascii="Arial" w:eastAsia="Times New Roman" w:hAnsi="Arial" w:cs="Arial"/>
      <w:color w:val="auto"/>
      <w:kern w:val="0"/>
      <w:szCs w:val="18"/>
      <w:lang w:val="nl-NL" w:eastAsia="nl-NL"/>
      <w14:ligatures w14:val="none"/>
    </w:rPr>
  </w:style>
  <w:style w:type="paragraph" w:styleId="Lijstalinea">
    <w:name w:val="List Paragraph"/>
    <w:basedOn w:val="Standaard"/>
    <w:link w:val="LijstalineaChar"/>
    <w:uiPriority w:val="34"/>
    <w:qFormat/>
    <w:rsid w:val="00273C28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kern w:val="0"/>
      <w:sz w:val="22"/>
      <w:lang w:val="nl-NL"/>
      <w14:ligatures w14:val="none"/>
    </w:rPr>
  </w:style>
  <w:style w:type="paragraph" w:styleId="Ondertitel">
    <w:name w:val="Subtitle"/>
    <w:basedOn w:val="Standaard"/>
    <w:link w:val="OndertitelChar"/>
    <w:qFormat/>
    <w:rsid w:val="00273C28"/>
    <w:pPr>
      <w:spacing w:after="0" w:line="240" w:lineRule="auto"/>
    </w:pPr>
    <w:rPr>
      <w:rFonts w:ascii="Meta" w:eastAsia="Times New Roman" w:hAnsi="Meta" w:cs="Times New Roman"/>
      <w:color w:val="auto"/>
      <w:kern w:val="0"/>
      <w:sz w:val="28"/>
      <w:szCs w:val="20"/>
      <w:lang w:val="nl-NL" w:eastAsia="nl-NL"/>
      <w14:ligatures w14:val="none"/>
    </w:rPr>
  </w:style>
  <w:style w:type="character" w:customStyle="1" w:styleId="OndertitelChar">
    <w:name w:val="Ondertitel Char"/>
    <w:basedOn w:val="Standaardalinea-lettertype"/>
    <w:link w:val="Ondertitel"/>
    <w:rsid w:val="00273C28"/>
    <w:rPr>
      <w:rFonts w:ascii="Meta" w:eastAsia="Times New Roman" w:hAnsi="Meta" w:cs="Times New Roman"/>
      <w:kern w:val="0"/>
      <w:sz w:val="28"/>
      <w:szCs w:val="20"/>
      <w:lang w:val="nl-NL" w:eastAsia="nl-NL"/>
      <w14:ligatures w14:val="none"/>
    </w:rPr>
  </w:style>
  <w:style w:type="paragraph" w:customStyle="1" w:styleId="Default">
    <w:name w:val="Default"/>
    <w:rsid w:val="00273C28"/>
    <w:pPr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kern w:val="0"/>
      <w:sz w:val="24"/>
      <w:szCs w:val="24"/>
      <w:lang w:val="nl-NL" w:eastAsia="nl-NL"/>
      <w14:ligatures w14:val="none"/>
    </w:rPr>
  </w:style>
  <w:style w:type="table" w:customStyle="1" w:styleId="NormalTable0">
    <w:name w:val="Normal Table0"/>
    <w:uiPriority w:val="2"/>
    <w:semiHidden/>
    <w:unhideWhenUsed/>
    <w:qFormat/>
    <w:rsid w:val="00273C2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273C28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color w:val="auto"/>
      <w:kern w:val="0"/>
      <w:sz w:val="22"/>
      <w:lang w:val="nl-NL"/>
      <w14:ligatures w14:val="none"/>
    </w:rPr>
  </w:style>
  <w:style w:type="character" w:customStyle="1" w:styleId="LijstalineaChar">
    <w:name w:val="Lijstalinea Char"/>
    <w:link w:val="Lijstalinea"/>
    <w:uiPriority w:val="34"/>
    <w:rsid w:val="00561BAC"/>
    <w:rPr>
      <w:rFonts w:ascii="Calibri" w:eastAsia="Calibri" w:hAnsi="Calibri" w:cs="Times New Roman"/>
      <w:kern w:val="0"/>
      <w:lang w:val="nl-NL"/>
      <w14:ligatures w14:val="none"/>
    </w:rPr>
  </w:style>
  <w:style w:type="paragraph" w:styleId="Revisie">
    <w:name w:val="Revision"/>
    <w:hidden/>
    <w:uiPriority w:val="99"/>
    <w:semiHidden/>
    <w:rsid w:val="00DF71DE"/>
    <w:pPr>
      <w:spacing w:after="0" w:line="240" w:lineRule="auto"/>
    </w:pPr>
    <w:rPr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F71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F71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F71DE"/>
    <w:rPr>
      <w:color w:val="000000" w:themeColor="text1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71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71DE"/>
    <w:rPr>
      <w:b/>
      <w:bCs/>
      <w:color w:val="000000" w:themeColor="text1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4FF5"/>
    <w:rPr>
      <w:rFonts w:asciiTheme="majorHAnsi" w:eastAsiaTheme="majorEastAsia" w:hAnsiTheme="majorHAnsi" w:cstheme="majorBidi"/>
      <w:color w:val="610B0D" w:themeColor="accent1" w:themeShade="7F"/>
      <w:sz w:val="24"/>
      <w:szCs w:val="24"/>
    </w:rPr>
  </w:style>
  <w:style w:type="character" w:styleId="Vermelding">
    <w:name w:val="Mention"/>
    <w:basedOn w:val="Standaardalinea-lettertype"/>
    <w:uiPriority w:val="99"/>
    <w:unhideWhenUsed/>
    <w:rsid w:val="00D30707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B5CF1"/>
    <w:rPr>
      <w:color w:val="605E5C"/>
      <w:shd w:val="clear" w:color="auto" w:fill="E1DFDD"/>
    </w:rPr>
  </w:style>
  <w:style w:type="paragraph" w:customStyle="1" w:styleId="pf0">
    <w:name w:val="pf0"/>
    <w:basedOn w:val="Standaard"/>
    <w:rsid w:val="00A8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nl-NL" w:eastAsia="nl-NL"/>
      <w14:ligatures w14:val="none"/>
    </w:rPr>
  </w:style>
  <w:style w:type="character" w:customStyle="1" w:styleId="cf01">
    <w:name w:val="cf01"/>
    <w:basedOn w:val="Standaardalinea-lettertype"/>
    <w:rsid w:val="00A8510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hrome-extension://efaidnbmnnnibpcajpcglclefindmkaj/https:/www.avans.nl/binaries/content/assets/nextweb/over-avans/organisatie/algemene-inkoopvoorwaarden-avans-hogeschool-per-1-april-2022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vans.sharepoint.com/sites/Assets/Avans%20Office%20templates/Avans%20briefpapier%20Leeg.dotx" TargetMode="External"/></Relationships>
</file>

<file path=word/theme/theme1.xml><?xml version="1.0" encoding="utf-8"?>
<a:theme xmlns:a="http://schemas.openxmlformats.org/drawingml/2006/main" name="Kantoorthema">
  <a:themeElements>
    <a:clrScheme name="Avans">
      <a:dk1>
        <a:sysClr val="windowText" lastClr="000000"/>
      </a:dk1>
      <a:lt1>
        <a:srgbClr val="FFFFFF"/>
      </a:lt1>
      <a:dk2>
        <a:srgbClr val="C4161C"/>
      </a:dk2>
      <a:lt2>
        <a:srgbClr val="DEB9D8"/>
      </a:lt2>
      <a:accent1>
        <a:srgbClr val="C4161C"/>
      </a:accent1>
      <a:accent2>
        <a:srgbClr val="EE3135"/>
      </a:accent2>
      <a:accent3>
        <a:srgbClr val="F37021"/>
      </a:accent3>
      <a:accent4>
        <a:srgbClr val="DEB9D8"/>
      </a:accent4>
      <a:accent5>
        <a:srgbClr val="00A2E0"/>
      </a:accent5>
      <a:accent6>
        <a:srgbClr val="232A64"/>
      </a:accent6>
      <a:hlink>
        <a:srgbClr val="00A2E0"/>
      </a:hlink>
      <a:folHlink>
        <a:srgbClr val="DEB9D8"/>
      </a:folHlink>
    </a:clrScheme>
    <a:fontScheme name="Avans Hogeschoo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0E82984FD8B4B9945B7382EB87B9E" ma:contentTypeVersion="3" ma:contentTypeDescription="Een nieuw document maken." ma:contentTypeScope="" ma:versionID="2a7137907cc85363b82dbe65f63d51f5">
  <xsd:schema xmlns:xsd="http://www.w3.org/2001/XMLSchema" xmlns:xs="http://www.w3.org/2001/XMLSchema" xmlns:p="http://schemas.microsoft.com/office/2006/metadata/properties" xmlns:ns2="c00f377e-603b-4fec-94a9-f5e1b7667a06" targetNamespace="http://schemas.microsoft.com/office/2006/metadata/properties" ma:root="true" ma:fieldsID="f6c0a3436eccc1d3cc63c48b3a3ff5dc" ns2:_="">
    <xsd:import namespace="c00f377e-603b-4fec-94a9-f5e1b7667a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f377e-603b-4fec-94a9-f5e1b7667a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5D283-1FC5-4202-9905-F5F9D7F1C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0f377e-603b-4fec-94a9-f5e1b7667a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6AD651-4B61-47E7-8518-321227B430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358422-B929-4FF0-A99D-0FC6475136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96D021-18A8-43D5-BCAA-C95D71AF2F4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7c50b58-2ef2-423d-a4db-1fa7c84efcfa}" enabled="0" method="" siteId="{87c50b58-2ef2-423d-a4db-1fa7c84efc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Avans%20briefpapier%20Leeg</Template>
  <TotalTime>266</TotalTime>
  <Pages>5</Pages>
  <Words>697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4527</CharactersWithSpaces>
  <SharedDoc>false</SharedDoc>
  <HLinks>
    <vt:vector size="108" baseType="variant">
      <vt:variant>
        <vt:i4>3211299</vt:i4>
      </vt:variant>
      <vt:variant>
        <vt:i4>114</vt:i4>
      </vt:variant>
      <vt:variant>
        <vt:i4>0</vt:i4>
      </vt:variant>
      <vt:variant>
        <vt:i4>5</vt:i4>
      </vt:variant>
      <vt:variant>
        <vt:lpwstr>chrome-extension://efaidnbmnnnibpcajpcglclefindmkaj/https:/www.avans.nl/binaries/content/assets/nextweb/over-avans/organisatie/algemene-inkoopvoorwaarden-avans-hogeschool-per-1-april-2022.pdf</vt:lpwstr>
      </vt:variant>
      <vt:variant>
        <vt:lpwstr/>
      </vt:variant>
      <vt:variant>
        <vt:i4>2031670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_Toc203638464</vt:lpwstr>
      </vt:variant>
      <vt:variant>
        <vt:i4>2031670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_Toc203638463</vt:lpwstr>
      </vt:variant>
      <vt:variant>
        <vt:i4>2031670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_Toc203638462</vt:lpwstr>
      </vt:variant>
      <vt:variant>
        <vt:i4>2031670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_Toc203638461</vt:lpwstr>
      </vt:variant>
      <vt:variant>
        <vt:i4>2031670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_Toc203638460</vt:lpwstr>
      </vt:variant>
      <vt:variant>
        <vt:i4>1835062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_Toc203638459</vt:lpwstr>
      </vt:variant>
      <vt:variant>
        <vt:i4>1835062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_Toc203638458</vt:lpwstr>
      </vt:variant>
      <vt:variant>
        <vt:i4>1835062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_Toc203638457</vt:lpwstr>
      </vt:variant>
      <vt:variant>
        <vt:i4>1835062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_Toc203638456</vt:lpwstr>
      </vt:variant>
      <vt:variant>
        <vt:i4>1835062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_Toc203638455</vt:lpwstr>
      </vt:variant>
      <vt:variant>
        <vt:i4>1835062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_Toc203638454</vt:lpwstr>
      </vt:variant>
      <vt:variant>
        <vt:i4>1835062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_Toc203638453</vt:lpwstr>
      </vt:variant>
      <vt:variant>
        <vt:i4>1835062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_Toc203638452</vt:lpwstr>
      </vt:variant>
      <vt:variant>
        <vt:i4>1835062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_Toc203638451</vt:lpwstr>
      </vt:variant>
      <vt:variant>
        <vt:i4>1835062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_Toc203638450</vt:lpwstr>
      </vt:variant>
      <vt:variant>
        <vt:i4>1900598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_Toc203638449</vt:lpwstr>
      </vt:variant>
      <vt:variant>
        <vt:i4>1900598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_Toc203638448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Schipperen</dc:creator>
  <cp:keywords/>
  <dc:description/>
  <cp:lastModifiedBy>Koen Haast</cp:lastModifiedBy>
  <cp:revision>120</cp:revision>
  <cp:lastPrinted>2025-05-29T16:08:00Z</cp:lastPrinted>
  <dcterms:created xsi:type="dcterms:W3CDTF">2025-05-29T15:53:00Z</dcterms:created>
  <dcterms:modified xsi:type="dcterms:W3CDTF">2025-07-17T08:02:00Z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0x0101005600E82984FD8B4B9945B7382EB87B9E</vt:lpwstr>
  </property>
  <property fmtid="{D5CDD505-2E9C-101B-9397-08002B2CF9AE}" pid="3" name="MediaServiceImageTags">
    <vt:lpwstr/>
  </property>
</Properties>
</file>