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870F4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462123109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permEnd w:id="462123109"/>
    </w:p>
    <w:p w14:paraId="6BF21455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14:paraId="4102FCF6" w14:textId="77777777"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14:paraId="18ED01F0" w14:textId="77777777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3B6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7276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E6DDC" w14:textId="5D2E2F7A" w:rsidR="00F40A5A" w:rsidRPr="00E1561B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</w:t>
            </w:r>
            <w:r w:rsidR="00155003"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  <w:r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PEFC-nr</w:t>
            </w:r>
            <w:r w:rsidR="00155003"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  <w:r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  <w:r w:rsidR="00155003" w:rsidRPr="00E1561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95E8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</w:t>
            </w:r>
            <w:proofErr w:type="spellStart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afleverbonnr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D019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2EAC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6985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FCBC1" w14:textId="35AD11EB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</w:t>
            </w:r>
            <w:r w:rsidR="00155003">
              <w:rPr>
                <w:rFonts w:ascii="Calibri" w:hAnsi="Calibri" w:cs="Calibri"/>
                <w:color w:val="000000"/>
                <w:sz w:val="22"/>
                <w:szCs w:val="22"/>
              </w:rPr>
              <w:t>¹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/ m</w:t>
            </w:r>
            <w:r w:rsidR="00155003">
              <w:rPr>
                <w:rFonts w:ascii="Calibri" w:hAnsi="Calibri" w:cs="Calibri"/>
                <w:color w:val="000000"/>
                <w:sz w:val="22"/>
                <w:szCs w:val="22"/>
              </w:rPr>
              <w:t>²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/ m</w:t>
            </w:r>
            <w:r w:rsidR="00155003">
              <w:rPr>
                <w:rFonts w:ascii="Calibri" w:hAnsi="Calibri" w:cs="Calibri"/>
                <w:color w:val="000000"/>
                <w:sz w:val="22"/>
                <w:szCs w:val="22"/>
              </w:rPr>
              <w:t>³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865C9" w14:textId="379A4E20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</w:t>
            </w:r>
            <w:r w:rsidR="00155003">
              <w:rPr>
                <w:rFonts w:ascii="Calibri" w:hAnsi="Calibri" w:cs="Calibri"/>
                <w:color w:val="000000"/>
                <w:sz w:val="22"/>
                <w:szCs w:val="22"/>
              </w:rPr>
              <w:t>³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58C1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14:paraId="56461652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2004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284528465" w:edGrp="everyone" w:colFirst="0" w:colLast="0"/>
            <w:permStart w:id="986021163" w:edGrp="everyone" w:colFirst="1" w:colLast="1"/>
            <w:permStart w:id="1116824834" w:edGrp="everyone" w:colFirst="2" w:colLast="2"/>
            <w:permStart w:id="1015285034" w:edGrp="everyone" w:colFirst="3" w:colLast="3"/>
            <w:permStart w:id="1118192298" w:edGrp="everyone" w:colFirst="4" w:colLast="4"/>
            <w:permStart w:id="1476859343" w:edGrp="everyone" w:colFirst="5" w:colLast="5"/>
            <w:permStart w:id="47861828" w:edGrp="everyone" w:colFirst="6" w:colLast="6"/>
            <w:permStart w:id="951919812" w:edGrp="everyone" w:colFirst="7" w:colLast="7"/>
            <w:permStart w:id="1715368119" w:edGrp="everyone" w:colFirst="8" w:colLast="8"/>
            <w:permStart w:id="1502158805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0C6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81D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03D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616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D5F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DA0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CC5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C2B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A792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3F0F2D33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232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684860018" w:edGrp="everyone" w:colFirst="0" w:colLast="0"/>
            <w:permStart w:id="1339176361" w:edGrp="everyone" w:colFirst="1" w:colLast="1"/>
            <w:permStart w:id="1525374787" w:edGrp="everyone" w:colFirst="2" w:colLast="2"/>
            <w:permStart w:id="142491021" w:edGrp="everyone" w:colFirst="3" w:colLast="3"/>
            <w:permStart w:id="447244425" w:edGrp="everyone" w:colFirst="4" w:colLast="4"/>
            <w:permStart w:id="46154816" w:edGrp="everyone" w:colFirst="5" w:colLast="5"/>
            <w:permStart w:id="724974116" w:edGrp="everyone" w:colFirst="6" w:colLast="6"/>
            <w:permStart w:id="815362373" w:edGrp="everyone" w:colFirst="7" w:colLast="7"/>
            <w:permStart w:id="1286081091" w:edGrp="everyone" w:colFirst="8" w:colLast="8"/>
            <w:permStart w:id="1808533726" w:edGrp="everyone" w:colFirst="9" w:colLast="9"/>
            <w:permEnd w:id="1284528465"/>
            <w:permEnd w:id="986021163"/>
            <w:permEnd w:id="1116824834"/>
            <w:permEnd w:id="1015285034"/>
            <w:permEnd w:id="1118192298"/>
            <w:permEnd w:id="1476859343"/>
            <w:permEnd w:id="47861828"/>
            <w:permEnd w:id="951919812"/>
            <w:permEnd w:id="1715368119"/>
            <w:permEnd w:id="150215880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6C9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171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EFC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5D8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8D2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240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212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9682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ABBB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55948AD5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C45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431974933" w:edGrp="everyone" w:colFirst="0" w:colLast="0"/>
            <w:permStart w:id="182593725" w:edGrp="everyone" w:colFirst="1" w:colLast="1"/>
            <w:permStart w:id="1934046787" w:edGrp="everyone" w:colFirst="2" w:colLast="2"/>
            <w:permStart w:id="146553993" w:edGrp="everyone" w:colFirst="3" w:colLast="3"/>
            <w:permStart w:id="1075008085" w:edGrp="everyone" w:colFirst="4" w:colLast="4"/>
            <w:permStart w:id="1632130362" w:edGrp="everyone" w:colFirst="5" w:colLast="5"/>
            <w:permStart w:id="2125291539" w:edGrp="everyone" w:colFirst="6" w:colLast="6"/>
            <w:permStart w:id="597034882" w:edGrp="everyone" w:colFirst="7" w:colLast="7"/>
            <w:permStart w:id="653417492" w:edGrp="everyone" w:colFirst="8" w:colLast="8"/>
            <w:permStart w:id="51789727" w:edGrp="everyone" w:colFirst="9" w:colLast="9"/>
            <w:permEnd w:id="684860018"/>
            <w:permEnd w:id="1339176361"/>
            <w:permEnd w:id="1525374787"/>
            <w:permEnd w:id="142491021"/>
            <w:permEnd w:id="447244425"/>
            <w:permEnd w:id="46154816"/>
            <w:permEnd w:id="724974116"/>
            <w:permEnd w:id="815362373"/>
            <w:permEnd w:id="1286081091"/>
            <w:permEnd w:id="180853372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E3A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FB7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4CEF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44B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FCC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C93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47A6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85E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D6CD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1E7AC72A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DF5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042681357" w:edGrp="everyone" w:colFirst="0" w:colLast="0"/>
            <w:permStart w:id="1488390506" w:edGrp="everyone" w:colFirst="1" w:colLast="1"/>
            <w:permStart w:id="1532963644" w:edGrp="everyone" w:colFirst="2" w:colLast="2"/>
            <w:permStart w:id="860685916" w:edGrp="everyone" w:colFirst="3" w:colLast="3"/>
            <w:permStart w:id="1480671361" w:edGrp="everyone" w:colFirst="4" w:colLast="4"/>
            <w:permStart w:id="60259569" w:edGrp="everyone" w:colFirst="5" w:colLast="5"/>
            <w:permStart w:id="1363564438" w:edGrp="everyone" w:colFirst="6" w:colLast="6"/>
            <w:permStart w:id="1684355865" w:edGrp="everyone" w:colFirst="7" w:colLast="7"/>
            <w:permStart w:id="726220000" w:edGrp="everyone" w:colFirst="8" w:colLast="8"/>
            <w:permStart w:id="1689860432" w:edGrp="everyone" w:colFirst="9" w:colLast="9"/>
            <w:permEnd w:id="1431974933"/>
            <w:permEnd w:id="182593725"/>
            <w:permEnd w:id="1934046787"/>
            <w:permEnd w:id="146553993"/>
            <w:permEnd w:id="1075008085"/>
            <w:permEnd w:id="1632130362"/>
            <w:permEnd w:id="2125291539"/>
            <w:permEnd w:id="597034882"/>
            <w:permEnd w:id="653417492"/>
            <w:permEnd w:id="5178972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4E9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015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9A6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45A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B2A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4C7F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8013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2DE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F9D1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42A56D6C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4C2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309807759" w:edGrp="everyone" w:colFirst="0" w:colLast="0"/>
            <w:permStart w:id="159325118" w:edGrp="everyone" w:colFirst="1" w:colLast="1"/>
            <w:permStart w:id="130090310" w:edGrp="everyone" w:colFirst="2" w:colLast="2"/>
            <w:permStart w:id="1415919648" w:edGrp="everyone" w:colFirst="3" w:colLast="3"/>
            <w:permStart w:id="768564014" w:edGrp="everyone" w:colFirst="4" w:colLast="4"/>
            <w:permStart w:id="1143737792" w:edGrp="everyone" w:colFirst="5" w:colLast="5"/>
            <w:permStart w:id="1075387905" w:edGrp="everyone" w:colFirst="6" w:colLast="6"/>
            <w:permStart w:id="1479686316" w:edGrp="everyone" w:colFirst="7" w:colLast="7"/>
            <w:permStart w:id="179064980" w:edGrp="everyone" w:colFirst="8" w:colLast="8"/>
            <w:permStart w:id="1987783138" w:edGrp="everyone" w:colFirst="9" w:colLast="9"/>
            <w:permEnd w:id="1042681357"/>
            <w:permEnd w:id="1488390506"/>
            <w:permEnd w:id="1532963644"/>
            <w:permEnd w:id="860685916"/>
            <w:permEnd w:id="1480671361"/>
            <w:permEnd w:id="60259569"/>
            <w:permEnd w:id="1363564438"/>
            <w:permEnd w:id="1684355865"/>
            <w:permEnd w:id="726220000"/>
            <w:permEnd w:id="1689860432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7ED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79F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92C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10F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A50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008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DB7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5D0F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8EE9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49C6EF61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90E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140004019" w:edGrp="everyone" w:colFirst="0" w:colLast="0"/>
            <w:permStart w:id="1920667941" w:edGrp="everyone" w:colFirst="1" w:colLast="1"/>
            <w:permStart w:id="1043542897" w:edGrp="everyone" w:colFirst="2" w:colLast="2"/>
            <w:permStart w:id="1314807929" w:edGrp="everyone" w:colFirst="3" w:colLast="3"/>
            <w:permStart w:id="1229336337" w:edGrp="everyone" w:colFirst="4" w:colLast="4"/>
            <w:permStart w:id="55988082" w:edGrp="everyone" w:colFirst="5" w:colLast="5"/>
            <w:permStart w:id="1168321593" w:edGrp="everyone" w:colFirst="6" w:colLast="6"/>
            <w:permStart w:id="1513568058" w:edGrp="everyone" w:colFirst="7" w:colLast="7"/>
            <w:permStart w:id="1452098653" w:edGrp="everyone" w:colFirst="8" w:colLast="8"/>
            <w:permStart w:id="1217601576" w:edGrp="everyone" w:colFirst="9" w:colLast="9"/>
            <w:permEnd w:id="309807759"/>
            <w:permEnd w:id="159325118"/>
            <w:permEnd w:id="130090310"/>
            <w:permEnd w:id="1415919648"/>
            <w:permEnd w:id="768564014"/>
            <w:permEnd w:id="1143737792"/>
            <w:permEnd w:id="1075387905"/>
            <w:permEnd w:id="1479686316"/>
            <w:permEnd w:id="179064980"/>
            <w:permEnd w:id="198778313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4232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1BD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7F8A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9DC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FAE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D2A0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F6C6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020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919F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358D8E7F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285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52791927" w:edGrp="everyone" w:colFirst="0" w:colLast="0"/>
            <w:permStart w:id="1326060086" w:edGrp="everyone" w:colFirst="1" w:colLast="1"/>
            <w:permStart w:id="1407349419" w:edGrp="everyone" w:colFirst="2" w:colLast="2"/>
            <w:permStart w:id="1038310177" w:edGrp="everyone" w:colFirst="3" w:colLast="3"/>
            <w:permStart w:id="370760750" w:edGrp="everyone" w:colFirst="4" w:colLast="4"/>
            <w:permStart w:id="1270047628" w:edGrp="everyone" w:colFirst="5" w:colLast="5"/>
            <w:permStart w:id="666723305" w:edGrp="everyone" w:colFirst="6" w:colLast="6"/>
            <w:permStart w:id="1222258912" w:edGrp="everyone" w:colFirst="7" w:colLast="7"/>
            <w:permStart w:id="475404469" w:edGrp="everyone" w:colFirst="8" w:colLast="8"/>
            <w:permStart w:id="1715878554" w:edGrp="everyone" w:colFirst="9" w:colLast="9"/>
            <w:permEnd w:id="1140004019"/>
            <w:permEnd w:id="1920667941"/>
            <w:permEnd w:id="1043542897"/>
            <w:permEnd w:id="1314807929"/>
            <w:permEnd w:id="1229336337"/>
            <w:permEnd w:id="55988082"/>
            <w:permEnd w:id="1168321593"/>
            <w:permEnd w:id="1513568058"/>
            <w:permEnd w:id="1452098653"/>
            <w:permEnd w:id="121760157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669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14AA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74C2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F66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31D8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0B4D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6F07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224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8DE1B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14:paraId="2A5382D6" w14:textId="77777777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6C1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2117421363" w:edGrp="everyone" w:colFirst="0" w:colLast="0"/>
            <w:permStart w:id="716406119" w:edGrp="everyone" w:colFirst="1" w:colLast="1"/>
            <w:permStart w:id="1938443204" w:edGrp="everyone" w:colFirst="2" w:colLast="2"/>
            <w:permStart w:id="36065004" w:edGrp="everyone" w:colFirst="3" w:colLast="3"/>
            <w:permStart w:id="739054580" w:edGrp="everyone" w:colFirst="4" w:colLast="4"/>
            <w:permStart w:id="1624186930" w:edGrp="everyone" w:colFirst="5" w:colLast="5"/>
            <w:permStart w:id="1330853052" w:edGrp="everyone" w:colFirst="6" w:colLast="6"/>
            <w:permStart w:id="503276894" w:edGrp="everyone" w:colFirst="7" w:colLast="7"/>
            <w:permStart w:id="840460252" w:edGrp="everyone" w:colFirst="8" w:colLast="8"/>
            <w:permStart w:id="1866861631" w:edGrp="everyone" w:colFirst="9" w:colLast="9"/>
            <w:permEnd w:id="152791927"/>
            <w:permEnd w:id="1326060086"/>
            <w:permEnd w:id="1407349419"/>
            <w:permEnd w:id="1038310177"/>
            <w:permEnd w:id="370760750"/>
            <w:permEnd w:id="1270047628"/>
            <w:permEnd w:id="666723305"/>
            <w:permEnd w:id="1222258912"/>
            <w:permEnd w:id="475404469"/>
            <w:permEnd w:id="1715878554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780E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8D8C" w14:textId="77777777"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3133F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1421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115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8719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C424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85CC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1D275" w14:textId="77777777"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permEnd w:id="2117421363"/>
      <w:permEnd w:id="716406119"/>
      <w:permEnd w:id="1938443204"/>
      <w:permEnd w:id="36065004"/>
      <w:permEnd w:id="739054580"/>
      <w:permEnd w:id="1624186930"/>
      <w:permEnd w:id="1330853052"/>
      <w:permEnd w:id="503276894"/>
      <w:permEnd w:id="840460252"/>
      <w:permEnd w:id="1866861631"/>
    </w:tbl>
    <w:p w14:paraId="60CF0549" w14:textId="77777777" w:rsidR="003F7F0D" w:rsidRPr="00E53D12" w:rsidRDefault="003F7F0D" w:rsidP="00E53D12">
      <w:pPr>
        <w:rPr>
          <w:szCs w:val="18"/>
        </w:rPr>
      </w:pPr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FC375" w14:textId="77777777" w:rsidR="00C967FB" w:rsidRDefault="00C967FB">
      <w:r>
        <w:separator/>
      </w:r>
    </w:p>
  </w:endnote>
  <w:endnote w:type="continuationSeparator" w:id="0">
    <w:p w14:paraId="710867D7" w14:textId="77777777" w:rsidR="00C967FB" w:rsidRDefault="00C9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E1A0" w14:textId="77777777" w:rsidR="00E53D12" w:rsidRDefault="00E53D12">
    <w:pPr>
      <w:pStyle w:val="Voettekst"/>
    </w:pPr>
    <w:bookmarkStart w:id="14" w:name="Rubricering_4"/>
    <w:r w:rsidRPr="00ED430B">
      <w:rPr>
        <w:b/>
      </w:rPr>
      <w:t>MODEL GARANTIEVERKLARING 2012-1</w:t>
    </w:r>
    <w:bookmarkEnd w:id="14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785621">
      <w:rPr>
        <w:noProof/>
      </w:rPr>
      <w:t>2</w:t>
    </w:r>
    <w:r>
      <w:rPr>
        <w:noProof/>
      </w:rPr>
      <w:fldChar w:fldCharType="end"/>
    </w:r>
    <w:r>
      <w:t xml:space="preserve"> van </w:t>
    </w:r>
    <w:r w:rsidR="00085D52">
      <w:fldChar w:fldCharType="begin"/>
    </w:r>
    <w:r w:rsidR="00085D52">
      <w:instrText xml:space="preserve"> NUMPAGES </w:instrText>
    </w:r>
    <w:r w:rsidR="00085D52">
      <w:fldChar w:fldCharType="separate"/>
    </w:r>
    <w:r w:rsidR="00785621">
      <w:rPr>
        <w:noProof/>
      </w:rPr>
      <w:t>2</w:t>
    </w:r>
    <w:r w:rsidR="00085D5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8881" w14:textId="6860A569" w:rsidR="00E53D12" w:rsidRDefault="00F40A5A">
    <w:pPr>
      <w:pStyle w:val="Voettekst"/>
      <w:rPr>
        <w:b/>
      </w:rPr>
    </w:pPr>
    <w:bookmarkStart w:id="16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6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8574C4">
      <w:rPr>
        <w:b/>
        <w:lang w:val="nl-NL"/>
      </w:rPr>
      <w:t>2</w:t>
    </w:r>
    <w:r w:rsidR="00E1561B">
      <w:rPr>
        <w:b/>
        <w:lang w:val="nl-NL"/>
      </w:rPr>
      <w:t>4-1</w:t>
    </w:r>
  </w:p>
  <w:p w14:paraId="71178804" w14:textId="77777777" w:rsidR="00E53D12" w:rsidRPr="00745B48" w:rsidRDefault="00E53D12" w:rsidP="00745B48">
    <w:pPr>
      <w:pStyle w:val="Geenafstand"/>
      <w:rPr>
        <w:sz w:val="13"/>
        <w:szCs w:val="13"/>
      </w:rPr>
    </w:pPr>
    <w:proofErr w:type="gramStart"/>
    <w:r w:rsidRPr="00745B48">
      <w:rPr>
        <w:sz w:val="13"/>
        <w:szCs w:val="13"/>
      </w:rPr>
      <w:t>Besteknummer</w:t>
    </w:r>
    <w:permStart w:id="1861947995" w:edGrp="everyone"/>
    <w:r w:rsidRPr="00745B48">
      <w:rPr>
        <w:sz w:val="13"/>
        <w:szCs w:val="13"/>
      </w:rPr>
      <w:t>: ....</w:t>
    </w:r>
    <w:proofErr w:type="gramEnd"/>
    <w:r w:rsidRPr="00745B48">
      <w:rPr>
        <w:sz w:val="13"/>
        <w:szCs w:val="13"/>
      </w:rPr>
      <w:t>.</w:t>
    </w:r>
  </w:p>
  <w:permEnd w:id="1861947995"/>
  <w:p w14:paraId="2EC9E269" w14:textId="77777777" w:rsidR="00E53D12" w:rsidRPr="00745B48" w:rsidRDefault="00224BD1" w:rsidP="00745B48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E53D12" w:rsidRPr="00745B48">
      <w:rPr>
        <w:sz w:val="13"/>
        <w:szCs w:val="13"/>
      </w:rPr>
      <w:t>atum:</w:t>
    </w:r>
    <w:permStart w:id="1528328138" w:edGrp="everyone"/>
    <w:r w:rsidR="00E53D12" w:rsidRPr="00745B48">
      <w:rPr>
        <w:sz w:val="13"/>
        <w:szCs w:val="13"/>
      </w:rPr>
      <w:t xml:space="preserve"> ....</w:t>
    </w:r>
    <w:r w:rsidR="00E53D12" w:rsidRPr="00745B48">
      <w:rPr>
        <w:noProof/>
        <w:sz w:val="13"/>
        <w:szCs w:val="13"/>
      </w:rPr>
      <w:tab/>
    </w:r>
  </w:p>
  <w:permEnd w:id="1528328138"/>
  <w:p w14:paraId="11FFB1C9" w14:textId="77777777"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566394425" w:edGrp="everyone"/>
    <w:r w:rsidRPr="00745B48">
      <w:rPr>
        <w:noProof/>
        <w:sz w:val="13"/>
        <w:szCs w:val="13"/>
      </w:rPr>
      <w:t xml:space="preserve"> </w:t>
    </w:r>
    <w:r w:rsidR="00953BA4">
      <w:rPr>
        <w:noProof/>
        <w:sz w:val="13"/>
        <w:szCs w:val="13"/>
      </w:rPr>
      <w:t>…..</w:t>
    </w:r>
  </w:p>
  <w:permEnd w:id="566394425"/>
  <w:p w14:paraId="1954251E" w14:textId="77777777" w:rsidR="00E53D12" w:rsidRDefault="00E53D12" w:rsidP="00785621">
    <w:pPr>
      <w:pStyle w:val="Voettekst"/>
      <w:jc w:val="righ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785621">
      <w:rPr>
        <w:noProof/>
      </w:rPr>
      <w:t>1</w:t>
    </w:r>
    <w:r>
      <w:rPr>
        <w:noProof/>
      </w:rPr>
      <w:fldChar w:fldCharType="end"/>
    </w:r>
    <w:r>
      <w:t xml:space="preserve"> van </w:t>
    </w:r>
    <w:r w:rsidR="00085D52">
      <w:fldChar w:fldCharType="begin"/>
    </w:r>
    <w:r w:rsidR="00085D52">
      <w:instrText xml:space="preserve"> NUMPAGES </w:instrText>
    </w:r>
    <w:r w:rsidR="00085D52">
      <w:fldChar w:fldCharType="separate"/>
    </w:r>
    <w:r w:rsidR="00785621">
      <w:rPr>
        <w:noProof/>
      </w:rPr>
      <w:t>1</w:t>
    </w:r>
    <w:r w:rsidR="00085D5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AAE8B" w14:textId="77777777" w:rsidR="00C967FB" w:rsidRDefault="00C967FB">
      <w:r>
        <w:separator/>
      </w:r>
    </w:p>
  </w:footnote>
  <w:footnote w:type="continuationSeparator" w:id="0">
    <w:p w14:paraId="77E9581E" w14:textId="77777777" w:rsidR="00C967FB" w:rsidRDefault="00C9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F6F59" w14:textId="77777777" w:rsidR="00E53D12" w:rsidRPr="00ED430B" w:rsidRDefault="00E53D12">
    <w:pPr>
      <w:pStyle w:val="Voettekst"/>
    </w:pPr>
    <w:bookmarkStart w:id="0" w:name="Rubricering_3_weg"/>
    <w:bookmarkEnd w:id="0"/>
  </w:p>
  <w:p w14:paraId="776FA376" w14:textId="77777777" w:rsidR="00E53D12" w:rsidRPr="00ED430B" w:rsidRDefault="00E53D12">
    <w:pPr>
      <w:pStyle w:val="Voettekst"/>
    </w:pPr>
  </w:p>
  <w:p w14:paraId="10DEE912" w14:textId="77777777" w:rsidR="00E53D12" w:rsidRPr="00537739" w:rsidRDefault="00E53D12">
    <w:pPr>
      <w:pStyle w:val="Voettekst"/>
    </w:pPr>
  </w:p>
  <w:p w14:paraId="52A00D1D" w14:textId="77777777" w:rsidR="00E53D12" w:rsidRPr="003F5807" w:rsidRDefault="00E53D12">
    <w:pPr>
      <w:pStyle w:val="Voettekst"/>
    </w:pPr>
  </w:p>
  <w:p w14:paraId="6123E681" w14:textId="77777777" w:rsidR="00E53D12" w:rsidRDefault="00E53D12">
    <w:pPr>
      <w:pStyle w:val="Voettekst"/>
    </w:pPr>
  </w:p>
  <w:p w14:paraId="394EBBF4" w14:textId="77777777" w:rsidR="00E53D12" w:rsidRDefault="00E53D12">
    <w:pPr>
      <w:pStyle w:val="Voettekst"/>
    </w:pPr>
  </w:p>
  <w:p w14:paraId="1C8D585C" w14:textId="77777777" w:rsidR="00E53D12" w:rsidRDefault="00E53D12">
    <w:pPr>
      <w:pStyle w:val="Voettekst"/>
    </w:pPr>
  </w:p>
  <w:p w14:paraId="7583774B" w14:textId="77777777" w:rsidR="00E53D12" w:rsidRDefault="00E53D12">
    <w:pPr>
      <w:pStyle w:val="Voettekst"/>
    </w:pPr>
  </w:p>
  <w:p w14:paraId="4F846916" w14:textId="77777777" w:rsidR="00E53D12" w:rsidRDefault="00E53D12">
    <w:pPr>
      <w:pStyle w:val="Voettekst"/>
    </w:pPr>
  </w:p>
  <w:p w14:paraId="25C0601D" w14:textId="77777777" w:rsidR="00E53D12" w:rsidRDefault="00E53D12"/>
  <w:p w14:paraId="6033FA52" w14:textId="77777777" w:rsidR="00E53D12" w:rsidRPr="00ED430B" w:rsidRDefault="00E53D12">
    <w:pPr>
      <w:pStyle w:val="Voettekst"/>
      <w:rPr>
        <w:b/>
      </w:rPr>
    </w:pPr>
    <w:bookmarkStart w:id="1" w:name="Rubricering_3"/>
    <w:r w:rsidRPr="00ED430B">
      <w:rPr>
        <w:b/>
      </w:rPr>
      <w:t xml:space="preserve">MODEL GARANTIEVERKLARING </w:t>
    </w:r>
    <w:bookmarkEnd w:id="1"/>
    <w:r>
      <w:rPr>
        <w:b/>
      </w:rPr>
      <w:t>2017-1</w:t>
    </w:r>
  </w:p>
  <w:p w14:paraId="4517080F" w14:textId="77777777" w:rsidR="00E53D12" w:rsidRDefault="00E53D12">
    <w:pPr>
      <w:pStyle w:val="Voettekst"/>
    </w:pPr>
  </w:p>
  <w:p w14:paraId="1F9D1359" w14:textId="77777777"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6E759049" wp14:editId="2F2D370F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 w14:paraId="3102090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2E39CC5" w14:textId="77777777"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E53D12" w:rsidRPr="00ED430B" w14:paraId="14A60D0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6206A98" w14:textId="77777777"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E53D12" w:rsidRPr="00ED430B" w14:paraId="027B8AC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14EAE25" w14:textId="77777777"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58888747" w14:textId="77777777"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 w14:paraId="7AAAAE66" w14:textId="77777777">
                            <w:tc>
                              <w:tcPr>
                                <w:tcW w:w="2088" w:type="dxa"/>
                              </w:tcPr>
                              <w:p w14:paraId="08BAA077" w14:textId="77777777" w:rsidR="00E53D12" w:rsidRPr="00ED430B" w:rsidRDefault="00E53D12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E53D12" w:rsidRPr="00ED430B" w14:paraId="495313D4" w14:textId="77777777">
                            <w:tc>
                              <w:tcPr>
                                <w:tcW w:w="2088" w:type="dxa"/>
                              </w:tcPr>
                              <w:p w14:paraId="00F16F9A" w14:textId="77777777"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 w14:paraId="2CF5ACC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32C7E4B" w14:textId="77777777"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E53D12" w:rsidRPr="00ED430B" w14:paraId="311995A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7F15A14" w14:textId="77777777"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14:paraId="3D8FAA3F" w14:textId="77777777"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4B8306A8" w14:textId="77777777"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759049"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 w14:paraId="3102090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2E39CC5" w14:textId="77777777"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E53D12" w:rsidRPr="00ED430B" w14:paraId="14A60D0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6206A98" w14:textId="77777777"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E53D12" w:rsidRPr="00ED430B" w14:paraId="027B8AC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14EAE25" w14:textId="77777777"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14:paraId="58888747" w14:textId="77777777"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 w14:paraId="7AAAAE66" w14:textId="77777777">
                      <w:tc>
                        <w:tcPr>
                          <w:tcW w:w="2088" w:type="dxa"/>
                        </w:tcPr>
                        <w:p w14:paraId="08BAA077" w14:textId="77777777" w:rsidR="00E53D12" w:rsidRPr="00ED430B" w:rsidRDefault="00E53D12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E53D12" w:rsidRPr="00ED430B" w14:paraId="495313D4" w14:textId="77777777">
                      <w:tc>
                        <w:tcPr>
                          <w:tcW w:w="2088" w:type="dxa"/>
                        </w:tcPr>
                        <w:p w14:paraId="00F16F9A" w14:textId="77777777"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 w14:paraId="2CF5ACC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32C7E4B" w14:textId="77777777"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E53D12" w:rsidRPr="00ED430B" w14:paraId="311995A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7F15A14" w14:textId="77777777"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14:paraId="3D8FAA3F" w14:textId="77777777"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4B8306A8" w14:textId="77777777"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E20B" w14:textId="4A4F7055" w:rsidR="00E53D12" w:rsidRDefault="00085D52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 wp14:anchorId="74A5FBB5" wp14:editId="080F30E7">
          <wp:simplePos x="0" y="0"/>
          <wp:positionH relativeFrom="column">
            <wp:posOffset>4220845</wp:posOffset>
          </wp:positionH>
          <wp:positionV relativeFrom="paragraph">
            <wp:posOffset>-452755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2E790996" wp14:editId="32873529">
          <wp:simplePos x="0" y="0"/>
          <wp:positionH relativeFrom="column">
            <wp:posOffset>3753208</wp:posOffset>
          </wp:positionH>
          <wp:positionV relativeFrom="paragraph">
            <wp:posOffset>-443865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29B"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543370FD" wp14:editId="1F5FE946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29B">
      <w:rPr>
        <w:noProof/>
        <w:lang w:val="nl-NL"/>
      </w:rPr>
      <w:drawing>
        <wp:anchor distT="0" distB="0" distL="114300" distR="114300" simplePos="0" relativeHeight="251658752" behindDoc="0" locked="0" layoutInCell="1" allowOverlap="1" wp14:anchorId="2ACD87DD" wp14:editId="3D84DD06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29B">
      <w:rPr>
        <w:noProof/>
        <w:lang w:val="nl-NL"/>
      </w:rPr>
      <w:drawing>
        <wp:anchor distT="0" distB="0" distL="114300" distR="114300" simplePos="0" relativeHeight="251660800" behindDoc="0" locked="0" layoutInCell="1" allowOverlap="1" wp14:anchorId="5DA49F8C" wp14:editId="2D200AAB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97AF7" w14:textId="77777777" w:rsidR="00E53D12" w:rsidRDefault="00E53D12" w:rsidP="004F5704">
    <w:pPr>
      <w:pStyle w:val="Koptekst"/>
      <w:rPr>
        <w:sz w:val="13"/>
        <w:szCs w:val="13"/>
      </w:rPr>
    </w:pPr>
    <w:permStart w:id="1042749242" w:edGrp="everyone"/>
    <w:r w:rsidRPr="00934768">
      <w:rPr>
        <w:sz w:val="13"/>
        <w:szCs w:val="13"/>
      </w:rPr>
      <w:t xml:space="preserve">Titel van het bestek </w:t>
    </w:r>
  </w:p>
  <w:p w14:paraId="552F2DB2" w14:textId="77777777" w:rsidR="00E53D12" w:rsidRPr="00934768" w:rsidRDefault="00E53D12" w:rsidP="004F5704">
    <w:pPr>
      <w:pStyle w:val="Koptekst"/>
      <w:rPr>
        <w:sz w:val="13"/>
        <w:szCs w:val="13"/>
      </w:rPr>
    </w:pPr>
    <w:r w:rsidRPr="00934768">
      <w:rPr>
        <w:sz w:val="13"/>
        <w:szCs w:val="13"/>
      </w:rPr>
      <w:t>2e regel titel van het bestek</w:t>
    </w:r>
  </w:p>
  <w:permEnd w:id="1042749242"/>
  <w:p w14:paraId="0DF8E8F3" w14:textId="77777777" w:rsidR="00E53D12" w:rsidRPr="00090F08" w:rsidRDefault="00E53D12">
    <w:pPr>
      <w:pStyle w:val="opmKoptekst"/>
      <w:rPr>
        <w:lang w:val="nl-NL"/>
      </w:rPr>
    </w:pPr>
  </w:p>
  <w:p w14:paraId="210D593E" w14:textId="77777777" w:rsidR="00E53D12" w:rsidRPr="00090F08" w:rsidRDefault="00E53D12">
    <w:pPr>
      <w:pStyle w:val="opmKoptekst"/>
      <w:rPr>
        <w:lang w:val="nl-NL"/>
      </w:rPr>
    </w:pPr>
  </w:p>
  <w:p w14:paraId="18256463" w14:textId="77777777" w:rsidR="00E53D12" w:rsidRPr="00090F08" w:rsidRDefault="00E53D12">
    <w:pPr>
      <w:pStyle w:val="opmKoptekst"/>
      <w:rPr>
        <w:lang w:val="nl-NL"/>
      </w:rPr>
    </w:pPr>
  </w:p>
  <w:p w14:paraId="6D88DAAA" w14:textId="77777777" w:rsidR="00E53D12" w:rsidRPr="00090F08" w:rsidRDefault="00E53D12">
    <w:pPr>
      <w:pStyle w:val="opmKoptekst"/>
      <w:rPr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 w14:paraId="5DE889B7" w14:textId="77777777">
      <w:trPr>
        <w:cantSplit/>
      </w:trPr>
      <w:tc>
        <w:tcPr>
          <w:tcW w:w="7616" w:type="dxa"/>
        </w:tcPr>
        <w:p w14:paraId="3639AE82" w14:textId="77777777"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 w14:paraId="15D0D831" w14:textId="77777777">
      <w:trPr>
        <w:cantSplit/>
      </w:trPr>
      <w:tc>
        <w:tcPr>
          <w:tcW w:w="7616" w:type="dxa"/>
        </w:tcPr>
        <w:p w14:paraId="3CF81F2D" w14:textId="77777777"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 w14:paraId="53227B6D" w14:textId="77777777">
      <w:trPr>
        <w:cantSplit/>
      </w:trPr>
      <w:tc>
        <w:tcPr>
          <w:tcW w:w="7616" w:type="dxa"/>
        </w:tcPr>
        <w:p w14:paraId="6296C730" w14:textId="77777777" w:rsidR="006F7ECB" w:rsidRPr="006F7ECB" w:rsidRDefault="00F40A5A" w:rsidP="006F7ECB">
          <w:pPr>
            <w:pStyle w:val="opmRubricering"/>
            <w:rPr>
              <w:b/>
            </w:rPr>
          </w:pPr>
          <w:bookmarkStart w:id="15" w:name="Rubricering_1"/>
          <w:r w:rsidRPr="006F7ECB">
            <w:t>REGISTRATIEFORMULIER DUURZAAM HOUT</w:t>
          </w:r>
          <w:r w:rsidR="00E53D12" w:rsidRPr="006F7ECB">
            <w:t xml:space="preserve"> </w:t>
          </w:r>
          <w:bookmarkEnd w:id="15"/>
        </w:p>
        <w:p w14:paraId="667289EF" w14:textId="45A368C8" w:rsidR="00E53D12" w:rsidRPr="00085D52" w:rsidRDefault="00E53D12" w:rsidP="006F7ECB">
          <w:pPr>
            <w:pStyle w:val="opmRubricering"/>
            <w:rPr>
              <w:b/>
            </w:rPr>
          </w:pPr>
          <w:r w:rsidRPr="00085D52">
            <w:t>(RIJKSVASTGOEDBEDRIJF) RRU 2012</w:t>
          </w:r>
          <w:r w:rsidR="00447EC1" w:rsidRPr="00085D52">
            <w:t xml:space="preserve">, versie </w:t>
          </w:r>
          <w:r w:rsidRPr="00085D52">
            <w:t>20</w:t>
          </w:r>
          <w:r w:rsidR="008574C4" w:rsidRPr="00085D52">
            <w:t>2</w:t>
          </w:r>
          <w:r w:rsidR="00E1561B">
            <w:t>4-1</w:t>
          </w:r>
        </w:p>
      </w:tc>
    </w:tr>
    <w:tr w:rsidR="00E53D12" w14:paraId="640169E7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4B53AC2F" w14:textId="77777777" w:rsidR="00E53D12" w:rsidRPr="00447EC1" w:rsidRDefault="00E53D12">
          <w:pPr>
            <w:rPr>
              <w:szCs w:val="18"/>
            </w:rPr>
          </w:pPr>
        </w:p>
      </w:tc>
    </w:tr>
  </w:tbl>
  <w:p w14:paraId="2548B32A" w14:textId="77777777"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0335635">
    <w:abstractNumId w:val="2"/>
  </w:num>
  <w:num w:numId="2" w16cid:durableId="1115565357">
    <w:abstractNumId w:val="0"/>
  </w:num>
  <w:num w:numId="3" w16cid:durableId="2043092846">
    <w:abstractNumId w:val="1"/>
  </w:num>
  <w:num w:numId="4" w16cid:durableId="133066998">
    <w:abstractNumId w:val="0"/>
  </w:num>
  <w:num w:numId="5" w16cid:durableId="124410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9" w:dllVersion="512" w:checkStyle="1"/>
  <w:proofState w:spelling="clean" w:grammar="clean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85D52"/>
    <w:rsid w:val="00090F08"/>
    <w:rsid w:val="000D49F4"/>
    <w:rsid w:val="000E6091"/>
    <w:rsid w:val="00101069"/>
    <w:rsid w:val="00155003"/>
    <w:rsid w:val="0017229B"/>
    <w:rsid w:val="00220B23"/>
    <w:rsid w:val="00224BD1"/>
    <w:rsid w:val="00275A51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6165D7"/>
    <w:rsid w:val="006A42D2"/>
    <w:rsid w:val="006B2811"/>
    <w:rsid w:val="006C742C"/>
    <w:rsid w:val="006F7ECB"/>
    <w:rsid w:val="00745B48"/>
    <w:rsid w:val="00772185"/>
    <w:rsid w:val="00785621"/>
    <w:rsid w:val="007A1FDA"/>
    <w:rsid w:val="00813197"/>
    <w:rsid w:val="008205C2"/>
    <w:rsid w:val="0083620A"/>
    <w:rsid w:val="008574C4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1561B"/>
    <w:rsid w:val="00E2066E"/>
    <w:rsid w:val="00E229DB"/>
    <w:rsid w:val="00E53D12"/>
    <w:rsid w:val="00E70415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BCC63A9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6F7ECB"/>
    <w:pPr>
      <w:tabs>
        <w:tab w:val="clear" w:pos="7711"/>
      </w:tabs>
    </w:pPr>
    <w:rPr>
      <w:bCs/>
      <w:caps/>
      <w:sz w:val="22"/>
      <w:szCs w:val="22"/>
      <w:lang w:val="nl-NL" w:eastAsia="nl-NL"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477F30FAA1F4CB988393BCB852D55" ma:contentTypeVersion="2" ma:contentTypeDescription="Een nieuw document maken." ma:contentTypeScope="" ma:versionID="e47c80789913ed00d4d844c31e7c0222">
  <xsd:schema xmlns:xsd="http://www.w3.org/2001/XMLSchema" xmlns:xs="http://www.w3.org/2001/XMLSchema" xmlns:p="http://schemas.microsoft.com/office/2006/metadata/properties" xmlns:ns2="a268765c-e246-4329-977f-8f8121891487" targetNamespace="http://schemas.microsoft.com/office/2006/metadata/properties" ma:root="true" ma:fieldsID="d75532180733170c2e8cc93e19013832" ns2:_="">
    <xsd:import namespace="a268765c-e246-4329-977f-8f81218914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8765c-e246-4329-977f-8f81218914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7031B-5CB4-42B3-8672-DF2A988C33B8}"/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125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Cuba, Giovanni de</cp:lastModifiedBy>
  <cp:revision>3</cp:revision>
  <cp:lastPrinted>2008-07-21T11:37:00Z</cp:lastPrinted>
  <dcterms:created xsi:type="dcterms:W3CDTF">2024-03-04T12:44:00Z</dcterms:created>
  <dcterms:modified xsi:type="dcterms:W3CDTF">2024-03-27T08:51:00Z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0x010100B56477F30FAA1F4CB988393BCB852D55</vt:lpwstr>
  </property>
</Properties>
</file>