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6D54B" w14:textId="3D1E6FEA" w:rsidR="007650B2" w:rsidRDefault="00E76EC8" w:rsidP="00FE135A">
      <w:pPr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>
        <w:rPr>
          <w:rFonts w:ascii="Corbel" w:hAnsi="Corbel"/>
          <w:b/>
          <w:sz w:val="24"/>
          <w:szCs w:val="24"/>
        </w:rPr>
        <w:t xml:space="preserve">Bijlage </w:t>
      </w:r>
      <w:r w:rsidR="00F93C4D">
        <w:rPr>
          <w:rFonts w:ascii="Corbel" w:hAnsi="Corbel"/>
          <w:b/>
          <w:sz w:val="24"/>
          <w:szCs w:val="24"/>
        </w:rPr>
        <w:t>3</w:t>
      </w:r>
      <w:r w:rsidR="00EC3952">
        <w:rPr>
          <w:rFonts w:ascii="Corbel" w:hAnsi="Corbel"/>
          <w:b/>
          <w:sz w:val="24"/>
          <w:szCs w:val="24"/>
        </w:rPr>
        <w:t xml:space="preserve"> - </w:t>
      </w:r>
      <w:r>
        <w:rPr>
          <w:rFonts w:ascii="Corbel" w:hAnsi="Corbel"/>
          <w:b/>
          <w:sz w:val="24"/>
          <w:szCs w:val="24"/>
        </w:rPr>
        <w:t>F</w:t>
      </w:r>
      <w:r w:rsidRPr="00FE135A">
        <w:rPr>
          <w:rFonts w:ascii="Corbel" w:hAnsi="Corbel"/>
          <w:b/>
          <w:sz w:val="24"/>
          <w:szCs w:val="24"/>
        </w:rPr>
        <w:t>ormat kerncompetentie</w:t>
      </w:r>
      <w:bookmarkEnd w:id="0"/>
      <w:bookmarkEnd w:id="1"/>
      <w:r w:rsidR="00D422BB">
        <w:rPr>
          <w:rFonts w:ascii="Corbel" w:hAnsi="Corbel"/>
          <w:b/>
          <w:sz w:val="24"/>
          <w:szCs w:val="24"/>
        </w:rPr>
        <w:t>s</w:t>
      </w:r>
    </w:p>
    <w:p w14:paraId="62C7A7FD" w14:textId="77777777" w:rsidR="00832B9E" w:rsidRDefault="00832B9E" w:rsidP="00FE135A">
      <w:pPr>
        <w:rPr>
          <w:rFonts w:ascii="Corbel" w:hAnsi="Corbel"/>
          <w:b/>
          <w:szCs w:val="18"/>
        </w:rPr>
      </w:pPr>
    </w:p>
    <w:p w14:paraId="19DCB5F0" w14:textId="43A31774" w:rsidR="00832B9E" w:rsidRPr="00832B9E" w:rsidRDefault="00832B9E" w:rsidP="00FE135A">
      <w:pPr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 xml:space="preserve">Naam Inschrijver: </w:t>
      </w:r>
      <w:r w:rsidRPr="00832B9E">
        <w:rPr>
          <w:rFonts w:ascii="Corbel" w:hAnsi="Corbel"/>
          <w:b/>
          <w:szCs w:val="18"/>
          <w:highlight w:val="lightGray"/>
        </w:rPr>
        <w:t>&lt;…&gt;</w:t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CF3901" w14:paraId="1018ABAA" w14:textId="77777777" w:rsidTr="001E36FF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50F37029" w14:textId="5D7481DB" w:rsidR="00D155E8" w:rsidRPr="00832B9E" w:rsidRDefault="00125F2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</w:pPr>
            <w:r w:rsidRPr="00832B9E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>Kerncompetentie</w:t>
            </w:r>
            <w:r w:rsidR="008717DD" w:rsidRPr="00832B9E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 xml:space="preserve"> 1:</w:t>
            </w:r>
            <w:r w:rsidR="00832B9E" w:rsidRPr="00832B9E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 xml:space="preserve"> </w:t>
            </w:r>
            <w:r w:rsidR="007D4C35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>Ervaring</w:t>
            </w:r>
          </w:p>
          <w:p w14:paraId="57CF40B6" w14:textId="77777777" w:rsidR="002B6609" w:rsidRPr="002B6609" w:rsidRDefault="002B6609" w:rsidP="002B6609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2B6609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Inschrijver heeft ervaring met beheren, actueel houden en door ontwikkelen van een juridische databank of soortgelijk.</w:t>
            </w:r>
          </w:p>
          <w:p w14:paraId="1115F2F7" w14:textId="77777777" w:rsidR="008B28E3" w:rsidRDefault="008B28E3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</w:p>
          <w:p w14:paraId="67A7168A" w14:textId="1C56DD8A" w:rsidR="00832B9E" w:rsidRPr="00832B9E" w:rsidRDefault="00D078B1" w:rsidP="008B02BC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BD303B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Deze kerncompetentie moet als geheel binnen één referentieopdracht vallen. Er mag daarom maximaal één referentie worden overlegd.</w:t>
            </w:r>
          </w:p>
        </w:tc>
      </w:tr>
      <w:tr w:rsidR="00D82414" w:rsidRPr="001A17B8" w14:paraId="627EF774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1D7E5215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21FA162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1697C628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3BE80897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4F9E4E77" w14:textId="77777777"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734FB42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7112A1EC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5799A254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BF55A64" w14:textId="77777777" w:rsidR="00D8241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E997B0E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2C684D0C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72DAD2C4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4FD4A91B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66E46754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38608FD7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B7AF3B5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317F3766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635CF607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05755B2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2A12E613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787D2490" w14:textId="4E16B333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</w:t>
            </w:r>
            <w:r w:rsidR="0047548D">
              <w:rPr>
                <w:rFonts w:ascii="Corbel" w:hAnsi="Corbel"/>
                <w:sz w:val="16"/>
                <w:szCs w:val="16"/>
              </w:rPr>
              <w:t xml:space="preserve"> </w:t>
            </w:r>
            <w:r w:rsidR="00EE61FB">
              <w:rPr>
                <w:rFonts w:ascii="Corbel" w:hAnsi="Corbel"/>
                <w:sz w:val="16"/>
                <w:szCs w:val="16"/>
              </w:rPr>
              <w:t>Inschrijver</w:t>
            </w:r>
            <w:r>
              <w:rPr>
                <w:rFonts w:ascii="Corbel" w:hAnsi="Corbel"/>
                <w:sz w:val="16"/>
                <w:szCs w:val="16"/>
              </w:rPr>
              <w:t xml:space="preserve">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73F08EBD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EA0CE2F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4D425459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32112A44" w14:textId="77777777" w:rsidR="001E36FF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vraagde kerncompetentie </w:t>
            </w:r>
            <w:r>
              <w:rPr>
                <w:rFonts w:ascii="Corbel" w:hAnsi="Corbel"/>
                <w:sz w:val="16"/>
                <w:szCs w:val="16"/>
              </w:rPr>
              <w:t>blijkt:</w:t>
            </w:r>
          </w:p>
          <w:p w14:paraId="578F317E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B6A90DB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243F27B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3BA391D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A2E04F8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2818C9C" w14:textId="77777777" w:rsidR="001E36FF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1EFC39CE" w14:textId="77777777" w:rsidR="001E36FF" w:rsidRPr="00376FA8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650B2" w:rsidRPr="001A17B8" w14:paraId="57AE2CB6" w14:textId="77777777" w:rsidTr="001E36FF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051DD732" w14:textId="0A8E18EF" w:rsidR="00376FA8" w:rsidRPr="001A17B8" w:rsidRDefault="007650B2" w:rsidP="00D82414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De gevraagde kerncompetentie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 is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</w:t>
            </w:r>
            <w:r w:rsidR="00D82414">
              <w:rPr>
                <w:rFonts w:ascii="Corbel" w:hAnsi="Corbel"/>
                <w:sz w:val="16"/>
                <w:szCs w:val="16"/>
              </w:rPr>
              <w:t>-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organisatie verricht in </w:t>
            </w:r>
            <w:r w:rsidR="00D82414" w:rsidRPr="00BC5D0A">
              <w:rPr>
                <w:rFonts w:ascii="Corbel" w:hAnsi="Corbel"/>
                <w:sz w:val="16"/>
                <w:szCs w:val="16"/>
              </w:rPr>
              <w:t xml:space="preserve">de periode van </w:t>
            </w:r>
            <w:r w:rsidR="00D337CC">
              <w:rPr>
                <w:rFonts w:ascii="Corbel" w:hAnsi="Corbel"/>
                <w:sz w:val="16"/>
                <w:szCs w:val="16"/>
              </w:rPr>
              <w:t>36</w:t>
            </w:r>
            <w:r w:rsidR="00D82414" w:rsidRPr="00BC5D0A">
              <w:rPr>
                <w:rFonts w:ascii="Corbel" w:hAnsi="Corbel"/>
                <w:sz w:val="16"/>
                <w:szCs w:val="16"/>
              </w:rPr>
              <w:t xml:space="preserve"> maanden voorafgaand aan de sluitingsdatum voor het indienen van de Inschrijving. De complete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D82414">
              <w:rPr>
                <w:rFonts w:ascii="Corbel" w:hAnsi="Corbel"/>
                <w:sz w:val="16"/>
                <w:szCs w:val="16"/>
              </w:rPr>
              <w:t>referentie-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>opdracht hoeft nog niet volledig te zijn afgerond, maar de ond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erdelen waar de kerncompetentie 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betrekking </w:t>
            </w:r>
            <w:r w:rsidR="00D82414">
              <w:rPr>
                <w:rFonts w:ascii="Corbel" w:hAnsi="Corbel"/>
                <w:sz w:val="16"/>
                <w:szCs w:val="16"/>
              </w:rPr>
              <w:t>op heeft moeten</w:t>
            </w:r>
            <w:r w:rsidR="00D82414" w:rsidRPr="00BC7775">
              <w:rPr>
                <w:rFonts w:ascii="Corbel" w:hAnsi="Corbel"/>
                <w:sz w:val="16"/>
                <w:szCs w:val="16"/>
              </w:rPr>
              <w:t xml:space="preserve"> wel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64D55A5A" w14:textId="77777777" w:rsidR="00376FA8" w:rsidRPr="00A019E4" w:rsidRDefault="002B6609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67F80995" w14:textId="77777777" w:rsidR="007650B2" w:rsidRPr="00A019E4" w:rsidRDefault="002B6609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31947FA2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8F12FE9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7C7D11D" w14:textId="77777777" w:rsidR="00376FA8" w:rsidRPr="00376FA8" w:rsidRDefault="00376FA8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3C469C91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4FF62087" w14:textId="77777777" w:rsidR="00D82414" w:rsidRPr="001A17B8" w:rsidRDefault="001E36FF" w:rsidP="00376FA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304AAFCA" w14:textId="77777777" w:rsidR="001E36FF" w:rsidRPr="00376FA8" w:rsidRDefault="001E36FF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650B2" w:rsidRPr="001A17B8" w14:paraId="72F40639" w14:textId="77777777" w:rsidTr="001E36FF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7BF14BC0" w14:textId="77777777" w:rsidR="007650B2" w:rsidRPr="001A17B8" w:rsidRDefault="00E76EC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="007650B2"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7650B2" w:rsidRPr="001A17B8" w14:paraId="5635E9C8" w14:textId="77777777" w:rsidTr="001E36FF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169FB41E" w14:textId="11DD08EB" w:rsidR="007650B2" w:rsidRPr="001A17B8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BC5D0A">
              <w:rPr>
                <w:rFonts w:ascii="Corbel" w:hAnsi="Corbel"/>
                <w:sz w:val="16"/>
                <w:szCs w:val="16"/>
                <w:lang w:val="nl-NL"/>
              </w:rPr>
              <w:t>Inschrijver</w:t>
            </w:r>
            <w:r w:rsidR="00D82414" w:rsidRPr="00BC5D0A">
              <w:rPr>
                <w:rFonts w:ascii="Corbel" w:hAnsi="Corbel"/>
                <w:sz w:val="16"/>
                <w:szCs w:val="16"/>
                <w:lang w:val="nl-NL"/>
              </w:rPr>
              <w:t xml:space="preserve"> </w:t>
            </w:r>
            <w:r w:rsidRPr="00BC5D0A">
              <w:rPr>
                <w:rFonts w:ascii="Corbel" w:hAnsi="Corbel"/>
                <w:sz w:val="16"/>
                <w:szCs w:val="16"/>
                <w:lang w:val="nl-NL"/>
              </w:rPr>
              <w:t>verklaart, door het naar volle tevreden</w:t>
            </w:r>
            <w:r w:rsidR="00376FA8" w:rsidRPr="00BC5D0A">
              <w:rPr>
                <w:rFonts w:ascii="Corbel" w:hAnsi="Corbel"/>
                <w:sz w:val="16"/>
                <w:szCs w:val="16"/>
                <w:lang w:val="nl-NL"/>
              </w:rPr>
              <w:t xml:space="preserve">heid </w:t>
            </w:r>
            <w:r w:rsidR="00D82414" w:rsidRPr="00BC5D0A">
              <w:rPr>
                <w:rFonts w:ascii="Corbel" w:hAnsi="Corbel"/>
                <w:sz w:val="16"/>
                <w:szCs w:val="16"/>
                <w:lang w:val="nl-NL"/>
              </w:rPr>
              <w:t>uitvoeren van deze referentie</w:t>
            </w:r>
            <w:r w:rsidR="00D82414">
              <w:rPr>
                <w:rFonts w:ascii="Corbel" w:hAnsi="Corbel"/>
                <w:sz w:val="16"/>
                <w:szCs w:val="16"/>
                <w:lang w:val="nl-NL"/>
              </w:rPr>
              <w:t>-o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 w:rsidR="00D82414"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07CD9CAC" w14:textId="77777777" w:rsidR="007650B2" w:rsidRPr="001A17B8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760027AE" w14:textId="77777777" w:rsidR="008717DD" w:rsidRPr="00376FA8" w:rsidRDefault="007650B2" w:rsidP="00D82414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 w:rsidR="00D82414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7EFF3D10" w14:textId="77777777" w:rsidR="00376FA8" w:rsidRPr="00A019E4" w:rsidRDefault="002B6609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20D67C96" w14:textId="77777777" w:rsidR="007650B2" w:rsidRPr="001A17B8" w:rsidRDefault="002B6609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5F763E03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42383968" w14:textId="7ABA7CBD" w:rsidR="00BC5D0A" w:rsidRDefault="00BC5D0A" w:rsidP="007650B2">
      <w:pPr>
        <w:spacing w:after="200" w:line="276" w:lineRule="auto"/>
      </w:pPr>
    </w:p>
    <w:sectPr w:rsidR="00BC5D0A" w:rsidSect="00376FA8"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C4909" w14:textId="77777777" w:rsidR="00DD7A1A" w:rsidRDefault="00DD7A1A" w:rsidP="00A57DF0">
      <w:pPr>
        <w:spacing w:line="240" w:lineRule="auto"/>
      </w:pPr>
      <w:r>
        <w:separator/>
      </w:r>
    </w:p>
  </w:endnote>
  <w:endnote w:type="continuationSeparator" w:id="0">
    <w:p w14:paraId="7E606CF8" w14:textId="77777777" w:rsidR="00DD7A1A" w:rsidRDefault="00DD7A1A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EndPr/>
    <w:sdtContent>
      <w:p w14:paraId="6C6D6374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3B8D4364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0D63A" w14:textId="77777777" w:rsidR="00DD7A1A" w:rsidRDefault="00DD7A1A" w:rsidP="00A57DF0">
      <w:pPr>
        <w:spacing w:line="240" w:lineRule="auto"/>
      </w:pPr>
      <w:r>
        <w:separator/>
      </w:r>
    </w:p>
  </w:footnote>
  <w:footnote w:type="continuationSeparator" w:id="0">
    <w:p w14:paraId="7A8CFD25" w14:textId="77777777" w:rsidR="00DD7A1A" w:rsidRDefault="00DD7A1A" w:rsidP="00A57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5686567"/>
    <w:multiLevelType w:val="multilevel"/>
    <w:tmpl w:val="1F30F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Verdana" w:eastAsia="Times New Roman" w:hAnsi="Verdana" w:cs="Helvetic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589222">
    <w:abstractNumId w:val="0"/>
  </w:num>
  <w:num w:numId="2" w16cid:durableId="116534161">
    <w:abstractNumId w:val="2"/>
  </w:num>
  <w:num w:numId="3" w16cid:durableId="474033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FF4"/>
    <w:rsid w:val="00064E11"/>
    <w:rsid w:val="00071722"/>
    <w:rsid w:val="00087AF2"/>
    <w:rsid w:val="000A55DB"/>
    <w:rsid w:val="000A5C56"/>
    <w:rsid w:val="000B4EED"/>
    <w:rsid w:val="000D3C23"/>
    <w:rsid w:val="00100A15"/>
    <w:rsid w:val="001027A9"/>
    <w:rsid w:val="00125F21"/>
    <w:rsid w:val="00133F0C"/>
    <w:rsid w:val="00134C6B"/>
    <w:rsid w:val="001E36FF"/>
    <w:rsid w:val="002001F4"/>
    <w:rsid w:val="002455F8"/>
    <w:rsid w:val="00287178"/>
    <w:rsid w:val="00294D13"/>
    <w:rsid w:val="002B5066"/>
    <w:rsid w:val="002B6609"/>
    <w:rsid w:val="003265BB"/>
    <w:rsid w:val="00376002"/>
    <w:rsid w:val="00376FA8"/>
    <w:rsid w:val="003E7766"/>
    <w:rsid w:val="003F3244"/>
    <w:rsid w:val="004045F0"/>
    <w:rsid w:val="0047548D"/>
    <w:rsid w:val="00494D3A"/>
    <w:rsid w:val="004D4CC1"/>
    <w:rsid w:val="00507FA8"/>
    <w:rsid w:val="00520270"/>
    <w:rsid w:val="005260F7"/>
    <w:rsid w:val="005D3C3A"/>
    <w:rsid w:val="00610132"/>
    <w:rsid w:val="00632837"/>
    <w:rsid w:val="006F0621"/>
    <w:rsid w:val="006F1FF4"/>
    <w:rsid w:val="00702A25"/>
    <w:rsid w:val="0074696B"/>
    <w:rsid w:val="007576F1"/>
    <w:rsid w:val="007650B2"/>
    <w:rsid w:val="007B2A9F"/>
    <w:rsid w:val="007D4C35"/>
    <w:rsid w:val="00832B9E"/>
    <w:rsid w:val="008717DD"/>
    <w:rsid w:val="008A5C68"/>
    <w:rsid w:val="008B02BC"/>
    <w:rsid w:val="008B28E3"/>
    <w:rsid w:val="008D3A81"/>
    <w:rsid w:val="00904410"/>
    <w:rsid w:val="009312BD"/>
    <w:rsid w:val="009D5192"/>
    <w:rsid w:val="00A019E4"/>
    <w:rsid w:val="00A55C7D"/>
    <w:rsid w:val="00A57DF0"/>
    <w:rsid w:val="00B16F77"/>
    <w:rsid w:val="00B17027"/>
    <w:rsid w:val="00B64EEA"/>
    <w:rsid w:val="00B81C51"/>
    <w:rsid w:val="00BB3387"/>
    <w:rsid w:val="00BC5D0A"/>
    <w:rsid w:val="00BE316F"/>
    <w:rsid w:val="00C12F22"/>
    <w:rsid w:val="00C338C7"/>
    <w:rsid w:val="00C56239"/>
    <w:rsid w:val="00C568C5"/>
    <w:rsid w:val="00CD2F28"/>
    <w:rsid w:val="00CE7F7A"/>
    <w:rsid w:val="00D06D74"/>
    <w:rsid w:val="00D078B1"/>
    <w:rsid w:val="00D155E8"/>
    <w:rsid w:val="00D337CC"/>
    <w:rsid w:val="00D422BB"/>
    <w:rsid w:val="00D82414"/>
    <w:rsid w:val="00D95D2F"/>
    <w:rsid w:val="00DD7A1A"/>
    <w:rsid w:val="00E64FED"/>
    <w:rsid w:val="00E76EC8"/>
    <w:rsid w:val="00EA1244"/>
    <w:rsid w:val="00EA153B"/>
    <w:rsid w:val="00EC3952"/>
    <w:rsid w:val="00EE61FB"/>
    <w:rsid w:val="00EF2EC7"/>
    <w:rsid w:val="00F5046B"/>
    <w:rsid w:val="00F93C4D"/>
    <w:rsid w:val="00F944FA"/>
    <w:rsid w:val="00FE135A"/>
    <w:rsid w:val="00FF239A"/>
    <w:rsid w:val="00FF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2EC8D5"/>
  <w15:docId w15:val="{D38040F7-11D2-4F3E-A172-801AEA60A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rsid w:val="007D4C35"/>
    <w:rPr>
      <w:rFonts w:ascii="Univers" w:hAnsi="Univers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rsid w:val="007D4C35"/>
    <w:pPr>
      <w:widowControl w:val="0"/>
      <w:spacing w:line="288" w:lineRule="auto"/>
    </w:pPr>
    <w:rPr>
      <w:rFonts w:ascii="Arial" w:hAnsi="Arial"/>
      <w:spacing w:val="0"/>
      <w:sz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D4C35"/>
    <w:rPr>
      <w:rFonts w:ascii="Arial" w:eastAsia="Times New Roman" w:hAnsi="Arial" w:cs="Times New Roman"/>
      <w:sz w:val="20"/>
      <w:szCs w:val="20"/>
    </w:rPr>
  </w:style>
  <w:style w:type="character" w:styleId="Vermelding">
    <w:name w:val="Mention"/>
    <w:basedOn w:val="Standaardalinea-lettertype"/>
    <w:uiPriority w:val="99"/>
    <w:unhideWhenUsed/>
    <w:rsid w:val="007D4C3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kMuller\Pro10\Pro10%20-%20Data\Kennisdomeinen\0.%20Aanbestedingstemplates\9.%20Overige%20veel%20voorkomende%20bijlagen\6mei22_Bijlage%20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7" ma:contentTypeDescription="Een nieuw document maken." ma:contentTypeScope="" ma:versionID="89e634e82c49fb8814b8897733af07f0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72998fcacb5803e5db7a2c3a971aff6a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3.xml><?xml version="1.0" encoding="utf-8"?>
<ds:datastoreItem xmlns:ds="http://schemas.openxmlformats.org/officeDocument/2006/customXml" ds:itemID="{501D7A74-1F70-443E-A47E-D5DC15F2B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C:\Users\MickMuller\Pro10\Pro10 - Data\Kennisdomeinen\0. Aanbestedingstemplates\9. Overige veel voorkomende bijlagen\6mei22_Bijlage Format kerncompetenties.dotx</Template>
  <TotalTime>0</TotalTime>
  <Pages>1</Pages>
  <Words>292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 Muller</dc:creator>
  <cp:lastModifiedBy>Johan Baars</cp:lastModifiedBy>
  <cp:revision>8</cp:revision>
  <dcterms:created xsi:type="dcterms:W3CDTF">2024-09-09T14:57:00Z</dcterms:created>
  <dcterms:modified xsi:type="dcterms:W3CDTF">2025-07-01T10:56:00Z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45500</vt:r8>
  </property>
  <property fmtid="{D5CDD505-2E9C-101B-9397-08002B2CF9AE}" pid="4" name="MediaServiceImageTags">
    <vt:lpwstr/>
  </property>
</Properties>
</file>