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B5BAC" w14:textId="59C00B96" w:rsidR="00476A73" w:rsidRPr="00714D5E" w:rsidRDefault="00714D5E" w:rsidP="00367F56">
      <w:pPr>
        <w:pStyle w:val="Titel"/>
        <w:spacing w:after="0"/>
      </w:pPr>
      <w:bookmarkStart w:id="0" w:name="Titel"/>
      <w:r w:rsidRPr="00714D5E">
        <w:t xml:space="preserve">Market Consultation </w:t>
      </w:r>
      <w:bookmarkEnd w:id="0"/>
      <w:r w:rsidRPr="00714D5E">
        <w:t>Questionnaire</w:t>
      </w:r>
    </w:p>
    <w:p w14:paraId="2B389E9E" w14:textId="6FCA18DF" w:rsidR="004D57F1" w:rsidRPr="00714D5E" w:rsidRDefault="00714D5E" w:rsidP="004F25C3">
      <w:pPr>
        <w:pStyle w:val="Ondertitel"/>
        <w:jc w:val="left"/>
      </w:pPr>
      <w:bookmarkStart w:id="1" w:name="Subtitel"/>
      <w:r w:rsidRPr="00714D5E">
        <w:t xml:space="preserve">for a Mobile </w:t>
      </w:r>
      <w:r w:rsidR="000D22A2">
        <w:t xml:space="preserve">Mode S </w:t>
      </w:r>
      <w:r w:rsidRPr="00714D5E">
        <w:t>Surveillance Radar</w:t>
      </w:r>
      <w:bookmarkEnd w:id="1"/>
      <w:r w:rsidR="004F25C3">
        <w:t xml:space="preserve"> </w:t>
      </w:r>
      <w:r w:rsidR="004F25C3">
        <w:br/>
        <w:t>(</w:t>
      </w:r>
      <w:r w:rsidR="004F25C3" w:rsidRPr="004F25C3">
        <w:t>MC2025_MMSSR</w:t>
      </w:r>
      <w:r w:rsidR="004F25C3">
        <w:t xml:space="preserve"> – TN </w:t>
      </w:r>
      <w:r w:rsidR="00AD4A70" w:rsidRPr="00AD4A70">
        <w:t>537432</w:t>
      </w:r>
      <w:r w:rsidR="004F25C3">
        <w:t>)</w:t>
      </w:r>
    </w:p>
    <w:p w14:paraId="3629D1AA" w14:textId="77777777" w:rsidR="004D57F1" w:rsidRPr="00714D5E" w:rsidRDefault="004D57F1" w:rsidP="00367F56"/>
    <w:p w14:paraId="7D5D3E6C" w14:textId="77777777" w:rsidR="000B6644" w:rsidRPr="00714D5E" w:rsidRDefault="000B6644" w:rsidP="00367F56"/>
    <w:p w14:paraId="7D30A300" w14:textId="77777777" w:rsidR="004D57F1" w:rsidRPr="00714D5E" w:rsidRDefault="004D57F1" w:rsidP="00367F56">
      <w:pPr>
        <w:sectPr w:rsidR="004D57F1" w:rsidRPr="00714D5E" w:rsidSect="002F0803">
          <w:headerReference w:type="first" r:id="rId8"/>
          <w:footerReference w:type="first" r:id="rId9"/>
          <w:pgSz w:w="11906" w:h="16838" w:code="9"/>
          <w:pgMar w:top="2126" w:right="1474" w:bottom="1418" w:left="1758" w:header="709" w:footer="255" w:gutter="0"/>
          <w:cols w:space="708"/>
          <w:titlePg/>
          <w:docGrid w:linePitch="360"/>
        </w:sectPr>
      </w:pPr>
    </w:p>
    <w:p w14:paraId="4DEA3B3F" w14:textId="40C0848E" w:rsidR="00BA0405" w:rsidRPr="00714D5E" w:rsidRDefault="0017143F" w:rsidP="00367F56">
      <w:pPr>
        <w:pStyle w:val="KopTOC"/>
        <w:spacing w:after="0"/>
        <w:rPr>
          <w:lang w:val="en-GB"/>
        </w:rPr>
      </w:pPr>
      <w:r w:rsidRPr="00714D5E">
        <w:rPr>
          <w:lang w:val="en-GB"/>
        </w:rPr>
        <w:lastRenderedPageBreak/>
        <w:fldChar w:fldCharType="begin"/>
      </w:r>
      <w:r w:rsidRPr="00714D5E">
        <w:rPr>
          <w:lang w:val="en-GB"/>
        </w:rPr>
        <w:instrText xml:space="preserve"> docproperty LblStatuspagina</w:instrText>
      </w:r>
      <w:r w:rsidRPr="00714D5E">
        <w:rPr>
          <w:lang w:val="en-GB"/>
        </w:rPr>
        <w:fldChar w:fldCharType="separate"/>
      </w:r>
      <w:bookmarkStart w:id="10" w:name="_Toc203403697"/>
      <w:r w:rsidR="00714D5E" w:rsidRPr="00714D5E">
        <w:rPr>
          <w:lang w:val="en-GB"/>
        </w:rPr>
        <w:t>Status page</w:t>
      </w:r>
      <w:bookmarkEnd w:id="10"/>
      <w:r w:rsidRPr="00714D5E">
        <w:rPr>
          <w:lang w:val="en-GB"/>
        </w:rPr>
        <w:fldChar w:fldCharType="end"/>
      </w:r>
    </w:p>
    <w:p w14:paraId="2DEFD0A8" w14:textId="7CB42061" w:rsidR="00174B2F" w:rsidRPr="00714D5E" w:rsidRDefault="008275FD" w:rsidP="00367F56">
      <w:pPr>
        <w:pStyle w:val="KopjeStatuspagina"/>
        <w:spacing w:before="0" w:after="0"/>
      </w:pPr>
      <w:r w:rsidRPr="00714D5E">
        <w:fldChar w:fldCharType="begin"/>
      </w:r>
      <w:r w:rsidRPr="00714D5E">
        <w:instrText xml:space="preserve"> Docproperty LblDocumentgegevens </w:instrText>
      </w:r>
      <w:r w:rsidRPr="00714D5E">
        <w:fldChar w:fldCharType="separate"/>
      </w:r>
      <w:r w:rsidR="00714D5E" w:rsidRPr="00714D5E">
        <w:t>Document data</w:t>
      </w:r>
      <w:r w:rsidRPr="00714D5E">
        <w:fldChar w:fldCharType="end"/>
      </w:r>
    </w:p>
    <w:tbl>
      <w:tblPr>
        <w:tblStyle w:val="LVNLTabel"/>
        <w:tblW w:w="8505" w:type="dxa"/>
        <w:tblLayout w:type="fixed"/>
        <w:tblLook w:val="0220" w:firstRow="1" w:lastRow="0" w:firstColumn="0" w:lastColumn="0" w:noHBand="1" w:noVBand="0"/>
      </w:tblPr>
      <w:tblGrid>
        <w:gridCol w:w="4324"/>
        <w:gridCol w:w="4181"/>
      </w:tblGrid>
      <w:tr w:rsidR="00483511" w:rsidRPr="00714D5E" w14:paraId="427B0A48" w14:textId="77777777" w:rsidTr="00FA3BA8">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275" w:type="dxa"/>
          </w:tcPr>
          <w:p w14:paraId="64247EAB" w14:textId="4C42EB3F" w:rsidR="00483511" w:rsidRPr="00714D5E" w:rsidRDefault="00A1164A" w:rsidP="00367F56">
            <w:r w:rsidRPr="00714D5E">
              <w:fldChar w:fldCharType="begin"/>
            </w:r>
            <w:r w:rsidRPr="00714D5E">
              <w:instrText xml:space="preserve"> Docproperty LblSTitel </w:instrText>
            </w:r>
            <w:r w:rsidRPr="00714D5E">
              <w:fldChar w:fldCharType="separate"/>
            </w:r>
            <w:r w:rsidR="00714D5E" w:rsidRPr="00714D5E">
              <w:t>Title</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671C4474" w14:textId="22BB2944" w:rsidR="00483511" w:rsidRPr="00714D5E" w:rsidRDefault="0099197F" w:rsidP="00367F56">
            <w:r w:rsidRPr="00714D5E">
              <w:fldChar w:fldCharType="begin"/>
            </w:r>
            <w:r w:rsidRPr="00714D5E">
              <w:instrText xml:space="preserve"> Ref Titel </w:instrText>
            </w:r>
            <w:r w:rsidRPr="00714D5E">
              <w:fldChar w:fldCharType="separate"/>
            </w:r>
            <w:r w:rsidR="00714D5E" w:rsidRPr="00714D5E">
              <w:t>Market Consultation Questionnaire</w:t>
            </w:r>
            <w:r w:rsidRPr="00714D5E">
              <w:fldChar w:fldCharType="end"/>
            </w:r>
          </w:p>
        </w:tc>
      </w:tr>
      <w:tr w:rsidR="00483511" w:rsidRPr="00714D5E" w14:paraId="4392FAAC" w14:textId="77777777" w:rsidTr="00FA3BA8">
        <w:tc>
          <w:tcPr>
            <w:cnfStyle w:val="000010000000" w:firstRow="0" w:lastRow="0" w:firstColumn="0" w:lastColumn="0" w:oddVBand="1" w:evenVBand="0" w:oddHBand="0" w:evenHBand="0" w:firstRowFirstColumn="0" w:firstRowLastColumn="0" w:lastRowFirstColumn="0" w:lastRowLastColumn="0"/>
            <w:tcW w:w="4275" w:type="dxa"/>
          </w:tcPr>
          <w:p w14:paraId="05463477" w14:textId="3F9F9F0E" w:rsidR="00483511" w:rsidRPr="00714D5E" w:rsidRDefault="00077FBA" w:rsidP="00367F56">
            <w:r w:rsidRPr="00714D5E">
              <w:fldChar w:fldCharType="begin"/>
            </w:r>
            <w:r w:rsidRPr="00714D5E">
              <w:instrText xml:space="preserve"> Ref LblReferentieNummer </w:instrText>
            </w:r>
            <w:r w:rsidRPr="00714D5E">
              <w:fldChar w:fldCharType="separate"/>
            </w:r>
            <w:r w:rsidR="00714D5E" w:rsidRPr="00714D5E">
              <w:t>Reference number</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71577791" w14:textId="0C72F90C" w:rsidR="00483511" w:rsidRPr="00714D5E" w:rsidRDefault="0099197F" w:rsidP="00367F56">
            <w:r w:rsidRPr="00714D5E">
              <w:fldChar w:fldCharType="begin"/>
            </w:r>
            <w:r w:rsidRPr="00714D5E">
              <w:instrText xml:space="preserve"> Ref Referentienummer </w:instrText>
            </w:r>
            <w:r w:rsidRPr="00714D5E">
              <w:fldChar w:fldCharType="separate"/>
            </w:r>
            <w:r w:rsidR="00714D5E" w:rsidRPr="00714D5E">
              <w:t xml:space="preserve"> </w:t>
            </w:r>
            <w:r w:rsidRPr="00714D5E">
              <w:fldChar w:fldCharType="end"/>
            </w:r>
            <w:r w:rsidR="004F25C3">
              <w:t xml:space="preserve"> </w:t>
            </w:r>
            <w:r w:rsidR="004F25C3" w:rsidRPr="004F25C3">
              <w:t>MC2025_MMSSR</w:t>
            </w:r>
            <w:r w:rsidR="004F25C3">
              <w:t xml:space="preserve">  (TN</w:t>
            </w:r>
            <w:r w:rsidR="00AD4A70">
              <w:t xml:space="preserve"> </w:t>
            </w:r>
            <w:r w:rsidR="00AD4A70" w:rsidRPr="00AD4A70">
              <w:t>537432</w:t>
            </w:r>
            <w:r w:rsidR="00AD4A70">
              <w:t>)</w:t>
            </w:r>
          </w:p>
        </w:tc>
      </w:tr>
      <w:tr w:rsidR="00483511" w:rsidRPr="00714D5E" w14:paraId="6DF14802" w14:textId="77777777" w:rsidTr="00FA3BA8">
        <w:tc>
          <w:tcPr>
            <w:cnfStyle w:val="000010000000" w:firstRow="0" w:lastRow="0" w:firstColumn="0" w:lastColumn="0" w:oddVBand="1" w:evenVBand="0" w:oddHBand="0" w:evenHBand="0" w:firstRowFirstColumn="0" w:firstRowLastColumn="0" w:lastRowFirstColumn="0" w:lastRowLastColumn="0"/>
            <w:tcW w:w="4275" w:type="dxa"/>
          </w:tcPr>
          <w:p w14:paraId="78A78234" w14:textId="0699AB9E" w:rsidR="00483511" w:rsidRPr="00714D5E" w:rsidRDefault="00077FBA" w:rsidP="00367F56">
            <w:r w:rsidRPr="00714D5E">
              <w:fldChar w:fldCharType="begin"/>
            </w:r>
            <w:r w:rsidRPr="00714D5E">
              <w:instrText xml:space="preserve"> Ref </w:instrText>
            </w:r>
            <w:r w:rsidR="00A1164A" w:rsidRPr="00714D5E">
              <w:instrText>Lbl</w:instrText>
            </w:r>
            <w:r w:rsidRPr="00714D5E">
              <w:instrText xml:space="preserve">VersieNummer </w:instrText>
            </w:r>
            <w:r w:rsidRPr="00714D5E">
              <w:fldChar w:fldCharType="separate"/>
            </w:r>
            <w:r w:rsidR="00714D5E" w:rsidRPr="00714D5E">
              <w:t>Version number</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4D3B1068" w14:textId="5BF06186" w:rsidR="00483511" w:rsidRPr="00714D5E" w:rsidRDefault="005C07F4" w:rsidP="00367F56">
            <w:r>
              <w:t>1.0</w:t>
            </w:r>
          </w:p>
        </w:tc>
      </w:tr>
      <w:tr w:rsidR="00077FBA" w:rsidRPr="00714D5E" w14:paraId="4B0D8828" w14:textId="77777777" w:rsidTr="00FA3BA8">
        <w:tc>
          <w:tcPr>
            <w:cnfStyle w:val="000010000000" w:firstRow="0" w:lastRow="0" w:firstColumn="0" w:lastColumn="0" w:oddVBand="1" w:evenVBand="0" w:oddHBand="0" w:evenHBand="0" w:firstRowFirstColumn="0" w:firstRowLastColumn="0" w:lastRowFirstColumn="0" w:lastRowLastColumn="0"/>
            <w:tcW w:w="4275" w:type="dxa"/>
          </w:tcPr>
          <w:p w14:paraId="5C6479F3" w14:textId="6F93DC02" w:rsidR="00077FBA" w:rsidRPr="00714D5E" w:rsidRDefault="00077FBA" w:rsidP="00367F56">
            <w:r w:rsidRPr="00714D5E">
              <w:fldChar w:fldCharType="begin"/>
            </w:r>
            <w:r w:rsidRPr="00714D5E">
              <w:instrText xml:space="preserve"> Ref LblVersieDatum </w:instrText>
            </w:r>
            <w:r w:rsidRPr="00714D5E">
              <w:fldChar w:fldCharType="separate"/>
            </w:r>
            <w:r w:rsidR="00714D5E" w:rsidRPr="00714D5E">
              <w:t>Version date</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15A7379F" w14:textId="43A3319B" w:rsidR="00077FBA" w:rsidRPr="00714D5E" w:rsidRDefault="00077FBA" w:rsidP="00367F56">
            <w:r w:rsidRPr="00714D5E">
              <w:fldChar w:fldCharType="begin"/>
            </w:r>
            <w:r w:rsidRPr="00714D5E">
              <w:instrText xml:space="preserve"> Ref Versiedatum </w:instrText>
            </w:r>
            <w:r w:rsidRPr="00714D5E">
              <w:fldChar w:fldCharType="separate"/>
            </w:r>
            <w:r w:rsidR="005C07F4">
              <w:t>14</w:t>
            </w:r>
            <w:r w:rsidR="006E1291">
              <w:t xml:space="preserve"> July</w:t>
            </w:r>
            <w:r w:rsidR="00714D5E" w:rsidRPr="00714D5E">
              <w:t xml:space="preserve"> 2025</w:t>
            </w:r>
            <w:r w:rsidRPr="00714D5E">
              <w:fldChar w:fldCharType="end"/>
            </w:r>
          </w:p>
        </w:tc>
      </w:tr>
      <w:tr w:rsidR="00077FBA" w:rsidRPr="00714D5E" w14:paraId="14042ED0" w14:textId="77777777" w:rsidTr="00FA3BA8">
        <w:tc>
          <w:tcPr>
            <w:cnfStyle w:val="000010000000" w:firstRow="0" w:lastRow="0" w:firstColumn="0" w:lastColumn="0" w:oddVBand="1" w:evenVBand="0" w:oddHBand="0" w:evenHBand="0" w:firstRowFirstColumn="0" w:firstRowLastColumn="0" w:lastRowFirstColumn="0" w:lastRowLastColumn="0"/>
            <w:tcW w:w="4275" w:type="dxa"/>
          </w:tcPr>
          <w:p w14:paraId="612D459D" w14:textId="4308D29D" w:rsidR="00077FBA" w:rsidRPr="00714D5E" w:rsidRDefault="00077FBA" w:rsidP="00367F56">
            <w:r w:rsidRPr="00714D5E">
              <w:fldChar w:fldCharType="begin"/>
            </w:r>
            <w:r w:rsidRPr="00714D5E">
              <w:instrText xml:space="preserve"> Ref LblStatus </w:instrText>
            </w:r>
            <w:r w:rsidRPr="00714D5E">
              <w:fldChar w:fldCharType="separate"/>
            </w:r>
            <w:r w:rsidR="00714D5E" w:rsidRPr="00714D5E">
              <w:t>Status</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20D48522" w14:textId="62B8F969" w:rsidR="00077FBA" w:rsidRPr="00714D5E" w:rsidRDefault="005C07F4" w:rsidP="00367F56">
            <w:r>
              <w:t>Final</w:t>
            </w:r>
          </w:p>
        </w:tc>
      </w:tr>
      <w:tr w:rsidR="00077FBA" w:rsidRPr="00714D5E" w14:paraId="3B0E9C7B" w14:textId="77777777" w:rsidTr="00FA3BA8">
        <w:tc>
          <w:tcPr>
            <w:cnfStyle w:val="000010000000" w:firstRow="0" w:lastRow="0" w:firstColumn="0" w:lastColumn="0" w:oddVBand="1" w:evenVBand="0" w:oddHBand="0" w:evenHBand="0" w:firstRowFirstColumn="0" w:firstRowLastColumn="0" w:lastRowFirstColumn="0" w:lastRowLastColumn="0"/>
            <w:tcW w:w="4275" w:type="dxa"/>
          </w:tcPr>
          <w:p w14:paraId="7F84A3A5" w14:textId="1487A265" w:rsidR="00077FBA" w:rsidRPr="00714D5E" w:rsidRDefault="00077FBA" w:rsidP="00367F56">
            <w:r w:rsidRPr="00714D5E">
              <w:fldChar w:fldCharType="begin"/>
            </w:r>
            <w:r w:rsidRPr="00714D5E">
              <w:instrText xml:space="preserve"> Ref LblClassificatie </w:instrText>
            </w:r>
            <w:r w:rsidRPr="00714D5E">
              <w:fldChar w:fldCharType="separate"/>
            </w:r>
            <w:r w:rsidR="00714D5E" w:rsidRPr="00714D5E">
              <w:t>Classification</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1E86F917" w14:textId="5FE3BF8B" w:rsidR="00077FBA" w:rsidRPr="00714D5E" w:rsidRDefault="005C07F4" w:rsidP="00367F56">
            <w:r>
              <w:t>In commercial confidence</w:t>
            </w:r>
          </w:p>
        </w:tc>
      </w:tr>
    </w:tbl>
    <w:p w14:paraId="7C5690BC" w14:textId="77777777" w:rsidR="00456803" w:rsidRPr="00714D5E" w:rsidRDefault="00456803" w:rsidP="00367F56"/>
    <w:p w14:paraId="1FFB7D7A" w14:textId="77777777" w:rsidR="009D0182" w:rsidRPr="00714D5E" w:rsidRDefault="009D0182" w:rsidP="00367F56"/>
    <w:p w14:paraId="0E096A7E" w14:textId="77777777" w:rsidR="00174B2F" w:rsidRDefault="00174B2F" w:rsidP="00367F56"/>
    <w:p w14:paraId="5604B536" w14:textId="77777777" w:rsidR="005C07F4" w:rsidRDefault="005C07F4" w:rsidP="00367F56"/>
    <w:p w14:paraId="241DE2CA" w14:textId="77777777" w:rsidR="005C07F4" w:rsidRDefault="005C07F4" w:rsidP="00367F56"/>
    <w:p w14:paraId="62592E04" w14:textId="77777777" w:rsidR="005C07F4" w:rsidRDefault="005C07F4" w:rsidP="00367F56"/>
    <w:p w14:paraId="6E94258E" w14:textId="77777777" w:rsidR="005C07F4" w:rsidRDefault="005C07F4" w:rsidP="00367F56"/>
    <w:p w14:paraId="72113666" w14:textId="77777777" w:rsidR="005C07F4" w:rsidRDefault="005C07F4" w:rsidP="00367F56"/>
    <w:p w14:paraId="56FF2C00" w14:textId="77777777" w:rsidR="005C07F4" w:rsidRDefault="005C07F4" w:rsidP="00367F56"/>
    <w:p w14:paraId="2FACF429" w14:textId="77777777" w:rsidR="005C07F4" w:rsidRDefault="005C07F4" w:rsidP="00367F56"/>
    <w:p w14:paraId="57151C50" w14:textId="77777777" w:rsidR="005C07F4" w:rsidRDefault="005C07F4" w:rsidP="00367F56"/>
    <w:p w14:paraId="3EABF933" w14:textId="77777777" w:rsidR="005C07F4" w:rsidRDefault="005C07F4" w:rsidP="00367F56"/>
    <w:p w14:paraId="19B9AFB1" w14:textId="77777777" w:rsidR="005C07F4" w:rsidRDefault="005C07F4" w:rsidP="00367F56"/>
    <w:p w14:paraId="17FBFB4E" w14:textId="77777777" w:rsidR="005C07F4" w:rsidRDefault="005C07F4" w:rsidP="00367F56"/>
    <w:p w14:paraId="1A8D7FB1" w14:textId="77777777" w:rsidR="005C07F4" w:rsidRDefault="005C07F4" w:rsidP="00367F56"/>
    <w:p w14:paraId="4E8B3A5D" w14:textId="77777777" w:rsidR="005C07F4" w:rsidRDefault="005C07F4" w:rsidP="00367F56"/>
    <w:p w14:paraId="08657A11" w14:textId="77777777" w:rsidR="005C07F4" w:rsidRDefault="005C07F4" w:rsidP="00367F56"/>
    <w:p w14:paraId="7D77B30C" w14:textId="77777777" w:rsidR="005C07F4" w:rsidRDefault="005C07F4" w:rsidP="00367F56"/>
    <w:p w14:paraId="484A4DA9" w14:textId="77777777" w:rsidR="005C07F4" w:rsidRDefault="005C07F4" w:rsidP="00367F56"/>
    <w:p w14:paraId="3C8FD092" w14:textId="77777777" w:rsidR="005C07F4" w:rsidRDefault="005C07F4" w:rsidP="00367F56"/>
    <w:p w14:paraId="7BE01E47" w14:textId="77777777" w:rsidR="005C07F4" w:rsidRDefault="005C07F4" w:rsidP="00367F56"/>
    <w:p w14:paraId="288691A0" w14:textId="77777777" w:rsidR="005C07F4" w:rsidRDefault="005C07F4" w:rsidP="00367F56"/>
    <w:p w14:paraId="051CA447" w14:textId="77777777" w:rsidR="005C07F4" w:rsidRDefault="005C07F4" w:rsidP="00367F56"/>
    <w:p w14:paraId="26899441" w14:textId="77777777" w:rsidR="005C07F4" w:rsidRDefault="005C07F4" w:rsidP="00367F56"/>
    <w:p w14:paraId="451A387E" w14:textId="77777777" w:rsidR="005C07F4" w:rsidRDefault="005C07F4" w:rsidP="00367F56"/>
    <w:p w14:paraId="2563EEB3" w14:textId="77777777" w:rsidR="005C07F4" w:rsidRDefault="005C07F4" w:rsidP="00367F56"/>
    <w:p w14:paraId="657F8A84" w14:textId="77777777" w:rsidR="005C07F4" w:rsidRDefault="005C07F4" w:rsidP="00367F56"/>
    <w:p w14:paraId="2BED2322" w14:textId="77777777" w:rsidR="005C07F4" w:rsidRDefault="005C07F4" w:rsidP="00367F56"/>
    <w:p w14:paraId="66D48835" w14:textId="77777777" w:rsidR="005C07F4" w:rsidRDefault="005C07F4" w:rsidP="00367F56"/>
    <w:p w14:paraId="1774A9C3" w14:textId="77777777" w:rsidR="005C07F4" w:rsidRDefault="005C07F4" w:rsidP="00367F56"/>
    <w:p w14:paraId="61F60C0B" w14:textId="77777777" w:rsidR="005C07F4" w:rsidRDefault="005C07F4" w:rsidP="00367F56"/>
    <w:p w14:paraId="1BD561E8" w14:textId="77777777" w:rsidR="005C07F4" w:rsidRDefault="005C07F4" w:rsidP="00367F56"/>
    <w:p w14:paraId="265E2C35" w14:textId="77777777" w:rsidR="005C07F4" w:rsidRDefault="005C07F4" w:rsidP="00367F56"/>
    <w:p w14:paraId="31F1AC1B" w14:textId="77777777" w:rsidR="005C07F4" w:rsidRPr="00714D5E" w:rsidRDefault="005C07F4" w:rsidP="00367F56"/>
    <w:p w14:paraId="46E45A52" w14:textId="77777777" w:rsidR="005C07F4" w:rsidRPr="00714D5E" w:rsidRDefault="005C07F4" w:rsidP="005C07F4">
      <w:r w:rsidRPr="00714D5E">
        <w:t xml:space="preserve">© </w:t>
      </w:r>
      <w:bookmarkStart w:id="11" w:name="CopyrightJaar"/>
      <w:r w:rsidRPr="00714D5E">
        <w:t>2025</w:t>
      </w:r>
      <w:bookmarkEnd w:id="11"/>
      <w:r w:rsidRPr="00714D5E">
        <w:t xml:space="preserve"> </w:t>
      </w:r>
      <w:r w:rsidRPr="00714D5E">
        <w:fldChar w:fldCharType="begin"/>
      </w:r>
      <w:r w:rsidRPr="00714D5E">
        <w:instrText xml:space="preserve"> docproperty LblBedrijfsnaam</w:instrText>
      </w:r>
      <w:r w:rsidRPr="00714D5E">
        <w:fldChar w:fldCharType="separate"/>
      </w:r>
      <w:r w:rsidRPr="00714D5E">
        <w:t>Air Traffic Control the Netherlands</w:t>
      </w:r>
      <w:r w:rsidRPr="00714D5E">
        <w:fldChar w:fldCharType="end"/>
      </w:r>
    </w:p>
    <w:p w14:paraId="4169D015" w14:textId="77777777" w:rsidR="005C07F4" w:rsidRPr="00714D5E" w:rsidRDefault="005C07F4" w:rsidP="005C07F4">
      <w:bookmarkStart w:id="12" w:name="Copyright"/>
      <w:r w:rsidRPr="00714D5E">
        <w:t>No part of this publication may be reproduced and/or published in any form, by print, photo print, microfilm or any other means, without prior permission from Air Traffic Control the Netherlands.</w:t>
      </w:r>
      <w:bookmarkEnd w:id="12"/>
    </w:p>
    <w:p w14:paraId="1A472DF4" w14:textId="77777777" w:rsidR="002B6DAD" w:rsidRPr="00714D5E" w:rsidRDefault="002B6DAD" w:rsidP="00367F56">
      <w:pPr>
        <w:sectPr w:rsidR="002B6DAD" w:rsidRPr="00714D5E" w:rsidSect="002F0803">
          <w:headerReference w:type="even" r:id="rId10"/>
          <w:headerReference w:type="default" r:id="rId11"/>
          <w:footerReference w:type="even" r:id="rId12"/>
          <w:footerReference w:type="default" r:id="rId13"/>
          <w:headerReference w:type="first" r:id="rId14"/>
          <w:footerReference w:type="first" r:id="rId15"/>
          <w:pgSz w:w="11906" w:h="16838" w:code="9"/>
          <w:pgMar w:top="1418" w:right="1474" w:bottom="1418" w:left="1956" w:header="709" w:footer="312" w:gutter="0"/>
          <w:cols w:space="708"/>
          <w:docGrid w:linePitch="360"/>
        </w:sectPr>
      </w:pPr>
    </w:p>
    <w:p w14:paraId="37BABCBD" w14:textId="2885C63C" w:rsidR="009D058B" w:rsidRPr="00714D5E" w:rsidRDefault="0099197F" w:rsidP="00367F56">
      <w:pPr>
        <w:pStyle w:val="KopTOC"/>
        <w:spacing w:after="0"/>
        <w:rPr>
          <w:lang w:val="en-GB"/>
        </w:rPr>
      </w:pPr>
      <w:r w:rsidRPr="00714D5E">
        <w:rPr>
          <w:lang w:val="en-GB"/>
        </w:rPr>
        <w:lastRenderedPageBreak/>
        <w:fldChar w:fldCharType="begin"/>
      </w:r>
      <w:r w:rsidRPr="00714D5E">
        <w:rPr>
          <w:lang w:val="en-GB"/>
        </w:rPr>
        <w:instrText xml:space="preserve"> Docproperty LblToc </w:instrText>
      </w:r>
      <w:r w:rsidRPr="00714D5E">
        <w:rPr>
          <w:lang w:val="en-GB"/>
        </w:rPr>
        <w:fldChar w:fldCharType="separate"/>
      </w:r>
      <w:bookmarkStart w:id="13" w:name="_Toc203403698"/>
      <w:r w:rsidR="00714D5E" w:rsidRPr="00714D5E">
        <w:rPr>
          <w:lang w:val="en-GB"/>
        </w:rPr>
        <w:t>Table of content</w:t>
      </w:r>
      <w:bookmarkEnd w:id="13"/>
      <w:r w:rsidRPr="00714D5E">
        <w:rPr>
          <w:lang w:val="en-GB"/>
        </w:rPr>
        <w:fldChar w:fldCharType="end"/>
      </w:r>
    </w:p>
    <w:p w14:paraId="62A41F32" w14:textId="408885B2" w:rsidR="00DD38EA" w:rsidRDefault="009943B3">
      <w:pPr>
        <w:pStyle w:val="Inhopg4"/>
        <w:rPr>
          <w:rFonts w:asciiTheme="minorHAnsi" w:eastAsiaTheme="minorEastAsia" w:hAnsiTheme="minorHAnsi"/>
          <w:noProof/>
          <w:kern w:val="2"/>
          <w:sz w:val="24"/>
          <w:szCs w:val="24"/>
          <w:lang w:val="nl-NL" w:eastAsia="nl-NL"/>
          <w14:ligatures w14:val="standardContextual"/>
        </w:rPr>
      </w:pPr>
      <w:r w:rsidRPr="00714D5E">
        <w:fldChar w:fldCharType="begin"/>
      </w:r>
      <w:r w:rsidRPr="00714D5E">
        <w:instrText xml:space="preserve"> TOC \o "1-</w:instrText>
      </w:r>
      <w:r w:rsidR="009301EA" w:rsidRPr="00714D5E">
        <w:instrText>4</w:instrText>
      </w:r>
      <w:r w:rsidRPr="00714D5E">
        <w:instrText>" \h \z \t "Kop TOC;</w:instrText>
      </w:r>
      <w:r w:rsidR="00470860" w:rsidRPr="00714D5E">
        <w:instrText>4</w:instrText>
      </w:r>
      <w:r w:rsidRPr="00714D5E">
        <w:instrText xml:space="preserve">" </w:instrText>
      </w:r>
      <w:r w:rsidRPr="00714D5E">
        <w:fldChar w:fldCharType="separate"/>
      </w:r>
      <w:hyperlink w:anchor="_Toc203403697" w:history="1">
        <w:r w:rsidR="00DD38EA" w:rsidRPr="00663559">
          <w:rPr>
            <w:rStyle w:val="Hyperlink"/>
            <w:noProof/>
          </w:rPr>
          <w:t>Status page</w:t>
        </w:r>
        <w:r w:rsidR="00DD38EA">
          <w:rPr>
            <w:noProof/>
            <w:webHidden/>
          </w:rPr>
          <w:tab/>
        </w:r>
        <w:r w:rsidR="00DD38EA">
          <w:rPr>
            <w:noProof/>
            <w:webHidden/>
          </w:rPr>
          <w:fldChar w:fldCharType="begin"/>
        </w:r>
        <w:r w:rsidR="00DD38EA">
          <w:rPr>
            <w:noProof/>
            <w:webHidden/>
          </w:rPr>
          <w:instrText xml:space="preserve"> PAGEREF _Toc203403697 \h </w:instrText>
        </w:r>
        <w:r w:rsidR="00DD38EA">
          <w:rPr>
            <w:noProof/>
            <w:webHidden/>
          </w:rPr>
        </w:r>
        <w:r w:rsidR="00DD38EA">
          <w:rPr>
            <w:noProof/>
            <w:webHidden/>
          </w:rPr>
          <w:fldChar w:fldCharType="separate"/>
        </w:r>
        <w:r w:rsidR="00DD38EA">
          <w:rPr>
            <w:noProof/>
            <w:webHidden/>
          </w:rPr>
          <w:t>2</w:t>
        </w:r>
        <w:r w:rsidR="00DD38EA">
          <w:rPr>
            <w:noProof/>
            <w:webHidden/>
          </w:rPr>
          <w:fldChar w:fldCharType="end"/>
        </w:r>
      </w:hyperlink>
    </w:p>
    <w:p w14:paraId="4D4DB993" w14:textId="23629C69" w:rsidR="00DD38EA" w:rsidRDefault="00DD38EA">
      <w:pPr>
        <w:pStyle w:val="Inhopg4"/>
        <w:rPr>
          <w:rFonts w:asciiTheme="minorHAnsi" w:eastAsiaTheme="minorEastAsia" w:hAnsiTheme="minorHAnsi"/>
          <w:noProof/>
          <w:kern w:val="2"/>
          <w:sz w:val="24"/>
          <w:szCs w:val="24"/>
          <w:lang w:val="nl-NL" w:eastAsia="nl-NL"/>
          <w14:ligatures w14:val="standardContextual"/>
        </w:rPr>
      </w:pPr>
      <w:hyperlink w:anchor="_Toc203403698" w:history="1">
        <w:r w:rsidRPr="00663559">
          <w:rPr>
            <w:rStyle w:val="Hyperlink"/>
            <w:noProof/>
          </w:rPr>
          <w:t>Table of content</w:t>
        </w:r>
        <w:r>
          <w:rPr>
            <w:noProof/>
            <w:webHidden/>
          </w:rPr>
          <w:tab/>
        </w:r>
        <w:r>
          <w:rPr>
            <w:noProof/>
            <w:webHidden/>
          </w:rPr>
          <w:fldChar w:fldCharType="begin"/>
        </w:r>
        <w:r>
          <w:rPr>
            <w:noProof/>
            <w:webHidden/>
          </w:rPr>
          <w:instrText xml:space="preserve"> PAGEREF _Toc203403698 \h </w:instrText>
        </w:r>
        <w:r>
          <w:rPr>
            <w:noProof/>
            <w:webHidden/>
          </w:rPr>
        </w:r>
        <w:r>
          <w:rPr>
            <w:noProof/>
            <w:webHidden/>
          </w:rPr>
          <w:fldChar w:fldCharType="separate"/>
        </w:r>
        <w:r>
          <w:rPr>
            <w:noProof/>
            <w:webHidden/>
          </w:rPr>
          <w:t>3</w:t>
        </w:r>
        <w:r>
          <w:rPr>
            <w:noProof/>
            <w:webHidden/>
          </w:rPr>
          <w:fldChar w:fldCharType="end"/>
        </w:r>
      </w:hyperlink>
    </w:p>
    <w:p w14:paraId="39D51245" w14:textId="0D3161F0" w:rsidR="00DD38EA" w:rsidRDefault="00DD38EA">
      <w:pPr>
        <w:pStyle w:val="Inhopg1"/>
        <w:rPr>
          <w:rFonts w:asciiTheme="minorHAnsi" w:eastAsiaTheme="minorEastAsia" w:hAnsiTheme="minorHAnsi"/>
          <w:b w:val="0"/>
          <w:noProof/>
          <w:color w:val="auto"/>
          <w:kern w:val="2"/>
          <w:sz w:val="24"/>
          <w:szCs w:val="24"/>
          <w:lang w:val="nl-NL" w:eastAsia="nl-NL"/>
          <w14:ligatures w14:val="standardContextual"/>
        </w:rPr>
      </w:pPr>
      <w:hyperlink w:anchor="_Toc203403699" w:history="1">
        <w:r w:rsidRPr="00663559">
          <w:rPr>
            <w:rStyle w:val="Hyperlink"/>
            <w:noProof/>
          </w:rPr>
          <w:t>1.</w:t>
        </w:r>
        <w:r>
          <w:rPr>
            <w:rFonts w:asciiTheme="minorHAnsi" w:eastAsiaTheme="minorEastAsia" w:hAnsiTheme="minorHAnsi"/>
            <w:b w:val="0"/>
            <w:noProof/>
            <w:color w:val="auto"/>
            <w:kern w:val="2"/>
            <w:sz w:val="24"/>
            <w:szCs w:val="24"/>
            <w:lang w:val="nl-NL" w:eastAsia="nl-NL"/>
            <w14:ligatures w14:val="standardContextual"/>
          </w:rPr>
          <w:tab/>
        </w:r>
        <w:r w:rsidRPr="00663559">
          <w:rPr>
            <w:rStyle w:val="Hyperlink"/>
            <w:noProof/>
          </w:rPr>
          <w:t>Introduction</w:t>
        </w:r>
        <w:r>
          <w:rPr>
            <w:noProof/>
            <w:webHidden/>
          </w:rPr>
          <w:tab/>
        </w:r>
        <w:r>
          <w:rPr>
            <w:noProof/>
            <w:webHidden/>
          </w:rPr>
          <w:fldChar w:fldCharType="begin"/>
        </w:r>
        <w:r>
          <w:rPr>
            <w:noProof/>
            <w:webHidden/>
          </w:rPr>
          <w:instrText xml:space="preserve"> PAGEREF _Toc203403699 \h </w:instrText>
        </w:r>
        <w:r>
          <w:rPr>
            <w:noProof/>
            <w:webHidden/>
          </w:rPr>
        </w:r>
        <w:r>
          <w:rPr>
            <w:noProof/>
            <w:webHidden/>
          </w:rPr>
          <w:fldChar w:fldCharType="separate"/>
        </w:r>
        <w:r>
          <w:rPr>
            <w:noProof/>
            <w:webHidden/>
          </w:rPr>
          <w:t>5</w:t>
        </w:r>
        <w:r>
          <w:rPr>
            <w:noProof/>
            <w:webHidden/>
          </w:rPr>
          <w:fldChar w:fldCharType="end"/>
        </w:r>
      </w:hyperlink>
    </w:p>
    <w:p w14:paraId="3E2AC10D" w14:textId="4BAB8151"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00" w:history="1">
        <w:r w:rsidRPr="00663559">
          <w:rPr>
            <w:rStyle w:val="Hyperlink"/>
            <w:noProof/>
          </w:rPr>
          <w:t>1.1</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Purpose of the market consultation</w:t>
        </w:r>
        <w:r>
          <w:rPr>
            <w:noProof/>
            <w:webHidden/>
          </w:rPr>
          <w:tab/>
        </w:r>
        <w:r>
          <w:rPr>
            <w:noProof/>
            <w:webHidden/>
          </w:rPr>
          <w:fldChar w:fldCharType="begin"/>
        </w:r>
        <w:r>
          <w:rPr>
            <w:noProof/>
            <w:webHidden/>
          </w:rPr>
          <w:instrText xml:space="preserve"> PAGEREF _Toc203403700 \h </w:instrText>
        </w:r>
        <w:r>
          <w:rPr>
            <w:noProof/>
            <w:webHidden/>
          </w:rPr>
        </w:r>
        <w:r>
          <w:rPr>
            <w:noProof/>
            <w:webHidden/>
          </w:rPr>
          <w:fldChar w:fldCharType="separate"/>
        </w:r>
        <w:r>
          <w:rPr>
            <w:noProof/>
            <w:webHidden/>
          </w:rPr>
          <w:t>5</w:t>
        </w:r>
        <w:r>
          <w:rPr>
            <w:noProof/>
            <w:webHidden/>
          </w:rPr>
          <w:fldChar w:fldCharType="end"/>
        </w:r>
      </w:hyperlink>
    </w:p>
    <w:p w14:paraId="093CDD5A" w14:textId="26BC9113"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01" w:history="1">
        <w:r w:rsidRPr="00663559">
          <w:rPr>
            <w:rStyle w:val="Hyperlink"/>
            <w:noProof/>
          </w:rPr>
          <w:t>1.2</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Company information</w:t>
        </w:r>
        <w:r>
          <w:rPr>
            <w:noProof/>
            <w:webHidden/>
          </w:rPr>
          <w:tab/>
        </w:r>
        <w:r>
          <w:rPr>
            <w:noProof/>
            <w:webHidden/>
          </w:rPr>
          <w:fldChar w:fldCharType="begin"/>
        </w:r>
        <w:r>
          <w:rPr>
            <w:noProof/>
            <w:webHidden/>
          </w:rPr>
          <w:instrText xml:space="preserve"> PAGEREF _Toc203403701 \h </w:instrText>
        </w:r>
        <w:r>
          <w:rPr>
            <w:noProof/>
            <w:webHidden/>
          </w:rPr>
        </w:r>
        <w:r>
          <w:rPr>
            <w:noProof/>
            <w:webHidden/>
          </w:rPr>
          <w:fldChar w:fldCharType="separate"/>
        </w:r>
        <w:r>
          <w:rPr>
            <w:noProof/>
            <w:webHidden/>
          </w:rPr>
          <w:t>5</w:t>
        </w:r>
        <w:r>
          <w:rPr>
            <w:noProof/>
            <w:webHidden/>
          </w:rPr>
          <w:fldChar w:fldCharType="end"/>
        </w:r>
      </w:hyperlink>
    </w:p>
    <w:p w14:paraId="7F048010" w14:textId="79EBBDF9"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02" w:history="1">
        <w:r w:rsidRPr="00663559">
          <w:rPr>
            <w:rStyle w:val="Hyperlink"/>
            <w:noProof/>
          </w:rPr>
          <w:t>1.3</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Procedure for the market consultation</w:t>
        </w:r>
        <w:r>
          <w:rPr>
            <w:noProof/>
            <w:webHidden/>
          </w:rPr>
          <w:tab/>
        </w:r>
        <w:r>
          <w:rPr>
            <w:noProof/>
            <w:webHidden/>
          </w:rPr>
          <w:fldChar w:fldCharType="begin"/>
        </w:r>
        <w:r>
          <w:rPr>
            <w:noProof/>
            <w:webHidden/>
          </w:rPr>
          <w:instrText xml:space="preserve"> PAGEREF _Toc203403702 \h </w:instrText>
        </w:r>
        <w:r>
          <w:rPr>
            <w:noProof/>
            <w:webHidden/>
          </w:rPr>
        </w:r>
        <w:r>
          <w:rPr>
            <w:noProof/>
            <w:webHidden/>
          </w:rPr>
          <w:fldChar w:fldCharType="separate"/>
        </w:r>
        <w:r>
          <w:rPr>
            <w:noProof/>
            <w:webHidden/>
          </w:rPr>
          <w:t>5</w:t>
        </w:r>
        <w:r>
          <w:rPr>
            <w:noProof/>
            <w:webHidden/>
          </w:rPr>
          <w:fldChar w:fldCharType="end"/>
        </w:r>
      </w:hyperlink>
    </w:p>
    <w:p w14:paraId="6AB1D2C2" w14:textId="52511536"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03" w:history="1">
        <w:r w:rsidRPr="00663559">
          <w:rPr>
            <w:rStyle w:val="Hyperlink"/>
            <w:noProof/>
          </w:rPr>
          <w:t>1.3.1</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Publication of the market consultation</w:t>
        </w:r>
        <w:r>
          <w:rPr>
            <w:noProof/>
            <w:webHidden/>
          </w:rPr>
          <w:tab/>
        </w:r>
        <w:r>
          <w:rPr>
            <w:noProof/>
            <w:webHidden/>
          </w:rPr>
          <w:fldChar w:fldCharType="begin"/>
        </w:r>
        <w:r>
          <w:rPr>
            <w:noProof/>
            <w:webHidden/>
          </w:rPr>
          <w:instrText xml:space="preserve"> PAGEREF _Toc203403703 \h </w:instrText>
        </w:r>
        <w:r>
          <w:rPr>
            <w:noProof/>
            <w:webHidden/>
          </w:rPr>
        </w:r>
        <w:r>
          <w:rPr>
            <w:noProof/>
            <w:webHidden/>
          </w:rPr>
          <w:fldChar w:fldCharType="separate"/>
        </w:r>
        <w:r>
          <w:rPr>
            <w:noProof/>
            <w:webHidden/>
          </w:rPr>
          <w:t>5</w:t>
        </w:r>
        <w:r>
          <w:rPr>
            <w:noProof/>
            <w:webHidden/>
          </w:rPr>
          <w:fldChar w:fldCharType="end"/>
        </w:r>
      </w:hyperlink>
    </w:p>
    <w:p w14:paraId="42EF3A83" w14:textId="51C3BAE4"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04" w:history="1">
        <w:r w:rsidRPr="00663559">
          <w:rPr>
            <w:rStyle w:val="Hyperlink"/>
            <w:noProof/>
          </w:rPr>
          <w:t>1.3.2</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Planning and scheduling of the response</w:t>
        </w:r>
        <w:r>
          <w:rPr>
            <w:noProof/>
            <w:webHidden/>
          </w:rPr>
          <w:tab/>
        </w:r>
        <w:r>
          <w:rPr>
            <w:noProof/>
            <w:webHidden/>
          </w:rPr>
          <w:fldChar w:fldCharType="begin"/>
        </w:r>
        <w:r>
          <w:rPr>
            <w:noProof/>
            <w:webHidden/>
          </w:rPr>
          <w:instrText xml:space="preserve"> PAGEREF _Toc203403704 \h </w:instrText>
        </w:r>
        <w:r>
          <w:rPr>
            <w:noProof/>
            <w:webHidden/>
          </w:rPr>
        </w:r>
        <w:r>
          <w:rPr>
            <w:noProof/>
            <w:webHidden/>
          </w:rPr>
          <w:fldChar w:fldCharType="separate"/>
        </w:r>
        <w:r>
          <w:rPr>
            <w:noProof/>
            <w:webHidden/>
          </w:rPr>
          <w:t>5</w:t>
        </w:r>
        <w:r>
          <w:rPr>
            <w:noProof/>
            <w:webHidden/>
          </w:rPr>
          <w:fldChar w:fldCharType="end"/>
        </w:r>
      </w:hyperlink>
    </w:p>
    <w:p w14:paraId="6EA48BDA" w14:textId="1ED3CEDE"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05" w:history="1">
        <w:r w:rsidRPr="00663559">
          <w:rPr>
            <w:rStyle w:val="Hyperlink"/>
            <w:noProof/>
          </w:rPr>
          <w:t>1.3.3</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Contact person for ATC-NL</w:t>
        </w:r>
        <w:r>
          <w:rPr>
            <w:noProof/>
            <w:webHidden/>
          </w:rPr>
          <w:tab/>
        </w:r>
        <w:r>
          <w:rPr>
            <w:noProof/>
            <w:webHidden/>
          </w:rPr>
          <w:fldChar w:fldCharType="begin"/>
        </w:r>
        <w:r>
          <w:rPr>
            <w:noProof/>
            <w:webHidden/>
          </w:rPr>
          <w:instrText xml:space="preserve"> PAGEREF _Toc203403705 \h </w:instrText>
        </w:r>
        <w:r>
          <w:rPr>
            <w:noProof/>
            <w:webHidden/>
          </w:rPr>
        </w:r>
        <w:r>
          <w:rPr>
            <w:noProof/>
            <w:webHidden/>
          </w:rPr>
          <w:fldChar w:fldCharType="separate"/>
        </w:r>
        <w:r>
          <w:rPr>
            <w:noProof/>
            <w:webHidden/>
          </w:rPr>
          <w:t>5</w:t>
        </w:r>
        <w:r>
          <w:rPr>
            <w:noProof/>
            <w:webHidden/>
          </w:rPr>
          <w:fldChar w:fldCharType="end"/>
        </w:r>
      </w:hyperlink>
    </w:p>
    <w:p w14:paraId="39962959" w14:textId="06AA08A2"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06" w:history="1">
        <w:r w:rsidRPr="00663559">
          <w:rPr>
            <w:rStyle w:val="Hyperlink"/>
            <w:noProof/>
          </w:rPr>
          <w:t>1.3.4</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Questions for clarification</w:t>
        </w:r>
        <w:r>
          <w:rPr>
            <w:noProof/>
            <w:webHidden/>
          </w:rPr>
          <w:tab/>
        </w:r>
        <w:r>
          <w:rPr>
            <w:noProof/>
            <w:webHidden/>
          </w:rPr>
          <w:fldChar w:fldCharType="begin"/>
        </w:r>
        <w:r>
          <w:rPr>
            <w:noProof/>
            <w:webHidden/>
          </w:rPr>
          <w:instrText xml:space="preserve"> PAGEREF _Toc203403706 \h </w:instrText>
        </w:r>
        <w:r>
          <w:rPr>
            <w:noProof/>
            <w:webHidden/>
          </w:rPr>
        </w:r>
        <w:r>
          <w:rPr>
            <w:noProof/>
            <w:webHidden/>
          </w:rPr>
          <w:fldChar w:fldCharType="separate"/>
        </w:r>
        <w:r>
          <w:rPr>
            <w:noProof/>
            <w:webHidden/>
          </w:rPr>
          <w:t>6</w:t>
        </w:r>
        <w:r>
          <w:rPr>
            <w:noProof/>
            <w:webHidden/>
          </w:rPr>
          <w:fldChar w:fldCharType="end"/>
        </w:r>
      </w:hyperlink>
    </w:p>
    <w:p w14:paraId="50BD1E9C" w14:textId="187C76E7"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07" w:history="1">
        <w:r w:rsidRPr="00663559">
          <w:rPr>
            <w:rStyle w:val="Hyperlink"/>
            <w:noProof/>
          </w:rPr>
          <w:t>1.3.5</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Additional terms and conditions</w:t>
        </w:r>
        <w:r>
          <w:rPr>
            <w:noProof/>
            <w:webHidden/>
          </w:rPr>
          <w:tab/>
        </w:r>
        <w:r>
          <w:rPr>
            <w:noProof/>
            <w:webHidden/>
          </w:rPr>
          <w:fldChar w:fldCharType="begin"/>
        </w:r>
        <w:r>
          <w:rPr>
            <w:noProof/>
            <w:webHidden/>
          </w:rPr>
          <w:instrText xml:space="preserve"> PAGEREF _Toc203403707 \h </w:instrText>
        </w:r>
        <w:r>
          <w:rPr>
            <w:noProof/>
            <w:webHidden/>
          </w:rPr>
        </w:r>
        <w:r>
          <w:rPr>
            <w:noProof/>
            <w:webHidden/>
          </w:rPr>
          <w:fldChar w:fldCharType="separate"/>
        </w:r>
        <w:r>
          <w:rPr>
            <w:noProof/>
            <w:webHidden/>
          </w:rPr>
          <w:t>6</w:t>
        </w:r>
        <w:r>
          <w:rPr>
            <w:noProof/>
            <w:webHidden/>
          </w:rPr>
          <w:fldChar w:fldCharType="end"/>
        </w:r>
      </w:hyperlink>
    </w:p>
    <w:p w14:paraId="024C3A5E" w14:textId="01E7C187" w:rsidR="00DD38EA" w:rsidRDefault="00DD38EA">
      <w:pPr>
        <w:pStyle w:val="Inhopg1"/>
        <w:rPr>
          <w:rFonts w:asciiTheme="minorHAnsi" w:eastAsiaTheme="minorEastAsia" w:hAnsiTheme="minorHAnsi"/>
          <w:b w:val="0"/>
          <w:noProof/>
          <w:color w:val="auto"/>
          <w:kern w:val="2"/>
          <w:sz w:val="24"/>
          <w:szCs w:val="24"/>
          <w:lang w:val="nl-NL" w:eastAsia="nl-NL"/>
          <w14:ligatures w14:val="standardContextual"/>
        </w:rPr>
      </w:pPr>
      <w:hyperlink w:anchor="_Toc203403708" w:history="1">
        <w:r w:rsidRPr="00663559">
          <w:rPr>
            <w:rStyle w:val="Hyperlink"/>
            <w:noProof/>
          </w:rPr>
          <w:t>2.</w:t>
        </w:r>
        <w:r>
          <w:rPr>
            <w:rFonts w:asciiTheme="minorHAnsi" w:eastAsiaTheme="minorEastAsia" w:hAnsiTheme="minorHAnsi"/>
            <w:b w:val="0"/>
            <w:noProof/>
            <w:color w:val="auto"/>
            <w:kern w:val="2"/>
            <w:sz w:val="24"/>
            <w:szCs w:val="24"/>
            <w:lang w:val="nl-NL" w:eastAsia="nl-NL"/>
            <w14:ligatures w14:val="standardContextual"/>
          </w:rPr>
          <w:tab/>
        </w:r>
        <w:r w:rsidRPr="00663559">
          <w:rPr>
            <w:rStyle w:val="Hyperlink"/>
            <w:noProof/>
          </w:rPr>
          <w:t>Business specification</w:t>
        </w:r>
        <w:r>
          <w:rPr>
            <w:noProof/>
            <w:webHidden/>
          </w:rPr>
          <w:tab/>
        </w:r>
        <w:r>
          <w:rPr>
            <w:noProof/>
            <w:webHidden/>
          </w:rPr>
          <w:fldChar w:fldCharType="begin"/>
        </w:r>
        <w:r>
          <w:rPr>
            <w:noProof/>
            <w:webHidden/>
          </w:rPr>
          <w:instrText xml:space="preserve"> PAGEREF _Toc203403708 \h </w:instrText>
        </w:r>
        <w:r>
          <w:rPr>
            <w:noProof/>
            <w:webHidden/>
          </w:rPr>
        </w:r>
        <w:r>
          <w:rPr>
            <w:noProof/>
            <w:webHidden/>
          </w:rPr>
          <w:fldChar w:fldCharType="separate"/>
        </w:r>
        <w:r>
          <w:rPr>
            <w:noProof/>
            <w:webHidden/>
          </w:rPr>
          <w:t>7</w:t>
        </w:r>
        <w:r>
          <w:rPr>
            <w:noProof/>
            <w:webHidden/>
          </w:rPr>
          <w:fldChar w:fldCharType="end"/>
        </w:r>
      </w:hyperlink>
    </w:p>
    <w:p w14:paraId="4167C6A5" w14:textId="77251DF9"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09" w:history="1">
        <w:r w:rsidRPr="00663559">
          <w:rPr>
            <w:rStyle w:val="Hyperlink"/>
            <w:noProof/>
          </w:rPr>
          <w:t>2.1</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Aim</w:t>
        </w:r>
        <w:r>
          <w:rPr>
            <w:noProof/>
            <w:webHidden/>
          </w:rPr>
          <w:tab/>
        </w:r>
        <w:r>
          <w:rPr>
            <w:noProof/>
            <w:webHidden/>
          </w:rPr>
          <w:fldChar w:fldCharType="begin"/>
        </w:r>
        <w:r>
          <w:rPr>
            <w:noProof/>
            <w:webHidden/>
          </w:rPr>
          <w:instrText xml:space="preserve"> PAGEREF _Toc203403709 \h </w:instrText>
        </w:r>
        <w:r>
          <w:rPr>
            <w:noProof/>
            <w:webHidden/>
          </w:rPr>
        </w:r>
        <w:r>
          <w:rPr>
            <w:noProof/>
            <w:webHidden/>
          </w:rPr>
          <w:fldChar w:fldCharType="separate"/>
        </w:r>
        <w:r>
          <w:rPr>
            <w:noProof/>
            <w:webHidden/>
          </w:rPr>
          <w:t>7</w:t>
        </w:r>
        <w:r>
          <w:rPr>
            <w:noProof/>
            <w:webHidden/>
          </w:rPr>
          <w:fldChar w:fldCharType="end"/>
        </w:r>
      </w:hyperlink>
    </w:p>
    <w:p w14:paraId="453C7F03" w14:textId="0ADA8BDE"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10" w:history="1">
        <w:r w:rsidRPr="00663559">
          <w:rPr>
            <w:rStyle w:val="Hyperlink"/>
            <w:noProof/>
            <w:lang w:val="en-US"/>
          </w:rPr>
          <w:t>2.2</w:t>
        </w:r>
        <w:r>
          <w:rPr>
            <w:rFonts w:asciiTheme="minorHAnsi" w:eastAsiaTheme="minorEastAsia" w:hAnsiTheme="minorHAnsi"/>
            <w:noProof/>
            <w:kern w:val="2"/>
            <w:sz w:val="24"/>
            <w:szCs w:val="24"/>
            <w:lang w:val="nl-NL" w:eastAsia="nl-NL"/>
            <w14:ligatures w14:val="standardContextual"/>
          </w:rPr>
          <w:tab/>
        </w:r>
        <w:r w:rsidRPr="00663559">
          <w:rPr>
            <w:rStyle w:val="Hyperlink"/>
            <w:noProof/>
            <w:lang w:val="en-US"/>
          </w:rPr>
          <w:t>Requirements</w:t>
        </w:r>
        <w:r>
          <w:rPr>
            <w:noProof/>
            <w:webHidden/>
          </w:rPr>
          <w:tab/>
        </w:r>
        <w:r>
          <w:rPr>
            <w:noProof/>
            <w:webHidden/>
          </w:rPr>
          <w:fldChar w:fldCharType="begin"/>
        </w:r>
        <w:r>
          <w:rPr>
            <w:noProof/>
            <w:webHidden/>
          </w:rPr>
          <w:instrText xml:space="preserve"> PAGEREF _Toc203403710 \h </w:instrText>
        </w:r>
        <w:r>
          <w:rPr>
            <w:noProof/>
            <w:webHidden/>
          </w:rPr>
        </w:r>
        <w:r>
          <w:rPr>
            <w:noProof/>
            <w:webHidden/>
          </w:rPr>
          <w:fldChar w:fldCharType="separate"/>
        </w:r>
        <w:r>
          <w:rPr>
            <w:noProof/>
            <w:webHidden/>
          </w:rPr>
          <w:t>7</w:t>
        </w:r>
        <w:r>
          <w:rPr>
            <w:noProof/>
            <w:webHidden/>
          </w:rPr>
          <w:fldChar w:fldCharType="end"/>
        </w:r>
      </w:hyperlink>
    </w:p>
    <w:p w14:paraId="3CE1631E" w14:textId="13FF7629" w:rsidR="00DD38EA" w:rsidRDefault="00DD38EA">
      <w:pPr>
        <w:pStyle w:val="Inhopg1"/>
        <w:rPr>
          <w:rFonts w:asciiTheme="minorHAnsi" w:eastAsiaTheme="minorEastAsia" w:hAnsiTheme="minorHAnsi"/>
          <w:b w:val="0"/>
          <w:noProof/>
          <w:color w:val="auto"/>
          <w:kern w:val="2"/>
          <w:sz w:val="24"/>
          <w:szCs w:val="24"/>
          <w:lang w:val="nl-NL" w:eastAsia="nl-NL"/>
          <w14:ligatures w14:val="standardContextual"/>
        </w:rPr>
      </w:pPr>
      <w:hyperlink w:anchor="_Toc203403711" w:history="1">
        <w:r w:rsidRPr="00663559">
          <w:rPr>
            <w:rStyle w:val="Hyperlink"/>
            <w:noProof/>
          </w:rPr>
          <w:t>3.</w:t>
        </w:r>
        <w:r>
          <w:rPr>
            <w:rFonts w:asciiTheme="minorHAnsi" w:eastAsiaTheme="minorEastAsia" w:hAnsiTheme="minorHAnsi"/>
            <w:b w:val="0"/>
            <w:noProof/>
            <w:color w:val="auto"/>
            <w:kern w:val="2"/>
            <w:sz w:val="24"/>
            <w:szCs w:val="24"/>
            <w:lang w:val="nl-NL" w:eastAsia="nl-NL"/>
            <w14:ligatures w14:val="standardContextual"/>
          </w:rPr>
          <w:tab/>
        </w:r>
        <w:r w:rsidRPr="00663559">
          <w:rPr>
            <w:rStyle w:val="Hyperlink"/>
            <w:noProof/>
          </w:rPr>
          <w:t>Questionnaire</w:t>
        </w:r>
        <w:r>
          <w:rPr>
            <w:noProof/>
            <w:webHidden/>
          </w:rPr>
          <w:tab/>
        </w:r>
        <w:r>
          <w:rPr>
            <w:noProof/>
            <w:webHidden/>
          </w:rPr>
          <w:fldChar w:fldCharType="begin"/>
        </w:r>
        <w:r>
          <w:rPr>
            <w:noProof/>
            <w:webHidden/>
          </w:rPr>
          <w:instrText xml:space="preserve"> PAGEREF _Toc203403711 \h </w:instrText>
        </w:r>
        <w:r>
          <w:rPr>
            <w:noProof/>
            <w:webHidden/>
          </w:rPr>
        </w:r>
        <w:r>
          <w:rPr>
            <w:noProof/>
            <w:webHidden/>
          </w:rPr>
          <w:fldChar w:fldCharType="separate"/>
        </w:r>
        <w:r>
          <w:rPr>
            <w:noProof/>
            <w:webHidden/>
          </w:rPr>
          <w:t>8</w:t>
        </w:r>
        <w:r>
          <w:rPr>
            <w:noProof/>
            <w:webHidden/>
          </w:rPr>
          <w:fldChar w:fldCharType="end"/>
        </w:r>
      </w:hyperlink>
    </w:p>
    <w:p w14:paraId="2DA44540" w14:textId="408C8933"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12" w:history="1">
        <w:r w:rsidRPr="00663559">
          <w:rPr>
            <w:rStyle w:val="Hyperlink"/>
            <w:noProof/>
          </w:rPr>
          <w:t>3.1</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Planning aspects</w:t>
        </w:r>
        <w:r>
          <w:rPr>
            <w:noProof/>
            <w:webHidden/>
          </w:rPr>
          <w:tab/>
        </w:r>
        <w:r>
          <w:rPr>
            <w:noProof/>
            <w:webHidden/>
          </w:rPr>
          <w:fldChar w:fldCharType="begin"/>
        </w:r>
        <w:r>
          <w:rPr>
            <w:noProof/>
            <w:webHidden/>
          </w:rPr>
          <w:instrText xml:space="preserve"> PAGEREF _Toc203403712 \h </w:instrText>
        </w:r>
        <w:r>
          <w:rPr>
            <w:noProof/>
            <w:webHidden/>
          </w:rPr>
        </w:r>
        <w:r>
          <w:rPr>
            <w:noProof/>
            <w:webHidden/>
          </w:rPr>
          <w:fldChar w:fldCharType="separate"/>
        </w:r>
        <w:r>
          <w:rPr>
            <w:noProof/>
            <w:webHidden/>
          </w:rPr>
          <w:t>8</w:t>
        </w:r>
        <w:r>
          <w:rPr>
            <w:noProof/>
            <w:webHidden/>
          </w:rPr>
          <w:fldChar w:fldCharType="end"/>
        </w:r>
      </w:hyperlink>
    </w:p>
    <w:p w14:paraId="12016971" w14:textId="341C064B"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13" w:history="1">
        <w:r w:rsidRPr="00663559">
          <w:rPr>
            <w:rStyle w:val="Hyperlink"/>
            <w:noProof/>
          </w:rPr>
          <w:t>3.1.1</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Acquisition</w:t>
        </w:r>
        <w:r>
          <w:rPr>
            <w:noProof/>
            <w:webHidden/>
          </w:rPr>
          <w:tab/>
        </w:r>
        <w:r>
          <w:rPr>
            <w:noProof/>
            <w:webHidden/>
          </w:rPr>
          <w:fldChar w:fldCharType="begin"/>
        </w:r>
        <w:r>
          <w:rPr>
            <w:noProof/>
            <w:webHidden/>
          </w:rPr>
          <w:instrText xml:space="preserve"> PAGEREF _Toc203403713 \h </w:instrText>
        </w:r>
        <w:r>
          <w:rPr>
            <w:noProof/>
            <w:webHidden/>
          </w:rPr>
        </w:r>
        <w:r>
          <w:rPr>
            <w:noProof/>
            <w:webHidden/>
          </w:rPr>
          <w:fldChar w:fldCharType="separate"/>
        </w:r>
        <w:r>
          <w:rPr>
            <w:noProof/>
            <w:webHidden/>
          </w:rPr>
          <w:t>8</w:t>
        </w:r>
        <w:r>
          <w:rPr>
            <w:noProof/>
            <w:webHidden/>
          </w:rPr>
          <w:fldChar w:fldCharType="end"/>
        </w:r>
      </w:hyperlink>
    </w:p>
    <w:p w14:paraId="5B36C893" w14:textId="38362D3A"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14" w:history="1">
        <w:r w:rsidRPr="00663559">
          <w:rPr>
            <w:rStyle w:val="Hyperlink"/>
            <w:noProof/>
          </w:rPr>
          <w:t>3.1.2</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Delivery</w:t>
        </w:r>
        <w:r>
          <w:rPr>
            <w:noProof/>
            <w:webHidden/>
          </w:rPr>
          <w:tab/>
        </w:r>
        <w:r>
          <w:rPr>
            <w:noProof/>
            <w:webHidden/>
          </w:rPr>
          <w:fldChar w:fldCharType="begin"/>
        </w:r>
        <w:r>
          <w:rPr>
            <w:noProof/>
            <w:webHidden/>
          </w:rPr>
          <w:instrText xml:space="preserve"> PAGEREF _Toc203403714 \h </w:instrText>
        </w:r>
        <w:r>
          <w:rPr>
            <w:noProof/>
            <w:webHidden/>
          </w:rPr>
        </w:r>
        <w:r>
          <w:rPr>
            <w:noProof/>
            <w:webHidden/>
          </w:rPr>
          <w:fldChar w:fldCharType="separate"/>
        </w:r>
        <w:r>
          <w:rPr>
            <w:noProof/>
            <w:webHidden/>
          </w:rPr>
          <w:t>8</w:t>
        </w:r>
        <w:r>
          <w:rPr>
            <w:noProof/>
            <w:webHidden/>
          </w:rPr>
          <w:fldChar w:fldCharType="end"/>
        </w:r>
      </w:hyperlink>
    </w:p>
    <w:p w14:paraId="5FB995E7" w14:textId="04971B27"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15" w:history="1">
        <w:r w:rsidRPr="00663559">
          <w:rPr>
            <w:rStyle w:val="Hyperlink"/>
            <w:noProof/>
          </w:rPr>
          <w:t>3.1.3</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Transition and downtime</w:t>
        </w:r>
        <w:r>
          <w:rPr>
            <w:noProof/>
            <w:webHidden/>
          </w:rPr>
          <w:tab/>
        </w:r>
        <w:r>
          <w:rPr>
            <w:noProof/>
            <w:webHidden/>
          </w:rPr>
          <w:fldChar w:fldCharType="begin"/>
        </w:r>
        <w:r>
          <w:rPr>
            <w:noProof/>
            <w:webHidden/>
          </w:rPr>
          <w:instrText xml:space="preserve"> PAGEREF _Toc203403715 \h </w:instrText>
        </w:r>
        <w:r>
          <w:rPr>
            <w:noProof/>
            <w:webHidden/>
          </w:rPr>
        </w:r>
        <w:r>
          <w:rPr>
            <w:noProof/>
            <w:webHidden/>
          </w:rPr>
          <w:fldChar w:fldCharType="separate"/>
        </w:r>
        <w:r>
          <w:rPr>
            <w:noProof/>
            <w:webHidden/>
          </w:rPr>
          <w:t>9</w:t>
        </w:r>
        <w:r>
          <w:rPr>
            <w:noProof/>
            <w:webHidden/>
          </w:rPr>
          <w:fldChar w:fldCharType="end"/>
        </w:r>
      </w:hyperlink>
    </w:p>
    <w:p w14:paraId="6DB8AB56" w14:textId="04ABB91B"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16" w:history="1">
        <w:r w:rsidRPr="00663559">
          <w:rPr>
            <w:rStyle w:val="Hyperlink"/>
            <w:noProof/>
          </w:rPr>
          <w:t>3.2</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Design aspects</w:t>
        </w:r>
        <w:r>
          <w:rPr>
            <w:noProof/>
            <w:webHidden/>
          </w:rPr>
          <w:tab/>
        </w:r>
        <w:r>
          <w:rPr>
            <w:noProof/>
            <w:webHidden/>
          </w:rPr>
          <w:fldChar w:fldCharType="begin"/>
        </w:r>
        <w:r>
          <w:rPr>
            <w:noProof/>
            <w:webHidden/>
          </w:rPr>
          <w:instrText xml:space="preserve"> PAGEREF _Toc203403716 \h </w:instrText>
        </w:r>
        <w:r>
          <w:rPr>
            <w:noProof/>
            <w:webHidden/>
          </w:rPr>
        </w:r>
        <w:r>
          <w:rPr>
            <w:noProof/>
            <w:webHidden/>
          </w:rPr>
          <w:fldChar w:fldCharType="separate"/>
        </w:r>
        <w:r>
          <w:rPr>
            <w:noProof/>
            <w:webHidden/>
          </w:rPr>
          <w:t>10</w:t>
        </w:r>
        <w:r>
          <w:rPr>
            <w:noProof/>
            <w:webHidden/>
          </w:rPr>
          <w:fldChar w:fldCharType="end"/>
        </w:r>
      </w:hyperlink>
    </w:p>
    <w:p w14:paraId="6091FC13" w14:textId="28F956AF"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17" w:history="1">
        <w:r w:rsidRPr="00663559">
          <w:rPr>
            <w:rStyle w:val="Hyperlink"/>
            <w:noProof/>
          </w:rPr>
          <w:t>3.2.1</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Main technical specifications</w:t>
        </w:r>
        <w:r>
          <w:rPr>
            <w:noProof/>
            <w:webHidden/>
          </w:rPr>
          <w:tab/>
        </w:r>
        <w:r>
          <w:rPr>
            <w:noProof/>
            <w:webHidden/>
          </w:rPr>
          <w:fldChar w:fldCharType="begin"/>
        </w:r>
        <w:r>
          <w:rPr>
            <w:noProof/>
            <w:webHidden/>
          </w:rPr>
          <w:instrText xml:space="preserve"> PAGEREF _Toc203403717 \h </w:instrText>
        </w:r>
        <w:r>
          <w:rPr>
            <w:noProof/>
            <w:webHidden/>
          </w:rPr>
        </w:r>
        <w:r>
          <w:rPr>
            <w:noProof/>
            <w:webHidden/>
          </w:rPr>
          <w:fldChar w:fldCharType="separate"/>
        </w:r>
        <w:r>
          <w:rPr>
            <w:noProof/>
            <w:webHidden/>
          </w:rPr>
          <w:t>10</w:t>
        </w:r>
        <w:r>
          <w:rPr>
            <w:noProof/>
            <w:webHidden/>
          </w:rPr>
          <w:fldChar w:fldCharType="end"/>
        </w:r>
      </w:hyperlink>
    </w:p>
    <w:p w14:paraId="5B804C3A" w14:textId="4A4D8474"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18" w:history="1">
        <w:r w:rsidRPr="00663559">
          <w:rPr>
            <w:rStyle w:val="Hyperlink"/>
            <w:noProof/>
          </w:rPr>
          <w:t>3.2.2</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(Weather) conditions</w:t>
        </w:r>
        <w:r>
          <w:rPr>
            <w:noProof/>
            <w:webHidden/>
          </w:rPr>
          <w:tab/>
        </w:r>
        <w:r>
          <w:rPr>
            <w:noProof/>
            <w:webHidden/>
          </w:rPr>
          <w:fldChar w:fldCharType="begin"/>
        </w:r>
        <w:r>
          <w:rPr>
            <w:noProof/>
            <w:webHidden/>
          </w:rPr>
          <w:instrText xml:space="preserve"> PAGEREF _Toc203403718 \h </w:instrText>
        </w:r>
        <w:r>
          <w:rPr>
            <w:noProof/>
            <w:webHidden/>
          </w:rPr>
        </w:r>
        <w:r>
          <w:rPr>
            <w:noProof/>
            <w:webHidden/>
          </w:rPr>
          <w:fldChar w:fldCharType="separate"/>
        </w:r>
        <w:r>
          <w:rPr>
            <w:noProof/>
            <w:webHidden/>
          </w:rPr>
          <w:t>10</w:t>
        </w:r>
        <w:r>
          <w:rPr>
            <w:noProof/>
            <w:webHidden/>
          </w:rPr>
          <w:fldChar w:fldCharType="end"/>
        </w:r>
      </w:hyperlink>
    </w:p>
    <w:p w14:paraId="63F9396A" w14:textId="2395D7DA"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19" w:history="1">
        <w:r w:rsidRPr="00663559">
          <w:rPr>
            <w:rStyle w:val="Hyperlink"/>
            <w:noProof/>
          </w:rPr>
          <w:t>3.2.3</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Lightning protection</w:t>
        </w:r>
        <w:r>
          <w:rPr>
            <w:noProof/>
            <w:webHidden/>
          </w:rPr>
          <w:tab/>
        </w:r>
        <w:r>
          <w:rPr>
            <w:noProof/>
            <w:webHidden/>
          </w:rPr>
          <w:fldChar w:fldCharType="begin"/>
        </w:r>
        <w:r>
          <w:rPr>
            <w:noProof/>
            <w:webHidden/>
          </w:rPr>
          <w:instrText xml:space="preserve"> PAGEREF _Toc203403719 \h </w:instrText>
        </w:r>
        <w:r>
          <w:rPr>
            <w:noProof/>
            <w:webHidden/>
          </w:rPr>
        </w:r>
        <w:r>
          <w:rPr>
            <w:noProof/>
            <w:webHidden/>
          </w:rPr>
          <w:fldChar w:fldCharType="separate"/>
        </w:r>
        <w:r>
          <w:rPr>
            <w:noProof/>
            <w:webHidden/>
          </w:rPr>
          <w:t>11</w:t>
        </w:r>
        <w:r>
          <w:rPr>
            <w:noProof/>
            <w:webHidden/>
          </w:rPr>
          <w:fldChar w:fldCharType="end"/>
        </w:r>
      </w:hyperlink>
    </w:p>
    <w:p w14:paraId="6B1C8A5F" w14:textId="64C84BE1"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20" w:history="1">
        <w:r w:rsidRPr="00663559">
          <w:rPr>
            <w:rStyle w:val="Hyperlink"/>
            <w:noProof/>
          </w:rPr>
          <w:t>3.3</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Operational and logistical aspects</w:t>
        </w:r>
        <w:r>
          <w:rPr>
            <w:noProof/>
            <w:webHidden/>
          </w:rPr>
          <w:tab/>
        </w:r>
        <w:r>
          <w:rPr>
            <w:noProof/>
            <w:webHidden/>
          </w:rPr>
          <w:fldChar w:fldCharType="begin"/>
        </w:r>
        <w:r>
          <w:rPr>
            <w:noProof/>
            <w:webHidden/>
          </w:rPr>
          <w:instrText xml:space="preserve"> PAGEREF _Toc203403720 \h </w:instrText>
        </w:r>
        <w:r>
          <w:rPr>
            <w:noProof/>
            <w:webHidden/>
          </w:rPr>
        </w:r>
        <w:r>
          <w:rPr>
            <w:noProof/>
            <w:webHidden/>
          </w:rPr>
          <w:fldChar w:fldCharType="separate"/>
        </w:r>
        <w:r>
          <w:rPr>
            <w:noProof/>
            <w:webHidden/>
          </w:rPr>
          <w:t>11</w:t>
        </w:r>
        <w:r>
          <w:rPr>
            <w:noProof/>
            <w:webHidden/>
          </w:rPr>
          <w:fldChar w:fldCharType="end"/>
        </w:r>
      </w:hyperlink>
    </w:p>
    <w:p w14:paraId="40F549CF" w14:textId="6EAB482F"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21" w:history="1">
        <w:r w:rsidRPr="00663559">
          <w:rPr>
            <w:rStyle w:val="Hyperlink"/>
            <w:noProof/>
          </w:rPr>
          <w:t>3.4</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Redundancy and reliability</w:t>
        </w:r>
        <w:r>
          <w:rPr>
            <w:noProof/>
            <w:webHidden/>
          </w:rPr>
          <w:tab/>
        </w:r>
        <w:r>
          <w:rPr>
            <w:noProof/>
            <w:webHidden/>
          </w:rPr>
          <w:fldChar w:fldCharType="begin"/>
        </w:r>
        <w:r>
          <w:rPr>
            <w:noProof/>
            <w:webHidden/>
          </w:rPr>
          <w:instrText xml:space="preserve"> PAGEREF _Toc203403721 \h </w:instrText>
        </w:r>
        <w:r>
          <w:rPr>
            <w:noProof/>
            <w:webHidden/>
          </w:rPr>
        </w:r>
        <w:r>
          <w:rPr>
            <w:noProof/>
            <w:webHidden/>
          </w:rPr>
          <w:fldChar w:fldCharType="separate"/>
        </w:r>
        <w:r>
          <w:rPr>
            <w:noProof/>
            <w:webHidden/>
          </w:rPr>
          <w:t>11</w:t>
        </w:r>
        <w:r>
          <w:rPr>
            <w:noProof/>
            <w:webHidden/>
          </w:rPr>
          <w:fldChar w:fldCharType="end"/>
        </w:r>
      </w:hyperlink>
    </w:p>
    <w:p w14:paraId="1D1D683D" w14:textId="11E43CC6"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22" w:history="1">
        <w:r w:rsidRPr="00663559">
          <w:rPr>
            <w:rStyle w:val="Hyperlink"/>
            <w:noProof/>
          </w:rPr>
          <w:t>3.5</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Maintenance strategy</w:t>
        </w:r>
        <w:r>
          <w:rPr>
            <w:noProof/>
            <w:webHidden/>
          </w:rPr>
          <w:tab/>
        </w:r>
        <w:r>
          <w:rPr>
            <w:noProof/>
            <w:webHidden/>
          </w:rPr>
          <w:fldChar w:fldCharType="begin"/>
        </w:r>
        <w:r>
          <w:rPr>
            <w:noProof/>
            <w:webHidden/>
          </w:rPr>
          <w:instrText xml:space="preserve"> PAGEREF _Toc203403722 \h </w:instrText>
        </w:r>
        <w:r>
          <w:rPr>
            <w:noProof/>
            <w:webHidden/>
          </w:rPr>
        </w:r>
        <w:r>
          <w:rPr>
            <w:noProof/>
            <w:webHidden/>
          </w:rPr>
          <w:fldChar w:fldCharType="separate"/>
        </w:r>
        <w:r>
          <w:rPr>
            <w:noProof/>
            <w:webHidden/>
          </w:rPr>
          <w:t>12</w:t>
        </w:r>
        <w:r>
          <w:rPr>
            <w:noProof/>
            <w:webHidden/>
          </w:rPr>
          <w:fldChar w:fldCharType="end"/>
        </w:r>
      </w:hyperlink>
    </w:p>
    <w:p w14:paraId="0C349E11" w14:textId="76780C8E"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23" w:history="1">
        <w:r w:rsidRPr="00663559">
          <w:rPr>
            <w:rStyle w:val="Hyperlink"/>
            <w:noProof/>
          </w:rPr>
          <w:t>3.6</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Support and Service</w:t>
        </w:r>
        <w:r>
          <w:rPr>
            <w:noProof/>
            <w:webHidden/>
          </w:rPr>
          <w:tab/>
        </w:r>
        <w:r>
          <w:rPr>
            <w:noProof/>
            <w:webHidden/>
          </w:rPr>
          <w:fldChar w:fldCharType="begin"/>
        </w:r>
        <w:r>
          <w:rPr>
            <w:noProof/>
            <w:webHidden/>
          </w:rPr>
          <w:instrText xml:space="preserve"> PAGEREF _Toc203403723 \h </w:instrText>
        </w:r>
        <w:r>
          <w:rPr>
            <w:noProof/>
            <w:webHidden/>
          </w:rPr>
        </w:r>
        <w:r>
          <w:rPr>
            <w:noProof/>
            <w:webHidden/>
          </w:rPr>
          <w:fldChar w:fldCharType="separate"/>
        </w:r>
        <w:r>
          <w:rPr>
            <w:noProof/>
            <w:webHidden/>
          </w:rPr>
          <w:t>12</w:t>
        </w:r>
        <w:r>
          <w:rPr>
            <w:noProof/>
            <w:webHidden/>
          </w:rPr>
          <w:fldChar w:fldCharType="end"/>
        </w:r>
      </w:hyperlink>
    </w:p>
    <w:p w14:paraId="59A0A49A" w14:textId="34EE4148"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24" w:history="1">
        <w:r w:rsidRPr="00663559">
          <w:rPr>
            <w:rStyle w:val="Hyperlink"/>
            <w:noProof/>
          </w:rPr>
          <w:t>3.7</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Industry standards</w:t>
        </w:r>
        <w:r>
          <w:rPr>
            <w:noProof/>
            <w:webHidden/>
          </w:rPr>
          <w:tab/>
        </w:r>
        <w:r>
          <w:rPr>
            <w:noProof/>
            <w:webHidden/>
          </w:rPr>
          <w:fldChar w:fldCharType="begin"/>
        </w:r>
        <w:r>
          <w:rPr>
            <w:noProof/>
            <w:webHidden/>
          </w:rPr>
          <w:instrText xml:space="preserve"> PAGEREF _Toc203403724 \h </w:instrText>
        </w:r>
        <w:r>
          <w:rPr>
            <w:noProof/>
            <w:webHidden/>
          </w:rPr>
        </w:r>
        <w:r>
          <w:rPr>
            <w:noProof/>
            <w:webHidden/>
          </w:rPr>
          <w:fldChar w:fldCharType="separate"/>
        </w:r>
        <w:r>
          <w:rPr>
            <w:noProof/>
            <w:webHidden/>
          </w:rPr>
          <w:t>13</w:t>
        </w:r>
        <w:r>
          <w:rPr>
            <w:noProof/>
            <w:webHidden/>
          </w:rPr>
          <w:fldChar w:fldCharType="end"/>
        </w:r>
      </w:hyperlink>
    </w:p>
    <w:p w14:paraId="02D78B28" w14:textId="4DAD07D2"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25" w:history="1">
        <w:r w:rsidRPr="00663559">
          <w:rPr>
            <w:rStyle w:val="Hyperlink"/>
            <w:noProof/>
          </w:rPr>
          <w:t>3.8</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Risks</w:t>
        </w:r>
        <w:r>
          <w:rPr>
            <w:noProof/>
            <w:webHidden/>
          </w:rPr>
          <w:tab/>
        </w:r>
        <w:r>
          <w:rPr>
            <w:noProof/>
            <w:webHidden/>
          </w:rPr>
          <w:fldChar w:fldCharType="begin"/>
        </w:r>
        <w:r>
          <w:rPr>
            <w:noProof/>
            <w:webHidden/>
          </w:rPr>
          <w:instrText xml:space="preserve"> PAGEREF _Toc203403725 \h </w:instrText>
        </w:r>
        <w:r>
          <w:rPr>
            <w:noProof/>
            <w:webHidden/>
          </w:rPr>
        </w:r>
        <w:r>
          <w:rPr>
            <w:noProof/>
            <w:webHidden/>
          </w:rPr>
          <w:fldChar w:fldCharType="separate"/>
        </w:r>
        <w:r>
          <w:rPr>
            <w:noProof/>
            <w:webHidden/>
          </w:rPr>
          <w:t>13</w:t>
        </w:r>
        <w:r>
          <w:rPr>
            <w:noProof/>
            <w:webHidden/>
          </w:rPr>
          <w:fldChar w:fldCharType="end"/>
        </w:r>
      </w:hyperlink>
    </w:p>
    <w:p w14:paraId="22021D87" w14:textId="5E872268"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26" w:history="1">
        <w:r w:rsidRPr="00663559">
          <w:rPr>
            <w:rStyle w:val="Hyperlink"/>
            <w:noProof/>
          </w:rPr>
          <w:t>3.9</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Costs</w:t>
        </w:r>
        <w:r>
          <w:rPr>
            <w:noProof/>
            <w:webHidden/>
          </w:rPr>
          <w:tab/>
        </w:r>
        <w:r>
          <w:rPr>
            <w:noProof/>
            <w:webHidden/>
          </w:rPr>
          <w:fldChar w:fldCharType="begin"/>
        </w:r>
        <w:r>
          <w:rPr>
            <w:noProof/>
            <w:webHidden/>
          </w:rPr>
          <w:instrText xml:space="preserve"> PAGEREF _Toc203403726 \h </w:instrText>
        </w:r>
        <w:r>
          <w:rPr>
            <w:noProof/>
            <w:webHidden/>
          </w:rPr>
        </w:r>
        <w:r>
          <w:rPr>
            <w:noProof/>
            <w:webHidden/>
          </w:rPr>
          <w:fldChar w:fldCharType="separate"/>
        </w:r>
        <w:r>
          <w:rPr>
            <w:noProof/>
            <w:webHidden/>
          </w:rPr>
          <w:t>14</w:t>
        </w:r>
        <w:r>
          <w:rPr>
            <w:noProof/>
            <w:webHidden/>
          </w:rPr>
          <w:fldChar w:fldCharType="end"/>
        </w:r>
      </w:hyperlink>
    </w:p>
    <w:p w14:paraId="46338D07" w14:textId="6665286A"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27" w:history="1">
        <w:r w:rsidRPr="00663559">
          <w:rPr>
            <w:rStyle w:val="Hyperlink"/>
            <w:noProof/>
            <w:lang w:val="nl-NL"/>
          </w:rPr>
          <w:t>3.9.1</w:t>
        </w:r>
        <w:r>
          <w:rPr>
            <w:rFonts w:asciiTheme="minorHAnsi" w:eastAsiaTheme="minorEastAsia" w:hAnsiTheme="minorHAnsi"/>
            <w:noProof/>
            <w:kern w:val="2"/>
            <w:sz w:val="24"/>
            <w:szCs w:val="24"/>
            <w:lang w:val="nl-NL" w:eastAsia="nl-NL"/>
            <w14:ligatures w14:val="standardContextual"/>
          </w:rPr>
          <w:tab/>
        </w:r>
        <w:r w:rsidRPr="00663559">
          <w:rPr>
            <w:rStyle w:val="Hyperlink"/>
            <w:noProof/>
            <w:lang w:val="nl-NL"/>
          </w:rPr>
          <w:t>Budgettair information</w:t>
        </w:r>
        <w:r>
          <w:rPr>
            <w:noProof/>
            <w:webHidden/>
          </w:rPr>
          <w:tab/>
        </w:r>
        <w:r>
          <w:rPr>
            <w:noProof/>
            <w:webHidden/>
          </w:rPr>
          <w:fldChar w:fldCharType="begin"/>
        </w:r>
        <w:r>
          <w:rPr>
            <w:noProof/>
            <w:webHidden/>
          </w:rPr>
          <w:instrText xml:space="preserve"> PAGEREF _Toc203403727 \h </w:instrText>
        </w:r>
        <w:r>
          <w:rPr>
            <w:noProof/>
            <w:webHidden/>
          </w:rPr>
        </w:r>
        <w:r>
          <w:rPr>
            <w:noProof/>
            <w:webHidden/>
          </w:rPr>
          <w:fldChar w:fldCharType="separate"/>
        </w:r>
        <w:r>
          <w:rPr>
            <w:noProof/>
            <w:webHidden/>
          </w:rPr>
          <w:t>14</w:t>
        </w:r>
        <w:r>
          <w:rPr>
            <w:noProof/>
            <w:webHidden/>
          </w:rPr>
          <w:fldChar w:fldCharType="end"/>
        </w:r>
      </w:hyperlink>
    </w:p>
    <w:p w14:paraId="42B60CE0" w14:textId="635B9661"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28" w:history="1">
        <w:r w:rsidRPr="00663559">
          <w:rPr>
            <w:rStyle w:val="Hyperlink"/>
            <w:noProof/>
          </w:rPr>
          <w:t>3.9.2</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Cost effectiveness</w:t>
        </w:r>
        <w:r>
          <w:rPr>
            <w:noProof/>
            <w:webHidden/>
          </w:rPr>
          <w:tab/>
        </w:r>
        <w:r>
          <w:rPr>
            <w:noProof/>
            <w:webHidden/>
          </w:rPr>
          <w:fldChar w:fldCharType="begin"/>
        </w:r>
        <w:r>
          <w:rPr>
            <w:noProof/>
            <w:webHidden/>
          </w:rPr>
          <w:instrText xml:space="preserve"> PAGEREF _Toc203403728 \h </w:instrText>
        </w:r>
        <w:r>
          <w:rPr>
            <w:noProof/>
            <w:webHidden/>
          </w:rPr>
        </w:r>
        <w:r>
          <w:rPr>
            <w:noProof/>
            <w:webHidden/>
          </w:rPr>
          <w:fldChar w:fldCharType="separate"/>
        </w:r>
        <w:r>
          <w:rPr>
            <w:noProof/>
            <w:webHidden/>
          </w:rPr>
          <w:t>14</w:t>
        </w:r>
        <w:r>
          <w:rPr>
            <w:noProof/>
            <w:webHidden/>
          </w:rPr>
          <w:fldChar w:fldCharType="end"/>
        </w:r>
      </w:hyperlink>
    </w:p>
    <w:p w14:paraId="5D18C437" w14:textId="3C813DF0"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29" w:history="1">
        <w:r w:rsidRPr="00663559">
          <w:rPr>
            <w:rStyle w:val="Hyperlink"/>
            <w:noProof/>
            <w:lang w:val="en-US"/>
          </w:rPr>
          <w:t>3.10</w:t>
        </w:r>
        <w:r>
          <w:rPr>
            <w:rFonts w:asciiTheme="minorHAnsi" w:eastAsiaTheme="minorEastAsia" w:hAnsiTheme="minorHAnsi"/>
            <w:noProof/>
            <w:kern w:val="2"/>
            <w:sz w:val="24"/>
            <w:szCs w:val="24"/>
            <w:lang w:val="nl-NL" w:eastAsia="nl-NL"/>
            <w14:ligatures w14:val="standardContextual"/>
          </w:rPr>
          <w:tab/>
        </w:r>
        <w:r w:rsidRPr="00663559">
          <w:rPr>
            <w:rStyle w:val="Hyperlink"/>
            <w:noProof/>
            <w:lang w:val="en-US"/>
          </w:rPr>
          <w:t>Experience</w:t>
        </w:r>
        <w:r>
          <w:rPr>
            <w:noProof/>
            <w:webHidden/>
          </w:rPr>
          <w:tab/>
        </w:r>
        <w:r>
          <w:rPr>
            <w:noProof/>
            <w:webHidden/>
          </w:rPr>
          <w:fldChar w:fldCharType="begin"/>
        </w:r>
        <w:r>
          <w:rPr>
            <w:noProof/>
            <w:webHidden/>
          </w:rPr>
          <w:instrText xml:space="preserve"> PAGEREF _Toc203403729 \h </w:instrText>
        </w:r>
        <w:r>
          <w:rPr>
            <w:noProof/>
            <w:webHidden/>
          </w:rPr>
        </w:r>
        <w:r>
          <w:rPr>
            <w:noProof/>
            <w:webHidden/>
          </w:rPr>
          <w:fldChar w:fldCharType="separate"/>
        </w:r>
        <w:r>
          <w:rPr>
            <w:noProof/>
            <w:webHidden/>
          </w:rPr>
          <w:t>15</w:t>
        </w:r>
        <w:r>
          <w:rPr>
            <w:noProof/>
            <w:webHidden/>
          </w:rPr>
          <w:fldChar w:fldCharType="end"/>
        </w:r>
      </w:hyperlink>
    </w:p>
    <w:p w14:paraId="1A2C5FD4" w14:textId="47E0F01E"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30" w:history="1">
        <w:r w:rsidRPr="00663559">
          <w:rPr>
            <w:rStyle w:val="Hyperlink"/>
            <w:noProof/>
            <w:lang w:val="en-US"/>
          </w:rPr>
          <w:t>3.11</w:t>
        </w:r>
        <w:r>
          <w:rPr>
            <w:rFonts w:asciiTheme="minorHAnsi" w:eastAsiaTheme="minorEastAsia" w:hAnsiTheme="minorHAnsi"/>
            <w:noProof/>
            <w:kern w:val="2"/>
            <w:sz w:val="24"/>
            <w:szCs w:val="24"/>
            <w:lang w:val="nl-NL" w:eastAsia="nl-NL"/>
            <w14:ligatures w14:val="standardContextual"/>
          </w:rPr>
          <w:tab/>
        </w:r>
        <w:r w:rsidRPr="00663559">
          <w:rPr>
            <w:rStyle w:val="Hyperlink"/>
            <w:noProof/>
            <w:lang w:val="en-US"/>
          </w:rPr>
          <w:t>Demand strategy</w:t>
        </w:r>
        <w:r>
          <w:rPr>
            <w:noProof/>
            <w:webHidden/>
          </w:rPr>
          <w:tab/>
        </w:r>
        <w:r>
          <w:rPr>
            <w:noProof/>
            <w:webHidden/>
          </w:rPr>
          <w:fldChar w:fldCharType="begin"/>
        </w:r>
        <w:r>
          <w:rPr>
            <w:noProof/>
            <w:webHidden/>
          </w:rPr>
          <w:instrText xml:space="preserve"> PAGEREF _Toc203403730 \h </w:instrText>
        </w:r>
        <w:r>
          <w:rPr>
            <w:noProof/>
            <w:webHidden/>
          </w:rPr>
        </w:r>
        <w:r>
          <w:rPr>
            <w:noProof/>
            <w:webHidden/>
          </w:rPr>
          <w:fldChar w:fldCharType="separate"/>
        </w:r>
        <w:r>
          <w:rPr>
            <w:noProof/>
            <w:webHidden/>
          </w:rPr>
          <w:t>15</w:t>
        </w:r>
        <w:r>
          <w:rPr>
            <w:noProof/>
            <w:webHidden/>
          </w:rPr>
          <w:fldChar w:fldCharType="end"/>
        </w:r>
      </w:hyperlink>
    </w:p>
    <w:p w14:paraId="3365066F" w14:textId="380AA8F8"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31" w:history="1">
        <w:r w:rsidRPr="00663559">
          <w:rPr>
            <w:rStyle w:val="Hyperlink"/>
            <w:noProof/>
            <w:lang w:val="en-US"/>
          </w:rPr>
          <w:t>3.11.1</w:t>
        </w:r>
        <w:r>
          <w:rPr>
            <w:rFonts w:asciiTheme="minorHAnsi" w:eastAsiaTheme="minorEastAsia" w:hAnsiTheme="minorHAnsi"/>
            <w:noProof/>
            <w:kern w:val="2"/>
            <w:sz w:val="24"/>
            <w:szCs w:val="24"/>
            <w:lang w:val="nl-NL" w:eastAsia="nl-NL"/>
            <w14:ligatures w14:val="standardContextual"/>
          </w:rPr>
          <w:tab/>
        </w:r>
        <w:r w:rsidRPr="00663559">
          <w:rPr>
            <w:rStyle w:val="Hyperlink"/>
            <w:noProof/>
            <w:lang w:val="en-US"/>
          </w:rPr>
          <w:t>Planning and cash-flow</w:t>
        </w:r>
        <w:r>
          <w:rPr>
            <w:noProof/>
            <w:webHidden/>
          </w:rPr>
          <w:tab/>
        </w:r>
        <w:r>
          <w:rPr>
            <w:noProof/>
            <w:webHidden/>
          </w:rPr>
          <w:fldChar w:fldCharType="begin"/>
        </w:r>
        <w:r>
          <w:rPr>
            <w:noProof/>
            <w:webHidden/>
          </w:rPr>
          <w:instrText xml:space="preserve"> PAGEREF _Toc203403731 \h </w:instrText>
        </w:r>
        <w:r>
          <w:rPr>
            <w:noProof/>
            <w:webHidden/>
          </w:rPr>
        </w:r>
        <w:r>
          <w:rPr>
            <w:noProof/>
            <w:webHidden/>
          </w:rPr>
          <w:fldChar w:fldCharType="separate"/>
        </w:r>
        <w:r>
          <w:rPr>
            <w:noProof/>
            <w:webHidden/>
          </w:rPr>
          <w:t>15</w:t>
        </w:r>
        <w:r>
          <w:rPr>
            <w:noProof/>
            <w:webHidden/>
          </w:rPr>
          <w:fldChar w:fldCharType="end"/>
        </w:r>
      </w:hyperlink>
    </w:p>
    <w:p w14:paraId="45B48F90" w14:textId="45D61B00"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32" w:history="1">
        <w:r w:rsidRPr="00663559">
          <w:rPr>
            <w:rStyle w:val="Hyperlink"/>
            <w:noProof/>
          </w:rPr>
          <w:t>3.11.2</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NDA</w:t>
        </w:r>
        <w:r>
          <w:rPr>
            <w:noProof/>
            <w:webHidden/>
          </w:rPr>
          <w:tab/>
        </w:r>
        <w:r>
          <w:rPr>
            <w:noProof/>
            <w:webHidden/>
          </w:rPr>
          <w:fldChar w:fldCharType="begin"/>
        </w:r>
        <w:r>
          <w:rPr>
            <w:noProof/>
            <w:webHidden/>
          </w:rPr>
          <w:instrText xml:space="preserve"> PAGEREF _Toc203403732 \h </w:instrText>
        </w:r>
        <w:r>
          <w:rPr>
            <w:noProof/>
            <w:webHidden/>
          </w:rPr>
        </w:r>
        <w:r>
          <w:rPr>
            <w:noProof/>
            <w:webHidden/>
          </w:rPr>
          <w:fldChar w:fldCharType="separate"/>
        </w:r>
        <w:r>
          <w:rPr>
            <w:noProof/>
            <w:webHidden/>
          </w:rPr>
          <w:t>15</w:t>
        </w:r>
        <w:r>
          <w:rPr>
            <w:noProof/>
            <w:webHidden/>
          </w:rPr>
          <w:fldChar w:fldCharType="end"/>
        </w:r>
      </w:hyperlink>
    </w:p>
    <w:p w14:paraId="3AF46CD7" w14:textId="3342A1FB" w:rsidR="00DD38EA" w:rsidRDefault="00DD38EA">
      <w:pPr>
        <w:pStyle w:val="Inhopg3"/>
        <w:rPr>
          <w:rFonts w:asciiTheme="minorHAnsi" w:eastAsiaTheme="minorEastAsia" w:hAnsiTheme="minorHAnsi"/>
          <w:noProof/>
          <w:kern w:val="2"/>
          <w:sz w:val="24"/>
          <w:szCs w:val="24"/>
          <w:lang w:val="nl-NL" w:eastAsia="nl-NL"/>
          <w14:ligatures w14:val="standardContextual"/>
        </w:rPr>
      </w:pPr>
      <w:hyperlink w:anchor="_Toc203403733" w:history="1">
        <w:r w:rsidRPr="00663559">
          <w:rPr>
            <w:rStyle w:val="Hyperlink"/>
            <w:noProof/>
            <w:lang w:val="en-US"/>
          </w:rPr>
          <w:t>3.11.3</w:t>
        </w:r>
        <w:r>
          <w:rPr>
            <w:rFonts w:asciiTheme="minorHAnsi" w:eastAsiaTheme="minorEastAsia" w:hAnsiTheme="minorHAnsi"/>
            <w:noProof/>
            <w:kern w:val="2"/>
            <w:sz w:val="24"/>
            <w:szCs w:val="24"/>
            <w:lang w:val="nl-NL" w:eastAsia="nl-NL"/>
            <w14:ligatures w14:val="standardContextual"/>
          </w:rPr>
          <w:tab/>
        </w:r>
        <w:r w:rsidRPr="00663559">
          <w:rPr>
            <w:rStyle w:val="Hyperlink"/>
            <w:noProof/>
            <w:lang w:val="en-US"/>
          </w:rPr>
          <w:t>Tender procedure</w:t>
        </w:r>
        <w:r>
          <w:rPr>
            <w:noProof/>
            <w:webHidden/>
          </w:rPr>
          <w:tab/>
        </w:r>
        <w:r>
          <w:rPr>
            <w:noProof/>
            <w:webHidden/>
          </w:rPr>
          <w:fldChar w:fldCharType="begin"/>
        </w:r>
        <w:r>
          <w:rPr>
            <w:noProof/>
            <w:webHidden/>
          </w:rPr>
          <w:instrText xml:space="preserve"> PAGEREF _Toc203403733 \h </w:instrText>
        </w:r>
        <w:r>
          <w:rPr>
            <w:noProof/>
            <w:webHidden/>
          </w:rPr>
        </w:r>
        <w:r>
          <w:rPr>
            <w:noProof/>
            <w:webHidden/>
          </w:rPr>
          <w:fldChar w:fldCharType="separate"/>
        </w:r>
        <w:r>
          <w:rPr>
            <w:noProof/>
            <w:webHidden/>
          </w:rPr>
          <w:t>16</w:t>
        </w:r>
        <w:r>
          <w:rPr>
            <w:noProof/>
            <w:webHidden/>
          </w:rPr>
          <w:fldChar w:fldCharType="end"/>
        </w:r>
      </w:hyperlink>
    </w:p>
    <w:p w14:paraId="4E0052AA" w14:textId="77636506"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34" w:history="1">
        <w:r w:rsidRPr="00663559">
          <w:rPr>
            <w:rStyle w:val="Hyperlink"/>
            <w:noProof/>
          </w:rPr>
          <w:t>3.12</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Other questions</w:t>
        </w:r>
        <w:r>
          <w:rPr>
            <w:noProof/>
            <w:webHidden/>
          </w:rPr>
          <w:tab/>
        </w:r>
        <w:r>
          <w:rPr>
            <w:noProof/>
            <w:webHidden/>
          </w:rPr>
          <w:fldChar w:fldCharType="begin"/>
        </w:r>
        <w:r>
          <w:rPr>
            <w:noProof/>
            <w:webHidden/>
          </w:rPr>
          <w:instrText xml:space="preserve"> PAGEREF _Toc203403734 \h </w:instrText>
        </w:r>
        <w:r>
          <w:rPr>
            <w:noProof/>
            <w:webHidden/>
          </w:rPr>
        </w:r>
        <w:r>
          <w:rPr>
            <w:noProof/>
            <w:webHidden/>
          </w:rPr>
          <w:fldChar w:fldCharType="separate"/>
        </w:r>
        <w:r>
          <w:rPr>
            <w:noProof/>
            <w:webHidden/>
          </w:rPr>
          <w:t>16</w:t>
        </w:r>
        <w:r>
          <w:rPr>
            <w:noProof/>
            <w:webHidden/>
          </w:rPr>
          <w:fldChar w:fldCharType="end"/>
        </w:r>
      </w:hyperlink>
    </w:p>
    <w:p w14:paraId="7D70266F" w14:textId="47D9F4F2" w:rsidR="00DD38EA" w:rsidRDefault="00DD38EA">
      <w:pPr>
        <w:pStyle w:val="Inhopg1"/>
        <w:rPr>
          <w:rFonts w:asciiTheme="minorHAnsi" w:eastAsiaTheme="minorEastAsia" w:hAnsiTheme="minorHAnsi"/>
          <w:b w:val="0"/>
          <w:noProof/>
          <w:color w:val="auto"/>
          <w:kern w:val="2"/>
          <w:sz w:val="24"/>
          <w:szCs w:val="24"/>
          <w:lang w:val="nl-NL" w:eastAsia="nl-NL"/>
          <w14:ligatures w14:val="standardContextual"/>
        </w:rPr>
      </w:pPr>
      <w:hyperlink w:anchor="_Toc203403735" w:history="1">
        <w:r w:rsidRPr="00663559">
          <w:rPr>
            <w:rStyle w:val="Hyperlink"/>
            <w:noProof/>
          </w:rPr>
          <w:t>4.</w:t>
        </w:r>
        <w:r>
          <w:rPr>
            <w:rFonts w:asciiTheme="minorHAnsi" w:eastAsiaTheme="minorEastAsia" w:hAnsiTheme="minorHAnsi"/>
            <w:b w:val="0"/>
            <w:noProof/>
            <w:color w:val="auto"/>
            <w:kern w:val="2"/>
            <w:sz w:val="24"/>
            <w:szCs w:val="24"/>
            <w:lang w:val="nl-NL" w:eastAsia="nl-NL"/>
            <w14:ligatures w14:val="standardContextual"/>
          </w:rPr>
          <w:tab/>
        </w:r>
        <w:r w:rsidRPr="00663559">
          <w:rPr>
            <w:rStyle w:val="Hyperlink"/>
            <w:noProof/>
          </w:rPr>
          <w:t>Your Company</w:t>
        </w:r>
        <w:r>
          <w:rPr>
            <w:noProof/>
            <w:webHidden/>
          </w:rPr>
          <w:tab/>
        </w:r>
        <w:r>
          <w:rPr>
            <w:noProof/>
            <w:webHidden/>
          </w:rPr>
          <w:fldChar w:fldCharType="begin"/>
        </w:r>
        <w:r>
          <w:rPr>
            <w:noProof/>
            <w:webHidden/>
          </w:rPr>
          <w:instrText xml:space="preserve"> PAGEREF _Toc203403735 \h </w:instrText>
        </w:r>
        <w:r>
          <w:rPr>
            <w:noProof/>
            <w:webHidden/>
          </w:rPr>
        </w:r>
        <w:r>
          <w:rPr>
            <w:noProof/>
            <w:webHidden/>
          </w:rPr>
          <w:fldChar w:fldCharType="separate"/>
        </w:r>
        <w:r>
          <w:rPr>
            <w:noProof/>
            <w:webHidden/>
          </w:rPr>
          <w:t>17</w:t>
        </w:r>
        <w:r>
          <w:rPr>
            <w:noProof/>
            <w:webHidden/>
          </w:rPr>
          <w:fldChar w:fldCharType="end"/>
        </w:r>
      </w:hyperlink>
    </w:p>
    <w:p w14:paraId="527F78FE" w14:textId="0CBDFBDA"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36" w:history="1">
        <w:r w:rsidRPr="00663559">
          <w:rPr>
            <w:rStyle w:val="Hyperlink"/>
            <w:noProof/>
          </w:rPr>
          <w:t>4.1</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General information</w:t>
        </w:r>
        <w:r>
          <w:rPr>
            <w:noProof/>
            <w:webHidden/>
          </w:rPr>
          <w:tab/>
        </w:r>
        <w:r>
          <w:rPr>
            <w:noProof/>
            <w:webHidden/>
          </w:rPr>
          <w:fldChar w:fldCharType="begin"/>
        </w:r>
        <w:r>
          <w:rPr>
            <w:noProof/>
            <w:webHidden/>
          </w:rPr>
          <w:instrText xml:space="preserve"> PAGEREF _Toc203403736 \h </w:instrText>
        </w:r>
        <w:r>
          <w:rPr>
            <w:noProof/>
            <w:webHidden/>
          </w:rPr>
        </w:r>
        <w:r>
          <w:rPr>
            <w:noProof/>
            <w:webHidden/>
          </w:rPr>
          <w:fldChar w:fldCharType="separate"/>
        </w:r>
        <w:r>
          <w:rPr>
            <w:noProof/>
            <w:webHidden/>
          </w:rPr>
          <w:t>17</w:t>
        </w:r>
        <w:r>
          <w:rPr>
            <w:noProof/>
            <w:webHidden/>
          </w:rPr>
          <w:fldChar w:fldCharType="end"/>
        </w:r>
      </w:hyperlink>
    </w:p>
    <w:p w14:paraId="7F518E19" w14:textId="2C5CBF25"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37" w:history="1">
        <w:r w:rsidRPr="00663559">
          <w:rPr>
            <w:rStyle w:val="Hyperlink"/>
            <w:noProof/>
          </w:rPr>
          <w:t>4.2</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Your specialisation</w:t>
        </w:r>
        <w:r>
          <w:rPr>
            <w:noProof/>
            <w:webHidden/>
          </w:rPr>
          <w:tab/>
        </w:r>
        <w:r>
          <w:rPr>
            <w:noProof/>
            <w:webHidden/>
          </w:rPr>
          <w:fldChar w:fldCharType="begin"/>
        </w:r>
        <w:r>
          <w:rPr>
            <w:noProof/>
            <w:webHidden/>
          </w:rPr>
          <w:instrText xml:space="preserve"> PAGEREF _Toc203403737 \h </w:instrText>
        </w:r>
        <w:r>
          <w:rPr>
            <w:noProof/>
            <w:webHidden/>
          </w:rPr>
        </w:r>
        <w:r>
          <w:rPr>
            <w:noProof/>
            <w:webHidden/>
          </w:rPr>
          <w:fldChar w:fldCharType="separate"/>
        </w:r>
        <w:r>
          <w:rPr>
            <w:noProof/>
            <w:webHidden/>
          </w:rPr>
          <w:t>17</w:t>
        </w:r>
        <w:r>
          <w:rPr>
            <w:noProof/>
            <w:webHidden/>
          </w:rPr>
          <w:fldChar w:fldCharType="end"/>
        </w:r>
      </w:hyperlink>
    </w:p>
    <w:p w14:paraId="76C54F83" w14:textId="6380A2F3"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38" w:history="1">
        <w:r w:rsidRPr="00663559">
          <w:rPr>
            <w:rStyle w:val="Hyperlink"/>
            <w:noProof/>
          </w:rPr>
          <w:t>4.3</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Core competencies of suppliers</w:t>
        </w:r>
        <w:r>
          <w:rPr>
            <w:noProof/>
            <w:webHidden/>
          </w:rPr>
          <w:tab/>
        </w:r>
        <w:r>
          <w:rPr>
            <w:noProof/>
            <w:webHidden/>
          </w:rPr>
          <w:fldChar w:fldCharType="begin"/>
        </w:r>
        <w:r>
          <w:rPr>
            <w:noProof/>
            <w:webHidden/>
          </w:rPr>
          <w:instrText xml:space="preserve"> PAGEREF _Toc203403738 \h </w:instrText>
        </w:r>
        <w:r>
          <w:rPr>
            <w:noProof/>
            <w:webHidden/>
          </w:rPr>
        </w:r>
        <w:r>
          <w:rPr>
            <w:noProof/>
            <w:webHidden/>
          </w:rPr>
          <w:fldChar w:fldCharType="separate"/>
        </w:r>
        <w:r>
          <w:rPr>
            <w:noProof/>
            <w:webHidden/>
          </w:rPr>
          <w:t>18</w:t>
        </w:r>
        <w:r>
          <w:rPr>
            <w:noProof/>
            <w:webHidden/>
          </w:rPr>
          <w:fldChar w:fldCharType="end"/>
        </w:r>
      </w:hyperlink>
    </w:p>
    <w:p w14:paraId="0A884D4E" w14:textId="5351A087" w:rsidR="00DD38EA" w:rsidRDefault="00DD38EA">
      <w:pPr>
        <w:pStyle w:val="Inhopg2"/>
        <w:rPr>
          <w:rFonts w:asciiTheme="minorHAnsi" w:eastAsiaTheme="minorEastAsia" w:hAnsiTheme="minorHAnsi"/>
          <w:noProof/>
          <w:kern w:val="2"/>
          <w:sz w:val="24"/>
          <w:szCs w:val="24"/>
          <w:lang w:val="nl-NL" w:eastAsia="nl-NL"/>
          <w14:ligatures w14:val="standardContextual"/>
        </w:rPr>
      </w:pPr>
      <w:hyperlink w:anchor="_Toc203403739" w:history="1">
        <w:r w:rsidRPr="00663559">
          <w:rPr>
            <w:rStyle w:val="Hyperlink"/>
            <w:noProof/>
          </w:rPr>
          <w:t>4.4</w:t>
        </w:r>
        <w:r>
          <w:rPr>
            <w:rFonts w:asciiTheme="minorHAnsi" w:eastAsiaTheme="minorEastAsia" w:hAnsiTheme="minorHAnsi"/>
            <w:noProof/>
            <w:kern w:val="2"/>
            <w:sz w:val="24"/>
            <w:szCs w:val="24"/>
            <w:lang w:val="nl-NL" w:eastAsia="nl-NL"/>
            <w14:ligatures w14:val="standardContextual"/>
          </w:rPr>
          <w:tab/>
        </w:r>
        <w:r w:rsidRPr="00663559">
          <w:rPr>
            <w:rStyle w:val="Hyperlink"/>
            <w:noProof/>
          </w:rPr>
          <w:t>Your proposed solution</w:t>
        </w:r>
        <w:r>
          <w:rPr>
            <w:noProof/>
            <w:webHidden/>
          </w:rPr>
          <w:tab/>
        </w:r>
        <w:r>
          <w:rPr>
            <w:noProof/>
            <w:webHidden/>
          </w:rPr>
          <w:fldChar w:fldCharType="begin"/>
        </w:r>
        <w:r>
          <w:rPr>
            <w:noProof/>
            <w:webHidden/>
          </w:rPr>
          <w:instrText xml:space="preserve"> PAGEREF _Toc203403739 \h </w:instrText>
        </w:r>
        <w:r>
          <w:rPr>
            <w:noProof/>
            <w:webHidden/>
          </w:rPr>
        </w:r>
        <w:r>
          <w:rPr>
            <w:noProof/>
            <w:webHidden/>
          </w:rPr>
          <w:fldChar w:fldCharType="separate"/>
        </w:r>
        <w:r>
          <w:rPr>
            <w:noProof/>
            <w:webHidden/>
          </w:rPr>
          <w:t>18</w:t>
        </w:r>
        <w:r>
          <w:rPr>
            <w:noProof/>
            <w:webHidden/>
          </w:rPr>
          <w:fldChar w:fldCharType="end"/>
        </w:r>
      </w:hyperlink>
    </w:p>
    <w:p w14:paraId="417D7C0A" w14:textId="2A0A4E6D" w:rsidR="009D0182" w:rsidRPr="00714D5E" w:rsidRDefault="009943B3" w:rsidP="00367F56">
      <w:r w:rsidRPr="00714D5E">
        <w:lastRenderedPageBreak/>
        <w:fldChar w:fldCharType="end"/>
      </w:r>
    </w:p>
    <w:p w14:paraId="5E6B9618" w14:textId="45D91193" w:rsidR="00174B2F" w:rsidRPr="00714D5E" w:rsidRDefault="00714D5E" w:rsidP="00367F56">
      <w:pPr>
        <w:pStyle w:val="Kop1"/>
        <w:spacing w:after="0"/>
      </w:pPr>
      <w:bookmarkStart w:id="14" w:name="_Toc203403699"/>
      <w:r>
        <w:lastRenderedPageBreak/>
        <w:t>Introduction</w:t>
      </w:r>
      <w:bookmarkEnd w:id="14"/>
    </w:p>
    <w:p w14:paraId="6EAF6F12" w14:textId="21A9BDF8" w:rsidR="00714D5E" w:rsidRDefault="00232222" w:rsidP="00367F56">
      <w:r>
        <w:t>The introduction of this document starts with providing the purpose and procedure of the market consultation, alongside with information of ATC-NL.</w:t>
      </w:r>
    </w:p>
    <w:p w14:paraId="0F0BEF71" w14:textId="77777777" w:rsidR="00232222" w:rsidRDefault="00232222" w:rsidP="00367F56"/>
    <w:p w14:paraId="49D7AFE7" w14:textId="71272E97" w:rsidR="00714D5E" w:rsidRDefault="00714D5E" w:rsidP="00367F56">
      <w:pPr>
        <w:pStyle w:val="Kop2"/>
        <w:spacing w:before="0" w:after="0"/>
      </w:pPr>
      <w:bookmarkStart w:id="15" w:name="_Toc203403700"/>
      <w:r>
        <w:t xml:space="preserve">Purpose of the </w:t>
      </w:r>
      <w:r w:rsidR="00EC1D22">
        <w:t>m</w:t>
      </w:r>
      <w:r>
        <w:t>ark</w:t>
      </w:r>
      <w:r w:rsidR="00232222">
        <w:t>e</w:t>
      </w:r>
      <w:r>
        <w:t xml:space="preserve">t </w:t>
      </w:r>
      <w:r w:rsidR="00EC1D22">
        <w:t>c</w:t>
      </w:r>
      <w:r>
        <w:t>onsultation</w:t>
      </w:r>
      <w:bookmarkEnd w:id="15"/>
    </w:p>
    <w:p w14:paraId="75E8C013" w14:textId="2769DB5E" w:rsidR="00FC1CEF" w:rsidRDefault="00FC1CEF" w:rsidP="00367F56">
      <w:r>
        <w:t xml:space="preserve">Air Traffic Control </w:t>
      </w:r>
      <w:r w:rsidR="00914232">
        <w:t>the</w:t>
      </w:r>
      <w:r>
        <w:t xml:space="preserve"> Netherlands (ATC-NL) seeks your valued advice </w:t>
      </w:r>
      <w:r w:rsidR="009E3FC1">
        <w:t>to</w:t>
      </w:r>
      <w:r>
        <w:t xml:space="preserve"> prepare a sourcing strategy for a Mode-S </w:t>
      </w:r>
      <w:r w:rsidR="004068A5">
        <w:t>Mobile Radar</w:t>
      </w:r>
      <w:r>
        <w:t xml:space="preserve">. For this </w:t>
      </w:r>
      <w:r w:rsidR="009E3FC1">
        <w:t>purpose,</w:t>
      </w:r>
      <w:r>
        <w:t xml:space="preserve"> ATC-NL has </w:t>
      </w:r>
      <w:r w:rsidR="00407B89">
        <w:t xml:space="preserve">published a (this) </w:t>
      </w:r>
      <w:r>
        <w:t xml:space="preserve">questionnaire </w:t>
      </w:r>
      <w:r w:rsidR="00407B89">
        <w:t>on www.TenderNed.nl</w:t>
      </w:r>
      <w:r>
        <w:t>.</w:t>
      </w:r>
    </w:p>
    <w:p w14:paraId="2926A2C8" w14:textId="77777777" w:rsidR="00FC1CEF" w:rsidRDefault="00FC1CEF" w:rsidP="00367F56"/>
    <w:p w14:paraId="7C70D9BB" w14:textId="23665DBB" w:rsidR="00714D5E" w:rsidRDefault="00FC1CEF" w:rsidP="00367F56">
      <w:r>
        <w:t>Suppliers are invited to use this (template) questionnaire document as provided to submit their answers to the questions.</w:t>
      </w:r>
    </w:p>
    <w:p w14:paraId="1D6A734D" w14:textId="77777777" w:rsidR="00571C0F" w:rsidRDefault="00571C0F" w:rsidP="00367F56"/>
    <w:p w14:paraId="3DAC9153" w14:textId="5626EA99" w:rsidR="00714D5E" w:rsidRDefault="00714D5E" w:rsidP="00367F56">
      <w:pPr>
        <w:pStyle w:val="Kop2"/>
        <w:spacing w:before="0" w:after="0"/>
      </w:pPr>
      <w:bookmarkStart w:id="16" w:name="_Toc203403701"/>
      <w:r>
        <w:t>Company information</w:t>
      </w:r>
      <w:bookmarkEnd w:id="16"/>
    </w:p>
    <w:p w14:paraId="09272682" w14:textId="4FBE486B" w:rsidR="00B536A0" w:rsidRPr="00B536A0" w:rsidRDefault="00B536A0" w:rsidP="00367F56">
      <w:r w:rsidRPr="00B536A0">
        <w:rPr>
          <w:b/>
          <w:bCs/>
        </w:rPr>
        <w:t>AIR TRAFFIC CONTROL THE NETHERLANDS (ATC-NL)</w:t>
      </w:r>
      <w:r w:rsidRPr="00B536A0">
        <w:t xml:space="preserve"> is a Dutch independent administrative organization that is responsible for providing air traffic services to civil air traffic in the Dutch airspace in a safe, efficient, and environmentally sensible way. In the Dutch Aviation Act this and all other tasks of ATC-NL have been laid down. Besides the provision of air traffic services these tasks consist of the provision of communication, </w:t>
      </w:r>
      <w:r w:rsidR="009E3FC1" w:rsidRPr="00B536A0">
        <w:t>navigation,</w:t>
      </w:r>
      <w:r w:rsidRPr="00B536A0">
        <w:t xml:space="preserve"> and surveillance services (including the modernization and management of these technical systems), giving aeronautical information, catering for air traffic control training and providing aviation charts and publications. In short, ATC-NL is responsible for the control of Dutch civil airspace as well as parts of the North Sea area and everything related thereto. ATC-NL became </w:t>
      </w:r>
      <w:r w:rsidR="004C3A22" w:rsidRPr="00B536A0">
        <w:t>operational in</w:t>
      </w:r>
      <w:r w:rsidRPr="00B536A0">
        <w:t xml:space="preserve"> 1923 and since 1993 as a so called "Independent Administrative Body (ZBO)". For the purpose of air traffic control, Air Traffic Control the Netherlands (ATC-NL) relies on Communication, Navigation, Information, Surveillance and Air Traffic Control systems. These systems provide the "hands and eyes" for the air traffic controller and are therefore essential for the tasks of ATC-NL. On the website </w:t>
      </w:r>
      <w:hyperlink r:id="rId16" w:history="1">
        <w:r w:rsidRPr="00B536A0">
          <w:rPr>
            <w:rStyle w:val="Hyperlink"/>
            <w:rFonts w:asciiTheme="minorHAnsi" w:hAnsiTheme="minorHAnsi" w:cs="Arial"/>
          </w:rPr>
          <w:t>www.lvnl.nl</w:t>
        </w:r>
      </w:hyperlink>
      <w:r w:rsidRPr="00B536A0">
        <w:t> you can read and download all relevant information about ATC-NL.</w:t>
      </w:r>
    </w:p>
    <w:p w14:paraId="0E239E5A" w14:textId="77777777" w:rsidR="00714D5E" w:rsidRDefault="00714D5E" w:rsidP="00367F56"/>
    <w:p w14:paraId="2B95A46E" w14:textId="63627913" w:rsidR="00714D5E" w:rsidRDefault="00714D5E" w:rsidP="00367F56">
      <w:pPr>
        <w:pStyle w:val="Kop2"/>
        <w:spacing w:before="0" w:after="0"/>
      </w:pPr>
      <w:bookmarkStart w:id="17" w:name="_Toc203403702"/>
      <w:r>
        <w:t xml:space="preserve">Procedure for the </w:t>
      </w:r>
      <w:r w:rsidR="00EC1D22">
        <w:t>m</w:t>
      </w:r>
      <w:r>
        <w:t xml:space="preserve">arket </w:t>
      </w:r>
      <w:r w:rsidR="00EC1D22">
        <w:t>c</w:t>
      </w:r>
      <w:r>
        <w:t>onsultation</w:t>
      </w:r>
      <w:bookmarkEnd w:id="17"/>
    </w:p>
    <w:p w14:paraId="50F7FAFC" w14:textId="566A290E" w:rsidR="00714D5E" w:rsidRDefault="00560357" w:rsidP="00367F56">
      <w:r>
        <w:t>In the following section, the procedure for the market consultation will be e</w:t>
      </w:r>
      <w:r w:rsidR="00232222">
        <w:t>laborated</w:t>
      </w:r>
      <w:r>
        <w:t>.</w:t>
      </w:r>
    </w:p>
    <w:p w14:paraId="76357983" w14:textId="77777777" w:rsidR="00714D5E" w:rsidRDefault="00714D5E" w:rsidP="00367F56"/>
    <w:p w14:paraId="3E15573B" w14:textId="013C3E26" w:rsidR="00FC1CEF" w:rsidRDefault="00FC1CEF" w:rsidP="00367F56">
      <w:pPr>
        <w:pStyle w:val="Kop3"/>
        <w:spacing w:before="0" w:after="0"/>
      </w:pPr>
      <w:bookmarkStart w:id="18" w:name="_Toc203403703"/>
      <w:r>
        <w:t>Publication of the market consultation</w:t>
      </w:r>
      <w:bookmarkEnd w:id="18"/>
    </w:p>
    <w:p w14:paraId="6537CF55" w14:textId="199A44D3" w:rsidR="00FC1CEF" w:rsidRDefault="00FC1CEF" w:rsidP="00367F56">
      <w:r w:rsidRPr="00FC1CEF">
        <w:t>ATC-NL has sent this market consultation questionnaire to multiple known vendors of MSSR radar equipment.</w:t>
      </w:r>
    </w:p>
    <w:p w14:paraId="084B6D84" w14:textId="77777777" w:rsidR="00845693" w:rsidRPr="00FC1CEF" w:rsidRDefault="00845693" w:rsidP="00367F56"/>
    <w:p w14:paraId="1E307CD9" w14:textId="5A1357E4" w:rsidR="00714D5E" w:rsidRDefault="00FC1CEF" w:rsidP="00367F56">
      <w:pPr>
        <w:pStyle w:val="Kop3"/>
        <w:spacing w:before="0" w:after="0"/>
      </w:pPr>
      <w:bookmarkStart w:id="19" w:name="_Toc203403704"/>
      <w:r>
        <w:t>Planning and scheduling of the response</w:t>
      </w:r>
      <w:bookmarkEnd w:id="19"/>
    </w:p>
    <w:p w14:paraId="77C66D16" w14:textId="210438D3" w:rsidR="00FC1CEF" w:rsidRDefault="00845693" w:rsidP="00367F56">
      <w:r w:rsidRPr="00845693">
        <w:t xml:space="preserve">This is an expedited market </w:t>
      </w:r>
      <w:r w:rsidR="004C3A22" w:rsidRPr="00845693">
        <w:t>consultation,</w:t>
      </w:r>
      <w:r w:rsidRPr="00845693">
        <w:t xml:space="preserve"> and it would be of great value to ATC-NL to have responses returned as early as is convenient for supplier. ATC-NL would however anticipate </w:t>
      </w:r>
      <w:r w:rsidR="004C3A22" w:rsidRPr="00845693">
        <w:t>having</w:t>
      </w:r>
      <w:r w:rsidRPr="00845693">
        <w:t xml:space="preserve"> responses returned to ATC-NL </w:t>
      </w:r>
      <w:r w:rsidRPr="00845693">
        <w:rPr>
          <w:u w:val="single"/>
        </w:rPr>
        <w:t>within 2 weeks after distribution of this questionnaire</w:t>
      </w:r>
      <w:r w:rsidRPr="00845693">
        <w:t>!</w:t>
      </w:r>
    </w:p>
    <w:p w14:paraId="5498BE96" w14:textId="77777777" w:rsidR="00845693" w:rsidRDefault="00845693" w:rsidP="00367F56"/>
    <w:p w14:paraId="2F5FA4C4" w14:textId="2C02089B" w:rsidR="00FC1CEF" w:rsidRDefault="00FC1CEF" w:rsidP="00367F56">
      <w:pPr>
        <w:pStyle w:val="Kop3"/>
        <w:spacing w:before="0" w:after="0"/>
      </w:pPr>
      <w:bookmarkStart w:id="20" w:name="_Toc203403705"/>
      <w:r>
        <w:t>Contact person for ATC-NL</w:t>
      </w:r>
      <w:bookmarkEnd w:id="20"/>
    </w:p>
    <w:p w14:paraId="0E2548F9" w14:textId="77777777" w:rsidR="00845693" w:rsidRDefault="00845693" w:rsidP="00367F56">
      <w:r>
        <w:t>Please address all communications and responses regarding this market consultation to:</w:t>
      </w:r>
    </w:p>
    <w:p w14:paraId="7423D6AC" w14:textId="77777777" w:rsidR="000A1431" w:rsidRDefault="000A1431" w:rsidP="00367F56"/>
    <w:p w14:paraId="5938EBA2" w14:textId="1A4187DE" w:rsidR="000A1431" w:rsidRDefault="000A1431" w:rsidP="00367F56">
      <w:pPr>
        <w:rPr>
          <w:lang w:val="nl-NL"/>
        </w:rPr>
      </w:pPr>
      <w:r>
        <w:tab/>
      </w:r>
      <w:r w:rsidRPr="000A1431">
        <w:rPr>
          <w:lang w:val="nl-NL"/>
        </w:rPr>
        <w:t>Vincent van Roemburg (Senior B</w:t>
      </w:r>
      <w:r>
        <w:rPr>
          <w:lang w:val="nl-NL"/>
        </w:rPr>
        <w:t>uyer)</w:t>
      </w:r>
    </w:p>
    <w:p w14:paraId="2749C15A" w14:textId="3B63ACEF" w:rsidR="000A1431" w:rsidRDefault="000A1431" w:rsidP="00367F56">
      <w:pPr>
        <w:rPr>
          <w:lang w:val="nl-NL"/>
        </w:rPr>
      </w:pPr>
      <w:r>
        <w:rPr>
          <w:lang w:val="nl-NL"/>
        </w:rPr>
        <w:tab/>
      </w:r>
      <w:hyperlink r:id="rId17" w:history="1">
        <w:r w:rsidR="00BA2E24" w:rsidRPr="00895DE4">
          <w:rPr>
            <w:rStyle w:val="Hyperlink"/>
            <w:lang w:val="nl-NL"/>
          </w:rPr>
          <w:t>v.a.vanroemburg@lvnl.nl</w:t>
        </w:r>
      </w:hyperlink>
    </w:p>
    <w:p w14:paraId="24988BA6" w14:textId="2707F764" w:rsidR="00BA2E24" w:rsidRDefault="00BA2E24" w:rsidP="00367F56">
      <w:pPr>
        <w:rPr>
          <w:lang w:val="nl-NL"/>
        </w:rPr>
      </w:pPr>
      <w:r>
        <w:rPr>
          <w:lang w:val="nl-NL"/>
        </w:rPr>
        <w:tab/>
        <w:t>+31(0) 6 36 145 267</w:t>
      </w:r>
    </w:p>
    <w:p w14:paraId="4DDD6A62" w14:textId="77777777" w:rsidR="000A1431" w:rsidRPr="000A1431" w:rsidRDefault="000A1431" w:rsidP="00367F56">
      <w:pPr>
        <w:rPr>
          <w:lang w:val="nl-NL"/>
        </w:rPr>
      </w:pPr>
    </w:p>
    <w:p w14:paraId="476D40FD" w14:textId="500D73F2" w:rsidR="00845693" w:rsidRPr="000A1431" w:rsidRDefault="00845693" w:rsidP="00367F56">
      <w:pPr>
        <w:rPr>
          <w:highlight w:val="yellow"/>
          <w:lang w:val="nl-NL"/>
        </w:rPr>
      </w:pPr>
      <w:r w:rsidRPr="000A1431">
        <w:rPr>
          <w:lang w:val="nl-NL"/>
        </w:rPr>
        <w:tab/>
      </w:r>
    </w:p>
    <w:p w14:paraId="408DC97E" w14:textId="77777777" w:rsidR="00845693" w:rsidRPr="000A1431" w:rsidRDefault="00845693" w:rsidP="00367F56">
      <w:pPr>
        <w:rPr>
          <w:lang w:val="nl-NL"/>
        </w:rPr>
      </w:pPr>
    </w:p>
    <w:p w14:paraId="32343E8B" w14:textId="500D73F2" w:rsidR="00FC1CEF" w:rsidRDefault="00FC1CEF" w:rsidP="00367F56">
      <w:pPr>
        <w:pStyle w:val="Kop3"/>
        <w:spacing w:before="0" w:after="0"/>
      </w:pPr>
      <w:bookmarkStart w:id="21" w:name="_Toc203403706"/>
      <w:r>
        <w:lastRenderedPageBreak/>
        <w:t>Questions for clarification</w:t>
      </w:r>
      <w:bookmarkEnd w:id="21"/>
    </w:p>
    <w:p w14:paraId="67E3CBEB" w14:textId="1E38AD71" w:rsidR="00FC1CEF" w:rsidRDefault="00FC1CEF" w:rsidP="00367F56">
      <w:r w:rsidRPr="00FC1CEF">
        <w:t xml:space="preserve">In case the contents of this Market Consultation Questionnaire </w:t>
      </w:r>
      <w:r w:rsidR="004C3A22" w:rsidRPr="00FC1CEF">
        <w:t>necessitate</w:t>
      </w:r>
      <w:r w:rsidRPr="00FC1CEF">
        <w:t xml:space="preserve"> you to ask questions for clarification, then please do so at your earliest convenience. </w:t>
      </w:r>
      <w:r w:rsidR="00951023">
        <w:t xml:space="preserve">You can send your questions for clarification either through the Q&amp;A module on the TenderNed platform or directly to the contact person listed in </w:t>
      </w:r>
      <w:r w:rsidR="000E2CC5">
        <w:t xml:space="preserve">paragraph 1.3.3. </w:t>
      </w:r>
      <w:r w:rsidRPr="00FC1CEF">
        <w:t>ATC-NL will do its utmost best to respond in a timely manner.</w:t>
      </w:r>
    </w:p>
    <w:p w14:paraId="02577B04" w14:textId="77777777" w:rsidR="00BA2E24" w:rsidRDefault="00BA2E24" w:rsidP="00367F56"/>
    <w:p w14:paraId="49D08042" w14:textId="505F3539" w:rsidR="00FC1CEF" w:rsidRDefault="00FC1CEF" w:rsidP="00367F56">
      <w:pPr>
        <w:pStyle w:val="Kop3"/>
        <w:spacing w:before="0" w:after="0"/>
      </w:pPr>
      <w:bookmarkStart w:id="22" w:name="_Toc203403707"/>
      <w:r>
        <w:t>Additional terms and conditions</w:t>
      </w:r>
      <w:bookmarkEnd w:id="22"/>
    </w:p>
    <w:p w14:paraId="1CA81009" w14:textId="7AA90C5C" w:rsidR="00FC1CEF" w:rsidRPr="009D6771" w:rsidRDefault="00FC1CEF" w:rsidP="008F6B25">
      <w:pPr>
        <w:pStyle w:val="Lijstalinea"/>
        <w:numPr>
          <w:ilvl w:val="0"/>
          <w:numId w:val="7"/>
        </w:numPr>
        <w:spacing w:after="0"/>
        <w:rPr>
          <w:sz w:val="20"/>
          <w:szCs w:val="20"/>
        </w:rPr>
      </w:pPr>
      <w:r w:rsidRPr="009D6771">
        <w:rPr>
          <w:sz w:val="20"/>
          <w:szCs w:val="20"/>
        </w:rPr>
        <w:t>this market consultation is not (part of) a tendering procedure governed by European regulation;</w:t>
      </w:r>
    </w:p>
    <w:p w14:paraId="767BD938" w14:textId="133F9DDA" w:rsidR="00FC1CEF" w:rsidRPr="009D6771" w:rsidRDefault="00FC1CEF" w:rsidP="008F6B25">
      <w:pPr>
        <w:pStyle w:val="Lijstalinea"/>
        <w:numPr>
          <w:ilvl w:val="0"/>
          <w:numId w:val="7"/>
        </w:numPr>
        <w:spacing w:after="0"/>
        <w:rPr>
          <w:sz w:val="20"/>
          <w:szCs w:val="20"/>
        </w:rPr>
      </w:pPr>
      <w:r w:rsidRPr="009D6771">
        <w:rPr>
          <w:sz w:val="20"/>
          <w:szCs w:val="20"/>
        </w:rPr>
        <w:t>this market consultation is expressly not intended to make a pre-selection of candidates in the context of possible follow-up projects;</w:t>
      </w:r>
    </w:p>
    <w:p w14:paraId="08494324" w14:textId="0AC37DBD" w:rsidR="00FC1CEF" w:rsidRPr="009D6771" w:rsidRDefault="00FC1CEF" w:rsidP="008F6B25">
      <w:pPr>
        <w:pStyle w:val="Lijstalinea"/>
        <w:numPr>
          <w:ilvl w:val="0"/>
          <w:numId w:val="7"/>
        </w:numPr>
        <w:spacing w:after="0"/>
        <w:rPr>
          <w:sz w:val="20"/>
          <w:szCs w:val="20"/>
        </w:rPr>
      </w:pPr>
      <w:r w:rsidRPr="009D6771">
        <w:rPr>
          <w:sz w:val="20"/>
          <w:szCs w:val="20"/>
        </w:rPr>
        <w:t>market parties who do not participate in this market consultation are not excluded from potential follow-up projects. Nor are parties who participate in this market consultation in any way excluded or privileged in any follow-up projects;</w:t>
      </w:r>
    </w:p>
    <w:p w14:paraId="7DA1710D" w14:textId="373A6C9D" w:rsidR="00FC1CEF" w:rsidRPr="009D6771" w:rsidRDefault="00FC1CEF" w:rsidP="008F6B25">
      <w:pPr>
        <w:pStyle w:val="Lijstalinea"/>
        <w:numPr>
          <w:ilvl w:val="0"/>
          <w:numId w:val="7"/>
        </w:numPr>
        <w:spacing w:after="0"/>
        <w:rPr>
          <w:sz w:val="20"/>
          <w:szCs w:val="20"/>
        </w:rPr>
      </w:pPr>
      <w:r w:rsidRPr="009D6771">
        <w:rPr>
          <w:sz w:val="20"/>
          <w:szCs w:val="20"/>
        </w:rPr>
        <w:t>parties (including parties who are not participating) cannot derive any obligations or rights from this market consultation;</w:t>
      </w:r>
    </w:p>
    <w:p w14:paraId="357AE9AC" w14:textId="3BE2A6E9" w:rsidR="00FC1CEF" w:rsidRPr="009D6771" w:rsidRDefault="00FC1CEF" w:rsidP="008F6B25">
      <w:pPr>
        <w:pStyle w:val="Lijstalinea"/>
        <w:numPr>
          <w:ilvl w:val="0"/>
          <w:numId w:val="7"/>
        </w:numPr>
        <w:spacing w:after="0"/>
        <w:rPr>
          <w:sz w:val="20"/>
          <w:szCs w:val="20"/>
        </w:rPr>
      </w:pPr>
      <w:r w:rsidRPr="009D6771">
        <w:rPr>
          <w:sz w:val="20"/>
          <w:szCs w:val="20"/>
        </w:rPr>
        <w:t>participation in this market consultation provides no right to obtain a delivery order;</w:t>
      </w:r>
    </w:p>
    <w:p w14:paraId="47633F54" w14:textId="29AF82E9" w:rsidR="00FC1CEF" w:rsidRPr="009D6771" w:rsidRDefault="00FC1CEF" w:rsidP="008F6B25">
      <w:pPr>
        <w:pStyle w:val="Lijstalinea"/>
        <w:numPr>
          <w:ilvl w:val="0"/>
          <w:numId w:val="7"/>
        </w:numPr>
        <w:spacing w:after="0"/>
        <w:rPr>
          <w:sz w:val="20"/>
          <w:szCs w:val="20"/>
        </w:rPr>
      </w:pPr>
      <w:r w:rsidRPr="009D6771">
        <w:rPr>
          <w:sz w:val="20"/>
          <w:szCs w:val="20"/>
        </w:rPr>
        <w:t>ATC-NL does not reimburse any costs for participating in this market consultation;</w:t>
      </w:r>
    </w:p>
    <w:p w14:paraId="45815D2C" w14:textId="5F36DFF0" w:rsidR="00FC1CEF" w:rsidRPr="009D6771" w:rsidRDefault="00FC1CEF" w:rsidP="008F6B25">
      <w:pPr>
        <w:pStyle w:val="Lijstalinea"/>
        <w:numPr>
          <w:ilvl w:val="0"/>
          <w:numId w:val="7"/>
        </w:numPr>
        <w:spacing w:after="0"/>
        <w:rPr>
          <w:sz w:val="20"/>
          <w:szCs w:val="20"/>
        </w:rPr>
      </w:pPr>
      <w:r w:rsidRPr="009D6771">
        <w:rPr>
          <w:sz w:val="20"/>
          <w:szCs w:val="20"/>
        </w:rPr>
        <w:t>participating parties agree that information provided by them can be further processed in ATC-NL documents;</w:t>
      </w:r>
    </w:p>
    <w:p w14:paraId="0EE02ACB" w14:textId="32B3BEB1" w:rsidR="00FC1CEF" w:rsidRPr="009D6771" w:rsidRDefault="00FC1CEF" w:rsidP="008F6B25">
      <w:pPr>
        <w:pStyle w:val="Lijstalinea"/>
        <w:numPr>
          <w:ilvl w:val="0"/>
          <w:numId w:val="7"/>
        </w:numPr>
        <w:spacing w:after="0"/>
        <w:rPr>
          <w:sz w:val="20"/>
          <w:szCs w:val="20"/>
        </w:rPr>
      </w:pPr>
      <w:r w:rsidRPr="009D6771">
        <w:rPr>
          <w:sz w:val="20"/>
          <w:szCs w:val="20"/>
        </w:rPr>
        <w:t>the language during this market consultation will be English;</w:t>
      </w:r>
    </w:p>
    <w:p w14:paraId="48D65E00" w14:textId="4F1B47F0" w:rsidR="00FC1CEF" w:rsidRPr="009D6771" w:rsidRDefault="00FC1CEF" w:rsidP="008F6B25">
      <w:pPr>
        <w:pStyle w:val="Lijstalinea"/>
        <w:numPr>
          <w:ilvl w:val="0"/>
          <w:numId w:val="7"/>
        </w:numPr>
        <w:spacing w:after="0"/>
        <w:rPr>
          <w:sz w:val="20"/>
          <w:szCs w:val="20"/>
        </w:rPr>
      </w:pPr>
      <w:r w:rsidRPr="009D6771">
        <w:rPr>
          <w:sz w:val="20"/>
          <w:szCs w:val="20"/>
        </w:rPr>
        <w:t>ATC-NL is in no way bound by the results of this market consultation or required to procure the subject of this market consultation;</w:t>
      </w:r>
    </w:p>
    <w:p w14:paraId="62E0FEF0" w14:textId="206BED0F" w:rsidR="00FC1CEF" w:rsidRPr="009D6771" w:rsidRDefault="00FC1CEF" w:rsidP="008F6B25">
      <w:pPr>
        <w:pStyle w:val="Lijstalinea"/>
        <w:numPr>
          <w:ilvl w:val="0"/>
          <w:numId w:val="7"/>
        </w:numPr>
        <w:spacing w:after="0"/>
        <w:rPr>
          <w:sz w:val="20"/>
          <w:szCs w:val="20"/>
        </w:rPr>
      </w:pPr>
      <w:r w:rsidRPr="009D6771">
        <w:rPr>
          <w:sz w:val="20"/>
          <w:szCs w:val="20"/>
        </w:rPr>
        <w:t>claims on the use of information, confidentiality, or requests for reimbursement in connection herewith are not honoured;</w:t>
      </w:r>
    </w:p>
    <w:p w14:paraId="6CA12E54" w14:textId="3EE8AC8F" w:rsidR="00FC1CEF" w:rsidRPr="009D6771" w:rsidRDefault="00FC1CEF" w:rsidP="008F6B25">
      <w:pPr>
        <w:pStyle w:val="Lijstalinea"/>
        <w:numPr>
          <w:ilvl w:val="0"/>
          <w:numId w:val="7"/>
        </w:numPr>
        <w:spacing w:after="0"/>
        <w:rPr>
          <w:sz w:val="20"/>
          <w:szCs w:val="20"/>
        </w:rPr>
      </w:pPr>
      <w:r w:rsidRPr="009D6771">
        <w:rPr>
          <w:sz w:val="20"/>
          <w:szCs w:val="20"/>
        </w:rPr>
        <w:t>ATC-NL reserves the right to temporarily or permanently discontinue this market consultation;</w:t>
      </w:r>
    </w:p>
    <w:p w14:paraId="7E7B30FE" w14:textId="3E4AA411" w:rsidR="00FC1CEF" w:rsidRPr="009D6771" w:rsidRDefault="00FC1CEF" w:rsidP="008F6B25">
      <w:pPr>
        <w:pStyle w:val="Lijstalinea"/>
        <w:numPr>
          <w:ilvl w:val="0"/>
          <w:numId w:val="7"/>
        </w:numPr>
        <w:spacing w:after="0"/>
        <w:rPr>
          <w:sz w:val="20"/>
          <w:szCs w:val="20"/>
        </w:rPr>
      </w:pPr>
      <w:r w:rsidRPr="009D6771">
        <w:rPr>
          <w:sz w:val="20"/>
          <w:szCs w:val="20"/>
        </w:rPr>
        <w:t>by participating in this market consultation, parties acknowledge accepting the terms as stated in this document unconditionally;</w:t>
      </w:r>
    </w:p>
    <w:p w14:paraId="57137071" w14:textId="2C15D25B" w:rsidR="00FC1CEF" w:rsidRPr="009D6771" w:rsidRDefault="00FC1CEF" w:rsidP="008F6B25">
      <w:pPr>
        <w:pStyle w:val="Lijstalinea"/>
        <w:numPr>
          <w:ilvl w:val="0"/>
          <w:numId w:val="7"/>
        </w:numPr>
        <w:spacing w:after="0"/>
        <w:rPr>
          <w:sz w:val="20"/>
          <w:szCs w:val="20"/>
        </w:rPr>
      </w:pPr>
      <w:r w:rsidRPr="009D6771">
        <w:rPr>
          <w:sz w:val="20"/>
          <w:szCs w:val="20"/>
        </w:rPr>
        <w:t>ATC-NL will treat all received information as confidential. If it is decided to launch a European tender, the received information will then be used to uphold the principles of procurement law (e.g. providing a market consultation report as part of the tendering documentation);</w:t>
      </w:r>
    </w:p>
    <w:p w14:paraId="5DB5C24F" w14:textId="6F394406" w:rsidR="00FC1CEF" w:rsidRPr="009D6771" w:rsidRDefault="00FC1CEF" w:rsidP="008F6B25">
      <w:pPr>
        <w:pStyle w:val="Lijstalinea"/>
        <w:numPr>
          <w:ilvl w:val="0"/>
          <w:numId w:val="7"/>
        </w:numPr>
        <w:spacing w:after="0"/>
        <w:rPr>
          <w:sz w:val="20"/>
          <w:szCs w:val="20"/>
        </w:rPr>
      </w:pPr>
      <w:r w:rsidRPr="009D6771">
        <w:rPr>
          <w:sz w:val="20"/>
          <w:szCs w:val="20"/>
        </w:rPr>
        <w:t>Price Information provided to ATC-NL in the context of this market consultation will not be made public.</w:t>
      </w:r>
    </w:p>
    <w:p w14:paraId="682CEC4D" w14:textId="77777777" w:rsidR="00FC1CEF" w:rsidRPr="00FC1CEF" w:rsidRDefault="00FC1CEF" w:rsidP="00367F56"/>
    <w:p w14:paraId="61DF0B5D" w14:textId="1C7172FE" w:rsidR="00714D5E" w:rsidRDefault="00714D5E" w:rsidP="00367F56">
      <w:pPr>
        <w:pStyle w:val="Kop1"/>
        <w:spacing w:after="0"/>
      </w:pPr>
      <w:bookmarkStart w:id="23" w:name="_Toc203403708"/>
      <w:r>
        <w:lastRenderedPageBreak/>
        <w:t>Business specification</w:t>
      </w:r>
      <w:bookmarkEnd w:id="23"/>
    </w:p>
    <w:p w14:paraId="74248409" w14:textId="02E70E8A" w:rsidR="00CA01FA" w:rsidRDefault="00FC1CEF" w:rsidP="00367F56">
      <w:r w:rsidRPr="00FC1CEF">
        <w:t xml:space="preserve">ATC-NL is </w:t>
      </w:r>
      <w:r w:rsidR="006D49AD">
        <w:t xml:space="preserve">considering possible mitigating measures to minimise the downtime of radars. One option is the use of a temporary mobile </w:t>
      </w:r>
      <w:r w:rsidR="00A52845">
        <w:t xml:space="preserve">Mode S </w:t>
      </w:r>
      <w:r w:rsidR="006D49AD">
        <w:t>radar.</w:t>
      </w:r>
      <w:r w:rsidR="00A76AB9">
        <w:t xml:space="preserve"> </w:t>
      </w:r>
      <w:r w:rsidR="00CA01FA" w:rsidRPr="00CA01FA">
        <w:t xml:space="preserve">The use of a mobile radar installation requires </w:t>
      </w:r>
      <w:r w:rsidR="000B1716">
        <w:t>a proper preparation</w:t>
      </w:r>
      <w:r w:rsidR="00CA01FA" w:rsidRPr="00CA01FA">
        <w:t xml:space="preserve">. </w:t>
      </w:r>
      <w:r w:rsidR="00CA01FA">
        <w:t xml:space="preserve">This </w:t>
      </w:r>
      <w:r w:rsidR="00CA01FA" w:rsidRPr="00FC1CEF">
        <w:t xml:space="preserve">questionnaire aims to receive valued advice </w:t>
      </w:r>
      <w:r w:rsidR="00032211">
        <w:t xml:space="preserve">which </w:t>
      </w:r>
      <w:r w:rsidR="00CA01FA" w:rsidRPr="00FC1CEF">
        <w:t xml:space="preserve">assists </w:t>
      </w:r>
      <w:r w:rsidR="00032211">
        <w:t xml:space="preserve">ATC-NL </w:t>
      </w:r>
      <w:r w:rsidR="00CA01FA" w:rsidRPr="00FC1CEF">
        <w:t>in preparing a tendering procedure.</w:t>
      </w:r>
      <w:r w:rsidR="00CA01FA">
        <w:t xml:space="preserve"> Both practical and non-practical elements are considered within this questionnaire,</w:t>
      </w:r>
      <w:r w:rsidR="00D06816">
        <w:t xml:space="preserve"> aimed at helping ATC-NL in making appropriate choices</w:t>
      </w:r>
      <w:r w:rsidR="00CA01FA">
        <w:t>.</w:t>
      </w:r>
    </w:p>
    <w:p w14:paraId="6B2C13EB" w14:textId="77777777" w:rsidR="00CA01FA" w:rsidRDefault="00CA01FA" w:rsidP="00367F56"/>
    <w:p w14:paraId="06EA3CE1" w14:textId="7043CAB3" w:rsidR="00ED2C8C" w:rsidRDefault="00540A16" w:rsidP="00367F56">
      <w:pPr>
        <w:pStyle w:val="Kop2"/>
        <w:spacing w:before="0" w:after="0"/>
      </w:pPr>
      <w:bookmarkStart w:id="24" w:name="_Toc203403709"/>
      <w:r>
        <w:t>Aim</w:t>
      </w:r>
      <w:bookmarkEnd w:id="24"/>
    </w:p>
    <w:p w14:paraId="04D3F471" w14:textId="1F8533A8" w:rsidR="005C6082" w:rsidRDefault="003F66E5" w:rsidP="00367F56">
      <w:pPr>
        <w:rPr>
          <w:lang w:val="en-US"/>
        </w:rPr>
      </w:pPr>
      <w:r w:rsidRPr="003F66E5">
        <w:rPr>
          <w:lang w:val="en-US"/>
        </w:rPr>
        <w:t xml:space="preserve">Multiple radars </w:t>
      </w:r>
      <w:r w:rsidR="00D06816">
        <w:rPr>
          <w:lang w:val="en-US"/>
        </w:rPr>
        <w:t xml:space="preserve">in the Netherlands will </w:t>
      </w:r>
      <w:r w:rsidRPr="003F66E5">
        <w:rPr>
          <w:lang w:val="en-US"/>
        </w:rPr>
        <w:t>be r</w:t>
      </w:r>
      <w:r>
        <w:rPr>
          <w:lang w:val="en-US"/>
        </w:rPr>
        <w:t xml:space="preserve">eplaced over the coming years. The purpose of deploying </w:t>
      </w:r>
      <w:r w:rsidR="00D06816">
        <w:rPr>
          <w:lang w:val="en-US"/>
        </w:rPr>
        <w:t xml:space="preserve">a </w:t>
      </w:r>
      <w:r>
        <w:rPr>
          <w:lang w:val="en-US"/>
        </w:rPr>
        <w:t>mobile radar is to maintain the continuity of the operation. It is important t</w:t>
      </w:r>
      <w:r w:rsidR="00032211">
        <w:rPr>
          <w:lang w:val="en-US"/>
        </w:rPr>
        <w:t xml:space="preserve">o keep </w:t>
      </w:r>
      <w:r w:rsidR="00FD0E7A">
        <w:rPr>
          <w:lang w:val="en-US"/>
        </w:rPr>
        <w:t xml:space="preserve">sufficient Mode-S coverage during the replacement of a radar. </w:t>
      </w:r>
      <w:r w:rsidR="00D06816">
        <w:rPr>
          <w:lang w:val="en-US"/>
        </w:rPr>
        <w:t>Furthermore, the mobile</w:t>
      </w:r>
      <w:r w:rsidR="00A52845">
        <w:rPr>
          <w:lang w:val="en-US"/>
        </w:rPr>
        <w:t xml:space="preserve"> Mode S</w:t>
      </w:r>
      <w:r w:rsidR="00D06816">
        <w:rPr>
          <w:lang w:val="en-US"/>
        </w:rPr>
        <w:t xml:space="preserve"> radar could potentially be used when a radar fails. </w:t>
      </w:r>
      <w:r w:rsidR="00434C31">
        <w:rPr>
          <w:lang w:val="en-US"/>
        </w:rPr>
        <w:t xml:space="preserve">This way, there are no capacity limitations in the event of failure of another radar. </w:t>
      </w:r>
    </w:p>
    <w:p w14:paraId="7DB41015" w14:textId="77777777" w:rsidR="00ED2C8C" w:rsidRDefault="00ED2C8C" w:rsidP="00367F56">
      <w:pPr>
        <w:rPr>
          <w:lang w:val="en-US"/>
        </w:rPr>
      </w:pPr>
    </w:p>
    <w:p w14:paraId="7453A458" w14:textId="42DFD5BE" w:rsidR="00ED2C8C" w:rsidRDefault="00540A16" w:rsidP="00367F56">
      <w:pPr>
        <w:pStyle w:val="Kop2"/>
        <w:spacing w:before="0" w:after="0"/>
        <w:rPr>
          <w:lang w:val="en-US"/>
        </w:rPr>
      </w:pPr>
      <w:bookmarkStart w:id="25" w:name="_Toc203403710"/>
      <w:r>
        <w:rPr>
          <w:lang w:val="en-US"/>
        </w:rPr>
        <w:t>Requirements</w:t>
      </w:r>
      <w:bookmarkEnd w:id="25"/>
    </w:p>
    <w:p w14:paraId="5EFD063F" w14:textId="19D4D4D0" w:rsidR="00320A07" w:rsidRPr="00ED2C8C" w:rsidRDefault="00320A07" w:rsidP="00367F56">
      <w:pPr>
        <w:rPr>
          <w:lang w:val="en-US"/>
        </w:rPr>
      </w:pPr>
      <w:r w:rsidRPr="00320A07">
        <w:rPr>
          <w:lang w:val="en-US"/>
        </w:rPr>
        <w:t xml:space="preserve">The requirements of the mobile </w:t>
      </w:r>
      <w:r w:rsidR="00A52845">
        <w:rPr>
          <w:lang w:val="en-US"/>
        </w:rPr>
        <w:t>Mode S</w:t>
      </w:r>
      <w:r w:rsidR="00A52845" w:rsidRPr="00320A07">
        <w:rPr>
          <w:lang w:val="en-US"/>
        </w:rPr>
        <w:t xml:space="preserve"> </w:t>
      </w:r>
      <w:r w:rsidRPr="00320A07">
        <w:rPr>
          <w:lang w:val="en-US"/>
        </w:rPr>
        <w:t xml:space="preserve">radar relate to coverage and performance. As the goal indicates, the mobile </w:t>
      </w:r>
      <w:r w:rsidR="00A52845">
        <w:rPr>
          <w:lang w:val="en-US"/>
        </w:rPr>
        <w:t>Mode S</w:t>
      </w:r>
      <w:r w:rsidR="00A52845" w:rsidRPr="00320A07">
        <w:rPr>
          <w:lang w:val="en-US"/>
        </w:rPr>
        <w:t xml:space="preserve"> </w:t>
      </w:r>
      <w:r w:rsidRPr="00320A07">
        <w:rPr>
          <w:lang w:val="en-US"/>
        </w:rPr>
        <w:t xml:space="preserve">radar must ensure sufficient continuity of the </w:t>
      </w:r>
      <w:r w:rsidR="004F364C">
        <w:rPr>
          <w:lang w:val="en-US"/>
        </w:rPr>
        <w:t xml:space="preserve">ATC </w:t>
      </w:r>
      <w:r w:rsidRPr="00320A07">
        <w:rPr>
          <w:lang w:val="en-US"/>
        </w:rPr>
        <w:t xml:space="preserve">operation. In addition, the mobile </w:t>
      </w:r>
      <w:r w:rsidR="00A52845">
        <w:rPr>
          <w:lang w:val="en-US"/>
        </w:rPr>
        <w:t>Mode S</w:t>
      </w:r>
      <w:r w:rsidR="00A52845" w:rsidRPr="00320A07">
        <w:rPr>
          <w:lang w:val="en-US"/>
        </w:rPr>
        <w:t xml:space="preserve"> </w:t>
      </w:r>
      <w:r w:rsidRPr="00320A07">
        <w:rPr>
          <w:lang w:val="en-US"/>
        </w:rPr>
        <w:t xml:space="preserve">radar </w:t>
      </w:r>
      <w:r w:rsidR="00D823B8">
        <w:rPr>
          <w:lang w:val="en-US"/>
        </w:rPr>
        <w:t xml:space="preserve">should preferably </w:t>
      </w:r>
      <w:r w:rsidRPr="00320A07">
        <w:rPr>
          <w:lang w:val="en-US"/>
        </w:rPr>
        <w:t xml:space="preserve">at least provide the coverage of the </w:t>
      </w:r>
      <w:r w:rsidR="00D823B8">
        <w:rPr>
          <w:lang w:val="en-US"/>
        </w:rPr>
        <w:t>radar it replaces</w:t>
      </w:r>
      <w:r w:rsidRPr="00320A07">
        <w:rPr>
          <w:lang w:val="en-US"/>
        </w:rPr>
        <w:t xml:space="preserve">. </w:t>
      </w:r>
      <w:r w:rsidR="00D823B8">
        <w:rPr>
          <w:lang w:val="en-US"/>
        </w:rPr>
        <w:t xml:space="preserve">This is in general </w:t>
      </w:r>
      <w:r w:rsidRPr="00320A07">
        <w:rPr>
          <w:lang w:val="en-US"/>
        </w:rPr>
        <w:t xml:space="preserve">mainly low coverage (TMA </w:t>
      </w:r>
      <w:r w:rsidR="00AD22DD">
        <w:rPr>
          <w:lang w:val="en-US"/>
        </w:rPr>
        <w:t>and</w:t>
      </w:r>
      <w:r w:rsidRPr="00320A07">
        <w:rPr>
          <w:lang w:val="en-US"/>
        </w:rPr>
        <w:t xml:space="preserve"> CTR). If there is </w:t>
      </w:r>
      <w:r w:rsidR="004F364C">
        <w:rPr>
          <w:lang w:val="en-US"/>
        </w:rPr>
        <w:t xml:space="preserve">a </w:t>
      </w:r>
      <w:r w:rsidRPr="00320A07">
        <w:rPr>
          <w:lang w:val="en-US"/>
        </w:rPr>
        <w:t>reduced coverage</w:t>
      </w:r>
      <w:r w:rsidR="004F364C">
        <w:rPr>
          <w:lang w:val="en-US"/>
        </w:rPr>
        <w:t xml:space="preserve"> compared to the standard radars</w:t>
      </w:r>
      <w:r w:rsidRPr="00320A07">
        <w:rPr>
          <w:lang w:val="en-US"/>
        </w:rPr>
        <w:t xml:space="preserve">, the effect will have to be assessed with </w:t>
      </w:r>
      <w:r w:rsidR="004563F3">
        <w:rPr>
          <w:lang w:val="en-US"/>
        </w:rPr>
        <w:t>the operations department</w:t>
      </w:r>
      <w:r w:rsidRPr="00320A07">
        <w:rPr>
          <w:lang w:val="en-US"/>
        </w:rPr>
        <w:t xml:space="preserve">. Finally, </w:t>
      </w:r>
      <w:r w:rsidR="00E13866">
        <w:rPr>
          <w:lang w:val="en-US"/>
        </w:rPr>
        <w:t xml:space="preserve">data from the mobile </w:t>
      </w:r>
      <w:r w:rsidR="00A52845">
        <w:rPr>
          <w:lang w:val="en-US"/>
        </w:rPr>
        <w:t xml:space="preserve">Mode S </w:t>
      </w:r>
      <w:r w:rsidR="00E13866">
        <w:rPr>
          <w:lang w:val="en-US"/>
        </w:rPr>
        <w:t>radar will be fed into our ARTAS tracker. T</w:t>
      </w:r>
      <w:r w:rsidRPr="00320A07">
        <w:rPr>
          <w:lang w:val="en-US"/>
        </w:rPr>
        <w:t xml:space="preserve">he ARTAS performance with the mobile </w:t>
      </w:r>
      <w:r w:rsidR="00A52845">
        <w:rPr>
          <w:lang w:val="en-US"/>
        </w:rPr>
        <w:t>Mode S</w:t>
      </w:r>
      <w:r w:rsidR="00A52845" w:rsidRPr="00320A07">
        <w:rPr>
          <w:lang w:val="en-US"/>
        </w:rPr>
        <w:t xml:space="preserve"> </w:t>
      </w:r>
      <w:r w:rsidRPr="00320A07">
        <w:rPr>
          <w:lang w:val="en-US"/>
        </w:rPr>
        <w:t>radar must be acceptable</w:t>
      </w:r>
      <w:r w:rsidR="00E13866">
        <w:rPr>
          <w:lang w:val="en-US"/>
        </w:rPr>
        <w:t xml:space="preserve"> and meet minimum ESASSP requirements</w:t>
      </w:r>
      <w:r w:rsidRPr="00320A07">
        <w:rPr>
          <w:lang w:val="en-US"/>
        </w:rPr>
        <w:t>.</w:t>
      </w:r>
    </w:p>
    <w:p w14:paraId="36F0AC95" w14:textId="77777777" w:rsidR="00481E36" w:rsidRPr="00AE09C8" w:rsidRDefault="00481E36" w:rsidP="00367F56">
      <w:pPr>
        <w:rPr>
          <w:lang w:val="en-US"/>
        </w:rPr>
      </w:pPr>
    </w:p>
    <w:p w14:paraId="443A8380" w14:textId="470A37EE" w:rsidR="00714D5E" w:rsidRDefault="00714D5E" w:rsidP="00367F56">
      <w:pPr>
        <w:pStyle w:val="Kop1"/>
        <w:spacing w:after="0"/>
      </w:pPr>
      <w:bookmarkStart w:id="26" w:name="_Toc203403711"/>
      <w:r>
        <w:lastRenderedPageBreak/>
        <w:t>Questionnaire</w:t>
      </w:r>
      <w:bookmarkEnd w:id="26"/>
    </w:p>
    <w:p w14:paraId="7FF90007" w14:textId="3A0536C1" w:rsidR="00714D5E" w:rsidRDefault="002E7ED3" w:rsidP="00367F56">
      <w:r>
        <w:t xml:space="preserve">The questions are aimed </w:t>
      </w:r>
      <w:r w:rsidR="00DA6A02">
        <w:t xml:space="preserve">to gather information regarding technical capabilities, logistical requirements, cost implications, availability and support services. Responses to this questionnaire will </w:t>
      </w:r>
      <w:r w:rsidR="00E10EA7">
        <w:t xml:space="preserve">contribute </w:t>
      </w:r>
      <w:r w:rsidR="00F62172">
        <w:t xml:space="preserve">to </w:t>
      </w:r>
      <w:r w:rsidR="00DA6A02">
        <w:t xml:space="preserve">a preliminary market survey and guide further procurement or planning efforts. </w:t>
      </w:r>
    </w:p>
    <w:p w14:paraId="7F3B195B" w14:textId="77777777" w:rsidR="00DA6A02" w:rsidRDefault="00DA6A02" w:rsidP="00367F56"/>
    <w:p w14:paraId="69D32081" w14:textId="75462E1D" w:rsidR="00DA6A02" w:rsidRDefault="00DA6A02" w:rsidP="00367F56">
      <w:r>
        <w:t>Please provide as much detail as possible in your responses</w:t>
      </w:r>
      <w:r w:rsidR="00C16649">
        <w:t xml:space="preserve"> and refer in your responses to the respective paragraph</w:t>
      </w:r>
      <w:r w:rsidR="00382000">
        <w:t>/section heading</w:t>
      </w:r>
      <w:r>
        <w:t>. If certain information is not available or cannot be disclosed at this stage, kindly indicate so clearly.</w:t>
      </w:r>
    </w:p>
    <w:p w14:paraId="4200B629" w14:textId="22C57CF1" w:rsidR="00505D43" w:rsidRPr="00AE09C8" w:rsidRDefault="00505D43" w:rsidP="00367F56">
      <w:pPr>
        <w:jc w:val="left"/>
        <w:rPr>
          <w:lang w:val="en-US"/>
        </w:rPr>
      </w:pPr>
    </w:p>
    <w:p w14:paraId="500E5EAB" w14:textId="753BC351" w:rsidR="00714D5E" w:rsidRPr="00B536A0" w:rsidRDefault="00714D5E" w:rsidP="00367F56">
      <w:pPr>
        <w:pStyle w:val="Kop2"/>
        <w:spacing w:before="0" w:after="0"/>
      </w:pPr>
      <w:bookmarkStart w:id="27" w:name="_Toc203403712"/>
      <w:r w:rsidRPr="00B536A0">
        <w:t>Planning aspects</w:t>
      </w:r>
      <w:bookmarkEnd w:id="27"/>
    </w:p>
    <w:p w14:paraId="6F955BB6" w14:textId="0927E447" w:rsidR="00844110" w:rsidRDefault="00844110" w:rsidP="00367F56">
      <w:r>
        <w:t>Understanding delivery times and availability is key to project planning and deployment feasibility.</w:t>
      </w:r>
    </w:p>
    <w:p w14:paraId="104072A7" w14:textId="77777777" w:rsidR="00367F56" w:rsidRDefault="00367F56" w:rsidP="00367F56"/>
    <w:p w14:paraId="6610B781" w14:textId="707C8C2A" w:rsidR="00CA16CD" w:rsidRDefault="00CA16CD" w:rsidP="00367F56">
      <w:pPr>
        <w:pStyle w:val="Kop3"/>
        <w:spacing w:before="0" w:after="0"/>
      </w:pPr>
      <w:bookmarkStart w:id="28" w:name="_Toc203403713"/>
      <w:r>
        <w:t>Acquisition</w:t>
      </w:r>
      <w:bookmarkEnd w:id="28"/>
    </w:p>
    <w:p w14:paraId="3361B039" w14:textId="65FAB5E2" w:rsidR="00CA16CD" w:rsidRDefault="00CA16CD" w:rsidP="00CA16CD">
      <w:r>
        <w:t xml:space="preserve">Different approaches can be considered for the acquisition of a mobile </w:t>
      </w:r>
      <w:r w:rsidR="00A52845">
        <w:rPr>
          <w:lang w:val="en-US"/>
        </w:rPr>
        <w:t>Mode S</w:t>
      </w:r>
      <w:r w:rsidR="00A52845">
        <w:t xml:space="preserve"> </w:t>
      </w:r>
      <w:r>
        <w:t>radar, such as rental, lease or buy. ATC-</w:t>
      </w:r>
      <w:r w:rsidRPr="008C3B2D">
        <w:t xml:space="preserve">NL would like to </w:t>
      </w:r>
      <w:r w:rsidR="009B34E5" w:rsidRPr="008C3B2D">
        <w:t>understand the possibilities market parties have to offer.</w:t>
      </w:r>
    </w:p>
    <w:p w14:paraId="3727168B" w14:textId="77777777" w:rsidR="008C3B2D" w:rsidRPr="008C3B2D" w:rsidRDefault="008C3B2D" w:rsidP="00CA16CD"/>
    <w:p w14:paraId="54EAEF54" w14:textId="10AB2DBA" w:rsidR="009B34E5" w:rsidRDefault="008C3B2D" w:rsidP="009B34E5">
      <w:pPr>
        <w:pStyle w:val="Lijstalinea"/>
        <w:numPr>
          <w:ilvl w:val="0"/>
          <w:numId w:val="34"/>
        </w:numPr>
        <w:rPr>
          <w:sz w:val="20"/>
          <w:szCs w:val="20"/>
        </w:rPr>
      </w:pPr>
      <w:r w:rsidRPr="008C3B2D">
        <w:rPr>
          <w:sz w:val="20"/>
          <w:szCs w:val="20"/>
        </w:rPr>
        <w:t xml:space="preserve">Do you provide </w:t>
      </w:r>
      <w:r>
        <w:rPr>
          <w:sz w:val="20"/>
          <w:szCs w:val="20"/>
        </w:rPr>
        <w:t xml:space="preserve">rental options for a mobile </w:t>
      </w:r>
      <w:r w:rsidR="00A52845" w:rsidRPr="00A52845">
        <w:rPr>
          <w:sz w:val="20"/>
          <w:szCs w:val="20"/>
          <w:lang w:val="en-US"/>
        </w:rPr>
        <w:t>Mode S</w:t>
      </w:r>
      <w:r w:rsidR="00A52845" w:rsidRPr="00A52845">
        <w:rPr>
          <w:sz w:val="18"/>
          <w:szCs w:val="18"/>
        </w:rPr>
        <w:t xml:space="preserve"> </w:t>
      </w:r>
      <w:r>
        <w:rPr>
          <w:sz w:val="20"/>
          <w:szCs w:val="20"/>
        </w:rPr>
        <w:t>radar?</w:t>
      </w:r>
    </w:p>
    <w:p w14:paraId="6836EEB6" w14:textId="1AEB3927" w:rsidR="008C3B2D" w:rsidRDefault="0086779D" w:rsidP="009B34E5">
      <w:pPr>
        <w:pStyle w:val="Lijstalinea"/>
        <w:numPr>
          <w:ilvl w:val="0"/>
          <w:numId w:val="34"/>
        </w:numPr>
        <w:rPr>
          <w:sz w:val="20"/>
          <w:szCs w:val="20"/>
        </w:rPr>
      </w:pPr>
      <w:r>
        <w:rPr>
          <w:sz w:val="20"/>
          <w:szCs w:val="20"/>
        </w:rPr>
        <w:t xml:space="preserve">Do you provide lease options for a mobile </w:t>
      </w:r>
      <w:r w:rsidR="00A52845" w:rsidRPr="00A52845">
        <w:rPr>
          <w:sz w:val="20"/>
          <w:szCs w:val="20"/>
          <w:lang w:val="en-US"/>
        </w:rPr>
        <w:t>Mode S</w:t>
      </w:r>
      <w:r w:rsidR="00A52845" w:rsidRPr="00A52845">
        <w:rPr>
          <w:sz w:val="18"/>
          <w:szCs w:val="18"/>
        </w:rPr>
        <w:t xml:space="preserve"> </w:t>
      </w:r>
      <w:r>
        <w:rPr>
          <w:sz w:val="20"/>
          <w:szCs w:val="20"/>
        </w:rPr>
        <w:t>radar (the difference with respect to rental being more long-term with fixed</w:t>
      </w:r>
      <w:r w:rsidR="00E62AF8">
        <w:rPr>
          <w:sz w:val="20"/>
          <w:szCs w:val="20"/>
        </w:rPr>
        <w:t xml:space="preserve">-term contract)? </w:t>
      </w:r>
    </w:p>
    <w:p w14:paraId="1DD39FB7" w14:textId="7EB01E8E" w:rsidR="00E62AF8" w:rsidRDefault="00E62AF8" w:rsidP="009B34E5">
      <w:pPr>
        <w:pStyle w:val="Lijstalinea"/>
        <w:numPr>
          <w:ilvl w:val="0"/>
          <w:numId w:val="34"/>
        </w:numPr>
        <w:rPr>
          <w:sz w:val="20"/>
          <w:szCs w:val="20"/>
        </w:rPr>
      </w:pPr>
      <w:r>
        <w:rPr>
          <w:sz w:val="20"/>
          <w:szCs w:val="20"/>
        </w:rPr>
        <w:t xml:space="preserve">Do you provide a turn-key solution for the mobile </w:t>
      </w:r>
      <w:r w:rsidR="00A52845" w:rsidRPr="00A52845">
        <w:rPr>
          <w:sz w:val="20"/>
          <w:szCs w:val="20"/>
          <w:lang w:val="en-US"/>
        </w:rPr>
        <w:t>Mode S</w:t>
      </w:r>
      <w:r w:rsidR="00A52845" w:rsidRPr="00A52845">
        <w:rPr>
          <w:sz w:val="18"/>
          <w:szCs w:val="18"/>
        </w:rPr>
        <w:t xml:space="preserve"> </w:t>
      </w:r>
      <w:r>
        <w:rPr>
          <w:sz w:val="20"/>
          <w:szCs w:val="20"/>
        </w:rPr>
        <w:t>radar? This entails:</w:t>
      </w:r>
    </w:p>
    <w:p w14:paraId="49299FC9" w14:textId="46060704" w:rsidR="00E62AF8" w:rsidRDefault="00E62AF8" w:rsidP="00E62AF8">
      <w:pPr>
        <w:pStyle w:val="Lijstalinea"/>
        <w:numPr>
          <w:ilvl w:val="1"/>
          <w:numId w:val="34"/>
        </w:numPr>
        <w:rPr>
          <w:sz w:val="20"/>
          <w:szCs w:val="20"/>
        </w:rPr>
      </w:pPr>
      <w:r>
        <w:rPr>
          <w:sz w:val="20"/>
          <w:szCs w:val="20"/>
        </w:rPr>
        <w:t xml:space="preserve">Provision of the mobile radar, incl. mobile </w:t>
      </w:r>
      <w:r w:rsidR="006C7C04">
        <w:rPr>
          <w:sz w:val="20"/>
          <w:szCs w:val="20"/>
        </w:rPr>
        <w:t xml:space="preserve">tower, antenna </w:t>
      </w:r>
      <w:r>
        <w:rPr>
          <w:sz w:val="20"/>
          <w:szCs w:val="20"/>
        </w:rPr>
        <w:t xml:space="preserve">and </w:t>
      </w:r>
      <w:r w:rsidR="006C7C04">
        <w:rPr>
          <w:sz w:val="20"/>
          <w:szCs w:val="20"/>
        </w:rPr>
        <w:t>equipment.</w:t>
      </w:r>
    </w:p>
    <w:p w14:paraId="7D1A48DA" w14:textId="4132AB99" w:rsidR="006C7C04" w:rsidRDefault="006C7C04" w:rsidP="00E62AF8">
      <w:pPr>
        <w:pStyle w:val="Lijstalinea"/>
        <w:numPr>
          <w:ilvl w:val="1"/>
          <w:numId w:val="34"/>
        </w:numPr>
        <w:rPr>
          <w:sz w:val="20"/>
          <w:szCs w:val="20"/>
        </w:rPr>
      </w:pPr>
      <w:r>
        <w:rPr>
          <w:sz w:val="20"/>
          <w:szCs w:val="20"/>
        </w:rPr>
        <w:t>Installation of the radar on a selected site (</w:t>
      </w:r>
      <w:r w:rsidR="009B57EA">
        <w:rPr>
          <w:sz w:val="20"/>
          <w:szCs w:val="20"/>
        </w:rPr>
        <w:t xml:space="preserve">site to be selected </w:t>
      </w:r>
      <w:r>
        <w:rPr>
          <w:sz w:val="20"/>
          <w:szCs w:val="20"/>
        </w:rPr>
        <w:t>by ATC-NL).</w:t>
      </w:r>
    </w:p>
    <w:p w14:paraId="1A79A243" w14:textId="129BC060" w:rsidR="006C7C04" w:rsidRDefault="006C7C04" w:rsidP="00E62AF8">
      <w:pPr>
        <w:pStyle w:val="Lijstalinea"/>
        <w:numPr>
          <w:ilvl w:val="1"/>
          <w:numId w:val="34"/>
        </w:numPr>
        <w:rPr>
          <w:sz w:val="20"/>
          <w:szCs w:val="20"/>
        </w:rPr>
      </w:pPr>
      <w:r>
        <w:rPr>
          <w:sz w:val="20"/>
          <w:szCs w:val="20"/>
        </w:rPr>
        <w:t>Arrangement of necessary licenses</w:t>
      </w:r>
      <w:r w:rsidR="00555C0A">
        <w:rPr>
          <w:sz w:val="20"/>
          <w:szCs w:val="20"/>
        </w:rPr>
        <w:t xml:space="preserve"> where possible</w:t>
      </w:r>
      <w:r>
        <w:rPr>
          <w:sz w:val="20"/>
          <w:szCs w:val="20"/>
        </w:rPr>
        <w:t>.</w:t>
      </w:r>
    </w:p>
    <w:p w14:paraId="5CAE9D45" w14:textId="58BD9672" w:rsidR="006C7C04" w:rsidRDefault="006C7C04" w:rsidP="00E62AF8">
      <w:pPr>
        <w:pStyle w:val="Lijstalinea"/>
        <w:numPr>
          <w:ilvl w:val="1"/>
          <w:numId w:val="34"/>
        </w:numPr>
        <w:rPr>
          <w:sz w:val="20"/>
          <w:szCs w:val="20"/>
        </w:rPr>
      </w:pPr>
      <w:r>
        <w:rPr>
          <w:sz w:val="20"/>
          <w:szCs w:val="20"/>
        </w:rPr>
        <w:t>Provision of power.</w:t>
      </w:r>
    </w:p>
    <w:p w14:paraId="7E09DDF6" w14:textId="57B43D75" w:rsidR="006C7C04" w:rsidRDefault="00EB542E" w:rsidP="00E62AF8">
      <w:pPr>
        <w:pStyle w:val="Lijstalinea"/>
        <w:numPr>
          <w:ilvl w:val="1"/>
          <w:numId w:val="34"/>
        </w:numPr>
        <w:rPr>
          <w:sz w:val="20"/>
          <w:szCs w:val="20"/>
        </w:rPr>
      </w:pPr>
      <w:r>
        <w:rPr>
          <w:sz w:val="20"/>
          <w:szCs w:val="20"/>
        </w:rPr>
        <w:t>Provision of network connection for ATC-NL to receive the radar data.</w:t>
      </w:r>
    </w:p>
    <w:p w14:paraId="0D58F3DA" w14:textId="2B9BE366" w:rsidR="00EB542E" w:rsidRPr="008C3B2D" w:rsidRDefault="00EB542E" w:rsidP="00E62AF8">
      <w:pPr>
        <w:pStyle w:val="Lijstalinea"/>
        <w:numPr>
          <w:ilvl w:val="1"/>
          <w:numId w:val="34"/>
        </w:numPr>
        <w:rPr>
          <w:sz w:val="20"/>
          <w:szCs w:val="20"/>
        </w:rPr>
      </w:pPr>
      <w:r>
        <w:rPr>
          <w:sz w:val="20"/>
          <w:szCs w:val="20"/>
        </w:rPr>
        <w:t>24/7 support and maintenance.</w:t>
      </w:r>
    </w:p>
    <w:tbl>
      <w:tblPr>
        <w:tblStyle w:val="LVNLTabel"/>
        <w:tblW w:w="0" w:type="auto"/>
        <w:tblLook w:val="04A0" w:firstRow="1" w:lastRow="0" w:firstColumn="1" w:lastColumn="0" w:noHBand="0" w:noVBand="1"/>
      </w:tblPr>
      <w:tblGrid>
        <w:gridCol w:w="8476"/>
      </w:tblGrid>
      <w:tr w:rsidR="001C50EB" w14:paraId="06E414FF" w14:textId="77777777" w:rsidTr="001C50EB">
        <w:trPr>
          <w:cnfStyle w:val="100000000000" w:firstRow="1" w:lastRow="0" w:firstColumn="0" w:lastColumn="0" w:oddVBand="0" w:evenVBand="0" w:oddHBand="0" w:evenHBand="0" w:firstRowFirstColumn="0" w:firstRowLastColumn="0" w:lastRowFirstColumn="0" w:lastRowLastColumn="0"/>
        </w:trPr>
        <w:tc>
          <w:tcPr>
            <w:tcW w:w="8420" w:type="dxa"/>
          </w:tcPr>
          <w:p w14:paraId="3E5CBDA4" w14:textId="00865EDB" w:rsidR="001C50EB" w:rsidRDefault="001C50EB" w:rsidP="00CA16CD">
            <w:r>
              <w:t>Answer(s)</w:t>
            </w:r>
          </w:p>
        </w:tc>
      </w:tr>
      <w:tr w:rsidR="001C50EB" w14:paraId="451249F7" w14:textId="77777777" w:rsidTr="001C50EB">
        <w:tc>
          <w:tcPr>
            <w:tcW w:w="8420" w:type="dxa"/>
          </w:tcPr>
          <w:p w14:paraId="255C8425" w14:textId="77777777" w:rsidR="001C50EB" w:rsidRDefault="001C50EB" w:rsidP="00CA16CD"/>
          <w:p w14:paraId="782D619B" w14:textId="77777777" w:rsidR="004756E7" w:rsidRDefault="004756E7" w:rsidP="00CA16CD"/>
          <w:p w14:paraId="72E4E1DF" w14:textId="77777777" w:rsidR="004756E7" w:rsidRDefault="004756E7" w:rsidP="00CA16CD"/>
          <w:p w14:paraId="589EB390" w14:textId="77777777" w:rsidR="004756E7" w:rsidRDefault="004756E7" w:rsidP="00CA16CD"/>
          <w:p w14:paraId="77063AFF" w14:textId="77777777" w:rsidR="004756E7" w:rsidRDefault="004756E7" w:rsidP="00CA16CD"/>
        </w:tc>
      </w:tr>
    </w:tbl>
    <w:p w14:paraId="1393D9FD" w14:textId="77777777" w:rsidR="00CA16CD" w:rsidRDefault="00CA16CD" w:rsidP="00CA16CD"/>
    <w:p w14:paraId="27BAF1BA" w14:textId="77777777" w:rsidR="000F6384" w:rsidRPr="00CA16CD" w:rsidRDefault="000F6384" w:rsidP="00CA16CD"/>
    <w:p w14:paraId="6312E936" w14:textId="77B496F9" w:rsidR="00844110" w:rsidRDefault="00844110" w:rsidP="00367F56">
      <w:pPr>
        <w:pStyle w:val="Kop3"/>
        <w:spacing w:before="0" w:after="0"/>
      </w:pPr>
      <w:bookmarkStart w:id="29" w:name="_Toc203403714"/>
      <w:r>
        <w:t>Delivery</w:t>
      </w:r>
      <w:bookmarkEnd w:id="29"/>
    </w:p>
    <w:p w14:paraId="4194AEAC" w14:textId="78B9E35C" w:rsidR="004B1909" w:rsidRDefault="004B1909" w:rsidP="00367F56">
      <w:r>
        <w:t>ATC-NL anticipates an economic lifetime of the new MSSR to be at least 15 years and that the radar system complies with most recent standardization (</w:t>
      </w:r>
      <w:r w:rsidR="00130FB4">
        <w:t xml:space="preserve">preferably </w:t>
      </w:r>
      <w:r>
        <w:t>Eurocontrol EMS 4.0</w:t>
      </w:r>
      <w:r w:rsidR="00E72754">
        <w:t>; EMS3.11 is allowed as well</w:t>
      </w:r>
      <w:r>
        <w:t>).</w:t>
      </w:r>
    </w:p>
    <w:p w14:paraId="007A9480" w14:textId="77777777" w:rsidR="004B1909" w:rsidRDefault="004B1909" w:rsidP="00367F56"/>
    <w:p w14:paraId="2EE8DF61" w14:textId="0E6A1BC0" w:rsidR="004B1909" w:rsidRDefault="001A3114" w:rsidP="008F6B25">
      <w:pPr>
        <w:pStyle w:val="Lijstalinea"/>
        <w:numPr>
          <w:ilvl w:val="0"/>
          <w:numId w:val="13"/>
        </w:numPr>
        <w:spacing w:after="0"/>
        <w:rPr>
          <w:sz w:val="20"/>
          <w:szCs w:val="20"/>
        </w:rPr>
      </w:pPr>
      <w:r w:rsidRPr="000A7424">
        <w:rPr>
          <w:sz w:val="20"/>
          <w:szCs w:val="20"/>
        </w:rPr>
        <w:t xml:space="preserve">What is the </w:t>
      </w:r>
      <w:r w:rsidR="00D56DB1">
        <w:rPr>
          <w:sz w:val="20"/>
          <w:szCs w:val="20"/>
        </w:rPr>
        <w:t xml:space="preserve">minimum </w:t>
      </w:r>
      <w:r w:rsidRPr="000A7424">
        <w:rPr>
          <w:sz w:val="20"/>
          <w:szCs w:val="20"/>
        </w:rPr>
        <w:t xml:space="preserve">lead time </w:t>
      </w:r>
      <w:r w:rsidR="00D56DB1">
        <w:rPr>
          <w:sz w:val="20"/>
          <w:szCs w:val="20"/>
        </w:rPr>
        <w:t xml:space="preserve">ATC-NL should take into account </w:t>
      </w:r>
      <w:r w:rsidRPr="000A7424">
        <w:rPr>
          <w:sz w:val="20"/>
          <w:szCs w:val="20"/>
        </w:rPr>
        <w:t xml:space="preserve">from </w:t>
      </w:r>
      <w:r w:rsidR="00D56DB1">
        <w:rPr>
          <w:sz w:val="20"/>
          <w:szCs w:val="20"/>
        </w:rPr>
        <w:t xml:space="preserve">purchase </w:t>
      </w:r>
      <w:r w:rsidRPr="000A7424">
        <w:rPr>
          <w:sz w:val="20"/>
          <w:szCs w:val="20"/>
        </w:rPr>
        <w:t>order to delivery</w:t>
      </w:r>
      <w:r w:rsidR="00465CE1">
        <w:rPr>
          <w:sz w:val="20"/>
          <w:szCs w:val="20"/>
        </w:rPr>
        <w:t xml:space="preserve"> of a mobile radar system</w:t>
      </w:r>
      <w:r w:rsidRPr="000A7424">
        <w:rPr>
          <w:sz w:val="20"/>
          <w:szCs w:val="20"/>
        </w:rPr>
        <w:t>?</w:t>
      </w:r>
    </w:p>
    <w:p w14:paraId="2018A4D7" w14:textId="1FC65EA3" w:rsidR="009D6771" w:rsidRDefault="00EC41B2" w:rsidP="008F6B25">
      <w:pPr>
        <w:pStyle w:val="Lijstalinea"/>
        <w:numPr>
          <w:ilvl w:val="0"/>
          <w:numId w:val="13"/>
        </w:numPr>
        <w:spacing w:after="0"/>
        <w:rPr>
          <w:sz w:val="20"/>
          <w:szCs w:val="20"/>
        </w:rPr>
      </w:pPr>
      <w:r>
        <w:rPr>
          <w:sz w:val="20"/>
          <w:szCs w:val="20"/>
        </w:rPr>
        <w:t xml:space="preserve">Are your systems </w:t>
      </w:r>
      <w:r w:rsidR="00C33631">
        <w:rPr>
          <w:sz w:val="20"/>
          <w:szCs w:val="20"/>
        </w:rPr>
        <w:t xml:space="preserve">normally </w:t>
      </w:r>
      <w:r>
        <w:rPr>
          <w:sz w:val="20"/>
          <w:szCs w:val="20"/>
        </w:rPr>
        <w:t>manufactured on order, or do you keep stock?</w:t>
      </w:r>
    </w:p>
    <w:p w14:paraId="7795DAE4" w14:textId="63E9D5BB" w:rsidR="00C33631" w:rsidRDefault="00C33631" w:rsidP="008F6B25">
      <w:pPr>
        <w:pStyle w:val="Lijstalinea"/>
        <w:numPr>
          <w:ilvl w:val="0"/>
          <w:numId w:val="13"/>
        </w:numPr>
        <w:spacing w:after="0"/>
        <w:rPr>
          <w:sz w:val="20"/>
          <w:szCs w:val="20"/>
        </w:rPr>
      </w:pPr>
      <w:r>
        <w:rPr>
          <w:sz w:val="20"/>
          <w:szCs w:val="20"/>
        </w:rPr>
        <w:t>Are there any options of purchasing a radar from stock (e.g. due to a cancelled order)?</w:t>
      </w:r>
    </w:p>
    <w:p w14:paraId="49245199" w14:textId="77777777" w:rsidR="00606477" w:rsidRDefault="00606477" w:rsidP="00367F56"/>
    <w:p w14:paraId="4565DC8D" w14:textId="77777777" w:rsidR="00994790" w:rsidRDefault="00994790" w:rsidP="00367F56"/>
    <w:p w14:paraId="4B067594" w14:textId="77777777" w:rsidR="00994790" w:rsidRDefault="00994790" w:rsidP="00367F56"/>
    <w:p w14:paraId="0A5BD8E0" w14:textId="77777777" w:rsidR="00994790" w:rsidRDefault="00994790" w:rsidP="00367F56"/>
    <w:p w14:paraId="20DFFAD0" w14:textId="77777777" w:rsidR="00994790" w:rsidRDefault="00994790" w:rsidP="00367F56"/>
    <w:tbl>
      <w:tblPr>
        <w:tblStyle w:val="LVNLTabel"/>
        <w:tblW w:w="0" w:type="auto"/>
        <w:tblLook w:val="04A0" w:firstRow="1" w:lastRow="0" w:firstColumn="1" w:lastColumn="0" w:noHBand="0" w:noVBand="1"/>
      </w:tblPr>
      <w:tblGrid>
        <w:gridCol w:w="8476"/>
      </w:tblGrid>
      <w:tr w:rsidR="004756E7" w14:paraId="007C6A5E"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6540C2C2" w14:textId="77777777" w:rsidR="004756E7" w:rsidRDefault="004756E7" w:rsidP="00DC160F">
            <w:r>
              <w:lastRenderedPageBreak/>
              <w:t>Answer(s)</w:t>
            </w:r>
          </w:p>
        </w:tc>
      </w:tr>
      <w:tr w:rsidR="004756E7" w14:paraId="3D540592" w14:textId="77777777" w:rsidTr="00DC160F">
        <w:tc>
          <w:tcPr>
            <w:tcW w:w="8420" w:type="dxa"/>
          </w:tcPr>
          <w:p w14:paraId="7B17BA24" w14:textId="77777777" w:rsidR="004756E7" w:rsidRDefault="004756E7" w:rsidP="00DC160F"/>
          <w:p w14:paraId="2165D97A" w14:textId="77777777" w:rsidR="004756E7" w:rsidRDefault="004756E7" w:rsidP="00DC160F"/>
          <w:p w14:paraId="0EF5C9C6" w14:textId="77777777" w:rsidR="004756E7" w:rsidRDefault="004756E7" w:rsidP="00DC160F"/>
          <w:p w14:paraId="40093C1D" w14:textId="77777777" w:rsidR="004756E7" w:rsidRDefault="004756E7" w:rsidP="00DC160F"/>
        </w:tc>
      </w:tr>
    </w:tbl>
    <w:p w14:paraId="1E91DD84" w14:textId="77777777" w:rsidR="00247077" w:rsidRDefault="00247077" w:rsidP="00367F56"/>
    <w:p w14:paraId="23BA786D" w14:textId="77777777" w:rsidR="0004638C" w:rsidRPr="00D56DB1" w:rsidRDefault="0004638C" w:rsidP="00367F56"/>
    <w:p w14:paraId="74446E38" w14:textId="4B7EEFD4" w:rsidR="00606477" w:rsidRPr="00577E9F" w:rsidRDefault="00606477" w:rsidP="00367F56">
      <w:pPr>
        <w:pStyle w:val="Kop3"/>
        <w:spacing w:before="0" w:after="0"/>
      </w:pPr>
      <w:bookmarkStart w:id="30" w:name="_Toc203403715"/>
      <w:r w:rsidRPr="00577E9F">
        <w:t>Transition and downtime</w:t>
      </w:r>
      <w:bookmarkEnd w:id="30"/>
    </w:p>
    <w:p w14:paraId="39433B96" w14:textId="443B9440" w:rsidR="00737ECC" w:rsidRDefault="00737ECC" w:rsidP="00367F56">
      <w:pPr>
        <w:rPr>
          <w:lang w:val="en-US"/>
        </w:rPr>
      </w:pPr>
      <w:r w:rsidRPr="00737ECC">
        <w:rPr>
          <w:lang w:val="en-US"/>
        </w:rPr>
        <w:t>A transition from the existing radar to</w:t>
      </w:r>
      <w:r w:rsidR="00551C0D">
        <w:rPr>
          <w:lang w:val="en-US"/>
        </w:rPr>
        <w:t xml:space="preserve"> new radar can lead to downtime in the radar coverage. However</w:t>
      </w:r>
      <w:r w:rsidR="00EE0DDC">
        <w:rPr>
          <w:lang w:val="en-US"/>
        </w:rPr>
        <w:t>,</w:t>
      </w:r>
      <w:r w:rsidR="00551C0D">
        <w:rPr>
          <w:lang w:val="en-US"/>
        </w:rPr>
        <w:t xml:space="preserve"> installing a mobile radar while the existing radar still exists can </w:t>
      </w:r>
      <w:r w:rsidR="0079518E">
        <w:rPr>
          <w:lang w:val="en-US"/>
        </w:rPr>
        <w:t>prevent and minimize downtime.</w:t>
      </w:r>
      <w:r w:rsidR="0079518E" w:rsidRPr="0079518E">
        <w:rPr>
          <w:lang w:val="en-US"/>
        </w:rPr>
        <w:t xml:space="preserve"> </w:t>
      </w:r>
      <w:r w:rsidR="0079518E">
        <w:rPr>
          <w:lang w:val="en-US"/>
        </w:rPr>
        <w:t xml:space="preserve">The use of the mobile radar may be necessary when a new radar </w:t>
      </w:r>
      <w:r w:rsidR="00EE0DDC">
        <w:rPr>
          <w:lang w:val="en-US"/>
        </w:rPr>
        <w:t>is</w:t>
      </w:r>
      <w:r w:rsidR="0079518E">
        <w:rPr>
          <w:lang w:val="en-US"/>
        </w:rPr>
        <w:t xml:space="preserve"> located on its current location, while accepting no loss of coverage</w:t>
      </w:r>
      <w:r w:rsidR="00886C97">
        <w:rPr>
          <w:lang w:val="en-US"/>
        </w:rPr>
        <w:t xml:space="preserve">. </w:t>
      </w:r>
      <w:r w:rsidRPr="00737ECC">
        <w:rPr>
          <w:lang w:val="en-US"/>
        </w:rPr>
        <w:t xml:space="preserve">It </w:t>
      </w:r>
      <w:r w:rsidR="00EE0DDC" w:rsidRPr="00737ECC">
        <w:rPr>
          <w:lang w:val="en-US"/>
        </w:rPr>
        <w:t>is important</w:t>
      </w:r>
      <w:r w:rsidRPr="00737ECC">
        <w:rPr>
          <w:lang w:val="en-US"/>
        </w:rPr>
        <w:t xml:space="preserve"> to know how much downtime can be expected and which boundary conditions are relevant to achieve limited downtime.</w:t>
      </w:r>
    </w:p>
    <w:p w14:paraId="7336EED5" w14:textId="77777777" w:rsidR="00551C0D" w:rsidRDefault="00551C0D" w:rsidP="00367F56">
      <w:pPr>
        <w:rPr>
          <w:lang w:val="en-US"/>
        </w:rPr>
      </w:pPr>
    </w:p>
    <w:p w14:paraId="143BF833" w14:textId="662F173D" w:rsidR="000165B3" w:rsidRPr="000165B3" w:rsidRDefault="000165B3" w:rsidP="00367F56">
      <w:pPr>
        <w:rPr>
          <w:lang w:val="en-US"/>
        </w:rPr>
      </w:pPr>
      <w:r w:rsidRPr="000165B3">
        <w:rPr>
          <w:lang w:val="en-US"/>
        </w:rPr>
        <w:t xml:space="preserve">Assuming your organization is responsible </w:t>
      </w:r>
      <w:r w:rsidR="00EE0DDC" w:rsidRPr="000165B3">
        <w:rPr>
          <w:lang w:val="en-US"/>
        </w:rPr>
        <w:t>for performing</w:t>
      </w:r>
      <w:r w:rsidRPr="000165B3">
        <w:rPr>
          <w:lang w:val="en-US"/>
        </w:rPr>
        <w:t xml:space="preserve"> this transition within this context. Based on your previous experience:</w:t>
      </w:r>
    </w:p>
    <w:p w14:paraId="2369A838" w14:textId="77777777" w:rsidR="005172B3" w:rsidRDefault="005172B3" w:rsidP="00367F56">
      <w:pPr>
        <w:rPr>
          <w:lang w:val="en-US"/>
        </w:rPr>
      </w:pPr>
    </w:p>
    <w:p w14:paraId="1759AAFA" w14:textId="59CA9C60" w:rsidR="00446B27" w:rsidRDefault="00446B27" w:rsidP="00446B27">
      <w:pPr>
        <w:pStyle w:val="Lijstalinea"/>
        <w:numPr>
          <w:ilvl w:val="0"/>
          <w:numId w:val="12"/>
        </w:numPr>
        <w:spacing w:after="0"/>
        <w:rPr>
          <w:sz w:val="20"/>
          <w:szCs w:val="20"/>
          <w:lang w:val="en-US"/>
        </w:rPr>
      </w:pPr>
      <w:r w:rsidRPr="00577E9F">
        <w:rPr>
          <w:sz w:val="20"/>
          <w:szCs w:val="20"/>
          <w:lang w:val="en-US"/>
        </w:rPr>
        <w:t xml:space="preserve">How would a planning look like </w:t>
      </w:r>
      <w:r>
        <w:rPr>
          <w:sz w:val="20"/>
          <w:szCs w:val="20"/>
          <w:lang w:val="en-US"/>
        </w:rPr>
        <w:t xml:space="preserve">between </w:t>
      </w:r>
      <w:r w:rsidRPr="00577E9F">
        <w:rPr>
          <w:sz w:val="20"/>
          <w:szCs w:val="20"/>
          <w:lang w:val="en-US"/>
        </w:rPr>
        <w:t xml:space="preserve">the moment of </w:t>
      </w:r>
      <w:r>
        <w:rPr>
          <w:sz w:val="20"/>
          <w:szCs w:val="20"/>
          <w:lang w:val="en-US"/>
        </w:rPr>
        <w:t xml:space="preserve">arrival of the mobile radar onsite and </w:t>
      </w:r>
      <w:r w:rsidRPr="00577E9F">
        <w:rPr>
          <w:sz w:val="20"/>
          <w:szCs w:val="20"/>
          <w:lang w:val="en-US"/>
        </w:rPr>
        <w:t>and go-live of the mobile MSSR radar system?</w:t>
      </w:r>
      <w:r>
        <w:rPr>
          <w:sz w:val="20"/>
          <w:szCs w:val="20"/>
          <w:lang w:val="en-US"/>
        </w:rPr>
        <w:t xml:space="preserve"> Which steps will nee</w:t>
      </w:r>
      <w:r w:rsidR="00384A4C">
        <w:rPr>
          <w:sz w:val="20"/>
          <w:szCs w:val="20"/>
          <w:lang w:val="en-US"/>
        </w:rPr>
        <w:t>d</w:t>
      </w:r>
      <w:r>
        <w:rPr>
          <w:sz w:val="20"/>
          <w:szCs w:val="20"/>
          <w:lang w:val="en-US"/>
        </w:rPr>
        <w:t xml:space="preserve"> to be taken?</w:t>
      </w:r>
      <w:r w:rsidR="003A1282">
        <w:rPr>
          <w:sz w:val="20"/>
          <w:szCs w:val="20"/>
          <w:lang w:val="en-US"/>
        </w:rPr>
        <w:br/>
      </w:r>
    </w:p>
    <w:p w14:paraId="0493FD71" w14:textId="5381C36E" w:rsidR="005172B3" w:rsidRPr="00577E9F" w:rsidRDefault="008A14CB" w:rsidP="008F6B25">
      <w:pPr>
        <w:pStyle w:val="Lijstalinea"/>
        <w:numPr>
          <w:ilvl w:val="0"/>
          <w:numId w:val="12"/>
        </w:numPr>
        <w:spacing w:after="0"/>
        <w:rPr>
          <w:sz w:val="20"/>
          <w:szCs w:val="20"/>
          <w:lang w:val="en-US"/>
        </w:rPr>
      </w:pPr>
      <w:r>
        <w:rPr>
          <w:sz w:val="20"/>
          <w:szCs w:val="20"/>
          <w:lang w:val="en-US"/>
        </w:rPr>
        <w:t xml:space="preserve">Could you provide an estimate of the lead time needed to make a mobile radar fully operational and ready for use, </w:t>
      </w:r>
      <w:r w:rsidR="00577E9F" w:rsidRPr="00577E9F">
        <w:rPr>
          <w:sz w:val="20"/>
          <w:szCs w:val="20"/>
          <w:lang w:val="en-US"/>
        </w:rPr>
        <w:t>while minimizing downtime</w:t>
      </w:r>
      <w:r w:rsidR="005172B3" w:rsidRPr="00577E9F">
        <w:rPr>
          <w:sz w:val="20"/>
          <w:szCs w:val="20"/>
          <w:lang w:val="en-US"/>
        </w:rPr>
        <w:t>?</w:t>
      </w:r>
      <w:r w:rsidR="00384A4C">
        <w:rPr>
          <w:sz w:val="20"/>
          <w:szCs w:val="20"/>
          <w:lang w:val="en-US"/>
        </w:rPr>
        <w:t xml:space="preserve"> Thus</w:t>
      </w:r>
      <w:r w:rsidR="008014E2">
        <w:rPr>
          <w:sz w:val="20"/>
          <w:szCs w:val="20"/>
          <w:lang w:val="en-US"/>
        </w:rPr>
        <w:t>, what is</w:t>
      </w:r>
      <w:r w:rsidR="00384A4C">
        <w:rPr>
          <w:sz w:val="20"/>
          <w:szCs w:val="20"/>
          <w:lang w:val="en-US"/>
        </w:rPr>
        <w:t xml:space="preserve"> the time between arrival of the mobile radar at a specific site, and the availability of radar data for ARTAS?</w:t>
      </w:r>
    </w:p>
    <w:p w14:paraId="558FB749" w14:textId="10DFBE70" w:rsidR="009969E2" w:rsidRPr="00577E9F" w:rsidRDefault="009969E2" w:rsidP="008F6B25">
      <w:pPr>
        <w:pStyle w:val="Lijstalinea"/>
        <w:numPr>
          <w:ilvl w:val="1"/>
          <w:numId w:val="12"/>
        </w:numPr>
        <w:spacing w:after="0"/>
        <w:rPr>
          <w:sz w:val="20"/>
          <w:szCs w:val="20"/>
          <w:lang w:val="en-US"/>
        </w:rPr>
      </w:pPr>
      <w:r w:rsidRPr="00577E9F">
        <w:rPr>
          <w:sz w:val="20"/>
          <w:szCs w:val="20"/>
          <w:lang w:val="en-US"/>
        </w:rPr>
        <w:t>How can this be minimized?</w:t>
      </w:r>
    </w:p>
    <w:p w14:paraId="5A14391B" w14:textId="1EC1B7BE" w:rsidR="009969E2" w:rsidRDefault="009969E2" w:rsidP="008F6B25">
      <w:pPr>
        <w:pStyle w:val="Lijstalinea"/>
        <w:numPr>
          <w:ilvl w:val="1"/>
          <w:numId w:val="12"/>
        </w:numPr>
        <w:spacing w:after="0"/>
        <w:rPr>
          <w:sz w:val="20"/>
          <w:szCs w:val="20"/>
          <w:lang w:val="en-US"/>
        </w:rPr>
      </w:pPr>
      <w:r w:rsidRPr="00577E9F">
        <w:rPr>
          <w:sz w:val="20"/>
          <w:szCs w:val="20"/>
          <w:lang w:val="en-US"/>
        </w:rPr>
        <w:t>What prerequisites/actions (responsibilities either for ATC-NL or supplier) are relevant to achieve a limited downtime?</w:t>
      </w:r>
    </w:p>
    <w:p w14:paraId="6BD781BB" w14:textId="27A6D5CF" w:rsidR="00025DFA" w:rsidRDefault="00025DFA" w:rsidP="008F6B25">
      <w:pPr>
        <w:pStyle w:val="Lijstalinea"/>
        <w:numPr>
          <w:ilvl w:val="1"/>
          <w:numId w:val="12"/>
        </w:numPr>
        <w:spacing w:after="0"/>
        <w:rPr>
          <w:sz w:val="20"/>
          <w:szCs w:val="20"/>
          <w:lang w:val="en-US"/>
        </w:rPr>
      </w:pPr>
      <w:r>
        <w:rPr>
          <w:sz w:val="20"/>
          <w:szCs w:val="20"/>
          <w:lang w:val="en-US"/>
        </w:rPr>
        <w:t>How</w:t>
      </w:r>
      <w:r w:rsidR="00A62F82">
        <w:rPr>
          <w:sz w:val="20"/>
          <w:szCs w:val="20"/>
          <w:lang w:val="en-US"/>
        </w:rPr>
        <w:t xml:space="preserve"> long would you </w:t>
      </w:r>
      <w:r w:rsidR="00384A4C">
        <w:rPr>
          <w:sz w:val="20"/>
          <w:szCs w:val="20"/>
          <w:lang w:val="en-US"/>
        </w:rPr>
        <w:t xml:space="preserve">thus </w:t>
      </w:r>
      <w:r w:rsidR="00A62F82">
        <w:rPr>
          <w:sz w:val="20"/>
          <w:szCs w:val="20"/>
          <w:lang w:val="en-US"/>
        </w:rPr>
        <w:t xml:space="preserve">need to install a mobile radar at </w:t>
      </w:r>
      <w:r w:rsidR="00446B27">
        <w:rPr>
          <w:sz w:val="20"/>
          <w:szCs w:val="20"/>
          <w:lang w:val="en-US"/>
        </w:rPr>
        <w:t xml:space="preserve">a </w:t>
      </w:r>
      <w:r w:rsidR="00A62F82">
        <w:rPr>
          <w:sz w:val="20"/>
          <w:szCs w:val="20"/>
          <w:lang w:val="en-US"/>
        </w:rPr>
        <w:t>location?</w:t>
      </w:r>
    </w:p>
    <w:p w14:paraId="6CCECED9" w14:textId="538AA8BF" w:rsidR="00446B27" w:rsidRDefault="00446B27" w:rsidP="00446B27">
      <w:pPr>
        <w:pStyle w:val="Lijstalinea"/>
        <w:numPr>
          <w:ilvl w:val="1"/>
          <w:numId w:val="12"/>
        </w:numPr>
        <w:spacing w:after="0"/>
        <w:rPr>
          <w:sz w:val="20"/>
          <w:szCs w:val="20"/>
          <w:lang w:val="en-US"/>
        </w:rPr>
      </w:pPr>
      <w:r>
        <w:rPr>
          <w:sz w:val="20"/>
          <w:szCs w:val="20"/>
          <w:lang w:val="en-US"/>
        </w:rPr>
        <w:t xml:space="preserve">How long would you </w:t>
      </w:r>
      <w:r w:rsidR="00384A4C">
        <w:rPr>
          <w:sz w:val="20"/>
          <w:szCs w:val="20"/>
          <w:lang w:val="en-US"/>
        </w:rPr>
        <w:t xml:space="preserve">thus </w:t>
      </w:r>
      <w:r>
        <w:rPr>
          <w:sz w:val="20"/>
          <w:szCs w:val="20"/>
          <w:lang w:val="en-US"/>
        </w:rPr>
        <w:t>need to dismantle a mobile radar at a location?</w:t>
      </w:r>
    </w:p>
    <w:p w14:paraId="3D5EBBFB" w14:textId="77777777" w:rsidR="00446B27" w:rsidRPr="00446B27" w:rsidRDefault="00446B27" w:rsidP="00446B27">
      <w:pPr>
        <w:rPr>
          <w:lang w:val="en-US"/>
        </w:rPr>
      </w:pPr>
    </w:p>
    <w:p w14:paraId="7935ED99" w14:textId="77777777" w:rsidR="00446B27" w:rsidRDefault="00A911B7" w:rsidP="008F6B25">
      <w:pPr>
        <w:pStyle w:val="Lijstalinea"/>
        <w:numPr>
          <w:ilvl w:val="0"/>
          <w:numId w:val="12"/>
        </w:numPr>
        <w:spacing w:after="0"/>
        <w:rPr>
          <w:sz w:val="20"/>
          <w:szCs w:val="20"/>
          <w:lang w:val="en-US"/>
        </w:rPr>
      </w:pPr>
      <w:r>
        <w:rPr>
          <w:sz w:val="20"/>
          <w:szCs w:val="20"/>
          <w:lang w:val="en-US"/>
        </w:rPr>
        <w:t>Could you define your estimated timelines</w:t>
      </w:r>
      <w:r w:rsidR="00D568FC">
        <w:rPr>
          <w:sz w:val="20"/>
          <w:szCs w:val="20"/>
          <w:lang w:val="en-US"/>
        </w:rPr>
        <w:t xml:space="preserve"> while indicating the mayor milestones?</w:t>
      </w:r>
    </w:p>
    <w:p w14:paraId="5A505867" w14:textId="77777777" w:rsidR="00446B27" w:rsidRDefault="00446B27" w:rsidP="00446B27">
      <w:pPr>
        <w:pStyle w:val="Lijstalinea"/>
        <w:spacing w:after="0"/>
        <w:rPr>
          <w:sz w:val="20"/>
          <w:szCs w:val="20"/>
          <w:lang w:val="en-US"/>
        </w:rPr>
      </w:pPr>
    </w:p>
    <w:p w14:paraId="7808D905" w14:textId="138E6F4B" w:rsidR="00A863DC" w:rsidRPr="00577E9F" w:rsidRDefault="00A863DC" w:rsidP="008F6B25">
      <w:pPr>
        <w:pStyle w:val="Lijstalinea"/>
        <w:numPr>
          <w:ilvl w:val="0"/>
          <w:numId w:val="12"/>
        </w:numPr>
        <w:spacing w:after="0"/>
        <w:rPr>
          <w:sz w:val="20"/>
          <w:szCs w:val="20"/>
          <w:lang w:val="en-US"/>
        </w:rPr>
      </w:pPr>
      <w:r w:rsidRPr="00577E9F">
        <w:rPr>
          <w:sz w:val="20"/>
          <w:szCs w:val="20"/>
          <w:lang w:val="en-US"/>
        </w:rPr>
        <w:t>How long does the tuning of the radar itself take?</w:t>
      </w:r>
    </w:p>
    <w:p w14:paraId="1F8984C1" w14:textId="11B094C8" w:rsidR="009D6771" w:rsidRDefault="00816271" w:rsidP="008F6B25">
      <w:pPr>
        <w:pStyle w:val="Lijstalinea"/>
        <w:numPr>
          <w:ilvl w:val="1"/>
          <w:numId w:val="12"/>
        </w:numPr>
        <w:spacing w:after="0"/>
        <w:rPr>
          <w:sz w:val="20"/>
          <w:szCs w:val="20"/>
          <w:lang w:val="en-US"/>
        </w:rPr>
      </w:pPr>
      <w:r w:rsidRPr="00577E9F">
        <w:rPr>
          <w:sz w:val="20"/>
          <w:szCs w:val="20"/>
          <w:lang w:val="en-US"/>
        </w:rPr>
        <w:t>Is it possible that the mobile radar already has a certain basic tuning, so that it only needs to be fine-tuned on location, to save time?</w:t>
      </w:r>
    </w:p>
    <w:p w14:paraId="6E74F8D2" w14:textId="29F4A26D" w:rsidR="00775B1B" w:rsidRDefault="00775B1B" w:rsidP="008F6B25">
      <w:pPr>
        <w:pStyle w:val="Lijstalinea"/>
        <w:numPr>
          <w:ilvl w:val="1"/>
          <w:numId w:val="12"/>
        </w:numPr>
        <w:spacing w:after="0"/>
        <w:rPr>
          <w:sz w:val="20"/>
          <w:szCs w:val="20"/>
          <w:lang w:val="en-US"/>
        </w:rPr>
      </w:pPr>
      <w:r>
        <w:rPr>
          <w:sz w:val="20"/>
          <w:szCs w:val="20"/>
          <w:lang w:val="en-US"/>
        </w:rPr>
        <w:t xml:space="preserve">What options are there to limit this time required for tuning (e.g. </w:t>
      </w:r>
      <w:r w:rsidR="00FA7C39">
        <w:rPr>
          <w:sz w:val="20"/>
          <w:szCs w:val="20"/>
          <w:lang w:val="en-US"/>
        </w:rPr>
        <w:t>limit range, limit low coverage, etc)</w:t>
      </w:r>
      <w:r>
        <w:rPr>
          <w:sz w:val="20"/>
          <w:szCs w:val="20"/>
          <w:lang w:val="en-US"/>
        </w:rPr>
        <w:t xml:space="preserve">? </w:t>
      </w:r>
    </w:p>
    <w:p w14:paraId="366232C9" w14:textId="77777777" w:rsidR="00465CE1" w:rsidRDefault="00465CE1" w:rsidP="00465CE1">
      <w:pPr>
        <w:pStyle w:val="Lijstalinea"/>
        <w:spacing w:after="0"/>
        <w:ind w:left="1440"/>
        <w:rPr>
          <w:sz w:val="20"/>
          <w:szCs w:val="20"/>
          <w:lang w:val="en-US"/>
        </w:rPr>
      </w:pPr>
    </w:p>
    <w:p w14:paraId="22B2C07A" w14:textId="3D6C7504" w:rsidR="00FE36A0" w:rsidRDefault="00465CE1" w:rsidP="00465CE1">
      <w:pPr>
        <w:pStyle w:val="Lijstalinea"/>
        <w:numPr>
          <w:ilvl w:val="0"/>
          <w:numId w:val="12"/>
        </w:numPr>
        <w:spacing w:after="0"/>
        <w:rPr>
          <w:sz w:val="20"/>
          <w:szCs w:val="20"/>
          <w:lang w:val="en-US"/>
        </w:rPr>
      </w:pPr>
      <w:r>
        <w:rPr>
          <w:sz w:val="20"/>
          <w:szCs w:val="20"/>
          <w:lang w:val="en-US"/>
        </w:rPr>
        <w:t>What would a reasonable lead time be, in your opinion, between contract signature and</w:t>
      </w:r>
      <w:r w:rsidR="002A0E56">
        <w:rPr>
          <w:sz w:val="20"/>
          <w:szCs w:val="20"/>
          <w:lang w:val="en-US"/>
        </w:rPr>
        <w:t xml:space="preserve"> fully a deployed </w:t>
      </w:r>
      <w:r>
        <w:rPr>
          <w:sz w:val="20"/>
          <w:szCs w:val="20"/>
          <w:lang w:val="en-US"/>
        </w:rPr>
        <w:t xml:space="preserve"> mobile radar system </w:t>
      </w:r>
      <w:r w:rsidR="004C7A5D">
        <w:rPr>
          <w:sz w:val="20"/>
          <w:szCs w:val="20"/>
          <w:lang w:val="en-US"/>
        </w:rPr>
        <w:t>ready for integration into ARTAS?</w:t>
      </w:r>
    </w:p>
    <w:p w14:paraId="68A97FEC" w14:textId="77777777" w:rsidR="00480313" w:rsidRDefault="00480313" w:rsidP="00480313">
      <w:pPr>
        <w:pStyle w:val="Lijstalinea"/>
        <w:spacing w:after="0"/>
        <w:rPr>
          <w:sz w:val="20"/>
          <w:szCs w:val="20"/>
          <w:lang w:val="en-US"/>
        </w:rPr>
      </w:pPr>
    </w:p>
    <w:p w14:paraId="2366ADCA" w14:textId="171F1838" w:rsidR="00480313" w:rsidRDefault="00480313" w:rsidP="00465CE1">
      <w:pPr>
        <w:pStyle w:val="Lijstalinea"/>
        <w:numPr>
          <w:ilvl w:val="0"/>
          <w:numId w:val="12"/>
        </w:numPr>
        <w:spacing w:after="0"/>
        <w:rPr>
          <w:sz w:val="20"/>
          <w:szCs w:val="20"/>
          <w:lang w:val="en-US"/>
        </w:rPr>
      </w:pPr>
      <w:r>
        <w:rPr>
          <w:sz w:val="20"/>
          <w:szCs w:val="20"/>
          <w:lang w:val="en-US"/>
        </w:rPr>
        <w:t>What are your expectations of responsibilities for ATC-NL to arrange to ensure a smooth delivery and installation process?</w:t>
      </w:r>
    </w:p>
    <w:p w14:paraId="2D77F00F" w14:textId="77777777" w:rsidR="0079518E" w:rsidRDefault="0079518E" w:rsidP="0079518E">
      <w:pPr>
        <w:rPr>
          <w:lang w:val="en-US"/>
        </w:rPr>
      </w:pPr>
    </w:p>
    <w:tbl>
      <w:tblPr>
        <w:tblStyle w:val="LVNLTabel"/>
        <w:tblW w:w="0" w:type="auto"/>
        <w:tblLook w:val="04A0" w:firstRow="1" w:lastRow="0" w:firstColumn="1" w:lastColumn="0" w:noHBand="0" w:noVBand="1"/>
      </w:tblPr>
      <w:tblGrid>
        <w:gridCol w:w="8476"/>
      </w:tblGrid>
      <w:tr w:rsidR="004756E7" w14:paraId="0A8CE588"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11126A83" w14:textId="77777777" w:rsidR="004756E7" w:rsidRDefault="004756E7" w:rsidP="00DC160F">
            <w:r>
              <w:t>Answer(s)</w:t>
            </w:r>
          </w:p>
        </w:tc>
      </w:tr>
      <w:tr w:rsidR="004756E7" w14:paraId="2355FCB0" w14:textId="77777777" w:rsidTr="00DC160F">
        <w:tc>
          <w:tcPr>
            <w:tcW w:w="8420" w:type="dxa"/>
          </w:tcPr>
          <w:p w14:paraId="5A4E3FE3" w14:textId="77777777" w:rsidR="004756E7" w:rsidRDefault="004756E7" w:rsidP="00DC160F"/>
          <w:p w14:paraId="06F5CB20" w14:textId="77777777" w:rsidR="004756E7" w:rsidRDefault="004756E7" w:rsidP="00DC160F"/>
          <w:p w14:paraId="1E7E2E12" w14:textId="77777777" w:rsidR="004756E7" w:rsidRDefault="004756E7" w:rsidP="00DC160F"/>
          <w:p w14:paraId="69BA18CA" w14:textId="77777777" w:rsidR="004756E7" w:rsidRDefault="004756E7" w:rsidP="00DC160F"/>
        </w:tc>
      </w:tr>
    </w:tbl>
    <w:p w14:paraId="5C775DDD" w14:textId="77777777" w:rsidR="004756E7" w:rsidRDefault="004756E7" w:rsidP="0079518E">
      <w:pPr>
        <w:rPr>
          <w:lang w:val="en-US"/>
        </w:rPr>
      </w:pPr>
    </w:p>
    <w:p w14:paraId="5DDB7137" w14:textId="77777777" w:rsidR="004756E7" w:rsidRDefault="004756E7" w:rsidP="0079518E">
      <w:pPr>
        <w:rPr>
          <w:lang w:val="en-US"/>
        </w:rPr>
      </w:pPr>
    </w:p>
    <w:p w14:paraId="2E6D30E9" w14:textId="77777777" w:rsidR="004756E7" w:rsidRPr="0079518E" w:rsidRDefault="004756E7" w:rsidP="0079518E">
      <w:pPr>
        <w:rPr>
          <w:lang w:val="en-US"/>
        </w:rPr>
      </w:pPr>
    </w:p>
    <w:p w14:paraId="6164AB73" w14:textId="2EB3373F" w:rsidR="00FC1CEF" w:rsidRDefault="00FC1CEF" w:rsidP="00367F56">
      <w:pPr>
        <w:pStyle w:val="Kop2"/>
        <w:spacing w:before="0" w:after="0"/>
      </w:pPr>
      <w:bookmarkStart w:id="31" w:name="_Toc203403716"/>
      <w:r>
        <w:t>Design aspects</w:t>
      </w:r>
      <w:bookmarkEnd w:id="31"/>
    </w:p>
    <w:p w14:paraId="12045508" w14:textId="0BFA08A0" w:rsidR="00FC1CEF" w:rsidRDefault="00FC1CEF" w:rsidP="00367F56">
      <w:r>
        <w:t>T</w:t>
      </w:r>
      <w:r w:rsidR="00063689">
        <w:t xml:space="preserve">his section addresses the core characteristics of the mobile radar systems, including their technical capabilities and </w:t>
      </w:r>
      <w:r w:rsidR="00BC3E36">
        <w:t xml:space="preserve">configurability. </w:t>
      </w:r>
    </w:p>
    <w:p w14:paraId="0A54B794" w14:textId="77777777" w:rsidR="00FC1CEF" w:rsidRDefault="00FC1CEF" w:rsidP="00367F56"/>
    <w:p w14:paraId="44502999" w14:textId="2E4953C2" w:rsidR="00EE09D4" w:rsidRDefault="00EE09D4" w:rsidP="00367F56">
      <w:pPr>
        <w:pStyle w:val="Kop3"/>
        <w:spacing w:before="0" w:after="0"/>
      </w:pPr>
      <w:bookmarkStart w:id="32" w:name="_Toc203403717"/>
      <w:r>
        <w:t>Main technical specifications</w:t>
      </w:r>
      <w:bookmarkEnd w:id="32"/>
    </w:p>
    <w:p w14:paraId="1C064EA7" w14:textId="29D26590" w:rsidR="00C17A89" w:rsidRDefault="00C17A89" w:rsidP="00367F56">
      <w:r w:rsidRPr="00C17A89">
        <w:t>To understand the operational capabilities of available systems, detailed technical specifications</w:t>
      </w:r>
      <w:r w:rsidR="00B03000">
        <w:t xml:space="preserve"> are requested</w:t>
      </w:r>
      <w:r w:rsidRPr="00C17A89">
        <w:t xml:space="preserve">. These </w:t>
      </w:r>
      <w:r w:rsidR="00C40F33">
        <w:t xml:space="preserve">specifications </w:t>
      </w:r>
      <w:r w:rsidRPr="00C17A89">
        <w:t>help evaluate whether your radar system meets the intended performance criteria for detection range, mobility, response time, and integration potential.</w:t>
      </w:r>
    </w:p>
    <w:p w14:paraId="07756C47" w14:textId="77777777" w:rsidR="00C17A89" w:rsidRDefault="00C17A89" w:rsidP="00367F56"/>
    <w:p w14:paraId="5078A46F" w14:textId="41AFBE3C" w:rsidR="00C9228A" w:rsidRDefault="00C9228A" w:rsidP="008F6B25">
      <w:pPr>
        <w:pStyle w:val="Lijstalinea"/>
        <w:numPr>
          <w:ilvl w:val="0"/>
          <w:numId w:val="17"/>
        </w:numPr>
        <w:spacing w:after="0"/>
        <w:rPr>
          <w:sz w:val="20"/>
          <w:szCs w:val="20"/>
        </w:rPr>
      </w:pPr>
      <w:r>
        <w:rPr>
          <w:sz w:val="20"/>
          <w:szCs w:val="20"/>
        </w:rPr>
        <w:t>Please provide a generic description of the mobile radar solution you have available.</w:t>
      </w:r>
    </w:p>
    <w:p w14:paraId="1E9D7573" w14:textId="57C38840" w:rsidR="007E3D7E" w:rsidRPr="00AE7A2A" w:rsidRDefault="00EE09D4" w:rsidP="008F6B25">
      <w:pPr>
        <w:pStyle w:val="Lijstalinea"/>
        <w:numPr>
          <w:ilvl w:val="0"/>
          <w:numId w:val="17"/>
        </w:numPr>
        <w:spacing w:after="0"/>
        <w:rPr>
          <w:sz w:val="20"/>
          <w:szCs w:val="20"/>
        </w:rPr>
      </w:pPr>
      <w:r w:rsidRPr="00AE7A2A">
        <w:rPr>
          <w:sz w:val="20"/>
          <w:szCs w:val="20"/>
        </w:rPr>
        <w:t>What are the main technical specifications</w:t>
      </w:r>
      <w:r w:rsidR="00C9228A">
        <w:rPr>
          <w:sz w:val="20"/>
          <w:szCs w:val="20"/>
        </w:rPr>
        <w:t xml:space="preserve"> of the radar itself</w:t>
      </w:r>
      <w:r w:rsidR="00D103DC" w:rsidRPr="00AE7A2A">
        <w:rPr>
          <w:sz w:val="20"/>
          <w:szCs w:val="20"/>
        </w:rPr>
        <w:t>?</w:t>
      </w:r>
      <w:r w:rsidR="007E3D7E" w:rsidRPr="00AE7A2A">
        <w:rPr>
          <w:sz w:val="20"/>
          <w:szCs w:val="20"/>
        </w:rPr>
        <w:t xml:space="preserve"> What is</w:t>
      </w:r>
      <w:r w:rsidR="00480313">
        <w:rPr>
          <w:sz w:val="20"/>
          <w:szCs w:val="20"/>
        </w:rPr>
        <w:t>:</w:t>
      </w:r>
    </w:p>
    <w:p w14:paraId="0AA7A1E2" w14:textId="1B0EF05C" w:rsidR="00B00A47" w:rsidRPr="00AE7A2A" w:rsidRDefault="00BC3E36" w:rsidP="00B00A47">
      <w:pPr>
        <w:pStyle w:val="Lijstalinea"/>
        <w:numPr>
          <w:ilvl w:val="1"/>
          <w:numId w:val="17"/>
        </w:numPr>
        <w:spacing w:after="0"/>
        <w:rPr>
          <w:sz w:val="20"/>
          <w:szCs w:val="20"/>
        </w:rPr>
      </w:pPr>
      <w:r w:rsidRPr="00AE7A2A">
        <w:rPr>
          <w:sz w:val="20"/>
          <w:szCs w:val="20"/>
        </w:rPr>
        <w:t xml:space="preserve">the </w:t>
      </w:r>
      <w:r w:rsidR="00B00A47">
        <w:rPr>
          <w:sz w:val="20"/>
          <w:szCs w:val="20"/>
        </w:rPr>
        <w:t xml:space="preserve">total </w:t>
      </w:r>
      <w:r w:rsidRPr="00AE7A2A">
        <w:rPr>
          <w:sz w:val="20"/>
          <w:szCs w:val="20"/>
        </w:rPr>
        <w:t>height of the mobile radar?</w:t>
      </w:r>
      <w:r w:rsidR="00B00A47">
        <w:rPr>
          <w:sz w:val="20"/>
          <w:szCs w:val="20"/>
        </w:rPr>
        <w:t xml:space="preserve"> (please specify the height of the mobile tower, and the height of the radar installation itself)</w:t>
      </w:r>
    </w:p>
    <w:p w14:paraId="7E4BB6BD" w14:textId="7E37CD3A" w:rsidR="007E3D7E" w:rsidRPr="00AE7A2A" w:rsidRDefault="007E3D7E" w:rsidP="008F6B25">
      <w:pPr>
        <w:pStyle w:val="Lijstalinea"/>
        <w:numPr>
          <w:ilvl w:val="1"/>
          <w:numId w:val="17"/>
        </w:numPr>
        <w:spacing w:after="0"/>
        <w:rPr>
          <w:sz w:val="20"/>
          <w:szCs w:val="20"/>
        </w:rPr>
      </w:pPr>
      <w:r w:rsidRPr="00AE7A2A">
        <w:rPr>
          <w:sz w:val="20"/>
          <w:szCs w:val="20"/>
        </w:rPr>
        <w:t>the weight (</w:t>
      </w:r>
      <w:r w:rsidR="00FA7C39">
        <w:rPr>
          <w:sz w:val="20"/>
          <w:szCs w:val="20"/>
        </w:rPr>
        <w:t xml:space="preserve">specify weight of tower, weight of mechanical installation and weight of </w:t>
      </w:r>
      <w:r w:rsidRPr="00AE7A2A">
        <w:rPr>
          <w:sz w:val="20"/>
          <w:szCs w:val="20"/>
        </w:rPr>
        <w:t>antenna</w:t>
      </w:r>
      <w:r w:rsidR="00FA7C39">
        <w:rPr>
          <w:sz w:val="20"/>
          <w:szCs w:val="20"/>
        </w:rPr>
        <w:t>, and the total weight</w:t>
      </w:r>
      <w:r w:rsidRPr="00AE7A2A">
        <w:rPr>
          <w:sz w:val="20"/>
          <w:szCs w:val="20"/>
        </w:rPr>
        <w:t>)</w:t>
      </w:r>
    </w:p>
    <w:p w14:paraId="2BF0F083" w14:textId="0E41CA67" w:rsidR="007E3D7E" w:rsidRPr="00AE7A2A" w:rsidRDefault="007E3D7E" w:rsidP="008F6B25">
      <w:pPr>
        <w:pStyle w:val="Lijstalinea"/>
        <w:numPr>
          <w:ilvl w:val="1"/>
          <w:numId w:val="17"/>
        </w:numPr>
        <w:spacing w:after="0"/>
        <w:rPr>
          <w:sz w:val="20"/>
          <w:szCs w:val="20"/>
        </w:rPr>
      </w:pPr>
      <w:r w:rsidRPr="00AE7A2A">
        <w:rPr>
          <w:sz w:val="20"/>
          <w:szCs w:val="20"/>
        </w:rPr>
        <w:t>the total power consumption?</w:t>
      </w:r>
    </w:p>
    <w:p w14:paraId="12799C46" w14:textId="660393C5" w:rsidR="007E3D7E" w:rsidRDefault="007E3D7E" w:rsidP="00825980">
      <w:pPr>
        <w:pStyle w:val="Lijstalinea"/>
        <w:numPr>
          <w:ilvl w:val="1"/>
          <w:numId w:val="17"/>
        </w:numPr>
        <w:spacing w:after="0"/>
        <w:rPr>
          <w:sz w:val="20"/>
          <w:szCs w:val="20"/>
        </w:rPr>
      </w:pPr>
      <w:r w:rsidRPr="00AE7A2A">
        <w:rPr>
          <w:sz w:val="20"/>
          <w:szCs w:val="20"/>
        </w:rPr>
        <w:t>the required (floor)space</w:t>
      </w:r>
      <w:r w:rsidR="005C5373">
        <w:rPr>
          <w:sz w:val="20"/>
          <w:szCs w:val="20"/>
        </w:rPr>
        <w:t>? (please give dimensions for both tower and equipment space)</w:t>
      </w:r>
    </w:p>
    <w:p w14:paraId="063FC33D" w14:textId="7BAC7FEE" w:rsidR="00BD4E20" w:rsidRPr="00AE7A2A" w:rsidRDefault="00BD4E20" w:rsidP="008F6B25">
      <w:pPr>
        <w:pStyle w:val="Lijstalinea"/>
        <w:numPr>
          <w:ilvl w:val="1"/>
          <w:numId w:val="17"/>
        </w:numPr>
        <w:spacing w:after="0"/>
        <w:rPr>
          <w:sz w:val="20"/>
          <w:szCs w:val="20"/>
        </w:rPr>
      </w:pPr>
      <w:r w:rsidRPr="00AE7A2A">
        <w:rPr>
          <w:sz w:val="20"/>
          <w:szCs w:val="20"/>
        </w:rPr>
        <w:t>the detection capabilities?</w:t>
      </w:r>
    </w:p>
    <w:p w14:paraId="0989B8D0" w14:textId="5E51A188" w:rsidR="00F221BB" w:rsidRPr="00AE7A2A" w:rsidRDefault="007E3D7E" w:rsidP="008F6B25">
      <w:pPr>
        <w:pStyle w:val="Lijstalinea"/>
        <w:numPr>
          <w:ilvl w:val="1"/>
          <w:numId w:val="17"/>
        </w:numPr>
        <w:spacing w:after="0"/>
        <w:rPr>
          <w:sz w:val="20"/>
          <w:szCs w:val="20"/>
        </w:rPr>
      </w:pPr>
      <w:r w:rsidRPr="00AE7A2A">
        <w:rPr>
          <w:sz w:val="20"/>
          <w:szCs w:val="20"/>
        </w:rPr>
        <w:t>the width of the antenna (related to the performance of the radar)</w:t>
      </w:r>
      <w:r w:rsidR="00F210B3">
        <w:rPr>
          <w:sz w:val="20"/>
          <w:szCs w:val="20"/>
        </w:rPr>
        <w:t xml:space="preserve"> and the antenna rotation speed</w:t>
      </w:r>
      <w:r w:rsidRPr="00AE7A2A">
        <w:rPr>
          <w:sz w:val="20"/>
          <w:szCs w:val="20"/>
        </w:rPr>
        <w:t>?</w:t>
      </w:r>
    </w:p>
    <w:p w14:paraId="0D7A74A8" w14:textId="5D36E6BF" w:rsidR="00BD4E20" w:rsidRPr="00AE7A2A" w:rsidRDefault="00BD4E20" w:rsidP="008F6B25">
      <w:pPr>
        <w:pStyle w:val="Lijstalinea"/>
        <w:numPr>
          <w:ilvl w:val="1"/>
          <w:numId w:val="17"/>
        </w:numPr>
        <w:spacing w:after="0"/>
        <w:rPr>
          <w:sz w:val="20"/>
          <w:szCs w:val="20"/>
        </w:rPr>
      </w:pPr>
      <w:r w:rsidRPr="00AE7A2A">
        <w:rPr>
          <w:sz w:val="20"/>
          <w:szCs w:val="20"/>
        </w:rPr>
        <w:t>the resolution, the frequency band and the range?</w:t>
      </w:r>
    </w:p>
    <w:p w14:paraId="3A3D5F56" w14:textId="165396AD" w:rsidR="00C9228A" w:rsidRPr="00C9228A" w:rsidRDefault="00C9228A" w:rsidP="00C9228A">
      <w:pPr>
        <w:pStyle w:val="Lijstalinea"/>
        <w:numPr>
          <w:ilvl w:val="1"/>
          <w:numId w:val="17"/>
        </w:numPr>
        <w:spacing w:after="0"/>
        <w:rPr>
          <w:sz w:val="20"/>
          <w:szCs w:val="20"/>
        </w:rPr>
      </w:pPr>
      <w:r>
        <w:rPr>
          <w:sz w:val="20"/>
          <w:szCs w:val="20"/>
        </w:rPr>
        <w:t>please specify further relevant specifics for the mobile platform itself</w:t>
      </w:r>
      <w:r w:rsidR="00BD4E20" w:rsidRPr="00AE7A2A">
        <w:rPr>
          <w:sz w:val="20"/>
          <w:szCs w:val="20"/>
        </w:rPr>
        <w:t>?</w:t>
      </w:r>
    </w:p>
    <w:p w14:paraId="3BBAA9CF" w14:textId="0EC3C205" w:rsidR="00F0529E" w:rsidRDefault="00F0529E" w:rsidP="008F6B25">
      <w:pPr>
        <w:pStyle w:val="Lijstalinea"/>
        <w:numPr>
          <w:ilvl w:val="0"/>
          <w:numId w:val="17"/>
        </w:numPr>
        <w:spacing w:after="0"/>
        <w:rPr>
          <w:sz w:val="20"/>
          <w:szCs w:val="20"/>
        </w:rPr>
      </w:pPr>
      <w:r>
        <w:rPr>
          <w:sz w:val="20"/>
          <w:szCs w:val="20"/>
        </w:rPr>
        <w:t xml:space="preserve">Is the tower integrated in your mobile radar solution, or could we install the radar itself </w:t>
      </w:r>
      <w:r w:rsidR="006332B7">
        <w:rPr>
          <w:sz w:val="20"/>
          <w:szCs w:val="20"/>
        </w:rPr>
        <w:t xml:space="preserve">(mechanical part + antenna) </w:t>
      </w:r>
      <w:r>
        <w:rPr>
          <w:sz w:val="20"/>
          <w:szCs w:val="20"/>
        </w:rPr>
        <w:t>on an existing tower?</w:t>
      </w:r>
    </w:p>
    <w:p w14:paraId="50BA2940" w14:textId="068F1F91" w:rsidR="007E3D7E" w:rsidRPr="00AE7A2A" w:rsidRDefault="007E3D7E" w:rsidP="008F6B25">
      <w:pPr>
        <w:pStyle w:val="Lijstalinea"/>
        <w:numPr>
          <w:ilvl w:val="0"/>
          <w:numId w:val="17"/>
        </w:numPr>
        <w:spacing w:after="0"/>
        <w:rPr>
          <w:sz w:val="20"/>
          <w:szCs w:val="20"/>
        </w:rPr>
      </w:pPr>
      <w:r w:rsidRPr="00AE7A2A">
        <w:rPr>
          <w:sz w:val="20"/>
          <w:szCs w:val="20"/>
        </w:rPr>
        <w:t>How is the mobile radar cabled and what are the respective cabling specifications?</w:t>
      </w:r>
      <w:r w:rsidR="00D82D32">
        <w:rPr>
          <w:sz w:val="20"/>
          <w:szCs w:val="20"/>
        </w:rPr>
        <w:t xml:space="preserve"> Please specify requirements for power and data.</w:t>
      </w:r>
    </w:p>
    <w:p w14:paraId="6FEC1E42" w14:textId="3AB362BB" w:rsidR="007E3D7E" w:rsidRDefault="00AE7A2A" w:rsidP="008F6B25">
      <w:pPr>
        <w:pStyle w:val="Lijstalinea"/>
        <w:numPr>
          <w:ilvl w:val="0"/>
          <w:numId w:val="17"/>
        </w:numPr>
        <w:spacing w:after="0"/>
        <w:rPr>
          <w:sz w:val="20"/>
          <w:szCs w:val="20"/>
        </w:rPr>
      </w:pPr>
      <w:r w:rsidRPr="00AE7A2A">
        <w:rPr>
          <w:sz w:val="20"/>
          <w:szCs w:val="20"/>
        </w:rPr>
        <w:t>Has physical safety and security been incorporated into the design and if so, how?</w:t>
      </w:r>
    </w:p>
    <w:p w14:paraId="3379E685" w14:textId="6BC7B340" w:rsidR="00CF73A7" w:rsidRDefault="00AE7A2A" w:rsidP="008F6B25">
      <w:pPr>
        <w:pStyle w:val="Lijstalinea"/>
        <w:numPr>
          <w:ilvl w:val="0"/>
          <w:numId w:val="17"/>
        </w:numPr>
        <w:spacing w:after="0"/>
        <w:rPr>
          <w:sz w:val="20"/>
          <w:szCs w:val="20"/>
        </w:rPr>
      </w:pPr>
      <w:r w:rsidRPr="00AE7A2A">
        <w:rPr>
          <w:sz w:val="20"/>
          <w:szCs w:val="20"/>
        </w:rPr>
        <w:t>What is your typical (standard commercial off the shelve</w:t>
      </w:r>
      <w:r>
        <w:rPr>
          <w:sz w:val="20"/>
          <w:szCs w:val="20"/>
        </w:rPr>
        <w:t>)</w:t>
      </w:r>
      <w:r w:rsidRPr="00AE7A2A">
        <w:rPr>
          <w:sz w:val="20"/>
          <w:szCs w:val="20"/>
        </w:rPr>
        <w:t xml:space="preserve"> equipment?</w:t>
      </w:r>
      <w:r w:rsidR="00D82D32">
        <w:rPr>
          <w:sz w:val="20"/>
          <w:szCs w:val="20"/>
        </w:rPr>
        <w:t xml:space="preserve"> </w:t>
      </w:r>
    </w:p>
    <w:p w14:paraId="34C5157D" w14:textId="3B9E39F9" w:rsidR="00B00A47" w:rsidRPr="004A4857" w:rsidRDefault="00B00A47" w:rsidP="008F6B25">
      <w:pPr>
        <w:pStyle w:val="Lijstalinea"/>
        <w:numPr>
          <w:ilvl w:val="0"/>
          <w:numId w:val="17"/>
        </w:numPr>
        <w:spacing w:after="0"/>
        <w:rPr>
          <w:sz w:val="20"/>
          <w:szCs w:val="20"/>
        </w:rPr>
      </w:pPr>
      <w:r>
        <w:rPr>
          <w:sz w:val="20"/>
          <w:szCs w:val="20"/>
        </w:rPr>
        <w:t xml:space="preserve">What are the requirements for the foundation the mobile radar is placed on? </w:t>
      </w:r>
    </w:p>
    <w:p w14:paraId="52C99236" w14:textId="77777777" w:rsidR="009D6771" w:rsidRDefault="009D6771" w:rsidP="00367F56">
      <w:pPr>
        <w:rPr>
          <w:lang w:val="en-US"/>
        </w:rPr>
      </w:pPr>
    </w:p>
    <w:tbl>
      <w:tblPr>
        <w:tblStyle w:val="LVNLTabel"/>
        <w:tblW w:w="0" w:type="auto"/>
        <w:tblLook w:val="04A0" w:firstRow="1" w:lastRow="0" w:firstColumn="1" w:lastColumn="0" w:noHBand="0" w:noVBand="1"/>
      </w:tblPr>
      <w:tblGrid>
        <w:gridCol w:w="8476"/>
      </w:tblGrid>
      <w:tr w:rsidR="004756E7" w14:paraId="16DA9EB0"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5C7F3329" w14:textId="77777777" w:rsidR="004756E7" w:rsidRDefault="004756E7" w:rsidP="00DC160F">
            <w:r>
              <w:t>Answer(s)</w:t>
            </w:r>
          </w:p>
        </w:tc>
      </w:tr>
      <w:tr w:rsidR="004756E7" w14:paraId="4EACE75C" w14:textId="77777777" w:rsidTr="00DC160F">
        <w:tc>
          <w:tcPr>
            <w:tcW w:w="8420" w:type="dxa"/>
          </w:tcPr>
          <w:p w14:paraId="5C0683E7" w14:textId="77777777" w:rsidR="004756E7" w:rsidRDefault="004756E7" w:rsidP="00DC160F"/>
          <w:p w14:paraId="00FF1714" w14:textId="77777777" w:rsidR="004756E7" w:rsidRDefault="004756E7" w:rsidP="00DC160F"/>
          <w:p w14:paraId="55250BCB" w14:textId="77777777" w:rsidR="004756E7" w:rsidRDefault="004756E7" w:rsidP="00DC160F"/>
          <w:p w14:paraId="09424710" w14:textId="77777777" w:rsidR="004756E7" w:rsidRDefault="004756E7" w:rsidP="00DC160F"/>
        </w:tc>
      </w:tr>
    </w:tbl>
    <w:p w14:paraId="03943C22" w14:textId="77777777" w:rsidR="004756E7" w:rsidRDefault="004756E7" w:rsidP="00367F56">
      <w:pPr>
        <w:rPr>
          <w:lang w:val="en-US"/>
        </w:rPr>
      </w:pPr>
    </w:p>
    <w:p w14:paraId="02895D95" w14:textId="77777777" w:rsidR="004756E7" w:rsidRDefault="004756E7" w:rsidP="00367F56">
      <w:pPr>
        <w:rPr>
          <w:lang w:val="en-US"/>
        </w:rPr>
      </w:pPr>
    </w:p>
    <w:p w14:paraId="56F89F72" w14:textId="77777777" w:rsidR="004756E7" w:rsidRPr="00AE09C8" w:rsidRDefault="004756E7" w:rsidP="00367F56">
      <w:pPr>
        <w:rPr>
          <w:lang w:val="en-US"/>
        </w:rPr>
      </w:pPr>
    </w:p>
    <w:p w14:paraId="69972B89" w14:textId="39AE03E2" w:rsidR="00FC1CEF" w:rsidRDefault="00CF73A7" w:rsidP="00367F56">
      <w:pPr>
        <w:pStyle w:val="Kop3"/>
        <w:spacing w:before="0" w:after="0"/>
      </w:pPr>
      <w:bookmarkStart w:id="33" w:name="_Toc203403718"/>
      <w:r>
        <w:t xml:space="preserve">(Weather) </w:t>
      </w:r>
      <w:r w:rsidR="00EC1D22">
        <w:t>c</w:t>
      </w:r>
      <w:r>
        <w:t>onditions</w:t>
      </w:r>
      <w:bookmarkEnd w:id="33"/>
    </w:p>
    <w:p w14:paraId="2111730A" w14:textId="47BC7F5B" w:rsidR="00B03000" w:rsidRDefault="00B03000" w:rsidP="00367F56">
      <w:r w:rsidRPr="00B03000">
        <w:t xml:space="preserve">Mobile radar systems may be deployed in diverse environments. It is therefore important to understand how </w:t>
      </w:r>
      <w:r>
        <w:t>the</w:t>
      </w:r>
      <w:r w:rsidRPr="00B03000">
        <w:t xml:space="preserve"> system performs under extreme weather and environmental conditions, such as heavy rain, </w:t>
      </w:r>
      <w:r w:rsidR="006332B7">
        <w:t xml:space="preserve">wind, </w:t>
      </w:r>
      <w:r w:rsidRPr="00B03000">
        <w:t>dust, humidity, or high/low temperatures.</w:t>
      </w:r>
    </w:p>
    <w:p w14:paraId="75BF6648" w14:textId="77777777" w:rsidR="00B03000" w:rsidRDefault="00B03000" w:rsidP="00367F56"/>
    <w:p w14:paraId="5BAAD266" w14:textId="5A795B6D" w:rsidR="00542C3D" w:rsidRPr="004756E7" w:rsidRDefault="00542C3D" w:rsidP="008F6B25">
      <w:pPr>
        <w:pStyle w:val="Lijstalinea"/>
        <w:numPr>
          <w:ilvl w:val="0"/>
          <w:numId w:val="22"/>
        </w:numPr>
        <w:spacing w:after="0"/>
        <w:rPr>
          <w:sz w:val="20"/>
          <w:szCs w:val="20"/>
        </w:rPr>
      </w:pPr>
      <w:r w:rsidRPr="00367F56">
        <w:rPr>
          <w:sz w:val="20"/>
          <w:szCs w:val="20"/>
        </w:rPr>
        <w:t>Can the system operate in adverse weather and environmental conditions?</w:t>
      </w:r>
      <w:r w:rsidR="00AC466B">
        <w:rPr>
          <w:sz w:val="20"/>
          <w:szCs w:val="20"/>
        </w:rPr>
        <w:t xml:space="preserve"> See requirement </w:t>
      </w:r>
      <w:r w:rsidR="00AC466B" w:rsidRPr="00AC466B">
        <w:rPr>
          <w:sz w:val="20"/>
          <w:szCs w:val="20"/>
          <w:lang w:val="en-US"/>
        </w:rPr>
        <w:t>EMS-C09-SYS-SHA-10330 from the EMS4.0 specification.</w:t>
      </w:r>
    </w:p>
    <w:p w14:paraId="17AD4DA7" w14:textId="77777777" w:rsidR="004756E7" w:rsidRDefault="004756E7" w:rsidP="004756E7">
      <w:pPr>
        <w:ind w:left="360"/>
      </w:pPr>
    </w:p>
    <w:p w14:paraId="712A950A" w14:textId="77777777" w:rsidR="00994790" w:rsidRPr="004756E7" w:rsidRDefault="00994790" w:rsidP="004756E7">
      <w:pPr>
        <w:ind w:left="360"/>
      </w:pPr>
    </w:p>
    <w:tbl>
      <w:tblPr>
        <w:tblStyle w:val="LVNLTabel"/>
        <w:tblW w:w="0" w:type="auto"/>
        <w:tblLook w:val="04A0" w:firstRow="1" w:lastRow="0" w:firstColumn="1" w:lastColumn="0" w:noHBand="0" w:noVBand="1"/>
      </w:tblPr>
      <w:tblGrid>
        <w:gridCol w:w="8476"/>
      </w:tblGrid>
      <w:tr w:rsidR="004756E7" w14:paraId="34F51AF9"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7B3B81F2" w14:textId="77777777" w:rsidR="004756E7" w:rsidRDefault="004756E7" w:rsidP="00DC160F">
            <w:r>
              <w:lastRenderedPageBreak/>
              <w:t>Answer(s)</w:t>
            </w:r>
          </w:p>
        </w:tc>
      </w:tr>
      <w:tr w:rsidR="004756E7" w14:paraId="5EE10EF8" w14:textId="77777777" w:rsidTr="00DC160F">
        <w:tc>
          <w:tcPr>
            <w:tcW w:w="8420" w:type="dxa"/>
          </w:tcPr>
          <w:p w14:paraId="3A189840" w14:textId="77777777" w:rsidR="004756E7" w:rsidRDefault="004756E7" w:rsidP="00DC160F"/>
          <w:p w14:paraId="5C95A843" w14:textId="77777777" w:rsidR="004756E7" w:rsidRDefault="004756E7" w:rsidP="00DC160F"/>
          <w:p w14:paraId="74650A72" w14:textId="77777777" w:rsidR="004756E7" w:rsidRDefault="004756E7" w:rsidP="00DC160F"/>
          <w:p w14:paraId="634EBE22" w14:textId="77777777" w:rsidR="004756E7" w:rsidRDefault="004756E7" w:rsidP="00DC160F"/>
        </w:tc>
      </w:tr>
    </w:tbl>
    <w:p w14:paraId="740CE3ED" w14:textId="77777777" w:rsidR="00542C3D" w:rsidRPr="00542C3D" w:rsidRDefault="00542C3D" w:rsidP="00367F56"/>
    <w:p w14:paraId="4DB4226A" w14:textId="0C496DD9" w:rsidR="00FC1CEF" w:rsidRDefault="00FC1CEF" w:rsidP="00367F56">
      <w:pPr>
        <w:pStyle w:val="Kop3"/>
        <w:spacing w:before="0" w:after="0"/>
      </w:pPr>
      <w:bookmarkStart w:id="34" w:name="_Toc203403719"/>
      <w:r>
        <w:t>Lightning protection</w:t>
      </w:r>
      <w:bookmarkEnd w:id="34"/>
    </w:p>
    <w:p w14:paraId="23F34670" w14:textId="2D6D890F" w:rsidR="00B05FCB" w:rsidRDefault="00C95FE0" w:rsidP="00367F56">
      <w:r>
        <w:t>Mostly, the</w:t>
      </w:r>
      <w:r w:rsidR="00FC1CEF" w:rsidRPr="00FC1CEF">
        <w:t xml:space="preserve"> envisaged location</w:t>
      </w:r>
      <w:r>
        <w:t>,</w:t>
      </w:r>
      <w:r w:rsidR="00FC1CEF" w:rsidRPr="00FC1CEF">
        <w:t xml:space="preserve"> </w:t>
      </w:r>
      <w:r>
        <w:t xml:space="preserve">to use the mobile radar in, </w:t>
      </w:r>
      <w:r w:rsidR="00FC1CEF" w:rsidRPr="00FC1CEF">
        <w:t>is situated on the airfield and is subject to ICAO Annex 14 – obstacle limitation surfaces (imposing height restrictions of circa 25 meter above ground level).</w:t>
      </w:r>
    </w:p>
    <w:p w14:paraId="6E2A32CB" w14:textId="77777777" w:rsidR="00B05FCB" w:rsidRDefault="00B05FCB" w:rsidP="00B05FCB"/>
    <w:p w14:paraId="19F5A4A3" w14:textId="4E2F4A30" w:rsidR="00B05FCB" w:rsidRDefault="00B05FCB" w:rsidP="008F6B25">
      <w:pPr>
        <w:pStyle w:val="Lijstalinea"/>
        <w:numPr>
          <w:ilvl w:val="0"/>
          <w:numId w:val="22"/>
        </w:numPr>
        <w:spacing w:after="0"/>
        <w:rPr>
          <w:sz w:val="20"/>
          <w:szCs w:val="20"/>
        </w:rPr>
      </w:pPr>
      <w:r w:rsidRPr="008F6B25">
        <w:rPr>
          <w:sz w:val="20"/>
          <w:szCs w:val="20"/>
        </w:rPr>
        <w:t>How is lightning protection implemented in your mobile radar system?</w:t>
      </w:r>
    </w:p>
    <w:p w14:paraId="7BC31B08" w14:textId="77777777" w:rsidR="004756E7" w:rsidRDefault="004756E7" w:rsidP="004756E7"/>
    <w:tbl>
      <w:tblPr>
        <w:tblStyle w:val="LVNLTabel"/>
        <w:tblW w:w="0" w:type="auto"/>
        <w:tblLook w:val="04A0" w:firstRow="1" w:lastRow="0" w:firstColumn="1" w:lastColumn="0" w:noHBand="0" w:noVBand="1"/>
      </w:tblPr>
      <w:tblGrid>
        <w:gridCol w:w="8476"/>
      </w:tblGrid>
      <w:tr w:rsidR="004756E7" w14:paraId="0DC66A9C"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678C55DA" w14:textId="77777777" w:rsidR="004756E7" w:rsidRDefault="004756E7" w:rsidP="00DC160F">
            <w:r>
              <w:t>Answer(s)</w:t>
            </w:r>
          </w:p>
        </w:tc>
      </w:tr>
      <w:tr w:rsidR="004756E7" w14:paraId="3472F8A1" w14:textId="77777777" w:rsidTr="00DC160F">
        <w:tc>
          <w:tcPr>
            <w:tcW w:w="8420" w:type="dxa"/>
          </w:tcPr>
          <w:p w14:paraId="0FF4910E" w14:textId="77777777" w:rsidR="004756E7" w:rsidRDefault="004756E7" w:rsidP="00DC160F"/>
          <w:p w14:paraId="346D8A46" w14:textId="77777777" w:rsidR="004756E7" w:rsidRDefault="004756E7" w:rsidP="00DC160F"/>
          <w:p w14:paraId="695E5E24" w14:textId="77777777" w:rsidR="004756E7" w:rsidRDefault="004756E7" w:rsidP="00DC160F"/>
          <w:p w14:paraId="644E8C8D" w14:textId="77777777" w:rsidR="004756E7" w:rsidRDefault="004756E7" w:rsidP="00DC160F"/>
        </w:tc>
      </w:tr>
    </w:tbl>
    <w:p w14:paraId="058B65C3" w14:textId="77777777" w:rsidR="004756E7" w:rsidRPr="004756E7" w:rsidRDefault="004756E7" w:rsidP="004756E7"/>
    <w:p w14:paraId="454EA442" w14:textId="77777777" w:rsidR="00914232" w:rsidRPr="00C93AFB" w:rsidRDefault="00914232" w:rsidP="00367F56"/>
    <w:p w14:paraId="5B8A4A1B" w14:textId="7BA096A9" w:rsidR="00C84B4D" w:rsidRDefault="00C84B4D" w:rsidP="00367F56">
      <w:pPr>
        <w:pStyle w:val="Kop2"/>
        <w:spacing w:before="0" w:after="0"/>
      </w:pPr>
      <w:bookmarkStart w:id="35" w:name="_Toc203403720"/>
      <w:r>
        <w:t>Operational and</w:t>
      </w:r>
      <w:r w:rsidR="00EC1D22">
        <w:t xml:space="preserve"> l</w:t>
      </w:r>
      <w:r>
        <w:t xml:space="preserve">ogistical </w:t>
      </w:r>
      <w:r w:rsidR="00EC1D22">
        <w:t>a</w:t>
      </w:r>
      <w:r>
        <w:t>spects</w:t>
      </w:r>
      <w:bookmarkEnd w:id="35"/>
    </w:p>
    <w:p w14:paraId="463A1719" w14:textId="543245AF" w:rsidR="00C84B4D" w:rsidRDefault="00C84B4D" w:rsidP="00367F56">
      <w:r>
        <w:t>This section focuses on deployment factors, site requirements, transportability and personnel needs.</w:t>
      </w:r>
    </w:p>
    <w:p w14:paraId="1EBE19E3" w14:textId="77777777" w:rsidR="00C84B4D" w:rsidRDefault="00C84B4D" w:rsidP="00367F56"/>
    <w:p w14:paraId="5A51F1F5" w14:textId="18E67425" w:rsidR="00C84B4D" w:rsidRPr="00DB207D" w:rsidRDefault="00DB207D" w:rsidP="00EE7BF9">
      <w:pPr>
        <w:pStyle w:val="Lijstalinea"/>
        <w:numPr>
          <w:ilvl w:val="0"/>
          <w:numId w:val="27"/>
        </w:numPr>
        <w:spacing w:after="0"/>
      </w:pPr>
      <w:r>
        <w:rPr>
          <w:sz w:val="20"/>
          <w:szCs w:val="20"/>
        </w:rPr>
        <w:t xml:space="preserve">What are the minimum site requirements (terrain, </w:t>
      </w:r>
      <w:r w:rsidR="00B528CD">
        <w:rPr>
          <w:sz w:val="20"/>
          <w:szCs w:val="20"/>
        </w:rPr>
        <w:t xml:space="preserve">infrastructure, </w:t>
      </w:r>
      <w:r>
        <w:rPr>
          <w:sz w:val="20"/>
          <w:szCs w:val="20"/>
        </w:rPr>
        <w:t xml:space="preserve">power, </w:t>
      </w:r>
      <w:r w:rsidR="00B528CD">
        <w:rPr>
          <w:sz w:val="20"/>
          <w:szCs w:val="20"/>
        </w:rPr>
        <w:t xml:space="preserve">network connectivity, </w:t>
      </w:r>
      <w:r>
        <w:rPr>
          <w:sz w:val="20"/>
          <w:szCs w:val="20"/>
        </w:rPr>
        <w:t>space)?</w:t>
      </w:r>
    </w:p>
    <w:p w14:paraId="2AE36099" w14:textId="63E7BE4A" w:rsidR="00DB207D" w:rsidRPr="005B4221" w:rsidRDefault="00DB207D" w:rsidP="00EE7BF9">
      <w:pPr>
        <w:pStyle w:val="Lijstalinea"/>
        <w:numPr>
          <w:ilvl w:val="0"/>
          <w:numId w:val="27"/>
        </w:numPr>
        <w:spacing w:after="0"/>
      </w:pPr>
      <w:r>
        <w:rPr>
          <w:sz w:val="20"/>
          <w:szCs w:val="20"/>
        </w:rPr>
        <w:t>What type of power supply is required</w:t>
      </w:r>
      <w:r w:rsidR="005938B8">
        <w:rPr>
          <w:sz w:val="20"/>
          <w:szCs w:val="20"/>
        </w:rPr>
        <w:t xml:space="preserve"> (grid, generator, battery)?</w:t>
      </w:r>
      <w:r w:rsidR="00BB41F1">
        <w:rPr>
          <w:sz w:val="20"/>
          <w:szCs w:val="20"/>
        </w:rPr>
        <w:t xml:space="preserve"> </w:t>
      </w:r>
      <w:r w:rsidR="000727A0">
        <w:rPr>
          <w:sz w:val="20"/>
          <w:szCs w:val="20"/>
        </w:rPr>
        <w:t>What is included in your system?</w:t>
      </w:r>
    </w:p>
    <w:p w14:paraId="51B199F7" w14:textId="1672A440" w:rsidR="005B4221" w:rsidRPr="005B4221" w:rsidRDefault="005B4221" w:rsidP="00EE7BF9">
      <w:pPr>
        <w:pStyle w:val="Lijstalinea"/>
        <w:numPr>
          <w:ilvl w:val="0"/>
          <w:numId w:val="27"/>
        </w:numPr>
        <w:spacing w:after="0"/>
      </w:pPr>
      <w:r>
        <w:rPr>
          <w:sz w:val="20"/>
          <w:szCs w:val="20"/>
        </w:rPr>
        <w:t>What type of transport (vehicle, trailer, airlift) is required?</w:t>
      </w:r>
    </w:p>
    <w:p w14:paraId="0853D037" w14:textId="25558DDB" w:rsidR="005938B8" w:rsidRDefault="00747E89" w:rsidP="00EE7BF9">
      <w:pPr>
        <w:pStyle w:val="Lijstalinea"/>
        <w:numPr>
          <w:ilvl w:val="0"/>
          <w:numId w:val="27"/>
        </w:numPr>
        <w:spacing w:after="0"/>
      </w:pPr>
      <w:r>
        <w:rPr>
          <w:sz w:val="20"/>
          <w:szCs w:val="20"/>
        </w:rPr>
        <w:t>How many personnel are needed for setup and operation? What skill level is required?</w:t>
      </w:r>
      <w:r w:rsidR="000727A0">
        <w:rPr>
          <w:sz w:val="20"/>
          <w:szCs w:val="20"/>
        </w:rPr>
        <w:t xml:space="preserve"> </w:t>
      </w:r>
      <w:r w:rsidR="00C56C5E">
        <w:rPr>
          <w:sz w:val="20"/>
          <w:szCs w:val="20"/>
        </w:rPr>
        <w:t>Is this something that will or could be provided by you?</w:t>
      </w:r>
    </w:p>
    <w:p w14:paraId="1BB96A52" w14:textId="0095BED1" w:rsidR="005938B8" w:rsidRPr="00ED7941" w:rsidRDefault="005938B8" w:rsidP="00EE7BF9">
      <w:pPr>
        <w:pStyle w:val="Lijstalinea"/>
        <w:numPr>
          <w:ilvl w:val="0"/>
          <w:numId w:val="27"/>
        </w:numPr>
        <w:spacing w:after="0"/>
        <w:rPr>
          <w:sz w:val="20"/>
          <w:szCs w:val="20"/>
        </w:rPr>
      </w:pPr>
      <w:r w:rsidRPr="00ED7941">
        <w:rPr>
          <w:sz w:val="20"/>
          <w:szCs w:val="20"/>
        </w:rPr>
        <w:t xml:space="preserve">Could you indicate which facilities (such as </w:t>
      </w:r>
      <w:r w:rsidR="001F29AA" w:rsidRPr="00ED7941">
        <w:rPr>
          <w:sz w:val="20"/>
          <w:szCs w:val="20"/>
        </w:rPr>
        <w:t>power and other connection points) must be facilitated by ATC-NL in order to be able to use a mobile radar system on location?</w:t>
      </w:r>
    </w:p>
    <w:p w14:paraId="25EC5085" w14:textId="14379A88" w:rsidR="00D103DC" w:rsidRDefault="007474CB" w:rsidP="00B528CD">
      <w:pPr>
        <w:pStyle w:val="Lijstalinea"/>
        <w:numPr>
          <w:ilvl w:val="0"/>
          <w:numId w:val="27"/>
        </w:numPr>
        <w:rPr>
          <w:sz w:val="20"/>
          <w:szCs w:val="20"/>
        </w:rPr>
      </w:pPr>
      <w:r w:rsidRPr="00ED7941">
        <w:rPr>
          <w:sz w:val="20"/>
          <w:szCs w:val="20"/>
        </w:rPr>
        <w:t>Are there any specific things to consider when</w:t>
      </w:r>
      <w:r w:rsidR="00C04424" w:rsidRPr="00ED7941">
        <w:rPr>
          <w:sz w:val="20"/>
          <w:szCs w:val="20"/>
        </w:rPr>
        <w:t xml:space="preserve"> choosing a location for the operation and storage?</w:t>
      </w:r>
      <w:r w:rsidR="00B528CD" w:rsidRPr="00ED7941">
        <w:rPr>
          <w:sz w:val="20"/>
          <w:szCs w:val="20"/>
        </w:rPr>
        <w:t xml:space="preserve"> </w:t>
      </w:r>
      <w:r w:rsidR="00C04424" w:rsidRPr="00ED7941">
        <w:rPr>
          <w:sz w:val="20"/>
          <w:szCs w:val="20"/>
        </w:rPr>
        <w:t>What kind of location are mobile radars stored when they are not operational?</w:t>
      </w:r>
    </w:p>
    <w:p w14:paraId="0A9B8753" w14:textId="170225DB" w:rsidR="00130FB4" w:rsidRDefault="00130FB4" w:rsidP="00B528CD">
      <w:pPr>
        <w:pStyle w:val="Lijstalinea"/>
        <w:numPr>
          <w:ilvl w:val="0"/>
          <w:numId w:val="27"/>
        </w:numPr>
        <w:rPr>
          <w:sz w:val="20"/>
          <w:szCs w:val="20"/>
        </w:rPr>
      </w:pPr>
      <w:r>
        <w:rPr>
          <w:sz w:val="20"/>
          <w:szCs w:val="20"/>
        </w:rPr>
        <w:t>Do you have experience with legal issues affecting the deployment of mobile radars, such as specific permits to deploy a radar at a specific site? How have you dealt with those in the past?</w:t>
      </w:r>
    </w:p>
    <w:tbl>
      <w:tblPr>
        <w:tblStyle w:val="LVNLTabel"/>
        <w:tblW w:w="0" w:type="auto"/>
        <w:tblLook w:val="04A0" w:firstRow="1" w:lastRow="0" w:firstColumn="1" w:lastColumn="0" w:noHBand="0" w:noVBand="1"/>
      </w:tblPr>
      <w:tblGrid>
        <w:gridCol w:w="8476"/>
      </w:tblGrid>
      <w:tr w:rsidR="004756E7" w14:paraId="0B622EBD"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1385B44A" w14:textId="77777777" w:rsidR="004756E7" w:rsidRDefault="004756E7" w:rsidP="00DC160F">
            <w:r>
              <w:t>Answer(s)</w:t>
            </w:r>
          </w:p>
        </w:tc>
      </w:tr>
      <w:tr w:rsidR="004756E7" w14:paraId="49D3BEB5" w14:textId="77777777" w:rsidTr="00DC160F">
        <w:tc>
          <w:tcPr>
            <w:tcW w:w="8420" w:type="dxa"/>
          </w:tcPr>
          <w:p w14:paraId="50A7B072" w14:textId="77777777" w:rsidR="004756E7" w:rsidRDefault="004756E7" w:rsidP="00DC160F"/>
          <w:p w14:paraId="4C28F090" w14:textId="77777777" w:rsidR="004756E7" w:rsidRDefault="004756E7" w:rsidP="00DC160F"/>
          <w:p w14:paraId="59A19469" w14:textId="77777777" w:rsidR="004756E7" w:rsidRDefault="004756E7" w:rsidP="00DC160F"/>
          <w:p w14:paraId="26C760A7" w14:textId="77777777" w:rsidR="004756E7" w:rsidRDefault="004756E7" w:rsidP="00DC160F"/>
        </w:tc>
      </w:tr>
    </w:tbl>
    <w:p w14:paraId="77A402C0" w14:textId="77777777" w:rsidR="004756E7" w:rsidRDefault="004756E7" w:rsidP="004756E7"/>
    <w:p w14:paraId="6169C951" w14:textId="77777777" w:rsidR="004756E7" w:rsidRPr="004756E7" w:rsidRDefault="004756E7" w:rsidP="004756E7"/>
    <w:p w14:paraId="40F28C19" w14:textId="77777777" w:rsidR="00D103DC" w:rsidRPr="00AE09C8" w:rsidRDefault="00D103DC" w:rsidP="00367F56">
      <w:pPr>
        <w:rPr>
          <w:lang w:val="en-US"/>
        </w:rPr>
      </w:pPr>
    </w:p>
    <w:p w14:paraId="2E68E48A" w14:textId="0C7AADF7" w:rsidR="00086153" w:rsidRDefault="00607D97" w:rsidP="00367F56">
      <w:pPr>
        <w:pStyle w:val="Kop2"/>
        <w:spacing w:before="0" w:after="0"/>
      </w:pPr>
      <w:bookmarkStart w:id="36" w:name="_Toc203403721"/>
      <w:r>
        <w:t>Redundancy</w:t>
      </w:r>
      <w:r w:rsidR="00086153">
        <w:t xml:space="preserve"> and reliability</w:t>
      </w:r>
      <w:bookmarkEnd w:id="36"/>
    </w:p>
    <w:p w14:paraId="06BCD733" w14:textId="21C386B9" w:rsidR="00607D97" w:rsidRDefault="00CD2DB6" w:rsidP="00367F56">
      <w:r w:rsidRPr="00CD2DB6">
        <w:t xml:space="preserve">Operational continuity is of great importance and redundancy is a prerequisite for reliable operation. Therefore, redundancy must also be considered. The mobile radar will be used to prevent a failure of a </w:t>
      </w:r>
      <w:r w:rsidRPr="00CD2DB6">
        <w:lastRenderedPageBreak/>
        <w:t>radar from leading to a reduction in capacity.</w:t>
      </w:r>
      <w:r w:rsidR="00607D97">
        <w:t xml:space="preserve"> </w:t>
      </w:r>
      <w:r w:rsidR="00BD6CD5">
        <w:t>Redundancy should prevent sabotage, a cyber-attack or technical failures.</w:t>
      </w:r>
    </w:p>
    <w:p w14:paraId="251A1929" w14:textId="77777777" w:rsidR="00BD6CD5" w:rsidRDefault="00BD6CD5" w:rsidP="00367F56"/>
    <w:p w14:paraId="59FE33B2" w14:textId="77777777" w:rsidR="00735B98" w:rsidRDefault="00735B98" w:rsidP="00F23FAD">
      <w:pPr>
        <w:pStyle w:val="Lijstalinea"/>
        <w:numPr>
          <w:ilvl w:val="0"/>
          <w:numId w:val="28"/>
        </w:numPr>
        <w:spacing w:after="0"/>
        <w:rPr>
          <w:sz w:val="20"/>
          <w:szCs w:val="20"/>
        </w:rPr>
      </w:pPr>
      <w:r w:rsidRPr="00735B98">
        <w:rPr>
          <w:sz w:val="20"/>
          <w:szCs w:val="20"/>
        </w:rPr>
        <w:t>How has consideration been given to preventing a reduction in capacity?</w:t>
      </w:r>
    </w:p>
    <w:p w14:paraId="1D0DB315" w14:textId="53595E57" w:rsidR="00735B98" w:rsidRDefault="00BC0214" w:rsidP="00F23FAD">
      <w:pPr>
        <w:pStyle w:val="Lijstalinea"/>
        <w:numPr>
          <w:ilvl w:val="0"/>
          <w:numId w:val="28"/>
        </w:numPr>
        <w:spacing w:after="0"/>
        <w:rPr>
          <w:sz w:val="20"/>
          <w:szCs w:val="20"/>
        </w:rPr>
      </w:pPr>
      <w:r w:rsidRPr="008D36CB">
        <w:rPr>
          <w:sz w:val="20"/>
          <w:szCs w:val="20"/>
        </w:rPr>
        <w:t xml:space="preserve">Which options are used for redundancy </w:t>
      </w:r>
      <w:r w:rsidR="008D36CB" w:rsidRPr="008D36CB">
        <w:rPr>
          <w:sz w:val="20"/>
          <w:szCs w:val="20"/>
        </w:rPr>
        <w:t>(backup power supply, spare parts, dual network connection, multi-location data logging, or other)?</w:t>
      </w:r>
    </w:p>
    <w:p w14:paraId="77218610" w14:textId="5D36AA33" w:rsidR="00E318E6" w:rsidRDefault="00E318E6" w:rsidP="00F23FAD">
      <w:pPr>
        <w:pStyle w:val="Lijstalinea"/>
        <w:numPr>
          <w:ilvl w:val="0"/>
          <w:numId w:val="28"/>
        </w:numPr>
        <w:spacing w:after="0"/>
        <w:rPr>
          <w:sz w:val="20"/>
          <w:szCs w:val="20"/>
        </w:rPr>
      </w:pPr>
      <w:r>
        <w:rPr>
          <w:sz w:val="20"/>
          <w:szCs w:val="20"/>
        </w:rPr>
        <w:t>Can the system be monitored or diagnosed remotely in case of malfunction?</w:t>
      </w:r>
    </w:p>
    <w:p w14:paraId="703DD25B" w14:textId="77777777" w:rsidR="004756E7" w:rsidRPr="004756E7" w:rsidRDefault="004756E7" w:rsidP="00DD38EA"/>
    <w:tbl>
      <w:tblPr>
        <w:tblStyle w:val="LVNLTabel"/>
        <w:tblW w:w="0" w:type="auto"/>
        <w:tblLook w:val="04A0" w:firstRow="1" w:lastRow="0" w:firstColumn="1" w:lastColumn="0" w:noHBand="0" w:noVBand="1"/>
      </w:tblPr>
      <w:tblGrid>
        <w:gridCol w:w="8476"/>
      </w:tblGrid>
      <w:tr w:rsidR="004756E7" w14:paraId="5932FAAA"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3390E877" w14:textId="77777777" w:rsidR="004756E7" w:rsidRDefault="004756E7" w:rsidP="00DC160F">
            <w:r>
              <w:t>Answer(s)</w:t>
            </w:r>
          </w:p>
        </w:tc>
      </w:tr>
      <w:tr w:rsidR="004756E7" w14:paraId="72647440" w14:textId="77777777" w:rsidTr="00DC160F">
        <w:tc>
          <w:tcPr>
            <w:tcW w:w="8420" w:type="dxa"/>
          </w:tcPr>
          <w:p w14:paraId="13C73902" w14:textId="77777777" w:rsidR="004756E7" w:rsidRDefault="004756E7" w:rsidP="00DC160F"/>
          <w:p w14:paraId="5CE2AEC2" w14:textId="77777777" w:rsidR="004756E7" w:rsidRDefault="004756E7" w:rsidP="00DC160F"/>
          <w:p w14:paraId="7F5728AE" w14:textId="77777777" w:rsidR="004756E7" w:rsidRDefault="004756E7" w:rsidP="00DC160F"/>
          <w:p w14:paraId="4DC0A41B" w14:textId="77777777" w:rsidR="004756E7" w:rsidRDefault="004756E7" w:rsidP="00DC160F"/>
        </w:tc>
      </w:tr>
    </w:tbl>
    <w:p w14:paraId="751F2498" w14:textId="77777777" w:rsidR="004756E7" w:rsidRPr="004756E7" w:rsidRDefault="004756E7" w:rsidP="004756E7"/>
    <w:p w14:paraId="034AFDBE" w14:textId="77777777" w:rsidR="00FC1CEF" w:rsidRPr="00735B98" w:rsidRDefault="00FC1CEF" w:rsidP="00367F56">
      <w:pPr>
        <w:rPr>
          <w:lang w:val="en-US"/>
        </w:rPr>
      </w:pPr>
    </w:p>
    <w:p w14:paraId="26D6358F" w14:textId="0EE47BBE" w:rsidR="00714D5E" w:rsidRDefault="00714D5E" w:rsidP="00367F56">
      <w:pPr>
        <w:pStyle w:val="Kop2"/>
        <w:spacing w:before="0" w:after="0"/>
      </w:pPr>
      <w:bookmarkStart w:id="37" w:name="_Toc203403722"/>
      <w:r>
        <w:t>Maintenance strategy</w:t>
      </w:r>
      <w:bookmarkEnd w:id="37"/>
    </w:p>
    <w:p w14:paraId="46B011B8" w14:textId="5F514994" w:rsidR="00D568FC" w:rsidRDefault="005A0BF5" w:rsidP="00367F56">
      <w:r w:rsidRPr="005A0BF5">
        <w:t xml:space="preserve">The maintenance concept significantly affects the system’s operational availability, life-cycle cost, and manpower requirements. </w:t>
      </w:r>
    </w:p>
    <w:p w14:paraId="31DD6F5D" w14:textId="77777777" w:rsidR="005A0BF5" w:rsidRDefault="005A0BF5" w:rsidP="00367F56"/>
    <w:p w14:paraId="70FA2898" w14:textId="44F4E744" w:rsidR="00C00A75" w:rsidRDefault="00C00A75" w:rsidP="00F23FAD">
      <w:pPr>
        <w:pStyle w:val="Lijstnummering2"/>
        <w:numPr>
          <w:ilvl w:val="1"/>
          <w:numId w:val="29"/>
        </w:numPr>
      </w:pPr>
      <w:r>
        <w:t>What (in your opinion) would be an appropriate maintenance strategy (e.g. preventive maintenance schedules, necessary spares, service bulletins, repair services, etc.)?</w:t>
      </w:r>
    </w:p>
    <w:p w14:paraId="608606D2" w14:textId="69B7A780" w:rsidR="000C6C18" w:rsidRDefault="000C6C18" w:rsidP="00F23FAD">
      <w:pPr>
        <w:pStyle w:val="Lijstnummering2"/>
        <w:numPr>
          <w:ilvl w:val="1"/>
          <w:numId w:val="29"/>
        </w:numPr>
      </w:pPr>
      <w:r>
        <w:t>What aspects are involved in maintenance (</w:t>
      </w:r>
      <w:r w:rsidR="00BC3D94">
        <w:t>folding of the radar, specific wiring, etc.)?</w:t>
      </w:r>
    </w:p>
    <w:p w14:paraId="3E96CC8A" w14:textId="3041F7B2" w:rsidR="00C00A75" w:rsidRDefault="006E7B7D" w:rsidP="00F23FAD">
      <w:pPr>
        <w:pStyle w:val="Lijstnummering2"/>
        <w:numPr>
          <w:ilvl w:val="1"/>
          <w:numId w:val="29"/>
        </w:numPr>
      </w:pPr>
      <w:r>
        <w:t>Could you i</w:t>
      </w:r>
      <w:r w:rsidRPr="006E7B7D">
        <w:t xml:space="preserve">ndicate which support services, including training, maintenance and technical assistance, are </w:t>
      </w:r>
      <w:r>
        <w:t>necessary</w:t>
      </w:r>
      <w:r w:rsidR="00EA0B44">
        <w:t xml:space="preserve"> and whom needs to arrange these</w:t>
      </w:r>
      <w:r>
        <w:t xml:space="preserve">? </w:t>
      </w:r>
    </w:p>
    <w:p w14:paraId="322BE9AC" w14:textId="63740E9B" w:rsidR="006E7B7D" w:rsidRDefault="006E7B7D" w:rsidP="00F23FAD">
      <w:pPr>
        <w:pStyle w:val="Lijstnummering2"/>
        <w:numPr>
          <w:ilvl w:val="1"/>
          <w:numId w:val="29"/>
        </w:numPr>
      </w:pPr>
      <w:r>
        <w:t xml:space="preserve">How would you propose to have ATC-NL maintenance personnel </w:t>
      </w:r>
      <w:r w:rsidR="00AE396F">
        <w:t>trained?</w:t>
      </w:r>
    </w:p>
    <w:p w14:paraId="138EBDAE" w14:textId="4D0E4789" w:rsidR="00333F5F" w:rsidRDefault="00333F5F" w:rsidP="00ED7941">
      <w:pPr>
        <w:pStyle w:val="Lijstnummering2"/>
        <w:numPr>
          <w:ilvl w:val="1"/>
          <w:numId w:val="29"/>
        </w:numPr>
      </w:pPr>
      <w:r w:rsidRPr="00333F5F">
        <w:t>Is there a possibility to train personnel for maintenance of the mobile radar</w:t>
      </w:r>
      <w:r w:rsidR="00903646">
        <w:t xml:space="preserve"> with courses </w:t>
      </w:r>
      <w:r>
        <w:t>by you?</w:t>
      </w:r>
    </w:p>
    <w:p w14:paraId="2CCCC203" w14:textId="77777777" w:rsidR="00DD38EA" w:rsidRDefault="00DD38EA" w:rsidP="00DD38EA">
      <w:pPr>
        <w:pStyle w:val="Lijstnummering2"/>
        <w:numPr>
          <w:ilvl w:val="0"/>
          <w:numId w:val="0"/>
        </w:numPr>
        <w:ind w:left="680" w:hanging="340"/>
      </w:pPr>
    </w:p>
    <w:tbl>
      <w:tblPr>
        <w:tblStyle w:val="LVNLTabel"/>
        <w:tblW w:w="0" w:type="auto"/>
        <w:tblLook w:val="04A0" w:firstRow="1" w:lastRow="0" w:firstColumn="1" w:lastColumn="0" w:noHBand="0" w:noVBand="1"/>
      </w:tblPr>
      <w:tblGrid>
        <w:gridCol w:w="8476"/>
      </w:tblGrid>
      <w:tr w:rsidR="00DD38EA" w14:paraId="7D1167C5"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396544E9" w14:textId="77777777" w:rsidR="00DD38EA" w:rsidRDefault="00DD38EA" w:rsidP="00DC160F">
            <w:r>
              <w:t>Answer(s)</w:t>
            </w:r>
          </w:p>
        </w:tc>
      </w:tr>
      <w:tr w:rsidR="00DD38EA" w14:paraId="4D8397DE" w14:textId="77777777" w:rsidTr="00DC160F">
        <w:tc>
          <w:tcPr>
            <w:tcW w:w="8420" w:type="dxa"/>
          </w:tcPr>
          <w:p w14:paraId="1FC6FB90" w14:textId="77777777" w:rsidR="00DD38EA" w:rsidRDefault="00DD38EA" w:rsidP="00DC160F"/>
          <w:p w14:paraId="2FAD74B1" w14:textId="77777777" w:rsidR="00DD38EA" w:rsidRDefault="00DD38EA" w:rsidP="00DC160F"/>
          <w:p w14:paraId="2C6278AD" w14:textId="77777777" w:rsidR="00DD38EA" w:rsidRDefault="00DD38EA" w:rsidP="00DC160F"/>
          <w:p w14:paraId="58BC5E89" w14:textId="77777777" w:rsidR="00DD38EA" w:rsidRDefault="00DD38EA" w:rsidP="00DC160F"/>
        </w:tc>
      </w:tr>
    </w:tbl>
    <w:p w14:paraId="50B888FC" w14:textId="77777777" w:rsidR="00DD38EA" w:rsidRDefault="00DD38EA" w:rsidP="00DD38EA">
      <w:pPr>
        <w:pStyle w:val="Lijstnummering2"/>
        <w:numPr>
          <w:ilvl w:val="0"/>
          <w:numId w:val="0"/>
        </w:numPr>
        <w:ind w:left="680" w:hanging="340"/>
      </w:pPr>
    </w:p>
    <w:p w14:paraId="5144AE29" w14:textId="77777777" w:rsidR="009D6771" w:rsidRPr="00AE09C8" w:rsidRDefault="009D6771" w:rsidP="00367F56">
      <w:pPr>
        <w:rPr>
          <w:lang w:val="en-US"/>
        </w:rPr>
      </w:pPr>
    </w:p>
    <w:p w14:paraId="4EA31E37" w14:textId="77777777" w:rsidR="00196A68" w:rsidRDefault="00196A68" w:rsidP="00367F56">
      <w:pPr>
        <w:pStyle w:val="Kop2"/>
        <w:spacing w:before="0" w:after="0"/>
      </w:pPr>
      <w:bookmarkStart w:id="38" w:name="_Toc203403723"/>
      <w:r>
        <w:t>Support and Service</w:t>
      </w:r>
      <w:bookmarkEnd w:id="38"/>
    </w:p>
    <w:p w14:paraId="4B7D0E93" w14:textId="3827A433" w:rsidR="009E478A" w:rsidRDefault="005A0BF5" w:rsidP="00367F56">
      <w:r w:rsidRPr="005A0BF5">
        <w:t>Effective and responsive support services are essential to ensure long-term system uptime and user satisfaction. This includes training, repair, troubleshooting, and ongoing technical assistance.</w:t>
      </w:r>
    </w:p>
    <w:p w14:paraId="6A5B3E29" w14:textId="77777777" w:rsidR="005A0BF5" w:rsidRDefault="005A0BF5" w:rsidP="00367F56"/>
    <w:p w14:paraId="3729E52A" w14:textId="7CEB0E37" w:rsidR="009E478A" w:rsidRPr="009E478A" w:rsidRDefault="009E478A" w:rsidP="00F23FAD">
      <w:pPr>
        <w:pStyle w:val="Lijstalinea"/>
        <w:numPr>
          <w:ilvl w:val="0"/>
          <w:numId w:val="30"/>
        </w:numPr>
        <w:spacing w:after="0"/>
      </w:pPr>
      <w:r>
        <w:rPr>
          <w:sz w:val="20"/>
          <w:szCs w:val="20"/>
        </w:rPr>
        <w:t>What warranty and after-sales support do you offer?</w:t>
      </w:r>
    </w:p>
    <w:p w14:paraId="3670B0E0" w14:textId="7F451194" w:rsidR="009E478A" w:rsidRPr="009E478A" w:rsidRDefault="009E478A" w:rsidP="00F23FAD">
      <w:pPr>
        <w:pStyle w:val="Lijstalinea"/>
        <w:numPr>
          <w:ilvl w:val="0"/>
          <w:numId w:val="30"/>
        </w:numPr>
        <w:spacing w:after="0"/>
      </w:pPr>
      <w:r>
        <w:rPr>
          <w:sz w:val="20"/>
          <w:szCs w:val="20"/>
        </w:rPr>
        <w:t>Do you provide training for operators and maintenance personnel?</w:t>
      </w:r>
    </w:p>
    <w:p w14:paraId="43B4BE51" w14:textId="5A9EB4AE" w:rsidR="009E478A" w:rsidRPr="009E478A" w:rsidRDefault="009E478A" w:rsidP="00F23FAD">
      <w:pPr>
        <w:pStyle w:val="Lijstalinea"/>
        <w:numPr>
          <w:ilvl w:val="0"/>
          <w:numId w:val="30"/>
        </w:numPr>
        <w:spacing w:after="0"/>
      </w:pPr>
      <w:r>
        <w:rPr>
          <w:sz w:val="20"/>
          <w:szCs w:val="20"/>
        </w:rPr>
        <w:t>How are software updates delivered, and how often?</w:t>
      </w:r>
    </w:p>
    <w:p w14:paraId="30604278" w14:textId="4A1E197E" w:rsidR="009E478A" w:rsidRDefault="00312B46" w:rsidP="00F23FAD">
      <w:pPr>
        <w:pStyle w:val="Lijstalinea"/>
        <w:numPr>
          <w:ilvl w:val="0"/>
          <w:numId w:val="30"/>
        </w:numPr>
        <w:spacing w:after="0"/>
        <w:rPr>
          <w:sz w:val="20"/>
          <w:szCs w:val="20"/>
          <w:lang w:val="en-US"/>
        </w:rPr>
      </w:pPr>
      <w:r w:rsidRPr="005A0BF5">
        <w:rPr>
          <w:sz w:val="20"/>
          <w:szCs w:val="20"/>
          <w:lang w:val="en-US"/>
        </w:rPr>
        <w:t xml:space="preserve">What will be the expected </w:t>
      </w:r>
      <w:r w:rsidR="00190715" w:rsidRPr="005A0BF5">
        <w:rPr>
          <w:sz w:val="20"/>
          <w:szCs w:val="20"/>
          <w:lang w:val="en-US"/>
        </w:rPr>
        <w:t>labor</w:t>
      </w:r>
      <w:r w:rsidRPr="005A0BF5">
        <w:rPr>
          <w:sz w:val="20"/>
          <w:szCs w:val="20"/>
          <w:lang w:val="en-US"/>
        </w:rPr>
        <w:t>-load for transferring knowledge to ATC-</w:t>
      </w:r>
      <w:r w:rsidR="00EE0DDC" w:rsidRPr="005A0BF5">
        <w:rPr>
          <w:sz w:val="20"/>
          <w:szCs w:val="20"/>
          <w:lang w:val="en-US"/>
        </w:rPr>
        <w:t>NL?</w:t>
      </w:r>
      <w:r w:rsidRPr="005A0BF5">
        <w:rPr>
          <w:sz w:val="20"/>
          <w:szCs w:val="20"/>
          <w:lang w:val="en-US"/>
        </w:rPr>
        <w:t xml:space="preserve"> Which roles and estimated training hours do you recommend for operating and supporting your solution</w:t>
      </w:r>
      <w:r w:rsidR="00D91ADD">
        <w:rPr>
          <w:sz w:val="20"/>
          <w:szCs w:val="20"/>
          <w:lang w:val="en-US"/>
        </w:rPr>
        <w:t>?</w:t>
      </w:r>
      <w:r w:rsidRPr="005A0BF5">
        <w:rPr>
          <w:sz w:val="20"/>
          <w:szCs w:val="20"/>
          <w:lang w:val="en-US"/>
        </w:rPr>
        <w:t xml:space="preserve"> Please also indicate how much effort it will take end-users to get familiar with your solution.</w:t>
      </w:r>
    </w:p>
    <w:p w14:paraId="6EC28F69" w14:textId="4B5A2002" w:rsidR="000A33CE" w:rsidRDefault="000A33CE" w:rsidP="00F23FAD">
      <w:pPr>
        <w:pStyle w:val="Lijstalinea"/>
        <w:numPr>
          <w:ilvl w:val="0"/>
          <w:numId w:val="30"/>
        </w:numPr>
        <w:spacing w:after="0"/>
        <w:rPr>
          <w:sz w:val="20"/>
          <w:szCs w:val="20"/>
          <w:lang w:val="en-US"/>
        </w:rPr>
      </w:pPr>
      <w:r>
        <w:rPr>
          <w:sz w:val="20"/>
          <w:szCs w:val="20"/>
          <w:lang w:val="en-US"/>
        </w:rPr>
        <w:t>Do you provide technical assistance after delivery, for example for troubleshooting?</w:t>
      </w:r>
    </w:p>
    <w:p w14:paraId="0BDC5963" w14:textId="77777777" w:rsidR="00DD38EA" w:rsidRDefault="00DD38EA" w:rsidP="00DD38EA">
      <w:pPr>
        <w:rPr>
          <w:lang w:val="en-US"/>
        </w:rPr>
      </w:pPr>
    </w:p>
    <w:p w14:paraId="2817E02B" w14:textId="77777777" w:rsidR="00994790" w:rsidRDefault="00994790" w:rsidP="00DD38EA">
      <w:pPr>
        <w:rPr>
          <w:lang w:val="en-US"/>
        </w:rPr>
      </w:pPr>
    </w:p>
    <w:p w14:paraId="5C81F8EC" w14:textId="77777777" w:rsidR="00994790" w:rsidRDefault="00994790" w:rsidP="00DD38EA">
      <w:pPr>
        <w:rPr>
          <w:lang w:val="en-US"/>
        </w:rPr>
      </w:pPr>
    </w:p>
    <w:p w14:paraId="15C9B770" w14:textId="77777777" w:rsidR="00994790" w:rsidRDefault="00994790" w:rsidP="00DD38EA">
      <w:pPr>
        <w:rPr>
          <w:lang w:val="en-US"/>
        </w:rPr>
      </w:pPr>
    </w:p>
    <w:tbl>
      <w:tblPr>
        <w:tblStyle w:val="LVNLTabel"/>
        <w:tblW w:w="0" w:type="auto"/>
        <w:tblLook w:val="04A0" w:firstRow="1" w:lastRow="0" w:firstColumn="1" w:lastColumn="0" w:noHBand="0" w:noVBand="1"/>
      </w:tblPr>
      <w:tblGrid>
        <w:gridCol w:w="8476"/>
      </w:tblGrid>
      <w:tr w:rsidR="00DD38EA" w14:paraId="4B79BC5C"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71A11399" w14:textId="77777777" w:rsidR="00DD38EA" w:rsidRDefault="00DD38EA" w:rsidP="00DC160F">
            <w:r>
              <w:lastRenderedPageBreak/>
              <w:t>Answer(s)</w:t>
            </w:r>
          </w:p>
        </w:tc>
      </w:tr>
      <w:tr w:rsidR="00DD38EA" w14:paraId="3030C1C8" w14:textId="77777777" w:rsidTr="00DC160F">
        <w:tc>
          <w:tcPr>
            <w:tcW w:w="8420" w:type="dxa"/>
          </w:tcPr>
          <w:p w14:paraId="183BEA78" w14:textId="77777777" w:rsidR="00DD38EA" w:rsidRDefault="00DD38EA" w:rsidP="00DC160F"/>
          <w:p w14:paraId="4D9EB74A" w14:textId="77777777" w:rsidR="00DD38EA" w:rsidRDefault="00DD38EA" w:rsidP="00DC160F"/>
          <w:p w14:paraId="5CEA667A" w14:textId="77777777" w:rsidR="00DD38EA" w:rsidRDefault="00DD38EA" w:rsidP="00DC160F"/>
          <w:p w14:paraId="276A32EF" w14:textId="77777777" w:rsidR="00DD38EA" w:rsidRDefault="00DD38EA" w:rsidP="00DC160F"/>
        </w:tc>
      </w:tr>
    </w:tbl>
    <w:p w14:paraId="308DF9AC" w14:textId="77777777" w:rsidR="00DD38EA" w:rsidRPr="00DD38EA" w:rsidRDefault="00DD38EA" w:rsidP="00DD38EA">
      <w:pPr>
        <w:rPr>
          <w:lang w:val="en-US"/>
        </w:rPr>
      </w:pPr>
    </w:p>
    <w:p w14:paraId="0471AB71" w14:textId="77777777" w:rsidR="00914232" w:rsidRPr="00914232" w:rsidRDefault="00914232" w:rsidP="00914232">
      <w:pPr>
        <w:rPr>
          <w:lang w:val="en-US"/>
        </w:rPr>
      </w:pPr>
    </w:p>
    <w:p w14:paraId="5ABDCD4F" w14:textId="632FA135" w:rsidR="004C79A5" w:rsidRDefault="00D46C57" w:rsidP="00367F56">
      <w:r w:rsidRPr="00D46C57">
        <w:t xml:space="preserve">Lifetime support would mean that the supplier has the functional responsibility to make sure that the delivered </w:t>
      </w:r>
      <w:r w:rsidR="008C470D">
        <w:t>system</w:t>
      </w:r>
      <w:r w:rsidR="004C79A5">
        <w:t xml:space="preserve"> </w:t>
      </w:r>
      <w:r w:rsidR="00886C97" w:rsidRPr="00D46C57">
        <w:t>will always</w:t>
      </w:r>
      <w:r w:rsidRPr="00D46C57">
        <w:t xml:space="preserve"> be supported by the supplier’s support organization. </w:t>
      </w:r>
    </w:p>
    <w:p w14:paraId="1CF4B834" w14:textId="77777777" w:rsidR="004C79A5" w:rsidRDefault="004C79A5" w:rsidP="00367F56"/>
    <w:p w14:paraId="5EF70415" w14:textId="28B45FB1" w:rsidR="00D46C57" w:rsidRDefault="004C79A5" w:rsidP="004C79A5">
      <w:pPr>
        <w:pStyle w:val="Lijstalinea"/>
        <w:numPr>
          <w:ilvl w:val="0"/>
          <w:numId w:val="31"/>
        </w:numPr>
        <w:spacing w:after="0"/>
        <w:rPr>
          <w:sz w:val="20"/>
          <w:szCs w:val="20"/>
        </w:rPr>
      </w:pPr>
      <w:r w:rsidRPr="004C79A5">
        <w:rPr>
          <w:sz w:val="20"/>
          <w:szCs w:val="20"/>
        </w:rPr>
        <w:t>Could you elaborate on how you would propose to include the implementation of new software releases, software and firmware versions and/or bug fixed into a maintenance contract?</w:t>
      </w:r>
    </w:p>
    <w:p w14:paraId="0697F91D" w14:textId="77777777" w:rsidR="00B528CD" w:rsidRDefault="00B528CD" w:rsidP="00B528CD">
      <w:pPr>
        <w:pStyle w:val="Lijstalinea"/>
        <w:numPr>
          <w:ilvl w:val="0"/>
          <w:numId w:val="31"/>
        </w:numPr>
        <w:spacing w:after="0"/>
        <w:jc w:val="left"/>
        <w:rPr>
          <w:sz w:val="20"/>
          <w:szCs w:val="20"/>
        </w:rPr>
      </w:pPr>
      <w:r>
        <w:rPr>
          <w:sz w:val="20"/>
          <w:szCs w:val="20"/>
        </w:rPr>
        <w:t xml:space="preserve">How is cyber security implemented in the mobile radar design and operation? </w:t>
      </w:r>
    </w:p>
    <w:p w14:paraId="5984F25C" w14:textId="1A0C12D8" w:rsidR="00B528CD" w:rsidRDefault="00B528CD" w:rsidP="00B528CD">
      <w:pPr>
        <w:pStyle w:val="Lijstalinea"/>
        <w:numPr>
          <w:ilvl w:val="1"/>
          <w:numId w:val="31"/>
        </w:numPr>
        <w:spacing w:after="0"/>
        <w:jc w:val="left"/>
        <w:rPr>
          <w:sz w:val="20"/>
          <w:szCs w:val="20"/>
        </w:rPr>
      </w:pPr>
      <w:r>
        <w:rPr>
          <w:sz w:val="20"/>
          <w:szCs w:val="20"/>
        </w:rPr>
        <w:t>Are cyber security patches delivered? If so, how often and how soon?</w:t>
      </w:r>
    </w:p>
    <w:p w14:paraId="0F566682" w14:textId="77777777" w:rsidR="00DD38EA" w:rsidRDefault="00DD38EA" w:rsidP="00DD38EA">
      <w:pPr>
        <w:jc w:val="left"/>
      </w:pPr>
    </w:p>
    <w:tbl>
      <w:tblPr>
        <w:tblStyle w:val="LVNLTabel"/>
        <w:tblW w:w="0" w:type="auto"/>
        <w:tblLook w:val="04A0" w:firstRow="1" w:lastRow="0" w:firstColumn="1" w:lastColumn="0" w:noHBand="0" w:noVBand="1"/>
      </w:tblPr>
      <w:tblGrid>
        <w:gridCol w:w="8476"/>
      </w:tblGrid>
      <w:tr w:rsidR="00DD38EA" w14:paraId="333C56BC"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3108A205" w14:textId="77777777" w:rsidR="00DD38EA" w:rsidRDefault="00DD38EA" w:rsidP="00DC160F">
            <w:r>
              <w:t>Answer(s)</w:t>
            </w:r>
          </w:p>
        </w:tc>
      </w:tr>
      <w:tr w:rsidR="00DD38EA" w14:paraId="4B474564" w14:textId="77777777" w:rsidTr="00DC160F">
        <w:tc>
          <w:tcPr>
            <w:tcW w:w="8420" w:type="dxa"/>
          </w:tcPr>
          <w:p w14:paraId="2CD837A0" w14:textId="77777777" w:rsidR="00DD38EA" w:rsidRDefault="00DD38EA" w:rsidP="00DC160F"/>
          <w:p w14:paraId="7DDAB9FB" w14:textId="77777777" w:rsidR="00DD38EA" w:rsidRDefault="00DD38EA" w:rsidP="00DC160F"/>
          <w:p w14:paraId="4B1DCF9D" w14:textId="77777777" w:rsidR="00DD38EA" w:rsidRDefault="00DD38EA" w:rsidP="00DC160F"/>
          <w:p w14:paraId="51B29692" w14:textId="77777777" w:rsidR="00DD38EA" w:rsidRDefault="00DD38EA" w:rsidP="00DC160F"/>
        </w:tc>
      </w:tr>
    </w:tbl>
    <w:p w14:paraId="3175F452" w14:textId="77777777" w:rsidR="00DD38EA" w:rsidRPr="00DD38EA" w:rsidRDefault="00DD38EA" w:rsidP="00DD38EA">
      <w:pPr>
        <w:jc w:val="left"/>
      </w:pPr>
    </w:p>
    <w:p w14:paraId="496532E7" w14:textId="77777777" w:rsidR="00D46C57" w:rsidRPr="00AE09C8" w:rsidRDefault="00D46C57" w:rsidP="00367F56">
      <w:pPr>
        <w:rPr>
          <w:lang w:val="en-US"/>
        </w:rPr>
      </w:pPr>
    </w:p>
    <w:p w14:paraId="4AF4EA6A" w14:textId="07923525" w:rsidR="00714D5E" w:rsidRDefault="00B536A0" w:rsidP="00367F56">
      <w:pPr>
        <w:pStyle w:val="Kop2"/>
        <w:spacing w:before="0" w:after="0"/>
      </w:pPr>
      <w:bookmarkStart w:id="39" w:name="_Toc203403724"/>
      <w:r>
        <w:t>Industry standards</w:t>
      </w:r>
      <w:bookmarkEnd w:id="39"/>
    </w:p>
    <w:p w14:paraId="243B5F11" w14:textId="751219F2" w:rsidR="00C83CD3" w:rsidRDefault="005A1F72" w:rsidP="00367F56">
      <w:pPr>
        <w:rPr>
          <w:lang w:val="en-US"/>
        </w:rPr>
      </w:pPr>
      <w:r w:rsidRPr="005A1F72">
        <w:rPr>
          <w:lang w:val="en-US"/>
        </w:rPr>
        <w:t xml:space="preserve">Compliance with international </w:t>
      </w:r>
      <w:r>
        <w:rPr>
          <w:lang w:val="en-US"/>
        </w:rPr>
        <w:t xml:space="preserve">and relevant industry </w:t>
      </w:r>
      <w:r w:rsidRPr="005A1F72">
        <w:rPr>
          <w:lang w:val="en-US"/>
        </w:rPr>
        <w:t xml:space="preserve">standards is often required for interoperability, safety, and procurement eligibility. </w:t>
      </w:r>
      <w:r w:rsidR="00581038">
        <w:rPr>
          <w:lang w:val="en-US"/>
        </w:rPr>
        <w:t>It is important to know to what extent the mobile radar system aligns with relevant norms.</w:t>
      </w:r>
    </w:p>
    <w:p w14:paraId="0ADCD454" w14:textId="77777777" w:rsidR="005A1F72" w:rsidRPr="005A1F72" w:rsidRDefault="005A1F72" w:rsidP="00367F56">
      <w:pPr>
        <w:rPr>
          <w:lang w:val="en-US"/>
        </w:rPr>
      </w:pPr>
    </w:p>
    <w:p w14:paraId="060BFB7C" w14:textId="68533E9D" w:rsidR="0065251F" w:rsidRPr="0065251F" w:rsidRDefault="0065251F" w:rsidP="008F6B25">
      <w:pPr>
        <w:pStyle w:val="Lijstalinea"/>
        <w:numPr>
          <w:ilvl w:val="1"/>
          <w:numId w:val="23"/>
        </w:numPr>
        <w:spacing w:after="0"/>
        <w:rPr>
          <w:sz w:val="20"/>
          <w:szCs w:val="20"/>
          <w:lang w:val="en-US"/>
        </w:rPr>
      </w:pPr>
      <w:r w:rsidRPr="0065251F">
        <w:rPr>
          <w:sz w:val="20"/>
          <w:szCs w:val="20"/>
          <w:lang w:val="en-US"/>
        </w:rPr>
        <w:t xml:space="preserve">Is your radar manufactured in accordance with the Eurocontrol EMS4.0 standard (preferably) or the Eurocontrol EMS3.11 standard (also allowed)? Please indicate which standard applies. </w:t>
      </w:r>
    </w:p>
    <w:p w14:paraId="4A46E296" w14:textId="5AC99B87" w:rsidR="00764E87" w:rsidRPr="00C83CD3" w:rsidRDefault="00764E87" w:rsidP="008F6B25">
      <w:pPr>
        <w:pStyle w:val="Lijstalinea"/>
        <w:numPr>
          <w:ilvl w:val="1"/>
          <w:numId w:val="23"/>
        </w:numPr>
        <w:spacing w:after="0"/>
        <w:rPr>
          <w:lang w:val="en-US"/>
        </w:rPr>
      </w:pPr>
      <w:r w:rsidRPr="00764E87">
        <w:rPr>
          <w:sz w:val="20"/>
          <w:szCs w:val="20"/>
          <w:lang w:val="en-US"/>
        </w:rPr>
        <w:t>Could you indicate whether a</w:t>
      </w:r>
      <w:r>
        <w:rPr>
          <w:sz w:val="20"/>
          <w:szCs w:val="20"/>
          <w:lang w:val="en-US"/>
        </w:rPr>
        <w:t xml:space="preserve"> mobile radar system </w:t>
      </w:r>
      <w:r w:rsidR="00C83CD3" w:rsidRPr="00C83CD3">
        <w:rPr>
          <w:sz w:val="20"/>
          <w:szCs w:val="20"/>
          <w:lang w:val="en-US"/>
        </w:rPr>
        <w:t xml:space="preserve">complies with all relevant industry standards, </w:t>
      </w:r>
      <w:r w:rsidR="00886C97" w:rsidRPr="00C83CD3">
        <w:rPr>
          <w:sz w:val="20"/>
          <w:szCs w:val="20"/>
          <w:lang w:val="en-US"/>
        </w:rPr>
        <w:t>regulations,</w:t>
      </w:r>
      <w:r w:rsidR="00C83CD3" w:rsidRPr="00C83CD3">
        <w:rPr>
          <w:sz w:val="20"/>
          <w:szCs w:val="20"/>
          <w:lang w:val="en-US"/>
        </w:rPr>
        <w:t xml:space="preserve"> and certifications? (This includes compliance with any applicable safety or performance standards.)</w:t>
      </w:r>
    </w:p>
    <w:p w14:paraId="2FCB4724" w14:textId="36936179" w:rsidR="00C83CD3" w:rsidRPr="00DD38EA" w:rsidRDefault="00C83CD3" w:rsidP="008F6B25">
      <w:pPr>
        <w:pStyle w:val="Lijstalinea"/>
        <w:numPr>
          <w:ilvl w:val="1"/>
          <w:numId w:val="23"/>
        </w:numPr>
        <w:spacing w:after="0"/>
        <w:rPr>
          <w:lang w:val="en-US"/>
        </w:rPr>
      </w:pPr>
      <w:r>
        <w:rPr>
          <w:sz w:val="20"/>
          <w:szCs w:val="20"/>
          <w:lang w:val="en-US"/>
        </w:rPr>
        <w:t>Could you pl</w:t>
      </w:r>
      <w:r w:rsidRPr="00C83CD3">
        <w:rPr>
          <w:sz w:val="20"/>
          <w:szCs w:val="20"/>
          <w:lang w:val="en-US"/>
        </w:rPr>
        <w:t xml:space="preserve">ease describe the proposed </w:t>
      </w:r>
      <w:r w:rsidR="000B2B51">
        <w:rPr>
          <w:sz w:val="20"/>
          <w:szCs w:val="20"/>
          <w:lang w:val="en-US"/>
        </w:rPr>
        <w:t>i</w:t>
      </w:r>
      <w:r w:rsidRPr="00C83CD3">
        <w:rPr>
          <w:sz w:val="20"/>
          <w:szCs w:val="20"/>
          <w:lang w:val="en-US"/>
        </w:rPr>
        <w:t xml:space="preserve">ndustry standard hardware, software development languages and relevant certifications that your solution is based </w:t>
      </w:r>
      <w:r w:rsidR="00EE0DDC" w:rsidRPr="00C83CD3">
        <w:rPr>
          <w:sz w:val="20"/>
          <w:szCs w:val="20"/>
          <w:lang w:val="en-US"/>
        </w:rPr>
        <w:t>on?</w:t>
      </w:r>
    </w:p>
    <w:p w14:paraId="1A943AB5" w14:textId="77777777" w:rsidR="00DD38EA" w:rsidRDefault="00DD38EA" w:rsidP="00DD38EA">
      <w:pPr>
        <w:rPr>
          <w:lang w:val="en-US"/>
        </w:rPr>
      </w:pPr>
    </w:p>
    <w:tbl>
      <w:tblPr>
        <w:tblStyle w:val="LVNLTabel"/>
        <w:tblW w:w="0" w:type="auto"/>
        <w:tblLook w:val="04A0" w:firstRow="1" w:lastRow="0" w:firstColumn="1" w:lastColumn="0" w:noHBand="0" w:noVBand="1"/>
      </w:tblPr>
      <w:tblGrid>
        <w:gridCol w:w="8476"/>
      </w:tblGrid>
      <w:tr w:rsidR="00DD38EA" w14:paraId="5BFD0BA8"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746EDC0E" w14:textId="77777777" w:rsidR="00DD38EA" w:rsidRDefault="00DD38EA" w:rsidP="00DC160F">
            <w:r>
              <w:t>Answer(s)</w:t>
            </w:r>
          </w:p>
        </w:tc>
      </w:tr>
      <w:tr w:rsidR="00DD38EA" w14:paraId="42BC698F" w14:textId="77777777" w:rsidTr="00DC160F">
        <w:tc>
          <w:tcPr>
            <w:tcW w:w="8420" w:type="dxa"/>
          </w:tcPr>
          <w:p w14:paraId="15B50E91" w14:textId="77777777" w:rsidR="00DD38EA" w:rsidRDefault="00DD38EA" w:rsidP="00DC160F"/>
          <w:p w14:paraId="5DFC7EAE" w14:textId="77777777" w:rsidR="00DD38EA" w:rsidRDefault="00DD38EA" w:rsidP="00DC160F"/>
          <w:p w14:paraId="3A94C748" w14:textId="77777777" w:rsidR="00DD38EA" w:rsidRDefault="00DD38EA" w:rsidP="00DC160F"/>
          <w:p w14:paraId="78ADE879" w14:textId="77777777" w:rsidR="00DD38EA" w:rsidRDefault="00DD38EA" w:rsidP="00DC160F"/>
        </w:tc>
      </w:tr>
    </w:tbl>
    <w:p w14:paraId="68B5E01B" w14:textId="77777777" w:rsidR="00DD38EA" w:rsidRPr="00DD38EA" w:rsidRDefault="00DD38EA" w:rsidP="00DD38EA">
      <w:pPr>
        <w:rPr>
          <w:lang w:val="en-US"/>
        </w:rPr>
      </w:pPr>
    </w:p>
    <w:p w14:paraId="6C267843" w14:textId="77777777" w:rsidR="00C83CD3" w:rsidRPr="009D6771" w:rsidRDefault="00C83CD3" w:rsidP="00367F56">
      <w:pPr>
        <w:jc w:val="left"/>
        <w:rPr>
          <w:lang w:val="en-US"/>
        </w:rPr>
      </w:pPr>
    </w:p>
    <w:p w14:paraId="23220B49" w14:textId="6A9BB481" w:rsidR="00B536A0" w:rsidRDefault="00B536A0" w:rsidP="00367F56">
      <w:pPr>
        <w:pStyle w:val="Kop2"/>
        <w:spacing w:before="0" w:after="0"/>
      </w:pPr>
      <w:bookmarkStart w:id="40" w:name="_Toc203403725"/>
      <w:r>
        <w:t>Risks</w:t>
      </w:r>
      <w:bookmarkEnd w:id="40"/>
    </w:p>
    <w:p w14:paraId="438731C7" w14:textId="06F70289" w:rsidR="00FE761E" w:rsidRDefault="00FE761E" w:rsidP="00367F56">
      <w:r w:rsidRPr="00FE761E">
        <w:t xml:space="preserve">Every complex system comes with risks during deployment and operation. </w:t>
      </w:r>
      <w:r>
        <w:t xml:space="preserve">It is preferred to identify known technical or logistical risks associated with the system and how they are mitigated. </w:t>
      </w:r>
    </w:p>
    <w:p w14:paraId="24B0B48E" w14:textId="77777777" w:rsidR="00FE761E" w:rsidRPr="00312B46" w:rsidRDefault="00FE761E" w:rsidP="00367F56"/>
    <w:p w14:paraId="5BB4B561" w14:textId="77777777" w:rsidR="00851FFA" w:rsidRDefault="00851FFA" w:rsidP="00851FFA">
      <w:pPr>
        <w:pStyle w:val="Lijstalinea"/>
        <w:numPr>
          <w:ilvl w:val="0"/>
          <w:numId w:val="19"/>
        </w:numPr>
        <w:spacing w:after="0"/>
        <w:jc w:val="left"/>
        <w:rPr>
          <w:sz w:val="20"/>
          <w:szCs w:val="20"/>
        </w:rPr>
      </w:pPr>
      <w:r w:rsidRPr="00312B46">
        <w:rPr>
          <w:sz w:val="20"/>
          <w:szCs w:val="20"/>
        </w:rPr>
        <w:t>Which specific risks, and ways to mitigate or minimize risks, do you foresee for ATC-NL</w:t>
      </w:r>
      <w:r>
        <w:rPr>
          <w:sz w:val="20"/>
          <w:szCs w:val="20"/>
        </w:rPr>
        <w:t>?</w:t>
      </w:r>
      <w:r w:rsidRPr="00312B46">
        <w:rPr>
          <w:sz w:val="20"/>
          <w:szCs w:val="20"/>
        </w:rPr>
        <w:t xml:space="preserve"> </w:t>
      </w:r>
    </w:p>
    <w:p w14:paraId="2DDF88E4" w14:textId="74627D83" w:rsidR="00312B46" w:rsidRDefault="00312B46" w:rsidP="008F6B25">
      <w:pPr>
        <w:pStyle w:val="Lijstalinea"/>
        <w:numPr>
          <w:ilvl w:val="0"/>
          <w:numId w:val="19"/>
        </w:numPr>
        <w:spacing w:after="0"/>
        <w:jc w:val="left"/>
        <w:rPr>
          <w:sz w:val="20"/>
          <w:szCs w:val="20"/>
          <w:lang w:val="en-US"/>
        </w:rPr>
      </w:pPr>
      <w:r w:rsidRPr="00312B46">
        <w:rPr>
          <w:sz w:val="20"/>
          <w:szCs w:val="20"/>
          <w:lang w:val="en-US"/>
        </w:rPr>
        <w:t xml:space="preserve">How does your company manage risks during the project, and how is ATC-NL involved in this </w:t>
      </w:r>
      <w:r w:rsidR="00EE0DDC" w:rsidRPr="00312B46">
        <w:rPr>
          <w:sz w:val="20"/>
          <w:szCs w:val="20"/>
          <w:lang w:val="en-US"/>
        </w:rPr>
        <w:t>process?</w:t>
      </w:r>
      <w:r w:rsidRPr="00312B46">
        <w:rPr>
          <w:sz w:val="20"/>
          <w:szCs w:val="20"/>
          <w:lang w:val="en-US"/>
        </w:rPr>
        <w:t xml:space="preserve"> </w:t>
      </w:r>
    </w:p>
    <w:p w14:paraId="4F207423" w14:textId="77777777" w:rsidR="00DD38EA" w:rsidRDefault="00DD38EA" w:rsidP="00DD38EA">
      <w:pPr>
        <w:jc w:val="left"/>
        <w:rPr>
          <w:lang w:val="en-US"/>
        </w:rPr>
      </w:pPr>
    </w:p>
    <w:tbl>
      <w:tblPr>
        <w:tblStyle w:val="LVNLTabel"/>
        <w:tblW w:w="0" w:type="auto"/>
        <w:tblLook w:val="04A0" w:firstRow="1" w:lastRow="0" w:firstColumn="1" w:lastColumn="0" w:noHBand="0" w:noVBand="1"/>
      </w:tblPr>
      <w:tblGrid>
        <w:gridCol w:w="8476"/>
      </w:tblGrid>
      <w:tr w:rsidR="00DD38EA" w14:paraId="7FFF7A90"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660C46A8" w14:textId="77777777" w:rsidR="00DD38EA" w:rsidRDefault="00DD38EA" w:rsidP="00DC160F">
            <w:r>
              <w:t>Answer(s)</w:t>
            </w:r>
          </w:p>
        </w:tc>
      </w:tr>
      <w:tr w:rsidR="00DD38EA" w14:paraId="0A3568C1" w14:textId="77777777" w:rsidTr="00DC160F">
        <w:tc>
          <w:tcPr>
            <w:tcW w:w="8420" w:type="dxa"/>
          </w:tcPr>
          <w:p w14:paraId="070DD6DC" w14:textId="77777777" w:rsidR="00DD38EA" w:rsidRDefault="00DD38EA" w:rsidP="00DC160F"/>
          <w:p w14:paraId="38F862CE" w14:textId="77777777" w:rsidR="00DD38EA" w:rsidRDefault="00DD38EA" w:rsidP="00DC160F"/>
          <w:p w14:paraId="2BF34B1C" w14:textId="77777777" w:rsidR="00DD38EA" w:rsidRDefault="00DD38EA" w:rsidP="00DC160F"/>
          <w:p w14:paraId="2F953595" w14:textId="77777777" w:rsidR="00DD38EA" w:rsidRDefault="00DD38EA" w:rsidP="00DC160F"/>
        </w:tc>
      </w:tr>
    </w:tbl>
    <w:p w14:paraId="1D406BED" w14:textId="77777777" w:rsidR="00DD38EA" w:rsidRPr="00DD38EA" w:rsidRDefault="00DD38EA" w:rsidP="00DD38EA">
      <w:pPr>
        <w:jc w:val="left"/>
        <w:rPr>
          <w:lang w:val="en-US"/>
        </w:rPr>
      </w:pPr>
    </w:p>
    <w:p w14:paraId="149F9CE5" w14:textId="77777777" w:rsidR="00694150" w:rsidRPr="0031467D" w:rsidRDefault="00694150" w:rsidP="00367F56">
      <w:pPr>
        <w:jc w:val="left"/>
        <w:rPr>
          <w:lang w:val="en-US"/>
        </w:rPr>
      </w:pPr>
    </w:p>
    <w:p w14:paraId="43557D20" w14:textId="77777777" w:rsidR="00C556F8" w:rsidRDefault="00C556F8" w:rsidP="00367F56">
      <w:pPr>
        <w:pStyle w:val="Kop2"/>
        <w:spacing w:before="0" w:after="0"/>
      </w:pPr>
      <w:bookmarkStart w:id="41" w:name="_Toc203403726"/>
      <w:r>
        <w:t>Costs</w:t>
      </w:r>
      <w:bookmarkEnd w:id="41"/>
    </w:p>
    <w:p w14:paraId="2E733A14" w14:textId="5C3D441D" w:rsidR="008951B1" w:rsidRPr="001F37D2" w:rsidRDefault="00C655F3" w:rsidP="001F37D2">
      <w:r w:rsidRPr="00C655F3">
        <w:t>A realistic view of all cost components — acquisition, installation, operation, and support — is critical to evaluate the system’s total cost of ownership and financial viability within project constraints.</w:t>
      </w:r>
    </w:p>
    <w:p w14:paraId="51EBBD81" w14:textId="77777777" w:rsidR="00C556F8" w:rsidRPr="00143B6D" w:rsidRDefault="00C556F8" w:rsidP="00367F56">
      <w:pPr>
        <w:rPr>
          <w:lang w:val="en-US"/>
        </w:rPr>
      </w:pPr>
    </w:p>
    <w:p w14:paraId="1599DE10" w14:textId="2579214B" w:rsidR="00C556F8" w:rsidRDefault="0079518E" w:rsidP="00367F56">
      <w:pPr>
        <w:pStyle w:val="Kop3"/>
        <w:spacing w:before="0" w:after="0"/>
        <w:rPr>
          <w:lang w:val="nl-NL"/>
        </w:rPr>
      </w:pPr>
      <w:bookmarkStart w:id="42" w:name="_Toc203403727"/>
      <w:r>
        <w:rPr>
          <w:lang w:val="nl-NL"/>
        </w:rPr>
        <w:t>Budgettair</w:t>
      </w:r>
      <w:r w:rsidR="00C556F8">
        <w:rPr>
          <w:lang w:val="nl-NL"/>
        </w:rPr>
        <w:t xml:space="preserve"> information</w:t>
      </w:r>
      <w:bookmarkEnd w:id="42"/>
    </w:p>
    <w:p w14:paraId="58E61B97" w14:textId="146E78D3" w:rsidR="00C556F8" w:rsidRPr="0020416E" w:rsidRDefault="0020416E" w:rsidP="00367F56">
      <w:pPr>
        <w:rPr>
          <w:lang w:val="en-US"/>
        </w:rPr>
      </w:pPr>
      <w:r w:rsidRPr="0020416E">
        <w:rPr>
          <w:lang w:val="en-US"/>
        </w:rPr>
        <w:t xml:space="preserve">Please provide a Rough Order of Magnitude (ROM) regarding the cost items identified in the table below. Additional </w:t>
      </w:r>
      <w:r w:rsidR="00EE0DDC" w:rsidRPr="0020416E">
        <w:rPr>
          <w:lang w:val="en-US"/>
        </w:rPr>
        <w:t>items which</w:t>
      </w:r>
      <w:r w:rsidRPr="0020416E">
        <w:rPr>
          <w:lang w:val="en-US"/>
        </w:rPr>
        <w:t xml:space="preserve"> you think are </w:t>
      </w:r>
      <w:r w:rsidR="00EE0DDC" w:rsidRPr="0020416E">
        <w:rPr>
          <w:lang w:val="en-US"/>
        </w:rPr>
        <w:t>relevant</w:t>
      </w:r>
      <w:r w:rsidRPr="0020416E">
        <w:rPr>
          <w:lang w:val="en-US"/>
        </w:rPr>
        <w:t xml:space="preserve"> can be </w:t>
      </w:r>
      <w:r w:rsidR="00C40F33" w:rsidRPr="0020416E">
        <w:rPr>
          <w:lang w:val="en-US"/>
        </w:rPr>
        <w:t>added to</w:t>
      </w:r>
      <w:r w:rsidRPr="0020416E">
        <w:rPr>
          <w:lang w:val="en-US"/>
        </w:rPr>
        <w:t xml:space="preserve"> the table.</w:t>
      </w:r>
    </w:p>
    <w:p w14:paraId="101A4BB0" w14:textId="77777777" w:rsidR="00264C8B" w:rsidRPr="0020416E" w:rsidRDefault="00264C8B" w:rsidP="00367F56">
      <w:pPr>
        <w:rPr>
          <w:lang w:val="en-US"/>
        </w:rPr>
      </w:pPr>
    </w:p>
    <w:tbl>
      <w:tblPr>
        <w:tblStyle w:val="LVNLTabel"/>
        <w:tblW w:w="0" w:type="auto"/>
        <w:tblInd w:w="108" w:type="dxa"/>
        <w:tblLook w:val="04A0" w:firstRow="1" w:lastRow="0" w:firstColumn="1" w:lastColumn="0" w:noHBand="0" w:noVBand="1"/>
      </w:tblPr>
      <w:tblGrid>
        <w:gridCol w:w="480"/>
        <w:gridCol w:w="5107"/>
        <w:gridCol w:w="2734"/>
        <w:gridCol w:w="47"/>
      </w:tblGrid>
      <w:tr w:rsidR="00264C8B" w14:paraId="1F7570D9" w14:textId="77777777" w:rsidTr="009B6D4C">
        <w:trPr>
          <w:gridAfter w:val="1"/>
          <w:cnfStyle w:val="100000000000" w:firstRow="1" w:lastRow="0" w:firstColumn="0" w:lastColumn="0" w:oddVBand="0" w:evenVBand="0" w:oddHBand="0" w:evenHBand="0" w:firstRowFirstColumn="0" w:firstRowLastColumn="0" w:lastRowFirstColumn="0" w:lastRowLastColumn="0"/>
          <w:wAfter w:w="5" w:type="dxa"/>
          <w:trHeight w:val="319"/>
        </w:trPr>
        <w:tc>
          <w:tcPr>
            <w:tcW w:w="8279" w:type="dxa"/>
            <w:gridSpan w:val="3"/>
            <w:hideMark/>
          </w:tcPr>
          <w:p w14:paraId="537A8CB9" w14:textId="76B3EAAC" w:rsidR="00264C8B" w:rsidRDefault="00264C8B" w:rsidP="00367F56">
            <w:r>
              <w:t>Overview of costs</w:t>
            </w:r>
          </w:p>
        </w:tc>
      </w:tr>
      <w:tr w:rsidR="00264C8B" w:rsidRPr="00AB1058" w14:paraId="3578DC39" w14:textId="77777777" w:rsidTr="009B6D4C">
        <w:tc>
          <w:tcPr>
            <w:tcW w:w="438" w:type="dxa"/>
            <w:hideMark/>
          </w:tcPr>
          <w:p w14:paraId="7776EDED" w14:textId="77777777" w:rsidR="00264C8B" w:rsidRDefault="00264C8B" w:rsidP="00367F56">
            <w:pPr>
              <w:rPr>
                <w:b/>
              </w:rPr>
            </w:pPr>
            <w:r>
              <w:rPr>
                <w:b/>
              </w:rPr>
              <w:t>#</w:t>
            </w:r>
          </w:p>
        </w:tc>
        <w:tc>
          <w:tcPr>
            <w:tcW w:w="5079" w:type="dxa"/>
            <w:hideMark/>
          </w:tcPr>
          <w:p w14:paraId="289286AC" w14:textId="77777777" w:rsidR="00264C8B" w:rsidRDefault="00264C8B" w:rsidP="00367F56">
            <w:pPr>
              <w:rPr>
                <w:b/>
              </w:rPr>
            </w:pPr>
            <w:r>
              <w:rPr>
                <w:b/>
              </w:rPr>
              <w:t>Cost item</w:t>
            </w:r>
          </w:p>
        </w:tc>
        <w:tc>
          <w:tcPr>
            <w:tcW w:w="2739" w:type="dxa"/>
            <w:gridSpan w:val="2"/>
            <w:hideMark/>
          </w:tcPr>
          <w:p w14:paraId="18454BC7" w14:textId="77777777" w:rsidR="00264C8B" w:rsidRPr="00DD5F6C" w:rsidRDefault="00264C8B" w:rsidP="00367F56">
            <w:pPr>
              <w:rPr>
                <w:b/>
                <w:lang w:val="en-US"/>
              </w:rPr>
            </w:pPr>
            <w:r w:rsidRPr="00DD5F6C">
              <w:rPr>
                <w:b/>
                <w:lang w:val="en-US"/>
              </w:rPr>
              <w:t xml:space="preserve">Rough order of magnitude (ROM) </w:t>
            </w:r>
            <w:r w:rsidRPr="00DD5F6C">
              <w:rPr>
                <w:b/>
                <w:color w:val="FF0000"/>
                <w:lang w:val="en-US"/>
              </w:rPr>
              <w:t>Including</w:t>
            </w:r>
            <w:r w:rsidRPr="00DD5F6C">
              <w:rPr>
                <w:b/>
                <w:lang w:val="en-US"/>
              </w:rPr>
              <w:t xml:space="preserve"> VAT in € </w:t>
            </w:r>
          </w:p>
        </w:tc>
      </w:tr>
      <w:tr w:rsidR="00264C8B" w14:paraId="6CE548D7" w14:textId="77777777" w:rsidTr="009B6D4C">
        <w:tc>
          <w:tcPr>
            <w:tcW w:w="438" w:type="dxa"/>
            <w:hideMark/>
          </w:tcPr>
          <w:p w14:paraId="78A542C2" w14:textId="77777777" w:rsidR="00264C8B" w:rsidRDefault="00264C8B" w:rsidP="00367F56">
            <w:pPr>
              <w:jc w:val="center"/>
              <w:rPr>
                <w:sz w:val="20"/>
                <w:lang w:val="en-US"/>
              </w:rPr>
            </w:pPr>
            <w:r>
              <w:rPr>
                <w:sz w:val="20"/>
                <w:lang w:val="en-US"/>
              </w:rPr>
              <w:t>1</w:t>
            </w:r>
          </w:p>
        </w:tc>
        <w:tc>
          <w:tcPr>
            <w:tcW w:w="5079" w:type="dxa"/>
            <w:hideMark/>
          </w:tcPr>
          <w:p w14:paraId="76FEF453" w14:textId="3C8E5508" w:rsidR="00264C8B" w:rsidRDefault="00264C8B" w:rsidP="00367F56">
            <w:pPr>
              <w:rPr>
                <w:sz w:val="20"/>
              </w:rPr>
            </w:pPr>
            <w:r w:rsidRPr="00DD5F6C">
              <w:rPr>
                <w:sz w:val="20"/>
                <w:lang w:val="en-US"/>
              </w:rPr>
              <w:t xml:space="preserve">Central components </w:t>
            </w:r>
            <w:r w:rsidR="00504481">
              <w:rPr>
                <w:sz w:val="20"/>
                <w:lang w:val="en-US"/>
              </w:rPr>
              <w:t>/ Purchase</w:t>
            </w:r>
          </w:p>
        </w:tc>
        <w:tc>
          <w:tcPr>
            <w:tcW w:w="2739" w:type="dxa"/>
            <w:gridSpan w:val="2"/>
            <w:vAlign w:val="center"/>
            <w:hideMark/>
          </w:tcPr>
          <w:p w14:paraId="2DF00B11" w14:textId="77777777" w:rsidR="00264C8B" w:rsidRDefault="00264C8B" w:rsidP="00367F56">
            <w:pPr>
              <w:jc w:val="center"/>
              <w:rPr>
                <w:sz w:val="20"/>
              </w:rPr>
            </w:pPr>
            <w:r>
              <w:rPr>
                <w:sz w:val="20"/>
              </w:rPr>
              <w:t xml:space="preserve">€ </w:t>
            </w:r>
          </w:p>
        </w:tc>
      </w:tr>
      <w:tr w:rsidR="00264C8B" w14:paraId="7610E400" w14:textId="77777777" w:rsidTr="009B6D4C">
        <w:tc>
          <w:tcPr>
            <w:tcW w:w="438" w:type="dxa"/>
            <w:hideMark/>
          </w:tcPr>
          <w:p w14:paraId="33284CC1" w14:textId="77777777" w:rsidR="00264C8B" w:rsidRDefault="00264C8B" w:rsidP="00367F56">
            <w:pPr>
              <w:jc w:val="center"/>
              <w:rPr>
                <w:sz w:val="20"/>
              </w:rPr>
            </w:pPr>
            <w:r>
              <w:rPr>
                <w:sz w:val="20"/>
              </w:rPr>
              <w:t>2</w:t>
            </w:r>
          </w:p>
        </w:tc>
        <w:tc>
          <w:tcPr>
            <w:tcW w:w="5079" w:type="dxa"/>
            <w:hideMark/>
          </w:tcPr>
          <w:p w14:paraId="2C154A47" w14:textId="09A4DAFE" w:rsidR="00264C8B" w:rsidRDefault="00A870AE" w:rsidP="00367F56">
            <w:pPr>
              <w:rPr>
                <w:sz w:val="20"/>
              </w:rPr>
            </w:pPr>
            <w:r>
              <w:rPr>
                <w:sz w:val="20"/>
              </w:rPr>
              <w:t>I</w:t>
            </w:r>
            <w:r w:rsidR="00264C8B">
              <w:rPr>
                <w:sz w:val="20"/>
              </w:rPr>
              <w:t>nfrastructure</w:t>
            </w:r>
            <w:r w:rsidR="00F5583D">
              <w:rPr>
                <w:sz w:val="20"/>
              </w:rPr>
              <w:t xml:space="preserve"> and facilities</w:t>
            </w:r>
          </w:p>
        </w:tc>
        <w:tc>
          <w:tcPr>
            <w:tcW w:w="2739" w:type="dxa"/>
            <w:gridSpan w:val="2"/>
            <w:vAlign w:val="center"/>
            <w:hideMark/>
          </w:tcPr>
          <w:p w14:paraId="47CF482E" w14:textId="77777777" w:rsidR="00264C8B" w:rsidRDefault="00264C8B" w:rsidP="00367F56">
            <w:pPr>
              <w:jc w:val="center"/>
              <w:rPr>
                <w:sz w:val="20"/>
              </w:rPr>
            </w:pPr>
            <w:r>
              <w:rPr>
                <w:sz w:val="20"/>
              </w:rPr>
              <w:t>€</w:t>
            </w:r>
          </w:p>
        </w:tc>
      </w:tr>
      <w:tr w:rsidR="00264C8B" w14:paraId="3FA6B3C4" w14:textId="77777777" w:rsidTr="009B6D4C">
        <w:tc>
          <w:tcPr>
            <w:tcW w:w="438" w:type="dxa"/>
            <w:hideMark/>
          </w:tcPr>
          <w:p w14:paraId="0107C54C" w14:textId="77777777" w:rsidR="00264C8B" w:rsidRDefault="00264C8B" w:rsidP="00367F56">
            <w:pPr>
              <w:jc w:val="center"/>
              <w:rPr>
                <w:sz w:val="20"/>
              </w:rPr>
            </w:pPr>
            <w:r>
              <w:rPr>
                <w:sz w:val="20"/>
              </w:rPr>
              <w:t>3</w:t>
            </w:r>
          </w:p>
        </w:tc>
        <w:tc>
          <w:tcPr>
            <w:tcW w:w="5079" w:type="dxa"/>
            <w:hideMark/>
          </w:tcPr>
          <w:p w14:paraId="22289A4D" w14:textId="10FA688B" w:rsidR="00264C8B" w:rsidRDefault="00264C8B" w:rsidP="00367F56">
            <w:pPr>
              <w:rPr>
                <w:sz w:val="20"/>
              </w:rPr>
            </w:pPr>
            <w:r w:rsidRPr="00DD5F6C">
              <w:rPr>
                <w:sz w:val="20"/>
                <w:lang w:val="en-US"/>
              </w:rPr>
              <w:t>(Lan) connectivity</w:t>
            </w:r>
          </w:p>
        </w:tc>
        <w:tc>
          <w:tcPr>
            <w:tcW w:w="2739" w:type="dxa"/>
            <w:gridSpan w:val="2"/>
            <w:vAlign w:val="center"/>
            <w:hideMark/>
          </w:tcPr>
          <w:p w14:paraId="0AB43D77" w14:textId="77777777" w:rsidR="00264C8B" w:rsidRDefault="00264C8B" w:rsidP="00367F56">
            <w:pPr>
              <w:jc w:val="center"/>
            </w:pPr>
            <w:r>
              <w:rPr>
                <w:sz w:val="20"/>
              </w:rPr>
              <w:t>€</w:t>
            </w:r>
          </w:p>
        </w:tc>
      </w:tr>
      <w:tr w:rsidR="00264C8B" w14:paraId="312F242C" w14:textId="77777777" w:rsidTr="009B6D4C">
        <w:tc>
          <w:tcPr>
            <w:tcW w:w="438" w:type="dxa"/>
            <w:hideMark/>
          </w:tcPr>
          <w:p w14:paraId="794B4ADE" w14:textId="77777777" w:rsidR="00264C8B" w:rsidRDefault="00264C8B" w:rsidP="00367F56">
            <w:pPr>
              <w:jc w:val="center"/>
              <w:rPr>
                <w:sz w:val="20"/>
              </w:rPr>
            </w:pPr>
            <w:r>
              <w:rPr>
                <w:sz w:val="20"/>
              </w:rPr>
              <w:t>4</w:t>
            </w:r>
          </w:p>
        </w:tc>
        <w:tc>
          <w:tcPr>
            <w:tcW w:w="5079" w:type="dxa"/>
            <w:hideMark/>
          </w:tcPr>
          <w:p w14:paraId="588414F1" w14:textId="34B4ED42" w:rsidR="00264C8B" w:rsidRDefault="00264C8B" w:rsidP="00367F56">
            <w:pPr>
              <w:rPr>
                <w:sz w:val="20"/>
              </w:rPr>
            </w:pPr>
            <w:r>
              <w:rPr>
                <w:sz w:val="20"/>
              </w:rPr>
              <w:t>Hardware components</w:t>
            </w:r>
          </w:p>
        </w:tc>
        <w:tc>
          <w:tcPr>
            <w:tcW w:w="2739" w:type="dxa"/>
            <w:gridSpan w:val="2"/>
            <w:vAlign w:val="center"/>
            <w:hideMark/>
          </w:tcPr>
          <w:p w14:paraId="5E2449C6" w14:textId="77777777" w:rsidR="00264C8B" w:rsidRDefault="00264C8B" w:rsidP="00367F56">
            <w:pPr>
              <w:jc w:val="center"/>
              <w:rPr>
                <w:sz w:val="20"/>
              </w:rPr>
            </w:pPr>
            <w:r>
              <w:rPr>
                <w:sz w:val="20"/>
              </w:rPr>
              <w:t>€</w:t>
            </w:r>
          </w:p>
        </w:tc>
      </w:tr>
      <w:tr w:rsidR="00264C8B" w14:paraId="2F2E8E9F" w14:textId="77777777" w:rsidTr="009B6D4C">
        <w:tc>
          <w:tcPr>
            <w:tcW w:w="438" w:type="dxa"/>
            <w:hideMark/>
          </w:tcPr>
          <w:p w14:paraId="788B6D65" w14:textId="77777777" w:rsidR="00264C8B" w:rsidRDefault="00264C8B" w:rsidP="00367F56">
            <w:pPr>
              <w:jc w:val="center"/>
              <w:rPr>
                <w:sz w:val="20"/>
              </w:rPr>
            </w:pPr>
            <w:r>
              <w:rPr>
                <w:sz w:val="20"/>
              </w:rPr>
              <w:t>5</w:t>
            </w:r>
          </w:p>
        </w:tc>
        <w:tc>
          <w:tcPr>
            <w:tcW w:w="5079" w:type="dxa"/>
            <w:hideMark/>
          </w:tcPr>
          <w:p w14:paraId="17F0AB7D" w14:textId="77777777" w:rsidR="00264C8B" w:rsidRDefault="00264C8B" w:rsidP="00367F56">
            <w:pPr>
              <w:rPr>
                <w:sz w:val="20"/>
              </w:rPr>
            </w:pPr>
            <w:r w:rsidRPr="00DD5F6C">
              <w:rPr>
                <w:sz w:val="20"/>
                <w:lang w:val="en-US"/>
              </w:rPr>
              <w:t xml:space="preserve">Software development/tailoring and licensing </w:t>
            </w:r>
          </w:p>
        </w:tc>
        <w:tc>
          <w:tcPr>
            <w:tcW w:w="2739" w:type="dxa"/>
            <w:gridSpan w:val="2"/>
            <w:vAlign w:val="center"/>
            <w:hideMark/>
          </w:tcPr>
          <w:p w14:paraId="06EF8E30" w14:textId="77777777" w:rsidR="00264C8B" w:rsidRDefault="00264C8B" w:rsidP="00367F56">
            <w:pPr>
              <w:jc w:val="center"/>
              <w:rPr>
                <w:sz w:val="20"/>
              </w:rPr>
            </w:pPr>
            <w:r>
              <w:rPr>
                <w:sz w:val="20"/>
              </w:rPr>
              <w:t>€</w:t>
            </w:r>
          </w:p>
        </w:tc>
      </w:tr>
      <w:tr w:rsidR="00264C8B" w14:paraId="6A380FC8" w14:textId="77777777" w:rsidTr="009B6D4C">
        <w:tc>
          <w:tcPr>
            <w:tcW w:w="438" w:type="dxa"/>
            <w:hideMark/>
          </w:tcPr>
          <w:p w14:paraId="282232AB" w14:textId="77777777" w:rsidR="00264C8B" w:rsidRDefault="00264C8B" w:rsidP="00367F56">
            <w:pPr>
              <w:jc w:val="center"/>
              <w:rPr>
                <w:sz w:val="20"/>
              </w:rPr>
            </w:pPr>
            <w:r>
              <w:rPr>
                <w:sz w:val="20"/>
              </w:rPr>
              <w:t>6</w:t>
            </w:r>
          </w:p>
        </w:tc>
        <w:tc>
          <w:tcPr>
            <w:tcW w:w="5079" w:type="dxa"/>
            <w:hideMark/>
          </w:tcPr>
          <w:p w14:paraId="42FE99D8" w14:textId="77777777" w:rsidR="00264C8B" w:rsidRDefault="00264C8B" w:rsidP="00367F56">
            <w:pPr>
              <w:rPr>
                <w:sz w:val="20"/>
              </w:rPr>
            </w:pPr>
            <w:r w:rsidRPr="00DD5F6C">
              <w:rPr>
                <w:sz w:val="20"/>
                <w:lang w:val="en-US"/>
              </w:rPr>
              <w:t>Testing and acceptance activities (FAT, SAT)</w:t>
            </w:r>
          </w:p>
        </w:tc>
        <w:tc>
          <w:tcPr>
            <w:tcW w:w="2739" w:type="dxa"/>
            <w:gridSpan w:val="2"/>
            <w:vAlign w:val="center"/>
            <w:hideMark/>
          </w:tcPr>
          <w:p w14:paraId="3C60D780" w14:textId="77777777" w:rsidR="00264C8B" w:rsidRDefault="00264C8B" w:rsidP="00367F56">
            <w:pPr>
              <w:jc w:val="center"/>
              <w:rPr>
                <w:sz w:val="20"/>
              </w:rPr>
            </w:pPr>
            <w:r>
              <w:rPr>
                <w:sz w:val="20"/>
              </w:rPr>
              <w:t>€</w:t>
            </w:r>
          </w:p>
        </w:tc>
      </w:tr>
      <w:tr w:rsidR="00264C8B" w14:paraId="6AC5966A" w14:textId="77777777" w:rsidTr="009B6D4C">
        <w:tc>
          <w:tcPr>
            <w:tcW w:w="438" w:type="dxa"/>
            <w:hideMark/>
          </w:tcPr>
          <w:p w14:paraId="03C25409" w14:textId="77777777" w:rsidR="00264C8B" w:rsidRDefault="00264C8B" w:rsidP="00367F56">
            <w:pPr>
              <w:jc w:val="center"/>
              <w:rPr>
                <w:sz w:val="20"/>
              </w:rPr>
            </w:pPr>
            <w:r>
              <w:rPr>
                <w:sz w:val="20"/>
              </w:rPr>
              <w:t>7</w:t>
            </w:r>
          </w:p>
        </w:tc>
        <w:tc>
          <w:tcPr>
            <w:tcW w:w="5079" w:type="dxa"/>
            <w:hideMark/>
          </w:tcPr>
          <w:p w14:paraId="511E91B8" w14:textId="228ECE7F" w:rsidR="00264C8B" w:rsidRDefault="00264C8B" w:rsidP="00367F56">
            <w:pPr>
              <w:rPr>
                <w:sz w:val="20"/>
              </w:rPr>
            </w:pPr>
            <w:r w:rsidRPr="00DD5F6C">
              <w:rPr>
                <w:sz w:val="20"/>
                <w:lang w:val="en-US"/>
              </w:rPr>
              <w:t>System implementation at ATC-NL</w:t>
            </w:r>
            <w:r w:rsidR="001F37D2">
              <w:rPr>
                <w:sz w:val="20"/>
                <w:lang w:val="en-US"/>
              </w:rPr>
              <w:t xml:space="preserve"> and tuning</w:t>
            </w:r>
          </w:p>
        </w:tc>
        <w:tc>
          <w:tcPr>
            <w:tcW w:w="2739" w:type="dxa"/>
            <w:gridSpan w:val="2"/>
            <w:vAlign w:val="center"/>
            <w:hideMark/>
          </w:tcPr>
          <w:p w14:paraId="1CC91F61" w14:textId="77777777" w:rsidR="00264C8B" w:rsidRDefault="00264C8B" w:rsidP="00367F56">
            <w:pPr>
              <w:jc w:val="center"/>
              <w:rPr>
                <w:sz w:val="20"/>
              </w:rPr>
            </w:pPr>
            <w:r>
              <w:rPr>
                <w:sz w:val="20"/>
              </w:rPr>
              <w:t>€</w:t>
            </w:r>
          </w:p>
        </w:tc>
      </w:tr>
      <w:tr w:rsidR="00264C8B" w14:paraId="02F986CD" w14:textId="77777777" w:rsidTr="009B6D4C">
        <w:tc>
          <w:tcPr>
            <w:tcW w:w="438" w:type="dxa"/>
            <w:hideMark/>
          </w:tcPr>
          <w:p w14:paraId="392859F8" w14:textId="77777777" w:rsidR="00264C8B" w:rsidRDefault="00264C8B" w:rsidP="00367F56">
            <w:pPr>
              <w:jc w:val="center"/>
              <w:rPr>
                <w:sz w:val="20"/>
              </w:rPr>
            </w:pPr>
            <w:r>
              <w:rPr>
                <w:sz w:val="20"/>
              </w:rPr>
              <w:t>8</w:t>
            </w:r>
          </w:p>
        </w:tc>
        <w:tc>
          <w:tcPr>
            <w:tcW w:w="5079" w:type="dxa"/>
            <w:hideMark/>
          </w:tcPr>
          <w:p w14:paraId="5C104380" w14:textId="6E0284B9" w:rsidR="00264C8B" w:rsidRDefault="00264C8B" w:rsidP="00367F56">
            <w:pPr>
              <w:rPr>
                <w:sz w:val="20"/>
              </w:rPr>
            </w:pPr>
            <w:r>
              <w:rPr>
                <w:sz w:val="20"/>
              </w:rPr>
              <w:t>Training (operational</w:t>
            </w:r>
            <w:r w:rsidR="00190715">
              <w:rPr>
                <w:sz w:val="20"/>
              </w:rPr>
              <w:t xml:space="preserve"> </w:t>
            </w:r>
            <w:r>
              <w:rPr>
                <w:sz w:val="20"/>
              </w:rPr>
              <w:t>+</w:t>
            </w:r>
            <w:r w:rsidR="00190715">
              <w:rPr>
                <w:sz w:val="20"/>
              </w:rPr>
              <w:t xml:space="preserve"> </w:t>
            </w:r>
            <w:r>
              <w:rPr>
                <w:sz w:val="20"/>
              </w:rPr>
              <w:t>technical)</w:t>
            </w:r>
          </w:p>
        </w:tc>
        <w:tc>
          <w:tcPr>
            <w:tcW w:w="2739" w:type="dxa"/>
            <w:gridSpan w:val="2"/>
            <w:vAlign w:val="center"/>
            <w:hideMark/>
          </w:tcPr>
          <w:p w14:paraId="76FA7F7B" w14:textId="77777777" w:rsidR="00264C8B" w:rsidRDefault="00264C8B" w:rsidP="00367F56">
            <w:pPr>
              <w:jc w:val="center"/>
              <w:rPr>
                <w:sz w:val="20"/>
              </w:rPr>
            </w:pPr>
            <w:r>
              <w:rPr>
                <w:sz w:val="20"/>
              </w:rPr>
              <w:t>€</w:t>
            </w:r>
          </w:p>
        </w:tc>
      </w:tr>
      <w:tr w:rsidR="00264C8B" w14:paraId="1F6903EA" w14:textId="77777777" w:rsidTr="009B6D4C">
        <w:tc>
          <w:tcPr>
            <w:tcW w:w="438" w:type="dxa"/>
            <w:hideMark/>
          </w:tcPr>
          <w:p w14:paraId="39B5165A" w14:textId="77777777" w:rsidR="00264C8B" w:rsidRDefault="00264C8B" w:rsidP="00367F56">
            <w:pPr>
              <w:jc w:val="center"/>
              <w:rPr>
                <w:sz w:val="20"/>
              </w:rPr>
            </w:pPr>
            <w:r>
              <w:rPr>
                <w:sz w:val="20"/>
              </w:rPr>
              <w:t>9</w:t>
            </w:r>
          </w:p>
        </w:tc>
        <w:tc>
          <w:tcPr>
            <w:tcW w:w="5079" w:type="dxa"/>
            <w:hideMark/>
          </w:tcPr>
          <w:p w14:paraId="73275728" w14:textId="77777777" w:rsidR="00264C8B" w:rsidRDefault="00264C8B" w:rsidP="00367F56">
            <w:pPr>
              <w:rPr>
                <w:sz w:val="20"/>
              </w:rPr>
            </w:pPr>
            <w:r>
              <w:rPr>
                <w:sz w:val="20"/>
              </w:rPr>
              <w:t>Documentation delivery</w:t>
            </w:r>
          </w:p>
        </w:tc>
        <w:tc>
          <w:tcPr>
            <w:tcW w:w="2739" w:type="dxa"/>
            <w:gridSpan w:val="2"/>
            <w:vAlign w:val="center"/>
            <w:hideMark/>
          </w:tcPr>
          <w:p w14:paraId="47478FEB" w14:textId="77777777" w:rsidR="00264C8B" w:rsidRDefault="00264C8B" w:rsidP="00367F56">
            <w:pPr>
              <w:jc w:val="center"/>
              <w:rPr>
                <w:sz w:val="20"/>
              </w:rPr>
            </w:pPr>
            <w:r>
              <w:rPr>
                <w:sz w:val="20"/>
              </w:rPr>
              <w:t>€</w:t>
            </w:r>
          </w:p>
        </w:tc>
      </w:tr>
      <w:tr w:rsidR="00264C8B" w14:paraId="1CFF1B50" w14:textId="77777777" w:rsidTr="009B6D4C">
        <w:tc>
          <w:tcPr>
            <w:tcW w:w="438" w:type="dxa"/>
            <w:hideMark/>
          </w:tcPr>
          <w:p w14:paraId="1AC7DDCF" w14:textId="77777777" w:rsidR="00264C8B" w:rsidRDefault="00264C8B" w:rsidP="00367F56">
            <w:pPr>
              <w:jc w:val="center"/>
              <w:rPr>
                <w:sz w:val="20"/>
              </w:rPr>
            </w:pPr>
            <w:r>
              <w:rPr>
                <w:sz w:val="20"/>
              </w:rPr>
              <w:t>10</w:t>
            </w:r>
          </w:p>
        </w:tc>
        <w:tc>
          <w:tcPr>
            <w:tcW w:w="5079" w:type="dxa"/>
            <w:hideMark/>
          </w:tcPr>
          <w:p w14:paraId="009511B7" w14:textId="09B78FA4" w:rsidR="00264C8B" w:rsidRDefault="001F37D2" w:rsidP="00367F56">
            <w:pPr>
              <w:rPr>
                <w:sz w:val="20"/>
              </w:rPr>
            </w:pPr>
            <w:r w:rsidRPr="001F37D2">
              <w:rPr>
                <w:sz w:val="20"/>
                <w:lang w:val="en-US"/>
              </w:rPr>
              <w:t>Periodic maintenance and software updates</w:t>
            </w:r>
            <w:r w:rsidR="000F424B">
              <w:rPr>
                <w:sz w:val="20"/>
                <w:lang w:val="en-US"/>
              </w:rPr>
              <w:t xml:space="preserve"> </w:t>
            </w:r>
            <w:r w:rsidR="000F424B">
              <w:rPr>
                <w:sz w:val="20"/>
                <w:lang w:val="en-US"/>
              </w:rPr>
              <w:br/>
              <w:t>(per year estimate)</w:t>
            </w:r>
          </w:p>
        </w:tc>
        <w:tc>
          <w:tcPr>
            <w:tcW w:w="2739" w:type="dxa"/>
            <w:gridSpan w:val="2"/>
            <w:vAlign w:val="center"/>
            <w:hideMark/>
          </w:tcPr>
          <w:p w14:paraId="71D53FD7" w14:textId="77777777" w:rsidR="00264C8B" w:rsidRDefault="00264C8B" w:rsidP="00367F56">
            <w:pPr>
              <w:jc w:val="center"/>
              <w:rPr>
                <w:sz w:val="20"/>
              </w:rPr>
            </w:pPr>
            <w:r>
              <w:rPr>
                <w:sz w:val="20"/>
              </w:rPr>
              <w:t>€</w:t>
            </w:r>
          </w:p>
        </w:tc>
      </w:tr>
      <w:tr w:rsidR="00264C8B" w14:paraId="692B09A0" w14:textId="77777777" w:rsidTr="009B6D4C">
        <w:tc>
          <w:tcPr>
            <w:tcW w:w="438" w:type="dxa"/>
            <w:hideMark/>
          </w:tcPr>
          <w:p w14:paraId="01C782FD" w14:textId="77777777" w:rsidR="00264C8B" w:rsidRDefault="00264C8B" w:rsidP="00367F56">
            <w:pPr>
              <w:jc w:val="center"/>
              <w:rPr>
                <w:sz w:val="20"/>
              </w:rPr>
            </w:pPr>
            <w:r>
              <w:rPr>
                <w:sz w:val="20"/>
              </w:rPr>
              <w:t>11</w:t>
            </w:r>
          </w:p>
        </w:tc>
        <w:tc>
          <w:tcPr>
            <w:tcW w:w="5079" w:type="dxa"/>
            <w:hideMark/>
          </w:tcPr>
          <w:p w14:paraId="5DF8DCDB" w14:textId="46A24C62" w:rsidR="00264C8B" w:rsidRDefault="00264C8B" w:rsidP="00367F56">
            <w:pPr>
              <w:rPr>
                <w:sz w:val="20"/>
              </w:rPr>
            </w:pPr>
            <w:r w:rsidRPr="00DD5F6C">
              <w:rPr>
                <w:sz w:val="20"/>
                <w:lang w:val="en-US"/>
              </w:rPr>
              <w:t>Other project related costs (please specify)</w:t>
            </w:r>
          </w:p>
        </w:tc>
        <w:tc>
          <w:tcPr>
            <w:tcW w:w="2739" w:type="dxa"/>
            <w:gridSpan w:val="2"/>
            <w:vAlign w:val="center"/>
            <w:hideMark/>
          </w:tcPr>
          <w:p w14:paraId="2F3D9933" w14:textId="77777777" w:rsidR="00264C8B" w:rsidRDefault="00264C8B" w:rsidP="00367F56">
            <w:pPr>
              <w:jc w:val="center"/>
              <w:rPr>
                <w:sz w:val="20"/>
              </w:rPr>
            </w:pPr>
            <w:r>
              <w:rPr>
                <w:sz w:val="20"/>
              </w:rPr>
              <w:t>€</w:t>
            </w:r>
          </w:p>
        </w:tc>
      </w:tr>
      <w:tr w:rsidR="00264C8B" w14:paraId="363C3F90" w14:textId="77777777" w:rsidTr="009B6D4C">
        <w:tc>
          <w:tcPr>
            <w:tcW w:w="438" w:type="dxa"/>
          </w:tcPr>
          <w:p w14:paraId="2071B0EF" w14:textId="77777777" w:rsidR="00264C8B" w:rsidRDefault="00264C8B" w:rsidP="00367F56">
            <w:pPr>
              <w:jc w:val="center"/>
              <w:rPr>
                <w:sz w:val="20"/>
              </w:rPr>
            </w:pPr>
          </w:p>
        </w:tc>
        <w:tc>
          <w:tcPr>
            <w:tcW w:w="5079" w:type="dxa"/>
          </w:tcPr>
          <w:p w14:paraId="449D8C21" w14:textId="77777777" w:rsidR="00264C8B" w:rsidRDefault="00264C8B" w:rsidP="00367F56">
            <w:pPr>
              <w:rPr>
                <w:sz w:val="20"/>
              </w:rPr>
            </w:pPr>
          </w:p>
        </w:tc>
        <w:tc>
          <w:tcPr>
            <w:tcW w:w="2739" w:type="dxa"/>
            <w:gridSpan w:val="2"/>
            <w:vAlign w:val="center"/>
          </w:tcPr>
          <w:p w14:paraId="6B159684" w14:textId="77777777" w:rsidR="00264C8B" w:rsidRDefault="00264C8B" w:rsidP="00367F56">
            <w:pPr>
              <w:jc w:val="center"/>
              <w:rPr>
                <w:sz w:val="20"/>
              </w:rPr>
            </w:pPr>
          </w:p>
        </w:tc>
      </w:tr>
    </w:tbl>
    <w:p w14:paraId="6E1E7ACC" w14:textId="77777777" w:rsidR="00264C8B" w:rsidRDefault="00264C8B" w:rsidP="00367F56">
      <w:pPr>
        <w:rPr>
          <w:lang w:val="nl-NL"/>
        </w:rPr>
      </w:pPr>
    </w:p>
    <w:p w14:paraId="3D8337D4" w14:textId="3667ED58" w:rsidR="00C97A2A" w:rsidRDefault="00C97A2A" w:rsidP="00A870AE">
      <w:pPr>
        <w:pStyle w:val="Lijstalinea"/>
        <w:numPr>
          <w:ilvl w:val="0"/>
          <w:numId w:val="32"/>
        </w:numPr>
        <w:spacing w:after="0"/>
        <w:rPr>
          <w:sz w:val="20"/>
          <w:szCs w:val="20"/>
          <w:lang w:val="en-US"/>
        </w:rPr>
      </w:pPr>
      <w:r w:rsidRPr="00A870AE">
        <w:rPr>
          <w:sz w:val="20"/>
          <w:szCs w:val="20"/>
          <w:lang w:val="en-US"/>
        </w:rPr>
        <w:t>If you have any further budgetary information useful to ATC-NL, could you please provide the details?</w:t>
      </w:r>
      <w:r w:rsidR="005668C7" w:rsidRPr="00A870AE">
        <w:rPr>
          <w:sz w:val="20"/>
          <w:szCs w:val="20"/>
          <w:lang w:val="en-US"/>
        </w:rPr>
        <w:t xml:space="preserve"> </w:t>
      </w:r>
    </w:p>
    <w:p w14:paraId="6E350A72" w14:textId="5EC6631F" w:rsidR="001F37D2" w:rsidRDefault="00FF2ED5" w:rsidP="009B6D4C">
      <w:pPr>
        <w:pStyle w:val="Lijstalinea"/>
        <w:numPr>
          <w:ilvl w:val="0"/>
          <w:numId w:val="32"/>
        </w:numPr>
        <w:spacing w:after="0"/>
        <w:rPr>
          <w:sz w:val="20"/>
          <w:szCs w:val="20"/>
          <w:lang w:val="en-US"/>
        </w:rPr>
      </w:pPr>
      <w:r w:rsidRPr="009B6D4C">
        <w:rPr>
          <w:sz w:val="20"/>
          <w:szCs w:val="20"/>
          <w:lang w:val="en-US"/>
        </w:rPr>
        <w:t>Could you indicate which costs would apply to a temporary deployment</w:t>
      </w:r>
      <w:r w:rsidR="000E1BC6">
        <w:rPr>
          <w:sz w:val="20"/>
          <w:szCs w:val="20"/>
          <w:lang w:val="en-US"/>
        </w:rPr>
        <w:t>/rent</w:t>
      </w:r>
      <w:r w:rsidRPr="009B6D4C">
        <w:rPr>
          <w:sz w:val="20"/>
          <w:szCs w:val="20"/>
          <w:lang w:val="en-US"/>
        </w:rPr>
        <w:t>? (The starting point is a deployment period of 6 to 9 months with possible extension.)</w:t>
      </w:r>
    </w:p>
    <w:p w14:paraId="1C5DED2A" w14:textId="77777777" w:rsidR="00DD38EA" w:rsidRDefault="00DD38EA" w:rsidP="00DD38EA">
      <w:pPr>
        <w:rPr>
          <w:lang w:val="en-US"/>
        </w:rPr>
      </w:pPr>
    </w:p>
    <w:tbl>
      <w:tblPr>
        <w:tblStyle w:val="LVNLTabel"/>
        <w:tblW w:w="0" w:type="auto"/>
        <w:tblLook w:val="04A0" w:firstRow="1" w:lastRow="0" w:firstColumn="1" w:lastColumn="0" w:noHBand="0" w:noVBand="1"/>
      </w:tblPr>
      <w:tblGrid>
        <w:gridCol w:w="8476"/>
      </w:tblGrid>
      <w:tr w:rsidR="00DD38EA" w14:paraId="25264456"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1E89BD0C" w14:textId="77777777" w:rsidR="00DD38EA" w:rsidRDefault="00DD38EA" w:rsidP="00DC160F">
            <w:r>
              <w:t>Answer(s)</w:t>
            </w:r>
          </w:p>
        </w:tc>
      </w:tr>
      <w:tr w:rsidR="00DD38EA" w14:paraId="29BAD5CA" w14:textId="77777777" w:rsidTr="00DC160F">
        <w:tc>
          <w:tcPr>
            <w:tcW w:w="8420" w:type="dxa"/>
          </w:tcPr>
          <w:p w14:paraId="48185BF4" w14:textId="77777777" w:rsidR="00DD38EA" w:rsidRDefault="00DD38EA" w:rsidP="00DC160F"/>
          <w:p w14:paraId="698C68C5" w14:textId="77777777" w:rsidR="00DD38EA" w:rsidRDefault="00DD38EA" w:rsidP="00DC160F"/>
          <w:p w14:paraId="4A9C3232" w14:textId="77777777" w:rsidR="00DD38EA" w:rsidRDefault="00DD38EA" w:rsidP="00DC160F"/>
          <w:p w14:paraId="653E7FD4" w14:textId="77777777" w:rsidR="00DD38EA" w:rsidRDefault="00DD38EA" w:rsidP="00DC160F"/>
        </w:tc>
      </w:tr>
    </w:tbl>
    <w:p w14:paraId="6B57D5CD" w14:textId="77777777" w:rsidR="00DD38EA" w:rsidRPr="00DD38EA" w:rsidRDefault="00DD38EA" w:rsidP="00DD38EA">
      <w:pPr>
        <w:rPr>
          <w:lang w:val="en-US"/>
        </w:rPr>
      </w:pPr>
    </w:p>
    <w:p w14:paraId="7A362A61" w14:textId="77777777" w:rsidR="00A4570C" w:rsidRPr="009B6D4C" w:rsidRDefault="00A4570C" w:rsidP="00367F56">
      <w:pPr>
        <w:rPr>
          <w:lang w:val="en-US"/>
        </w:rPr>
      </w:pPr>
    </w:p>
    <w:p w14:paraId="38787F20" w14:textId="1350A777" w:rsidR="00714D5E" w:rsidRPr="00A4570C" w:rsidRDefault="00C556F8" w:rsidP="00367F56">
      <w:pPr>
        <w:pStyle w:val="Kop3"/>
        <w:spacing w:before="0" w:after="0"/>
      </w:pPr>
      <w:bookmarkStart w:id="43" w:name="_Toc203403728"/>
      <w:r w:rsidRPr="00A4570C">
        <w:t>Cost effectiveness</w:t>
      </w:r>
      <w:bookmarkEnd w:id="43"/>
    </w:p>
    <w:p w14:paraId="1030A265" w14:textId="40D8F265" w:rsidR="00C556F8" w:rsidRDefault="00A4570C" w:rsidP="00367F56">
      <w:pPr>
        <w:rPr>
          <w:lang w:val="en-US"/>
        </w:rPr>
      </w:pPr>
      <w:r w:rsidRPr="00A4570C">
        <w:rPr>
          <w:lang w:val="en-US"/>
        </w:rPr>
        <w:t xml:space="preserve">How and why is your proposed solution a </w:t>
      </w:r>
      <w:r w:rsidR="00C40F33" w:rsidRPr="00A4570C">
        <w:rPr>
          <w:lang w:val="en-US"/>
        </w:rPr>
        <w:t>cost-effective long-term</w:t>
      </w:r>
      <w:r w:rsidRPr="00A4570C">
        <w:rPr>
          <w:lang w:val="en-US"/>
        </w:rPr>
        <w:t xml:space="preserve"> solution? What do you estimate (ROM) as Total Cost of Ownership (TCO) if the requested support lasts 12 years or 15 years? Could you</w:t>
      </w:r>
      <w:r>
        <w:rPr>
          <w:lang w:val="en-US"/>
        </w:rPr>
        <w:t xml:space="preserve"> please </w:t>
      </w:r>
      <w:r w:rsidRPr="00A4570C">
        <w:rPr>
          <w:lang w:val="en-US"/>
        </w:rPr>
        <w:t>explain the major components of your TCO estimate</w:t>
      </w:r>
      <w:r w:rsidR="000E1BC6">
        <w:rPr>
          <w:lang w:val="en-US"/>
        </w:rPr>
        <w:t>?</w:t>
      </w:r>
    </w:p>
    <w:p w14:paraId="776CB0A4" w14:textId="77777777" w:rsidR="00DD38EA" w:rsidRDefault="00DD38EA" w:rsidP="00367F56">
      <w:pPr>
        <w:rPr>
          <w:lang w:val="en-US"/>
        </w:rPr>
      </w:pPr>
    </w:p>
    <w:tbl>
      <w:tblPr>
        <w:tblStyle w:val="LVNLTabel"/>
        <w:tblW w:w="0" w:type="auto"/>
        <w:tblLook w:val="04A0" w:firstRow="1" w:lastRow="0" w:firstColumn="1" w:lastColumn="0" w:noHBand="0" w:noVBand="1"/>
      </w:tblPr>
      <w:tblGrid>
        <w:gridCol w:w="8476"/>
      </w:tblGrid>
      <w:tr w:rsidR="00DD38EA" w14:paraId="266BC52C"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37FAAA80" w14:textId="77777777" w:rsidR="00DD38EA" w:rsidRDefault="00DD38EA" w:rsidP="00DC160F">
            <w:r>
              <w:t>Answer(s)</w:t>
            </w:r>
          </w:p>
        </w:tc>
      </w:tr>
      <w:tr w:rsidR="00DD38EA" w14:paraId="32502301" w14:textId="77777777" w:rsidTr="00DC160F">
        <w:tc>
          <w:tcPr>
            <w:tcW w:w="8420" w:type="dxa"/>
          </w:tcPr>
          <w:p w14:paraId="0F77E634" w14:textId="77777777" w:rsidR="00DD38EA" w:rsidRDefault="00DD38EA" w:rsidP="00DC160F"/>
          <w:p w14:paraId="05C71BBB" w14:textId="77777777" w:rsidR="00DD38EA" w:rsidRDefault="00DD38EA" w:rsidP="00DC160F"/>
          <w:p w14:paraId="427F894F" w14:textId="77777777" w:rsidR="00DD38EA" w:rsidRDefault="00DD38EA" w:rsidP="00DC160F"/>
          <w:p w14:paraId="31C37444" w14:textId="77777777" w:rsidR="00DD38EA" w:rsidRDefault="00DD38EA" w:rsidP="00DC160F"/>
        </w:tc>
      </w:tr>
    </w:tbl>
    <w:p w14:paraId="11AF2643" w14:textId="77777777" w:rsidR="00DD38EA" w:rsidRPr="00A4570C" w:rsidRDefault="00DD38EA" w:rsidP="00367F56">
      <w:pPr>
        <w:rPr>
          <w:lang w:val="en-US"/>
        </w:rPr>
      </w:pPr>
    </w:p>
    <w:p w14:paraId="50813B15" w14:textId="77777777" w:rsidR="00A4570C" w:rsidRPr="00A4570C" w:rsidRDefault="00A4570C" w:rsidP="00367F56">
      <w:pPr>
        <w:rPr>
          <w:lang w:val="en-US"/>
        </w:rPr>
      </w:pPr>
    </w:p>
    <w:p w14:paraId="5909CE7E" w14:textId="5F6DF3C8" w:rsidR="004B2C9E" w:rsidRDefault="004B2C9E" w:rsidP="00367F56">
      <w:pPr>
        <w:pStyle w:val="Kop2"/>
        <w:spacing w:before="0" w:after="0"/>
        <w:rPr>
          <w:lang w:val="en-US"/>
        </w:rPr>
      </w:pPr>
      <w:bookmarkStart w:id="44" w:name="_Toc203403729"/>
      <w:r>
        <w:rPr>
          <w:lang w:val="en-US"/>
        </w:rPr>
        <w:t>Experience</w:t>
      </w:r>
      <w:bookmarkEnd w:id="44"/>
    </w:p>
    <w:p w14:paraId="4A79B3B3" w14:textId="756BA1FE" w:rsidR="004B2C9E" w:rsidRDefault="004B2C9E" w:rsidP="004B2C9E">
      <w:pPr>
        <w:rPr>
          <w:lang w:val="en-US"/>
        </w:rPr>
      </w:pPr>
      <w:r>
        <w:rPr>
          <w:lang w:val="en-US"/>
        </w:rPr>
        <w:t>ATC-NL would like to know your experience in delivering such mobile radar solutions.</w:t>
      </w:r>
    </w:p>
    <w:p w14:paraId="6023C6B7" w14:textId="77777777" w:rsidR="004B2C9E" w:rsidRDefault="004B2C9E" w:rsidP="004B2C9E">
      <w:pPr>
        <w:rPr>
          <w:lang w:val="en-US"/>
        </w:rPr>
      </w:pPr>
    </w:p>
    <w:p w14:paraId="308015A6" w14:textId="1AB7BDBF" w:rsidR="00F94DED" w:rsidRPr="00F94DED" w:rsidRDefault="00F94DED" w:rsidP="004B2C9E">
      <w:pPr>
        <w:pStyle w:val="Lijstalinea"/>
        <w:numPr>
          <w:ilvl w:val="0"/>
          <w:numId w:val="35"/>
        </w:numPr>
        <w:rPr>
          <w:sz w:val="20"/>
          <w:szCs w:val="20"/>
          <w:lang w:val="en-US"/>
        </w:rPr>
      </w:pPr>
      <w:r w:rsidRPr="00F94DED">
        <w:rPr>
          <w:sz w:val="20"/>
          <w:szCs w:val="20"/>
          <w:lang w:val="en-US"/>
        </w:rPr>
        <w:t xml:space="preserve">Could </w:t>
      </w:r>
      <w:r>
        <w:rPr>
          <w:sz w:val="20"/>
          <w:szCs w:val="20"/>
          <w:lang w:val="en-US"/>
        </w:rPr>
        <w:t>you elaborate on your experience in delivering mobile radar solutions for civil ANSP’s?</w:t>
      </w:r>
    </w:p>
    <w:p w14:paraId="7C799D65" w14:textId="696DB330" w:rsidR="004B2C9E" w:rsidRPr="00F94DED" w:rsidRDefault="00935832" w:rsidP="004B2C9E">
      <w:pPr>
        <w:pStyle w:val="Lijstalinea"/>
        <w:numPr>
          <w:ilvl w:val="0"/>
          <w:numId w:val="35"/>
        </w:numPr>
        <w:rPr>
          <w:lang w:val="en-US"/>
        </w:rPr>
      </w:pPr>
      <w:r w:rsidRPr="00F94DED">
        <w:rPr>
          <w:sz w:val="20"/>
          <w:szCs w:val="20"/>
          <w:lang w:val="en-US"/>
        </w:rPr>
        <w:t xml:space="preserve">How many mobile radar installations have you delivered to civil ANSP’s in the last </w:t>
      </w:r>
      <w:r w:rsidR="00D115C4" w:rsidRPr="00F94DED">
        <w:rPr>
          <w:sz w:val="20"/>
          <w:szCs w:val="20"/>
          <w:lang w:val="en-US"/>
        </w:rPr>
        <w:t>7</w:t>
      </w:r>
      <w:r w:rsidRPr="00F94DED">
        <w:rPr>
          <w:sz w:val="20"/>
          <w:szCs w:val="20"/>
          <w:lang w:val="en-US"/>
        </w:rPr>
        <w:t xml:space="preserve"> years? </w:t>
      </w:r>
    </w:p>
    <w:p w14:paraId="2AF95A83" w14:textId="238E7921" w:rsidR="00F94DED" w:rsidRPr="00DD38EA" w:rsidRDefault="00F94DED" w:rsidP="004B2C9E">
      <w:pPr>
        <w:pStyle w:val="Lijstalinea"/>
        <w:numPr>
          <w:ilvl w:val="0"/>
          <w:numId w:val="35"/>
        </w:numPr>
        <w:rPr>
          <w:lang w:val="en-US"/>
        </w:rPr>
      </w:pPr>
      <w:r>
        <w:rPr>
          <w:sz w:val="20"/>
          <w:szCs w:val="20"/>
          <w:lang w:val="en-US"/>
        </w:rPr>
        <w:t>How many of the mobile radar installations you have delivered are currently operationally used for civil ATC purposes (rough estimate allowed)?</w:t>
      </w:r>
    </w:p>
    <w:tbl>
      <w:tblPr>
        <w:tblStyle w:val="LVNLTabel"/>
        <w:tblW w:w="0" w:type="auto"/>
        <w:tblLook w:val="04A0" w:firstRow="1" w:lastRow="0" w:firstColumn="1" w:lastColumn="0" w:noHBand="0" w:noVBand="1"/>
      </w:tblPr>
      <w:tblGrid>
        <w:gridCol w:w="8476"/>
      </w:tblGrid>
      <w:tr w:rsidR="00DD38EA" w14:paraId="2E223FE1"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64911D69" w14:textId="77777777" w:rsidR="00DD38EA" w:rsidRDefault="00DD38EA" w:rsidP="00DC160F">
            <w:r>
              <w:t>Answer(s)</w:t>
            </w:r>
          </w:p>
        </w:tc>
      </w:tr>
      <w:tr w:rsidR="00DD38EA" w14:paraId="5458703A" w14:textId="77777777" w:rsidTr="00DC160F">
        <w:tc>
          <w:tcPr>
            <w:tcW w:w="8420" w:type="dxa"/>
          </w:tcPr>
          <w:p w14:paraId="72F96271" w14:textId="77777777" w:rsidR="00DD38EA" w:rsidRDefault="00DD38EA" w:rsidP="00DC160F"/>
          <w:p w14:paraId="644282BC" w14:textId="77777777" w:rsidR="00DD38EA" w:rsidRDefault="00DD38EA" w:rsidP="00DC160F"/>
          <w:p w14:paraId="669E3F89" w14:textId="77777777" w:rsidR="00DD38EA" w:rsidRDefault="00DD38EA" w:rsidP="00DC160F"/>
          <w:p w14:paraId="5FF8516B" w14:textId="77777777" w:rsidR="00DD38EA" w:rsidRDefault="00DD38EA" w:rsidP="00DC160F"/>
        </w:tc>
      </w:tr>
    </w:tbl>
    <w:p w14:paraId="1983B07F" w14:textId="77777777" w:rsidR="00DD38EA" w:rsidRDefault="00DD38EA" w:rsidP="00DD38EA">
      <w:pPr>
        <w:rPr>
          <w:lang w:val="en-US"/>
        </w:rPr>
      </w:pPr>
    </w:p>
    <w:p w14:paraId="5E234989" w14:textId="77777777" w:rsidR="00DD38EA" w:rsidRPr="00DD38EA" w:rsidRDefault="00DD38EA" w:rsidP="00DD38EA">
      <w:pPr>
        <w:rPr>
          <w:lang w:val="en-US"/>
        </w:rPr>
      </w:pPr>
    </w:p>
    <w:p w14:paraId="51B2B787" w14:textId="63AC035C" w:rsidR="00A4570C" w:rsidRDefault="00A920F3" w:rsidP="00367F56">
      <w:pPr>
        <w:pStyle w:val="Kop2"/>
        <w:spacing w:before="0" w:after="0"/>
        <w:rPr>
          <w:lang w:val="en-US"/>
        </w:rPr>
      </w:pPr>
      <w:bookmarkStart w:id="45" w:name="_Toc203403730"/>
      <w:r>
        <w:rPr>
          <w:lang w:val="en-US"/>
        </w:rPr>
        <w:t>Demand strategy</w:t>
      </w:r>
      <w:bookmarkEnd w:id="45"/>
    </w:p>
    <w:p w14:paraId="632A5133" w14:textId="170153D8" w:rsidR="004F2331" w:rsidRDefault="002A1EB5" w:rsidP="00367F56">
      <w:pPr>
        <w:rPr>
          <w:lang w:val="en-US"/>
        </w:rPr>
      </w:pPr>
      <w:r w:rsidRPr="004F2331">
        <w:rPr>
          <w:lang w:val="en-US"/>
        </w:rPr>
        <w:t>To</w:t>
      </w:r>
      <w:r w:rsidR="004F2331" w:rsidRPr="004F2331">
        <w:rPr>
          <w:lang w:val="en-US"/>
        </w:rPr>
        <w:t xml:space="preserve"> align supplier offerings with our internal project planning, we aim to provide insight into our expected procurement approach. While this is not a formal tender, your feedback will help us assess how your solution could fit into our upcoming program phases.</w:t>
      </w:r>
    </w:p>
    <w:p w14:paraId="64C1BD76" w14:textId="77777777" w:rsidR="00A920F3" w:rsidRDefault="00A920F3" w:rsidP="00367F56">
      <w:pPr>
        <w:rPr>
          <w:lang w:val="en-US"/>
        </w:rPr>
      </w:pPr>
    </w:p>
    <w:p w14:paraId="4BCA96D2" w14:textId="3C2140E8" w:rsidR="00A920F3" w:rsidRDefault="001771FC" w:rsidP="00367F56">
      <w:pPr>
        <w:pStyle w:val="Kop3"/>
        <w:spacing w:before="0" w:after="0"/>
        <w:rPr>
          <w:lang w:val="en-US"/>
        </w:rPr>
      </w:pPr>
      <w:bookmarkStart w:id="46" w:name="_Toc203403731"/>
      <w:r>
        <w:rPr>
          <w:lang w:val="en-US"/>
        </w:rPr>
        <w:t>Planning and cash-flow</w:t>
      </w:r>
      <w:bookmarkEnd w:id="46"/>
    </w:p>
    <w:p w14:paraId="4012BD4E" w14:textId="460DC57B" w:rsidR="00913E26" w:rsidRPr="00913E26" w:rsidRDefault="00994BA8" w:rsidP="00367F56">
      <w:r w:rsidRPr="00913E26">
        <w:t xml:space="preserve">It is interesting </w:t>
      </w:r>
      <w:r w:rsidR="00A06F21" w:rsidRPr="00913E26">
        <w:t xml:space="preserve">what your expert view on how the implementation of a mobile radar system in the Netherlands could be organized based on your experience with similar contracts. </w:t>
      </w:r>
      <w:r w:rsidR="002A1EB5" w:rsidRPr="00913E26">
        <w:t>Recommendations</w:t>
      </w:r>
      <w:r w:rsidR="00251671" w:rsidRPr="00913E26">
        <w:t xml:space="preserve"> are </w:t>
      </w:r>
      <w:r w:rsidR="002A1EB5">
        <w:t>investigated</w:t>
      </w:r>
      <w:r w:rsidR="00251671" w:rsidRPr="00913E26">
        <w:t xml:space="preserve"> on how project planning could support an optimal cash flow profile for ATC-NL, </w:t>
      </w:r>
      <w:r w:rsidR="00340705" w:rsidRPr="00913E26">
        <w:t>minimizing</w:t>
      </w:r>
      <w:r w:rsidR="00913E26" w:rsidRPr="00913E26">
        <w:t xml:space="preserve"> financial risk and ensuring timely payment alignment with deliverables.</w:t>
      </w:r>
    </w:p>
    <w:p w14:paraId="0E0FCA11" w14:textId="77777777" w:rsidR="00913E26" w:rsidRDefault="00913E26" w:rsidP="00367F56">
      <w:pPr>
        <w:rPr>
          <w:lang w:val="en-US"/>
        </w:rPr>
      </w:pPr>
    </w:p>
    <w:p w14:paraId="4670066C" w14:textId="77777777" w:rsidR="00EF4675" w:rsidRDefault="00C76365" w:rsidP="00EF4675">
      <w:pPr>
        <w:pStyle w:val="Lijstalinea"/>
        <w:numPr>
          <w:ilvl w:val="0"/>
          <w:numId w:val="24"/>
        </w:numPr>
        <w:spacing w:after="0"/>
        <w:rPr>
          <w:sz w:val="20"/>
          <w:szCs w:val="20"/>
          <w:lang w:val="en-US"/>
        </w:rPr>
      </w:pPr>
      <w:r w:rsidRPr="00EF4675">
        <w:rPr>
          <w:sz w:val="20"/>
          <w:szCs w:val="20"/>
          <w:lang w:val="en-US"/>
        </w:rPr>
        <w:t xml:space="preserve">Using your experience in contractual relations </w:t>
      </w:r>
      <w:r w:rsidR="00EF4675">
        <w:rPr>
          <w:sz w:val="20"/>
          <w:szCs w:val="20"/>
          <w:lang w:val="en-US"/>
        </w:rPr>
        <w:t>and using the set goals,</w:t>
      </w:r>
      <w:r w:rsidRPr="00EF4675">
        <w:rPr>
          <w:sz w:val="20"/>
          <w:szCs w:val="20"/>
          <w:lang w:val="en-US"/>
        </w:rPr>
        <w:t xml:space="preserve"> what would your observations/recommendations be regarding the planning of the implementation project in the Netherlands? </w:t>
      </w:r>
    </w:p>
    <w:p w14:paraId="09E06BFE" w14:textId="712C2ABA" w:rsidR="00EC51B1" w:rsidRDefault="00C76365" w:rsidP="00EF4675">
      <w:pPr>
        <w:pStyle w:val="Lijstalinea"/>
        <w:numPr>
          <w:ilvl w:val="0"/>
          <w:numId w:val="24"/>
        </w:numPr>
        <w:spacing w:after="0"/>
        <w:rPr>
          <w:sz w:val="20"/>
          <w:szCs w:val="20"/>
          <w:lang w:val="en-US"/>
        </w:rPr>
      </w:pPr>
      <w:r w:rsidRPr="00EF4675">
        <w:rPr>
          <w:sz w:val="20"/>
          <w:szCs w:val="20"/>
          <w:lang w:val="en-US"/>
        </w:rPr>
        <w:t>How would this planning contribute to the best cash flow for ATC-NL?</w:t>
      </w:r>
    </w:p>
    <w:p w14:paraId="2D157AAD" w14:textId="77777777" w:rsidR="00DD38EA" w:rsidRDefault="00DD38EA" w:rsidP="00DD38EA">
      <w:pPr>
        <w:rPr>
          <w:lang w:val="en-US"/>
        </w:rPr>
      </w:pPr>
    </w:p>
    <w:tbl>
      <w:tblPr>
        <w:tblStyle w:val="LVNLTabel"/>
        <w:tblW w:w="0" w:type="auto"/>
        <w:tblLook w:val="04A0" w:firstRow="1" w:lastRow="0" w:firstColumn="1" w:lastColumn="0" w:noHBand="0" w:noVBand="1"/>
      </w:tblPr>
      <w:tblGrid>
        <w:gridCol w:w="8476"/>
      </w:tblGrid>
      <w:tr w:rsidR="00DD38EA" w14:paraId="1874190A"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1BA4B302" w14:textId="77777777" w:rsidR="00DD38EA" w:rsidRDefault="00DD38EA" w:rsidP="00DC160F">
            <w:r>
              <w:t>Answer(s)</w:t>
            </w:r>
          </w:p>
        </w:tc>
      </w:tr>
      <w:tr w:rsidR="00DD38EA" w14:paraId="1E7B03E1" w14:textId="77777777" w:rsidTr="00DC160F">
        <w:tc>
          <w:tcPr>
            <w:tcW w:w="8420" w:type="dxa"/>
          </w:tcPr>
          <w:p w14:paraId="38F148C9" w14:textId="77777777" w:rsidR="00DD38EA" w:rsidRDefault="00DD38EA" w:rsidP="00DC160F"/>
          <w:p w14:paraId="1B820AAF" w14:textId="77777777" w:rsidR="00DD38EA" w:rsidRDefault="00DD38EA" w:rsidP="00DC160F"/>
          <w:p w14:paraId="66E08FDF" w14:textId="77777777" w:rsidR="00DD38EA" w:rsidRDefault="00DD38EA" w:rsidP="00DC160F"/>
          <w:p w14:paraId="4FFC55F9" w14:textId="77777777" w:rsidR="00DD38EA" w:rsidRDefault="00DD38EA" w:rsidP="00DC160F"/>
        </w:tc>
      </w:tr>
    </w:tbl>
    <w:p w14:paraId="1EDF29EC" w14:textId="77777777" w:rsidR="00DD38EA" w:rsidRPr="00DD38EA" w:rsidRDefault="00DD38EA" w:rsidP="00DD38EA">
      <w:pPr>
        <w:rPr>
          <w:lang w:val="en-US"/>
        </w:rPr>
      </w:pPr>
    </w:p>
    <w:p w14:paraId="6679C545" w14:textId="77777777" w:rsidR="00EC51B1" w:rsidRDefault="00EC51B1" w:rsidP="00367F56">
      <w:pPr>
        <w:rPr>
          <w:lang w:val="en-US"/>
        </w:rPr>
      </w:pPr>
    </w:p>
    <w:p w14:paraId="417F06C7" w14:textId="77777777" w:rsidR="00994790" w:rsidRDefault="00994790" w:rsidP="00367F56">
      <w:pPr>
        <w:rPr>
          <w:lang w:val="en-US"/>
        </w:rPr>
      </w:pPr>
    </w:p>
    <w:p w14:paraId="79D5299F" w14:textId="77777777" w:rsidR="00994790" w:rsidRDefault="00994790" w:rsidP="00367F56">
      <w:pPr>
        <w:rPr>
          <w:lang w:val="en-US"/>
        </w:rPr>
      </w:pPr>
    </w:p>
    <w:p w14:paraId="60856DC3" w14:textId="77777777" w:rsidR="00994790" w:rsidRDefault="00994790" w:rsidP="00367F56">
      <w:pPr>
        <w:rPr>
          <w:lang w:val="en-US"/>
        </w:rPr>
      </w:pPr>
    </w:p>
    <w:p w14:paraId="0A6E70CE" w14:textId="77777777" w:rsidR="00866E17" w:rsidRDefault="00866E17" w:rsidP="00866E17">
      <w:pPr>
        <w:pStyle w:val="Kop3"/>
        <w:spacing w:before="0" w:after="0"/>
      </w:pPr>
      <w:bookmarkStart w:id="47" w:name="_Toc203403732"/>
      <w:r>
        <w:lastRenderedPageBreak/>
        <w:t>NDA</w:t>
      </w:r>
      <w:bookmarkEnd w:id="47"/>
    </w:p>
    <w:p w14:paraId="49EA338D" w14:textId="77777777" w:rsidR="00866E17" w:rsidRDefault="00866E17" w:rsidP="00866E17">
      <w:r w:rsidRPr="00674986">
        <w:t xml:space="preserve">Certain technical and operational details may only be shared under NDA. </w:t>
      </w:r>
    </w:p>
    <w:p w14:paraId="38C88236" w14:textId="77777777" w:rsidR="00866E17" w:rsidRDefault="00866E17" w:rsidP="00866E17"/>
    <w:p w14:paraId="7F383139" w14:textId="77777777" w:rsidR="00866E17" w:rsidRDefault="00866E17" w:rsidP="00866E17">
      <w:pPr>
        <w:pStyle w:val="Lijstalinea"/>
        <w:numPr>
          <w:ilvl w:val="0"/>
          <w:numId w:val="21"/>
        </w:numPr>
        <w:spacing w:after="0"/>
        <w:rPr>
          <w:sz w:val="20"/>
          <w:szCs w:val="20"/>
        </w:rPr>
      </w:pPr>
      <w:r w:rsidRPr="00674986">
        <w:rPr>
          <w:sz w:val="20"/>
          <w:szCs w:val="20"/>
        </w:rPr>
        <w:t>Is your company willing to sign an NDA to receive the details of the current environment during the tender procedure</w:t>
      </w:r>
      <w:r>
        <w:rPr>
          <w:sz w:val="20"/>
          <w:szCs w:val="20"/>
        </w:rPr>
        <w:t>?</w:t>
      </w:r>
    </w:p>
    <w:p w14:paraId="2A99E940" w14:textId="77777777" w:rsidR="00DD38EA" w:rsidRDefault="00DD38EA" w:rsidP="00DD38EA"/>
    <w:tbl>
      <w:tblPr>
        <w:tblStyle w:val="LVNLTabel"/>
        <w:tblW w:w="0" w:type="auto"/>
        <w:tblLook w:val="04A0" w:firstRow="1" w:lastRow="0" w:firstColumn="1" w:lastColumn="0" w:noHBand="0" w:noVBand="1"/>
      </w:tblPr>
      <w:tblGrid>
        <w:gridCol w:w="8476"/>
      </w:tblGrid>
      <w:tr w:rsidR="00DD38EA" w14:paraId="5537655F"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7C5B4A1E" w14:textId="77777777" w:rsidR="00DD38EA" w:rsidRDefault="00DD38EA" w:rsidP="00DC160F">
            <w:r>
              <w:t>Answer(s)</w:t>
            </w:r>
          </w:p>
        </w:tc>
      </w:tr>
      <w:tr w:rsidR="00DD38EA" w14:paraId="2560D7BE" w14:textId="77777777" w:rsidTr="00DC160F">
        <w:tc>
          <w:tcPr>
            <w:tcW w:w="8420" w:type="dxa"/>
          </w:tcPr>
          <w:p w14:paraId="4938CCBF" w14:textId="77777777" w:rsidR="00DD38EA" w:rsidRDefault="00DD38EA" w:rsidP="00DC160F"/>
          <w:p w14:paraId="2313900F" w14:textId="77777777" w:rsidR="00DD38EA" w:rsidRDefault="00DD38EA" w:rsidP="00DC160F"/>
          <w:p w14:paraId="408A4CAA" w14:textId="77777777" w:rsidR="00DD38EA" w:rsidRDefault="00DD38EA" w:rsidP="00DC160F"/>
          <w:p w14:paraId="14ABFEF6" w14:textId="77777777" w:rsidR="00DD38EA" w:rsidRDefault="00DD38EA" w:rsidP="00DC160F"/>
        </w:tc>
      </w:tr>
    </w:tbl>
    <w:p w14:paraId="2C02D58F" w14:textId="77777777" w:rsidR="00DD38EA" w:rsidRPr="00DD38EA" w:rsidRDefault="00DD38EA" w:rsidP="00DD38EA"/>
    <w:p w14:paraId="52CEFF04" w14:textId="77777777" w:rsidR="00866E17" w:rsidRPr="00866E17" w:rsidRDefault="00866E17" w:rsidP="00367F56"/>
    <w:p w14:paraId="3BDF4CF8" w14:textId="697864F2" w:rsidR="00F47815" w:rsidRDefault="00F47815" w:rsidP="00367F56">
      <w:pPr>
        <w:pStyle w:val="Kop3"/>
        <w:spacing w:before="0" w:after="0"/>
        <w:rPr>
          <w:lang w:val="en-US"/>
        </w:rPr>
      </w:pPr>
      <w:bookmarkStart w:id="48" w:name="_Toc203403733"/>
      <w:r>
        <w:rPr>
          <w:lang w:val="en-US"/>
        </w:rPr>
        <w:t>Tender procedure</w:t>
      </w:r>
      <w:bookmarkEnd w:id="48"/>
    </w:p>
    <w:p w14:paraId="42A779DA" w14:textId="573791D0" w:rsidR="00F47815" w:rsidRDefault="00674986" w:rsidP="00367F56">
      <w:pPr>
        <w:rPr>
          <w:lang w:val="en-US"/>
        </w:rPr>
      </w:pPr>
      <w:r w:rsidRPr="00674986">
        <w:rPr>
          <w:lang w:val="en-US"/>
        </w:rPr>
        <w:t>While no formal tender is issued at this stage,</w:t>
      </w:r>
      <w:r w:rsidR="00F2179F">
        <w:rPr>
          <w:lang w:val="en-US"/>
        </w:rPr>
        <w:t xml:space="preserve"> your response may help shape the design of future tender documents or eligibility criteria. </w:t>
      </w:r>
    </w:p>
    <w:p w14:paraId="534F3D50" w14:textId="77777777" w:rsidR="00674986" w:rsidRPr="00F47815" w:rsidRDefault="00674986" w:rsidP="00367F56">
      <w:pPr>
        <w:rPr>
          <w:lang w:val="en-US"/>
        </w:rPr>
      </w:pPr>
    </w:p>
    <w:p w14:paraId="2564B302" w14:textId="64072A2C" w:rsidR="00C637E7" w:rsidRPr="00EE2A56" w:rsidRDefault="00B303E4" w:rsidP="00367F56">
      <w:pPr>
        <w:pStyle w:val="Lijstopsomteken"/>
        <w:rPr>
          <w:lang w:val="en-US"/>
        </w:rPr>
      </w:pPr>
      <w:r w:rsidRPr="00EE2A56">
        <w:rPr>
          <w:lang w:val="en-US"/>
        </w:rPr>
        <w:t>Using your experience in participating in procurement processes in the EU under the Directive 2014/25/EC and using the goals set out, what would be your observations/recommendations on the following procedures</w:t>
      </w:r>
      <w:r w:rsidR="00C637E7" w:rsidRPr="00EE2A56">
        <w:rPr>
          <w:lang w:val="en-US"/>
        </w:rPr>
        <w:t>: open and restricted procedure?</w:t>
      </w:r>
    </w:p>
    <w:p w14:paraId="24ECE695" w14:textId="77777777" w:rsidR="008C7B28" w:rsidRPr="00441B13" w:rsidRDefault="00204F80" w:rsidP="008F6B25">
      <w:pPr>
        <w:pStyle w:val="Lijstalinea"/>
        <w:numPr>
          <w:ilvl w:val="0"/>
          <w:numId w:val="8"/>
        </w:numPr>
        <w:spacing w:after="0"/>
        <w:jc w:val="left"/>
        <w:rPr>
          <w:sz w:val="20"/>
          <w:szCs w:val="20"/>
          <w:lang w:val="en-US"/>
        </w:rPr>
      </w:pPr>
      <w:r w:rsidRPr="00441B13">
        <w:rPr>
          <w:sz w:val="20"/>
          <w:szCs w:val="20"/>
          <w:lang w:val="en-US"/>
        </w:rPr>
        <w:t xml:space="preserve">What criteria would you use for selecting a suitable supplier for </w:t>
      </w:r>
      <w:r w:rsidR="00C637E7" w:rsidRPr="00441B13">
        <w:rPr>
          <w:sz w:val="20"/>
          <w:szCs w:val="20"/>
          <w:lang w:val="en-US"/>
        </w:rPr>
        <w:t>the mobile radar?</w:t>
      </w:r>
      <w:r w:rsidR="008C7B28" w:rsidRPr="00441B13">
        <w:rPr>
          <w:sz w:val="20"/>
          <w:szCs w:val="20"/>
          <w:lang w:val="en-US"/>
        </w:rPr>
        <w:t xml:space="preserve"> </w:t>
      </w:r>
    </w:p>
    <w:p w14:paraId="23EEFA41" w14:textId="3D141BAC" w:rsidR="00204F80" w:rsidRPr="00441B13" w:rsidRDefault="008C7B28" w:rsidP="008F6B25">
      <w:pPr>
        <w:pStyle w:val="Lijstalinea"/>
        <w:numPr>
          <w:ilvl w:val="0"/>
          <w:numId w:val="8"/>
        </w:numPr>
        <w:spacing w:after="0"/>
        <w:jc w:val="left"/>
        <w:rPr>
          <w:sz w:val="20"/>
          <w:szCs w:val="20"/>
          <w:lang w:val="en-US"/>
        </w:rPr>
      </w:pPr>
      <w:r w:rsidRPr="00441B13">
        <w:rPr>
          <w:sz w:val="20"/>
          <w:szCs w:val="20"/>
          <w:lang w:val="en-US"/>
        </w:rPr>
        <w:t xml:space="preserve">What key aspects should LVNL consider </w:t>
      </w:r>
      <w:r w:rsidR="00211F65" w:rsidRPr="00441B13">
        <w:rPr>
          <w:sz w:val="20"/>
          <w:szCs w:val="20"/>
          <w:lang w:val="en-US"/>
        </w:rPr>
        <w:t>assessing</w:t>
      </w:r>
      <w:r w:rsidRPr="00441B13">
        <w:rPr>
          <w:sz w:val="20"/>
          <w:szCs w:val="20"/>
          <w:lang w:val="en-US"/>
        </w:rPr>
        <w:t xml:space="preserve"> the feasibility of such a temporary parallel radar solution?</w:t>
      </w:r>
    </w:p>
    <w:p w14:paraId="140F7BBE" w14:textId="4F845578" w:rsidR="00EC51B1" w:rsidRPr="00441B13" w:rsidRDefault="00EC51B1" w:rsidP="008F6B25">
      <w:pPr>
        <w:pStyle w:val="Lijstalinea"/>
        <w:numPr>
          <w:ilvl w:val="0"/>
          <w:numId w:val="8"/>
        </w:numPr>
        <w:spacing w:after="0"/>
        <w:rPr>
          <w:sz w:val="20"/>
          <w:szCs w:val="20"/>
          <w:lang w:val="en-US"/>
        </w:rPr>
      </w:pPr>
      <w:r w:rsidRPr="00441B13">
        <w:rPr>
          <w:sz w:val="20"/>
          <w:szCs w:val="20"/>
          <w:lang w:val="en-US"/>
        </w:rPr>
        <w:t xml:space="preserve">What would be the </w:t>
      </w:r>
      <w:r w:rsidR="0034396A" w:rsidRPr="00441B13">
        <w:rPr>
          <w:sz w:val="20"/>
          <w:szCs w:val="20"/>
          <w:lang w:val="en-US"/>
        </w:rPr>
        <w:t>period</w:t>
      </w:r>
      <w:r w:rsidRPr="00441B13">
        <w:rPr>
          <w:sz w:val="20"/>
          <w:szCs w:val="20"/>
          <w:lang w:val="en-US"/>
        </w:rPr>
        <w:t xml:space="preserve"> to </w:t>
      </w:r>
      <w:r w:rsidR="00190715" w:rsidRPr="00441B13">
        <w:rPr>
          <w:sz w:val="20"/>
          <w:szCs w:val="20"/>
          <w:lang w:val="en-US"/>
        </w:rPr>
        <w:t>prepare</w:t>
      </w:r>
      <w:r w:rsidRPr="00441B13">
        <w:rPr>
          <w:sz w:val="20"/>
          <w:szCs w:val="20"/>
          <w:lang w:val="en-US"/>
        </w:rPr>
        <w:t xml:space="preserve"> an offer?</w:t>
      </w:r>
    </w:p>
    <w:p w14:paraId="526C1678" w14:textId="77777777" w:rsidR="00EC1D22" w:rsidRPr="00441B13" w:rsidRDefault="00EC1D22" w:rsidP="008F6B25">
      <w:pPr>
        <w:pStyle w:val="Lijstalinea"/>
        <w:numPr>
          <w:ilvl w:val="0"/>
          <w:numId w:val="8"/>
        </w:numPr>
        <w:spacing w:after="0"/>
        <w:rPr>
          <w:sz w:val="20"/>
          <w:szCs w:val="20"/>
          <w:lang w:val="en-US"/>
        </w:rPr>
      </w:pPr>
      <w:r w:rsidRPr="00441B13">
        <w:rPr>
          <w:sz w:val="20"/>
          <w:szCs w:val="20"/>
        </w:rPr>
        <w:t>What (additional) information and criteria should ATC-NL, in your opinion:</w:t>
      </w:r>
    </w:p>
    <w:p w14:paraId="17A6D948" w14:textId="77777777" w:rsidR="00EC1D22" w:rsidRPr="00441B13" w:rsidRDefault="00EC1D22" w:rsidP="008F6B25">
      <w:pPr>
        <w:pStyle w:val="Lijstalinea"/>
        <w:numPr>
          <w:ilvl w:val="0"/>
          <w:numId w:val="6"/>
        </w:numPr>
        <w:spacing w:after="0"/>
        <w:rPr>
          <w:sz w:val="20"/>
          <w:szCs w:val="20"/>
        </w:rPr>
      </w:pPr>
      <w:r w:rsidRPr="00441B13">
        <w:rPr>
          <w:sz w:val="20"/>
          <w:szCs w:val="20"/>
        </w:rPr>
        <w:t>specify in the tender documents and;</w:t>
      </w:r>
    </w:p>
    <w:p w14:paraId="19FEB6B1" w14:textId="2F72C7A0" w:rsidR="00EE2A56" w:rsidRPr="00441B13" w:rsidRDefault="00EC1D22" w:rsidP="008F6B25">
      <w:pPr>
        <w:pStyle w:val="Lijstalinea"/>
        <w:numPr>
          <w:ilvl w:val="0"/>
          <w:numId w:val="6"/>
        </w:numPr>
        <w:spacing w:after="0"/>
        <w:rPr>
          <w:sz w:val="20"/>
          <w:szCs w:val="20"/>
        </w:rPr>
      </w:pPr>
      <w:r w:rsidRPr="00441B13">
        <w:rPr>
          <w:sz w:val="20"/>
          <w:szCs w:val="20"/>
        </w:rPr>
        <w:t>subsequently consider for the awarding of a contract?</w:t>
      </w:r>
    </w:p>
    <w:p w14:paraId="522F23F8" w14:textId="1E31274B" w:rsidR="00B303E4" w:rsidRDefault="00EC1D22" w:rsidP="00866E17">
      <w:pPr>
        <w:pStyle w:val="Lijstalinea"/>
        <w:numPr>
          <w:ilvl w:val="0"/>
          <w:numId w:val="21"/>
        </w:numPr>
        <w:spacing w:after="0"/>
        <w:rPr>
          <w:sz w:val="20"/>
          <w:szCs w:val="20"/>
        </w:rPr>
      </w:pPr>
      <w:r w:rsidRPr="00441B13">
        <w:rPr>
          <w:sz w:val="20"/>
          <w:szCs w:val="20"/>
        </w:rPr>
        <w:t>What additional information is required to create a complete and final proposal?</w:t>
      </w:r>
    </w:p>
    <w:p w14:paraId="46E4A00B" w14:textId="77777777" w:rsidR="00DD38EA" w:rsidRDefault="00DD38EA" w:rsidP="00DD38EA"/>
    <w:tbl>
      <w:tblPr>
        <w:tblStyle w:val="LVNLTabel"/>
        <w:tblW w:w="0" w:type="auto"/>
        <w:tblLook w:val="04A0" w:firstRow="1" w:lastRow="0" w:firstColumn="1" w:lastColumn="0" w:noHBand="0" w:noVBand="1"/>
      </w:tblPr>
      <w:tblGrid>
        <w:gridCol w:w="8476"/>
      </w:tblGrid>
      <w:tr w:rsidR="00DD38EA" w14:paraId="1795BCC2"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7DE3648F" w14:textId="77777777" w:rsidR="00DD38EA" w:rsidRDefault="00DD38EA" w:rsidP="00DC160F">
            <w:r>
              <w:t>Answer(s)</w:t>
            </w:r>
          </w:p>
        </w:tc>
      </w:tr>
      <w:tr w:rsidR="00DD38EA" w14:paraId="34F55D37" w14:textId="77777777" w:rsidTr="00DC160F">
        <w:tc>
          <w:tcPr>
            <w:tcW w:w="8420" w:type="dxa"/>
          </w:tcPr>
          <w:p w14:paraId="66772D39" w14:textId="77777777" w:rsidR="00DD38EA" w:rsidRDefault="00DD38EA" w:rsidP="00DC160F"/>
          <w:p w14:paraId="050EE03E" w14:textId="77777777" w:rsidR="00DD38EA" w:rsidRDefault="00DD38EA" w:rsidP="00DC160F"/>
          <w:p w14:paraId="26BD59A8" w14:textId="77777777" w:rsidR="00DD38EA" w:rsidRDefault="00DD38EA" w:rsidP="00DC160F"/>
          <w:p w14:paraId="49253F2C" w14:textId="77777777" w:rsidR="00DD38EA" w:rsidRDefault="00DD38EA" w:rsidP="00DC160F"/>
        </w:tc>
      </w:tr>
    </w:tbl>
    <w:p w14:paraId="17D30346" w14:textId="77777777" w:rsidR="00DD38EA" w:rsidRPr="00DD38EA" w:rsidRDefault="00DD38EA" w:rsidP="00DD38EA"/>
    <w:p w14:paraId="5E23BF5F" w14:textId="77777777" w:rsidR="00EC1D22" w:rsidRPr="00C76365" w:rsidRDefault="00EC1D22" w:rsidP="000810D9">
      <w:pPr>
        <w:rPr>
          <w:lang w:val="en-US"/>
        </w:rPr>
      </w:pPr>
    </w:p>
    <w:p w14:paraId="6EFDA7B4" w14:textId="3E455081" w:rsidR="00714D5E" w:rsidRDefault="00714D5E" w:rsidP="000810D9">
      <w:pPr>
        <w:pStyle w:val="Kop2"/>
        <w:spacing w:before="0" w:after="0"/>
      </w:pPr>
      <w:bookmarkStart w:id="49" w:name="_Toc203403734"/>
      <w:r w:rsidRPr="00B536A0">
        <w:t>Other questions</w:t>
      </w:r>
      <w:bookmarkEnd w:id="49"/>
    </w:p>
    <w:p w14:paraId="20770807" w14:textId="46C80F10" w:rsidR="00845693" w:rsidRDefault="00167D66" w:rsidP="000810D9">
      <w:r>
        <w:t xml:space="preserve">It is possible that a couple relevant questions have been missed in this questionnaire. </w:t>
      </w:r>
    </w:p>
    <w:p w14:paraId="49A9C6DE" w14:textId="77777777" w:rsidR="00807F14" w:rsidRDefault="00807F14" w:rsidP="000810D9"/>
    <w:p w14:paraId="289D9F30" w14:textId="3A469F33" w:rsidR="00845693" w:rsidRPr="00807F14" w:rsidRDefault="00B536A0" w:rsidP="000810D9">
      <w:pPr>
        <w:pStyle w:val="Lijstalinea"/>
        <w:numPr>
          <w:ilvl w:val="0"/>
          <w:numId w:val="18"/>
        </w:numPr>
        <w:spacing w:after="0"/>
        <w:rPr>
          <w:sz w:val="20"/>
          <w:szCs w:val="20"/>
        </w:rPr>
      </w:pPr>
      <w:r w:rsidRPr="00807F14">
        <w:rPr>
          <w:sz w:val="20"/>
          <w:szCs w:val="20"/>
        </w:rPr>
        <w:t>W</w:t>
      </w:r>
      <w:r w:rsidR="00714D5E" w:rsidRPr="00807F14">
        <w:rPr>
          <w:sz w:val="20"/>
          <w:szCs w:val="20"/>
        </w:rPr>
        <w:t>ould you like to add anything relevant that we may have forgotten to ask? If so, please elaborate.</w:t>
      </w:r>
    </w:p>
    <w:p w14:paraId="4761B4DF" w14:textId="270B0850" w:rsidR="00714D5E" w:rsidRDefault="00714D5E" w:rsidP="000810D9">
      <w:pPr>
        <w:pStyle w:val="Lijstalinea"/>
        <w:numPr>
          <w:ilvl w:val="0"/>
          <w:numId w:val="18"/>
        </w:numPr>
        <w:spacing w:after="0"/>
        <w:rPr>
          <w:sz w:val="20"/>
          <w:szCs w:val="20"/>
        </w:rPr>
      </w:pPr>
      <w:r w:rsidRPr="00807F14">
        <w:rPr>
          <w:sz w:val="20"/>
          <w:szCs w:val="20"/>
        </w:rPr>
        <w:t>What is your opinion on this market consultation process?</w:t>
      </w:r>
    </w:p>
    <w:p w14:paraId="7214BC9A" w14:textId="77777777" w:rsidR="00DD38EA" w:rsidRDefault="00DD38EA" w:rsidP="00DD38EA"/>
    <w:tbl>
      <w:tblPr>
        <w:tblStyle w:val="LVNLTabel"/>
        <w:tblW w:w="0" w:type="auto"/>
        <w:tblLook w:val="04A0" w:firstRow="1" w:lastRow="0" w:firstColumn="1" w:lastColumn="0" w:noHBand="0" w:noVBand="1"/>
      </w:tblPr>
      <w:tblGrid>
        <w:gridCol w:w="8476"/>
      </w:tblGrid>
      <w:tr w:rsidR="00DD38EA" w14:paraId="58973763"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34C3DA37" w14:textId="77777777" w:rsidR="00DD38EA" w:rsidRDefault="00DD38EA" w:rsidP="00DC160F">
            <w:r>
              <w:t>Answer(s)</w:t>
            </w:r>
          </w:p>
        </w:tc>
      </w:tr>
      <w:tr w:rsidR="00DD38EA" w14:paraId="6819396F" w14:textId="77777777" w:rsidTr="00DC160F">
        <w:tc>
          <w:tcPr>
            <w:tcW w:w="8420" w:type="dxa"/>
          </w:tcPr>
          <w:p w14:paraId="3C34AEC7" w14:textId="77777777" w:rsidR="00DD38EA" w:rsidRDefault="00DD38EA" w:rsidP="00DC160F"/>
          <w:p w14:paraId="4C21CBA7" w14:textId="77777777" w:rsidR="00DD38EA" w:rsidRDefault="00DD38EA" w:rsidP="00DC160F"/>
          <w:p w14:paraId="478EAAD2" w14:textId="77777777" w:rsidR="00DD38EA" w:rsidRDefault="00DD38EA" w:rsidP="00DC160F"/>
          <w:p w14:paraId="473C1C5F" w14:textId="77777777" w:rsidR="00DD38EA" w:rsidRDefault="00DD38EA" w:rsidP="00DC160F"/>
        </w:tc>
      </w:tr>
    </w:tbl>
    <w:p w14:paraId="6F8154F0" w14:textId="77777777" w:rsidR="00DD38EA" w:rsidRPr="00DD38EA" w:rsidRDefault="00DD38EA" w:rsidP="00DD38EA"/>
    <w:p w14:paraId="0B115B1D" w14:textId="4219B453" w:rsidR="00714D5E" w:rsidRDefault="00714D5E" w:rsidP="00367F56">
      <w:pPr>
        <w:pStyle w:val="Kop1"/>
        <w:spacing w:after="0"/>
      </w:pPr>
      <w:bookmarkStart w:id="50" w:name="_Toc203403735"/>
      <w:r>
        <w:lastRenderedPageBreak/>
        <w:t>Your Company</w:t>
      </w:r>
      <w:bookmarkEnd w:id="50"/>
    </w:p>
    <w:p w14:paraId="14F4ED53" w14:textId="4971C8E1" w:rsidR="00714D5E" w:rsidRDefault="006D011A" w:rsidP="00367F56">
      <w:r w:rsidRPr="006D011A">
        <w:t>To better understand the context and credibility of your offering, we kindly request background information on your organization. This includes general company data, relevant experience, and insight into your core competencies. Your responses will help us assess the fit between your company and the specific requirements of this market orientation.</w:t>
      </w:r>
    </w:p>
    <w:p w14:paraId="458D882C" w14:textId="77777777" w:rsidR="006D011A" w:rsidRDefault="006D011A" w:rsidP="00367F56"/>
    <w:p w14:paraId="2E854F35" w14:textId="5DBF0B3D" w:rsidR="00714D5E" w:rsidRDefault="00714D5E" w:rsidP="00367F56">
      <w:pPr>
        <w:pStyle w:val="Kop2"/>
        <w:spacing w:before="0" w:after="0"/>
      </w:pPr>
      <w:bookmarkStart w:id="51" w:name="_Toc203403736"/>
      <w:r>
        <w:t>General information</w:t>
      </w:r>
      <w:bookmarkEnd w:id="51"/>
    </w:p>
    <w:p w14:paraId="31E711D5" w14:textId="5D6B7F9C" w:rsidR="00E47AA7" w:rsidRDefault="00E47AA7" w:rsidP="00367F56">
      <w:r>
        <w:t xml:space="preserve">We would like to ask you to provide a general overview of your organization. </w:t>
      </w:r>
      <w:r w:rsidR="00306992">
        <w:t>Such context allows us to better understand the scale, scope, and organizational structure behind your proposal.</w:t>
      </w:r>
    </w:p>
    <w:p w14:paraId="71C64C6B" w14:textId="77777777" w:rsidR="00FC1CEF" w:rsidRPr="00FC1CEF" w:rsidRDefault="00FC1CEF" w:rsidP="00367F56"/>
    <w:tbl>
      <w:tblPr>
        <w:tblStyle w:val="LVNLTabel"/>
        <w:tblW w:w="0" w:type="auto"/>
        <w:tblInd w:w="108" w:type="dxa"/>
        <w:tblLook w:val="04A0" w:firstRow="1" w:lastRow="0" w:firstColumn="1" w:lastColumn="0" w:noHBand="0" w:noVBand="1"/>
      </w:tblPr>
      <w:tblGrid>
        <w:gridCol w:w="459"/>
        <w:gridCol w:w="2752"/>
        <w:gridCol w:w="5157"/>
      </w:tblGrid>
      <w:tr w:rsidR="00714D5E" w14:paraId="7F7A3C5A" w14:textId="77777777" w:rsidTr="00C4528F">
        <w:trPr>
          <w:cnfStyle w:val="100000000000" w:firstRow="1" w:lastRow="0" w:firstColumn="0" w:lastColumn="0" w:oddVBand="0" w:evenVBand="0" w:oddHBand="0" w:evenHBand="0" w:firstRowFirstColumn="0" w:firstRowLastColumn="0" w:lastRowFirstColumn="0" w:lastRowLastColumn="0"/>
        </w:trPr>
        <w:tc>
          <w:tcPr>
            <w:tcW w:w="417" w:type="dxa"/>
            <w:hideMark/>
          </w:tcPr>
          <w:p w14:paraId="660D1FAB" w14:textId="77777777" w:rsidR="00714D5E" w:rsidRPr="00914232" w:rsidRDefault="00714D5E" w:rsidP="00367F56">
            <w:pPr>
              <w:rPr>
                <w:sz w:val="20"/>
              </w:rPr>
            </w:pPr>
            <w:r w:rsidRPr="00914232">
              <w:rPr>
                <w:sz w:val="20"/>
              </w:rPr>
              <w:t>#</w:t>
            </w:r>
          </w:p>
        </w:tc>
        <w:tc>
          <w:tcPr>
            <w:tcW w:w="2724" w:type="dxa"/>
            <w:hideMark/>
          </w:tcPr>
          <w:p w14:paraId="2084C654" w14:textId="77777777" w:rsidR="00714D5E" w:rsidRPr="00914232" w:rsidRDefault="00714D5E" w:rsidP="00367F56">
            <w:pPr>
              <w:rPr>
                <w:sz w:val="20"/>
              </w:rPr>
            </w:pPr>
            <w:r w:rsidRPr="00914232">
              <w:rPr>
                <w:sz w:val="20"/>
              </w:rPr>
              <w:t>Item</w:t>
            </w:r>
          </w:p>
        </w:tc>
        <w:tc>
          <w:tcPr>
            <w:tcW w:w="5115" w:type="dxa"/>
            <w:hideMark/>
          </w:tcPr>
          <w:p w14:paraId="20B94AE0" w14:textId="77777777" w:rsidR="00714D5E" w:rsidRPr="00914232" w:rsidRDefault="00714D5E" w:rsidP="00367F56">
            <w:pPr>
              <w:rPr>
                <w:sz w:val="20"/>
              </w:rPr>
            </w:pPr>
            <w:r w:rsidRPr="00914232">
              <w:rPr>
                <w:sz w:val="20"/>
              </w:rPr>
              <w:t>Answer</w:t>
            </w:r>
          </w:p>
        </w:tc>
      </w:tr>
      <w:tr w:rsidR="00714D5E" w14:paraId="0617572E" w14:textId="77777777" w:rsidTr="00C4528F">
        <w:tc>
          <w:tcPr>
            <w:tcW w:w="417" w:type="dxa"/>
            <w:hideMark/>
          </w:tcPr>
          <w:p w14:paraId="0F6A45C1" w14:textId="77777777" w:rsidR="00714D5E" w:rsidRPr="00630CF6" w:rsidRDefault="00714D5E" w:rsidP="00367F56">
            <w:pPr>
              <w:rPr>
                <w:sz w:val="16"/>
                <w:szCs w:val="16"/>
              </w:rPr>
            </w:pPr>
            <w:r w:rsidRPr="00630CF6">
              <w:rPr>
                <w:sz w:val="16"/>
                <w:szCs w:val="16"/>
              </w:rPr>
              <w:t>a.</w:t>
            </w:r>
          </w:p>
        </w:tc>
        <w:tc>
          <w:tcPr>
            <w:tcW w:w="2724" w:type="dxa"/>
          </w:tcPr>
          <w:p w14:paraId="7B02B6BB" w14:textId="77777777" w:rsidR="00714D5E" w:rsidRPr="00630CF6" w:rsidRDefault="00714D5E" w:rsidP="00367F56">
            <w:pPr>
              <w:rPr>
                <w:sz w:val="16"/>
                <w:szCs w:val="16"/>
              </w:rPr>
            </w:pPr>
            <w:r w:rsidRPr="00630CF6">
              <w:rPr>
                <w:sz w:val="16"/>
                <w:szCs w:val="16"/>
              </w:rPr>
              <w:t>Company name</w:t>
            </w:r>
          </w:p>
          <w:p w14:paraId="322917EC" w14:textId="77777777" w:rsidR="00714D5E" w:rsidRPr="00630CF6" w:rsidRDefault="00714D5E" w:rsidP="00367F56">
            <w:pPr>
              <w:rPr>
                <w:sz w:val="16"/>
                <w:szCs w:val="16"/>
              </w:rPr>
            </w:pPr>
          </w:p>
        </w:tc>
        <w:tc>
          <w:tcPr>
            <w:tcW w:w="5115" w:type="dxa"/>
          </w:tcPr>
          <w:p w14:paraId="6D879977" w14:textId="77777777" w:rsidR="00714D5E" w:rsidRPr="00630CF6" w:rsidRDefault="00714D5E" w:rsidP="00367F56">
            <w:pPr>
              <w:rPr>
                <w:sz w:val="16"/>
                <w:szCs w:val="16"/>
              </w:rPr>
            </w:pPr>
          </w:p>
        </w:tc>
      </w:tr>
      <w:tr w:rsidR="00714D5E" w14:paraId="183D858D" w14:textId="77777777" w:rsidTr="00C4528F">
        <w:tc>
          <w:tcPr>
            <w:tcW w:w="417" w:type="dxa"/>
            <w:hideMark/>
          </w:tcPr>
          <w:p w14:paraId="48783762" w14:textId="77777777" w:rsidR="00714D5E" w:rsidRPr="00630CF6" w:rsidRDefault="00714D5E" w:rsidP="00367F56">
            <w:pPr>
              <w:rPr>
                <w:sz w:val="16"/>
                <w:szCs w:val="16"/>
              </w:rPr>
            </w:pPr>
            <w:r w:rsidRPr="00630CF6">
              <w:rPr>
                <w:sz w:val="16"/>
                <w:szCs w:val="16"/>
              </w:rPr>
              <w:t>b.</w:t>
            </w:r>
          </w:p>
        </w:tc>
        <w:tc>
          <w:tcPr>
            <w:tcW w:w="2724" w:type="dxa"/>
          </w:tcPr>
          <w:p w14:paraId="46F182DE" w14:textId="77777777" w:rsidR="00714D5E" w:rsidRPr="00630CF6" w:rsidRDefault="00714D5E" w:rsidP="00367F56">
            <w:pPr>
              <w:rPr>
                <w:sz w:val="16"/>
                <w:szCs w:val="16"/>
              </w:rPr>
            </w:pPr>
            <w:r w:rsidRPr="00630CF6">
              <w:rPr>
                <w:sz w:val="16"/>
                <w:szCs w:val="16"/>
              </w:rPr>
              <w:t>Postal address</w:t>
            </w:r>
          </w:p>
          <w:p w14:paraId="3A365770" w14:textId="77777777" w:rsidR="00714D5E" w:rsidRPr="00630CF6" w:rsidRDefault="00714D5E" w:rsidP="00367F56">
            <w:pPr>
              <w:rPr>
                <w:sz w:val="16"/>
                <w:szCs w:val="16"/>
              </w:rPr>
            </w:pPr>
          </w:p>
        </w:tc>
        <w:tc>
          <w:tcPr>
            <w:tcW w:w="5115" w:type="dxa"/>
          </w:tcPr>
          <w:p w14:paraId="51C546E4" w14:textId="77777777" w:rsidR="00714D5E" w:rsidRPr="00630CF6" w:rsidRDefault="00714D5E" w:rsidP="00367F56">
            <w:pPr>
              <w:rPr>
                <w:sz w:val="16"/>
                <w:szCs w:val="16"/>
              </w:rPr>
            </w:pPr>
          </w:p>
        </w:tc>
      </w:tr>
      <w:tr w:rsidR="00714D5E" w14:paraId="0E588DBD" w14:textId="77777777" w:rsidTr="00C4528F">
        <w:tc>
          <w:tcPr>
            <w:tcW w:w="417" w:type="dxa"/>
            <w:hideMark/>
          </w:tcPr>
          <w:p w14:paraId="0B393B35" w14:textId="77777777" w:rsidR="00714D5E" w:rsidRPr="00630CF6" w:rsidRDefault="00714D5E" w:rsidP="00367F56">
            <w:pPr>
              <w:rPr>
                <w:sz w:val="16"/>
                <w:szCs w:val="16"/>
              </w:rPr>
            </w:pPr>
            <w:r w:rsidRPr="00630CF6">
              <w:rPr>
                <w:sz w:val="16"/>
                <w:szCs w:val="16"/>
              </w:rPr>
              <w:t>c.</w:t>
            </w:r>
          </w:p>
        </w:tc>
        <w:tc>
          <w:tcPr>
            <w:tcW w:w="2724" w:type="dxa"/>
          </w:tcPr>
          <w:p w14:paraId="2DA11096" w14:textId="77777777" w:rsidR="00714D5E" w:rsidRPr="00630CF6" w:rsidRDefault="00714D5E" w:rsidP="00367F56">
            <w:pPr>
              <w:rPr>
                <w:sz w:val="16"/>
                <w:szCs w:val="16"/>
              </w:rPr>
            </w:pPr>
            <w:r w:rsidRPr="00630CF6">
              <w:rPr>
                <w:sz w:val="16"/>
                <w:szCs w:val="16"/>
              </w:rPr>
              <w:t>Contact person</w:t>
            </w:r>
          </w:p>
          <w:p w14:paraId="1706040A" w14:textId="77777777" w:rsidR="00714D5E" w:rsidRPr="00630CF6" w:rsidRDefault="00714D5E" w:rsidP="00367F56">
            <w:pPr>
              <w:rPr>
                <w:sz w:val="16"/>
                <w:szCs w:val="16"/>
              </w:rPr>
            </w:pPr>
          </w:p>
        </w:tc>
        <w:tc>
          <w:tcPr>
            <w:tcW w:w="5115" w:type="dxa"/>
          </w:tcPr>
          <w:p w14:paraId="5CD5BA4A" w14:textId="77777777" w:rsidR="00714D5E" w:rsidRPr="00630CF6" w:rsidRDefault="00714D5E" w:rsidP="00367F56">
            <w:pPr>
              <w:rPr>
                <w:sz w:val="16"/>
                <w:szCs w:val="16"/>
              </w:rPr>
            </w:pPr>
          </w:p>
        </w:tc>
      </w:tr>
      <w:tr w:rsidR="00714D5E" w14:paraId="0AC34186" w14:textId="77777777" w:rsidTr="00C4528F">
        <w:tc>
          <w:tcPr>
            <w:tcW w:w="417" w:type="dxa"/>
            <w:hideMark/>
          </w:tcPr>
          <w:p w14:paraId="764251DD" w14:textId="77777777" w:rsidR="00714D5E" w:rsidRPr="00630CF6" w:rsidRDefault="00714D5E" w:rsidP="00367F56">
            <w:pPr>
              <w:rPr>
                <w:sz w:val="16"/>
                <w:szCs w:val="16"/>
              </w:rPr>
            </w:pPr>
            <w:r w:rsidRPr="00630CF6">
              <w:rPr>
                <w:sz w:val="16"/>
                <w:szCs w:val="16"/>
              </w:rPr>
              <w:t>d.</w:t>
            </w:r>
          </w:p>
        </w:tc>
        <w:tc>
          <w:tcPr>
            <w:tcW w:w="2724" w:type="dxa"/>
          </w:tcPr>
          <w:p w14:paraId="694B930E" w14:textId="77777777" w:rsidR="00714D5E" w:rsidRPr="00630CF6" w:rsidRDefault="00714D5E" w:rsidP="00367F56">
            <w:pPr>
              <w:rPr>
                <w:sz w:val="16"/>
                <w:szCs w:val="16"/>
              </w:rPr>
            </w:pPr>
            <w:r w:rsidRPr="00630CF6">
              <w:rPr>
                <w:sz w:val="16"/>
                <w:szCs w:val="16"/>
              </w:rPr>
              <w:t>Position of contact person</w:t>
            </w:r>
          </w:p>
          <w:p w14:paraId="13555F06" w14:textId="77777777" w:rsidR="00714D5E" w:rsidRPr="00630CF6" w:rsidRDefault="00714D5E" w:rsidP="00367F56">
            <w:pPr>
              <w:rPr>
                <w:sz w:val="16"/>
                <w:szCs w:val="16"/>
              </w:rPr>
            </w:pPr>
          </w:p>
        </w:tc>
        <w:tc>
          <w:tcPr>
            <w:tcW w:w="5115" w:type="dxa"/>
          </w:tcPr>
          <w:p w14:paraId="4D2B21FA" w14:textId="77777777" w:rsidR="00714D5E" w:rsidRPr="00630CF6" w:rsidRDefault="00714D5E" w:rsidP="00367F56">
            <w:pPr>
              <w:rPr>
                <w:sz w:val="16"/>
                <w:szCs w:val="16"/>
              </w:rPr>
            </w:pPr>
          </w:p>
        </w:tc>
      </w:tr>
      <w:tr w:rsidR="00714D5E" w14:paraId="10A3E975" w14:textId="77777777" w:rsidTr="00C4528F">
        <w:tc>
          <w:tcPr>
            <w:tcW w:w="417" w:type="dxa"/>
            <w:hideMark/>
          </w:tcPr>
          <w:p w14:paraId="7FB57303" w14:textId="77777777" w:rsidR="00714D5E" w:rsidRPr="00630CF6" w:rsidRDefault="00714D5E" w:rsidP="00367F56">
            <w:pPr>
              <w:rPr>
                <w:sz w:val="16"/>
                <w:szCs w:val="16"/>
              </w:rPr>
            </w:pPr>
            <w:r w:rsidRPr="00630CF6">
              <w:rPr>
                <w:sz w:val="16"/>
                <w:szCs w:val="16"/>
              </w:rPr>
              <w:t>e.</w:t>
            </w:r>
          </w:p>
        </w:tc>
        <w:tc>
          <w:tcPr>
            <w:tcW w:w="2724" w:type="dxa"/>
          </w:tcPr>
          <w:p w14:paraId="6F0A4946" w14:textId="77777777" w:rsidR="00714D5E" w:rsidRPr="00630CF6" w:rsidRDefault="00714D5E" w:rsidP="00367F56">
            <w:pPr>
              <w:rPr>
                <w:sz w:val="16"/>
                <w:szCs w:val="16"/>
              </w:rPr>
            </w:pPr>
            <w:r w:rsidRPr="00630CF6">
              <w:rPr>
                <w:sz w:val="16"/>
                <w:szCs w:val="16"/>
              </w:rPr>
              <w:t>Email address</w:t>
            </w:r>
          </w:p>
          <w:p w14:paraId="78AA0720" w14:textId="77777777" w:rsidR="00714D5E" w:rsidRPr="00630CF6" w:rsidRDefault="00714D5E" w:rsidP="00367F56">
            <w:pPr>
              <w:rPr>
                <w:sz w:val="16"/>
                <w:szCs w:val="16"/>
              </w:rPr>
            </w:pPr>
          </w:p>
        </w:tc>
        <w:tc>
          <w:tcPr>
            <w:tcW w:w="5115" w:type="dxa"/>
          </w:tcPr>
          <w:p w14:paraId="2DE04AD7" w14:textId="77777777" w:rsidR="00714D5E" w:rsidRPr="00630CF6" w:rsidRDefault="00714D5E" w:rsidP="00367F56">
            <w:pPr>
              <w:rPr>
                <w:sz w:val="16"/>
                <w:szCs w:val="16"/>
              </w:rPr>
            </w:pPr>
          </w:p>
        </w:tc>
      </w:tr>
      <w:tr w:rsidR="00714D5E" w:rsidRPr="00DD5F6C" w14:paraId="43205708" w14:textId="77777777" w:rsidTr="00C4528F">
        <w:tc>
          <w:tcPr>
            <w:tcW w:w="417" w:type="dxa"/>
            <w:hideMark/>
          </w:tcPr>
          <w:p w14:paraId="7B3FEEB0" w14:textId="77777777" w:rsidR="00714D5E" w:rsidRPr="00630CF6" w:rsidRDefault="00714D5E" w:rsidP="00367F56">
            <w:pPr>
              <w:rPr>
                <w:sz w:val="16"/>
                <w:szCs w:val="16"/>
              </w:rPr>
            </w:pPr>
            <w:r w:rsidRPr="00630CF6">
              <w:rPr>
                <w:sz w:val="16"/>
                <w:szCs w:val="16"/>
              </w:rPr>
              <w:t>f.</w:t>
            </w:r>
          </w:p>
        </w:tc>
        <w:tc>
          <w:tcPr>
            <w:tcW w:w="2724" w:type="dxa"/>
          </w:tcPr>
          <w:p w14:paraId="5EB4D730" w14:textId="77777777" w:rsidR="00714D5E" w:rsidRPr="00630CF6" w:rsidRDefault="00714D5E" w:rsidP="00367F56">
            <w:pPr>
              <w:rPr>
                <w:sz w:val="16"/>
                <w:szCs w:val="16"/>
                <w:lang w:val="en-US"/>
              </w:rPr>
            </w:pPr>
            <w:r w:rsidRPr="00630CF6">
              <w:rPr>
                <w:sz w:val="16"/>
                <w:szCs w:val="16"/>
                <w:lang w:val="en-US"/>
              </w:rPr>
              <w:t>Number of offices (except head office)</w:t>
            </w:r>
          </w:p>
          <w:p w14:paraId="5AB03303" w14:textId="77777777" w:rsidR="00714D5E" w:rsidRPr="00630CF6" w:rsidRDefault="00714D5E" w:rsidP="00367F56">
            <w:pPr>
              <w:rPr>
                <w:sz w:val="16"/>
                <w:szCs w:val="16"/>
                <w:lang w:val="en-US"/>
              </w:rPr>
            </w:pPr>
          </w:p>
        </w:tc>
        <w:tc>
          <w:tcPr>
            <w:tcW w:w="5115" w:type="dxa"/>
          </w:tcPr>
          <w:p w14:paraId="34A1ED7B" w14:textId="77777777" w:rsidR="00714D5E" w:rsidRPr="00630CF6" w:rsidRDefault="00714D5E" w:rsidP="00367F56">
            <w:pPr>
              <w:rPr>
                <w:sz w:val="16"/>
                <w:szCs w:val="16"/>
                <w:lang w:val="en-US"/>
              </w:rPr>
            </w:pPr>
          </w:p>
        </w:tc>
      </w:tr>
      <w:tr w:rsidR="00714D5E" w14:paraId="011C0F29" w14:textId="77777777" w:rsidTr="00C4528F">
        <w:tc>
          <w:tcPr>
            <w:tcW w:w="417" w:type="dxa"/>
            <w:hideMark/>
          </w:tcPr>
          <w:p w14:paraId="4AB7B575" w14:textId="77777777" w:rsidR="00714D5E" w:rsidRPr="00630CF6" w:rsidRDefault="00714D5E" w:rsidP="00367F56">
            <w:pPr>
              <w:rPr>
                <w:sz w:val="16"/>
                <w:szCs w:val="16"/>
              </w:rPr>
            </w:pPr>
            <w:r w:rsidRPr="00630CF6">
              <w:rPr>
                <w:sz w:val="16"/>
                <w:szCs w:val="16"/>
              </w:rPr>
              <w:t>g.</w:t>
            </w:r>
          </w:p>
        </w:tc>
        <w:tc>
          <w:tcPr>
            <w:tcW w:w="2724" w:type="dxa"/>
          </w:tcPr>
          <w:p w14:paraId="04B92465" w14:textId="77777777" w:rsidR="00714D5E" w:rsidRPr="00630CF6" w:rsidRDefault="00714D5E" w:rsidP="00367F56">
            <w:pPr>
              <w:rPr>
                <w:sz w:val="16"/>
                <w:szCs w:val="16"/>
              </w:rPr>
            </w:pPr>
            <w:r w:rsidRPr="00630CF6">
              <w:rPr>
                <w:sz w:val="16"/>
                <w:szCs w:val="16"/>
              </w:rPr>
              <w:t>Number of employees</w:t>
            </w:r>
          </w:p>
          <w:p w14:paraId="4DB5F6D4" w14:textId="77777777" w:rsidR="00714D5E" w:rsidRPr="00630CF6" w:rsidRDefault="00714D5E" w:rsidP="00367F56">
            <w:pPr>
              <w:rPr>
                <w:sz w:val="16"/>
                <w:szCs w:val="16"/>
              </w:rPr>
            </w:pPr>
          </w:p>
        </w:tc>
        <w:tc>
          <w:tcPr>
            <w:tcW w:w="5115" w:type="dxa"/>
          </w:tcPr>
          <w:p w14:paraId="58CB0F70" w14:textId="77777777" w:rsidR="00714D5E" w:rsidRPr="00630CF6" w:rsidRDefault="00714D5E" w:rsidP="00367F56">
            <w:pPr>
              <w:rPr>
                <w:sz w:val="16"/>
                <w:szCs w:val="16"/>
              </w:rPr>
            </w:pPr>
          </w:p>
        </w:tc>
      </w:tr>
      <w:tr w:rsidR="00714D5E" w:rsidRPr="00DD5F6C" w14:paraId="3F9CECB2" w14:textId="77777777" w:rsidTr="00C4528F">
        <w:tc>
          <w:tcPr>
            <w:tcW w:w="417" w:type="dxa"/>
            <w:hideMark/>
          </w:tcPr>
          <w:p w14:paraId="2C7E58B6" w14:textId="77777777" w:rsidR="00714D5E" w:rsidRPr="00630CF6" w:rsidRDefault="00714D5E" w:rsidP="00367F56">
            <w:pPr>
              <w:rPr>
                <w:sz w:val="16"/>
                <w:szCs w:val="16"/>
              </w:rPr>
            </w:pPr>
            <w:r w:rsidRPr="00630CF6">
              <w:rPr>
                <w:sz w:val="16"/>
                <w:szCs w:val="16"/>
              </w:rPr>
              <w:t>h.</w:t>
            </w:r>
          </w:p>
        </w:tc>
        <w:tc>
          <w:tcPr>
            <w:tcW w:w="2724" w:type="dxa"/>
            <w:hideMark/>
          </w:tcPr>
          <w:p w14:paraId="28DE38D9" w14:textId="77777777" w:rsidR="00714D5E" w:rsidRDefault="00714D5E" w:rsidP="00367F56">
            <w:pPr>
              <w:rPr>
                <w:sz w:val="16"/>
                <w:szCs w:val="16"/>
                <w:lang w:val="en-US"/>
              </w:rPr>
            </w:pPr>
            <w:r w:rsidRPr="00630CF6">
              <w:rPr>
                <w:sz w:val="16"/>
                <w:szCs w:val="16"/>
                <w:lang w:val="en-US"/>
              </w:rPr>
              <w:t>Number of employees in relation to services as described</w:t>
            </w:r>
          </w:p>
          <w:p w14:paraId="061DF62B" w14:textId="77777777" w:rsidR="009D5AB7" w:rsidRPr="00630CF6" w:rsidRDefault="009D5AB7" w:rsidP="00367F56">
            <w:pPr>
              <w:rPr>
                <w:sz w:val="16"/>
                <w:szCs w:val="16"/>
                <w:lang w:val="en-US"/>
              </w:rPr>
            </w:pPr>
          </w:p>
        </w:tc>
        <w:tc>
          <w:tcPr>
            <w:tcW w:w="5115" w:type="dxa"/>
          </w:tcPr>
          <w:p w14:paraId="46798981" w14:textId="77777777" w:rsidR="00714D5E" w:rsidRPr="00630CF6" w:rsidRDefault="00714D5E" w:rsidP="00367F56">
            <w:pPr>
              <w:rPr>
                <w:sz w:val="16"/>
                <w:szCs w:val="16"/>
                <w:lang w:val="en-US"/>
              </w:rPr>
            </w:pPr>
          </w:p>
        </w:tc>
      </w:tr>
      <w:tr w:rsidR="00714D5E" w:rsidRPr="00DD5F6C" w14:paraId="389FF68D" w14:textId="77777777" w:rsidTr="00C4528F">
        <w:trPr>
          <w:trHeight w:val="376"/>
        </w:trPr>
        <w:tc>
          <w:tcPr>
            <w:tcW w:w="417" w:type="dxa"/>
            <w:hideMark/>
          </w:tcPr>
          <w:p w14:paraId="02314E1F" w14:textId="77777777" w:rsidR="00714D5E" w:rsidRPr="00630CF6" w:rsidRDefault="00714D5E" w:rsidP="00367F56">
            <w:pPr>
              <w:rPr>
                <w:sz w:val="16"/>
                <w:szCs w:val="16"/>
              </w:rPr>
            </w:pPr>
            <w:r w:rsidRPr="00630CF6">
              <w:rPr>
                <w:sz w:val="16"/>
                <w:szCs w:val="16"/>
              </w:rPr>
              <w:t>i.</w:t>
            </w:r>
          </w:p>
        </w:tc>
        <w:tc>
          <w:tcPr>
            <w:tcW w:w="2724" w:type="dxa"/>
            <w:hideMark/>
          </w:tcPr>
          <w:p w14:paraId="43F9D7C9" w14:textId="77777777" w:rsidR="00714D5E" w:rsidRDefault="00714D5E" w:rsidP="00367F56">
            <w:pPr>
              <w:rPr>
                <w:sz w:val="16"/>
                <w:szCs w:val="16"/>
                <w:lang w:val="en-US"/>
              </w:rPr>
            </w:pPr>
            <w:r w:rsidRPr="00630CF6">
              <w:rPr>
                <w:sz w:val="16"/>
                <w:szCs w:val="16"/>
                <w:lang w:val="en-US"/>
              </w:rPr>
              <w:t xml:space="preserve">Number of years in operation </w:t>
            </w:r>
          </w:p>
          <w:p w14:paraId="388EAC7E" w14:textId="77777777" w:rsidR="00DA458C" w:rsidRPr="00630CF6" w:rsidRDefault="00DA458C" w:rsidP="00367F56">
            <w:pPr>
              <w:rPr>
                <w:sz w:val="16"/>
                <w:szCs w:val="16"/>
                <w:lang w:val="en-US"/>
              </w:rPr>
            </w:pPr>
          </w:p>
        </w:tc>
        <w:tc>
          <w:tcPr>
            <w:tcW w:w="5115" w:type="dxa"/>
          </w:tcPr>
          <w:p w14:paraId="547C1E37" w14:textId="77777777" w:rsidR="00714D5E" w:rsidRPr="00630CF6" w:rsidRDefault="00714D5E" w:rsidP="00367F56">
            <w:pPr>
              <w:rPr>
                <w:sz w:val="16"/>
                <w:szCs w:val="16"/>
                <w:lang w:val="en-US"/>
              </w:rPr>
            </w:pPr>
          </w:p>
        </w:tc>
      </w:tr>
      <w:tr w:rsidR="00714D5E" w:rsidRPr="00DD5F6C" w14:paraId="2FDCCE7F" w14:textId="77777777" w:rsidTr="00C4528F">
        <w:tc>
          <w:tcPr>
            <w:tcW w:w="417" w:type="dxa"/>
            <w:hideMark/>
          </w:tcPr>
          <w:p w14:paraId="6BC25F81" w14:textId="77777777" w:rsidR="00714D5E" w:rsidRPr="00630CF6" w:rsidRDefault="00714D5E" w:rsidP="00367F56">
            <w:pPr>
              <w:rPr>
                <w:sz w:val="16"/>
                <w:szCs w:val="16"/>
              </w:rPr>
            </w:pPr>
            <w:r w:rsidRPr="00630CF6">
              <w:rPr>
                <w:sz w:val="16"/>
                <w:szCs w:val="16"/>
              </w:rPr>
              <w:t>j.</w:t>
            </w:r>
          </w:p>
        </w:tc>
        <w:tc>
          <w:tcPr>
            <w:tcW w:w="2724" w:type="dxa"/>
          </w:tcPr>
          <w:p w14:paraId="1AD6C15D" w14:textId="77777777" w:rsidR="00714D5E" w:rsidRPr="00630CF6" w:rsidRDefault="00714D5E" w:rsidP="00367F56">
            <w:pPr>
              <w:rPr>
                <w:sz w:val="16"/>
                <w:szCs w:val="16"/>
                <w:lang w:val="en-US"/>
              </w:rPr>
            </w:pPr>
            <w:r w:rsidRPr="00630CF6">
              <w:rPr>
                <w:sz w:val="16"/>
                <w:szCs w:val="16"/>
                <w:lang w:val="en-US"/>
              </w:rPr>
              <w:t>Company turnover for the last three years</w:t>
            </w:r>
          </w:p>
          <w:p w14:paraId="3BC4DD09" w14:textId="77777777" w:rsidR="00714D5E" w:rsidRPr="00630CF6" w:rsidRDefault="00714D5E" w:rsidP="00367F56">
            <w:pPr>
              <w:rPr>
                <w:sz w:val="16"/>
                <w:szCs w:val="16"/>
                <w:lang w:val="en-US"/>
              </w:rPr>
            </w:pPr>
          </w:p>
        </w:tc>
        <w:tc>
          <w:tcPr>
            <w:tcW w:w="5115" w:type="dxa"/>
          </w:tcPr>
          <w:p w14:paraId="0A606A5B" w14:textId="77777777" w:rsidR="00714D5E" w:rsidRPr="00630CF6" w:rsidRDefault="00714D5E" w:rsidP="00367F56">
            <w:pPr>
              <w:rPr>
                <w:sz w:val="16"/>
                <w:szCs w:val="16"/>
                <w:lang w:val="en-US"/>
              </w:rPr>
            </w:pPr>
          </w:p>
        </w:tc>
      </w:tr>
      <w:tr w:rsidR="00714D5E" w14:paraId="4E0ABE65" w14:textId="77777777" w:rsidTr="00C4528F">
        <w:tc>
          <w:tcPr>
            <w:tcW w:w="417" w:type="dxa"/>
            <w:hideMark/>
          </w:tcPr>
          <w:p w14:paraId="44EAA2C5" w14:textId="77777777" w:rsidR="00714D5E" w:rsidRPr="00630CF6" w:rsidRDefault="00714D5E" w:rsidP="00367F56">
            <w:pPr>
              <w:rPr>
                <w:sz w:val="16"/>
                <w:szCs w:val="16"/>
              </w:rPr>
            </w:pPr>
            <w:r w:rsidRPr="00630CF6">
              <w:rPr>
                <w:sz w:val="16"/>
                <w:szCs w:val="16"/>
              </w:rPr>
              <w:t>k.</w:t>
            </w:r>
          </w:p>
        </w:tc>
        <w:tc>
          <w:tcPr>
            <w:tcW w:w="2724" w:type="dxa"/>
          </w:tcPr>
          <w:p w14:paraId="78734817" w14:textId="77777777" w:rsidR="00714D5E" w:rsidRPr="00630CF6" w:rsidRDefault="00714D5E" w:rsidP="00367F56">
            <w:pPr>
              <w:rPr>
                <w:sz w:val="16"/>
                <w:szCs w:val="16"/>
                <w:lang w:val="en-US"/>
              </w:rPr>
            </w:pPr>
            <w:r w:rsidRPr="00630CF6">
              <w:rPr>
                <w:sz w:val="16"/>
                <w:szCs w:val="16"/>
                <w:lang w:val="en-US"/>
              </w:rPr>
              <w:t>Is your company part of a larger (parent) company?</w:t>
            </w:r>
          </w:p>
          <w:p w14:paraId="79A1831A" w14:textId="77777777" w:rsidR="00714D5E" w:rsidRPr="00630CF6" w:rsidRDefault="00714D5E" w:rsidP="00367F56">
            <w:pPr>
              <w:rPr>
                <w:sz w:val="16"/>
                <w:szCs w:val="16"/>
                <w:lang w:val="en-US"/>
              </w:rPr>
            </w:pPr>
          </w:p>
        </w:tc>
        <w:tc>
          <w:tcPr>
            <w:tcW w:w="5115" w:type="dxa"/>
          </w:tcPr>
          <w:p w14:paraId="442F7A40" w14:textId="4B53D765" w:rsidR="00714D5E" w:rsidRPr="00630CF6" w:rsidRDefault="00714D5E" w:rsidP="008F6B25">
            <w:pPr>
              <w:pStyle w:val="Lijstalinea"/>
              <w:numPr>
                <w:ilvl w:val="0"/>
                <w:numId w:val="4"/>
              </w:numPr>
              <w:spacing w:after="0"/>
              <w:rPr>
                <w:sz w:val="16"/>
                <w:szCs w:val="16"/>
              </w:rPr>
            </w:pPr>
            <w:r w:rsidRPr="00630CF6">
              <w:rPr>
                <w:sz w:val="16"/>
                <w:szCs w:val="16"/>
              </w:rPr>
              <w:t>Yes, namely […]</w:t>
            </w:r>
          </w:p>
          <w:p w14:paraId="6C71C230" w14:textId="5AFE4A56" w:rsidR="00714D5E" w:rsidRPr="00630CF6" w:rsidRDefault="00714D5E" w:rsidP="008F6B25">
            <w:pPr>
              <w:pStyle w:val="Lijstalinea"/>
              <w:numPr>
                <w:ilvl w:val="0"/>
                <w:numId w:val="4"/>
              </w:numPr>
              <w:spacing w:after="0"/>
              <w:rPr>
                <w:sz w:val="16"/>
                <w:szCs w:val="16"/>
              </w:rPr>
            </w:pPr>
            <w:r w:rsidRPr="00630CF6">
              <w:rPr>
                <w:sz w:val="16"/>
                <w:szCs w:val="16"/>
              </w:rPr>
              <w:t>No</w:t>
            </w:r>
          </w:p>
          <w:p w14:paraId="63339C94" w14:textId="77777777" w:rsidR="00714D5E" w:rsidRPr="00630CF6" w:rsidRDefault="00714D5E" w:rsidP="00367F56">
            <w:pPr>
              <w:rPr>
                <w:sz w:val="16"/>
                <w:szCs w:val="16"/>
              </w:rPr>
            </w:pPr>
          </w:p>
        </w:tc>
      </w:tr>
      <w:tr w:rsidR="00714D5E" w:rsidRPr="00DD5F6C" w14:paraId="2109B208" w14:textId="77777777" w:rsidTr="00C4528F">
        <w:tc>
          <w:tcPr>
            <w:tcW w:w="417" w:type="dxa"/>
            <w:hideMark/>
          </w:tcPr>
          <w:p w14:paraId="0D37005C" w14:textId="77777777" w:rsidR="00714D5E" w:rsidRPr="00630CF6" w:rsidRDefault="00714D5E" w:rsidP="00367F56">
            <w:pPr>
              <w:rPr>
                <w:sz w:val="16"/>
                <w:szCs w:val="16"/>
              </w:rPr>
            </w:pPr>
            <w:r w:rsidRPr="00630CF6">
              <w:rPr>
                <w:sz w:val="16"/>
                <w:szCs w:val="16"/>
              </w:rPr>
              <w:t>l.</w:t>
            </w:r>
          </w:p>
        </w:tc>
        <w:tc>
          <w:tcPr>
            <w:tcW w:w="2724" w:type="dxa"/>
          </w:tcPr>
          <w:p w14:paraId="121590D5" w14:textId="77777777" w:rsidR="00714D5E" w:rsidRPr="00630CF6" w:rsidRDefault="00714D5E" w:rsidP="00367F56">
            <w:pPr>
              <w:rPr>
                <w:sz w:val="16"/>
                <w:szCs w:val="16"/>
                <w:lang w:val="en-US"/>
              </w:rPr>
            </w:pPr>
            <w:r w:rsidRPr="00630CF6">
              <w:rPr>
                <w:sz w:val="16"/>
                <w:szCs w:val="16"/>
                <w:lang w:val="en-US"/>
              </w:rPr>
              <w:t>Number of employees of parent company</w:t>
            </w:r>
          </w:p>
          <w:p w14:paraId="6061F2D3" w14:textId="77777777" w:rsidR="00714D5E" w:rsidRPr="00630CF6" w:rsidRDefault="00714D5E" w:rsidP="00367F56">
            <w:pPr>
              <w:rPr>
                <w:sz w:val="16"/>
                <w:szCs w:val="16"/>
                <w:lang w:val="en-US"/>
              </w:rPr>
            </w:pPr>
          </w:p>
        </w:tc>
        <w:tc>
          <w:tcPr>
            <w:tcW w:w="5115" w:type="dxa"/>
          </w:tcPr>
          <w:p w14:paraId="28AD7261" w14:textId="77777777" w:rsidR="00714D5E" w:rsidRPr="00630CF6" w:rsidRDefault="00714D5E" w:rsidP="00367F56">
            <w:pPr>
              <w:rPr>
                <w:sz w:val="16"/>
                <w:szCs w:val="16"/>
                <w:lang w:val="en-US"/>
              </w:rPr>
            </w:pPr>
          </w:p>
        </w:tc>
      </w:tr>
      <w:tr w:rsidR="00714D5E" w14:paraId="30D5AE8F" w14:textId="77777777" w:rsidTr="00C4528F">
        <w:tc>
          <w:tcPr>
            <w:tcW w:w="417" w:type="dxa"/>
            <w:hideMark/>
          </w:tcPr>
          <w:p w14:paraId="0BFF98A1" w14:textId="77777777" w:rsidR="00714D5E" w:rsidRPr="00630CF6" w:rsidRDefault="00714D5E" w:rsidP="00367F56">
            <w:pPr>
              <w:rPr>
                <w:sz w:val="16"/>
                <w:szCs w:val="16"/>
              </w:rPr>
            </w:pPr>
            <w:r w:rsidRPr="00630CF6">
              <w:rPr>
                <w:sz w:val="16"/>
                <w:szCs w:val="16"/>
              </w:rPr>
              <w:t>m.</w:t>
            </w:r>
          </w:p>
        </w:tc>
        <w:tc>
          <w:tcPr>
            <w:tcW w:w="2724" w:type="dxa"/>
          </w:tcPr>
          <w:p w14:paraId="1F855051" w14:textId="77777777" w:rsidR="00032B9F" w:rsidRDefault="00714D5E" w:rsidP="00367F56">
            <w:pPr>
              <w:rPr>
                <w:sz w:val="16"/>
                <w:szCs w:val="16"/>
                <w:lang w:val="en-US"/>
              </w:rPr>
            </w:pPr>
            <w:r w:rsidRPr="00630CF6">
              <w:rPr>
                <w:sz w:val="16"/>
                <w:szCs w:val="16"/>
                <w:lang w:val="en-US"/>
              </w:rPr>
              <w:t xml:space="preserve">Policy regarding ATC-NL. </w:t>
            </w:r>
          </w:p>
          <w:p w14:paraId="678F030C" w14:textId="3F5E4B8E" w:rsidR="00714D5E" w:rsidRPr="00630CF6" w:rsidRDefault="00714D5E" w:rsidP="00367F56">
            <w:pPr>
              <w:rPr>
                <w:sz w:val="16"/>
                <w:szCs w:val="16"/>
                <w:lang w:val="en-US"/>
              </w:rPr>
            </w:pPr>
            <w:r w:rsidRPr="00630CF6">
              <w:rPr>
                <w:sz w:val="16"/>
                <w:szCs w:val="16"/>
                <w:lang w:val="en-US"/>
              </w:rPr>
              <w:t>Which part of your turnover for the last years originates from ATC-NL (directly or through subcontracting)?</w:t>
            </w:r>
          </w:p>
          <w:p w14:paraId="7474C3CA" w14:textId="77777777" w:rsidR="00714D5E" w:rsidRPr="00630CF6" w:rsidRDefault="00714D5E" w:rsidP="00367F56">
            <w:pPr>
              <w:rPr>
                <w:sz w:val="16"/>
                <w:szCs w:val="16"/>
                <w:lang w:val="en-US"/>
              </w:rPr>
            </w:pPr>
          </w:p>
        </w:tc>
        <w:tc>
          <w:tcPr>
            <w:tcW w:w="5115" w:type="dxa"/>
          </w:tcPr>
          <w:p w14:paraId="3E8813D2" w14:textId="1557F78A" w:rsidR="00714D5E" w:rsidRPr="00630CF6" w:rsidRDefault="00714D5E" w:rsidP="008F6B25">
            <w:pPr>
              <w:pStyle w:val="Lijstalinea"/>
              <w:numPr>
                <w:ilvl w:val="0"/>
                <w:numId w:val="5"/>
              </w:numPr>
              <w:spacing w:after="0"/>
              <w:rPr>
                <w:sz w:val="16"/>
                <w:szCs w:val="16"/>
                <w:lang w:val="en-US"/>
              </w:rPr>
            </w:pPr>
            <w:r w:rsidRPr="00630CF6">
              <w:rPr>
                <w:sz w:val="16"/>
                <w:szCs w:val="16"/>
                <w:lang w:val="en-US"/>
              </w:rPr>
              <w:t>None</w:t>
            </w:r>
          </w:p>
          <w:p w14:paraId="056D2773" w14:textId="0DC773FA" w:rsidR="00714D5E" w:rsidRPr="00630CF6" w:rsidRDefault="00714D5E" w:rsidP="008F6B25">
            <w:pPr>
              <w:pStyle w:val="Lijstalinea"/>
              <w:numPr>
                <w:ilvl w:val="0"/>
                <w:numId w:val="5"/>
              </w:numPr>
              <w:spacing w:after="0"/>
              <w:rPr>
                <w:sz w:val="16"/>
                <w:szCs w:val="16"/>
                <w:lang w:val="en-US"/>
              </w:rPr>
            </w:pPr>
            <w:r w:rsidRPr="00630CF6">
              <w:rPr>
                <w:sz w:val="16"/>
                <w:szCs w:val="16"/>
                <w:lang w:val="en-US"/>
              </w:rPr>
              <w:t>Under 20%</w:t>
            </w:r>
          </w:p>
          <w:p w14:paraId="478F172E" w14:textId="4978BCF7" w:rsidR="00714D5E" w:rsidRPr="00630CF6" w:rsidRDefault="00714D5E" w:rsidP="008F6B25">
            <w:pPr>
              <w:pStyle w:val="Lijstalinea"/>
              <w:numPr>
                <w:ilvl w:val="0"/>
                <w:numId w:val="5"/>
              </w:numPr>
              <w:spacing w:after="0"/>
              <w:rPr>
                <w:sz w:val="16"/>
                <w:szCs w:val="16"/>
                <w:lang w:val="en-US"/>
              </w:rPr>
            </w:pPr>
            <w:r w:rsidRPr="00630CF6">
              <w:rPr>
                <w:sz w:val="16"/>
                <w:szCs w:val="16"/>
                <w:lang w:val="en-US"/>
              </w:rPr>
              <w:t>Between 20% and 50%</w:t>
            </w:r>
          </w:p>
          <w:p w14:paraId="5DCA3164" w14:textId="21BFAD71" w:rsidR="00714D5E" w:rsidRPr="00630CF6" w:rsidRDefault="00714D5E" w:rsidP="008F6B25">
            <w:pPr>
              <w:pStyle w:val="Lijstalinea"/>
              <w:numPr>
                <w:ilvl w:val="0"/>
                <w:numId w:val="5"/>
              </w:numPr>
              <w:spacing w:after="0"/>
              <w:rPr>
                <w:sz w:val="16"/>
                <w:szCs w:val="16"/>
              </w:rPr>
            </w:pPr>
            <w:r w:rsidRPr="00630CF6">
              <w:rPr>
                <w:sz w:val="16"/>
                <w:szCs w:val="16"/>
              </w:rPr>
              <w:t>More than 50%</w:t>
            </w:r>
          </w:p>
        </w:tc>
      </w:tr>
    </w:tbl>
    <w:p w14:paraId="097E76C8" w14:textId="77777777" w:rsidR="00714D5E" w:rsidRDefault="00714D5E" w:rsidP="00367F56"/>
    <w:p w14:paraId="62BBC3EA" w14:textId="5463959B" w:rsidR="00714D5E" w:rsidRDefault="00714D5E" w:rsidP="00367F56">
      <w:pPr>
        <w:pStyle w:val="Kop2"/>
        <w:spacing w:before="0" w:after="0"/>
      </w:pPr>
      <w:bookmarkStart w:id="52" w:name="_Toc203403737"/>
      <w:r>
        <w:t>Your specialisation</w:t>
      </w:r>
      <w:bookmarkEnd w:id="52"/>
    </w:p>
    <w:p w14:paraId="3F73D70D" w14:textId="40BDB656" w:rsidR="003876F7" w:rsidRDefault="003876F7" w:rsidP="00367F56">
      <w:r w:rsidRPr="003876F7">
        <w:t>We are particularly interested in your expertise with mobile radar systems or related technologies. This helps us evaluate your track record and domain-specific capabilities.</w:t>
      </w:r>
    </w:p>
    <w:p w14:paraId="3008BB87" w14:textId="77777777" w:rsidR="003876F7" w:rsidRDefault="003876F7" w:rsidP="00367F56"/>
    <w:p w14:paraId="77F5A643" w14:textId="0BF6CC8F" w:rsidR="00705871" w:rsidRPr="00245AE1" w:rsidRDefault="008F6A8A" w:rsidP="00245AE1">
      <w:pPr>
        <w:pStyle w:val="Lijstalinea"/>
        <w:numPr>
          <w:ilvl w:val="0"/>
          <w:numId w:val="21"/>
        </w:numPr>
        <w:spacing w:after="0"/>
        <w:rPr>
          <w:sz w:val="20"/>
          <w:szCs w:val="20"/>
        </w:rPr>
      </w:pPr>
      <w:r w:rsidRPr="00245AE1">
        <w:rPr>
          <w:sz w:val="20"/>
          <w:szCs w:val="20"/>
        </w:rPr>
        <w:t xml:space="preserve">Which services and/or goods </w:t>
      </w:r>
      <w:r w:rsidR="00352C03" w:rsidRPr="00245AE1">
        <w:rPr>
          <w:sz w:val="20"/>
          <w:szCs w:val="20"/>
        </w:rPr>
        <w:t>to</w:t>
      </w:r>
      <w:r w:rsidRPr="00245AE1">
        <w:rPr>
          <w:sz w:val="20"/>
          <w:szCs w:val="20"/>
        </w:rPr>
        <w:t xml:space="preserve"> meet the requirements do you provide that can be useful to ATC-NL? </w:t>
      </w:r>
      <w:r w:rsidR="00D47C60" w:rsidRPr="00245AE1">
        <w:rPr>
          <w:sz w:val="20"/>
          <w:szCs w:val="20"/>
        </w:rPr>
        <w:t>Could you please provide an explanation?</w:t>
      </w:r>
    </w:p>
    <w:p w14:paraId="25F85612" w14:textId="77777777" w:rsidR="00705871" w:rsidRDefault="00705871" w:rsidP="00245AE1">
      <w:pPr>
        <w:pStyle w:val="Lijstalinea"/>
        <w:numPr>
          <w:ilvl w:val="0"/>
          <w:numId w:val="21"/>
        </w:numPr>
        <w:spacing w:after="0"/>
        <w:rPr>
          <w:sz w:val="20"/>
          <w:szCs w:val="20"/>
        </w:rPr>
      </w:pPr>
      <w:r w:rsidRPr="00245AE1">
        <w:rPr>
          <w:sz w:val="20"/>
          <w:szCs w:val="20"/>
        </w:rPr>
        <w:lastRenderedPageBreak/>
        <w:t>Could you provide if your company has relevant experience with mobile radar systems at other civil airports in Europe and could you give examples of existing clients or reference projects (if available)?</w:t>
      </w:r>
    </w:p>
    <w:p w14:paraId="2E18AD9F" w14:textId="77777777" w:rsidR="00DD38EA" w:rsidRDefault="00DD38EA" w:rsidP="00DD38EA"/>
    <w:tbl>
      <w:tblPr>
        <w:tblStyle w:val="LVNLTabel"/>
        <w:tblW w:w="0" w:type="auto"/>
        <w:tblLook w:val="04A0" w:firstRow="1" w:lastRow="0" w:firstColumn="1" w:lastColumn="0" w:noHBand="0" w:noVBand="1"/>
      </w:tblPr>
      <w:tblGrid>
        <w:gridCol w:w="8476"/>
      </w:tblGrid>
      <w:tr w:rsidR="00DD38EA" w14:paraId="3681DBBF"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4932A21C" w14:textId="77777777" w:rsidR="00DD38EA" w:rsidRDefault="00DD38EA" w:rsidP="00DC160F">
            <w:r>
              <w:t>Answer(s)</w:t>
            </w:r>
          </w:p>
        </w:tc>
      </w:tr>
      <w:tr w:rsidR="00DD38EA" w14:paraId="12D84B9A" w14:textId="77777777" w:rsidTr="00DC160F">
        <w:tc>
          <w:tcPr>
            <w:tcW w:w="8420" w:type="dxa"/>
          </w:tcPr>
          <w:p w14:paraId="2ED8047B" w14:textId="77777777" w:rsidR="00DD38EA" w:rsidRDefault="00DD38EA" w:rsidP="00DC160F"/>
          <w:p w14:paraId="3030B136" w14:textId="77777777" w:rsidR="00DD38EA" w:rsidRDefault="00DD38EA" w:rsidP="00DC160F"/>
          <w:p w14:paraId="570B25E1" w14:textId="77777777" w:rsidR="00DD38EA" w:rsidRDefault="00DD38EA" w:rsidP="00DC160F"/>
          <w:p w14:paraId="61B90A98" w14:textId="77777777" w:rsidR="00DD38EA" w:rsidRDefault="00DD38EA" w:rsidP="00DC160F"/>
        </w:tc>
      </w:tr>
    </w:tbl>
    <w:p w14:paraId="0F527BEF" w14:textId="77777777" w:rsidR="00DD38EA" w:rsidRPr="00DD38EA" w:rsidRDefault="00DD38EA" w:rsidP="00DD38EA"/>
    <w:p w14:paraId="6F082656" w14:textId="77777777" w:rsidR="00D47C60" w:rsidRDefault="00D47C60" w:rsidP="00367F56"/>
    <w:p w14:paraId="619DF7F6" w14:textId="02E15E13" w:rsidR="00714D5E" w:rsidRDefault="00714D5E" w:rsidP="00367F56">
      <w:pPr>
        <w:pStyle w:val="Kop2"/>
        <w:spacing w:before="0" w:after="0"/>
      </w:pPr>
      <w:bookmarkStart w:id="53" w:name="_Toc203403738"/>
      <w:r>
        <w:t>Core competencies of suppliers</w:t>
      </w:r>
      <w:bookmarkEnd w:id="53"/>
    </w:p>
    <w:p w14:paraId="49741D3F" w14:textId="0115FC95" w:rsidR="009D2F9C" w:rsidRDefault="009D2F9C" w:rsidP="00367F56">
      <w:pPr>
        <w:rPr>
          <w:lang w:val="en-US"/>
        </w:rPr>
      </w:pPr>
      <w:r w:rsidRPr="009D2F9C">
        <w:rPr>
          <w:lang w:val="en-US"/>
        </w:rPr>
        <w:t>What sets your company apart from others in this field? We invite you to share your key technical or operational strengths, innovation potential, or logistical capabilities that are directly relevant to this project. Understanding your unique competencies allows us to assess your added value in the supply chain.</w:t>
      </w:r>
    </w:p>
    <w:p w14:paraId="7C163677" w14:textId="77777777" w:rsidR="009D2F9C" w:rsidRDefault="009D2F9C" w:rsidP="002C4172">
      <w:pPr>
        <w:rPr>
          <w:lang w:val="en-US"/>
        </w:rPr>
      </w:pPr>
    </w:p>
    <w:p w14:paraId="65821F8D" w14:textId="582AACBD" w:rsidR="003F2548" w:rsidRPr="002C4172" w:rsidRDefault="00352C03" w:rsidP="002C4172">
      <w:pPr>
        <w:pStyle w:val="Lijstalinea"/>
        <w:numPr>
          <w:ilvl w:val="0"/>
          <w:numId w:val="25"/>
        </w:numPr>
        <w:spacing w:after="0"/>
        <w:rPr>
          <w:sz w:val="20"/>
          <w:szCs w:val="20"/>
          <w:lang w:val="en-US"/>
        </w:rPr>
      </w:pPr>
      <w:r w:rsidRPr="002C4172">
        <w:rPr>
          <w:sz w:val="20"/>
          <w:szCs w:val="20"/>
          <w:lang w:val="en-US"/>
        </w:rPr>
        <w:t>Considering</w:t>
      </w:r>
      <w:r w:rsidR="003F2548" w:rsidRPr="002C4172">
        <w:rPr>
          <w:sz w:val="20"/>
          <w:szCs w:val="20"/>
          <w:lang w:val="en-US"/>
        </w:rPr>
        <w:t xml:space="preserve"> the </w:t>
      </w:r>
      <w:r>
        <w:rPr>
          <w:sz w:val="20"/>
          <w:szCs w:val="20"/>
          <w:lang w:val="en-US"/>
        </w:rPr>
        <w:t>scope of work</w:t>
      </w:r>
      <w:r w:rsidR="003F2548" w:rsidRPr="002C4172">
        <w:rPr>
          <w:sz w:val="20"/>
          <w:szCs w:val="20"/>
          <w:lang w:val="en-US"/>
        </w:rPr>
        <w:t xml:space="preserve">, could you provide an elaborate description </w:t>
      </w:r>
      <w:r w:rsidR="00886C97" w:rsidRPr="002C4172">
        <w:rPr>
          <w:sz w:val="20"/>
          <w:szCs w:val="20"/>
          <w:lang w:val="en-US"/>
        </w:rPr>
        <w:t>of</w:t>
      </w:r>
      <w:r w:rsidR="003F2548" w:rsidRPr="002C4172">
        <w:rPr>
          <w:sz w:val="20"/>
          <w:szCs w:val="20"/>
          <w:lang w:val="en-US"/>
        </w:rPr>
        <w:t xml:space="preserve"> what you would consider to be the key core competencies and/or </w:t>
      </w:r>
      <w:r w:rsidR="00BC1B81" w:rsidRPr="002C4172">
        <w:rPr>
          <w:sz w:val="20"/>
          <w:szCs w:val="20"/>
          <w:lang w:val="en-US"/>
        </w:rPr>
        <w:t>added values</w:t>
      </w:r>
      <w:r w:rsidR="000279FD">
        <w:rPr>
          <w:sz w:val="20"/>
          <w:szCs w:val="20"/>
          <w:lang w:val="en-US"/>
        </w:rPr>
        <w:t xml:space="preserve"> of the</w:t>
      </w:r>
      <w:r w:rsidR="003F2548" w:rsidRPr="002C4172">
        <w:rPr>
          <w:sz w:val="20"/>
          <w:szCs w:val="20"/>
          <w:lang w:val="en-US"/>
        </w:rPr>
        <w:t xml:space="preserve"> potential supplier? </w:t>
      </w:r>
    </w:p>
    <w:p w14:paraId="6F63EAE1" w14:textId="26C62B67" w:rsidR="009D2F9C" w:rsidRPr="002C4172" w:rsidRDefault="003F2548" w:rsidP="002C4172">
      <w:pPr>
        <w:pStyle w:val="Lijstalinea"/>
        <w:numPr>
          <w:ilvl w:val="0"/>
          <w:numId w:val="25"/>
        </w:numPr>
        <w:spacing w:after="0"/>
        <w:rPr>
          <w:sz w:val="20"/>
          <w:szCs w:val="20"/>
          <w:lang w:val="en-US"/>
        </w:rPr>
      </w:pPr>
      <w:r w:rsidRPr="002C4172">
        <w:rPr>
          <w:sz w:val="20"/>
          <w:szCs w:val="20"/>
          <w:lang w:val="en-US"/>
        </w:rPr>
        <w:t>Could you provide a (high level) description of your company’s quality management system?</w:t>
      </w:r>
    </w:p>
    <w:p w14:paraId="32CCE734" w14:textId="74427F2F" w:rsidR="009C7183" w:rsidRPr="002C4172" w:rsidRDefault="00C30054" w:rsidP="002C4172">
      <w:pPr>
        <w:pStyle w:val="Lijstalinea"/>
        <w:numPr>
          <w:ilvl w:val="0"/>
          <w:numId w:val="25"/>
        </w:numPr>
        <w:spacing w:after="0"/>
        <w:rPr>
          <w:rFonts w:ascii="Arial" w:hAnsi="Arial"/>
          <w:sz w:val="20"/>
          <w:szCs w:val="20"/>
        </w:rPr>
      </w:pPr>
      <w:r w:rsidRPr="002C4172">
        <w:rPr>
          <w:sz w:val="20"/>
          <w:szCs w:val="20"/>
          <w:lang w:val="en-US"/>
        </w:rPr>
        <w:t xml:space="preserve">What approach and methodology </w:t>
      </w:r>
      <w:r w:rsidR="00BC1B81" w:rsidRPr="002C4172">
        <w:rPr>
          <w:sz w:val="20"/>
          <w:szCs w:val="20"/>
          <w:lang w:val="en-US"/>
        </w:rPr>
        <w:t>do</w:t>
      </w:r>
      <w:r w:rsidRPr="002C4172">
        <w:rPr>
          <w:sz w:val="20"/>
          <w:szCs w:val="20"/>
          <w:lang w:val="en-US"/>
        </w:rPr>
        <w:t xml:space="preserve"> your company use for software development included in the </w:t>
      </w:r>
      <w:r w:rsidR="00443052" w:rsidRPr="002C4172">
        <w:rPr>
          <w:sz w:val="20"/>
          <w:szCs w:val="20"/>
          <w:lang w:val="en-US"/>
        </w:rPr>
        <w:t>solution?</w:t>
      </w:r>
      <w:r w:rsidRPr="002C4172">
        <w:rPr>
          <w:sz w:val="20"/>
          <w:szCs w:val="20"/>
          <w:lang w:val="en-US"/>
        </w:rPr>
        <w:t xml:space="preserve"> Please include </w:t>
      </w:r>
      <w:r w:rsidR="00BC1B81" w:rsidRPr="002C4172">
        <w:rPr>
          <w:sz w:val="20"/>
          <w:szCs w:val="20"/>
          <w:lang w:val="en-US"/>
        </w:rPr>
        <w:t>the following</w:t>
      </w:r>
      <w:r w:rsidRPr="002C4172">
        <w:rPr>
          <w:sz w:val="20"/>
          <w:szCs w:val="20"/>
          <w:lang w:val="en-US"/>
        </w:rPr>
        <w:t xml:space="preserve"> items in your answer:</w:t>
      </w:r>
    </w:p>
    <w:p w14:paraId="0571B55B" w14:textId="7B54FFFA" w:rsidR="009C7183" w:rsidRPr="002C4172" w:rsidRDefault="00443052" w:rsidP="002C4172">
      <w:pPr>
        <w:pStyle w:val="Lijstalinea"/>
        <w:numPr>
          <w:ilvl w:val="1"/>
          <w:numId w:val="25"/>
        </w:numPr>
        <w:spacing w:after="0"/>
        <w:rPr>
          <w:rFonts w:ascii="Arial" w:hAnsi="Arial"/>
          <w:sz w:val="20"/>
          <w:szCs w:val="20"/>
        </w:rPr>
      </w:pPr>
      <w:r>
        <w:rPr>
          <w:sz w:val="20"/>
          <w:szCs w:val="20"/>
          <w:lang w:val="en-US"/>
        </w:rPr>
        <w:t>Is d</w:t>
      </w:r>
      <w:r w:rsidR="00C30054" w:rsidRPr="002C4172">
        <w:rPr>
          <w:sz w:val="20"/>
          <w:szCs w:val="20"/>
          <w:lang w:val="en-US"/>
        </w:rPr>
        <w:t xml:space="preserve">evelopment </w:t>
      </w:r>
      <w:r>
        <w:rPr>
          <w:sz w:val="20"/>
          <w:szCs w:val="20"/>
          <w:lang w:val="en-US"/>
        </w:rPr>
        <w:t xml:space="preserve">done </w:t>
      </w:r>
      <w:r w:rsidR="00C30054" w:rsidRPr="002C4172">
        <w:rPr>
          <w:sz w:val="20"/>
          <w:szCs w:val="20"/>
          <w:lang w:val="en-US"/>
        </w:rPr>
        <w:t>by own staff or do you use (sub)contractors</w:t>
      </w:r>
      <w:r>
        <w:rPr>
          <w:sz w:val="20"/>
          <w:szCs w:val="20"/>
          <w:lang w:val="en-US"/>
        </w:rPr>
        <w:t>?</w:t>
      </w:r>
    </w:p>
    <w:p w14:paraId="16CB2D46" w14:textId="2B363E22" w:rsidR="009C7183" w:rsidRPr="002C4172" w:rsidRDefault="00C30054" w:rsidP="002C4172">
      <w:pPr>
        <w:pStyle w:val="Lijstalinea"/>
        <w:numPr>
          <w:ilvl w:val="1"/>
          <w:numId w:val="25"/>
        </w:numPr>
        <w:spacing w:after="0"/>
        <w:rPr>
          <w:rFonts w:ascii="Arial" w:hAnsi="Arial"/>
          <w:sz w:val="20"/>
          <w:szCs w:val="20"/>
        </w:rPr>
      </w:pPr>
      <w:r w:rsidRPr="002C4172">
        <w:rPr>
          <w:sz w:val="20"/>
          <w:szCs w:val="20"/>
          <w:lang w:val="en-US"/>
        </w:rPr>
        <w:t>Does your software development take place outside of the EU</w:t>
      </w:r>
      <w:r w:rsidR="00443052">
        <w:rPr>
          <w:sz w:val="20"/>
          <w:szCs w:val="20"/>
          <w:lang w:val="en-US"/>
        </w:rPr>
        <w:t>?</w:t>
      </w:r>
    </w:p>
    <w:p w14:paraId="410875F1" w14:textId="17DE4198" w:rsidR="009C7183" w:rsidRPr="002C4172" w:rsidRDefault="00C30054" w:rsidP="002C4172">
      <w:pPr>
        <w:pStyle w:val="Lijstalinea"/>
        <w:numPr>
          <w:ilvl w:val="1"/>
          <w:numId w:val="25"/>
        </w:numPr>
        <w:spacing w:after="0"/>
        <w:rPr>
          <w:rFonts w:ascii="Arial" w:hAnsi="Arial"/>
          <w:sz w:val="20"/>
          <w:szCs w:val="20"/>
        </w:rPr>
      </w:pPr>
      <w:r w:rsidRPr="002C4172">
        <w:rPr>
          <w:sz w:val="20"/>
          <w:szCs w:val="20"/>
          <w:lang w:val="en-US"/>
        </w:rPr>
        <w:t>How do you manage and guarantee quality in software development, incl. requirements traceability</w:t>
      </w:r>
      <w:r w:rsidR="00443052">
        <w:rPr>
          <w:sz w:val="20"/>
          <w:szCs w:val="20"/>
          <w:lang w:val="en-US"/>
        </w:rPr>
        <w:t>?</w:t>
      </w:r>
    </w:p>
    <w:p w14:paraId="61D00960" w14:textId="6C95629A" w:rsidR="00C30054" w:rsidRPr="00DD38EA" w:rsidRDefault="00C30054" w:rsidP="002C4172">
      <w:pPr>
        <w:pStyle w:val="Lijstalinea"/>
        <w:numPr>
          <w:ilvl w:val="1"/>
          <w:numId w:val="25"/>
        </w:numPr>
        <w:spacing w:after="0"/>
        <w:rPr>
          <w:rFonts w:ascii="Arial" w:hAnsi="Arial"/>
          <w:sz w:val="20"/>
          <w:szCs w:val="20"/>
        </w:rPr>
      </w:pPr>
      <w:r w:rsidRPr="002C4172">
        <w:rPr>
          <w:sz w:val="20"/>
          <w:szCs w:val="20"/>
          <w:lang w:val="en-US"/>
        </w:rPr>
        <w:t>In case of custom software development for LVNL, how do you involve ATC-NL in this process</w:t>
      </w:r>
      <w:r w:rsidR="00443052">
        <w:rPr>
          <w:sz w:val="20"/>
          <w:szCs w:val="20"/>
          <w:lang w:val="en-US"/>
        </w:rPr>
        <w:t>?</w:t>
      </w:r>
    </w:p>
    <w:p w14:paraId="36BC9E3C" w14:textId="77777777" w:rsidR="00DD38EA" w:rsidRPr="00DD38EA" w:rsidRDefault="00DD38EA" w:rsidP="00DD38EA">
      <w:pPr>
        <w:rPr>
          <w:rFonts w:ascii="Arial" w:hAnsi="Arial"/>
        </w:rPr>
      </w:pPr>
    </w:p>
    <w:tbl>
      <w:tblPr>
        <w:tblStyle w:val="LVNLTabel"/>
        <w:tblW w:w="0" w:type="auto"/>
        <w:tblLook w:val="04A0" w:firstRow="1" w:lastRow="0" w:firstColumn="1" w:lastColumn="0" w:noHBand="0" w:noVBand="1"/>
      </w:tblPr>
      <w:tblGrid>
        <w:gridCol w:w="8476"/>
      </w:tblGrid>
      <w:tr w:rsidR="00DD38EA" w14:paraId="4EDDAB50"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7F21CDB6" w14:textId="77777777" w:rsidR="00DD38EA" w:rsidRDefault="00DD38EA" w:rsidP="00DC160F">
            <w:r>
              <w:t>Answer(s)</w:t>
            </w:r>
          </w:p>
        </w:tc>
      </w:tr>
      <w:tr w:rsidR="00DD38EA" w14:paraId="123A83E7" w14:textId="77777777" w:rsidTr="00DC160F">
        <w:tc>
          <w:tcPr>
            <w:tcW w:w="8420" w:type="dxa"/>
          </w:tcPr>
          <w:p w14:paraId="290200FE" w14:textId="77777777" w:rsidR="00DD38EA" w:rsidRDefault="00DD38EA" w:rsidP="00DC160F"/>
          <w:p w14:paraId="4CECDD73" w14:textId="77777777" w:rsidR="00DD38EA" w:rsidRDefault="00DD38EA" w:rsidP="00DC160F"/>
          <w:p w14:paraId="35F86210" w14:textId="77777777" w:rsidR="00DD38EA" w:rsidRDefault="00DD38EA" w:rsidP="00DC160F"/>
          <w:p w14:paraId="14D6DF20" w14:textId="77777777" w:rsidR="00DD38EA" w:rsidRDefault="00DD38EA" w:rsidP="00DC160F"/>
        </w:tc>
      </w:tr>
    </w:tbl>
    <w:p w14:paraId="34E09BF4" w14:textId="77777777" w:rsidR="00DD38EA" w:rsidRPr="00DD38EA" w:rsidRDefault="00DD38EA" w:rsidP="00DD38EA">
      <w:pPr>
        <w:rPr>
          <w:rFonts w:ascii="Arial" w:hAnsi="Arial"/>
        </w:rPr>
      </w:pPr>
    </w:p>
    <w:p w14:paraId="70538ED4" w14:textId="77777777" w:rsidR="003E5941" w:rsidRPr="00AE09C8" w:rsidRDefault="003E5941" w:rsidP="00367F56">
      <w:pPr>
        <w:rPr>
          <w:lang w:val="en-US"/>
        </w:rPr>
      </w:pPr>
    </w:p>
    <w:p w14:paraId="2A4B532C" w14:textId="77777777" w:rsidR="009D6771" w:rsidRDefault="009D6771" w:rsidP="00367F56">
      <w:pPr>
        <w:pStyle w:val="Kop2"/>
        <w:spacing w:before="0" w:after="0"/>
      </w:pPr>
      <w:bookmarkStart w:id="54" w:name="_Toc203403739"/>
      <w:r>
        <w:t>Your proposed solution</w:t>
      </w:r>
      <w:bookmarkEnd w:id="54"/>
    </w:p>
    <w:p w14:paraId="0646107B" w14:textId="5F1FB731" w:rsidR="002D77D5" w:rsidRDefault="009D2F9C" w:rsidP="00367F56">
      <w:r w:rsidRPr="009D2F9C">
        <w:t xml:space="preserve">Based on the information in this questionnaire and your understanding of the project goals, </w:t>
      </w:r>
      <w:r w:rsidR="00FA1448">
        <w:t>a conceptual outline would help us understand how your approach aligns with our needs.</w:t>
      </w:r>
    </w:p>
    <w:p w14:paraId="6C1CBBE9" w14:textId="77777777" w:rsidR="009D2F9C" w:rsidRDefault="009D2F9C" w:rsidP="00367F56"/>
    <w:p w14:paraId="639EE1CA" w14:textId="77777777" w:rsidR="009D6771" w:rsidRDefault="009D6771" w:rsidP="00FA1448">
      <w:pPr>
        <w:pStyle w:val="Lijstalinea"/>
        <w:numPr>
          <w:ilvl w:val="0"/>
          <w:numId w:val="26"/>
        </w:numPr>
        <w:spacing w:after="0"/>
        <w:rPr>
          <w:sz w:val="20"/>
          <w:szCs w:val="20"/>
        </w:rPr>
      </w:pPr>
      <w:r w:rsidRPr="00FA1448">
        <w:rPr>
          <w:sz w:val="20"/>
          <w:szCs w:val="20"/>
        </w:rPr>
        <w:t xml:space="preserve">What is your proposed solution? </w:t>
      </w:r>
      <w:r w:rsidR="00EF0A85" w:rsidRPr="00FA1448">
        <w:rPr>
          <w:sz w:val="20"/>
          <w:szCs w:val="20"/>
        </w:rPr>
        <w:t>Could you please include a graphical overview of the core components and the interfaces</w:t>
      </w:r>
      <w:r w:rsidR="00B17CE2" w:rsidRPr="00FA1448">
        <w:rPr>
          <w:sz w:val="20"/>
          <w:szCs w:val="20"/>
        </w:rPr>
        <w:t>?</w:t>
      </w:r>
    </w:p>
    <w:p w14:paraId="64875034" w14:textId="77777777" w:rsidR="00DD38EA" w:rsidRDefault="00DD38EA" w:rsidP="00DD38EA"/>
    <w:tbl>
      <w:tblPr>
        <w:tblStyle w:val="LVNLTabel"/>
        <w:tblW w:w="0" w:type="auto"/>
        <w:tblLook w:val="04A0" w:firstRow="1" w:lastRow="0" w:firstColumn="1" w:lastColumn="0" w:noHBand="0" w:noVBand="1"/>
      </w:tblPr>
      <w:tblGrid>
        <w:gridCol w:w="8476"/>
      </w:tblGrid>
      <w:tr w:rsidR="00DD38EA" w14:paraId="36B1456F" w14:textId="77777777" w:rsidTr="00DC160F">
        <w:trPr>
          <w:cnfStyle w:val="100000000000" w:firstRow="1" w:lastRow="0" w:firstColumn="0" w:lastColumn="0" w:oddVBand="0" w:evenVBand="0" w:oddHBand="0" w:evenHBand="0" w:firstRowFirstColumn="0" w:firstRowLastColumn="0" w:lastRowFirstColumn="0" w:lastRowLastColumn="0"/>
        </w:trPr>
        <w:tc>
          <w:tcPr>
            <w:tcW w:w="8420" w:type="dxa"/>
          </w:tcPr>
          <w:p w14:paraId="13E4417E" w14:textId="77777777" w:rsidR="00DD38EA" w:rsidRDefault="00DD38EA" w:rsidP="00DC160F">
            <w:r>
              <w:t>Answer(s)</w:t>
            </w:r>
          </w:p>
        </w:tc>
      </w:tr>
      <w:tr w:rsidR="00DD38EA" w14:paraId="6E11624D" w14:textId="77777777" w:rsidTr="00DC160F">
        <w:tc>
          <w:tcPr>
            <w:tcW w:w="8420" w:type="dxa"/>
          </w:tcPr>
          <w:p w14:paraId="49C171D0" w14:textId="77777777" w:rsidR="00DD38EA" w:rsidRDefault="00DD38EA" w:rsidP="00DC160F"/>
          <w:p w14:paraId="1D382523" w14:textId="77777777" w:rsidR="00DD38EA" w:rsidRDefault="00DD38EA" w:rsidP="00DC160F"/>
          <w:p w14:paraId="0DF56AC3" w14:textId="77777777" w:rsidR="00DD38EA" w:rsidRDefault="00DD38EA" w:rsidP="00DC160F"/>
          <w:p w14:paraId="1B0D736A" w14:textId="77777777" w:rsidR="00DD38EA" w:rsidRDefault="00DD38EA" w:rsidP="00DC160F"/>
        </w:tc>
      </w:tr>
    </w:tbl>
    <w:p w14:paraId="509B4D21" w14:textId="4AF31FEE" w:rsidR="00DD38EA" w:rsidRPr="00DD38EA" w:rsidRDefault="00DD38EA" w:rsidP="00DD38EA">
      <w:pPr>
        <w:sectPr w:rsidR="00DD38EA" w:rsidRPr="00DD38EA" w:rsidSect="00CA0B75">
          <w:headerReference w:type="even" r:id="rId18"/>
          <w:headerReference w:type="default" r:id="rId19"/>
          <w:footerReference w:type="even" r:id="rId20"/>
          <w:footerReference w:type="default" r:id="rId21"/>
          <w:headerReference w:type="first" r:id="rId22"/>
          <w:footerReference w:type="first" r:id="rId23"/>
          <w:pgSz w:w="11906" w:h="16838" w:code="9"/>
          <w:pgMar w:top="1418" w:right="1474" w:bottom="1418" w:left="1956" w:header="709" w:footer="312" w:gutter="0"/>
          <w:cols w:space="708"/>
          <w:docGrid w:linePitch="360"/>
        </w:sectPr>
      </w:pPr>
    </w:p>
    <w:p w14:paraId="70EADD67" w14:textId="77777777" w:rsidR="009D058B" w:rsidRDefault="00EE00A9" w:rsidP="00367F56">
      <w:pPr>
        <w:pStyle w:val="LaatstePag"/>
      </w:pPr>
      <w:r w:rsidRPr="00714D5E">
        <w:rPr>
          <w:noProof/>
          <w:lang w:eastAsia="nl-NL"/>
        </w:rPr>
        <w:lastRenderedPageBreak/>
        <mc:AlternateContent>
          <mc:Choice Requires="wps">
            <w:drawing>
              <wp:anchor distT="0" distB="0" distL="114300" distR="114300" simplePos="0" relativeHeight="251658240" behindDoc="0" locked="1" layoutInCell="1" allowOverlap="1" wp14:anchorId="7D3CA044" wp14:editId="19DD479E">
                <wp:simplePos x="0" y="0"/>
                <wp:positionH relativeFrom="page">
                  <wp:align>left</wp:align>
                </wp:positionH>
                <wp:positionV relativeFrom="page">
                  <wp:posOffset>2682240</wp:posOffset>
                </wp:positionV>
                <wp:extent cx="7560000" cy="8010000"/>
                <wp:effectExtent l="0" t="0" r="3175" b="0"/>
                <wp:wrapNone/>
                <wp:docPr id="5" name="Tekstvak 5" descr="Achterzijde"/>
                <wp:cNvGraphicFramePr/>
                <a:graphic xmlns:a="http://schemas.openxmlformats.org/drawingml/2006/main">
                  <a:graphicData uri="http://schemas.microsoft.com/office/word/2010/wordprocessingShape">
                    <wps:wsp>
                      <wps:cNvSpPr txBox="1"/>
                      <wps:spPr>
                        <a:xfrm>
                          <a:off x="0" y="0"/>
                          <a:ext cx="7560000" cy="8010000"/>
                        </a:xfrm>
                        <a:prstGeom prst="rect">
                          <a:avLst/>
                        </a:prstGeom>
                        <a:blipFill>
                          <a:blip r:embed="rId24"/>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611AD2D3" w14:textId="1074F454" w:rsidR="00EE00A9" w:rsidRPr="00714D5E" w:rsidRDefault="00EE00A9" w:rsidP="00AA68D7">
                            <w:pPr>
                              <w:pStyle w:val="NaamAdres"/>
                              <w:jc w:val="left"/>
                            </w:pPr>
                            <w:r w:rsidRPr="00714D5E">
                              <w:fldChar w:fldCharType="begin"/>
                            </w:r>
                            <w:r w:rsidRPr="00714D5E">
                              <w:instrText xml:space="preserve"> Docproperty LblBedrijfsnaam </w:instrText>
                            </w:r>
                            <w:r w:rsidRPr="00714D5E">
                              <w:fldChar w:fldCharType="separate"/>
                            </w:r>
                            <w:r w:rsidR="00714D5E" w:rsidRPr="00714D5E">
                              <w:t>Air Traffic Control the Netherlands</w:t>
                            </w:r>
                            <w:r w:rsidRPr="00714D5E">
                              <w:fldChar w:fldCharType="end"/>
                            </w:r>
                          </w:p>
                          <w:p w14:paraId="5D16C304" w14:textId="41842C38" w:rsidR="00EE00A9" w:rsidRPr="00714D5E" w:rsidRDefault="00714D5E" w:rsidP="00AA68D7">
                            <w:pPr>
                              <w:pStyle w:val="Adres"/>
                              <w:jc w:val="left"/>
                            </w:pPr>
                            <w:bookmarkStart w:id="55" w:name="Colofon"/>
                            <w:r w:rsidRPr="00714D5E">
                              <w:t>Stationsplein Zuid-West 1001</w:t>
                            </w:r>
                            <w:r w:rsidRPr="00714D5E">
                              <w:br/>
                              <w:t>1117 CV Schiphol</w:t>
                            </w:r>
                            <w:r w:rsidRPr="00714D5E">
                              <w:br/>
                            </w:r>
                            <w:r w:rsidRPr="00714D5E">
                              <w:br/>
                              <w:t>PO Box 75200</w:t>
                            </w:r>
                            <w:r w:rsidRPr="00714D5E">
                              <w:br/>
                              <w:t>1117 ZT Schiphol</w:t>
                            </w:r>
                            <w:r w:rsidRPr="00714D5E">
                              <w:br/>
                              <w:t>The Netherlands</w:t>
                            </w:r>
                            <w:r w:rsidRPr="00714D5E">
                              <w:br/>
                            </w:r>
                            <w:r w:rsidRPr="00714D5E">
                              <w:br/>
                              <w:t>T +31 (0)20 406 2000</w:t>
                            </w:r>
                            <w:r w:rsidRPr="00714D5E">
                              <w:br/>
                            </w:r>
                            <w:r w:rsidRPr="00714D5E">
                              <w:br/>
                              <w:t>www.lvnl.nl</w:t>
                            </w:r>
                            <w:r w:rsidRPr="00714D5E">
                              <w:br/>
                            </w:r>
                            <w:bookmarkEnd w:id="55"/>
                          </w:p>
                        </w:txbxContent>
                      </wps:txbx>
                      <wps:bodyPr rot="0" spcFirstLastPara="0" vertOverflow="overflow" horzOverflow="overflow" vert="horz" wrap="square" lIns="1152000" tIns="4644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3CA044" id="_x0000_t202" coordsize="21600,21600" o:spt="202" path="m,l,21600r21600,l21600,xe">
                <v:stroke joinstyle="miter"/>
                <v:path gradientshapeok="t" o:connecttype="rect"/>
              </v:shapetype>
              <v:shape id="Tekstvak 5" o:spid="_x0000_s1026" type="#_x0000_t202" alt="Achterzijde" style="position:absolute;left:0;text-align:left;margin-left:0;margin-top:211.2pt;width:595.3pt;height:630.7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e3YgAwAAADDI3/oeX2kE&#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CcCeHcgAAAAADPK3vsdXGg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IDYswMZAAAAgEH+1vf4SiO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rQRozw5kAAAAAAb5W9/jK42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" stroked="f" strokeweight=".5pt">
                <v:fill r:id="rId25" o:title="Achterzijde" recolor="t" rotate="t" type="frame"/>
                <v:textbox inset="32mm,129mm">
                  <w:txbxContent>
                    <w:p w14:paraId="611AD2D3" w14:textId="1074F454" w:rsidR="00EE00A9" w:rsidRPr="00714D5E" w:rsidRDefault="00EE00A9" w:rsidP="00AA68D7">
                      <w:pPr>
                        <w:pStyle w:val="NaamAdres"/>
                        <w:jc w:val="left"/>
                      </w:pPr>
                      <w:r w:rsidRPr="00714D5E">
                        <w:fldChar w:fldCharType="begin"/>
                      </w:r>
                      <w:r w:rsidRPr="00714D5E">
                        <w:instrText xml:space="preserve"> Docproperty LblBedrijfsnaam </w:instrText>
                      </w:r>
                      <w:r w:rsidRPr="00714D5E">
                        <w:fldChar w:fldCharType="separate"/>
                      </w:r>
                      <w:r w:rsidR="00714D5E" w:rsidRPr="00714D5E">
                        <w:t>Air Traffic Control the Netherlands</w:t>
                      </w:r>
                      <w:r w:rsidRPr="00714D5E">
                        <w:fldChar w:fldCharType="end"/>
                      </w:r>
                    </w:p>
                    <w:p w14:paraId="5D16C304" w14:textId="41842C38" w:rsidR="00EE00A9" w:rsidRPr="00714D5E" w:rsidRDefault="00714D5E" w:rsidP="00AA68D7">
                      <w:pPr>
                        <w:pStyle w:val="Adres"/>
                        <w:jc w:val="left"/>
                      </w:pPr>
                      <w:bookmarkStart w:id="56" w:name="Colofon"/>
                      <w:r w:rsidRPr="00714D5E">
                        <w:t>Stationsplein Zuid-West 1001</w:t>
                      </w:r>
                      <w:r w:rsidRPr="00714D5E">
                        <w:br/>
                        <w:t>1117 CV Schiphol</w:t>
                      </w:r>
                      <w:r w:rsidRPr="00714D5E">
                        <w:br/>
                      </w:r>
                      <w:r w:rsidRPr="00714D5E">
                        <w:br/>
                        <w:t>PO Box 75200</w:t>
                      </w:r>
                      <w:r w:rsidRPr="00714D5E">
                        <w:br/>
                        <w:t>1117 ZT Schiphol</w:t>
                      </w:r>
                      <w:r w:rsidRPr="00714D5E">
                        <w:br/>
                        <w:t>The Netherlands</w:t>
                      </w:r>
                      <w:r w:rsidRPr="00714D5E">
                        <w:br/>
                      </w:r>
                      <w:r w:rsidRPr="00714D5E">
                        <w:br/>
                        <w:t>T +31 (0)20 406 2000</w:t>
                      </w:r>
                      <w:r w:rsidRPr="00714D5E">
                        <w:br/>
                      </w:r>
                      <w:r w:rsidRPr="00714D5E">
                        <w:br/>
                        <w:t>www.lvnl.nl</w:t>
                      </w:r>
                      <w:r w:rsidRPr="00714D5E">
                        <w:br/>
                      </w:r>
                      <w:bookmarkEnd w:id="56"/>
                    </w:p>
                  </w:txbxContent>
                </v:textbox>
                <w10:wrap anchorx="page" anchory="page"/>
                <w10:anchorlock/>
              </v:shape>
            </w:pict>
          </mc:Fallback>
        </mc:AlternateContent>
      </w:r>
    </w:p>
    <w:sectPr w:rsidR="009D058B" w:rsidSect="008C0DC4">
      <w:headerReference w:type="even" r:id="rId26"/>
      <w:headerReference w:type="default" r:id="rId27"/>
      <w:footerReference w:type="even" r:id="rId28"/>
      <w:footerReference w:type="default" r:id="rId29"/>
      <w:pgSz w:w="11906" w:h="16838" w:code="9"/>
      <w:pgMar w:top="1418" w:right="1956" w:bottom="1418" w:left="147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94E23" w14:textId="77777777" w:rsidR="008D392A" w:rsidRPr="00714D5E" w:rsidRDefault="008D392A" w:rsidP="00FC1CEF">
      <w:r w:rsidRPr="00714D5E">
        <w:separator/>
      </w:r>
    </w:p>
  </w:endnote>
  <w:endnote w:type="continuationSeparator" w:id="0">
    <w:p w14:paraId="6E94A39E" w14:textId="77777777" w:rsidR="008D392A" w:rsidRPr="00714D5E" w:rsidRDefault="008D392A" w:rsidP="00FC1CEF">
      <w:r w:rsidRPr="00714D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57" w:type="dxa"/>
      </w:tblCellMar>
      <w:tblLook w:val="04A0" w:firstRow="1" w:lastRow="0" w:firstColumn="1" w:lastColumn="0" w:noHBand="0" w:noVBand="1"/>
    </w:tblPr>
    <w:tblGrid>
      <w:gridCol w:w="1865"/>
      <w:gridCol w:w="2640"/>
      <w:gridCol w:w="1527"/>
      <w:gridCol w:w="2950"/>
    </w:tblGrid>
    <w:tr w:rsidR="00C64108" w:rsidRPr="00714D5E" w14:paraId="2B4A2472" w14:textId="77777777" w:rsidTr="00B547CC">
      <w:trPr>
        <w:trHeight w:val="255"/>
      </w:trPr>
      <w:tc>
        <w:tcPr>
          <w:tcW w:w="1871" w:type="dxa"/>
          <w:tcMar>
            <w:right w:w="28" w:type="dxa"/>
          </w:tcMar>
        </w:tcPr>
        <w:p w14:paraId="53AD2E4D" w14:textId="4C5A6B3E" w:rsidR="00C64108" w:rsidRPr="00714D5E" w:rsidRDefault="00714D5E" w:rsidP="00FC1CEF">
          <w:pPr>
            <w:pStyle w:val="CoverKopje"/>
          </w:pPr>
          <w:bookmarkStart w:id="2" w:name="LblReferentienummer"/>
          <w:r w:rsidRPr="00714D5E">
            <w:t>Reference number</w:t>
          </w:r>
          <w:bookmarkEnd w:id="2"/>
        </w:p>
      </w:tc>
      <w:tc>
        <w:tcPr>
          <w:tcW w:w="2648" w:type="dxa"/>
        </w:tcPr>
        <w:p w14:paraId="35D61CA9" w14:textId="4338E6F1" w:rsidR="00C64108" w:rsidRPr="00714D5E" w:rsidRDefault="00714D5E" w:rsidP="00FC1CEF">
          <w:pPr>
            <w:pStyle w:val="Covertekst"/>
          </w:pPr>
          <w:bookmarkStart w:id="3" w:name="Referentienummer"/>
          <w:r w:rsidRPr="00714D5E">
            <w:t xml:space="preserve"> </w:t>
          </w:r>
          <w:bookmarkEnd w:id="3"/>
        </w:p>
      </w:tc>
      <w:tc>
        <w:tcPr>
          <w:tcW w:w="1531" w:type="dxa"/>
          <w:tcBorders>
            <w:left w:val="nil"/>
          </w:tcBorders>
          <w:tcMar>
            <w:left w:w="284" w:type="dxa"/>
          </w:tcMar>
        </w:tcPr>
        <w:p w14:paraId="72164D51" w14:textId="2426DDB5" w:rsidR="00C64108" w:rsidRPr="00714D5E" w:rsidRDefault="00714D5E" w:rsidP="00FC1CEF">
          <w:pPr>
            <w:pStyle w:val="CoverKopje"/>
          </w:pPr>
          <w:bookmarkStart w:id="4" w:name="LblStatus"/>
          <w:r w:rsidRPr="00714D5E">
            <w:t>Status</w:t>
          </w:r>
          <w:bookmarkEnd w:id="4"/>
        </w:p>
      </w:tc>
      <w:tc>
        <w:tcPr>
          <w:tcW w:w="2960" w:type="dxa"/>
        </w:tcPr>
        <w:p w14:paraId="5CA11908" w14:textId="3C4B4FB1" w:rsidR="00C64108" w:rsidRPr="00714D5E" w:rsidRDefault="005C07F4" w:rsidP="00FC1CEF">
          <w:pPr>
            <w:pStyle w:val="Covertekst"/>
          </w:pPr>
          <w:r>
            <w:t>Final</w:t>
          </w:r>
        </w:p>
      </w:tc>
    </w:tr>
    <w:tr w:rsidR="00C64108" w:rsidRPr="00714D5E" w14:paraId="7EF8DF75" w14:textId="77777777" w:rsidTr="00B547CC">
      <w:trPr>
        <w:trHeight w:val="255"/>
      </w:trPr>
      <w:tc>
        <w:tcPr>
          <w:tcW w:w="1871" w:type="dxa"/>
          <w:tcMar>
            <w:right w:w="28" w:type="dxa"/>
          </w:tcMar>
        </w:tcPr>
        <w:p w14:paraId="5664E967" w14:textId="68A2B3AD" w:rsidR="00C64108" w:rsidRPr="00714D5E" w:rsidRDefault="00714D5E" w:rsidP="00FC1CEF">
          <w:pPr>
            <w:pStyle w:val="CoverKopje"/>
          </w:pPr>
          <w:bookmarkStart w:id="5" w:name="LblVersienummer"/>
          <w:r w:rsidRPr="00714D5E">
            <w:t>Version number</w:t>
          </w:r>
          <w:bookmarkEnd w:id="5"/>
        </w:p>
      </w:tc>
      <w:tc>
        <w:tcPr>
          <w:tcW w:w="2648" w:type="dxa"/>
        </w:tcPr>
        <w:p w14:paraId="785AF2E6" w14:textId="13B451EB" w:rsidR="00C64108" w:rsidRPr="00714D5E" w:rsidRDefault="005C07F4" w:rsidP="00FC1CEF">
          <w:pPr>
            <w:pStyle w:val="Covertekst"/>
          </w:pPr>
          <w:r>
            <w:t>1.0</w:t>
          </w:r>
        </w:p>
      </w:tc>
      <w:tc>
        <w:tcPr>
          <w:tcW w:w="1531" w:type="dxa"/>
          <w:tcBorders>
            <w:left w:val="nil"/>
          </w:tcBorders>
          <w:tcMar>
            <w:left w:w="284" w:type="dxa"/>
          </w:tcMar>
        </w:tcPr>
        <w:p w14:paraId="542563A1" w14:textId="2E89854A" w:rsidR="00C64108" w:rsidRPr="00714D5E" w:rsidRDefault="00714D5E" w:rsidP="00FC1CEF">
          <w:pPr>
            <w:pStyle w:val="CoverKopje"/>
          </w:pPr>
          <w:bookmarkStart w:id="6" w:name="LblClassificatie"/>
          <w:r w:rsidRPr="00714D5E">
            <w:t>Classification</w:t>
          </w:r>
          <w:bookmarkEnd w:id="6"/>
        </w:p>
      </w:tc>
      <w:tc>
        <w:tcPr>
          <w:tcW w:w="2960" w:type="dxa"/>
        </w:tcPr>
        <w:p w14:paraId="396BFDEA" w14:textId="4070BF32" w:rsidR="00C64108" w:rsidRPr="00714D5E" w:rsidRDefault="00714D5E" w:rsidP="00FC1CEF">
          <w:pPr>
            <w:pStyle w:val="Covertekst"/>
          </w:pPr>
          <w:bookmarkStart w:id="7" w:name="Classificatie"/>
          <w:r w:rsidRPr="00714D5E">
            <w:t>I</w:t>
          </w:r>
          <w:bookmarkEnd w:id="7"/>
          <w:r w:rsidR="005C07F4">
            <w:t>n commercial confidence</w:t>
          </w:r>
        </w:p>
      </w:tc>
    </w:tr>
    <w:tr w:rsidR="00C64108" w:rsidRPr="00714D5E" w14:paraId="150043AE" w14:textId="77777777" w:rsidTr="00B547CC">
      <w:trPr>
        <w:trHeight w:val="255"/>
      </w:trPr>
      <w:tc>
        <w:tcPr>
          <w:tcW w:w="1871" w:type="dxa"/>
          <w:tcMar>
            <w:right w:w="28" w:type="dxa"/>
          </w:tcMar>
        </w:tcPr>
        <w:p w14:paraId="2CA18976" w14:textId="6E464F77" w:rsidR="00C64108" w:rsidRPr="00714D5E" w:rsidRDefault="00714D5E" w:rsidP="00FC1CEF">
          <w:pPr>
            <w:pStyle w:val="CoverKopje"/>
          </w:pPr>
          <w:bookmarkStart w:id="8" w:name="LblVersiedatum"/>
          <w:r w:rsidRPr="00714D5E">
            <w:t>Version date</w:t>
          </w:r>
          <w:bookmarkEnd w:id="8"/>
        </w:p>
      </w:tc>
      <w:tc>
        <w:tcPr>
          <w:tcW w:w="2648" w:type="dxa"/>
        </w:tcPr>
        <w:p w14:paraId="4C233461" w14:textId="0188FA79" w:rsidR="00C64108" w:rsidRPr="00714D5E" w:rsidRDefault="005C07F4" w:rsidP="00FC1CEF">
          <w:pPr>
            <w:pStyle w:val="Covertekst"/>
          </w:pPr>
          <w:bookmarkStart w:id="9" w:name="Versiedatum"/>
          <w:r>
            <w:t>14</w:t>
          </w:r>
          <w:r w:rsidR="00C94BFA">
            <w:t xml:space="preserve"> July</w:t>
          </w:r>
          <w:r w:rsidR="00714D5E" w:rsidRPr="00714D5E">
            <w:t xml:space="preserve"> 2025</w:t>
          </w:r>
          <w:bookmarkEnd w:id="9"/>
        </w:p>
      </w:tc>
      <w:tc>
        <w:tcPr>
          <w:tcW w:w="1531" w:type="dxa"/>
          <w:tcBorders>
            <w:left w:val="nil"/>
          </w:tcBorders>
          <w:tcMar>
            <w:left w:w="284" w:type="dxa"/>
          </w:tcMar>
        </w:tcPr>
        <w:p w14:paraId="7D9D5622" w14:textId="77777777" w:rsidR="00C64108" w:rsidRPr="00714D5E" w:rsidRDefault="00C64108" w:rsidP="00FC1CEF">
          <w:pPr>
            <w:pStyle w:val="CoverKopje"/>
          </w:pPr>
        </w:p>
      </w:tc>
      <w:tc>
        <w:tcPr>
          <w:tcW w:w="2960" w:type="dxa"/>
        </w:tcPr>
        <w:p w14:paraId="17FE61F2" w14:textId="77777777" w:rsidR="00C64108" w:rsidRPr="00714D5E" w:rsidRDefault="00C64108" w:rsidP="00FC1CEF">
          <w:pPr>
            <w:pStyle w:val="Voettekst"/>
          </w:pPr>
        </w:p>
      </w:tc>
    </w:tr>
  </w:tbl>
  <w:p w14:paraId="4631179E" w14:textId="77777777" w:rsidR="00C64108" w:rsidRPr="00714D5E" w:rsidRDefault="00C64108" w:rsidP="00FC1CEF">
    <w:pPr>
      <w:pStyle w:val="Voettekst"/>
    </w:pPr>
    <w:r w:rsidRPr="00714D5E">
      <w:rPr>
        <w:noProof/>
      </w:rPr>
      <mc:AlternateContent>
        <mc:Choice Requires="wps">
          <w:drawing>
            <wp:anchor distT="0" distB="0" distL="114300" distR="114300" simplePos="0" relativeHeight="251658241" behindDoc="1" locked="1" layoutInCell="1" allowOverlap="1" wp14:anchorId="36559488" wp14:editId="655478B7">
              <wp:simplePos x="0" y="0"/>
              <wp:positionH relativeFrom="page">
                <wp:posOffset>0</wp:posOffset>
              </wp:positionH>
              <wp:positionV relativeFrom="page">
                <wp:posOffset>2663917</wp:posOffset>
              </wp:positionV>
              <wp:extent cx="7560000" cy="6933600"/>
              <wp:effectExtent l="0" t="0" r="3175" b="635"/>
              <wp:wrapNone/>
              <wp:docPr id="22" name="Rechthoek 22" descr="Cover"/>
              <wp:cNvGraphicFramePr/>
              <a:graphic xmlns:a="http://schemas.openxmlformats.org/drawingml/2006/main">
                <a:graphicData uri="http://schemas.microsoft.com/office/word/2010/wordprocessingShape">
                  <wps:wsp>
                    <wps:cNvSpPr/>
                    <wps:spPr>
                      <a:xfrm>
                        <a:off x="0" y="0"/>
                        <a:ext cx="7560000" cy="693360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D5856" id="Rechthoek 22" o:spid="_x0000_s1026" alt="Cover" style="position:absolute;margin-left:0;margin-top:209.75pt;width:595.3pt;height:545.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XaW5kb3dzIFBob3Rv&#10;IEVkaXRvciAxMC4wLjEwMDExLjE2Mzg0AFdpbmRvd3MgUGhvdG8gRWRpdG9yIDEwLjAuMTAwMTEu&#10;MTYzODQAMjAxODowMzoxMiAxNjoxMzowNwAABpADAAIAAAAUAAARHJAEAAIAAAAUAAARMJKRAAIA&#10;AAADMTcAAJKSAAIAAAADMTcAAKABAAMAAAABAAEAAOocAAcAAAgMAAAJEA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eG1wPSJodHRwOi8vbnMuYWRvYmUuY29tL3hhcC8xLjAvIj48eG1wOkNyZWF0b3JU&#10;b29sPldpbmRvd3MgUGhvdG8gRWRpdG9yIDEwLjAuMTAwMTEuMTYzODQ8L3htcDpDcmVhdG9yVG9v&#10;bD48eG1wOkNyZWF0ZURhdGU+MjAxOC0wMS0yOVQxNDozMjozMy4xNjY8L3htcDpDcmVhdGVEYXRl&#10;PjwvcmRmOkRlc2NyaXB0aW9uPjwvcmRmOlJERj48L3g6eG1wbWV0YT4N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Dw/eHBhY2tldCBlbmQ9J3cnPz7/2wBDAAMCAgMCAgMDAwMEAwME&#10;BQgFBQQEBQoHBwYIDAoMDAsKCwsNDhIQDQ4RDgsLEBYQERMUFRUVDA8XGBYUGBIUFRT/2wBDAQME&#10;BAUEBQkFBQkUDQsNFBQUFBQUFBQUFBQUFBQUFBQUFBQUFBQUFBQUFBQUFBQUFBQUFBQUFBQUFBQU&#10;FBQUFBT/wAARCAGmAa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" stroked="f" strokeweight="1pt">
              <v:fill r:id="rId2" o:title="Cover" recolor="t" rotate="t" type="frame"/>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21EC" w14:textId="109C92AD" w:rsidR="007F267F" w:rsidRPr="00714D5E" w:rsidRDefault="007F267F" w:rsidP="00FC1CEF">
    <w:pPr>
      <w:pStyle w:val="VoetRapportPortraitLinks"/>
    </w:pPr>
    <w:r w:rsidRPr="00714D5E">
      <w:rPr>
        <w:rStyle w:val="Paginanummer"/>
      </w:rPr>
      <w:fldChar w:fldCharType="begin"/>
    </w:r>
    <w:r w:rsidRPr="00714D5E">
      <w:rPr>
        <w:rStyle w:val="Paginanummer"/>
      </w:rPr>
      <w:instrText xml:space="preserve"> page </w:instrText>
    </w:r>
    <w:r w:rsidRPr="00714D5E">
      <w:rPr>
        <w:rStyle w:val="Paginanummer"/>
      </w:rPr>
      <w:fldChar w:fldCharType="separate"/>
    </w:r>
    <w:r w:rsidR="00F316D8" w:rsidRPr="00714D5E">
      <w:rPr>
        <w:rStyle w:val="Paginanummer"/>
      </w:rPr>
      <w:t>2</w:t>
    </w:r>
    <w:r w:rsidRPr="00714D5E">
      <w:rPr>
        <w:rStyle w:val="Paginanummer"/>
      </w:rPr>
      <w:fldChar w:fldCharType="end"/>
    </w:r>
    <w:r w:rsidRPr="00714D5E">
      <w:tab/>
    </w:r>
    <w:r w:rsidR="0099197F" w:rsidRPr="00714D5E">
      <w:fldChar w:fldCharType="begin"/>
    </w:r>
    <w:r w:rsidR="0099197F" w:rsidRPr="00714D5E">
      <w:instrText xml:space="preserve"> numpages </w:instrText>
    </w:r>
    <w:r w:rsidR="0099197F" w:rsidRPr="00714D5E">
      <w:fldChar w:fldCharType="separate"/>
    </w:r>
    <w:r w:rsidR="00F316D8" w:rsidRPr="00714D5E">
      <w:t>9</w:t>
    </w:r>
    <w:r w:rsidR="0099197F" w:rsidRPr="00714D5E">
      <w:fldChar w:fldCharType="end"/>
    </w:r>
    <w:r w:rsidRPr="00714D5E">
      <w:t xml:space="preserve"> </w:t>
    </w:r>
    <w:r w:rsidRPr="00714D5E">
      <w:fldChar w:fldCharType="begin"/>
    </w:r>
    <w:r w:rsidRPr="00714D5E">
      <w:instrText xml:space="preserve"> if </w:instrText>
    </w:r>
    <w:r w:rsidR="0099197F" w:rsidRPr="00714D5E">
      <w:fldChar w:fldCharType="begin"/>
    </w:r>
    <w:r w:rsidR="0099197F" w:rsidRPr="00714D5E">
      <w:instrText xml:space="preserve"> docproperty Taal </w:instrText>
    </w:r>
    <w:r w:rsidR="0099197F" w:rsidRPr="00714D5E">
      <w:fldChar w:fldCharType="separate"/>
    </w:r>
    <w:r w:rsidR="00714D5E" w:rsidRPr="00714D5E">
      <w:instrText>UK</w:instrText>
    </w:r>
    <w:r w:rsidR="0099197F" w:rsidRPr="00714D5E">
      <w:fldChar w:fldCharType="end"/>
    </w:r>
    <w:r w:rsidRPr="00714D5E">
      <w:instrText xml:space="preserve"> = "NL" "pagina's" "pages" </w:instrText>
    </w:r>
    <w:r w:rsidRPr="00714D5E">
      <w:fldChar w:fldCharType="separate"/>
    </w:r>
    <w:r w:rsidR="00994790" w:rsidRPr="00714D5E">
      <w:rPr>
        <w:noProof/>
      </w:rPr>
      <w:t>pages</w:t>
    </w:r>
    <w:r w:rsidRPr="00714D5E">
      <w:fldChar w:fldCharType="end"/>
    </w:r>
    <w:r w:rsidRPr="00714D5E">
      <w:tab/>
    </w:r>
    <w:r w:rsidR="0099197F" w:rsidRPr="00714D5E">
      <w:fldChar w:fldCharType="begin"/>
    </w:r>
    <w:r w:rsidR="0099197F" w:rsidRPr="00714D5E">
      <w:instrText xml:space="preserve"> Docproperty Voettekst </w:instrText>
    </w:r>
    <w:r w:rsidR="0099197F" w:rsidRPr="00714D5E">
      <w:fldChar w:fldCharType="separate"/>
    </w:r>
    <w:r w:rsidR="00714D5E" w:rsidRPr="00714D5E">
      <w:t xml:space="preserve"> </w:t>
    </w:r>
    <w:r w:rsidR="0099197F" w:rsidRPr="00714D5E">
      <w:fldChar w:fldCharType="end"/>
    </w:r>
  </w:p>
  <w:p w14:paraId="0C2B3613" w14:textId="77777777" w:rsidR="007F267F" w:rsidRPr="00714D5E" w:rsidRDefault="007F267F" w:rsidP="00FC1CEF">
    <w:pPr>
      <w:pStyle w:val="NaVoetRapport"/>
    </w:pPr>
    <w:r w:rsidRPr="00714D5E">
      <w:rPr>
        <w:noProof/>
      </w:rPr>
      <w:drawing>
        <wp:anchor distT="0" distB="0" distL="114300" distR="114300" simplePos="0" relativeHeight="251658244" behindDoc="1" locked="1" layoutInCell="1" allowOverlap="1" wp14:anchorId="2790EEDF" wp14:editId="7E28B035">
          <wp:simplePos x="0" y="0"/>
          <wp:positionH relativeFrom="margin">
            <wp:align>left</wp:align>
          </wp:positionH>
          <wp:positionV relativeFrom="page">
            <wp:posOffset>9980930</wp:posOffset>
          </wp:positionV>
          <wp:extent cx="6732000" cy="723600"/>
          <wp:effectExtent l="0" t="0" r="0" b="635"/>
          <wp:wrapNone/>
          <wp:docPr id="1002007223"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A11A" w14:textId="6C729305" w:rsidR="007F267F" w:rsidRPr="00714D5E" w:rsidRDefault="007F267F" w:rsidP="007F267F">
    <w:pPr>
      <w:pStyle w:val="VoetrapportPortraitRechts"/>
      <w:rPr>
        <w:lang w:val="en-GB"/>
      </w:rPr>
    </w:pPr>
    <w:r w:rsidRPr="00714D5E">
      <w:rPr>
        <w:lang w:val="en-GB"/>
      </w:rPr>
      <w:tab/>
    </w:r>
    <w:r w:rsidR="0099197F" w:rsidRPr="00714D5E">
      <w:rPr>
        <w:lang w:val="en-GB"/>
      </w:rPr>
      <w:fldChar w:fldCharType="begin"/>
    </w:r>
    <w:r w:rsidR="0099197F" w:rsidRPr="00714D5E">
      <w:rPr>
        <w:lang w:val="en-GB"/>
      </w:rPr>
      <w:instrText xml:space="preserve"> Docproperty Voettekst </w:instrText>
    </w:r>
    <w:r w:rsidR="0099197F" w:rsidRPr="00714D5E">
      <w:rPr>
        <w:lang w:val="en-GB"/>
      </w:rPr>
      <w:fldChar w:fldCharType="separate"/>
    </w:r>
    <w:r w:rsidR="00714D5E" w:rsidRPr="00714D5E">
      <w:rPr>
        <w:lang w:val="en-GB"/>
      </w:rPr>
      <w:t xml:space="preserve"> </w:t>
    </w:r>
    <w:r w:rsidR="0099197F" w:rsidRPr="00714D5E">
      <w:rPr>
        <w:lang w:val="en-GB"/>
      </w:rPr>
      <w:fldChar w:fldCharType="end"/>
    </w:r>
    <w:r w:rsidRPr="00714D5E">
      <w:rPr>
        <w:lang w:val="en-GB"/>
      </w:rPr>
      <w:tab/>
    </w:r>
    <w:r w:rsidR="0099197F" w:rsidRPr="00714D5E">
      <w:rPr>
        <w:lang w:val="en-GB"/>
      </w:rPr>
      <w:fldChar w:fldCharType="begin"/>
    </w:r>
    <w:r w:rsidR="0099197F" w:rsidRPr="00714D5E">
      <w:rPr>
        <w:lang w:val="en-GB"/>
      </w:rPr>
      <w:instrText xml:space="preserve"> numpages </w:instrText>
    </w:r>
    <w:r w:rsidR="0099197F" w:rsidRPr="00714D5E">
      <w:rPr>
        <w:lang w:val="en-GB"/>
      </w:rPr>
      <w:fldChar w:fldCharType="separate"/>
    </w:r>
    <w:r w:rsidRPr="00714D5E">
      <w:rPr>
        <w:lang w:val="en-GB"/>
      </w:rPr>
      <w:t>10</w:t>
    </w:r>
    <w:r w:rsidR="0099197F" w:rsidRPr="00714D5E">
      <w:rPr>
        <w:lang w:val="en-GB"/>
      </w:rPr>
      <w:fldChar w:fldCharType="end"/>
    </w:r>
    <w:r w:rsidRPr="00714D5E">
      <w:rPr>
        <w:lang w:val="en-GB"/>
      </w:rPr>
      <w:t xml:space="preserve"> </w:t>
    </w:r>
    <w:r w:rsidRPr="00714D5E">
      <w:rPr>
        <w:lang w:val="en-GB"/>
      </w:rPr>
      <w:fldChar w:fldCharType="begin"/>
    </w:r>
    <w:r w:rsidRPr="00714D5E">
      <w:rPr>
        <w:lang w:val="en-GB"/>
      </w:rPr>
      <w:instrText xml:space="preserve"> if </w:instrText>
    </w:r>
    <w:r w:rsidR="0099197F" w:rsidRPr="00714D5E">
      <w:rPr>
        <w:lang w:val="en-GB"/>
      </w:rPr>
      <w:fldChar w:fldCharType="begin"/>
    </w:r>
    <w:r w:rsidR="0099197F" w:rsidRPr="00714D5E">
      <w:rPr>
        <w:lang w:val="en-GB"/>
      </w:rPr>
      <w:instrText xml:space="preserve"> docproperty Taal </w:instrText>
    </w:r>
    <w:r w:rsidR="0099197F" w:rsidRPr="00714D5E">
      <w:rPr>
        <w:lang w:val="en-GB"/>
      </w:rPr>
      <w:fldChar w:fldCharType="separate"/>
    </w:r>
    <w:r w:rsidR="00714D5E" w:rsidRPr="00714D5E">
      <w:rPr>
        <w:lang w:val="en-GB"/>
      </w:rPr>
      <w:instrText>UK</w:instrText>
    </w:r>
    <w:r w:rsidR="0099197F" w:rsidRPr="00714D5E">
      <w:rPr>
        <w:lang w:val="en-GB"/>
      </w:rPr>
      <w:fldChar w:fldCharType="end"/>
    </w:r>
    <w:r w:rsidRPr="00714D5E">
      <w:rPr>
        <w:lang w:val="en-GB"/>
      </w:rPr>
      <w:instrText xml:space="preserve"> = "NL" "pagina's" "pages" </w:instrText>
    </w:r>
    <w:r w:rsidRPr="00714D5E">
      <w:rPr>
        <w:lang w:val="en-GB"/>
      </w:rPr>
      <w:fldChar w:fldCharType="separate"/>
    </w:r>
    <w:r w:rsidR="00367F56" w:rsidRPr="00714D5E">
      <w:rPr>
        <w:noProof/>
        <w:lang w:val="en-GB"/>
      </w:rPr>
      <w:t>pages</w:t>
    </w:r>
    <w:r w:rsidRPr="00714D5E">
      <w:rPr>
        <w:lang w:val="en-GB"/>
      </w:rPr>
      <w:fldChar w:fldCharType="end"/>
    </w:r>
    <w:r w:rsidRPr="00714D5E">
      <w:rPr>
        <w:lang w:val="en-GB"/>
      </w:rPr>
      <w:tab/>
    </w:r>
    <w:r w:rsidRPr="00714D5E">
      <w:rPr>
        <w:rStyle w:val="Paginanummer"/>
        <w:lang w:val="en-GB"/>
      </w:rPr>
      <w:fldChar w:fldCharType="begin"/>
    </w:r>
    <w:r w:rsidRPr="00714D5E">
      <w:rPr>
        <w:rStyle w:val="Paginanummer"/>
        <w:lang w:val="en-GB"/>
      </w:rPr>
      <w:instrText xml:space="preserve"> page </w:instrText>
    </w:r>
    <w:r w:rsidRPr="00714D5E">
      <w:rPr>
        <w:rStyle w:val="Paginanummer"/>
        <w:lang w:val="en-GB"/>
      </w:rPr>
      <w:fldChar w:fldCharType="separate"/>
    </w:r>
    <w:r w:rsidRPr="00714D5E">
      <w:rPr>
        <w:rStyle w:val="Paginanummer"/>
        <w:lang w:val="en-GB"/>
      </w:rPr>
      <w:t>3</w:t>
    </w:r>
    <w:r w:rsidRPr="00714D5E">
      <w:rPr>
        <w:rStyle w:val="Paginanummer"/>
        <w:lang w:val="en-GB"/>
      </w:rPr>
      <w:fldChar w:fldCharType="end"/>
    </w:r>
  </w:p>
  <w:p w14:paraId="4F375E9A" w14:textId="77777777" w:rsidR="007F267F" w:rsidRPr="00714D5E" w:rsidRDefault="007F267F" w:rsidP="00FC1CEF">
    <w:pPr>
      <w:pStyle w:val="NaVoetRapport"/>
    </w:pPr>
    <w:r w:rsidRPr="00714D5E">
      <w:rPr>
        <w:noProof/>
      </w:rPr>
      <w:drawing>
        <wp:anchor distT="0" distB="0" distL="114300" distR="114300" simplePos="0" relativeHeight="251658245" behindDoc="1" locked="1" layoutInCell="1" allowOverlap="1" wp14:anchorId="79FCE13A" wp14:editId="75597790">
          <wp:simplePos x="0" y="0"/>
          <wp:positionH relativeFrom="page">
            <wp:align>left</wp:align>
          </wp:positionH>
          <wp:positionV relativeFrom="page">
            <wp:align>bottom</wp:align>
          </wp:positionV>
          <wp:extent cx="6634800" cy="712800"/>
          <wp:effectExtent l="0" t="0" r="0" b="0"/>
          <wp:wrapNone/>
          <wp:docPr id="1978360747"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1A35130A" w14:textId="77777777" w:rsidR="007F267F" w:rsidRPr="00714D5E" w:rsidRDefault="007F267F" w:rsidP="00FC1CEF">
    <w:pPr>
      <w:pStyle w:val="NaVoetRappor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F6A5" w14:textId="77777777" w:rsidR="00C64108" w:rsidRPr="00714D5E" w:rsidRDefault="00C64108" w:rsidP="00FC1CEF">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41EF9" w14:textId="69029F59" w:rsidR="007F267F" w:rsidRPr="00714D5E" w:rsidRDefault="007F267F" w:rsidP="00FC1CEF">
    <w:pPr>
      <w:pStyle w:val="VoetRapportPortraitLinks"/>
    </w:pPr>
    <w:r w:rsidRPr="00714D5E">
      <w:rPr>
        <w:rStyle w:val="Paginanummer"/>
      </w:rPr>
      <w:fldChar w:fldCharType="begin"/>
    </w:r>
    <w:r w:rsidRPr="00714D5E">
      <w:rPr>
        <w:rStyle w:val="Paginanummer"/>
      </w:rPr>
      <w:instrText xml:space="preserve"> page </w:instrText>
    </w:r>
    <w:r w:rsidRPr="00714D5E">
      <w:rPr>
        <w:rStyle w:val="Paginanummer"/>
      </w:rPr>
      <w:fldChar w:fldCharType="separate"/>
    </w:r>
    <w:r w:rsidR="00F316D8" w:rsidRPr="00714D5E">
      <w:rPr>
        <w:rStyle w:val="Paginanummer"/>
      </w:rPr>
      <w:t>8</w:t>
    </w:r>
    <w:r w:rsidRPr="00714D5E">
      <w:rPr>
        <w:rStyle w:val="Paginanummer"/>
      </w:rPr>
      <w:fldChar w:fldCharType="end"/>
    </w:r>
    <w:r w:rsidRPr="00714D5E">
      <w:tab/>
    </w:r>
    <w:r w:rsidR="0099197F" w:rsidRPr="00714D5E">
      <w:fldChar w:fldCharType="begin"/>
    </w:r>
    <w:r w:rsidR="0099197F" w:rsidRPr="00714D5E">
      <w:instrText xml:space="preserve"> numpages </w:instrText>
    </w:r>
    <w:r w:rsidR="0099197F" w:rsidRPr="00714D5E">
      <w:fldChar w:fldCharType="separate"/>
    </w:r>
    <w:r w:rsidR="00F316D8" w:rsidRPr="00714D5E">
      <w:t>9</w:t>
    </w:r>
    <w:r w:rsidR="0099197F" w:rsidRPr="00714D5E">
      <w:fldChar w:fldCharType="end"/>
    </w:r>
    <w:r w:rsidRPr="00714D5E">
      <w:t xml:space="preserve"> </w:t>
    </w:r>
    <w:r w:rsidRPr="00714D5E">
      <w:fldChar w:fldCharType="begin"/>
    </w:r>
    <w:r w:rsidRPr="00714D5E">
      <w:instrText xml:space="preserve"> if </w:instrText>
    </w:r>
    <w:r w:rsidR="0099197F" w:rsidRPr="00714D5E">
      <w:fldChar w:fldCharType="begin"/>
    </w:r>
    <w:r w:rsidR="0099197F" w:rsidRPr="00714D5E">
      <w:instrText xml:space="preserve"> docproperty Taal </w:instrText>
    </w:r>
    <w:r w:rsidR="0099197F" w:rsidRPr="00714D5E">
      <w:fldChar w:fldCharType="separate"/>
    </w:r>
    <w:r w:rsidR="00714D5E" w:rsidRPr="00714D5E">
      <w:instrText>UK</w:instrText>
    </w:r>
    <w:r w:rsidR="0099197F" w:rsidRPr="00714D5E">
      <w:fldChar w:fldCharType="end"/>
    </w:r>
    <w:r w:rsidRPr="00714D5E">
      <w:instrText xml:space="preserve"> = "NL" "pagina's" "pages" </w:instrText>
    </w:r>
    <w:r w:rsidRPr="00714D5E">
      <w:fldChar w:fldCharType="separate"/>
    </w:r>
    <w:r w:rsidR="00994790" w:rsidRPr="00714D5E">
      <w:rPr>
        <w:noProof/>
      </w:rPr>
      <w:t>pages</w:t>
    </w:r>
    <w:r w:rsidRPr="00714D5E">
      <w:fldChar w:fldCharType="end"/>
    </w:r>
    <w:r w:rsidRPr="00714D5E">
      <w:tab/>
    </w:r>
    <w:r w:rsidR="0099197F" w:rsidRPr="00714D5E">
      <w:fldChar w:fldCharType="begin"/>
    </w:r>
    <w:r w:rsidR="0099197F" w:rsidRPr="00714D5E">
      <w:instrText xml:space="preserve"> Docproperty Voettekst </w:instrText>
    </w:r>
    <w:r w:rsidR="0099197F" w:rsidRPr="00714D5E">
      <w:fldChar w:fldCharType="separate"/>
    </w:r>
    <w:r w:rsidR="00714D5E" w:rsidRPr="00714D5E">
      <w:t xml:space="preserve"> </w:t>
    </w:r>
    <w:r w:rsidR="0099197F" w:rsidRPr="00714D5E">
      <w:fldChar w:fldCharType="end"/>
    </w:r>
  </w:p>
  <w:p w14:paraId="09550E80" w14:textId="77777777" w:rsidR="007F267F" w:rsidRPr="00714D5E" w:rsidRDefault="007F267F" w:rsidP="00FC1CEF">
    <w:pPr>
      <w:pStyle w:val="NaVoetRapport"/>
    </w:pPr>
    <w:r w:rsidRPr="00714D5E">
      <w:rPr>
        <w:noProof/>
      </w:rPr>
      <w:drawing>
        <wp:anchor distT="0" distB="0" distL="114300" distR="114300" simplePos="0" relativeHeight="251658243" behindDoc="1" locked="1" layoutInCell="1" allowOverlap="1" wp14:anchorId="044CB525" wp14:editId="0DCDFA3A">
          <wp:simplePos x="0" y="0"/>
          <wp:positionH relativeFrom="margin">
            <wp:align>left</wp:align>
          </wp:positionH>
          <wp:positionV relativeFrom="page">
            <wp:posOffset>9980930</wp:posOffset>
          </wp:positionV>
          <wp:extent cx="6732000" cy="723600"/>
          <wp:effectExtent l="0" t="0" r="0"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872B" w14:textId="5EB21B2A" w:rsidR="007F267F" w:rsidRPr="00714D5E" w:rsidRDefault="007F267F" w:rsidP="007F267F">
    <w:pPr>
      <w:pStyle w:val="VoetrapportPortraitRechts"/>
      <w:rPr>
        <w:lang w:val="en-GB"/>
      </w:rPr>
    </w:pPr>
    <w:r w:rsidRPr="00714D5E">
      <w:rPr>
        <w:lang w:val="en-GB"/>
      </w:rPr>
      <w:tab/>
    </w:r>
    <w:r w:rsidR="0099197F" w:rsidRPr="00714D5E">
      <w:rPr>
        <w:lang w:val="en-GB"/>
      </w:rPr>
      <w:fldChar w:fldCharType="begin"/>
    </w:r>
    <w:r w:rsidR="0099197F" w:rsidRPr="00714D5E">
      <w:rPr>
        <w:lang w:val="en-GB"/>
      </w:rPr>
      <w:instrText xml:space="preserve"> Docproperty Voettekst </w:instrText>
    </w:r>
    <w:r w:rsidR="0099197F" w:rsidRPr="00714D5E">
      <w:rPr>
        <w:lang w:val="en-GB"/>
      </w:rPr>
      <w:fldChar w:fldCharType="separate"/>
    </w:r>
    <w:r w:rsidR="00714D5E" w:rsidRPr="00714D5E">
      <w:rPr>
        <w:lang w:val="en-GB"/>
      </w:rPr>
      <w:t xml:space="preserve"> </w:t>
    </w:r>
    <w:r w:rsidR="0099197F" w:rsidRPr="00714D5E">
      <w:rPr>
        <w:lang w:val="en-GB"/>
      </w:rPr>
      <w:fldChar w:fldCharType="end"/>
    </w:r>
    <w:r w:rsidRPr="00714D5E">
      <w:rPr>
        <w:lang w:val="en-GB"/>
      </w:rPr>
      <w:tab/>
    </w:r>
    <w:r w:rsidR="0099197F" w:rsidRPr="00714D5E">
      <w:rPr>
        <w:lang w:val="en-GB"/>
      </w:rPr>
      <w:fldChar w:fldCharType="begin"/>
    </w:r>
    <w:r w:rsidR="0099197F" w:rsidRPr="00714D5E">
      <w:rPr>
        <w:lang w:val="en-GB"/>
      </w:rPr>
      <w:instrText xml:space="preserve"> numpages </w:instrText>
    </w:r>
    <w:r w:rsidR="0099197F" w:rsidRPr="00714D5E">
      <w:rPr>
        <w:lang w:val="en-GB"/>
      </w:rPr>
      <w:fldChar w:fldCharType="separate"/>
    </w:r>
    <w:r w:rsidR="00F316D8" w:rsidRPr="00714D5E">
      <w:rPr>
        <w:lang w:val="en-GB"/>
      </w:rPr>
      <w:t>9</w:t>
    </w:r>
    <w:r w:rsidR="0099197F" w:rsidRPr="00714D5E">
      <w:rPr>
        <w:lang w:val="en-GB"/>
      </w:rPr>
      <w:fldChar w:fldCharType="end"/>
    </w:r>
    <w:r w:rsidRPr="00714D5E">
      <w:rPr>
        <w:lang w:val="en-GB"/>
      </w:rPr>
      <w:t xml:space="preserve"> </w:t>
    </w:r>
    <w:r w:rsidRPr="00714D5E">
      <w:rPr>
        <w:lang w:val="en-GB"/>
      </w:rPr>
      <w:fldChar w:fldCharType="begin"/>
    </w:r>
    <w:r w:rsidRPr="00714D5E">
      <w:rPr>
        <w:lang w:val="en-GB"/>
      </w:rPr>
      <w:instrText xml:space="preserve"> if </w:instrText>
    </w:r>
    <w:r w:rsidR="0099197F" w:rsidRPr="00714D5E">
      <w:rPr>
        <w:lang w:val="en-GB"/>
      </w:rPr>
      <w:fldChar w:fldCharType="begin"/>
    </w:r>
    <w:r w:rsidR="0099197F" w:rsidRPr="00714D5E">
      <w:rPr>
        <w:lang w:val="en-GB"/>
      </w:rPr>
      <w:instrText xml:space="preserve"> docproperty Taal </w:instrText>
    </w:r>
    <w:r w:rsidR="0099197F" w:rsidRPr="00714D5E">
      <w:rPr>
        <w:lang w:val="en-GB"/>
      </w:rPr>
      <w:fldChar w:fldCharType="separate"/>
    </w:r>
    <w:r w:rsidR="00714D5E" w:rsidRPr="00714D5E">
      <w:rPr>
        <w:lang w:val="en-GB"/>
      </w:rPr>
      <w:instrText>UK</w:instrText>
    </w:r>
    <w:r w:rsidR="0099197F" w:rsidRPr="00714D5E">
      <w:rPr>
        <w:lang w:val="en-GB"/>
      </w:rPr>
      <w:fldChar w:fldCharType="end"/>
    </w:r>
    <w:r w:rsidRPr="00714D5E">
      <w:rPr>
        <w:lang w:val="en-GB"/>
      </w:rPr>
      <w:instrText xml:space="preserve"> = "NL" "pagina's" "pages" </w:instrText>
    </w:r>
    <w:r w:rsidRPr="00714D5E">
      <w:rPr>
        <w:lang w:val="en-GB"/>
      </w:rPr>
      <w:fldChar w:fldCharType="separate"/>
    </w:r>
    <w:r w:rsidR="00994790" w:rsidRPr="00714D5E">
      <w:rPr>
        <w:noProof/>
        <w:lang w:val="en-GB"/>
      </w:rPr>
      <w:t>pages</w:t>
    </w:r>
    <w:r w:rsidRPr="00714D5E">
      <w:rPr>
        <w:lang w:val="en-GB"/>
      </w:rPr>
      <w:fldChar w:fldCharType="end"/>
    </w:r>
    <w:r w:rsidRPr="00714D5E">
      <w:rPr>
        <w:lang w:val="en-GB"/>
      </w:rPr>
      <w:tab/>
    </w:r>
    <w:r w:rsidRPr="00714D5E">
      <w:rPr>
        <w:rStyle w:val="Paginanummer"/>
        <w:lang w:val="en-GB"/>
      </w:rPr>
      <w:fldChar w:fldCharType="begin"/>
    </w:r>
    <w:r w:rsidRPr="00714D5E">
      <w:rPr>
        <w:rStyle w:val="Paginanummer"/>
        <w:lang w:val="en-GB"/>
      </w:rPr>
      <w:instrText xml:space="preserve"> page </w:instrText>
    </w:r>
    <w:r w:rsidRPr="00714D5E">
      <w:rPr>
        <w:rStyle w:val="Paginanummer"/>
        <w:lang w:val="en-GB"/>
      </w:rPr>
      <w:fldChar w:fldCharType="separate"/>
    </w:r>
    <w:r w:rsidR="00F316D8" w:rsidRPr="00714D5E">
      <w:rPr>
        <w:rStyle w:val="Paginanummer"/>
        <w:lang w:val="en-GB"/>
      </w:rPr>
      <w:t>7</w:t>
    </w:r>
    <w:r w:rsidRPr="00714D5E">
      <w:rPr>
        <w:rStyle w:val="Paginanummer"/>
        <w:lang w:val="en-GB"/>
      </w:rPr>
      <w:fldChar w:fldCharType="end"/>
    </w:r>
  </w:p>
  <w:p w14:paraId="290E6838" w14:textId="77777777" w:rsidR="007F267F" w:rsidRPr="00714D5E" w:rsidRDefault="007F267F" w:rsidP="00FC1CEF">
    <w:pPr>
      <w:pStyle w:val="NaVoetRapport"/>
    </w:pPr>
    <w:r w:rsidRPr="00714D5E">
      <w:rPr>
        <w:noProof/>
      </w:rPr>
      <w:drawing>
        <wp:anchor distT="0" distB="0" distL="114300" distR="114300" simplePos="0" relativeHeight="251658242" behindDoc="1" locked="1" layoutInCell="1" allowOverlap="1" wp14:anchorId="320535DF" wp14:editId="0CF08BB3">
          <wp:simplePos x="0" y="0"/>
          <wp:positionH relativeFrom="page">
            <wp:align>left</wp:align>
          </wp:positionH>
          <wp:positionV relativeFrom="page">
            <wp:align>bottom</wp:align>
          </wp:positionV>
          <wp:extent cx="6634800" cy="7128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28C0FFE4" w14:textId="77777777" w:rsidR="00C64108" w:rsidRPr="00714D5E" w:rsidRDefault="00C64108" w:rsidP="00FC1CEF">
    <w:pPr>
      <w:pStyle w:val="NaVoetRappor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9913" w14:textId="77777777" w:rsidR="00C64108" w:rsidRPr="00714D5E" w:rsidRDefault="00C64108" w:rsidP="00FC1CEF">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3C99" w14:textId="77777777" w:rsidR="00C64108" w:rsidRPr="00714D5E" w:rsidRDefault="00C64108" w:rsidP="00FC1CE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429A" w14:textId="77777777" w:rsidR="00C64108" w:rsidRPr="00714D5E" w:rsidRDefault="00C64108" w:rsidP="00FC1C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037DF" w14:textId="77777777" w:rsidR="008D392A" w:rsidRPr="00714D5E" w:rsidRDefault="008D392A" w:rsidP="00FC1CEF">
      <w:r w:rsidRPr="00714D5E">
        <w:separator/>
      </w:r>
    </w:p>
  </w:footnote>
  <w:footnote w:type="continuationSeparator" w:id="0">
    <w:p w14:paraId="133E895E" w14:textId="77777777" w:rsidR="008D392A" w:rsidRPr="00714D5E" w:rsidRDefault="008D392A" w:rsidP="00FC1CEF">
      <w:r w:rsidRPr="00714D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6EA9" w14:textId="77777777" w:rsidR="00C64108" w:rsidRPr="00714D5E" w:rsidRDefault="00C64108" w:rsidP="00FC1CEF">
    <w:pPr>
      <w:pStyle w:val="Koptekst"/>
    </w:pPr>
    <w:r w:rsidRPr="00714D5E">
      <w:rPr>
        <w:noProof/>
      </w:rPr>
      <w:drawing>
        <wp:anchor distT="0" distB="0" distL="114300" distR="114300" simplePos="0" relativeHeight="251658240" behindDoc="1" locked="1" layoutInCell="1" allowOverlap="1" wp14:anchorId="57625BBD" wp14:editId="73664AEE">
          <wp:simplePos x="1078252" y="449272"/>
          <wp:positionH relativeFrom="page">
            <wp:align>left</wp:align>
          </wp:positionH>
          <wp:positionV relativeFrom="page">
            <wp:align>top</wp:align>
          </wp:positionV>
          <wp:extent cx="7560000" cy="2674800"/>
          <wp:effectExtent l="0" t="0" r="3175"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cover_logo.jpg"/>
                  <pic:cNvPicPr/>
                </pic:nvPicPr>
                <pic:blipFill>
                  <a:blip r:embed="rId1">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84AEA" w14:textId="77777777" w:rsidR="00C64108" w:rsidRPr="00714D5E" w:rsidRDefault="00C64108" w:rsidP="00FC1CE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3680" w14:textId="77777777" w:rsidR="00C64108" w:rsidRPr="00714D5E" w:rsidRDefault="00C64108" w:rsidP="00FC1CE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357C8" w14:textId="77777777" w:rsidR="00C64108" w:rsidRPr="00714D5E" w:rsidRDefault="00C64108" w:rsidP="00FC1CEF">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FDA7" w14:textId="77777777" w:rsidR="00C64108" w:rsidRPr="00714D5E" w:rsidRDefault="00C64108" w:rsidP="00FC1CEF">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6265" w14:textId="77777777" w:rsidR="00C64108" w:rsidRPr="00714D5E" w:rsidRDefault="00C64108" w:rsidP="00FC1CEF">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5BF6" w14:textId="77777777" w:rsidR="00C64108" w:rsidRPr="00714D5E" w:rsidRDefault="00C64108" w:rsidP="00FC1CEF">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C5DC" w14:textId="77777777" w:rsidR="00C64108" w:rsidRPr="00714D5E" w:rsidRDefault="00EE00A9" w:rsidP="00FC1CEF">
    <w:pPr>
      <w:pStyle w:val="Koptekst"/>
    </w:pPr>
    <w:r w:rsidRPr="00714D5E">
      <w:rPr>
        <w:noProof/>
        <w:lang w:eastAsia="nl-NL"/>
      </w:rPr>
      <w:drawing>
        <wp:anchor distT="0" distB="0" distL="114300" distR="114300" simplePos="0" relativeHeight="251658247" behindDoc="1" locked="1" layoutInCell="1" allowOverlap="1" wp14:anchorId="032C03C9" wp14:editId="4A99DA82">
          <wp:simplePos x="0" y="0"/>
          <wp:positionH relativeFrom="page">
            <wp:align>left</wp:align>
          </wp:positionH>
          <wp:positionV relativeFrom="page">
            <wp:align>top</wp:align>
          </wp:positionV>
          <wp:extent cx="7560000" cy="2674800"/>
          <wp:effectExtent l="0" t="0" r="3175" b="0"/>
          <wp:wrapNone/>
          <wp:docPr id="1" name="Afbeelding 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E8F7" w14:textId="77777777" w:rsidR="00C64108" w:rsidRPr="00714D5E" w:rsidRDefault="00ED462E" w:rsidP="00FC1CEF">
    <w:pPr>
      <w:pStyle w:val="Koptekst"/>
    </w:pPr>
    <w:r w:rsidRPr="00714D5E">
      <w:rPr>
        <w:noProof/>
        <w:lang w:eastAsia="nl-NL"/>
      </w:rPr>
      <w:drawing>
        <wp:anchor distT="0" distB="0" distL="114300" distR="114300" simplePos="0" relativeHeight="251658246" behindDoc="1" locked="1" layoutInCell="1" allowOverlap="1" wp14:anchorId="0B6098AE" wp14:editId="13CE0176">
          <wp:simplePos x="0" y="0"/>
          <wp:positionH relativeFrom="page">
            <wp:align>left</wp:align>
          </wp:positionH>
          <wp:positionV relativeFrom="page">
            <wp:align>top</wp:align>
          </wp:positionV>
          <wp:extent cx="7560000" cy="2674800"/>
          <wp:effectExtent l="0" t="0" r="3175" b="0"/>
          <wp:wrapNone/>
          <wp:docPr id="21" name="Afbeelding 2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780"/>
    <w:multiLevelType w:val="hybridMultilevel"/>
    <w:tmpl w:val="B56EB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B767D"/>
    <w:multiLevelType w:val="hybridMultilevel"/>
    <w:tmpl w:val="02B645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1C3984"/>
    <w:multiLevelType w:val="hybridMultilevel"/>
    <w:tmpl w:val="ECAC2D8C"/>
    <w:lvl w:ilvl="0" w:tplc="13F630AA">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4770D"/>
    <w:multiLevelType w:val="hybridMultilevel"/>
    <w:tmpl w:val="6858883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A4779"/>
    <w:multiLevelType w:val="hybridMultilevel"/>
    <w:tmpl w:val="765C1456"/>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6A4398"/>
    <w:multiLevelType w:val="hybridMultilevel"/>
    <w:tmpl w:val="AA7A9D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625AD"/>
    <w:multiLevelType w:val="hybridMultilevel"/>
    <w:tmpl w:val="475047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05B66"/>
    <w:multiLevelType w:val="hybridMultilevel"/>
    <w:tmpl w:val="9D52C6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617C1F"/>
    <w:multiLevelType w:val="hybridMultilevel"/>
    <w:tmpl w:val="B7108A8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251847"/>
    <w:multiLevelType w:val="hybridMultilevel"/>
    <w:tmpl w:val="9C5884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9B6F68"/>
    <w:multiLevelType w:val="hybridMultilevel"/>
    <w:tmpl w:val="B300A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AE3A7A"/>
    <w:multiLevelType w:val="hybridMultilevel"/>
    <w:tmpl w:val="3E582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30E99"/>
    <w:multiLevelType w:val="hybridMultilevel"/>
    <w:tmpl w:val="8A4AC7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D66677"/>
    <w:multiLevelType w:val="hybridMultilevel"/>
    <w:tmpl w:val="7450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3F400A"/>
    <w:multiLevelType w:val="multilevel"/>
    <w:tmpl w:val="B83C6D64"/>
    <w:name w:val="Nummers"/>
    <w:styleLink w:val="Nummers"/>
    <w:lvl w:ilvl="0">
      <w:start w:val="1"/>
      <w:numFmt w:val="decimal"/>
      <w:pStyle w:val="Lijstnummering"/>
      <w:lvlText w:val="%1."/>
      <w:lvlJc w:val="left"/>
      <w:pPr>
        <w:tabs>
          <w:tab w:val="num" w:pos="340"/>
        </w:tabs>
        <w:ind w:left="340" w:hanging="340"/>
      </w:pPr>
      <w:rPr>
        <w:rFonts w:hint="default"/>
      </w:rPr>
    </w:lvl>
    <w:lvl w:ilvl="1">
      <w:start w:val="1"/>
      <w:numFmt w:val="lowerLetter"/>
      <w:pStyle w:val="Lijstnummering2"/>
      <w:lvlText w:val="%2."/>
      <w:lvlJc w:val="left"/>
      <w:pPr>
        <w:tabs>
          <w:tab w:val="num" w:pos="680"/>
        </w:tabs>
        <w:ind w:left="680" w:hanging="34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31303B18"/>
    <w:multiLevelType w:val="hybridMultilevel"/>
    <w:tmpl w:val="DE2021DC"/>
    <w:lvl w:ilvl="0" w:tplc="0409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AD7EEA"/>
    <w:multiLevelType w:val="hybridMultilevel"/>
    <w:tmpl w:val="3C88A248"/>
    <w:lvl w:ilvl="0" w:tplc="12D25C4C">
      <w:start w:val="1"/>
      <w:numFmt w:val="decimal"/>
      <w:lvlText w:val="%1)"/>
      <w:lvlJc w:val="left"/>
      <w:pPr>
        <w:ind w:left="1020" w:hanging="360"/>
      </w:pPr>
    </w:lvl>
    <w:lvl w:ilvl="1" w:tplc="3D403E62">
      <w:start w:val="1"/>
      <w:numFmt w:val="decimal"/>
      <w:lvlText w:val="%2)"/>
      <w:lvlJc w:val="left"/>
      <w:pPr>
        <w:ind w:left="1020" w:hanging="360"/>
      </w:pPr>
    </w:lvl>
    <w:lvl w:ilvl="2" w:tplc="A684C7CA">
      <w:start w:val="1"/>
      <w:numFmt w:val="decimal"/>
      <w:lvlText w:val="%3)"/>
      <w:lvlJc w:val="left"/>
      <w:pPr>
        <w:ind w:left="1020" w:hanging="360"/>
      </w:pPr>
    </w:lvl>
    <w:lvl w:ilvl="3" w:tplc="1F989070">
      <w:start w:val="1"/>
      <w:numFmt w:val="decimal"/>
      <w:lvlText w:val="%4)"/>
      <w:lvlJc w:val="left"/>
      <w:pPr>
        <w:ind w:left="1020" w:hanging="360"/>
      </w:pPr>
    </w:lvl>
    <w:lvl w:ilvl="4" w:tplc="C08C61DE">
      <w:start w:val="1"/>
      <w:numFmt w:val="decimal"/>
      <w:lvlText w:val="%5)"/>
      <w:lvlJc w:val="left"/>
      <w:pPr>
        <w:ind w:left="1020" w:hanging="360"/>
      </w:pPr>
    </w:lvl>
    <w:lvl w:ilvl="5" w:tplc="02F23AB0">
      <w:start w:val="1"/>
      <w:numFmt w:val="decimal"/>
      <w:lvlText w:val="%6)"/>
      <w:lvlJc w:val="left"/>
      <w:pPr>
        <w:ind w:left="1020" w:hanging="360"/>
      </w:pPr>
    </w:lvl>
    <w:lvl w:ilvl="6" w:tplc="D894508A">
      <w:start w:val="1"/>
      <w:numFmt w:val="decimal"/>
      <w:lvlText w:val="%7)"/>
      <w:lvlJc w:val="left"/>
      <w:pPr>
        <w:ind w:left="1020" w:hanging="360"/>
      </w:pPr>
    </w:lvl>
    <w:lvl w:ilvl="7" w:tplc="44BA0AF4">
      <w:start w:val="1"/>
      <w:numFmt w:val="decimal"/>
      <w:lvlText w:val="%8)"/>
      <w:lvlJc w:val="left"/>
      <w:pPr>
        <w:ind w:left="1020" w:hanging="360"/>
      </w:pPr>
    </w:lvl>
    <w:lvl w:ilvl="8" w:tplc="B2BC51F0">
      <w:start w:val="1"/>
      <w:numFmt w:val="decimal"/>
      <w:lvlText w:val="%9)"/>
      <w:lvlJc w:val="left"/>
      <w:pPr>
        <w:ind w:left="1020" w:hanging="360"/>
      </w:pPr>
    </w:lvl>
  </w:abstractNum>
  <w:abstractNum w:abstractNumId="17" w15:restartNumberingAfterBreak="0">
    <w:nsid w:val="3B457EC1"/>
    <w:multiLevelType w:val="multilevel"/>
    <w:tmpl w:val="801AF762"/>
    <w:lvl w:ilvl="0">
      <w:start w:val="1"/>
      <w:numFmt w:val="decimal"/>
      <w:lvlText w:val="%1."/>
      <w:lvlJc w:val="left"/>
      <w:pPr>
        <w:tabs>
          <w:tab w:val="num" w:pos="340"/>
        </w:tabs>
        <w:ind w:left="340" w:hanging="340"/>
      </w:pPr>
      <w:rPr>
        <w:rFonts w:hint="default"/>
      </w:rPr>
    </w:lvl>
    <w:lvl w:ilvl="1">
      <w:start w:val="1"/>
      <w:numFmt w:val="bullet"/>
      <w:lvlText w:val="o"/>
      <w:lvlJc w:val="left"/>
      <w:pPr>
        <w:ind w:left="720" w:hanging="360"/>
      </w:pPr>
      <w:rPr>
        <w:rFonts w:ascii="Courier New" w:hAnsi="Courier New" w:cs="Courier New"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46032BF9"/>
    <w:multiLevelType w:val="hybridMultilevel"/>
    <w:tmpl w:val="F08011C0"/>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4A26676D"/>
    <w:multiLevelType w:val="multilevel"/>
    <w:tmpl w:val="584488BC"/>
    <w:name w:val="Kopnummering"/>
    <w:styleLink w:val="Kopnummering"/>
    <w:lvl w:ilvl="0">
      <w:start w:val="1"/>
      <w:numFmt w:val="decimal"/>
      <w:pStyle w:val="Kop1"/>
      <w:lvlText w:val="%1."/>
      <w:lvlJc w:val="left"/>
      <w:pPr>
        <w:tabs>
          <w:tab w:val="num" w:pos="992"/>
        </w:tabs>
        <w:ind w:left="992" w:hanging="992"/>
      </w:pPr>
      <w:rPr>
        <w:rFonts w:hint="default"/>
      </w:rPr>
    </w:lvl>
    <w:lvl w:ilvl="1">
      <w:start w:val="1"/>
      <w:numFmt w:val="decimal"/>
      <w:pStyle w:val="Kop2"/>
      <w:lvlText w:val="%1.%2"/>
      <w:lvlJc w:val="left"/>
      <w:pPr>
        <w:tabs>
          <w:tab w:val="num" w:pos="992"/>
        </w:tabs>
        <w:ind w:left="992" w:hanging="992"/>
      </w:pPr>
      <w:rPr>
        <w:rFonts w:hint="default"/>
      </w:rPr>
    </w:lvl>
    <w:lvl w:ilvl="2">
      <w:start w:val="1"/>
      <w:numFmt w:val="decimal"/>
      <w:pStyle w:val="Kop3"/>
      <w:lvlText w:val="%1.%2.%3"/>
      <w:lvlJc w:val="left"/>
      <w:pPr>
        <w:tabs>
          <w:tab w:val="num" w:pos="992"/>
        </w:tabs>
        <w:ind w:left="992" w:hanging="992"/>
      </w:pPr>
      <w:rPr>
        <w:rFonts w:hint="default"/>
      </w:rPr>
    </w:lvl>
    <w:lvl w:ilvl="3">
      <w:start w:val="1"/>
      <w:numFmt w:val="decimal"/>
      <w:pStyle w:val="Kop4"/>
      <w:lvlText w:val="%1.%2.%3.%4"/>
      <w:lvlJc w:val="left"/>
      <w:pPr>
        <w:tabs>
          <w:tab w:val="num" w:pos="992"/>
        </w:tabs>
        <w:ind w:left="992" w:hanging="992"/>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4EEC716F"/>
    <w:multiLevelType w:val="hybridMultilevel"/>
    <w:tmpl w:val="16F65C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016E6D"/>
    <w:multiLevelType w:val="hybridMultilevel"/>
    <w:tmpl w:val="46024A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0E532E"/>
    <w:multiLevelType w:val="hybridMultilevel"/>
    <w:tmpl w:val="FC40C2E2"/>
    <w:lvl w:ilvl="0" w:tplc="5E08B9BC">
      <w:numFmt w:val="bullet"/>
      <w:lvlText w:val="•"/>
      <w:lvlJc w:val="left"/>
      <w:pPr>
        <w:ind w:left="1068" w:hanging="708"/>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2E6D2D"/>
    <w:multiLevelType w:val="hybridMultilevel"/>
    <w:tmpl w:val="BDA05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9D215B"/>
    <w:multiLevelType w:val="hybridMultilevel"/>
    <w:tmpl w:val="A7CCD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1863F5"/>
    <w:multiLevelType w:val="hybridMultilevel"/>
    <w:tmpl w:val="8E40B47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74210EE"/>
    <w:multiLevelType w:val="hybridMultilevel"/>
    <w:tmpl w:val="4510ED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BE289B"/>
    <w:multiLevelType w:val="multilevel"/>
    <w:tmpl w:val="5672D2D0"/>
    <w:name w:val="Opsommingstekens"/>
    <w:styleLink w:val="Opsommingstekens"/>
    <w:lvl w:ilvl="0">
      <w:start w:val="1"/>
      <w:numFmt w:val="bullet"/>
      <w:pStyle w:val="Lijstopsomteken"/>
      <w:lvlText w:val="•"/>
      <w:lvlJc w:val="left"/>
      <w:pPr>
        <w:tabs>
          <w:tab w:val="num" w:pos="340"/>
        </w:tabs>
        <w:ind w:left="340" w:hanging="340"/>
      </w:pPr>
      <w:rPr>
        <w:rFonts w:ascii="Calibri" w:hAnsi="Calibri" w:hint="default"/>
      </w:rPr>
    </w:lvl>
    <w:lvl w:ilvl="1">
      <w:start w:val="1"/>
      <w:numFmt w:val="bullet"/>
      <w:lvlRestart w:val="0"/>
      <w:pStyle w:val="Lijstopsomteken2"/>
      <w:lvlText w:val="-"/>
      <w:lvlJc w:val="left"/>
      <w:pPr>
        <w:tabs>
          <w:tab w:val="num" w:pos="680"/>
        </w:tabs>
        <w:ind w:left="680" w:hanging="340"/>
      </w:pPr>
      <w:rPr>
        <w:rFonts w:ascii="Calibri" w:hAnsi="Calibri" w:hint="default"/>
        <w:color w:val="17365D"/>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8" w15:restartNumberingAfterBreak="0">
    <w:nsid w:val="682A5AB7"/>
    <w:multiLevelType w:val="hybridMultilevel"/>
    <w:tmpl w:val="8D3A5306"/>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923621"/>
    <w:multiLevelType w:val="hybridMultilevel"/>
    <w:tmpl w:val="BF140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344551"/>
    <w:multiLevelType w:val="hybridMultilevel"/>
    <w:tmpl w:val="05D89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9D66F1"/>
    <w:multiLevelType w:val="hybridMultilevel"/>
    <w:tmpl w:val="28A0DA44"/>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945B00"/>
    <w:multiLevelType w:val="hybridMultilevel"/>
    <w:tmpl w:val="D264BC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E43987"/>
    <w:multiLevelType w:val="multilevel"/>
    <w:tmpl w:val="48FE8706"/>
    <w:lvl w:ilvl="0">
      <w:start w:val="1"/>
      <w:numFmt w:val="decimal"/>
      <w:lvlText w:val="%1."/>
      <w:lvlJc w:val="left"/>
      <w:pPr>
        <w:tabs>
          <w:tab w:val="num" w:pos="340"/>
        </w:tabs>
        <w:ind w:left="340" w:hanging="340"/>
      </w:pPr>
      <w:rPr>
        <w:rFonts w:hint="default"/>
      </w:rPr>
    </w:lvl>
    <w:lvl w:ilvl="1">
      <w:start w:val="1"/>
      <w:numFmt w:val="bullet"/>
      <w:lvlText w:val=""/>
      <w:lvlJc w:val="left"/>
      <w:pPr>
        <w:ind w:left="720" w:hanging="360"/>
      </w:pPr>
      <w:rPr>
        <w:rFonts w:ascii="Symbol" w:hAnsi="Symbol"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4" w15:restartNumberingAfterBreak="0">
    <w:nsid w:val="7FC73C98"/>
    <w:multiLevelType w:val="hybridMultilevel"/>
    <w:tmpl w:val="792AB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6757839">
    <w:abstractNumId w:val="19"/>
  </w:num>
  <w:num w:numId="2" w16cid:durableId="1064137724">
    <w:abstractNumId w:val="27"/>
  </w:num>
  <w:num w:numId="3" w16cid:durableId="1296833303">
    <w:abstractNumId w:val="14"/>
  </w:num>
  <w:num w:numId="4" w16cid:durableId="1377268250">
    <w:abstractNumId w:val="5"/>
  </w:num>
  <w:num w:numId="5" w16cid:durableId="58599534">
    <w:abstractNumId w:val="25"/>
  </w:num>
  <w:num w:numId="6" w16cid:durableId="1970621049">
    <w:abstractNumId w:val="18"/>
  </w:num>
  <w:num w:numId="7" w16cid:durableId="772893984">
    <w:abstractNumId w:val="22"/>
  </w:num>
  <w:num w:numId="8" w16cid:durableId="1270435767">
    <w:abstractNumId w:val="23"/>
  </w:num>
  <w:num w:numId="9" w16cid:durableId="679506918">
    <w:abstractNumId w:val="3"/>
  </w:num>
  <w:num w:numId="10" w16cid:durableId="407120825">
    <w:abstractNumId w:val="2"/>
  </w:num>
  <w:num w:numId="11" w16cid:durableId="985473969">
    <w:abstractNumId w:val="26"/>
  </w:num>
  <w:num w:numId="12" w16cid:durableId="2094012420">
    <w:abstractNumId w:val="6"/>
  </w:num>
  <w:num w:numId="13" w16cid:durableId="1834299620">
    <w:abstractNumId w:val="28"/>
  </w:num>
  <w:num w:numId="14" w16cid:durableId="2032951760">
    <w:abstractNumId w:val="17"/>
  </w:num>
  <w:num w:numId="15" w16cid:durableId="1854150654">
    <w:abstractNumId w:val="7"/>
  </w:num>
  <w:num w:numId="16" w16cid:durableId="1763724212">
    <w:abstractNumId w:val="32"/>
  </w:num>
  <w:num w:numId="17" w16cid:durableId="1553081603">
    <w:abstractNumId w:val="9"/>
  </w:num>
  <w:num w:numId="18" w16cid:durableId="2124112332">
    <w:abstractNumId w:val="31"/>
  </w:num>
  <w:num w:numId="19" w16cid:durableId="1745253962">
    <w:abstractNumId w:val="21"/>
  </w:num>
  <w:num w:numId="20" w16cid:durableId="1997487626">
    <w:abstractNumId w:val="20"/>
  </w:num>
  <w:num w:numId="21" w16cid:durableId="625543297">
    <w:abstractNumId w:val="34"/>
  </w:num>
  <w:num w:numId="22" w16cid:durableId="503936477">
    <w:abstractNumId w:val="24"/>
  </w:num>
  <w:num w:numId="23" w16cid:durableId="2097898728">
    <w:abstractNumId w:val="8"/>
  </w:num>
  <w:num w:numId="24" w16cid:durableId="330791810">
    <w:abstractNumId w:val="0"/>
  </w:num>
  <w:num w:numId="25" w16cid:durableId="1888028025">
    <w:abstractNumId w:val="10"/>
  </w:num>
  <w:num w:numId="26" w16cid:durableId="1311246440">
    <w:abstractNumId w:val="11"/>
  </w:num>
  <w:num w:numId="27" w16cid:durableId="1582912233">
    <w:abstractNumId w:val="29"/>
  </w:num>
  <w:num w:numId="28" w16cid:durableId="2090497962">
    <w:abstractNumId w:val="1"/>
  </w:num>
  <w:num w:numId="29" w16cid:durableId="1106269780">
    <w:abstractNumId w:val="33"/>
  </w:num>
  <w:num w:numId="30" w16cid:durableId="634258046">
    <w:abstractNumId w:val="12"/>
  </w:num>
  <w:num w:numId="31" w16cid:durableId="2068410381">
    <w:abstractNumId w:val="30"/>
  </w:num>
  <w:num w:numId="32" w16cid:durableId="59598708">
    <w:abstractNumId w:val="13"/>
  </w:num>
  <w:num w:numId="33" w16cid:durableId="1710495657">
    <w:abstractNumId w:val="16"/>
  </w:num>
  <w:num w:numId="34" w16cid:durableId="1941181351">
    <w:abstractNumId w:val="15"/>
  </w:num>
  <w:num w:numId="35" w16cid:durableId="177539971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5E"/>
    <w:rsid w:val="00006B15"/>
    <w:rsid w:val="000165B3"/>
    <w:rsid w:val="00020201"/>
    <w:rsid w:val="000204A1"/>
    <w:rsid w:val="00021678"/>
    <w:rsid w:val="00024466"/>
    <w:rsid w:val="0002579C"/>
    <w:rsid w:val="00025DFA"/>
    <w:rsid w:val="000279FD"/>
    <w:rsid w:val="00032211"/>
    <w:rsid w:val="00032B9F"/>
    <w:rsid w:val="0004638C"/>
    <w:rsid w:val="000539D5"/>
    <w:rsid w:val="00053DCF"/>
    <w:rsid w:val="00054085"/>
    <w:rsid w:val="00060CF4"/>
    <w:rsid w:val="00063689"/>
    <w:rsid w:val="00064C46"/>
    <w:rsid w:val="00065269"/>
    <w:rsid w:val="00067419"/>
    <w:rsid w:val="00067EA6"/>
    <w:rsid w:val="000727A0"/>
    <w:rsid w:val="00074D67"/>
    <w:rsid w:val="000771FD"/>
    <w:rsid w:val="00077FBA"/>
    <w:rsid w:val="000810D9"/>
    <w:rsid w:val="00081987"/>
    <w:rsid w:val="00086153"/>
    <w:rsid w:val="000867C4"/>
    <w:rsid w:val="0009150D"/>
    <w:rsid w:val="00091A5E"/>
    <w:rsid w:val="00093C3C"/>
    <w:rsid w:val="000A1431"/>
    <w:rsid w:val="000A2F75"/>
    <w:rsid w:val="000A33CE"/>
    <w:rsid w:val="000A7424"/>
    <w:rsid w:val="000B1716"/>
    <w:rsid w:val="000B2B51"/>
    <w:rsid w:val="000B6644"/>
    <w:rsid w:val="000C049A"/>
    <w:rsid w:val="000C2E4A"/>
    <w:rsid w:val="000C3C78"/>
    <w:rsid w:val="000C56F8"/>
    <w:rsid w:val="000C6C18"/>
    <w:rsid w:val="000D11FA"/>
    <w:rsid w:val="000D22A2"/>
    <w:rsid w:val="000D3429"/>
    <w:rsid w:val="000D453E"/>
    <w:rsid w:val="000D5A6F"/>
    <w:rsid w:val="000D7A15"/>
    <w:rsid w:val="000E0802"/>
    <w:rsid w:val="000E1BC6"/>
    <w:rsid w:val="000E2CC5"/>
    <w:rsid w:val="000E79F9"/>
    <w:rsid w:val="000E79FF"/>
    <w:rsid w:val="000F3A86"/>
    <w:rsid w:val="000F3EA7"/>
    <w:rsid w:val="000F424B"/>
    <w:rsid w:val="000F4B79"/>
    <w:rsid w:val="000F6384"/>
    <w:rsid w:val="00103055"/>
    <w:rsid w:val="0010347C"/>
    <w:rsid w:val="00114E0A"/>
    <w:rsid w:val="00117550"/>
    <w:rsid w:val="0011773B"/>
    <w:rsid w:val="00120B7F"/>
    <w:rsid w:val="00122FF3"/>
    <w:rsid w:val="00123C9C"/>
    <w:rsid w:val="00130FB4"/>
    <w:rsid w:val="00131446"/>
    <w:rsid w:val="001316AC"/>
    <w:rsid w:val="0013405D"/>
    <w:rsid w:val="00134596"/>
    <w:rsid w:val="00143657"/>
    <w:rsid w:val="00143B6D"/>
    <w:rsid w:val="00146F0E"/>
    <w:rsid w:val="001519F5"/>
    <w:rsid w:val="001530E0"/>
    <w:rsid w:val="00153473"/>
    <w:rsid w:val="00154F86"/>
    <w:rsid w:val="0015786C"/>
    <w:rsid w:val="001616CB"/>
    <w:rsid w:val="00165FEB"/>
    <w:rsid w:val="00167D66"/>
    <w:rsid w:val="0017143F"/>
    <w:rsid w:val="00174B2F"/>
    <w:rsid w:val="001771FC"/>
    <w:rsid w:val="00177A92"/>
    <w:rsid w:val="00181737"/>
    <w:rsid w:val="00182ECE"/>
    <w:rsid w:val="0018320C"/>
    <w:rsid w:val="00190715"/>
    <w:rsid w:val="001908F6"/>
    <w:rsid w:val="00195827"/>
    <w:rsid w:val="00196A68"/>
    <w:rsid w:val="001A3114"/>
    <w:rsid w:val="001A51DF"/>
    <w:rsid w:val="001A7502"/>
    <w:rsid w:val="001B4705"/>
    <w:rsid w:val="001B4F60"/>
    <w:rsid w:val="001B5637"/>
    <w:rsid w:val="001C0E87"/>
    <w:rsid w:val="001C1964"/>
    <w:rsid w:val="001C50EB"/>
    <w:rsid w:val="001C5C10"/>
    <w:rsid w:val="001E02B3"/>
    <w:rsid w:val="001F2998"/>
    <w:rsid w:val="001F29AA"/>
    <w:rsid w:val="001F2F6D"/>
    <w:rsid w:val="001F37D2"/>
    <w:rsid w:val="001F5D5E"/>
    <w:rsid w:val="00201709"/>
    <w:rsid w:val="0020339D"/>
    <w:rsid w:val="0020416E"/>
    <w:rsid w:val="00204F80"/>
    <w:rsid w:val="002060B0"/>
    <w:rsid w:val="00211F65"/>
    <w:rsid w:val="00215AE9"/>
    <w:rsid w:val="00220775"/>
    <w:rsid w:val="002215AB"/>
    <w:rsid w:val="00221916"/>
    <w:rsid w:val="0022363C"/>
    <w:rsid w:val="00231F77"/>
    <w:rsid w:val="00232222"/>
    <w:rsid w:val="00235CE9"/>
    <w:rsid w:val="00237712"/>
    <w:rsid w:val="002411AA"/>
    <w:rsid w:val="00245AE1"/>
    <w:rsid w:val="00247077"/>
    <w:rsid w:val="00251638"/>
    <w:rsid w:val="00251671"/>
    <w:rsid w:val="00256709"/>
    <w:rsid w:val="00260070"/>
    <w:rsid w:val="00260529"/>
    <w:rsid w:val="002626CD"/>
    <w:rsid w:val="00264C8B"/>
    <w:rsid w:val="002878E7"/>
    <w:rsid w:val="00290F47"/>
    <w:rsid w:val="00292B71"/>
    <w:rsid w:val="002A0E56"/>
    <w:rsid w:val="002A1EB5"/>
    <w:rsid w:val="002A6F51"/>
    <w:rsid w:val="002B1DE6"/>
    <w:rsid w:val="002B6DAD"/>
    <w:rsid w:val="002C4172"/>
    <w:rsid w:val="002C5534"/>
    <w:rsid w:val="002C5BFB"/>
    <w:rsid w:val="002D10B5"/>
    <w:rsid w:val="002D4E2E"/>
    <w:rsid w:val="002D77D5"/>
    <w:rsid w:val="002E0005"/>
    <w:rsid w:val="002E7ED3"/>
    <w:rsid w:val="002F0803"/>
    <w:rsid w:val="002F0EB9"/>
    <w:rsid w:val="002F73A6"/>
    <w:rsid w:val="00306992"/>
    <w:rsid w:val="00312B46"/>
    <w:rsid w:val="00312EF3"/>
    <w:rsid w:val="00313BF4"/>
    <w:rsid w:val="0031467D"/>
    <w:rsid w:val="00320A07"/>
    <w:rsid w:val="00321736"/>
    <w:rsid w:val="00326C8C"/>
    <w:rsid w:val="00326C97"/>
    <w:rsid w:val="00333F5F"/>
    <w:rsid w:val="00340705"/>
    <w:rsid w:val="0034396A"/>
    <w:rsid w:val="00352C03"/>
    <w:rsid w:val="00354A36"/>
    <w:rsid w:val="003572D2"/>
    <w:rsid w:val="003630CF"/>
    <w:rsid w:val="00363E0E"/>
    <w:rsid w:val="00367F56"/>
    <w:rsid w:val="003714BC"/>
    <w:rsid w:val="00371897"/>
    <w:rsid w:val="003745B4"/>
    <w:rsid w:val="00382000"/>
    <w:rsid w:val="00384A4C"/>
    <w:rsid w:val="00387150"/>
    <w:rsid w:val="003876F7"/>
    <w:rsid w:val="003A1282"/>
    <w:rsid w:val="003A2497"/>
    <w:rsid w:val="003A3C73"/>
    <w:rsid w:val="003A4141"/>
    <w:rsid w:val="003A65BA"/>
    <w:rsid w:val="003A6A89"/>
    <w:rsid w:val="003B3FB6"/>
    <w:rsid w:val="003B7E0F"/>
    <w:rsid w:val="003C044E"/>
    <w:rsid w:val="003C4A61"/>
    <w:rsid w:val="003D1E58"/>
    <w:rsid w:val="003D3286"/>
    <w:rsid w:val="003D4AAA"/>
    <w:rsid w:val="003E425E"/>
    <w:rsid w:val="003E5941"/>
    <w:rsid w:val="003E5FB6"/>
    <w:rsid w:val="003E68D9"/>
    <w:rsid w:val="003F2548"/>
    <w:rsid w:val="003F38E7"/>
    <w:rsid w:val="003F66E5"/>
    <w:rsid w:val="003F6C14"/>
    <w:rsid w:val="004003E7"/>
    <w:rsid w:val="00401347"/>
    <w:rsid w:val="00403895"/>
    <w:rsid w:val="00403A3F"/>
    <w:rsid w:val="004068A5"/>
    <w:rsid w:val="00406F0E"/>
    <w:rsid w:val="00407B89"/>
    <w:rsid w:val="00421707"/>
    <w:rsid w:val="0042624E"/>
    <w:rsid w:val="00434C31"/>
    <w:rsid w:val="00435941"/>
    <w:rsid w:val="00441B13"/>
    <w:rsid w:val="00443052"/>
    <w:rsid w:val="004462E3"/>
    <w:rsid w:val="00446B27"/>
    <w:rsid w:val="00450683"/>
    <w:rsid w:val="00451292"/>
    <w:rsid w:val="00452B8C"/>
    <w:rsid w:val="004563F3"/>
    <w:rsid w:val="00456803"/>
    <w:rsid w:val="00457354"/>
    <w:rsid w:val="00462EF7"/>
    <w:rsid w:val="00465CE1"/>
    <w:rsid w:val="00465D47"/>
    <w:rsid w:val="00470860"/>
    <w:rsid w:val="00473D66"/>
    <w:rsid w:val="00474A1C"/>
    <w:rsid w:val="004756E7"/>
    <w:rsid w:val="00475728"/>
    <w:rsid w:val="00476A73"/>
    <w:rsid w:val="00480313"/>
    <w:rsid w:val="00480346"/>
    <w:rsid w:val="00481E36"/>
    <w:rsid w:val="00483511"/>
    <w:rsid w:val="00491E63"/>
    <w:rsid w:val="004A4857"/>
    <w:rsid w:val="004A5291"/>
    <w:rsid w:val="004A6019"/>
    <w:rsid w:val="004A73AF"/>
    <w:rsid w:val="004B0D0D"/>
    <w:rsid w:val="004B0F7C"/>
    <w:rsid w:val="004B1909"/>
    <w:rsid w:val="004B2C9E"/>
    <w:rsid w:val="004C3A22"/>
    <w:rsid w:val="004C3E06"/>
    <w:rsid w:val="004C45F4"/>
    <w:rsid w:val="004C79A5"/>
    <w:rsid w:val="004C7A5D"/>
    <w:rsid w:val="004D57F1"/>
    <w:rsid w:val="004E3D03"/>
    <w:rsid w:val="004F2331"/>
    <w:rsid w:val="004F25C3"/>
    <w:rsid w:val="004F364C"/>
    <w:rsid w:val="004F4648"/>
    <w:rsid w:val="00500515"/>
    <w:rsid w:val="00504481"/>
    <w:rsid w:val="00505D43"/>
    <w:rsid w:val="005125D0"/>
    <w:rsid w:val="005172B3"/>
    <w:rsid w:val="0051732E"/>
    <w:rsid w:val="005175E0"/>
    <w:rsid w:val="00531827"/>
    <w:rsid w:val="00531E29"/>
    <w:rsid w:val="0053689F"/>
    <w:rsid w:val="00540A16"/>
    <w:rsid w:val="00541E40"/>
    <w:rsid w:val="00542C3D"/>
    <w:rsid w:val="0054372B"/>
    <w:rsid w:val="00544FF4"/>
    <w:rsid w:val="00546E35"/>
    <w:rsid w:val="00551C0D"/>
    <w:rsid w:val="00552C8A"/>
    <w:rsid w:val="005551B1"/>
    <w:rsid w:val="00555C0A"/>
    <w:rsid w:val="00556E78"/>
    <w:rsid w:val="00557A44"/>
    <w:rsid w:val="00560357"/>
    <w:rsid w:val="00560B7E"/>
    <w:rsid w:val="005668C7"/>
    <w:rsid w:val="00571C0F"/>
    <w:rsid w:val="005745C2"/>
    <w:rsid w:val="00574EA2"/>
    <w:rsid w:val="00577E9F"/>
    <w:rsid w:val="00581038"/>
    <w:rsid w:val="00585D73"/>
    <w:rsid w:val="005938B8"/>
    <w:rsid w:val="00594776"/>
    <w:rsid w:val="00595660"/>
    <w:rsid w:val="005A0BF5"/>
    <w:rsid w:val="005A1344"/>
    <w:rsid w:val="005A1F72"/>
    <w:rsid w:val="005A207D"/>
    <w:rsid w:val="005A3535"/>
    <w:rsid w:val="005B4221"/>
    <w:rsid w:val="005B5DB0"/>
    <w:rsid w:val="005B6EB2"/>
    <w:rsid w:val="005C07F4"/>
    <w:rsid w:val="005C0A6A"/>
    <w:rsid w:val="005C2E84"/>
    <w:rsid w:val="005C338D"/>
    <w:rsid w:val="005C5205"/>
    <w:rsid w:val="005C5373"/>
    <w:rsid w:val="005C6082"/>
    <w:rsid w:val="005D08AE"/>
    <w:rsid w:val="005E6B3C"/>
    <w:rsid w:val="005F4A58"/>
    <w:rsid w:val="0060310D"/>
    <w:rsid w:val="00606477"/>
    <w:rsid w:val="00607D97"/>
    <w:rsid w:val="006138E8"/>
    <w:rsid w:val="00614CD6"/>
    <w:rsid w:val="00630CF6"/>
    <w:rsid w:val="00632A97"/>
    <w:rsid w:val="0063326C"/>
    <w:rsid w:val="006332B7"/>
    <w:rsid w:val="00634363"/>
    <w:rsid w:val="00643CAF"/>
    <w:rsid w:val="0065251F"/>
    <w:rsid w:val="00652885"/>
    <w:rsid w:val="00652EF3"/>
    <w:rsid w:val="00654C9B"/>
    <w:rsid w:val="00657387"/>
    <w:rsid w:val="00661267"/>
    <w:rsid w:val="00661CFF"/>
    <w:rsid w:val="00662E18"/>
    <w:rsid w:val="00664866"/>
    <w:rsid w:val="0066724E"/>
    <w:rsid w:val="00672B3D"/>
    <w:rsid w:val="00674986"/>
    <w:rsid w:val="00682054"/>
    <w:rsid w:val="0068624D"/>
    <w:rsid w:val="00690A2E"/>
    <w:rsid w:val="00694150"/>
    <w:rsid w:val="00696616"/>
    <w:rsid w:val="00697872"/>
    <w:rsid w:val="006A20B3"/>
    <w:rsid w:val="006A5030"/>
    <w:rsid w:val="006A66B2"/>
    <w:rsid w:val="006C024B"/>
    <w:rsid w:val="006C7C04"/>
    <w:rsid w:val="006D011A"/>
    <w:rsid w:val="006D49AD"/>
    <w:rsid w:val="006D4A93"/>
    <w:rsid w:val="006D7BF3"/>
    <w:rsid w:val="006E03EC"/>
    <w:rsid w:val="006E1291"/>
    <w:rsid w:val="006E3287"/>
    <w:rsid w:val="006E7B7D"/>
    <w:rsid w:val="006F4EF5"/>
    <w:rsid w:val="00705871"/>
    <w:rsid w:val="00707426"/>
    <w:rsid w:val="00711478"/>
    <w:rsid w:val="00712A13"/>
    <w:rsid w:val="00714D5E"/>
    <w:rsid w:val="00725CDF"/>
    <w:rsid w:val="0073131C"/>
    <w:rsid w:val="00735B98"/>
    <w:rsid w:val="00737ECC"/>
    <w:rsid w:val="00741A2B"/>
    <w:rsid w:val="00742CA5"/>
    <w:rsid w:val="007474CB"/>
    <w:rsid w:val="00747E89"/>
    <w:rsid w:val="00752F19"/>
    <w:rsid w:val="00757D75"/>
    <w:rsid w:val="00764E87"/>
    <w:rsid w:val="00771DF2"/>
    <w:rsid w:val="00774C9E"/>
    <w:rsid w:val="00774E59"/>
    <w:rsid w:val="00775B1B"/>
    <w:rsid w:val="00791C35"/>
    <w:rsid w:val="0079518E"/>
    <w:rsid w:val="007A159D"/>
    <w:rsid w:val="007A50E5"/>
    <w:rsid w:val="007A6DF6"/>
    <w:rsid w:val="007C7D12"/>
    <w:rsid w:val="007D3A23"/>
    <w:rsid w:val="007D6663"/>
    <w:rsid w:val="007E1DFA"/>
    <w:rsid w:val="007E3D7E"/>
    <w:rsid w:val="007E3F27"/>
    <w:rsid w:val="007F267F"/>
    <w:rsid w:val="007F2D26"/>
    <w:rsid w:val="007F3CD8"/>
    <w:rsid w:val="007F58C8"/>
    <w:rsid w:val="008014E2"/>
    <w:rsid w:val="00803DC3"/>
    <w:rsid w:val="00805401"/>
    <w:rsid w:val="00807F14"/>
    <w:rsid w:val="008139D1"/>
    <w:rsid w:val="00815D97"/>
    <w:rsid w:val="00816271"/>
    <w:rsid w:val="00825980"/>
    <w:rsid w:val="008275FD"/>
    <w:rsid w:val="00832C34"/>
    <w:rsid w:val="00832DE1"/>
    <w:rsid w:val="00843D52"/>
    <w:rsid w:val="00844110"/>
    <w:rsid w:val="008441A0"/>
    <w:rsid w:val="008443A6"/>
    <w:rsid w:val="00844CA6"/>
    <w:rsid w:val="00845693"/>
    <w:rsid w:val="00851FFA"/>
    <w:rsid w:val="00853CDB"/>
    <w:rsid w:val="00856E06"/>
    <w:rsid w:val="00861A19"/>
    <w:rsid w:val="00866E17"/>
    <w:rsid w:val="0086779D"/>
    <w:rsid w:val="00870093"/>
    <w:rsid w:val="00870693"/>
    <w:rsid w:val="008868CF"/>
    <w:rsid w:val="00886C97"/>
    <w:rsid w:val="00890A7C"/>
    <w:rsid w:val="008951B1"/>
    <w:rsid w:val="008A0D82"/>
    <w:rsid w:val="008A14CB"/>
    <w:rsid w:val="008A5B49"/>
    <w:rsid w:val="008B3FA1"/>
    <w:rsid w:val="008B4C3B"/>
    <w:rsid w:val="008C018D"/>
    <w:rsid w:val="008C0C87"/>
    <w:rsid w:val="008C0DC4"/>
    <w:rsid w:val="008C3B2D"/>
    <w:rsid w:val="008C470D"/>
    <w:rsid w:val="008C7B28"/>
    <w:rsid w:val="008D25C2"/>
    <w:rsid w:val="008D36CB"/>
    <w:rsid w:val="008D392A"/>
    <w:rsid w:val="008E5360"/>
    <w:rsid w:val="008F0453"/>
    <w:rsid w:val="008F11E7"/>
    <w:rsid w:val="008F3E1D"/>
    <w:rsid w:val="008F5A39"/>
    <w:rsid w:val="008F5B87"/>
    <w:rsid w:val="008F6A8A"/>
    <w:rsid w:val="008F6B25"/>
    <w:rsid w:val="00903646"/>
    <w:rsid w:val="00903B34"/>
    <w:rsid w:val="009068EA"/>
    <w:rsid w:val="00911630"/>
    <w:rsid w:val="00913E26"/>
    <w:rsid w:val="00914232"/>
    <w:rsid w:val="00916B68"/>
    <w:rsid w:val="009251AD"/>
    <w:rsid w:val="009301EA"/>
    <w:rsid w:val="00935832"/>
    <w:rsid w:val="00935CBF"/>
    <w:rsid w:val="009415AC"/>
    <w:rsid w:val="00945E11"/>
    <w:rsid w:val="0094703A"/>
    <w:rsid w:val="00951023"/>
    <w:rsid w:val="00953EA2"/>
    <w:rsid w:val="0095749C"/>
    <w:rsid w:val="00965AB1"/>
    <w:rsid w:val="00965CC4"/>
    <w:rsid w:val="00973ABB"/>
    <w:rsid w:val="00974FE5"/>
    <w:rsid w:val="0097789C"/>
    <w:rsid w:val="009827A1"/>
    <w:rsid w:val="00983889"/>
    <w:rsid w:val="009840CB"/>
    <w:rsid w:val="00990997"/>
    <w:rsid w:val="0099197F"/>
    <w:rsid w:val="009938AE"/>
    <w:rsid w:val="009941DB"/>
    <w:rsid w:val="009943B3"/>
    <w:rsid w:val="00994790"/>
    <w:rsid w:val="00994BA8"/>
    <w:rsid w:val="009951AF"/>
    <w:rsid w:val="00996363"/>
    <w:rsid w:val="00996381"/>
    <w:rsid w:val="009969E2"/>
    <w:rsid w:val="009A0AD0"/>
    <w:rsid w:val="009A716F"/>
    <w:rsid w:val="009B34E5"/>
    <w:rsid w:val="009B3E53"/>
    <w:rsid w:val="009B57EA"/>
    <w:rsid w:val="009B6D4C"/>
    <w:rsid w:val="009B7394"/>
    <w:rsid w:val="009B7CA9"/>
    <w:rsid w:val="009C0790"/>
    <w:rsid w:val="009C2718"/>
    <w:rsid w:val="009C3503"/>
    <w:rsid w:val="009C4676"/>
    <w:rsid w:val="009C7183"/>
    <w:rsid w:val="009D0182"/>
    <w:rsid w:val="009D0344"/>
    <w:rsid w:val="009D058B"/>
    <w:rsid w:val="009D2F9C"/>
    <w:rsid w:val="009D5AB7"/>
    <w:rsid w:val="009D6771"/>
    <w:rsid w:val="009E0A24"/>
    <w:rsid w:val="009E3FC1"/>
    <w:rsid w:val="009E478A"/>
    <w:rsid w:val="009E48D8"/>
    <w:rsid w:val="009F6070"/>
    <w:rsid w:val="00A02F5D"/>
    <w:rsid w:val="00A04866"/>
    <w:rsid w:val="00A06F21"/>
    <w:rsid w:val="00A1164A"/>
    <w:rsid w:val="00A2206E"/>
    <w:rsid w:val="00A24FEA"/>
    <w:rsid w:val="00A25B29"/>
    <w:rsid w:val="00A26722"/>
    <w:rsid w:val="00A37E23"/>
    <w:rsid w:val="00A40A63"/>
    <w:rsid w:val="00A4570C"/>
    <w:rsid w:val="00A52845"/>
    <w:rsid w:val="00A53C05"/>
    <w:rsid w:val="00A62F82"/>
    <w:rsid w:val="00A76AB9"/>
    <w:rsid w:val="00A80233"/>
    <w:rsid w:val="00A81664"/>
    <w:rsid w:val="00A863DC"/>
    <w:rsid w:val="00A870AE"/>
    <w:rsid w:val="00A87C8A"/>
    <w:rsid w:val="00A911B7"/>
    <w:rsid w:val="00A920F3"/>
    <w:rsid w:val="00A956CF"/>
    <w:rsid w:val="00AA19BF"/>
    <w:rsid w:val="00AA423B"/>
    <w:rsid w:val="00AA4D09"/>
    <w:rsid w:val="00AA68D7"/>
    <w:rsid w:val="00AB003E"/>
    <w:rsid w:val="00AC466B"/>
    <w:rsid w:val="00AC6718"/>
    <w:rsid w:val="00AC698C"/>
    <w:rsid w:val="00AD22DD"/>
    <w:rsid w:val="00AD2C95"/>
    <w:rsid w:val="00AD33E5"/>
    <w:rsid w:val="00AD4A49"/>
    <w:rsid w:val="00AD4A70"/>
    <w:rsid w:val="00AD572B"/>
    <w:rsid w:val="00AE09C8"/>
    <w:rsid w:val="00AE2455"/>
    <w:rsid w:val="00AE396F"/>
    <w:rsid w:val="00AE7A2A"/>
    <w:rsid w:val="00AF0CAC"/>
    <w:rsid w:val="00AF2FF2"/>
    <w:rsid w:val="00AF5FD8"/>
    <w:rsid w:val="00B00A47"/>
    <w:rsid w:val="00B03000"/>
    <w:rsid w:val="00B040F7"/>
    <w:rsid w:val="00B05ED2"/>
    <w:rsid w:val="00B05FCB"/>
    <w:rsid w:val="00B06830"/>
    <w:rsid w:val="00B109F9"/>
    <w:rsid w:val="00B17CE2"/>
    <w:rsid w:val="00B206EC"/>
    <w:rsid w:val="00B21D17"/>
    <w:rsid w:val="00B21F2A"/>
    <w:rsid w:val="00B2243C"/>
    <w:rsid w:val="00B252F7"/>
    <w:rsid w:val="00B26B01"/>
    <w:rsid w:val="00B30109"/>
    <w:rsid w:val="00B303E4"/>
    <w:rsid w:val="00B31F9C"/>
    <w:rsid w:val="00B41CA3"/>
    <w:rsid w:val="00B528CD"/>
    <w:rsid w:val="00B5320F"/>
    <w:rsid w:val="00B536A0"/>
    <w:rsid w:val="00B547CC"/>
    <w:rsid w:val="00B54B84"/>
    <w:rsid w:val="00B6516C"/>
    <w:rsid w:val="00B65E5B"/>
    <w:rsid w:val="00B71B40"/>
    <w:rsid w:val="00B7688B"/>
    <w:rsid w:val="00B83E66"/>
    <w:rsid w:val="00B87709"/>
    <w:rsid w:val="00B90412"/>
    <w:rsid w:val="00B9759C"/>
    <w:rsid w:val="00BA0405"/>
    <w:rsid w:val="00BA0644"/>
    <w:rsid w:val="00BA2E24"/>
    <w:rsid w:val="00BA7857"/>
    <w:rsid w:val="00BB04FA"/>
    <w:rsid w:val="00BB1883"/>
    <w:rsid w:val="00BB31AE"/>
    <w:rsid w:val="00BB41F1"/>
    <w:rsid w:val="00BC0214"/>
    <w:rsid w:val="00BC02A7"/>
    <w:rsid w:val="00BC112E"/>
    <w:rsid w:val="00BC1B81"/>
    <w:rsid w:val="00BC1E70"/>
    <w:rsid w:val="00BC3D94"/>
    <w:rsid w:val="00BC3E36"/>
    <w:rsid w:val="00BD41DF"/>
    <w:rsid w:val="00BD4E20"/>
    <w:rsid w:val="00BD6CD5"/>
    <w:rsid w:val="00BD6F63"/>
    <w:rsid w:val="00BE5FEF"/>
    <w:rsid w:val="00BF0E08"/>
    <w:rsid w:val="00BF4661"/>
    <w:rsid w:val="00BF4798"/>
    <w:rsid w:val="00C00A75"/>
    <w:rsid w:val="00C04424"/>
    <w:rsid w:val="00C053EA"/>
    <w:rsid w:val="00C12CFD"/>
    <w:rsid w:val="00C13DFB"/>
    <w:rsid w:val="00C148D3"/>
    <w:rsid w:val="00C16649"/>
    <w:rsid w:val="00C17A89"/>
    <w:rsid w:val="00C24FF8"/>
    <w:rsid w:val="00C26990"/>
    <w:rsid w:val="00C26F99"/>
    <w:rsid w:val="00C27840"/>
    <w:rsid w:val="00C30054"/>
    <w:rsid w:val="00C33631"/>
    <w:rsid w:val="00C35268"/>
    <w:rsid w:val="00C4062A"/>
    <w:rsid w:val="00C40F33"/>
    <w:rsid w:val="00C4270F"/>
    <w:rsid w:val="00C4528F"/>
    <w:rsid w:val="00C4721F"/>
    <w:rsid w:val="00C504B2"/>
    <w:rsid w:val="00C5297C"/>
    <w:rsid w:val="00C52F76"/>
    <w:rsid w:val="00C5421B"/>
    <w:rsid w:val="00C556F8"/>
    <w:rsid w:val="00C55D52"/>
    <w:rsid w:val="00C56C5E"/>
    <w:rsid w:val="00C56EC7"/>
    <w:rsid w:val="00C60E18"/>
    <w:rsid w:val="00C637E7"/>
    <w:rsid w:val="00C64108"/>
    <w:rsid w:val="00C655F3"/>
    <w:rsid w:val="00C67312"/>
    <w:rsid w:val="00C720F8"/>
    <w:rsid w:val="00C76365"/>
    <w:rsid w:val="00C7712D"/>
    <w:rsid w:val="00C83CD3"/>
    <w:rsid w:val="00C84B4D"/>
    <w:rsid w:val="00C84B92"/>
    <w:rsid w:val="00C872E2"/>
    <w:rsid w:val="00C9228A"/>
    <w:rsid w:val="00C93AFB"/>
    <w:rsid w:val="00C94BFA"/>
    <w:rsid w:val="00C95FE0"/>
    <w:rsid w:val="00C97A2A"/>
    <w:rsid w:val="00CA01FA"/>
    <w:rsid w:val="00CA0794"/>
    <w:rsid w:val="00CA0B75"/>
    <w:rsid w:val="00CA16CD"/>
    <w:rsid w:val="00CB5036"/>
    <w:rsid w:val="00CC0474"/>
    <w:rsid w:val="00CC124D"/>
    <w:rsid w:val="00CC2679"/>
    <w:rsid w:val="00CC2C30"/>
    <w:rsid w:val="00CC4825"/>
    <w:rsid w:val="00CD2692"/>
    <w:rsid w:val="00CD2B19"/>
    <w:rsid w:val="00CD2DB6"/>
    <w:rsid w:val="00CE42D9"/>
    <w:rsid w:val="00CE5A6F"/>
    <w:rsid w:val="00CF150A"/>
    <w:rsid w:val="00CF73A7"/>
    <w:rsid w:val="00D009AA"/>
    <w:rsid w:val="00D024D6"/>
    <w:rsid w:val="00D03780"/>
    <w:rsid w:val="00D065C8"/>
    <w:rsid w:val="00D06816"/>
    <w:rsid w:val="00D10191"/>
    <w:rsid w:val="00D103DC"/>
    <w:rsid w:val="00D115C4"/>
    <w:rsid w:val="00D13045"/>
    <w:rsid w:val="00D163DA"/>
    <w:rsid w:val="00D17650"/>
    <w:rsid w:val="00D22AA5"/>
    <w:rsid w:val="00D23C9A"/>
    <w:rsid w:val="00D300A2"/>
    <w:rsid w:val="00D34927"/>
    <w:rsid w:val="00D36363"/>
    <w:rsid w:val="00D3686D"/>
    <w:rsid w:val="00D4488E"/>
    <w:rsid w:val="00D46C57"/>
    <w:rsid w:val="00D47C60"/>
    <w:rsid w:val="00D561C8"/>
    <w:rsid w:val="00D562AB"/>
    <w:rsid w:val="00D568FC"/>
    <w:rsid w:val="00D56DB1"/>
    <w:rsid w:val="00D674E4"/>
    <w:rsid w:val="00D71FFE"/>
    <w:rsid w:val="00D80C74"/>
    <w:rsid w:val="00D823B8"/>
    <w:rsid w:val="00D82D32"/>
    <w:rsid w:val="00D83D9F"/>
    <w:rsid w:val="00D84B82"/>
    <w:rsid w:val="00D864B3"/>
    <w:rsid w:val="00D91ADD"/>
    <w:rsid w:val="00D93C0D"/>
    <w:rsid w:val="00D942E6"/>
    <w:rsid w:val="00DA41E8"/>
    <w:rsid w:val="00DA458C"/>
    <w:rsid w:val="00DA5870"/>
    <w:rsid w:val="00DA6A02"/>
    <w:rsid w:val="00DB0BFC"/>
    <w:rsid w:val="00DB207D"/>
    <w:rsid w:val="00DC0248"/>
    <w:rsid w:val="00DC2995"/>
    <w:rsid w:val="00DD052D"/>
    <w:rsid w:val="00DD1245"/>
    <w:rsid w:val="00DD38EA"/>
    <w:rsid w:val="00DD44BF"/>
    <w:rsid w:val="00DE4D21"/>
    <w:rsid w:val="00DE554D"/>
    <w:rsid w:val="00DF62FB"/>
    <w:rsid w:val="00DF661F"/>
    <w:rsid w:val="00E03C3E"/>
    <w:rsid w:val="00E10EA7"/>
    <w:rsid w:val="00E117BD"/>
    <w:rsid w:val="00E12E57"/>
    <w:rsid w:val="00E13866"/>
    <w:rsid w:val="00E14779"/>
    <w:rsid w:val="00E16047"/>
    <w:rsid w:val="00E1632A"/>
    <w:rsid w:val="00E22833"/>
    <w:rsid w:val="00E27B3F"/>
    <w:rsid w:val="00E318E6"/>
    <w:rsid w:val="00E466D2"/>
    <w:rsid w:val="00E47AA7"/>
    <w:rsid w:val="00E531BA"/>
    <w:rsid w:val="00E53B8D"/>
    <w:rsid w:val="00E62AF8"/>
    <w:rsid w:val="00E645C2"/>
    <w:rsid w:val="00E716C2"/>
    <w:rsid w:val="00E72754"/>
    <w:rsid w:val="00E761B5"/>
    <w:rsid w:val="00E775BF"/>
    <w:rsid w:val="00E807A1"/>
    <w:rsid w:val="00E82A01"/>
    <w:rsid w:val="00E854CD"/>
    <w:rsid w:val="00E944BA"/>
    <w:rsid w:val="00EA067B"/>
    <w:rsid w:val="00EA0B44"/>
    <w:rsid w:val="00EA0F9F"/>
    <w:rsid w:val="00EA5807"/>
    <w:rsid w:val="00EB1B3A"/>
    <w:rsid w:val="00EB542E"/>
    <w:rsid w:val="00EC1D22"/>
    <w:rsid w:val="00EC3F63"/>
    <w:rsid w:val="00EC41B2"/>
    <w:rsid w:val="00EC51B1"/>
    <w:rsid w:val="00EC6D1D"/>
    <w:rsid w:val="00ED2014"/>
    <w:rsid w:val="00ED2C8C"/>
    <w:rsid w:val="00ED34DB"/>
    <w:rsid w:val="00ED462E"/>
    <w:rsid w:val="00ED4D3E"/>
    <w:rsid w:val="00ED7941"/>
    <w:rsid w:val="00EE00A9"/>
    <w:rsid w:val="00EE09D4"/>
    <w:rsid w:val="00EE0DDC"/>
    <w:rsid w:val="00EE2A56"/>
    <w:rsid w:val="00EE7232"/>
    <w:rsid w:val="00EE7BF9"/>
    <w:rsid w:val="00EF0A85"/>
    <w:rsid w:val="00EF3364"/>
    <w:rsid w:val="00EF4675"/>
    <w:rsid w:val="00F02947"/>
    <w:rsid w:val="00F03E08"/>
    <w:rsid w:val="00F0529E"/>
    <w:rsid w:val="00F06FDE"/>
    <w:rsid w:val="00F12227"/>
    <w:rsid w:val="00F170DA"/>
    <w:rsid w:val="00F210B3"/>
    <w:rsid w:val="00F2179F"/>
    <w:rsid w:val="00F221BB"/>
    <w:rsid w:val="00F23FAD"/>
    <w:rsid w:val="00F316D8"/>
    <w:rsid w:val="00F35ECF"/>
    <w:rsid w:val="00F41C3D"/>
    <w:rsid w:val="00F430C1"/>
    <w:rsid w:val="00F47815"/>
    <w:rsid w:val="00F504F2"/>
    <w:rsid w:val="00F55085"/>
    <w:rsid w:val="00F5583D"/>
    <w:rsid w:val="00F618D9"/>
    <w:rsid w:val="00F62172"/>
    <w:rsid w:val="00F70027"/>
    <w:rsid w:val="00F70630"/>
    <w:rsid w:val="00F76022"/>
    <w:rsid w:val="00F81C6D"/>
    <w:rsid w:val="00F82556"/>
    <w:rsid w:val="00F93AD7"/>
    <w:rsid w:val="00F93B33"/>
    <w:rsid w:val="00F94DED"/>
    <w:rsid w:val="00F9788C"/>
    <w:rsid w:val="00FA1448"/>
    <w:rsid w:val="00FA3BA8"/>
    <w:rsid w:val="00FA506E"/>
    <w:rsid w:val="00FA7C39"/>
    <w:rsid w:val="00FB2C99"/>
    <w:rsid w:val="00FB599F"/>
    <w:rsid w:val="00FC1CEF"/>
    <w:rsid w:val="00FC347D"/>
    <w:rsid w:val="00FC541E"/>
    <w:rsid w:val="00FD0E7A"/>
    <w:rsid w:val="00FD5E4D"/>
    <w:rsid w:val="00FE36A0"/>
    <w:rsid w:val="00FE5649"/>
    <w:rsid w:val="00FE7522"/>
    <w:rsid w:val="00FE761E"/>
    <w:rsid w:val="00FF02F8"/>
    <w:rsid w:val="00FF2001"/>
    <w:rsid w:val="00FF2081"/>
    <w:rsid w:val="00FF2A80"/>
    <w:rsid w:val="00FF2ED5"/>
    <w:rsid w:val="00FF37B5"/>
    <w:rsid w:val="00FF5912"/>
    <w:rsid w:val="00FF6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5FFF"/>
  <w15:docId w15:val="{B6346D10-D5B7-4FC6-A657-D10E0F37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56E7"/>
    <w:pPr>
      <w:jc w:val="both"/>
    </w:pPr>
    <w:rPr>
      <w:rFonts w:ascii="Calibri" w:hAnsi="Calibri"/>
      <w:lang w:val="en-GB"/>
    </w:rPr>
  </w:style>
  <w:style w:type="paragraph" w:styleId="Kop1">
    <w:name w:val="heading 1"/>
    <w:basedOn w:val="Standaard"/>
    <w:next w:val="Standaard"/>
    <w:link w:val="Kop1Char"/>
    <w:uiPriority w:val="9"/>
    <w:qFormat/>
    <w:rsid w:val="008A0D82"/>
    <w:pPr>
      <w:keepNext/>
      <w:keepLines/>
      <w:pageBreakBefore/>
      <w:numPr>
        <w:numId w:val="1"/>
      </w:numPr>
      <w:spacing w:after="480" w:line="480" w:lineRule="exact"/>
      <w:outlineLvl w:val="0"/>
    </w:pPr>
    <w:rPr>
      <w:rFonts w:asciiTheme="majorHAnsi" w:eastAsiaTheme="majorEastAsia" w:hAnsiTheme="majorHAnsi" w:cstheme="majorBidi"/>
      <w:b/>
      <w:bCs/>
      <w:color w:val="F05A23" w:themeColor="accent2"/>
      <w:sz w:val="34"/>
      <w:szCs w:val="28"/>
    </w:rPr>
  </w:style>
  <w:style w:type="paragraph" w:styleId="Kop2">
    <w:name w:val="heading 2"/>
    <w:basedOn w:val="Standaard"/>
    <w:next w:val="Standaard"/>
    <w:link w:val="Kop2Char"/>
    <w:uiPriority w:val="9"/>
    <w:qFormat/>
    <w:rsid w:val="00B536A0"/>
    <w:pPr>
      <w:keepNext/>
      <w:keepLines/>
      <w:numPr>
        <w:ilvl w:val="1"/>
        <w:numId w:val="1"/>
      </w:numPr>
      <w:spacing w:before="280" w:after="160" w:line="280" w:lineRule="exact"/>
      <w:outlineLvl w:val="1"/>
    </w:pPr>
    <w:rPr>
      <w:rFonts w:asciiTheme="majorHAnsi" w:eastAsiaTheme="majorEastAsia" w:hAnsiTheme="majorHAnsi" w:cstheme="majorBidi"/>
      <w:b/>
      <w:bCs/>
      <w:color w:val="1E3C82" w:themeColor="accent1"/>
      <w:sz w:val="24"/>
      <w:szCs w:val="32"/>
    </w:rPr>
  </w:style>
  <w:style w:type="paragraph" w:styleId="Kop3">
    <w:name w:val="heading 3"/>
    <w:basedOn w:val="Standaard"/>
    <w:next w:val="Standaard"/>
    <w:link w:val="Kop3Char"/>
    <w:uiPriority w:val="9"/>
    <w:qFormat/>
    <w:rsid w:val="0015786C"/>
    <w:pPr>
      <w:keepNext/>
      <w:keepLines/>
      <w:numPr>
        <w:ilvl w:val="2"/>
        <w:numId w:val="1"/>
      </w:numPr>
      <w:spacing w:before="200" w:after="80"/>
      <w:outlineLvl w:val="2"/>
    </w:pPr>
    <w:rPr>
      <w:rFonts w:asciiTheme="majorHAnsi" w:eastAsiaTheme="majorEastAsia" w:hAnsiTheme="majorHAnsi" w:cstheme="majorBidi"/>
      <w:b/>
      <w:bCs/>
      <w:color w:val="1E3C82" w:themeColor="accent1"/>
    </w:rPr>
  </w:style>
  <w:style w:type="paragraph" w:styleId="Kop4">
    <w:name w:val="heading 4"/>
    <w:basedOn w:val="Standaard"/>
    <w:next w:val="Standaard"/>
    <w:link w:val="Kop4Char"/>
    <w:uiPriority w:val="9"/>
    <w:qFormat/>
    <w:rsid w:val="0015786C"/>
    <w:pPr>
      <w:keepNext/>
      <w:keepLines/>
      <w:numPr>
        <w:ilvl w:val="3"/>
        <w:numId w:val="1"/>
      </w:numPr>
      <w:spacing w:before="120" w:after="120"/>
      <w:outlineLvl w:val="3"/>
    </w:pPr>
    <w:rPr>
      <w:rFonts w:asciiTheme="majorHAnsi" w:eastAsiaTheme="majorEastAsia" w:hAnsiTheme="majorHAnsi" w:cstheme="majorBidi"/>
      <w:b/>
      <w:bCs/>
      <w:iCs/>
      <w:color w:val="1E3C82"/>
    </w:rPr>
  </w:style>
  <w:style w:type="paragraph" w:styleId="Kop5">
    <w:name w:val="heading 5"/>
    <w:basedOn w:val="Standaard"/>
    <w:next w:val="Standaard"/>
    <w:link w:val="Kop5Char"/>
    <w:uiPriority w:val="9"/>
    <w:qFormat/>
    <w:rsid w:val="0015786C"/>
    <w:pPr>
      <w:keepNext/>
      <w:keepLines/>
      <w:spacing w:before="120"/>
      <w:outlineLvl w:val="4"/>
    </w:pPr>
    <w:rPr>
      <w:rFonts w:asciiTheme="majorHAnsi" w:eastAsiaTheme="majorEastAsia" w:hAnsiTheme="majorHAnsi" w:cstheme="majorBidi"/>
      <w:b/>
      <w:color w:val="1E3C82"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4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405"/>
  </w:style>
  <w:style w:type="paragraph" w:styleId="Voettekst">
    <w:name w:val="footer"/>
    <w:basedOn w:val="Standaard"/>
    <w:link w:val="VoettekstChar"/>
    <w:uiPriority w:val="99"/>
    <w:unhideWhenUsed/>
    <w:rsid w:val="004D57F1"/>
    <w:pPr>
      <w:spacing w:line="240" w:lineRule="atLeast"/>
    </w:pPr>
    <w:rPr>
      <w:color w:val="000000" w:themeColor="text1"/>
      <w:sz w:val="14"/>
    </w:rPr>
  </w:style>
  <w:style w:type="character" w:customStyle="1" w:styleId="VoettekstChar">
    <w:name w:val="Voettekst Char"/>
    <w:basedOn w:val="Standaardalinea-lettertype"/>
    <w:link w:val="Voettekst"/>
    <w:uiPriority w:val="99"/>
    <w:rsid w:val="004D57F1"/>
    <w:rPr>
      <w:color w:val="000000" w:themeColor="text1"/>
      <w:sz w:val="14"/>
    </w:rPr>
  </w:style>
  <w:style w:type="paragraph" w:styleId="Ballontekst">
    <w:name w:val="Balloon Text"/>
    <w:basedOn w:val="Standaard"/>
    <w:link w:val="BallontekstChar"/>
    <w:uiPriority w:val="99"/>
    <w:semiHidden/>
    <w:unhideWhenUsed/>
    <w:rsid w:val="00BA040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0405"/>
    <w:rPr>
      <w:rFonts w:ascii="Tahoma" w:hAnsi="Tahoma" w:cs="Tahoma"/>
      <w:sz w:val="16"/>
      <w:szCs w:val="16"/>
    </w:rPr>
  </w:style>
  <w:style w:type="numbering" w:customStyle="1" w:styleId="Kopnummering">
    <w:name w:val="Kopnummering"/>
    <w:basedOn w:val="Geenlijst"/>
    <w:uiPriority w:val="99"/>
    <w:rsid w:val="008A0D82"/>
    <w:pPr>
      <w:numPr>
        <w:numId w:val="1"/>
      </w:numPr>
    </w:pPr>
  </w:style>
  <w:style w:type="numbering" w:customStyle="1" w:styleId="Opsommingstekens">
    <w:name w:val="Opsommingstekens"/>
    <w:basedOn w:val="Geenlijst"/>
    <w:uiPriority w:val="99"/>
    <w:rsid w:val="00406F0E"/>
    <w:pPr>
      <w:numPr>
        <w:numId w:val="2"/>
      </w:numPr>
    </w:pPr>
  </w:style>
  <w:style w:type="character" w:customStyle="1" w:styleId="Kop1Char">
    <w:name w:val="Kop 1 Char"/>
    <w:basedOn w:val="Standaardalinea-lettertype"/>
    <w:link w:val="Kop1"/>
    <w:uiPriority w:val="9"/>
    <w:rsid w:val="00FF37B5"/>
    <w:rPr>
      <w:rFonts w:asciiTheme="majorHAnsi" w:eastAsiaTheme="majorEastAsia" w:hAnsiTheme="majorHAnsi" w:cstheme="majorBidi"/>
      <w:b/>
      <w:bCs/>
      <w:color w:val="F05A23" w:themeColor="accent2"/>
      <w:sz w:val="34"/>
      <w:szCs w:val="28"/>
      <w:lang w:val="en-GB"/>
    </w:rPr>
  </w:style>
  <w:style w:type="character" w:customStyle="1" w:styleId="Kop2Char">
    <w:name w:val="Kop 2 Char"/>
    <w:basedOn w:val="Standaardalinea-lettertype"/>
    <w:link w:val="Kop2"/>
    <w:uiPriority w:val="9"/>
    <w:rsid w:val="00B536A0"/>
    <w:rPr>
      <w:rFonts w:asciiTheme="majorHAnsi" w:eastAsiaTheme="majorEastAsia" w:hAnsiTheme="majorHAnsi" w:cstheme="majorBidi"/>
      <w:b/>
      <w:bCs/>
      <w:color w:val="1E3C82" w:themeColor="accent1"/>
      <w:sz w:val="24"/>
      <w:szCs w:val="32"/>
      <w:lang w:val="en-GB"/>
    </w:rPr>
  </w:style>
  <w:style w:type="character" w:customStyle="1" w:styleId="Kop3Char">
    <w:name w:val="Kop 3 Char"/>
    <w:basedOn w:val="Standaardalinea-lettertype"/>
    <w:link w:val="Kop3"/>
    <w:uiPriority w:val="9"/>
    <w:rsid w:val="0015786C"/>
    <w:rPr>
      <w:rFonts w:asciiTheme="majorHAnsi" w:eastAsiaTheme="majorEastAsia" w:hAnsiTheme="majorHAnsi" w:cstheme="majorBidi"/>
      <w:b/>
      <w:bCs/>
      <w:color w:val="1E3C82" w:themeColor="accent1"/>
      <w:lang w:val="en-GB"/>
    </w:rPr>
  </w:style>
  <w:style w:type="numbering" w:customStyle="1" w:styleId="Nummers">
    <w:name w:val="Nummers"/>
    <w:basedOn w:val="Geenlijst"/>
    <w:uiPriority w:val="99"/>
    <w:rsid w:val="00757D75"/>
    <w:pPr>
      <w:numPr>
        <w:numId w:val="3"/>
      </w:numPr>
    </w:pPr>
  </w:style>
  <w:style w:type="paragraph" w:styleId="Lijstopsomteken">
    <w:name w:val="List Bullet"/>
    <w:basedOn w:val="Standaard"/>
    <w:uiPriority w:val="19"/>
    <w:unhideWhenUsed/>
    <w:qFormat/>
    <w:rsid w:val="00406F0E"/>
    <w:pPr>
      <w:numPr>
        <w:numId w:val="2"/>
      </w:numPr>
      <w:contextualSpacing/>
    </w:pPr>
  </w:style>
  <w:style w:type="paragraph" w:styleId="Lijstnummering">
    <w:name w:val="List Number"/>
    <w:basedOn w:val="Standaard"/>
    <w:uiPriority w:val="19"/>
    <w:unhideWhenUsed/>
    <w:qFormat/>
    <w:rsid w:val="00757D75"/>
    <w:pPr>
      <w:numPr>
        <w:numId w:val="3"/>
      </w:numPr>
      <w:contextualSpacing/>
    </w:pPr>
  </w:style>
  <w:style w:type="paragraph" w:styleId="Titel">
    <w:name w:val="Title"/>
    <w:basedOn w:val="Standaard"/>
    <w:next w:val="Standaard"/>
    <w:link w:val="TitelChar"/>
    <w:uiPriority w:val="10"/>
    <w:rsid w:val="00B547CC"/>
    <w:pPr>
      <w:spacing w:after="60" w:line="240" w:lineRule="auto"/>
      <w:contextualSpacing/>
    </w:pPr>
    <w:rPr>
      <w:rFonts w:asciiTheme="majorHAnsi" w:eastAsiaTheme="majorEastAsia" w:hAnsiTheme="majorHAnsi" w:cstheme="majorBidi"/>
      <w:b/>
      <w:color w:val="F05A23" w:themeColor="accent2"/>
      <w:spacing w:val="10"/>
      <w:sz w:val="40"/>
      <w:szCs w:val="52"/>
    </w:rPr>
  </w:style>
  <w:style w:type="character" w:customStyle="1" w:styleId="TitelChar">
    <w:name w:val="Titel Char"/>
    <w:basedOn w:val="Standaardalinea-lettertype"/>
    <w:link w:val="Titel"/>
    <w:uiPriority w:val="10"/>
    <w:rsid w:val="00B547CC"/>
    <w:rPr>
      <w:rFonts w:asciiTheme="majorHAnsi" w:eastAsiaTheme="majorEastAsia" w:hAnsiTheme="majorHAnsi" w:cstheme="majorBidi"/>
      <w:b/>
      <w:color w:val="F05A23" w:themeColor="accent2"/>
      <w:spacing w:val="10"/>
      <w:sz w:val="40"/>
      <w:szCs w:val="52"/>
    </w:rPr>
  </w:style>
  <w:style w:type="paragraph" w:styleId="Ondertitel">
    <w:name w:val="Subtitle"/>
    <w:basedOn w:val="Standaard"/>
    <w:next w:val="Standaard"/>
    <w:link w:val="OndertitelChar"/>
    <w:uiPriority w:val="11"/>
    <w:rsid w:val="00B547CC"/>
    <w:pPr>
      <w:numPr>
        <w:ilvl w:val="1"/>
      </w:numPr>
      <w:spacing w:line="240" w:lineRule="atLeast"/>
    </w:pPr>
    <w:rPr>
      <w:rFonts w:asciiTheme="majorHAnsi" w:eastAsiaTheme="majorEastAsia" w:hAnsiTheme="majorHAnsi" w:cstheme="majorBidi"/>
      <w:iCs/>
      <w:color w:val="1E3C82" w:themeColor="accent1"/>
      <w:spacing w:val="6"/>
      <w:sz w:val="24"/>
      <w:szCs w:val="24"/>
    </w:rPr>
  </w:style>
  <w:style w:type="character" w:customStyle="1" w:styleId="OndertitelChar">
    <w:name w:val="Ondertitel Char"/>
    <w:basedOn w:val="Standaardalinea-lettertype"/>
    <w:link w:val="Ondertitel"/>
    <w:uiPriority w:val="11"/>
    <w:rsid w:val="00B547CC"/>
    <w:rPr>
      <w:rFonts w:asciiTheme="majorHAnsi" w:eastAsiaTheme="majorEastAsia" w:hAnsiTheme="majorHAnsi" w:cstheme="majorBidi"/>
      <w:iCs/>
      <w:color w:val="1E3C82" w:themeColor="accent1"/>
      <w:spacing w:val="6"/>
      <w:sz w:val="24"/>
      <w:szCs w:val="24"/>
    </w:rPr>
  </w:style>
  <w:style w:type="table" w:styleId="Tabelraster">
    <w:name w:val="Table Grid"/>
    <w:basedOn w:val="Standaardtabel"/>
    <w:uiPriority w:val="59"/>
    <w:rsid w:val="004D57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Rapport">
    <w:name w:val="VoetRapport"/>
    <w:basedOn w:val="Voettekst"/>
    <w:rsid w:val="005551B1"/>
    <w:pPr>
      <w:tabs>
        <w:tab w:val="right" w:pos="8392"/>
      </w:tabs>
    </w:pPr>
  </w:style>
  <w:style w:type="paragraph" w:customStyle="1" w:styleId="CoverKopje">
    <w:name w:val="CoverKopje"/>
    <w:basedOn w:val="Voettekst"/>
    <w:link w:val="CoverKopjeChar"/>
    <w:rsid w:val="00B547CC"/>
    <w:rPr>
      <w:b/>
      <w:color w:val="1E3C82" w:themeColor="accent1"/>
      <w:sz w:val="20"/>
    </w:rPr>
  </w:style>
  <w:style w:type="character" w:customStyle="1" w:styleId="CoverKopjeChar">
    <w:name w:val="CoverKopje Char"/>
    <w:basedOn w:val="VoettekstChar"/>
    <w:link w:val="CoverKopje"/>
    <w:rsid w:val="00B547CC"/>
    <w:rPr>
      <w:rFonts w:ascii="Calibri" w:hAnsi="Calibri"/>
      <w:b/>
      <w:color w:val="1E3C82" w:themeColor="accent1"/>
      <w:sz w:val="14"/>
    </w:rPr>
  </w:style>
  <w:style w:type="character" w:styleId="Paginanummer">
    <w:name w:val="page number"/>
    <w:basedOn w:val="Standaardalinea-lettertype"/>
    <w:uiPriority w:val="99"/>
    <w:unhideWhenUsed/>
    <w:rsid w:val="00CA0B75"/>
    <w:rPr>
      <w:rFonts w:asciiTheme="minorHAnsi" w:hAnsiTheme="minorHAnsi"/>
      <w:b/>
      <w:color w:val="1E3C82" w:themeColor="accent1"/>
      <w:sz w:val="24"/>
    </w:rPr>
  </w:style>
  <w:style w:type="paragraph" w:styleId="Voetnoottekst">
    <w:name w:val="footnote text"/>
    <w:basedOn w:val="Standaard"/>
    <w:link w:val="VoetnoottekstChar"/>
    <w:uiPriority w:val="99"/>
    <w:unhideWhenUsed/>
    <w:rsid w:val="00114E0A"/>
    <w:pPr>
      <w:spacing w:line="240" w:lineRule="auto"/>
    </w:pPr>
  </w:style>
  <w:style w:type="character" w:customStyle="1" w:styleId="VoetnoottekstChar">
    <w:name w:val="Voetnoottekst Char"/>
    <w:basedOn w:val="Standaardalinea-lettertype"/>
    <w:link w:val="Voetnoottekst"/>
    <w:uiPriority w:val="99"/>
    <w:rsid w:val="00114E0A"/>
  </w:style>
  <w:style w:type="paragraph" w:customStyle="1" w:styleId="NaVoetRapport">
    <w:name w:val="NaVoetRapport"/>
    <w:basedOn w:val="Voettekst"/>
    <w:rsid w:val="00741A2B"/>
    <w:pPr>
      <w:spacing w:line="100" w:lineRule="exact"/>
    </w:pPr>
  </w:style>
  <w:style w:type="paragraph" w:styleId="Bijschrift">
    <w:name w:val="caption"/>
    <w:basedOn w:val="Standaard"/>
    <w:next w:val="Standaard"/>
    <w:uiPriority w:val="35"/>
    <w:qFormat/>
    <w:rsid w:val="00FF2081"/>
    <w:pPr>
      <w:tabs>
        <w:tab w:val="left" w:pos="936"/>
      </w:tabs>
      <w:spacing w:before="200" w:after="200" w:line="200" w:lineRule="atLeast"/>
    </w:pPr>
    <w:rPr>
      <w:bCs/>
      <w:i/>
      <w:sz w:val="14"/>
      <w:szCs w:val="18"/>
    </w:rPr>
  </w:style>
  <w:style w:type="paragraph" w:styleId="Lijstopsomteken2">
    <w:name w:val="List Bullet 2"/>
    <w:basedOn w:val="Standaard"/>
    <w:uiPriority w:val="19"/>
    <w:qFormat/>
    <w:rsid w:val="00406F0E"/>
    <w:pPr>
      <w:numPr>
        <w:ilvl w:val="1"/>
        <w:numId w:val="2"/>
      </w:numPr>
      <w:contextualSpacing/>
    </w:pPr>
  </w:style>
  <w:style w:type="paragraph" w:styleId="Lijstnummering2">
    <w:name w:val="List Number 2"/>
    <w:basedOn w:val="Standaard"/>
    <w:uiPriority w:val="19"/>
    <w:qFormat/>
    <w:rsid w:val="00757D75"/>
    <w:pPr>
      <w:numPr>
        <w:ilvl w:val="1"/>
        <w:numId w:val="3"/>
      </w:numPr>
      <w:contextualSpacing/>
    </w:pPr>
  </w:style>
  <w:style w:type="character" w:customStyle="1" w:styleId="Kop4Char">
    <w:name w:val="Kop 4 Char"/>
    <w:basedOn w:val="Standaardalinea-lettertype"/>
    <w:link w:val="Kop4"/>
    <w:uiPriority w:val="9"/>
    <w:rsid w:val="0015786C"/>
    <w:rPr>
      <w:rFonts w:asciiTheme="majorHAnsi" w:eastAsiaTheme="majorEastAsia" w:hAnsiTheme="majorHAnsi" w:cstheme="majorBidi"/>
      <w:b/>
      <w:bCs/>
      <w:iCs/>
      <w:color w:val="1E3C82"/>
      <w:lang w:val="en-GB"/>
    </w:rPr>
  </w:style>
  <w:style w:type="paragraph" w:customStyle="1" w:styleId="KopTOC">
    <w:name w:val="Kop TOC"/>
    <w:next w:val="Standaard"/>
    <w:rsid w:val="00D009AA"/>
    <w:pPr>
      <w:keepNext/>
      <w:keepLines/>
      <w:pageBreakBefore/>
      <w:spacing w:after="480" w:line="480" w:lineRule="exact"/>
    </w:pPr>
    <w:rPr>
      <w:rFonts w:asciiTheme="majorHAnsi" w:eastAsiaTheme="majorEastAsia" w:hAnsiTheme="majorHAnsi" w:cstheme="majorBidi"/>
      <w:b/>
      <w:bCs/>
      <w:iCs/>
      <w:color w:val="F05A23" w:themeColor="accent2"/>
      <w:sz w:val="34"/>
    </w:rPr>
  </w:style>
  <w:style w:type="paragraph" w:styleId="Inhopg1">
    <w:name w:val="toc 1"/>
    <w:basedOn w:val="Standaard"/>
    <w:next w:val="Standaard"/>
    <w:uiPriority w:val="39"/>
    <w:rsid w:val="00B547CC"/>
    <w:pPr>
      <w:tabs>
        <w:tab w:val="left" w:pos="1106"/>
        <w:tab w:val="right" w:pos="8448"/>
      </w:tabs>
      <w:spacing w:before="280"/>
      <w:ind w:left="1106" w:hanging="1106"/>
    </w:pPr>
    <w:rPr>
      <w:b/>
      <w:color w:val="F05A23" w:themeColor="accent2"/>
    </w:rPr>
  </w:style>
  <w:style w:type="paragraph" w:styleId="Inhopg2">
    <w:name w:val="toc 2"/>
    <w:basedOn w:val="Standaard"/>
    <w:next w:val="Standaard"/>
    <w:uiPriority w:val="39"/>
    <w:rsid w:val="00697872"/>
    <w:pPr>
      <w:tabs>
        <w:tab w:val="left" w:pos="1106"/>
        <w:tab w:val="right" w:pos="8448"/>
      </w:tabs>
      <w:ind w:left="1106" w:hanging="1106"/>
    </w:pPr>
  </w:style>
  <w:style w:type="paragraph" w:styleId="Inhopg4">
    <w:name w:val="toc 4"/>
    <w:basedOn w:val="Standaard"/>
    <w:next w:val="Standaard"/>
    <w:uiPriority w:val="39"/>
    <w:rsid w:val="00470860"/>
    <w:pPr>
      <w:tabs>
        <w:tab w:val="right" w:pos="8448"/>
      </w:tabs>
      <w:spacing w:after="100"/>
    </w:pPr>
  </w:style>
  <w:style w:type="paragraph" w:styleId="Inhopg3">
    <w:name w:val="toc 3"/>
    <w:basedOn w:val="Standaard"/>
    <w:next w:val="Standaard"/>
    <w:uiPriority w:val="39"/>
    <w:rsid w:val="00470860"/>
    <w:pPr>
      <w:tabs>
        <w:tab w:val="left" w:pos="1106"/>
        <w:tab w:val="right" w:pos="8448"/>
      </w:tabs>
      <w:ind w:left="1106" w:hanging="1106"/>
    </w:pPr>
  </w:style>
  <w:style w:type="character" w:styleId="Hyperlink">
    <w:name w:val="Hyperlink"/>
    <w:basedOn w:val="Standaardalinea-lettertype"/>
    <w:uiPriority w:val="99"/>
    <w:unhideWhenUsed/>
    <w:rsid w:val="009943B3"/>
    <w:rPr>
      <w:color w:val="1E3C82" w:themeColor="hyperlink"/>
      <w:u w:val="single"/>
    </w:rPr>
  </w:style>
  <w:style w:type="paragraph" w:styleId="Lijstalinea">
    <w:name w:val="List Paragraph"/>
    <w:basedOn w:val="Standaard"/>
    <w:uiPriority w:val="34"/>
    <w:rsid w:val="009943B3"/>
    <w:pPr>
      <w:spacing w:after="200" w:line="276" w:lineRule="auto"/>
      <w:ind w:left="720"/>
      <w:contextualSpacing/>
    </w:pPr>
    <w:rPr>
      <w:rFonts w:asciiTheme="minorHAnsi" w:hAnsiTheme="minorHAnsi"/>
      <w:sz w:val="22"/>
      <w:szCs w:val="22"/>
    </w:rPr>
  </w:style>
  <w:style w:type="paragraph" w:customStyle="1" w:styleId="KopjeStatuspagina">
    <w:name w:val="Kopje Statuspagina"/>
    <w:basedOn w:val="Standaard"/>
    <w:next w:val="Standaard"/>
    <w:rsid w:val="009D0182"/>
    <w:pPr>
      <w:keepNext/>
      <w:spacing w:before="280" w:after="140"/>
    </w:pPr>
    <w:rPr>
      <w:b/>
      <w:color w:val="000000" w:themeColor="text1"/>
    </w:rPr>
  </w:style>
  <w:style w:type="table" w:customStyle="1" w:styleId="LVNLTabel">
    <w:name w:val="LVNL Tabel"/>
    <w:basedOn w:val="Standaardtabel"/>
    <w:uiPriority w:val="99"/>
    <w:rsid w:val="00F316D8"/>
    <w:pPr>
      <w:spacing w:line="260" w:lineRule="exact"/>
    </w:pPr>
    <w:rPr>
      <w:sz w:val="14"/>
    </w:rPr>
    <w:tblPr>
      <w:tblStyleColBandSize w:val="1"/>
      <w:tblCellSpacing w:w="14" w:type="dxa"/>
    </w:tblPr>
    <w:trPr>
      <w:tblCellSpacing w:w="14" w:type="dxa"/>
    </w:trPr>
    <w:tblStylePr w:type="firstRow">
      <w:rPr>
        <w:rFonts w:asciiTheme="minorHAnsi" w:hAnsiTheme="minorHAnsi"/>
        <w:b/>
        <w:i w:val="0"/>
        <w:sz w:val="14"/>
      </w:rPr>
      <w:tblPr/>
      <w:tcPr>
        <w:shd w:val="clear" w:color="auto" w:fill="9AA7C7" w:themeFill="accent6"/>
      </w:tcPr>
    </w:tblStylePr>
    <w:tblStylePr w:type="band1Vert">
      <w:tblPr/>
      <w:tcPr>
        <w:shd w:val="clear" w:color="auto" w:fill="9AA7C7" w:themeFill="accent6"/>
      </w:tcPr>
    </w:tblStylePr>
    <w:tblStylePr w:type="band2Vert">
      <w:tblPr/>
      <w:tcPr>
        <w:shd w:val="clear" w:color="auto" w:fill="BBC4D9"/>
      </w:tcPr>
    </w:tblStylePr>
  </w:style>
  <w:style w:type="paragraph" w:customStyle="1" w:styleId="Foto">
    <w:name w:val="Foto"/>
    <w:basedOn w:val="Standaard"/>
    <w:next w:val="Standaard"/>
    <w:rsid w:val="00F70630"/>
    <w:pPr>
      <w:keepNext/>
    </w:pPr>
  </w:style>
  <w:style w:type="table" w:styleId="3D-effectenvoortabel1">
    <w:name w:val="Table 3D effects 1"/>
    <w:basedOn w:val="Standaardtabel"/>
    <w:uiPriority w:val="99"/>
    <w:semiHidden/>
    <w:unhideWhenUsed/>
    <w:rsid w:val="00BC11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C112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C112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onkerelijst">
    <w:name w:val="Dark List"/>
    <w:basedOn w:val="Standaardtabel"/>
    <w:uiPriority w:val="70"/>
    <w:rsid w:val="00BC112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C112E"/>
    <w:pPr>
      <w:spacing w:line="240" w:lineRule="auto"/>
    </w:pPr>
    <w:rPr>
      <w:color w:val="FFFFFF" w:themeColor="background1"/>
    </w:rPr>
    <w:tblPr>
      <w:tblStyleRowBandSize w:val="1"/>
      <w:tblStyleColBandSize w:val="1"/>
    </w:tblPr>
    <w:tcPr>
      <w:shd w:val="clear" w:color="auto" w:fill="1E3C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1D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62C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62C61" w:themeFill="accent1" w:themeFillShade="BF"/>
      </w:tcPr>
    </w:tblStylePr>
    <w:tblStylePr w:type="band1Vert">
      <w:tblPr/>
      <w:tcPr>
        <w:tcBorders>
          <w:top w:val="nil"/>
          <w:left w:val="nil"/>
          <w:bottom w:val="nil"/>
          <w:right w:val="nil"/>
          <w:insideH w:val="nil"/>
          <w:insideV w:val="nil"/>
        </w:tcBorders>
        <w:shd w:val="clear" w:color="auto" w:fill="162C61" w:themeFill="accent1" w:themeFillShade="BF"/>
      </w:tcPr>
    </w:tblStylePr>
    <w:tblStylePr w:type="band1Horz">
      <w:tblPr/>
      <w:tcPr>
        <w:tcBorders>
          <w:top w:val="nil"/>
          <w:left w:val="nil"/>
          <w:bottom w:val="nil"/>
          <w:right w:val="nil"/>
          <w:insideH w:val="nil"/>
          <w:insideV w:val="nil"/>
        </w:tcBorders>
        <w:shd w:val="clear" w:color="auto" w:fill="162C61" w:themeFill="accent1" w:themeFillShade="BF"/>
      </w:tcPr>
    </w:tblStylePr>
  </w:style>
  <w:style w:type="table" w:styleId="Donkerelijst-accent2">
    <w:name w:val="Dark List Accent 2"/>
    <w:basedOn w:val="Standaardtabel"/>
    <w:uiPriority w:val="70"/>
    <w:rsid w:val="00BC112E"/>
    <w:pPr>
      <w:spacing w:line="240" w:lineRule="auto"/>
    </w:pPr>
    <w:rPr>
      <w:color w:val="FFFFFF" w:themeColor="background1"/>
    </w:rPr>
    <w:tblPr>
      <w:tblStyleRowBandSize w:val="1"/>
      <w:tblStyleColBandSize w:val="1"/>
    </w:tblPr>
    <w:tcPr>
      <w:shd w:val="clear" w:color="auto" w:fill="F05A2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80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3D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3D0D" w:themeFill="accent2" w:themeFillShade="BF"/>
      </w:tcPr>
    </w:tblStylePr>
    <w:tblStylePr w:type="band1Vert">
      <w:tblPr/>
      <w:tcPr>
        <w:tcBorders>
          <w:top w:val="nil"/>
          <w:left w:val="nil"/>
          <w:bottom w:val="nil"/>
          <w:right w:val="nil"/>
          <w:insideH w:val="nil"/>
          <w:insideV w:val="nil"/>
        </w:tcBorders>
        <w:shd w:val="clear" w:color="auto" w:fill="C03D0D" w:themeFill="accent2" w:themeFillShade="BF"/>
      </w:tcPr>
    </w:tblStylePr>
    <w:tblStylePr w:type="band1Horz">
      <w:tblPr/>
      <w:tcPr>
        <w:tcBorders>
          <w:top w:val="nil"/>
          <w:left w:val="nil"/>
          <w:bottom w:val="nil"/>
          <w:right w:val="nil"/>
          <w:insideH w:val="nil"/>
          <w:insideV w:val="nil"/>
        </w:tcBorders>
        <w:shd w:val="clear" w:color="auto" w:fill="C03D0D" w:themeFill="accent2" w:themeFillShade="BF"/>
      </w:tcPr>
    </w:tblStylePr>
  </w:style>
  <w:style w:type="table" w:styleId="Donkerelijst-accent3">
    <w:name w:val="Dark List Accent 3"/>
    <w:basedOn w:val="Standaardtabel"/>
    <w:uiPriority w:val="70"/>
    <w:rsid w:val="00BC112E"/>
    <w:pPr>
      <w:spacing w:line="240" w:lineRule="auto"/>
    </w:pPr>
    <w:rPr>
      <w:color w:val="FFFFFF" w:themeColor="background1"/>
    </w:rPr>
    <w:tblPr>
      <w:tblStyleRowBandSize w:val="1"/>
      <w:tblStyleColBandSize w:val="1"/>
    </w:tblPr>
    <w:tcPr>
      <w:shd w:val="clear" w:color="auto" w:fill="00BF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F5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F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F7B" w:themeFill="accent3" w:themeFillShade="BF"/>
      </w:tcPr>
    </w:tblStylePr>
    <w:tblStylePr w:type="band1Vert">
      <w:tblPr/>
      <w:tcPr>
        <w:tcBorders>
          <w:top w:val="nil"/>
          <w:left w:val="nil"/>
          <w:bottom w:val="nil"/>
          <w:right w:val="nil"/>
          <w:insideH w:val="nil"/>
          <w:insideV w:val="nil"/>
        </w:tcBorders>
        <w:shd w:val="clear" w:color="auto" w:fill="008F7B" w:themeFill="accent3" w:themeFillShade="BF"/>
      </w:tcPr>
    </w:tblStylePr>
    <w:tblStylePr w:type="band1Horz">
      <w:tblPr/>
      <w:tcPr>
        <w:tcBorders>
          <w:top w:val="nil"/>
          <w:left w:val="nil"/>
          <w:bottom w:val="nil"/>
          <w:right w:val="nil"/>
          <w:insideH w:val="nil"/>
          <w:insideV w:val="nil"/>
        </w:tcBorders>
        <w:shd w:val="clear" w:color="auto" w:fill="008F7B" w:themeFill="accent3" w:themeFillShade="BF"/>
      </w:tcPr>
    </w:tblStylePr>
  </w:style>
  <w:style w:type="table" w:styleId="Donkerelijst-accent4">
    <w:name w:val="Dark List Accent 4"/>
    <w:basedOn w:val="Standaardtabel"/>
    <w:uiPriority w:val="70"/>
    <w:rsid w:val="00BC112E"/>
    <w:pPr>
      <w:spacing w:line="240" w:lineRule="auto"/>
    </w:pPr>
    <w:rPr>
      <w:color w:val="FFFFFF" w:themeColor="background1"/>
    </w:rPr>
    <w:tblPr>
      <w:tblStyleRowBandSize w:val="1"/>
      <w:tblStyleColBandSize w:val="1"/>
    </w:tblPr>
    <w:tcPr>
      <w:shd w:val="clear" w:color="auto" w:fill="AA00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00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F00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F00BF" w:themeFill="accent4" w:themeFillShade="BF"/>
      </w:tcPr>
    </w:tblStylePr>
    <w:tblStylePr w:type="band1Vert">
      <w:tblPr/>
      <w:tcPr>
        <w:tcBorders>
          <w:top w:val="nil"/>
          <w:left w:val="nil"/>
          <w:bottom w:val="nil"/>
          <w:right w:val="nil"/>
          <w:insideH w:val="nil"/>
          <w:insideV w:val="nil"/>
        </w:tcBorders>
        <w:shd w:val="clear" w:color="auto" w:fill="7F00BF" w:themeFill="accent4" w:themeFillShade="BF"/>
      </w:tcPr>
    </w:tblStylePr>
    <w:tblStylePr w:type="band1Horz">
      <w:tblPr/>
      <w:tcPr>
        <w:tcBorders>
          <w:top w:val="nil"/>
          <w:left w:val="nil"/>
          <w:bottom w:val="nil"/>
          <w:right w:val="nil"/>
          <w:insideH w:val="nil"/>
          <w:insideV w:val="nil"/>
        </w:tcBorders>
        <w:shd w:val="clear" w:color="auto" w:fill="7F00BF" w:themeFill="accent4" w:themeFillShade="BF"/>
      </w:tcPr>
    </w:tblStylePr>
  </w:style>
  <w:style w:type="table" w:styleId="Donkerelijst-accent5">
    <w:name w:val="Dark List Accent 5"/>
    <w:basedOn w:val="Standaardtabel"/>
    <w:uiPriority w:val="70"/>
    <w:rsid w:val="00BC112E"/>
    <w:pPr>
      <w:spacing w:line="240" w:lineRule="auto"/>
    </w:pPr>
    <w:rPr>
      <w:color w:val="FFFFFF" w:themeColor="background1"/>
    </w:rPr>
    <w:tblPr>
      <w:tblStyleRowBandSize w:val="1"/>
      <w:tblStyleColBandSize w:val="1"/>
    </w:tblPr>
    <w:tcPr>
      <w:shd w:val="clear" w:color="auto" w:fill="4DD0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738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AE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AEC1" w:themeFill="accent5" w:themeFillShade="BF"/>
      </w:tcPr>
    </w:tblStylePr>
    <w:tblStylePr w:type="band1Vert">
      <w:tblPr/>
      <w:tcPr>
        <w:tcBorders>
          <w:top w:val="nil"/>
          <w:left w:val="nil"/>
          <w:bottom w:val="nil"/>
          <w:right w:val="nil"/>
          <w:insideH w:val="nil"/>
          <w:insideV w:val="nil"/>
        </w:tcBorders>
        <w:shd w:val="clear" w:color="auto" w:fill="20AEC1" w:themeFill="accent5" w:themeFillShade="BF"/>
      </w:tcPr>
    </w:tblStylePr>
    <w:tblStylePr w:type="band1Horz">
      <w:tblPr/>
      <w:tcPr>
        <w:tcBorders>
          <w:top w:val="nil"/>
          <w:left w:val="nil"/>
          <w:bottom w:val="nil"/>
          <w:right w:val="nil"/>
          <w:insideH w:val="nil"/>
          <w:insideV w:val="nil"/>
        </w:tcBorders>
        <w:shd w:val="clear" w:color="auto" w:fill="20AEC1" w:themeFill="accent5" w:themeFillShade="BF"/>
      </w:tcPr>
    </w:tblStylePr>
  </w:style>
  <w:style w:type="table" w:styleId="Donkerelijst-accent6">
    <w:name w:val="Dark List Accent 6"/>
    <w:basedOn w:val="Standaardtabel"/>
    <w:uiPriority w:val="70"/>
    <w:rsid w:val="00BC112E"/>
    <w:pPr>
      <w:spacing w:line="240" w:lineRule="auto"/>
    </w:pPr>
    <w:rPr>
      <w:color w:val="FFFFFF" w:themeColor="background1"/>
    </w:rPr>
    <w:tblPr>
      <w:tblStyleRowBandSize w:val="1"/>
      <w:tblStyleColBandSize w:val="1"/>
    </w:tblPr>
    <w:tcPr>
      <w:shd w:val="clear" w:color="auto" w:fill="9AA7C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4D7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75A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75A7" w:themeFill="accent6" w:themeFillShade="BF"/>
      </w:tcPr>
    </w:tblStylePr>
    <w:tblStylePr w:type="band1Vert">
      <w:tblPr/>
      <w:tcPr>
        <w:tcBorders>
          <w:top w:val="nil"/>
          <w:left w:val="nil"/>
          <w:bottom w:val="nil"/>
          <w:right w:val="nil"/>
          <w:insideH w:val="nil"/>
          <w:insideV w:val="nil"/>
        </w:tcBorders>
        <w:shd w:val="clear" w:color="auto" w:fill="6175A7" w:themeFill="accent6" w:themeFillShade="BF"/>
      </w:tcPr>
    </w:tblStylePr>
    <w:tblStylePr w:type="band1Horz">
      <w:tblPr/>
      <w:tcPr>
        <w:tcBorders>
          <w:top w:val="nil"/>
          <w:left w:val="nil"/>
          <w:bottom w:val="nil"/>
          <w:right w:val="nil"/>
          <w:insideH w:val="nil"/>
          <w:insideV w:val="nil"/>
        </w:tcBorders>
        <w:shd w:val="clear" w:color="auto" w:fill="6175A7" w:themeFill="accent6" w:themeFillShade="BF"/>
      </w:tcPr>
    </w:tblStylePr>
  </w:style>
  <w:style w:type="table" w:styleId="Eenvoudigetabel1">
    <w:name w:val="Table Simple 1"/>
    <w:basedOn w:val="Standaardtabel"/>
    <w:uiPriority w:val="99"/>
    <w:semiHidden/>
    <w:unhideWhenUsed/>
    <w:rsid w:val="00BC112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C11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BC11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BC11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insideV w:val="single" w:sz="8" w:space="0" w:color="2E5CC9" w:themeColor="accent1" w:themeTint="BF"/>
      </w:tblBorders>
    </w:tblPr>
    <w:tcPr>
      <w:shd w:val="clear" w:color="auto" w:fill="B8C8EE" w:themeFill="accent1" w:themeFillTint="3F"/>
    </w:tcPr>
    <w:tblStylePr w:type="firstRow">
      <w:rPr>
        <w:b/>
        <w:bCs/>
      </w:rPr>
    </w:tblStylePr>
    <w:tblStylePr w:type="lastRow">
      <w:rPr>
        <w:b/>
        <w:bCs/>
      </w:rPr>
      <w:tblPr/>
      <w:tcPr>
        <w:tcBorders>
          <w:top w:val="single" w:sz="18" w:space="0" w:color="2E5CC9" w:themeColor="accent1" w:themeTint="BF"/>
        </w:tcBorders>
      </w:tcPr>
    </w:tblStylePr>
    <w:tblStylePr w:type="firstCol">
      <w:rPr>
        <w:b/>
        <w:bCs/>
      </w:rPr>
    </w:tblStylePr>
    <w:tblStylePr w:type="lastCol">
      <w:rPr>
        <w:b/>
        <w:bCs/>
      </w:r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Gemiddeldraster1-accent2">
    <w:name w:val="Medium Grid 1 Accent 2"/>
    <w:basedOn w:val="Standaardtabel"/>
    <w:uiPriority w:val="67"/>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insideV w:val="single" w:sz="8" w:space="0" w:color="F38259" w:themeColor="accent2" w:themeTint="BF"/>
      </w:tblBorders>
    </w:tblPr>
    <w:tcPr>
      <w:shd w:val="clear" w:color="auto" w:fill="FBD5C8" w:themeFill="accent2" w:themeFillTint="3F"/>
    </w:tcPr>
    <w:tblStylePr w:type="firstRow">
      <w:rPr>
        <w:b/>
        <w:bCs/>
      </w:rPr>
    </w:tblStylePr>
    <w:tblStylePr w:type="lastRow">
      <w:rPr>
        <w:b/>
        <w:bCs/>
      </w:rPr>
      <w:tblPr/>
      <w:tcPr>
        <w:tcBorders>
          <w:top w:val="single" w:sz="18" w:space="0" w:color="F38259" w:themeColor="accent2" w:themeTint="BF"/>
        </w:tcBorders>
      </w:tcPr>
    </w:tblStylePr>
    <w:tblStylePr w:type="firstCol">
      <w:rPr>
        <w:b/>
        <w:bCs/>
      </w:rPr>
    </w:tblStylePr>
    <w:tblStylePr w:type="lastCol">
      <w:rPr>
        <w:b/>
        <w:bCs/>
      </w:r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Gemiddeldraster1-accent3">
    <w:name w:val="Medium Grid 1 Accent 3"/>
    <w:basedOn w:val="Standaardtabel"/>
    <w:uiPriority w:val="67"/>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insideV w:val="single" w:sz="8" w:space="0" w:color="10FFDE" w:themeColor="accent3" w:themeTint="BF"/>
      </w:tblBorders>
    </w:tblPr>
    <w:tcPr>
      <w:shd w:val="clear" w:color="auto" w:fill="B0FFF4" w:themeFill="accent3" w:themeFillTint="3F"/>
    </w:tcPr>
    <w:tblStylePr w:type="firstRow">
      <w:rPr>
        <w:b/>
        <w:bCs/>
      </w:rPr>
    </w:tblStylePr>
    <w:tblStylePr w:type="lastRow">
      <w:rPr>
        <w:b/>
        <w:bCs/>
      </w:rPr>
      <w:tblPr/>
      <w:tcPr>
        <w:tcBorders>
          <w:top w:val="single" w:sz="18" w:space="0" w:color="10FFDE" w:themeColor="accent3" w:themeTint="BF"/>
        </w:tcBorders>
      </w:tcPr>
    </w:tblStylePr>
    <w:tblStylePr w:type="firstCol">
      <w:rPr>
        <w:b/>
        <w:bCs/>
      </w:rPr>
    </w:tblStylePr>
    <w:tblStylePr w:type="lastCol">
      <w:rPr>
        <w:b/>
        <w:bCs/>
      </w:r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Gemiddeldraster1-accent4">
    <w:name w:val="Medium Grid 1 Accent 4"/>
    <w:basedOn w:val="Standaardtabel"/>
    <w:uiPriority w:val="67"/>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insideV w:val="single" w:sz="8" w:space="0" w:color="BF40FF" w:themeColor="accent4" w:themeTint="BF"/>
      </w:tblBorders>
    </w:tblPr>
    <w:tcPr>
      <w:shd w:val="clear" w:color="auto" w:fill="EAC0FF" w:themeFill="accent4" w:themeFillTint="3F"/>
    </w:tcPr>
    <w:tblStylePr w:type="firstRow">
      <w:rPr>
        <w:b/>
        <w:bCs/>
      </w:rPr>
    </w:tblStylePr>
    <w:tblStylePr w:type="lastRow">
      <w:rPr>
        <w:b/>
        <w:bCs/>
      </w:rPr>
      <w:tblPr/>
      <w:tcPr>
        <w:tcBorders>
          <w:top w:val="single" w:sz="18" w:space="0" w:color="BF40FF" w:themeColor="accent4" w:themeTint="BF"/>
        </w:tcBorders>
      </w:tcPr>
    </w:tblStylePr>
    <w:tblStylePr w:type="firstCol">
      <w:rPr>
        <w:b/>
        <w:bCs/>
      </w:rPr>
    </w:tblStylePr>
    <w:tblStylePr w:type="lastCol">
      <w:rPr>
        <w:b/>
        <w:bCs/>
      </w:r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Gemiddeldraster1-accent5">
    <w:name w:val="Medium Grid 1 Accent 5"/>
    <w:basedOn w:val="Standaardtabel"/>
    <w:uiPriority w:val="67"/>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insideV w:val="single" w:sz="8" w:space="0" w:color="79DBE8" w:themeColor="accent5" w:themeTint="BF"/>
      </w:tblBorders>
    </w:tblPr>
    <w:tcPr>
      <w:shd w:val="clear" w:color="auto" w:fill="D2F3F7" w:themeFill="accent5" w:themeFillTint="3F"/>
    </w:tcPr>
    <w:tblStylePr w:type="firstRow">
      <w:rPr>
        <w:b/>
        <w:bCs/>
      </w:rPr>
    </w:tblStylePr>
    <w:tblStylePr w:type="lastRow">
      <w:rPr>
        <w:b/>
        <w:bCs/>
      </w:rPr>
      <w:tblPr/>
      <w:tcPr>
        <w:tcBorders>
          <w:top w:val="single" w:sz="18" w:space="0" w:color="79DBE8" w:themeColor="accent5" w:themeTint="BF"/>
        </w:tcBorders>
      </w:tcPr>
    </w:tblStylePr>
    <w:tblStylePr w:type="firstCol">
      <w:rPr>
        <w:b/>
        <w:bCs/>
      </w:rPr>
    </w:tblStylePr>
    <w:tblStylePr w:type="lastCol">
      <w:rPr>
        <w:b/>
        <w:bCs/>
      </w:r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Gemiddeldraster1-accent6">
    <w:name w:val="Medium Grid 1 Accent 6"/>
    <w:basedOn w:val="Standaardtabel"/>
    <w:uiPriority w:val="67"/>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insideV w:val="single" w:sz="8" w:space="0" w:color="B3BCD5" w:themeColor="accent6" w:themeTint="BF"/>
      </w:tblBorders>
    </w:tblPr>
    <w:tcPr>
      <w:shd w:val="clear" w:color="auto" w:fill="E5E9F1" w:themeFill="accent6" w:themeFillTint="3F"/>
    </w:tcPr>
    <w:tblStylePr w:type="firstRow">
      <w:rPr>
        <w:b/>
        <w:bCs/>
      </w:rPr>
    </w:tblStylePr>
    <w:tblStylePr w:type="lastRow">
      <w:rPr>
        <w:b/>
        <w:bCs/>
      </w:rPr>
      <w:tblPr/>
      <w:tcPr>
        <w:tcBorders>
          <w:top w:val="single" w:sz="18" w:space="0" w:color="B3BCD5" w:themeColor="accent6" w:themeTint="BF"/>
        </w:tcBorders>
      </w:tcPr>
    </w:tblStylePr>
    <w:tblStylePr w:type="firstCol">
      <w:rPr>
        <w:b/>
        <w:bCs/>
      </w:rPr>
    </w:tblStylePr>
    <w:tblStylePr w:type="lastCol">
      <w:rPr>
        <w:b/>
        <w:bCs/>
      </w:r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Gemiddeldraster2">
    <w:name w:val="Medium Grid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cPr>
      <w:shd w:val="clear" w:color="auto" w:fill="B8C8EE" w:themeFill="accent1" w:themeFillTint="3F"/>
    </w:tcPr>
    <w:tblStylePr w:type="firstRow">
      <w:rPr>
        <w:b/>
        <w:bCs/>
        <w:color w:val="000000" w:themeColor="text1"/>
      </w:rPr>
      <w:tblPr/>
      <w:tcPr>
        <w:shd w:val="clear" w:color="auto" w:fill="E3E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D3F2" w:themeFill="accent1" w:themeFillTint="33"/>
      </w:tcPr>
    </w:tblStylePr>
    <w:tblStylePr w:type="band1Vert">
      <w:tblPr/>
      <w:tcPr>
        <w:shd w:val="clear" w:color="auto" w:fill="7191DE" w:themeFill="accent1" w:themeFillTint="7F"/>
      </w:tcPr>
    </w:tblStylePr>
    <w:tblStylePr w:type="band1Horz">
      <w:tblPr/>
      <w:tcPr>
        <w:tcBorders>
          <w:insideH w:val="single" w:sz="6" w:space="0" w:color="1E3C82" w:themeColor="accent1"/>
          <w:insideV w:val="single" w:sz="6" w:space="0" w:color="1E3C82" w:themeColor="accent1"/>
        </w:tcBorders>
        <w:shd w:val="clear" w:color="auto" w:fill="7191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cPr>
      <w:shd w:val="clear" w:color="auto" w:fill="FBD5C8" w:themeFill="accent2" w:themeFillTint="3F"/>
    </w:tcPr>
    <w:tblStylePr w:type="firstRow">
      <w:rPr>
        <w:b/>
        <w:bCs/>
        <w:color w:val="000000" w:themeColor="text1"/>
      </w:rPr>
      <w:tblPr/>
      <w:tcPr>
        <w:shd w:val="clear" w:color="auto" w:fill="FDEE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DD3" w:themeFill="accent2" w:themeFillTint="33"/>
      </w:tcPr>
    </w:tblStylePr>
    <w:tblStylePr w:type="band1Vert">
      <w:tblPr/>
      <w:tcPr>
        <w:shd w:val="clear" w:color="auto" w:fill="F7AC91" w:themeFill="accent2" w:themeFillTint="7F"/>
      </w:tcPr>
    </w:tblStylePr>
    <w:tblStylePr w:type="band1Horz">
      <w:tblPr/>
      <w:tcPr>
        <w:tcBorders>
          <w:insideH w:val="single" w:sz="6" w:space="0" w:color="F05A23" w:themeColor="accent2"/>
          <w:insideV w:val="single" w:sz="6" w:space="0" w:color="F05A23" w:themeColor="accent2"/>
        </w:tcBorders>
        <w:shd w:val="clear" w:color="auto" w:fill="F7AC91"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cPr>
      <w:shd w:val="clear" w:color="auto" w:fill="B0FFF4" w:themeFill="accent3" w:themeFillTint="3F"/>
    </w:tcPr>
    <w:tblStylePr w:type="firstRow">
      <w:rPr>
        <w:b/>
        <w:bCs/>
        <w:color w:val="000000" w:themeColor="text1"/>
      </w:rPr>
      <w:tblPr/>
      <w:tcPr>
        <w:shd w:val="clear" w:color="auto" w:fill="DFFF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FFF6" w:themeFill="accent3" w:themeFillTint="33"/>
      </w:tcPr>
    </w:tblStylePr>
    <w:tblStylePr w:type="band1Vert">
      <w:tblPr/>
      <w:tcPr>
        <w:shd w:val="clear" w:color="auto" w:fill="60FFE9" w:themeFill="accent3" w:themeFillTint="7F"/>
      </w:tcPr>
    </w:tblStylePr>
    <w:tblStylePr w:type="band1Horz">
      <w:tblPr/>
      <w:tcPr>
        <w:tcBorders>
          <w:insideH w:val="single" w:sz="6" w:space="0" w:color="00BFA5" w:themeColor="accent3"/>
          <w:insideV w:val="single" w:sz="6" w:space="0" w:color="00BFA5" w:themeColor="accent3"/>
        </w:tcBorders>
        <w:shd w:val="clear" w:color="auto" w:fill="60FFE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cPr>
      <w:shd w:val="clear" w:color="auto" w:fill="EAC0FF" w:themeFill="accent4" w:themeFillTint="3F"/>
    </w:tcPr>
    <w:tblStylePr w:type="firstRow">
      <w:rPr>
        <w:b/>
        <w:bCs/>
        <w:color w:val="000000" w:themeColor="text1"/>
      </w:rPr>
      <w:tblPr/>
      <w:tcPr>
        <w:shd w:val="clear" w:color="auto" w:fill="F6E6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CCFF" w:themeFill="accent4" w:themeFillTint="33"/>
      </w:tcPr>
    </w:tblStylePr>
    <w:tblStylePr w:type="band1Vert">
      <w:tblPr/>
      <w:tcPr>
        <w:shd w:val="clear" w:color="auto" w:fill="D480FF" w:themeFill="accent4" w:themeFillTint="7F"/>
      </w:tcPr>
    </w:tblStylePr>
    <w:tblStylePr w:type="band1Horz">
      <w:tblPr/>
      <w:tcPr>
        <w:tcBorders>
          <w:insideH w:val="single" w:sz="6" w:space="0" w:color="AA00FF" w:themeColor="accent4"/>
          <w:insideV w:val="single" w:sz="6" w:space="0" w:color="AA00FF" w:themeColor="accent4"/>
        </w:tcBorders>
        <w:shd w:val="clear" w:color="auto" w:fill="D48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cPr>
      <w:shd w:val="clear" w:color="auto" w:fill="D2F3F7" w:themeFill="accent5" w:themeFillTint="3F"/>
    </w:tcPr>
    <w:tblStylePr w:type="firstRow">
      <w:rPr>
        <w:b/>
        <w:bCs/>
        <w:color w:val="000000" w:themeColor="text1"/>
      </w:rPr>
      <w:tblPr/>
      <w:tcPr>
        <w:shd w:val="clear" w:color="auto" w:fill="EDFA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5F9" w:themeFill="accent5" w:themeFillTint="33"/>
      </w:tcPr>
    </w:tblStylePr>
    <w:tblStylePr w:type="band1Vert">
      <w:tblPr/>
      <w:tcPr>
        <w:shd w:val="clear" w:color="auto" w:fill="A6E7F0" w:themeFill="accent5" w:themeFillTint="7F"/>
      </w:tcPr>
    </w:tblStylePr>
    <w:tblStylePr w:type="band1Horz">
      <w:tblPr/>
      <w:tcPr>
        <w:tcBorders>
          <w:insideH w:val="single" w:sz="6" w:space="0" w:color="4DD0E1" w:themeColor="accent5"/>
          <w:insideV w:val="single" w:sz="6" w:space="0" w:color="4DD0E1" w:themeColor="accent5"/>
        </w:tcBorders>
        <w:shd w:val="clear" w:color="auto" w:fill="A6E7F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cPr>
      <w:shd w:val="clear" w:color="auto" w:fill="E5E9F1" w:themeFill="accent6" w:themeFillTint="3F"/>
    </w:tcPr>
    <w:tblStylePr w:type="firstRow">
      <w:rPr>
        <w:b/>
        <w:bCs/>
        <w:color w:val="000000" w:themeColor="text1"/>
      </w:rPr>
      <w:tblPr/>
      <w:tcPr>
        <w:shd w:val="clear" w:color="auto" w:fill="F4F6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DF3" w:themeFill="accent6" w:themeFillTint="33"/>
      </w:tcPr>
    </w:tblStylePr>
    <w:tblStylePr w:type="band1Vert">
      <w:tblPr/>
      <w:tcPr>
        <w:shd w:val="clear" w:color="auto" w:fill="CCD2E3" w:themeFill="accent6" w:themeFillTint="7F"/>
      </w:tcPr>
    </w:tblStylePr>
    <w:tblStylePr w:type="band1Horz">
      <w:tblPr/>
      <w:tcPr>
        <w:tcBorders>
          <w:insideH w:val="single" w:sz="6" w:space="0" w:color="9AA7C7" w:themeColor="accent6"/>
          <w:insideV w:val="single" w:sz="6" w:space="0" w:color="9AA7C7" w:themeColor="accent6"/>
        </w:tcBorders>
        <w:shd w:val="clear" w:color="auto" w:fill="CCD2E3"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C8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3C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3C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91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91DE" w:themeFill="accent1" w:themeFillTint="7F"/>
      </w:tcPr>
    </w:tblStylePr>
  </w:style>
  <w:style w:type="table" w:styleId="Gemiddeldraster3-accent2">
    <w:name w:val="Medium Grid 3 Accent 2"/>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5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A2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A2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C9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C91" w:themeFill="accent2" w:themeFillTint="7F"/>
      </w:tcPr>
    </w:tblStylePr>
  </w:style>
  <w:style w:type="table" w:styleId="Gemiddeldraster3-accent3">
    <w:name w:val="Medium Grid 3 Accent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F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F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F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FFE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FFE9" w:themeFill="accent3" w:themeFillTint="7F"/>
      </w:tcPr>
    </w:tblStylePr>
  </w:style>
  <w:style w:type="table" w:styleId="Gemiddeldraster3-accent4">
    <w:name w:val="Medium Grid 3 Accent 4"/>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C0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00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00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8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80FF" w:themeFill="accent4" w:themeFillTint="7F"/>
      </w:tcPr>
    </w:tblStylePr>
  </w:style>
  <w:style w:type="table" w:styleId="Gemiddeldraster3-accent5">
    <w:name w:val="Medium Grid 3 Accent 5"/>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F3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D0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D0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E7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E7F0" w:themeFill="accent5" w:themeFillTint="7F"/>
      </w:tcPr>
    </w:tblStylePr>
  </w:style>
  <w:style w:type="table" w:styleId="Gemiddeldraster3-accent6">
    <w:name w:val="Medium Grid 3 Accent 6"/>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9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A7C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A7C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2E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2E3" w:themeFill="accent6" w:themeFillTint="7F"/>
      </w:tcPr>
    </w:tblStylePr>
  </w:style>
  <w:style w:type="table" w:styleId="Gemiddeldearcering1">
    <w:name w:val="Medium Shading 1"/>
    <w:basedOn w:val="Standaardtabel"/>
    <w:uiPriority w:val="63"/>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tblBorders>
    </w:tblPr>
    <w:tblStylePr w:type="firstRow">
      <w:pPr>
        <w:spacing w:before="0" w:after="0" w:line="240" w:lineRule="auto"/>
      </w:pPr>
      <w:rPr>
        <w:b/>
        <w:bCs/>
        <w:color w:val="FFFFFF" w:themeColor="background1"/>
      </w:rPr>
      <w:tblPr/>
      <w:tcPr>
        <w:tc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shd w:val="clear" w:color="auto" w:fill="1E3C82" w:themeFill="accent1"/>
      </w:tcPr>
    </w:tblStylePr>
    <w:tblStylePr w:type="lastRow">
      <w:pPr>
        <w:spacing w:before="0" w:after="0" w:line="240" w:lineRule="auto"/>
      </w:pPr>
      <w:rPr>
        <w:b/>
        <w:bCs/>
      </w:rPr>
      <w:tblPr/>
      <w:tcPr>
        <w:tcBorders>
          <w:top w:val="double" w:sz="6"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C8EE" w:themeFill="accent1" w:themeFillTint="3F"/>
      </w:tcPr>
    </w:tblStylePr>
    <w:tblStylePr w:type="band1Horz">
      <w:tblPr/>
      <w:tcPr>
        <w:tcBorders>
          <w:insideH w:val="nil"/>
          <w:insideV w:val="nil"/>
        </w:tcBorders>
        <w:shd w:val="clear" w:color="auto" w:fill="B8C8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tblBorders>
    </w:tblPr>
    <w:tblStylePr w:type="firstRow">
      <w:pPr>
        <w:spacing w:before="0" w:after="0" w:line="240" w:lineRule="auto"/>
      </w:pPr>
      <w:rPr>
        <w:b/>
        <w:bCs/>
        <w:color w:val="FFFFFF" w:themeColor="background1"/>
      </w:rPr>
      <w:tblPr/>
      <w:tcPr>
        <w:tc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shd w:val="clear" w:color="auto" w:fill="F05A23" w:themeFill="accent2"/>
      </w:tcPr>
    </w:tblStylePr>
    <w:tblStylePr w:type="lastRow">
      <w:pPr>
        <w:spacing w:before="0" w:after="0" w:line="240" w:lineRule="auto"/>
      </w:pPr>
      <w:rPr>
        <w:b/>
        <w:bCs/>
      </w:rPr>
      <w:tblPr/>
      <w:tcPr>
        <w:tcBorders>
          <w:top w:val="double" w:sz="6"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5C8" w:themeFill="accent2" w:themeFillTint="3F"/>
      </w:tcPr>
    </w:tblStylePr>
    <w:tblStylePr w:type="band1Horz">
      <w:tblPr/>
      <w:tcPr>
        <w:tcBorders>
          <w:insideH w:val="nil"/>
          <w:insideV w:val="nil"/>
        </w:tcBorders>
        <w:shd w:val="clear" w:color="auto" w:fill="FBD5C8"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tblBorders>
    </w:tblPr>
    <w:tblStylePr w:type="firstRow">
      <w:pPr>
        <w:spacing w:before="0" w:after="0" w:line="240" w:lineRule="auto"/>
      </w:pPr>
      <w:rPr>
        <w:b/>
        <w:bCs/>
        <w:color w:val="FFFFFF" w:themeColor="background1"/>
      </w:rPr>
      <w:tblPr/>
      <w:tcPr>
        <w:tc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shd w:val="clear" w:color="auto" w:fill="00BFA5" w:themeFill="accent3"/>
      </w:tcPr>
    </w:tblStylePr>
    <w:tblStylePr w:type="lastRow">
      <w:pPr>
        <w:spacing w:before="0" w:after="0" w:line="240" w:lineRule="auto"/>
      </w:pPr>
      <w:rPr>
        <w:b/>
        <w:bCs/>
      </w:rPr>
      <w:tblPr/>
      <w:tcPr>
        <w:tcBorders>
          <w:top w:val="double" w:sz="6"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FFF4" w:themeFill="accent3" w:themeFillTint="3F"/>
      </w:tcPr>
    </w:tblStylePr>
    <w:tblStylePr w:type="band1Horz">
      <w:tblPr/>
      <w:tcPr>
        <w:tcBorders>
          <w:insideH w:val="nil"/>
          <w:insideV w:val="nil"/>
        </w:tcBorders>
        <w:shd w:val="clear" w:color="auto" w:fill="B0FFF4"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tblBorders>
    </w:tblPr>
    <w:tblStylePr w:type="firstRow">
      <w:pPr>
        <w:spacing w:before="0" w:after="0" w:line="240" w:lineRule="auto"/>
      </w:pPr>
      <w:rPr>
        <w:b/>
        <w:bCs/>
        <w:color w:val="FFFFFF" w:themeColor="background1"/>
      </w:rPr>
      <w:tblPr/>
      <w:tcPr>
        <w:tc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shd w:val="clear" w:color="auto" w:fill="AA00FF" w:themeFill="accent4"/>
      </w:tcPr>
    </w:tblStylePr>
    <w:tblStylePr w:type="lastRow">
      <w:pPr>
        <w:spacing w:before="0" w:after="0" w:line="240" w:lineRule="auto"/>
      </w:pPr>
      <w:rPr>
        <w:b/>
        <w:bCs/>
      </w:rPr>
      <w:tblPr/>
      <w:tcPr>
        <w:tcBorders>
          <w:top w:val="double" w:sz="6"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C0FF" w:themeFill="accent4" w:themeFillTint="3F"/>
      </w:tcPr>
    </w:tblStylePr>
    <w:tblStylePr w:type="band1Horz">
      <w:tblPr/>
      <w:tcPr>
        <w:tcBorders>
          <w:insideH w:val="nil"/>
          <w:insideV w:val="nil"/>
        </w:tcBorders>
        <w:shd w:val="clear" w:color="auto" w:fill="EAC0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tblBorders>
    </w:tblPr>
    <w:tblStylePr w:type="firstRow">
      <w:pPr>
        <w:spacing w:before="0" w:after="0" w:line="240" w:lineRule="auto"/>
      </w:pPr>
      <w:rPr>
        <w:b/>
        <w:bCs/>
        <w:color w:val="FFFFFF" w:themeColor="background1"/>
      </w:rPr>
      <w:tblPr/>
      <w:tcPr>
        <w:tc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shd w:val="clear" w:color="auto" w:fill="4DD0E1" w:themeFill="accent5"/>
      </w:tcPr>
    </w:tblStylePr>
    <w:tblStylePr w:type="lastRow">
      <w:pPr>
        <w:spacing w:before="0" w:after="0" w:line="240" w:lineRule="auto"/>
      </w:pPr>
      <w:rPr>
        <w:b/>
        <w:bCs/>
      </w:rPr>
      <w:tblPr/>
      <w:tcPr>
        <w:tcBorders>
          <w:top w:val="double" w:sz="6"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F3F7" w:themeFill="accent5" w:themeFillTint="3F"/>
      </w:tcPr>
    </w:tblStylePr>
    <w:tblStylePr w:type="band1Horz">
      <w:tblPr/>
      <w:tcPr>
        <w:tcBorders>
          <w:insideH w:val="nil"/>
          <w:insideV w:val="nil"/>
        </w:tcBorders>
        <w:shd w:val="clear" w:color="auto" w:fill="D2F3F7"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tblBorders>
    </w:tblPr>
    <w:tblStylePr w:type="firstRow">
      <w:pPr>
        <w:spacing w:before="0" w:after="0" w:line="240" w:lineRule="auto"/>
      </w:pPr>
      <w:rPr>
        <w:b/>
        <w:bCs/>
        <w:color w:val="FFFFFF" w:themeColor="background1"/>
      </w:rPr>
      <w:tblPr/>
      <w:tcPr>
        <w:tc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shd w:val="clear" w:color="auto" w:fill="9AA7C7" w:themeFill="accent6"/>
      </w:tcPr>
    </w:tblStylePr>
    <w:tblStylePr w:type="lastRow">
      <w:pPr>
        <w:spacing w:before="0" w:after="0" w:line="240" w:lineRule="auto"/>
      </w:pPr>
      <w:rPr>
        <w:b/>
        <w:bCs/>
      </w:rPr>
      <w:tblPr/>
      <w:tcPr>
        <w:tcBorders>
          <w:top w:val="double" w:sz="6"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9F1" w:themeFill="accent6" w:themeFillTint="3F"/>
      </w:tcPr>
    </w:tblStylePr>
    <w:tblStylePr w:type="band1Horz">
      <w:tblPr/>
      <w:tcPr>
        <w:tcBorders>
          <w:insideH w:val="nil"/>
          <w:insideV w:val="nil"/>
        </w:tcBorders>
        <w:shd w:val="clear" w:color="auto" w:fill="E5E9F1"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3C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3C82" w:themeFill="accent1"/>
      </w:tcPr>
    </w:tblStylePr>
    <w:tblStylePr w:type="lastCol">
      <w:rPr>
        <w:b/>
        <w:bCs/>
        <w:color w:val="FFFFFF" w:themeColor="background1"/>
      </w:rPr>
      <w:tblPr/>
      <w:tcPr>
        <w:tcBorders>
          <w:left w:val="nil"/>
          <w:right w:val="nil"/>
          <w:insideH w:val="nil"/>
          <w:insideV w:val="nil"/>
        </w:tcBorders>
        <w:shd w:val="clear" w:color="auto" w:fill="1E3C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A2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5A23" w:themeFill="accent2"/>
      </w:tcPr>
    </w:tblStylePr>
    <w:tblStylePr w:type="lastCol">
      <w:rPr>
        <w:b/>
        <w:bCs/>
        <w:color w:val="FFFFFF" w:themeColor="background1"/>
      </w:rPr>
      <w:tblPr/>
      <w:tcPr>
        <w:tcBorders>
          <w:left w:val="nil"/>
          <w:right w:val="nil"/>
          <w:insideH w:val="nil"/>
          <w:insideV w:val="nil"/>
        </w:tcBorders>
        <w:shd w:val="clear" w:color="auto" w:fill="F05A2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F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FA5" w:themeFill="accent3"/>
      </w:tcPr>
    </w:tblStylePr>
    <w:tblStylePr w:type="lastCol">
      <w:rPr>
        <w:b/>
        <w:bCs/>
        <w:color w:val="FFFFFF" w:themeColor="background1"/>
      </w:rPr>
      <w:tblPr/>
      <w:tcPr>
        <w:tcBorders>
          <w:left w:val="nil"/>
          <w:right w:val="nil"/>
          <w:insideH w:val="nil"/>
          <w:insideV w:val="nil"/>
        </w:tcBorders>
        <w:shd w:val="clear" w:color="auto" w:fill="00BF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00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00FF" w:themeFill="accent4"/>
      </w:tcPr>
    </w:tblStylePr>
    <w:tblStylePr w:type="lastCol">
      <w:rPr>
        <w:b/>
        <w:bCs/>
        <w:color w:val="FFFFFF" w:themeColor="background1"/>
      </w:rPr>
      <w:tblPr/>
      <w:tcPr>
        <w:tcBorders>
          <w:left w:val="nil"/>
          <w:right w:val="nil"/>
          <w:insideH w:val="nil"/>
          <w:insideV w:val="nil"/>
        </w:tcBorders>
        <w:shd w:val="clear" w:color="auto" w:fill="AA00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D0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D0E1" w:themeFill="accent5"/>
      </w:tcPr>
    </w:tblStylePr>
    <w:tblStylePr w:type="lastCol">
      <w:rPr>
        <w:b/>
        <w:bCs/>
        <w:color w:val="FFFFFF" w:themeColor="background1"/>
      </w:rPr>
      <w:tblPr/>
      <w:tcPr>
        <w:tcBorders>
          <w:left w:val="nil"/>
          <w:right w:val="nil"/>
          <w:insideH w:val="nil"/>
          <w:insideV w:val="nil"/>
        </w:tcBorders>
        <w:shd w:val="clear" w:color="auto" w:fill="4DD0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A7C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A7C7" w:themeFill="accent6"/>
      </w:tcPr>
    </w:tblStylePr>
    <w:tblStylePr w:type="lastCol">
      <w:rPr>
        <w:b/>
        <w:bCs/>
        <w:color w:val="FFFFFF" w:themeColor="background1"/>
      </w:rPr>
      <w:tblPr/>
      <w:tcPr>
        <w:tcBorders>
          <w:left w:val="nil"/>
          <w:right w:val="nil"/>
          <w:insideH w:val="nil"/>
          <w:insideV w:val="nil"/>
        </w:tcBorders>
        <w:shd w:val="clear" w:color="auto" w:fill="9AA7C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C112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C112E"/>
    <w:pPr>
      <w:spacing w:line="240" w:lineRule="auto"/>
    </w:pPr>
    <w:rPr>
      <w:color w:val="000000" w:themeColor="text1"/>
    </w:rPr>
    <w:tblPr>
      <w:tblStyleRowBandSize w:val="1"/>
      <w:tblStyleColBandSize w:val="1"/>
      <w:tblBorders>
        <w:top w:val="single" w:sz="8" w:space="0" w:color="1E3C82" w:themeColor="accent1"/>
        <w:bottom w:val="single" w:sz="8" w:space="0" w:color="1E3C82" w:themeColor="accent1"/>
      </w:tblBorders>
    </w:tblPr>
    <w:tblStylePr w:type="firstRow">
      <w:rPr>
        <w:rFonts w:asciiTheme="majorHAnsi" w:eastAsiaTheme="majorEastAsia" w:hAnsiTheme="majorHAnsi" w:cstheme="majorBidi"/>
      </w:rPr>
      <w:tblPr/>
      <w:tcPr>
        <w:tcBorders>
          <w:top w:val="nil"/>
          <w:bottom w:val="single" w:sz="8" w:space="0" w:color="1E3C82" w:themeColor="accent1"/>
        </w:tcBorders>
      </w:tcPr>
    </w:tblStylePr>
    <w:tblStylePr w:type="lastRow">
      <w:rPr>
        <w:b/>
        <w:bCs/>
        <w:color w:val="44546A" w:themeColor="text2"/>
      </w:rPr>
      <w:tblPr/>
      <w:tcPr>
        <w:tcBorders>
          <w:top w:val="single" w:sz="8" w:space="0" w:color="1E3C82" w:themeColor="accent1"/>
          <w:bottom w:val="single" w:sz="8" w:space="0" w:color="1E3C82" w:themeColor="accent1"/>
        </w:tcBorders>
      </w:tcPr>
    </w:tblStylePr>
    <w:tblStylePr w:type="firstCol">
      <w:rPr>
        <w:b/>
        <w:bCs/>
      </w:rPr>
    </w:tblStylePr>
    <w:tblStylePr w:type="lastCol">
      <w:rPr>
        <w:b/>
        <w:bCs/>
      </w:rPr>
      <w:tblPr/>
      <w:tcPr>
        <w:tcBorders>
          <w:top w:val="single" w:sz="8" w:space="0" w:color="1E3C82" w:themeColor="accent1"/>
          <w:bottom w:val="single" w:sz="8" w:space="0" w:color="1E3C82" w:themeColor="accent1"/>
        </w:tcBorders>
      </w:tcPr>
    </w:tblStylePr>
    <w:tblStylePr w:type="band1Vert">
      <w:tblPr/>
      <w:tcPr>
        <w:shd w:val="clear" w:color="auto" w:fill="B8C8EE" w:themeFill="accent1" w:themeFillTint="3F"/>
      </w:tcPr>
    </w:tblStylePr>
    <w:tblStylePr w:type="band1Horz">
      <w:tblPr/>
      <w:tcPr>
        <w:shd w:val="clear" w:color="auto" w:fill="B8C8EE" w:themeFill="accent1" w:themeFillTint="3F"/>
      </w:tcPr>
    </w:tblStylePr>
  </w:style>
  <w:style w:type="table" w:styleId="Gemiddeldelijst1-accent2">
    <w:name w:val="Medium List 1 Accent 2"/>
    <w:basedOn w:val="Standaardtabel"/>
    <w:uiPriority w:val="65"/>
    <w:rsid w:val="00BC112E"/>
    <w:pPr>
      <w:spacing w:line="240" w:lineRule="auto"/>
    </w:pPr>
    <w:rPr>
      <w:color w:val="000000" w:themeColor="text1"/>
    </w:rPr>
    <w:tblPr>
      <w:tblStyleRowBandSize w:val="1"/>
      <w:tblStyleColBandSize w:val="1"/>
      <w:tblBorders>
        <w:top w:val="single" w:sz="8" w:space="0" w:color="F05A23" w:themeColor="accent2"/>
        <w:bottom w:val="single" w:sz="8" w:space="0" w:color="F05A23" w:themeColor="accent2"/>
      </w:tblBorders>
    </w:tblPr>
    <w:tblStylePr w:type="firstRow">
      <w:rPr>
        <w:rFonts w:asciiTheme="majorHAnsi" w:eastAsiaTheme="majorEastAsia" w:hAnsiTheme="majorHAnsi" w:cstheme="majorBidi"/>
      </w:rPr>
      <w:tblPr/>
      <w:tcPr>
        <w:tcBorders>
          <w:top w:val="nil"/>
          <w:bottom w:val="single" w:sz="8" w:space="0" w:color="F05A23" w:themeColor="accent2"/>
        </w:tcBorders>
      </w:tcPr>
    </w:tblStylePr>
    <w:tblStylePr w:type="lastRow">
      <w:rPr>
        <w:b/>
        <w:bCs/>
        <w:color w:val="44546A" w:themeColor="text2"/>
      </w:rPr>
      <w:tblPr/>
      <w:tcPr>
        <w:tcBorders>
          <w:top w:val="single" w:sz="8" w:space="0" w:color="F05A23" w:themeColor="accent2"/>
          <w:bottom w:val="single" w:sz="8" w:space="0" w:color="F05A23" w:themeColor="accent2"/>
        </w:tcBorders>
      </w:tcPr>
    </w:tblStylePr>
    <w:tblStylePr w:type="firstCol">
      <w:rPr>
        <w:b/>
        <w:bCs/>
      </w:rPr>
    </w:tblStylePr>
    <w:tblStylePr w:type="lastCol">
      <w:rPr>
        <w:b/>
        <w:bCs/>
      </w:rPr>
      <w:tblPr/>
      <w:tcPr>
        <w:tcBorders>
          <w:top w:val="single" w:sz="8" w:space="0" w:color="F05A23" w:themeColor="accent2"/>
          <w:bottom w:val="single" w:sz="8" w:space="0" w:color="F05A23" w:themeColor="accent2"/>
        </w:tcBorders>
      </w:tcPr>
    </w:tblStylePr>
    <w:tblStylePr w:type="band1Vert">
      <w:tblPr/>
      <w:tcPr>
        <w:shd w:val="clear" w:color="auto" w:fill="FBD5C8" w:themeFill="accent2" w:themeFillTint="3F"/>
      </w:tcPr>
    </w:tblStylePr>
    <w:tblStylePr w:type="band1Horz">
      <w:tblPr/>
      <w:tcPr>
        <w:shd w:val="clear" w:color="auto" w:fill="FBD5C8" w:themeFill="accent2" w:themeFillTint="3F"/>
      </w:tcPr>
    </w:tblStylePr>
  </w:style>
  <w:style w:type="table" w:styleId="Gemiddeldelijst1-accent3">
    <w:name w:val="Medium List 1 Accent 3"/>
    <w:basedOn w:val="Standaardtabel"/>
    <w:uiPriority w:val="65"/>
    <w:rsid w:val="00BC112E"/>
    <w:pPr>
      <w:spacing w:line="240" w:lineRule="auto"/>
    </w:pPr>
    <w:rPr>
      <w:color w:val="000000" w:themeColor="text1"/>
    </w:rPr>
    <w:tblPr>
      <w:tblStyleRowBandSize w:val="1"/>
      <w:tblStyleColBandSize w:val="1"/>
      <w:tblBorders>
        <w:top w:val="single" w:sz="8" w:space="0" w:color="00BFA5" w:themeColor="accent3"/>
        <w:bottom w:val="single" w:sz="8" w:space="0" w:color="00BFA5" w:themeColor="accent3"/>
      </w:tblBorders>
    </w:tblPr>
    <w:tblStylePr w:type="firstRow">
      <w:rPr>
        <w:rFonts w:asciiTheme="majorHAnsi" w:eastAsiaTheme="majorEastAsia" w:hAnsiTheme="majorHAnsi" w:cstheme="majorBidi"/>
      </w:rPr>
      <w:tblPr/>
      <w:tcPr>
        <w:tcBorders>
          <w:top w:val="nil"/>
          <w:bottom w:val="single" w:sz="8" w:space="0" w:color="00BFA5" w:themeColor="accent3"/>
        </w:tcBorders>
      </w:tcPr>
    </w:tblStylePr>
    <w:tblStylePr w:type="lastRow">
      <w:rPr>
        <w:b/>
        <w:bCs/>
        <w:color w:val="44546A" w:themeColor="text2"/>
      </w:rPr>
      <w:tblPr/>
      <w:tcPr>
        <w:tcBorders>
          <w:top w:val="single" w:sz="8" w:space="0" w:color="00BFA5" w:themeColor="accent3"/>
          <w:bottom w:val="single" w:sz="8" w:space="0" w:color="00BFA5" w:themeColor="accent3"/>
        </w:tcBorders>
      </w:tcPr>
    </w:tblStylePr>
    <w:tblStylePr w:type="firstCol">
      <w:rPr>
        <w:b/>
        <w:bCs/>
      </w:rPr>
    </w:tblStylePr>
    <w:tblStylePr w:type="lastCol">
      <w:rPr>
        <w:b/>
        <w:bCs/>
      </w:rPr>
      <w:tblPr/>
      <w:tcPr>
        <w:tcBorders>
          <w:top w:val="single" w:sz="8" w:space="0" w:color="00BFA5" w:themeColor="accent3"/>
          <w:bottom w:val="single" w:sz="8" w:space="0" w:color="00BFA5" w:themeColor="accent3"/>
        </w:tcBorders>
      </w:tcPr>
    </w:tblStylePr>
    <w:tblStylePr w:type="band1Vert">
      <w:tblPr/>
      <w:tcPr>
        <w:shd w:val="clear" w:color="auto" w:fill="B0FFF4" w:themeFill="accent3" w:themeFillTint="3F"/>
      </w:tcPr>
    </w:tblStylePr>
    <w:tblStylePr w:type="band1Horz">
      <w:tblPr/>
      <w:tcPr>
        <w:shd w:val="clear" w:color="auto" w:fill="B0FFF4" w:themeFill="accent3" w:themeFillTint="3F"/>
      </w:tcPr>
    </w:tblStylePr>
  </w:style>
  <w:style w:type="table" w:styleId="Gemiddeldelijst1-accent4">
    <w:name w:val="Medium List 1 Accent 4"/>
    <w:basedOn w:val="Standaardtabel"/>
    <w:uiPriority w:val="65"/>
    <w:rsid w:val="00BC112E"/>
    <w:pPr>
      <w:spacing w:line="240" w:lineRule="auto"/>
    </w:pPr>
    <w:rPr>
      <w:color w:val="000000" w:themeColor="text1"/>
    </w:rPr>
    <w:tblPr>
      <w:tblStyleRowBandSize w:val="1"/>
      <w:tblStyleColBandSize w:val="1"/>
      <w:tblBorders>
        <w:top w:val="single" w:sz="8" w:space="0" w:color="AA00FF" w:themeColor="accent4"/>
        <w:bottom w:val="single" w:sz="8" w:space="0" w:color="AA00FF" w:themeColor="accent4"/>
      </w:tblBorders>
    </w:tblPr>
    <w:tblStylePr w:type="firstRow">
      <w:rPr>
        <w:rFonts w:asciiTheme="majorHAnsi" w:eastAsiaTheme="majorEastAsia" w:hAnsiTheme="majorHAnsi" w:cstheme="majorBidi"/>
      </w:rPr>
      <w:tblPr/>
      <w:tcPr>
        <w:tcBorders>
          <w:top w:val="nil"/>
          <w:bottom w:val="single" w:sz="8" w:space="0" w:color="AA00FF" w:themeColor="accent4"/>
        </w:tcBorders>
      </w:tcPr>
    </w:tblStylePr>
    <w:tblStylePr w:type="lastRow">
      <w:rPr>
        <w:b/>
        <w:bCs/>
        <w:color w:val="44546A" w:themeColor="text2"/>
      </w:rPr>
      <w:tblPr/>
      <w:tcPr>
        <w:tcBorders>
          <w:top w:val="single" w:sz="8" w:space="0" w:color="AA00FF" w:themeColor="accent4"/>
          <w:bottom w:val="single" w:sz="8" w:space="0" w:color="AA00FF" w:themeColor="accent4"/>
        </w:tcBorders>
      </w:tcPr>
    </w:tblStylePr>
    <w:tblStylePr w:type="firstCol">
      <w:rPr>
        <w:b/>
        <w:bCs/>
      </w:rPr>
    </w:tblStylePr>
    <w:tblStylePr w:type="lastCol">
      <w:rPr>
        <w:b/>
        <w:bCs/>
      </w:rPr>
      <w:tblPr/>
      <w:tcPr>
        <w:tcBorders>
          <w:top w:val="single" w:sz="8" w:space="0" w:color="AA00FF" w:themeColor="accent4"/>
          <w:bottom w:val="single" w:sz="8" w:space="0" w:color="AA00FF" w:themeColor="accent4"/>
        </w:tcBorders>
      </w:tcPr>
    </w:tblStylePr>
    <w:tblStylePr w:type="band1Vert">
      <w:tblPr/>
      <w:tcPr>
        <w:shd w:val="clear" w:color="auto" w:fill="EAC0FF" w:themeFill="accent4" w:themeFillTint="3F"/>
      </w:tcPr>
    </w:tblStylePr>
    <w:tblStylePr w:type="band1Horz">
      <w:tblPr/>
      <w:tcPr>
        <w:shd w:val="clear" w:color="auto" w:fill="EAC0FF" w:themeFill="accent4" w:themeFillTint="3F"/>
      </w:tcPr>
    </w:tblStylePr>
  </w:style>
  <w:style w:type="table" w:styleId="Gemiddeldelijst1-accent5">
    <w:name w:val="Medium List 1 Accent 5"/>
    <w:basedOn w:val="Standaardtabel"/>
    <w:uiPriority w:val="65"/>
    <w:rsid w:val="00BC112E"/>
    <w:pPr>
      <w:spacing w:line="240" w:lineRule="auto"/>
    </w:pPr>
    <w:rPr>
      <w:color w:val="000000" w:themeColor="text1"/>
    </w:rPr>
    <w:tblPr>
      <w:tblStyleRowBandSize w:val="1"/>
      <w:tblStyleColBandSize w:val="1"/>
      <w:tblBorders>
        <w:top w:val="single" w:sz="8" w:space="0" w:color="4DD0E1" w:themeColor="accent5"/>
        <w:bottom w:val="single" w:sz="8" w:space="0" w:color="4DD0E1" w:themeColor="accent5"/>
      </w:tblBorders>
    </w:tblPr>
    <w:tblStylePr w:type="firstRow">
      <w:rPr>
        <w:rFonts w:asciiTheme="majorHAnsi" w:eastAsiaTheme="majorEastAsia" w:hAnsiTheme="majorHAnsi" w:cstheme="majorBidi"/>
      </w:rPr>
      <w:tblPr/>
      <w:tcPr>
        <w:tcBorders>
          <w:top w:val="nil"/>
          <w:bottom w:val="single" w:sz="8" w:space="0" w:color="4DD0E1" w:themeColor="accent5"/>
        </w:tcBorders>
      </w:tcPr>
    </w:tblStylePr>
    <w:tblStylePr w:type="lastRow">
      <w:rPr>
        <w:b/>
        <w:bCs/>
        <w:color w:val="44546A" w:themeColor="text2"/>
      </w:rPr>
      <w:tblPr/>
      <w:tcPr>
        <w:tcBorders>
          <w:top w:val="single" w:sz="8" w:space="0" w:color="4DD0E1" w:themeColor="accent5"/>
          <w:bottom w:val="single" w:sz="8" w:space="0" w:color="4DD0E1" w:themeColor="accent5"/>
        </w:tcBorders>
      </w:tcPr>
    </w:tblStylePr>
    <w:tblStylePr w:type="firstCol">
      <w:rPr>
        <w:b/>
        <w:bCs/>
      </w:rPr>
    </w:tblStylePr>
    <w:tblStylePr w:type="lastCol">
      <w:rPr>
        <w:b/>
        <w:bCs/>
      </w:rPr>
      <w:tblPr/>
      <w:tcPr>
        <w:tcBorders>
          <w:top w:val="single" w:sz="8" w:space="0" w:color="4DD0E1" w:themeColor="accent5"/>
          <w:bottom w:val="single" w:sz="8" w:space="0" w:color="4DD0E1" w:themeColor="accent5"/>
        </w:tcBorders>
      </w:tcPr>
    </w:tblStylePr>
    <w:tblStylePr w:type="band1Vert">
      <w:tblPr/>
      <w:tcPr>
        <w:shd w:val="clear" w:color="auto" w:fill="D2F3F7" w:themeFill="accent5" w:themeFillTint="3F"/>
      </w:tcPr>
    </w:tblStylePr>
    <w:tblStylePr w:type="band1Horz">
      <w:tblPr/>
      <w:tcPr>
        <w:shd w:val="clear" w:color="auto" w:fill="D2F3F7" w:themeFill="accent5" w:themeFillTint="3F"/>
      </w:tcPr>
    </w:tblStylePr>
  </w:style>
  <w:style w:type="table" w:styleId="Gemiddeldelijst1-accent6">
    <w:name w:val="Medium List 1 Accent 6"/>
    <w:basedOn w:val="Standaardtabel"/>
    <w:uiPriority w:val="65"/>
    <w:rsid w:val="00BC112E"/>
    <w:pPr>
      <w:spacing w:line="240" w:lineRule="auto"/>
    </w:pPr>
    <w:rPr>
      <w:color w:val="000000" w:themeColor="text1"/>
    </w:rPr>
    <w:tblPr>
      <w:tblStyleRowBandSize w:val="1"/>
      <w:tblStyleColBandSize w:val="1"/>
      <w:tblBorders>
        <w:top w:val="single" w:sz="8" w:space="0" w:color="9AA7C7" w:themeColor="accent6"/>
        <w:bottom w:val="single" w:sz="8" w:space="0" w:color="9AA7C7" w:themeColor="accent6"/>
      </w:tblBorders>
    </w:tblPr>
    <w:tblStylePr w:type="firstRow">
      <w:rPr>
        <w:rFonts w:asciiTheme="majorHAnsi" w:eastAsiaTheme="majorEastAsia" w:hAnsiTheme="majorHAnsi" w:cstheme="majorBidi"/>
      </w:rPr>
      <w:tblPr/>
      <w:tcPr>
        <w:tcBorders>
          <w:top w:val="nil"/>
          <w:bottom w:val="single" w:sz="8" w:space="0" w:color="9AA7C7" w:themeColor="accent6"/>
        </w:tcBorders>
      </w:tcPr>
    </w:tblStylePr>
    <w:tblStylePr w:type="lastRow">
      <w:rPr>
        <w:b/>
        <w:bCs/>
        <w:color w:val="44546A" w:themeColor="text2"/>
      </w:rPr>
      <w:tblPr/>
      <w:tcPr>
        <w:tcBorders>
          <w:top w:val="single" w:sz="8" w:space="0" w:color="9AA7C7" w:themeColor="accent6"/>
          <w:bottom w:val="single" w:sz="8" w:space="0" w:color="9AA7C7" w:themeColor="accent6"/>
        </w:tcBorders>
      </w:tcPr>
    </w:tblStylePr>
    <w:tblStylePr w:type="firstCol">
      <w:rPr>
        <w:b/>
        <w:bCs/>
      </w:rPr>
    </w:tblStylePr>
    <w:tblStylePr w:type="lastCol">
      <w:rPr>
        <w:b/>
        <w:bCs/>
      </w:rPr>
      <w:tblPr/>
      <w:tcPr>
        <w:tcBorders>
          <w:top w:val="single" w:sz="8" w:space="0" w:color="9AA7C7" w:themeColor="accent6"/>
          <w:bottom w:val="single" w:sz="8" w:space="0" w:color="9AA7C7" w:themeColor="accent6"/>
        </w:tcBorders>
      </w:tcPr>
    </w:tblStylePr>
    <w:tblStylePr w:type="band1Vert">
      <w:tblPr/>
      <w:tcPr>
        <w:shd w:val="clear" w:color="auto" w:fill="E5E9F1" w:themeFill="accent6" w:themeFillTint="3F"/>
      </w:tcPr>
    </w:tblStylePr>
    <w:tblStylePr w:type="band1Horz">
      <w:tblPr/>
      <w:tcPr>
        <w:shd w:val="clear" w:color="auto" w:fill="E5E9F1" w:themeFill="accent6" w:themeFillTint="3F"/>
      </w:tcPr>
    </w:tblStylePr>
  </w:style>
  <w:style w:type="table" w:styleId="Gemiddeldelijst2">
    <w:name w:val="Medium Lis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rPr>
        <w:sz w:val="24"/>
        <w:szCs w:val="24"/>
      </w:rPr>
      <w:tblPr/>
      <w:tcPr>
        <w:tcBorders>
          <w:top w:val="nil"/>
          <w:left w:val="nil"/>
          <w:bottom w:val="single" w:sz="24" w:space="0" w:color="1E3C82" w:themeColor="accent1"/>
          <w:right w:val="nil"/>
          <w:insideH w:val="nil"/>
          <w:insideV w:val="nil"/>
        </w:tcBorders>
        <w:shd w:val="clear" w:color="auto" w:fill="FFFFFF" w:themeFill="background1"/>
      </w:tcPr>
    </w:tblStylePr>
    <w:tblStylePr w:type="lastRow">
      <w:tblPr/>
      <w:tcPr>
        <w:tcBorders>
          <w:top w:val="single" w:sz="8" w:space="0" w:color="1E3C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3C82" w:themeColor="accent1"/>
          <w:insideH w:val="nil"/>
          <w:insideV w:val="nil"/>
        </w:tcBorders>
        <w:shd w:val="clear" w:color="auto" w:fill="FFFFFF" w:themeFill="background1"/>
      </w:tcPr>
    </w:tblStylePr>
    <w:tblStylePr w:type="lastCol">
      <w:tblPr/>
      <w:tcPr>
        <w:tcBorders>
          <w:top w:val="nil"/>
          <w:left w:val="single" w:sz="8" w:space="0" w:color="1E3C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top w:val="nil"/>
          <w:bottom w:val="nil"/>
          <w:insideH w:val="nil"/>
          <w:insideV w:val="nil"/>
        </w:tcBorders>
        <w:shd w:val="clear" w:color="auto" w:fill="B8C8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rPr>
        <w:sz w:val="24"/>
        <w:szCs w:val="24"/>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tblPr/>
      <w:tcPr>
        <w:tcBorders>
          <w:top w:val="single" w:sz="8" w:space="0" w:color="F05A2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A23" w:themeColor="accent2"/>
          <w:insideH w:val="nil"/>
          <w:insideV w:val="nil"/>
        </w:tcBorders>
        <w:shd w:val="clear" w:color="auto" w:fill="FFFFFF" w:themeFill="background1"/>
      </w:tcPr>
    </w:tblStylePr>
    <w:tblStylePr w:type="lastCol">
      <w:tblPr/>
      <w:tcPr>
        <w:tcBorders>
          <w:top w:val="nil"/>
          <w:left w:val="single" w:sz="8" w:space="0" w:color="F05A2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top w:val="nil"/>
          <w:bottom w:val="nil"/>
          <w:insideH w:val="nil"/>
          <w:insideV w:val="nil"/>
        </w:tcBorders>
        <w:shd w:val="clear" w:color="auto" w:fill="FBD5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rPr>
        <w:sz w:val="24"/>
        <w:szCs w:val="24"/>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tblPr/>
      <w:tcPr>
        <w:tcBorders>
          <w:top w:val="single" w:sz="8" w:space="0" w:color="00BF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FA5" w:themeColor="accent3"/>
          <w:insideH w:val="nil"/>
          <w:insideV w:val="nil"/>
        </w:tcBorders>
        <w:shd w:val="clear" w:color="auto" w:fill="FFFFFF" w:themeFill="background1"/>
      </w:tcPr>
    </w:tblStylePr>
    <w:tblStylePr w:type="lastCol">
      <w:tblPr/>
      <w:tcPr>
        <w:tcBorders>
          <w:top w:val="nil"/>
          <w:left w:val="single" w:sz="8" w:space="0" w:color="00BF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top w:val="nil"/>
          <w:bottom w:val="nil"/>
          <w:insideH w:val="nil"/>
          <w:insideV w:val="nil"/>
        </w:tcBorders>
        <w:shd w:val="clear" w:color="auto" w:fill="B0F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rPr>
        <w:sz w:val="24"/>
        <w:szCs w:val="24"/>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tblPr/>
      <w:tcPr>
        <w:tcBorders>
          <w:top w:val="single" w:sz="8" w:space="0" w:color="AA00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00FF" w:themeColor="accent4"/>
          <w:insideH w:val="nil"/>
          <w:insideV w:val="nil"/>
        </w:tcBorders>
        <w:shd w:val="clear" w:color="auto" w:fill="FFFFFF" w:themeFill="background1"/>
      </w:tcPr>
    </w:tblStylePr>
    <w:tblStylePr w:type="lastCol">
      <w:tblPr/>
      <w:tcPr>
        <w:tcBorders>
          <w:top w:val="nil"/>
          <w:left w:val="single" w:sz="8" w:space="0" w:color="AA00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top w:val="nil"/>
          <w:bottom w:val="nil"/>
          <w:insideH w:val="nil"/>
          <w:insideV w:val="nil"/>
        </w:tcBorders>
        <w:shd w:val="clear" w:color="auto" w:fill="EAC0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rPr>
        <w:sz w:val="24"/>
        <w:szCs w:val="24"/>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tblPr/>
      <w:tcPr>
        <w:tcBorders>
          <w:top w:val="single" w:sz="8" w:space="0" w:color="4DD0E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D0E1" w:themeColor="accent5"/>
          <w:insideH w:val="nil"/>
          <w:insideV w:val="nil"/>
        </w:tcBorders>
        <w:shd w:val="clear" w:color="auto" w:fill="FFFFFF" w:themeFill="background1"/>
      </w:tcPr>
    </w:tblStylePr>
    <w:tblStylePr w:type="lastCol">
      <w:tblPr/>
      <w:tcPr>
        <w:tcBorders>
          <w:top w:val="nil"/>
          <w:left w:val="single" w:sz="8" w:space="0" w:color="4DD0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top w:val="nil"/>
          <w:bottom w:val="nil"/>
          <w:insideH w:val="nil"/>
          <w:insideV w:val="nil"/>
        </w:tcBorders>
        <w:shd w:val="clear" w:color="auto" w:fill="D2F3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rPr>
        <w:sz w:val="24"/>
        <w:szCs w:val="24"/>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tblPr/>
      <w:tcPr>
        <w:tcBorders>
          <w:top w:val="single" w:sz="8" w:space="0" w:color="9AA7C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A7C7" w:themeColor="accent6"/>
          <w:insideH w:val="nil"/>
          <w:insideV w:val="nil"/>
        </w:tcBorders>
        <w:shd w:val="clear" w:color="auto" w:fill="FFFFFF" w:themeFill="background1"/>
      </w:tcPr>
    </w:tblStylePr>
    <w:tblStylePr w:type="lastCol">
      <w:tblPr/>
      <w:tcPr>
        <w:tcBorders>
          <w:top w:val="nil"/>
          <w:left w:val="single" w:sz="8" w:space="0" w:color="9AA7C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top w:val="nil"/>
          <w:bottom w:val="nil"/>
          <w:insideH w:val="nil"/>
          <w:insideV w:val="nil"/>
        </w:tcBorders>
        <w:shd w:val="clear" w:color="auto" w:fill="E5E9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1">
    <w:name w:val="Table Classic 1"/>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C11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C11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6D3F2" w:themeFill="accent1" w:themeFillTint="33"/>
    </w:tcPr>
    <w:tblStylePr w:type="firstRow">
      <w:rPr>
        <w:b/>
        <w:bCs/>
      </w:rPr>
      <w:tblPr/>
      <w:tcPr>
        <w:shd w:val="clear" w:color="auto" w:fill="8DA7E4" w:themeFill="accent1" w:themeFillTint="66"/>
      </w:tcPr>
    </w:tblStylePr>
    <w:tblStylePr w:type="lastRow">
      <w:rPr>
        <w:b/>
        <w:bCs/>
        <w:color w:val="000000" w:themeColor="text1"/>
      </w:rPr>
      <w:tblPr/>
      <w:tcPr>
        <w:shd w:val="clear" w:color="auto" w:fill="8DA7E4" w:themeFill="accent1" w:themeFillTint="66"/>
      </w:tcPr>
    </w:tblStylePr>
    <w:tblStylePr w:type="firstCol">
      <w:rPr>
        <w:color w:val="FFFFFF" w:themeColor="background1"/>
      </w:rPr>
      <w:tblPr/>
      <w:tcPr>
        <w:shd w:val="clear" w:color="auto" w:fill="162C61" w:themeFill="accent1" w:themeFillShade="BF"/>
      </w:tcPr>
    </w:tblStylePr>
    <w:tblStylePr w:type="lastCol">
      <w:rPr>
        <w:color w:val="FFFFFF" w:themeColor="background1"/>
      </w:rPr>
      <w:tblPr/>
      <w:tcPr>
        <w:shd w:val="clear" w:color="auto" w:fill="162C61" w:themeFill="accent1" w:themeFillShade="BF"/>
      </w:tc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Kleurrijkraster-accent2">
    <w:name w:val="Colorful Grid Accent 2"/>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DD3" w:themeFill="accent2" w:themeFillTint="33"/>
    </w:tcPr>
    <w:tblStylePr w:type="firstRow">
      <w:rPr>
        <w:b/>
        <w:bCs/>
      </w:rPr>
      <w:tblPr/>
      <w:tcPr>
        <w:shd w:val="clear" w:color="auto" w:fill="F9BCA7" w:themeFill="accent2" w:themeFillTint="66"/>
      </w:tcPr>
    </w:tblStylePr>
    <w:tblStylePr w:type="lastRow">
      <w:rPr>
        <w:b/>
        <w:bCs/>
        <w:color w:val="000000" w:themeColor="text1"/>
      </w:rPr>
      <w:tblPr/>
      <w:tcPr>
        <w:shd w:val="clear" w:color="auto" w:fill="F9BCA7" w:themeFill="accent2" w:themeFillTint="66"/>
      </w:tcPr>
    </w:tblStylePr>
    <w:tblStylePr w:type="firstCol">
      <w:rPr>
        <w:color w:val="FFFFFF" w:themeColor="background1"/>
      </w:rPr>
      <w:tblPr/>
      <w:tcPr>
        <w:shd w:val="clear" w:color="auto" w:fill="C03D0D" w:themeFill="accent2" w:themeFillShade="BF"/>
      </w:tcPr>
    </w:tblStylePr>
    <w:tblStylePr w:type="lastCol">
      <w:rPr>
        <w:color w:val="FFFFFF" w:themeColor="background1"/>
      </w:rPr>
      <w:tblPr/>
      <w:tcPr>
        <w:shd w:val="clear" w:color="auto" w:fill="C03D0D" w:themeFill="accent2" w:themeFillShade="BF"/>
      </w:tc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Kleurrijkraster-accent3">
    <w:name w:val="Colorful Grid Accent 3"/>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FFFF6" w:themeFill="accent3" w:themeFillTint="33"/>
    </w:tcPr>
    <w:tblStylePr w:type="firstRow">
      <w:rPr>
        <w:b/>
        <w:bCs/>
      </w:rPr>
      <w:tblPr/>
      <w:tcPr>
        <w:shd w:val="clear" w:color="auto" w:fill="7FFFED" w:themeFill="accent3" w:themeFillTint="66"/>
      </w:tcPr>
    </w:tblStylePr>
    <w:tblStylePr w:type="lastRow">
      <w:rPr>
        <w:b/>
        <w:bCs/>
        <w:color w:val="000000" w:themeColor="text1"/>
      </w:rPr>
      <w:tblPr/>
      <w:tcPr>
        <w:shd w:val="clear" w:color="auto" w:fill="7FFFED" w:themeFill="accent3" w:themeFillTint="66"/>
      </w:tcPr>
    </w:tblStylePr>
    <w:tblStylePr w:type="firstCol">
      <w:rPr>
        <w:color w:val="FFFFFF" w:themeColor="background1"/>
      </w:rPr>
      <w:tblPr/>
      <w:tcPr>
        <w:shd w:val="clear" w:color="auto" w:fill="008F7B" w:themeFill="accent3" w:themeFillShade="BF"/>
      </w:tcPr>
    </w:tblStylePr>
    <w:tblStylePr w:type="lastCol">
      <w:rPr>
        <w:color w:val="FFFFFF" w:themeColor="background1"/>
      </w:rPr>
      <w:tblPr/>
      <w:tcPr>
        <w:shd w:val="clear" w:color="auto" w:fill="008F7B" w:themeFill="accent3" w:themeFillShade="BF"/>
      </w:tc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Kleurrijkraster-accent4">
    <w:name w:val="Colorful Grid Accent 4"/>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CCFF" w:themeFill="accent4" w:themeFillTint="33"/>
    </w:tcPr>
    <w:tblStylePr w:type="firstRow">
      <w:rPr>
        <w:b/>
        <w:bCs/>
      </w:rPr>
      <w:tblPr/>
      <w:tcPr>
        <w:shd w:val="clear" w:color="auto" w:fill="DD99FF" w:themeFill="accent4" w:themeFillTint="66"/>
      </w:tcPr>
    </w:tblStylePr>
    <w:tblStylePr w:type="lastRow">
      <w:rPr>
        <w:b/>
        <w:bCs/>
        <w:color w:val="000000" w:themeColor="text1"/>
      </w:rPr>
      <w:tblPr/>
      <w:tcPr>
        <w:shd w:val="clear" w:color="auto" w:fill="DD99FF" w:themeFill="accent4" w:themeFillTint="66"/>
      </w:tcPr>
    </w:tblStylePr>
    <w:tblStylePr w:type="firstCol">
      <w:rPr>
        <w:color w:val="FFFFFF" w:themeColor="background1"/>
      </w:rPr>
      <w:tblPr/>
      <w:tcPr>
        <w:shd w:val="clear" w:color="auto" w:fill="7F00BF" w:themeFill="accent4" w:themeFillShade="BF"/>
      </w:tcPr>
    </w:tblStylePr>
    <w:tblStylePr w:type="lastCol">
      <w:rPr>
        <w:color w:val="FFFFFF" w:themeColor="background1"/>
      </w:rPr>
      <w:tblPr/>
      <w:tcPr>
        <w:shd w:val="clear" w:color="auto" w:fill="7F00BF" w:themeFill="accent4" w:themeFillShade="BF"/>
      </w:tc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Kleurrijkraster-accent5">
    <w:name w:val="Colorful Grid Accent 5"/>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F5F9" w:themeFill="accent5" w:themeFillTint="33"/>
    </w:tcPr>
    <w:tblStylePr w:type="firstRow">
      <w:rPr>
        <w:b/>
        <w:bCs/>
      </w:rPr>
      <w:tblPr/>
      <w:tcPr>
        <w:shd w:val="clear" w:color="auto" w:fill="B7ECF3" w:themeFill="accent5" w:themeFillTint="66"/>
      </w:tcPr>
    </w:tblStylePr>
    <w:tblStylePr w:type="lastRow">
      <w:rPr>
        <w:b/>
        <w:bCs/>
        <w:color w:val="000000" w:themeColor="text1"/>
      </w:rPr>
      <w:tblPr/>
      <w:tcPr>
        <w:shd w:val="clear" w:color="auto" w:fill="B7ECF3" w:themeFill="accent5" w:themeFillTint="66"/>
      </w:tcPr>
    </w:tblStylePr>
    <w:tblStylePr w:type="firstCol">
      <w:rPr>
        <w:color w:val="FFFFFF" w:themeColor="background1"/>
      </w:rPr>
      <w:tblPr/>
      <w:tcPr>
        <w:shd w:val="clear" w:color="auto" w:fill="20AEC1" w:themeFill="accent5" w:themeFillShade="BF"/>
      </w:tcPr>
    </w:tblStylePr>
    <w:tblStylePr w:type="lastCol">
      <w:rPr>
        <w:color w:val="FFFFFF" w:themeColor="background1"/>
      </w:rPr>
      <w:tblPr/>
      <w:tcPr>
        <w:shd w:val="clear" w:color="auto" w:fill="20AEC1" w:themeFill="accent5" w:themeFillShade="BF"/>
      </w:tc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Kleurrijkraster-accent6">
    <w:name w:val="Colorful Grid Accent 6"/>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DF3" w:themeFill="accent6" w:themeFillTint="33"/>
    </w:tcPr>
    <w:tblStylePr w:type="firstRow">
      <w:rPr>
        <w:b/>
        <w:bCs/>
      </w:rPr>
      <w:tblPr/>
      <w:tcPr>
        <w:shd w:val="clear" w:color="auto" w:fill="D6DBE8" w:themeFill="accent6" w:themeFillTint="66"/>
      </w:tcPr>
    </w:tblStylePr>
    <w:tblStylePr w:type="lastRow">
      <w:rPr>
        <w:b/>
        <w:bCs/>
        <w:color w:val="000000" w:themeColor="text1"/>
      </w:rPr>
      <w:tblPr/>
      <w:tcPr>
        <w:shd w:val="clear" w:color="auto" w:fill="D6DBE8" w:themeFill="accent6" w:themeFillTint="66"/>
      </w:tcPr>
    </w:tblStylePr>
    <w:tblStylePr w:type="firstCol">
      <w:rPr>
        <w:color w:val="FFFFFF" w:themeColor="background1"/>
      </w:rPr>
      <w:tblPr/>
      <w:tcPr>
        <w:shd w:val="clear" w:color="auto" w:fill="6175A7" w:themeFill="accent6" w:themeFillShade="BF"/>
      </w:tcPr>
    </w:tblStylePr>
    <w:tblStylePr w:type="lastCol">
      <w:rPr>
        <w:color w:val="FFFFFF" w:themeColor="background1"/>
      </w:rPr>
      <w:tblPr/>
      <w:tcPr>
        <w:shd w:val="clear" w:color="auto" w:fill="6175A7" w:themeFill="accent6" w:themeFillShade="BF"/>
      </w:tc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Kleurrijkearcering">
    <w:name w:val="Colorful Shading"/>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1E3C82" w:themeColor="accent1"/>
        <w:bottom w:val="single" w:sz="4" w:space="0" w:color="1E3C82" w:themeColor="accent1"/>
        <w:right w:val="single" w:sz="4" w:space="0" w:color="1E3C82" w:themeColor="accent1"/>
        <w:insideH w:val="single" w:sz="4" w:space="0" w:color="FFFFFF" w:themeColor="background1"/>
        <w:insideV w:val="single" w:sz="4" w:space="0" w:color="FFFFFF" w:themeColor="background1"/>
      </w:tblBorders>
    </w:tblPr>
    <w:tcPr>
      <w:shd w:val="clear" w:color="auto" w:fill="E3E9F8" w:themeFill="accen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234D" w:themeFill="accent1" w:themeFillShade="99"/>
      </w:tcPr>
    </w:tblStylePr>
    <w:tblStylePr w:type="firstCol">
      <w:rPr>
        <w:color w:val="FFFFFF" w:themeColor="background1"/>
      </w:rPr>
      <w:tblPr/>
      <w:tcPr>
        <w:tcBorders>
          <w:top w:val="nil"/>
          <w:left w:val="nil"/>
          <w:bottom w:val="nil"/>
          <w:right w:val="nil"/>
          <w:insideH w:val="single" w:sz="4" w:space="0" w:color="12234D" w:themeColor="accent1" w:themeShade="99"/>
          <w:insideV w:val="nil"/>
        </w:tcBorders>
        <w:shd w:val="clear" w:color="auto" w:fill="1223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2234D" w:themeFill="accent1" w:themeFillShade="99"/>
      </w:tcPr>
    </w:tblStylePr>
    <w:tblStylePr w:type="band1Vert">
      <w:tblPr/>
      <w:tcPr>
        <w:shd w:val="clear" w:color="auto" w:fill="8DA7E4" w:themeFill="accent1" w:themeFillTint="66"/>
      </w:tcPr>
    </w:tblStylePr>
    <w:tblStylePr w:type="band1Horz">
      <w:tblPr/>
      <w:tcPr>
        <w:shd w:val="clear" w:color="auto" w:fill="7191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F05A23" w:themeColor="accent2"/>
        <w:bottom w:val="single" w:sz="4" w:space="0" w:color="F05A23" w:themeColor="accent2"/>
        <w:right w:val="single" w:sz="4" w:space="0" w:color="F05A23" w:themeColor="accent2"/>
        <w:insideH w:val="single" w:sz="4" w:space="0" w:color="FFFFFF" w:themeColor="background1"/>
        <w:insideV w:val="single" w:sz="4" w:space="0" w:color="FFFFFF" w:themeColor="background1"/>
      </w:tblBorders>
    </w:tblPr>
    <w:tcPr>
      <w:shd w:val="clear" w:color="auto" w:fill="FDEEE9" w:themeFill="accent2"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300A" w:themeFill="accent2" w:themeFillShade="99"/>
      </w:tcPr>
    </w:tblStylePr>
    <w:tblStylePr w:type="firstCol">
      <w:rPr>
        <w:color w:val="FFFFFF" w:themeColor="background1"/>
      </w:rPr>
      <w:tblPr/>
      <w:tcPr>
        <w:tcBorders>
          <w:top w:val="nil"/>
          <w:left w:val="nil"/>
          <w:bottom w:val="nil"/>
          <w:right w:val="nil"/>
          <w:insideH w:val="single" w:sz="4" w:space="0" w:color="9A300A" w:themeColor="accent2" w:themeShade="99"/>
          <w:insideV w:val="nil"/>
        </w:tcBorders>
        <w:shd w:val="clear" w:color="auto" w:fill="9A300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300A" w:themeFill="accent2" w:themeFillShade="99"/>
      </w:tcPr>
    </w:tblStylePr>
    <w:tblStylePr w:type="band1Vert">
      <w:tblPr/>
      <w:tcPr>
        <w:shd w:val="clear" w:color="auto" w:fill="F9BCA7" w:themeFill="accent2" w:themeFillTint="66"/>
      </w:tcPr>
    </w:tblStylePr>
    <w:tblStylePr w:type="band1Horz">
      <w:tblPr/>
      <w:tcPr>
        <w:shd w:val="clear" w:color="auto" w:fill="F7AC91"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C112E"/>
    <w:pPr>
      <w:spacing w:line="240" w:lineRule="auto"/>
    </w:pPr>
    <w:rPr>
      <w:color w:val="000000" w:themeColor="text1"/>
    </w:rPr>
    <w:tblPr>
      <w:tblStyleRowBandSize w:val="1"/>
      <w:tblStyleColBandSize w:val="1"/>
      <w:tblBorders>
        <w:top w:val="single" w:sz="24" w:space="0" w:color="AA00FF" w:themeColor="accent4"/>
        <w:left w:val="single" w:sz="4" w:space="0" w:color="00BFA5" w:themeColor="accent3"/>
        <w:bottom w:val="single" w:sz="4" w:space="0" w:color="00BFA5" w:themeColor="accent3"/>
        <w:right w:val="single" w:sz="4" w:space="0" w:color="00BFA5" w:themeColor="accent3"/>
        <w:insideH w:val="single" w:sz="4" w:space="0" w:color="FFFFFF" w:themeColor="background1"/>
        <w:insideV w:val="single" w:sz="4" w:space="0" w:color="FFFFFF" w:themeColor="background1"/>
      </w:tblBorders>
    </w:tblPr>
    <w:tcPr>
      <w:shd w:val="clear" w:color="auto" w:fill="DFFFFA" w:themeFill="accent3" w:themeFillTint="19"/>
    </w:tcPr>
    <w:tblStylePr w:type="firstRow">
      <w:rPr>
        <w:b/>
        <w:bCs/>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262" w:themeFill="accent3" w:themeFillShade="99"/>
      </w:tcPr>
    </w:tblStylePr>
    <w:tblStylePr w:type="firstCol">
      <w:rPr>
        <w:color w:val="FFFFFF" w:themeColor="background1"/>
      </w:rPr>
      <w:tblPr/>
      <w:tcPr>
        <w:tcBorders>
          <w:top w:val="nil"/>
          <w:left w:val="nil"/>
          <w:bottom w:val="nil"/>
          <w:right w:val="nil"/>
          <w:insideH w:val="single" w:sz="4" w:space="0" w:color="007262" w:themeColor="accent3" w:themeShade="99"/>
          <w:insideV w:val="nil"/>
        </w:tcBorders>
        <w:shd w:val="clear" w:color="auto" w:fill="00726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7262" w:themeFill="accent3" w:themeFillShade="99"/>
      </w:tcPr>
    </w:tblStylePr>
    <w:tblStylePr w:type="band1Vert">
      <w:tblPr/>
      <w:tcPr>
        <w:shd w:val="clear" w:color="auto" w:fill="7FFFED" w:themeFill="accent3" w:themeFillTint="66"/>
      </w:tcPr>
    </w:tblStylePr>
    <w:tblStylePr w:type="band1Horz">
      <w:tblPr/>
      <w:tcPr>
        <w:shd w:val="clear" w:color="auto" w:fill="60FFE9" w:themeFill="accent3" w:themeFillTint="7F"/>
      </w:tcPr>
    </w:tblStylePr>
  </w:style>
  <w:style w:type="table" w:styleId="Kleurrijkearcering-accent4">
    <w:name w:val="Colorful Shading Accent 4"/>
    <w:basedOn w:val="Standaardtabel"/>
    <w:uiPriority w:val="71"/>
    <w:rsid w:val="00BC112E"/>
    <w:pPr>
      <w:spacing w:line="240" w:lineRule="auto"/>
    </w:pPr>
    <w:rPr>
      <w:color w:val="000000" w:themeColor="text1"/>
    </w:rPr>
    <w:tblPr>
      <w:tblStyleRowBandSize w:val="1"/>
      <w:tblStyleColBandSize w:val="1"/>
      <w:tblBorders>
        <w:top w:val="single" w:sz="24" w:space="0" w:color="00BFA5" w:themeColor="accent3"/>
        <w:left w:val="single" w:sz="4" w:space="0" w:color="AA00FF" w:themeColor="accent4"/>
        <w:bottom w:val="single" w:sz="4" w:space="0" w:color="AA00FF" w:themeColor="accent4"/>
        <w:right w:val="single" w:sz="4" w:space="0" w:color="AA00FF" w:themeColor="accent4"/>
        <w:insideH w:val="single" w:sz="4" w:space="0" w:color="FFFFFF" w:themeColor="background1"/>
        <w:insideV w:val="single" w:sz="4" w:space="0" w:color="FFFFFF" w:themeColor="background1"/>
      </w:tblBorders>
    </w:tblPr>
    <w:tcPr>
      <w:shd w:val="clear" w:color="auto" w:fill="F6E6FF" w:themeFill="accent4" w:themeFillTint="19"/>
    </w:tcPr>
    <w:tblStylePr w:type="firstRow">
      <w:rPr>
        <w:b/>
        <w:bCs/>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0099" w:themeFill="accent4" w:themeFillShade="99"/>
      </w:tcPr>
    </w:tblStylePr>
    <w:tblStylePr w:type="firstCol">
      <w:rPr>
        <w:color w:val="FFFFFF" w:themeColor="background1"/>
      </w:rPr>
      <w:tblPr/>
      <w:tcPr>
        <w:tcBorders>
          <w:top w:val="nil"/>
          <w:left w:val="nil"/>
          <w:bottom w:val="nil"/>
          <w:right w:val="nil"/>
          <w:insideH w:val="single" w:sz="4" w:space="0" w:color="660099" w:themeColor="accent4" w:themeShade="99"/>
          <w:insideV w:val="nil"/>
        </w:tcBorders>
        <w:shd w:val="clear" w:color="auto" w:fill="6600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60099" w:themeFill="accent4" w:themeFillShade="99"/>
      </w:tcPr>
    </w:tblStylePr>
    <w:tblStylePr w:type="band1Vert">
      <w:tblPr/>
      <w:tcPr>
        <w:shd w:val="clear" w:color="auto" w:fill="DD99FF" w:themeFill="accent4" w:themeFillTint="66"/>
      </w:tcPr>
    </w:tblStylePr>
    <w:tblStylePr w:type="band1Horz">
      <w:tblPr/>
      <w:tcPr>
        <w:shd w:val="clear" w:color="auto" w:fill="D48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C112E"/>
    <w:pPr>
      <w:spacing w:line="240" w:lineRule="auto"/>
    </w:pPr>
    <w:rPr>
      <w:color w:val="000000" w:themeColor="text1"/>
    </w:rPr>
    <w:tblPr>
      <w:tblStyleRowBandSize w:val="1"/>
      <w:tblStyleColBandSize w:val="1"/>
      <w:tblBorders>
        <w:top w:val="single" w:sz="24" w:space="0" w:color="9AA7C7" w:themeColor="accent6"/>
        <w:left w:val="single" w:sz="4" w:space="0" w:color="4DD0E1" w:themeColor="accent5"/>
        <w:bottom w:val="single" w:sz="4" w:space="0" w:color="4DD0E1" w:themeColor="accent5"/>
        <w:right w:val="single" w:sz="4" w:space="0" w:color="4DD0E1" w:themeColor="accent5"/>
        <w:insideH w:val="single" w:sz="4" w:space="0" w:color="FFFFFF" w:themeColor="background1"/>
        <w:insideV w:val="single" w:sz="4" w:space="0" w:color="FFFFFF" w:themeColor="background1"/>
      </w:tblBorders>
    </w:tblPr>
    <w:tcPr>
      <w:shd w:val="clear" w:color="auto" w:fill="EDFAFC" w:themeFill="accent5" w:themeFillTint="19"/>
    </w:tcPr>
    <w:tblStylePr w:type="firstRow">
      <w:rPr>
        <w:b/>
        <w:bCs/>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B9A" w:themeFill="accent5" w:themeFillShade="99"/>
      </w:tcPr>
    </w:tblStylePr>
    <w:tblStylePr w:type="firstCol">
      <w:rPr>
        <w:color w:val="FFFFFF" w:themeColor="background1"/>
      </w:rPr>
      <w:tblPr/>
      <w:tcPr>
        <w:tcBorders>
          <w:top w:val="nil"/>
          <w:left w:val="nil"/>
          <w:bottom w:val="nil"/>
          <w:right w:val="nil"/>
          <w:insideH w:val="single" w:sz="4" w:space="0" w:color="1A8B9A" w:themeColor="accent5" w:themeShade="99"/>
          <w:insideV w:val="nil"/>
        </w:tcBorders>
        <w:shd w:val="clear" w:color="auto" w:fill="1A8B9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8B9A" w:themeFill="accent5" w:themeFillShade="99"/>
      </w:tcPr>
    </w:tblStylePr>
    <w:tblStylePr w:type="band1Vert">
      <w:tblPr/>
      <w:tcPr>
        <w:shd w:val="clear" w:color="auto" w:fill="B7ECF3" w:themeFill="accent5" w:themeFillTint="66"/>
      </w:tcPr>
    </w:tblStylePr>
    <w:tblStylePr w:type="band1Horz">
      <w:tblPr/>
      <w:tcPr>
        <w:shd w:val="clear" w:color="auto" w:fill="A6E7F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C112E"/>
    <w:pPr>
      <w:spacing w:line="240" w:lineRule="auto"/>
    </w:pPr>
    <w:rPr>
      <w:color w:val="000000" w:themeColor="text1"/>
    </w:rPr>
    <w:tblPr>
      <w:tblStyleRowBandSize w:val="1"/>
      <w:tblStyleColBandSize w:val="1"/>
      <w:tblBorders>
        <w:top w:val="single" w:sz="24" w:space="0" w:color="4DD0E1" w:themeColor="accent5"/>
        <w:left w:val="single" w:sz="4" w:space="0" w:color="9AA7C7" w:themeColor="accent6"/>
        <w:bottom w:val="single" w:sz="4" w:space="0" w:color="9AA7C7" w:themeColor="accent6"/>
        <w:right w:val="single" w:sz="4" w:space="0" w:color="9AA7C7" w:themeColor="accent6"/>
        <w:insideH w:val="single" w:sz="4" w:space="0" w:color="FFFFFF" w:themeColor="background1"/>
        <w:insideV w:val="single" w:sz="4" w:space="0" w:color="FFFFFF" w:themeColor="background1"/>
      </w:tblBorders>
    </w:tblPr>
    <w:tcPr>
      <w:shd w:val="clear" w:color="auto" w:fill="F4F6F9" w:themeFill="accent6" w:themeFillTint="19"/>
    </w:tcPr>
    <w:tblStylePr w:type="firstRow">
      <w:rPr>
        <w:b/>
        <w:bCs/>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5C88" w:themeFill="accent6" w:themeFillShade="99"/>
      </w:tcPr>
    </w:tblStylePr>
    <w:tblStylePr w:type="firstCol">
      <w:rPr>
        <w:color w:val="FFFFFF" w:themeColor="background1"/>
      </w:rPr>
      <w:tblPr/>
      <w:tcPr>
        <w:tcBorders>
          <w:top w:val="nil"/>
          <w:left w:val="nil"/>
          <w:bottom w:val="nil"/>
          <w:right w:val="nil"/>
          <w:insideH w:val="single" w:sz="4" w:space="0" w:color="4B5C88" w:themeColor="accent6" w:themeShade="99"/>
          <w:insideV w:val="nil"/>
        </w:tcBorders>
        <w:shd w:val="clear" w:color="auto" w:fill="4B5C8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5C88" w:themeFill="accent6" w:themeFillShade="99"/>
      </w:tcPr>
    </w:tblStylePr>
    <w:tblStylePr w:type="band1Vert">
      <w:tblPr/>
      <w:tcPr>
        <w:shd w:val="clear" w:color="auto" w:fill="D6DBE8" w:themeFill="accent6" w:themeFillTint="66"/>
      </w:tcPr>
    </w:tblStylePr>
    <w:tblStylePr w:type="band1Horz">
      <w:tblPr/>
      <w:tcPr>
        <w:shd w:val="clear" w:color="auto" w:fill="CCD2E3"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C112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C112E"/>
    <w:pPr>
      <w:spacing w:line="240" w:lineRule="auto"/>
    </w:pPr>
    <w:rPr>
      <w:color w:val="000000" w:themeColor="text1"/>
    </w:rPr>
    <w:tblPr>
      <w:tblStyleRowBandSize w:val="1"/>
      <w:tblStyleColBandSize w:val="1"/>
    </w:tblPr>
    <w:tcPr>
      <w:shd w:val="clear" w:color="auto" w:fill="E3E9F8" w:themeFill="accen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C8EE" w:themeFill="accent1" w:themeFillTint="3F"/>
      </w:tcPr>
    </w:tblStylePr>
    <w:tblStylePr w:type="band1Horz">
      <w:tblPr/>
      <w:tcPr>
        <w:shd w:val="clear" w:color="auto" w:fill="C6D3F2" w:themeFill="accent1" w:themeFillTint="33"/>
      </w:tcPr>
    </w:tblStylePr>
  </w:style>
  <w:style w:type="table" w:styleId="Kleurrijkelijst-accent2">
    <w:name w:val="Colorful List Accent 2"/>
    <w:basedOn w:val="Standaardtabel"/>
    <w:uiPriority w:val="72"/>
    <w:rsid w:val="00BC112E"/>
    <w:pPr>
      <w:spacing w:line="240" w:lineRule="auto"/>
    </w:pPr>
    <w:rPr>
      <w:color w:val="000000" w:themeColor="text1"/>
    </w:rPr>
    <w:tblPr>
      <w:tblStyleRowBandSize w:val="1"/>
      <w:tblStyleColBandSize w:val="1"/>
    </w:tblPr>
    <w:tcPr>
      <w:shd w:val="clear" w:color="auto" w:fill="FDEEE9" w:themeFill="accent2"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5C8" w:themeFill="accent2" w:themeFillTint="3F"/>
      </w:tcPr>
    </w:tblStylePr>
    <w:tblStylePr w:type="band1Horz">
      <w:tblPr/>
      <w:tcPr>
        <w:shd w:val="clear" w:color="auto" w:fill="FCDDD3" w:themeFill="accent2" w:themeFillTint="33"/>
      </w:tcPr>
    </w:tblStylePr>
  </w:style>
  <w:style w:type="table" w:styleId="Kleurrijkelijst-accent3">
    <w:name w:val="Colorful List Accent 3"/>
    <w:basedOn w:val="Standaardtabel"/>
    <w:uiPriority w:val="72"/>
    <w:rsid w:val="00BC112E"/>
    <w:pPr>
      <w:spacing w:line="240" w:lineRule="auto"/>
    </w:pPr>
    <w:rPr>
      <w:color w:val="000000" w:themeColor="text1"/>
    </w:rPr>
    <w:tblPr>
      <w:tblStyleRowBandSize w:val="1"/>
      <w:tblStyleColBandSize w:val="1"/>
    </w:tblPr>
    <w:tcPr>
      <w:shd w:val="clear" w:color="auto" w:fill="DFFFFA" w:themeFill="accent3" w:themeFillTint="19"/>
    </w:tcPr>
    <w:tblStylePr w:type="firstRow">
      <w:rPr>
        <w:b/>
        <w:bCs/>
        <w:color w:val="FFFFFF" w:themeColor="background1"/>
      </w:rPr>
      <w:tblPr/>
      <w:tcPr>
        <w:tcBorders>
          <w:bottom w:val="single" w:sz="12" w:space="0" w:color="FFFFFF" w:themeColor="background1"/>
        </w:tcBorders>
        <w:shd w:val="clear" w:color="auto" w:fill="8800CC" w:themeFill="accent4" w:themeFillShade="CC"/>
      </w:tcPr>
    </w:tblStylePr>
    <w:tblStylePr w:type="lastRow">
      <w:rPr>
        <w:b/>
        <w:bCs/>
        <w:color w:val="8800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FFF4" w:themeFill="accent3" w:themeFillTint="3F"/>
      </w:tcPr>
    </w:tblStylePr>
    <w:tblStylePr w:type="band1Horz">
      <w:tblPr/>
      <w:tcPr>
        <w:shd w:val="clear" w:color="auto" w:fill="BFFFF6" w:themeFill="accent3" w:themeFillTint="33"/>
      </w:tcPr>
    </w:tblStylePr>
  </w:style>
  <w:style w:type="table" w:styleId="Kleurrijkelijst-accent4">
    <w:name w:val="Colorful List Accent 4"/>
    <w:basedOn w:val="Standaardtabel"/>
    <w:uiPriority w:val="72"/>
    <w:rsid w:val="00BC112E"/>
    <w:pPr>
      <w:spacing w:line="240" w:lineRule="auto"/>
    </w:pPr>
    <w:rPr>
      <w:color w:val="000000" w:themeColor="text1"/>
    </w:rPr>
    <w:tblPr>
      <w:tblStyleRowBandSize w:val="1"/>
      <w:tblStyleColBandSize w:val="1"/>
    </w:tblPr>
    <w:tcPr>
      <w:shd w:val="clear" w:color="auto" w:fill="F6E6FF" w:themeFill="accent4" w:themeFillTint="19"/>
    </w:tcPr>
    <w:tblStylePr w:type="firstRow">
      <w:rPr>
        <w:b/>
        <w:bCs/>
        <w:color w:val="FFFFFF" w:themeColor="background1"/>
      </w:rPr>
      <w:tblPr/>
      <w:tcPr>
        <w:tcBorders>
          <w:bottom w:val="single" w:sz="12" w:space="0" w:color="FFFFFF" w:themeColor="background1"/>
        </w:tcBorders>
        <w:shd w:val="clear" w:color="auto" w:fill="009883" w:themeFill="accent3" w:themeFillShade="CC"/>
      </w:tcPr>
    </w:tblStylePr>
    <w:tblStylePr w:type="lastRow">
      <w:rPr>
        <w:b/>
        <w:bCs/>
        <w:color w:val="00988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C0FF" w:themeFill="accent4" w:themeFillTint="3F"/>
      </w:tcPr>
    </w:tblStylePr>
    <w:tblStylePr w:type="band1Horz">
      <w:tblPr/>
      <w:tcPr>
        <w:shd w:val="clear" w:color="auto" w:fill="EECCFF" w:themeFill="accent4" w:themeFillTint="33"/>
      </w:tcPr>
    </w:tblStylePr>
  </w:style>
  <w:style w:type="table" w:styleId="Kleurrijkelijst-accent5">
    <w:name w:val="Colorful List Accent 5"/>
    <w:basedOn w:val="Standaardtabel"/>
    <w:uiPriority w:val="72"/>
    <w:rsid w:val="00BC112E"/>
    <w:pPr>
      <w:spacing w:line="240" w:lineRule="auto"/>
    </w:pPr>
    <w:rPr>
      <w:color w:val="000000" w:themeColor="text1"/>
    </w:rPr>
    <w:tblPr>
      <w:tblStyleRowBandSize w:val="1"/>
      <w:tblStyleColBandSize w:val="1"/>
    </w:tblPr>
    <w:tcPr>
      <w:shd w:val="clear" w:color="auto" w:fill="EDFAFC" w:themeFill="accent5" w:themeFillTint="19"/>
    </w:tcPr>
    <w:tblStylePr w:type="firstRow">
      <w:rPr>
        <w:b/>
        <w:bCs/>
        <w:color w:val="FFFFFF" w:themeColor="background1"/>
      </w:rPr>
      <w:tblPr/>
      <w:tcPr>
        <w:tcBorders>
          <w:bottom w:val="single" w:sz="12" w:space="0" w:color="FFFFFF" w:themeColor="background1"/>
        </w:tcBorders>
        <w:shd w:val="clear" w:color="auto" w:fill="6C7FAD" w:themeFill="accent6" w:themeFillShade="CC"/>
      </w:tcPr>
    </w:tblStylePr>
    <w:tblStylePr w:type="lastRow">
      <w:rPr>
        <w:b/>
        <w:bCs/>
        <w:color w:val="6C7F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F3F7" w:themeFill="accent5" w:themeFillTint="3F"/>
      </w:tcPr>
    </w:tblStylePr>
    <w:tblStylePr w:type="band1Horz">
      <w:tblPr/>
      <w:tcPr>
        <w:shd w:val="clear" w:color="auto" w:fill="DBF5F9" w:themeFill="accent5" w:themeFillTint="33"/>
      </w:tcPr>
    </w:tblStylePr>
  </w:style>
  <w:style w:type="table" w:styleId="Kleurrijkelijst-accent6">
    <w:name w:val="Colorful List Accent 6"/>
    <w:basedOn w:val="Standaardtabel"/>
    <w:uiPriority w:val="72"/>
    <w:rsid w:val="00BC112E"/>
    <w:pPr>
      <w:spacing w:line="240" w:lineRule="auto"/>
    </w:pPr>
    <w:rPr>
      <w:color w:val="000000" w:themeColor="text1"/>
    </w:rPr>
    <w:tblPr>
      <w:tblStyleRowBandSize w:val="1"/>
      <w:tblStyleColBandSize w:val="1"/>
    </w:tblPr>
    <w:tcPr>
      <w:shd w:val="clear" w:color="auto" w:fill="F4F6F9" w:themeFill="accent6" w:themeFillTint="19"/>
    </w:tcPr>
    <w:tblStylePr w:type="firstRow">
      <w:rPr>
        <w:b/>
        <w:bCs/>
        <w:color w:val="FFFFFF" w:themeColor="background1"/>
      </w:rPr>
      <w:tblPr/>
      <w:tcPr>
        <w:tcBorders>
          <w:bottom w:val="single" w:sz="12" w:space="0" w:color="FFFFFF" w:themeColor="background1"/>
        </w:tcBorders>
        <w:shd w:val="clear" w:color="auto" w:fill="23BACE" w:themeFill="accent5" w:themeFillShade="CC"/>
      </w:tcPr>
    </w:tblStylePr>
    <w:tblStylePr w:type="lastRow">
      <w:rPr>
        <w:b/>
        <w:bCs/>
        <w:color w:val="23BAC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9F1" w:themeFill="accent6" w:themeFillTint="3F"/>
      </w:tcPr>
    </w:tblStylePr>
    <w:tblStylePr w:type="band1Horz">
      <w:tblPr/>
      <w:tcPr>
        <w:shd w:val="clear" w:color="auto" w:fill="EAEDF3" w:themeFill="accent6" w:themeFillTint="33"/>
      </w:tcPr>
    </w:tblStylePr>
  </w:style>
  <w:style w:type="table" w:styleId="Kleurrijketabel1">
    <w:name w:val="Table Colorful 1"/>
    <w:basedOn w:val="Standaardtabel"/>
    <w:uiPriority w:val="99"/>
    <w:semiHidden/>
    <w:unhideWhenUsed/>
    <w:rsid w:val="00BC11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C11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C11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18" w:space="0" w:color="1E3C82" w:themeColor="accent1"/>
          <w:right w:val="single" w:sz="8" w:space="0" w:color="1E3C82" w:themeColor="accent1"/>
          <w:insideH w:val="nil"/>
          <w:insideV w:val="single" w:sz="8" w:space="0" w:color="1E3C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insideH w:val="nil"/>
          <w:insideV w:val="single" w:sz="8" w:space="0" w:color="1E3C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shd w:val="clear" w:color="auto" w:fill="B8C8EE" w:themeFill="accent1" w:themeFillTint="3F"/>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shd w:val="clear" w:color="auto" w:fill="B8C8EE" w:themeFill="accent1" w:themeFillTint="3F"/>
      </w:tcPr>
    </w:tblStylePr>
    <w:tblStylePr w:type="band2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tcPr>
    </w:tblStylePr>
  </w:style>
  <w:style w:type="table" w:styleId="Lichtraster-accent2">
    <w:name w:val="Light Grid Accent 2"/>
    <w:basedOn w:val="Standaardtabel"/>
    <w:uiPriority w:val="62"/>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18" w:space="0" w:color="F05A23" w:themeColor="accent2"/>
          <w:right w:val="single" w:sz="8" w:space="0" w:color="F05A23" w:themeColor="accent2"/>
          <w:insideH w:val="nil"/>
          <w:insideV w:val="single" w:sz="8" w:space="0" w:color="F05A2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insideH w:val="nil"/>
          <w:insideV w:val="single" w:sz="8" w:space="0" w:color="F05A2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shd w:val="clear" w:color="auto" w:fill="FBD5C8" w:themeFill="accent2" w:themeFillTint="3F"/>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shd w:val="clear" w:color="auto" w:fill="FBD5C8" w:themeFill="accent2" w:themeFillTint="3F"/>
      </w:tcPr>
    </w:tblStylePr>
    <w:tblStylePr w:type="band2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tcPr>
    </w:tblStylePr>
  </w:style>
  <w:style w:type="table" w:styleId="Lichtraster-accent3">
    <w:name w:val="Light Grid Accent 3"/>
    <w:basedOn w:val="Standaardtabel"/>
    <w:uiPriority w:val="62"/>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18" w:space="0" w:color="00BFA5" w:themeColor="accent3"/>
          <w:right w:val="single" w:sz="8" w:space="0" w:color="00BFA5" w:themeColor="accent3"/>
          <w:insideH w:val="nil"/>
          <w:insideV w:val="single" w:sz="8" w:space="0" w:color="00BF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insideH w:val="nil"/>
          <w:insideV w:val="single" w:sz="8" w:space="0" w:color="00BF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shd w:val="clear" w:color="auto" w:fill="B0FFF4" w:themeFill="accent3" w:themeFillTint="3F"/>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shd w:val="clear" w:color="auto" w:fill="B0FFF4" w:themeFill="accent3" w:themeFillTint="3F"/>
      </w:tcPr>
    </w:tblStylePr>
    <w:tblStylePr w:type="band2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tcPr>
    </w:tblStylePr>
  </w:style>
  <w:style w:type="table" w:styleId="Lichtraster-accent4">
    <w:name w:val="Light Grid Accent 4"/>
    <w:basedOn w:val="Standaardtabel"/>
    <w:uiPriority w:val="62"/>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18" w:space="0" w:color="AA00FF" w:themeColor="accent4"/>
          <w:right w:val="single" w:sz="8" w:space="0" w:color="AA00FF" w:themeColor="accent4"/>
          <w:insideH w:val="nil"/>
          <w:insideV w:val="single" w:sz="8" w:space="0" w:color="AA00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insideH w:val="nil"/>
          <w:insideV w:val="single" w:sz="8" w:space="0" w:color="AA00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shd w:val="clear" w:color="auto" w:fill="EAC0FF" w:themeFill="accent4" w:themeFillTint="3F"/>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shd w:val="clear" w:color="auto" w:fill="EAC0FF" w:themeFill="accent4" w:themeFillTint="3F"/>
      </w:tcPr>
    </w:tblStylePr>
    <w:tblStylePr w:type="band2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tcPr>
    </w:tblStylePr>
  </w:style>
  <w:style w:type="table" w:styleId="Lichtraster-accent5">
    <w:name w:val="Light Grid Accent 5"/>
    <w:basedOn w:val="Standaardtabel"/>
    <w:uiPriority w:val="62"/>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18" w:space="0" w:color="4DD0E1" w:themeColor="accent5"/>
          <w:right w:val="single" w:sz="8" w:space="0" w:color="4DD0E1" w:themeColor="accent5"/>
          <w:insideH w:val="nil"/>
          <w:insideV w:val="single" w:sz="8" w:space="0" w:color="4DD0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insideH w:val="nil"/>
          <w:insideV w:val="single" w:sz="8" w:space="0" w:color="4DD0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shd w:val="clear" w:color="auto" w:fill="D2F3F7" w:themeFill="accent5" w:themeFillTint="3F"/>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shd w:val="clear" w:color="auto" w:fill="D2F3F7" w:themeFill="accent5" w:themeFillTint="3F"/>
      </w:tcPr>
    </w:tblStylePr>
    <w:tblStylePr w:type="band2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tcPr>
    </w:tblStylePr>
  </w:style>
  <w:style w:type="table" w:styleId="Lichtraster-accent6">
    <w:name w:val="Light Grid Accent 6"/>
    <w:basedOn w:val="Standaardtabel"/>
    <w:uiPriority w:val="62"/>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18" w:space="0" w:color="9AA7C7" w:themeColor="accent6"/>
          <w:right w:val="single" w:sz="8" w:space="0" w:color="9AA7C7" w:themeColor="accent6"/>
          <w:insideH w:val="nil"/>
          <w:insideV w:val="single" w:sz="8" w:space="0" w:color="9AA7C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insideH w:val="nil"/>
          <w:insideV w:val="single" w:sz="8" w:space="0" w:color="9AA7C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shd w:val="clear" w:color="auto" w:fill="E5E9F1" w:themeFill="accent6" w:themeFillTint="3F"/>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shd w:val="clear" w:color="auto" w:fill="E5E9F1" w:themeFill="accent6" w:themeFillTint="3F"/>
      </w:tcPr>
    </w:tblStylePr>
    <w:tblStylePr w:type="band2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tcPr>
    </w:tblStylePr>
  </w:style>
  <w:style w:type="table" w:styleId="Lichtearcering">
    <w:name w:val="Light Shading"/>
    <w:basedOn w:val="Standaardtabel"/>
    <w:uiPriority w:val="60"/>
    <w:rsid w:val="00BC112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C112E"/>
    <w:pPr>
      <w:spacing w:line="240" w:lineRule="auto"/>
    </w:pPr>
    <w:rPr>
      <w:color w:val="162C61" w:themeColor="accent1" w:themeShade="BF"/>
    </w:rPr>
    <w:tblPr>
      <w:tblStyleRowBandSize w:val="1"/>
      <w:tblStyleColBandSize w:val="1"/>
      <w:tblBorders>
        <w:top w:val="single" w:sz="8" w:space="0" w:color="1E3C82" w:themeColor="accent1"/>
        <w:bottom w:val="single" w:sz="8" w:space="0" w:color="1E3C82" w:themeColor="accent1"/>
      </w:tblBorders>
    </w:tblPr>
    <w:tblStylePr w:type="fir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la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left w:val="nil"/>
          <w:right w:val="nil"/>
          <w:insideH w:val="nil"/>
          <w:insideV w:val="nil"/>
        </w:tcBorders>
        <w:shd w:val="clear" w:color="auto" w:fill="B8C8EE" w:themeFill="accent1" w:themeFillTint="3F"/>
      </w:tcPr>
    </w:tblStylePr>
  </w:style>
  <w:style w:type="table" w:styleId="Lichtearcering-accent2">
    <w:name w:val="Light Shading Accent 2"/>
    <w:basedOn w:val="Standaardtabel"/>
    <w:uiPriority w:val="60"/>
    <w:rsid w:val="00BC112E"/>
    <w:pPr>
      <w:spacing w:line="240" w:lineRule="auto"/>
    </w:pPr>
    <w:rPr>
      <w:color w:val="C03D0D" w:themeColor="accent2" w:themeShade="BF"/>
    </w:rPr>
    <w:tblPr>
      <w:tblStyleRowBandSize w:val="1"/>
      <w:tblStyleColBandSize w:val="1"/>
      <w:tblBorders>
        <w:top w:val="single" w:sz="8" w:space="0" w:color="F05A23" w:themeColor="accent2"/>
        <w:bottom w:val="single" w:sz="8" w:space="0" w:color="F05A23" w:themeColor="accent2"/>
      </w:tblBorders>
    </w:tblPr>
    <w:tblStylePr w:type="fir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la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left w:val="nil"/>
          <w:right w:val="nil"/>
          <w:insideH w:val="nil"/>
          <w:insideV w:val="nil"/>
        </w:tcBorders>
        <w:shd w:val="clear" w:color="auto" w:fill="FBD5C8" w:themeFill="accent2" w:themeFillTint="3F"/>
      </w:tcPr>
    </w:tblStylePr>
  </w:style>
  <w:style w:type="table" w:styleId="Lichtearcering-accent3">
    <w:name w:val="Light Shading Accent 3"/>
    <w:basedOn w:val="Standaardtabel"/>
    <w:uiPriority w:val="60"/>
    <w:rsid w:val="00BC112E"/>
    <w:pPr>
      <w:spacing w:line="240" w:lineRule="auto"/>
    </w:pPr>
    <w:rPr>
      <w:color w:val="008F7B" w:themeColor="accent3" w:themeShade="BF"/>
    </w:rPr>
    <w:tblPr>
      <w:tblStyleRowBandSize w:val="1"/>
      <w:tblStyleColBandSize w:val="1"/>
      <w:tblBorders>
        <w:top w:val="single" w:sz="8" w:space="0" w:color="00BFA5" w:themeColor="accent3"/>
        <w:bottom w:val="single" w:sz="8" w:space="0" w:color="00BFA5" w:themeColor="accent3"/>
      </w:tblBorders>
    </w:tblPr>
    <w:tblStylePr w:type="fir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la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left w:val="nil"/>
          <w:right w:val="nil"/>
          <w:insideH w:val="nil"/>
          <w:insideV w:val="nil"/>
        </w:tcBorders>
        <w:shd w:val="clear" w:color="auto" w:fill="B0FFF4" w:themeFill="accent3" w:themeFillTint="3F"/>
      </w:tcPr>
    </w:tblStylePr>
  </w:style>
  <w:style w:type="table" w:styleId="Lichtearcering-accent4">
    <w:name w:val="Light Shading Accent 4"/>
    <w:basedOn w:val="Standaardtabel"/>
    <w:uiPriority w:val="60"/>
    <w:rsid w:val="00BC112E"/>
    <w:pPr>
      <w:spacing w:line="240" w:lineRule="auto"/>
    </w:pPr>
    <w:rPr>
      <w:color w:val="7F00BF" w:themeColor="accent4" w:themeShade="BF"/>
    </w:rPr>
    <w:tblPr>
      <w:tblStyleRowBandSize w:val="1"/>
      <w:tblStyleColBandSize w:val="1"/>
      <w:tblBorders>
        <w:top w:val="single" w:sz="8" w:space="0" w:color="AA00FF" w:themeColor="accent4"/>
        <w:bottom w:val="single" w:sz="8" w:space="0" w:color="AA00FF" w:themeColor="accent4"/>
      </w:tblBorders>
    </w:tblPr>
    <w:tblStylePr w:type="fir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la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left w:val="nil"/>
          <w:right w:val="nil"/>
          <w:insideH w:val="nil"/>
          <w:insideV w:val="nil"/>
        </w:tcBorders>
        <w:shd w:val="clear" w:color="auto" w:fill="EAC0FF" w:themeFill="accent4" w:themeFillTint="3F"/>
      </w:tcPr>
    </w:tblStylePr>
  </w:style>
  <w:style w:type="table" w:styleId="Lichtearcering-accent5">
    <w:name w:val="Light Shading Accent 5"/>
    <w:basedOn w:val="Standaardtabel"/>
    <w:uiPriority w:val="60"/>
    <w:rsid w:val="00BC112E"/>
    <w:pPr>
      <w:spacing w:line="240" w:lineRule="auto"/>
    </w:pPr>
    <w:rPr>
      <w:color w:val="20AEC1" w:themeColor="accent5" w:themeShade="BF"/>
    </w:rPr>
    <w:tblPr>
      <w:tblStyleRowBandSize w:val="1"/>
      <w:tblStyleColBandSize w:val="1"/>
      <w:tblBorders>
        <w:top w:val="single" w:sz="8" w:space="0" w:color="4DD0E1" w:themeColor="accent5"/>
        <w:bottom w:val="single" w:sz="8" w:space="0" w:color="4DD0E1" w:themeColor="accent5"/>
      </w:tblBorders>
    </w:tblPr>
    <w:tblStylePr w:type="fir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la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left w:val="nil"/>
          <w:right w:val="nil"/>
          <w:insideH w:val="nil"/>
          <w:insideV w:val="nil"/>
        </w:tcBorders>
        <w:shd w:val="clear" w:color="auto" w:fill="D2F3F7" w:themeFill="accent5" w:themeFillTint="3F"/>
      </w:tcPr>
    </w:tblStylePr>
  </w:style>
  <w:style w:type="table" w:styleId="Lichtearcering-accent6">
    <w:name w:val="Light Shading Accent 6"/>
    <w:basedOn w:val="Standaardtabel"/>
    <w:uiPriority w:val="60"/>
    <w:rsid w:val="00BC112E"/>
    <w:pPr>
      <w:spacing w:line="240" w:lineRule="auto"/>
    </w:pPr>
    <w:rPr>
      <w:color w:val="6175A7" w:themeColor="accent6" w:themeShade="BF"/>
    </w:rPr>
    <w:tblPr>
      <w:tblStyleRowBandSize w:val="1"/>
      <w:tblStyleColBandSize w:val="1"/>
      <w:tblBorders>
        <w:top w:val="single" w:sz="8" w:space="0" w:color="9AA7C7" w:themeColor="accent6"/>
        <w:bottom w:val="single" w:sz="8" w:space="0" w:color="9AA7C7" w:themeColor="accent6"/>
      </w:tblBorders>
    </w:tblPr>
    <w:tblStylePr w:type="fir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la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left w:val="nil"/>
          <w:right w:val="nil"/>
          <w:insideH w:val="nil"/>
          <w:insideV w:val="nil"/>
        </w:tcBorders>
        <w:shd w:val="clear" w:color="auto" w:fill="E5E9F1" w:themeFill="accent6" w:themeFillTint="3F"/>
      </w:tcPr>
    </w:tblStylePr>
  </w:style>
  <w:style w:type="table" w:styleId="Lichtelijst">
    <w:name w:val="Light List"/>
    <w:basedOn w:val="Standaardtabel"/>
    <w:uiPriority w:val="61"/>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pPr>
        <w:spacing w:before="0" w:after="0" w:line="240" w:lineRule="auto"/>
      </w:pPr>
      <w:rPr>
        <w:b/>
        <w:bCs/>
        <w:color w:val="FFFFFF" w:themeColor="background1"/>
      </w:rPr>
      <w:tblPr/>
      <w:tcPr>
        <w:shd w:val="clear" w:color="auto" w:fill="1E3C82" w:themeFill="accent1"/>
      </w:tcPr>
    </w:tblStylePr>
    <w:tblStylePr w:type="lastRow">
      <w:pPr>
        <w:spacing w:before="0" w:after="0" w:line="240" w:lineRule="auto"/>
      </w:pPr>
      <w:rPr>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tcBorders>
      </w:tcPr>
    </w:tblStylePr>
    <w:tblStylePr w:type="firstCol">
      <w:rPr>
        <w:b/>
        <w:bCs/>
      </w:rPr>
    </w:tblStylePr>
    <w:tblStylePr w:type="lastCol">
      <w:rPr>
        <w:b/>
        <w:bCs/>
      </w:r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style>
  <w:style w:type="table" w:styleId="Lichtelijst-accent2">
    <w:name w:val="Light List Accent 2"/>
    <w:basedOn w:val="Standaardtabel"/>
    <w:uiPriority w:val="61"/>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pPr>
        <w:spacing w:before="0" w:after="0" w:line="240" w:lineRule="auto"/>
      </w:pPr>
      <w:rPr>
        <w:b/>
        <w:bCs/>
        <w:color w:val="FFFFFF" w:themeColor="background1"/>
      </w:rPr>
      <w:tblPr/>
      <w:tcPr>
        <w:shd w:val="clear" w:color="auto" w:fill="F05A23" w:themeFill="accent2"/>
      </w:tcPr>
    </w:tblStylePr>
    <w:tblStylePr w:type="lastRow">
      <w:pPr>
        <w:spacing w:before="0" w:after="0" w:line="240" w:lineRule="auto"/>
      </w:pPr>
      <w:rPr>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tcBorders>
      </w:tcPr>
    </w:tblStylePr>
    <w:tblStylePr w:type="firstCol">
      <w:rPr>
        <w:b/>
        <w:bCs/>
      </w:rPr>
    </w:tblStylePr>
    <w:tblStylePr w:type="lastCol">
      <w:rPr>
        <w:b/>
        <w:bCs/>
      </w:r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style>
  <w:style w:type="table" w:styleId="Lichtelijst-accent3">
    <w:name w:val="Light List Accent 3"/>
    <w:basedOn w:val="Standaardtabel"/>
    <w:uiPriority w:val="61"/>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pPr>
        <w:spacing w:before="0" w:after="0" w:line="240" w:lineRule="auto"/>
      </w:pPr>
      <w:rPr>
        <w:b/>
        <w:bCs/>
        <w:color w:val="FFFFFF" w:themeColor="background1"/>
      </w:rPr>
      <w:tblPr/>
      <w:tcPr>
        <w:shd w:val="clear" w:color="auto" w:fill="00BFA5" w:themeFill="accent3"/>
      </w:tcPr>
    </w:tblStylePr>
    <w:tblStylePr w:type="lastRow">
      <w:pPr>
        <w:spacing w:before="0" w:after="0" w:line="240" w:lineRule="auto"/>
      </w:pPr>
      <w:rPr>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tcBorders>
      </w:tcPr>
    </w:tblStylePr>
    <w:tblStylePr w:type="firstCol">
      <w:rPr>
        <w:b/>
        <w:bCs/>
      </w:rPr>
    </w:tblStylePr>
    <w:tblStylePr w:type="lastCol">
      <w:rPr>
        <w:b/>
        <w:bCs/>
      </w:r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style>
  <w:style w:type="table" w:styleId="Lichtelijst-accent4">
    <w:name w:val="Light List Accent 4"/>
    <w:basedOn w:val="Standaardtabel"/>
    <w:uiPriority w:val="61"/>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pPr>
        <w:spacing w:before="0" w:after="0" w:line="240" w:lineRule="auto"/>
      </w:pPr>
      <w:rPr>
        <w:b/>
        <w:bCs/>
        <w:color w:val="FFFFFF" w:themeColor="background1"/>
      </w:rPr>
      <w:tblPr/>
      <w:tcPr>
        <w:shd w:val="clear" w:color="auto" w:fill="AA00FF" w:themeFill="accent4"/>
      </w:tcPr>
    </w:tblStylePr>
    <w:tblStylePr w:type="lastRow">
      <w:pPr>
        <w:spacing w:before="0" w:after="0" w:line="240" w:lineRule="auto"/>
      </w:pPr>
      <w:rPr>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tcBorders>
      </w:tcPr>
    </w:tblStylePr>
    <w:tblStylePr w:type="firstCol">
      <w:rPr>
        <w:b/>
        <w:bCs/>
      </w:rPr>
    </w:tblStylePr>
    <w:tblStylePr w:type="lastCol">
      <w:rPr>
        <w:b/>
        <w:bCs/>
      </w:r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style>
  <w:style w:type="table" w:styleId="Lichtelijst-accent5">
    <w:name w:val="Light List Accent 5"/>
    <w:basedOn w:val="Standaardtabel"/>
    <w:uiPriority w:val="61"/>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pPr>
        <w:spacing w:before="0" w:after="0" w:line="240" w:lineRule="auto"/>
      </w:pPr>
      <w:rPr>
        <w:b/>
        <w:bCs/>
        <w:color w:val="FFFFFF" w:themeColor="background1"/>
      </w:rPr>
      <w:tblPr/>
      <w:tcPr>
        <w:shd w:val="clear" w:color="auto" w:fill="4DD0E1" w:themeFill="accent5"/>
      </w:tcPr>
    </w:tblStylePr>
    <w:tblStylePr w:type="lastRow">
      <w:pPr>
        <w:spacing w:before="0" w:after="0" w:line="240" w:lineRule="auto"/>
      </w:pPr>
      <w:rPr>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tcBorders>
      </w:tcPr>
    </w:tblStylePr>
    <w:tblStylePr w:type="firstCol">
      <w:rPr>
        <w:b/>
        <w:bCs/>
      </w:rPr>
    </w:tblStylePr>
    <w:tblStylePr w:type="lastCol">
      <w:rPr>
        <w:b/>
        <w:bCs/>
      </w:r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style>
  <w:style w:type="table" w:styleId="Lichtelijst-accent6">
    <w:name w:val="Light List Accent 6"/>
    <w:basedOn w:val="Standaardtabel"/>
    <w:uiPriority w:val="61"/>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pPr>
        <w:spacing w:before="0" w:after="0" w:line="240" w:lineRule="auto"/>
      </w:pPr>
      <w:rPr>
        <w:b/>
        <w:bCs/>
        <w:color w:val="FFFFFF" w:themeColor="background1"/>
      </w:rPr>
      <w:tblPr/>
      <w:tcPr>
        <w:shd w:val="clear" w:color="auto" w:fill="9AA7C7" w:themeFill="accent6"/>
      </w:tcPr>
    </w:tblStylePr>
    <w:tblStylePr w:type="lastRow">
      <w:pPr>
        <w:spacing w:before="0" w:after="0" w:line="240" w:lineRule="auto"/>
      </w:pPr>
      <w:rPr>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tcBorders>
      </w:tcPr>
    </w:tblStylePr>
    <w:tblStylePr w:type="firstCol">
      <w:rPr>
        <w:b/>
        <w:bCs/>
      </w:rPr>
    </w:tblStylePr>
    <w:tblStylePr w:type="lastCol">
      <w:rPr>
        <w:b/>
        <w:bCs/>
      </w:r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style>
  <w:style w:type="table" w:styleId="Professioneletabel">
    <w:name w:val="Table Professional"/>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BC11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C11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C11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C112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C11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BC11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C11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C11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C11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C112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C11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C11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C11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C11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C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BC11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C11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BC11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C11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C11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ettersAfkortingen">
    <w:name w:val="Letters Afkortingen"/>
    <w:basedOn w:val="Standaard"/>
    <w:rsid w:val="007F267F"/>
    <w:pPr>
      <w:keepNext/>
      <w:spacing w:before="320" w:after="320" w:line="240" w:lineRule="auto"/>
    </w:pPr>
    <w:rPr>
      <w:b/>
      <w:color w:val="1E3C82" w:themeColor="accent1"/>
      <w:sz w:val="36"/>
    </w:rPr>
  </w:style>
  <w:style w:type="paragraph" w:customStyle="1" w:styleId="NaamAdres">
    <w:name w:val="Naam Adres"/>
    <w:basedOn w:val="Standaard"/>
    <w:next w:val="Standaard"/>
    <w:rsid w:val="009C0790"/>
    <w:pPr>
      <w:spacing w:after="280"/>
    </w:pPr>
    <w:rPr>
      <w:b/>
      <w:color w:val="FFFFFF" w:themeColor="background1"/>
    </w:rPr>
  </w:style>
  <w:style w:type="paragraph" w:customStyle="1" w:styleId="Adres">
    <w:name w:val="Adres"/>
    <w:basedOn w:val="Standaard"/>
    <w:rsid w:val="00CA0B75"/>
    <w:rPr>
      <w:noProof/>
      <w:color w:val="FFFFFF" w:themeColor="background1"/>
    </w:rPr>
  </w:style>
  <w:style w:type="table" w:customStyle="1" w:styleId="LVNLTabelBlauw">
    <w:name w:val="LVNL Tabel Blauw"/>
    <w:basedOn w:val="LVNLTabel"/>
    <w:uiPriority w:val="99"/>
    <w:rsid w:val="00C24FF8"/>
    <w:pPr>
      <w:spacing w:line="280" w:lineRule="atLeast"/>
    </w:pPr>
    <w:tblPr>
      <w:tblStyleRowBandSize w:val="1"/>
    </w:tblPr>
    <w:tblStylePr w:type="firstRow">
      <w:rPr>
        <w:rFonts w:asciiTheme="minorHAnsi" w:hAnsiTheme="minorHAnsi"/>
        <w:b/>
        <w:i w:val="0"/>
        <w:sz w:val="14"/>
      </w:rPr>
      <w:tblPr/>
      <w:tcPr>
        <w:shd w:val="clear" w:color="auto" w:fill="7087BE"/>
      </w:tcPr>
    </w:tblStylePr>
    <w:tblStylePr w:type="band1Vert">
      <w:tblPr/>
      <w:tcPr>
        <w:shd w:val="clear" w:color="auto" w:fill="7087BE"/>
      </w:tcPr>
    </w:tblStylePr>
    <w:tblStylePr w:type="band2Vert">
      <w:tblPr/>
      <w:tcPr>
        <w:shd w:val="clear" w:color="auto" w:fill="BBC4D9"/>
      </w:tcPr>
    </w:tblStylePr>
    <w:tblStylePr w:type="band2Horz">
      <w:tblPr/>
      <w:tcPr>
        <w:shd w:val="clear" w:color="auto" w:fill="BBC4D9"/>
      </w:tcPr>
    </w:tblStylePr>
  </w:style>
  <w:style w:type="paragraph" w:customStyle="1" w:styleId="VoetrapportPortraitRechts">
    <w:name w:val="Voetrapport Portrait Rechts"/>
    <w:rsid w:val="007F267F"/>
    <w:pPr>
      <w:tabs>
        <w:tab w:val="left" w:pos="567"/>
        <w:tab w:val="left" w:pos="7088"/>
        <w:tab w:val="right" w:pos="8505"/>
      </w:tabs>
    </w:pPr>
    <w:rPr>
      <w:rFonts w:ascii="Calibri" w:hAnsi="Calibri"/>
      <w:color w:val="1E3C82" w:themeColor="accent1"/>
      <w:sz w:val="14"/>
    </w:rPr>
  </w:style>
  <w:style w:type="paragraph" w:customStyle="1" w:styleId="VoetrapportLandscapeRechts">
    <w:name w:val="Voetrapport Landscape Rechts"/>
    <w:basedOn w:val="VoetrapportPortraitRechts"/>
    <w:rsid w:val="00452B8C"/>
  </w:style>
  <w:style w:type="paragraph" w:customStyle="1" w:styleId="Covertekst">
    <w:name w:val="Covertekst"/>
    <w:basedOn w:val="Voettekst"/>
    <w:rsid w:val="00B547CC"/>
    <w:rPr>
      <w:color w:val="1E3C82" w:themeColor="accent1"/>
      <w:sz w:val="20"/>
    </w:rPr>
  </w:style>
  <w:style w:type="paragraph" w:customStyle="1" w:styleId="VoetRapportPortraitLinks">
    <w:name w:val="VoetRapport Portrait Links"/>
    <w:basedOn w:val="Voettekst"/>
    <w:rsid w:val="00006B15"/>
    <w:pPr>
      <w:tabs>
        <w:tab w:val="left" w:pos="624"/>
        <w:tab w:val="right" w:pos="7881"/>
      </w:tabs>
    </w:pPr>
    <w:rPr>
      <w:rFonts w:asciiTheme="minorHAnsi" w:hAnsiTheme="minorHAnsi"/>
      <w:color w:val="1E3C82" w:themeColor="accent1"/>
    </w:rPr>
  </w:style>
  <w:style w:type="paragraph" w:customStyle="1" w:styleId="LaatstePag">
    <w:name w:val="LaatstePag"/>
    <w:basedOn w:val="Standaard"/>
    <w:next w:val="Standaard"/>
    <w:rsid w:val="003D4AAA"/>
    <w:pPr>
      <w:pageBreakBefore/>
    </w:pPr>
  </w:style>
  <w:style w:type="character" w:customStyle="1" w:styleId="Kop5Char">
    <w:name w:val="Kop 5 Char"/>
    <w:basedOn w:val="Standaardalinea-lettertype"/>
    <w:link w:val="Kop5"/>
    <w:uiPriority w:val="9"/>
    <w:rsid w:val="0015786C"/>
    <w:rPr>
      <w:rFonts w:asciiTheme="majorHAnsi" w:eastAsiaTheme="majorEastAsia" w:hAnsiTheme="majorHAnsi" w:cstheme="majorBidi"/>
      <w:b/>
      <w:color w:val="1E3C82" w:themeColor="accent1"/>
    </w:rPr>
  </w:style>
  <w:style w:type="character" w:styleId="Verwijzingopmerking">
    <w:name w:val="annotation reference"/>
    <w:basedOn w:val="Standaardalinea-lettertype"/>
    <w:uiPriority w:val="99"/>
    <w:semiHidden/>
    <w:unhideWhenUsed/>
    <w:rsid w:val="00FC1CEF"/>
    <w:rPr>
      <w:sz w:val="16"/>
      <w:szCs w:val="16"/>
    </w:rPr>
  </w:style>
  <w:style w:type="paragraph" w:styleId="Tekstopmerking">
    <w:name w:val="annotation text"/>
    <w:basedOn w:val="Standaard"/>
    <w:link w:val="TekstopmerkingChar"/>
    <w:uiPriority w:val="99"/>
    <w:unhideWhenUsed/>
    <w:rsid w:val="00FC1CEF"/>
    <w:pPr>
      <w:spacing w:line="240" w:lineRule="auto"/>
    </w:pPr>
  </w:style>
  <w:style w:type="character" w:customStyle="1" w:styleId="TekstopmerkingChar">
    <w:name w:val="Tekst opmerking Char"/>
    <w:basedOn w:val="Standaardalinea-lettertype"/>
    <w:link w:val="Tekstopmerking"/>
    <w:uiPriority w:val="99"/>
    <w:rsid w:val="00FC1CEF"/>
    <w:rPr>
      <w:rFonts w:ascii="Calibri" w:hAnsi="Calibri"/>
      <w:lang w:val="en-GB"/>
    </w:rPr>
  </w:style>
  <w:style w:type="paragraph" w:styleId="Onderwerpvanopmerking">
    <w:name w:val="annotation subject"/>
    <w:basedOn w:val="Tekstopmerking"/>
    <w:next w:val="Tekstopmerking"/>
    <w:link w:val="OnderwerpvanopmerkingChar"/>
    <w:uiPriority w:val="99"/>
    <w:semiHidden/>
    <w:unhideWhenUsed/>
    <w:rsid w:val="00FC1CEF"/>
    <w:rPr>
      <w:b/>
      <w:bCs/>
    </w:rPr>
  </w:style>
  <w:style w:type="character" w:customStyle="1" w:styleId="OnderwerpvanopmerkingChar">
    <w:name w:val="Onderwerp van opmerking Char"/>
    <w:basedOn w:val="TekstopmerkingChar"/>
    <w:link w:val="Onderwerpvanopmerking"/>
    <w:uiPriority w:val="99"/>
    <w:semiHidden/>
    <w:rsid w:val="00FC1CEF"/>
    <w:rPr>
      <w:rFonts w:ascii="Calibri" w:hAnsi="Calibri"/>
      <w:b/>
      <w:bCs/>
      <w:lang w:val="en-GB"/>
    </w:rPr>
  </w:style>
  <w:style w:type="paragraph" w:styleId="Revisie">
    <w:name w:val="Revision"/>
    <w:hidden/>
    <w:uiPriority w:val="99"/>
    <w:semiHidden/>
    <w:rsid w:val="00032211"/>
    <w:pPr>
      <w:spacing w:line="240" w:lineRule="auto"/>
    </w:pPr>
    <w:rPr>
      <w:rFonts w:ascii="Calibri" w:hAnsi="Calibri"/>
      <w:lang w:val="en-GB"/>
    </w:rPr>
  </w:style>
  <w:style w:type="character" w:styleId="Onopgelostemelding">
    <w:name w:val="Unresolved Mention"/>
    <w:basedOn w:val="Standaardalinea-lettertype"/>
    <w:uiPriority w:val="99"/>
    <w:semiHidden/>
    <w:unhideWhenUsed/>
    <w:rsid w:val="00BA2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v.a.vanroemburg@lvnl.nl"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www.lvnl.nl/" TargetMode="Externa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footer5.xml.rels><?xml version="1.0" encoding="UTF-8" standalone="yes"?>
<Relationships xmlns="http://schemas.openxmlformats.org/package/2006/relationships"><Relationship Id="rId1" Type="http://schemas.openxmlformats.org/officeDocument/2006/relationships/image" Target="media/image4.jpg"/></Relationships>
</file>

<file path=word/_rels/footer6.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office.lvnl.nl\data\sjablonen\LVNL%20Rapport.dotm" TargetMode="External"/></Relationships>
</file>

<file path=word/theme/theme1.xml><?xml version="1.0" encoding="utf-8"?>
<a:theme xmlns:a="http://schemas.openxmlformats.org/drawingml/2006/main" name="LVNL">
  <a:themeElements>
    <a:clrScheme name="LVNL">
      <a:dk1>
        <a:sysClr val="windowText" lastClr="000000"/>
      </a:dk1>
      <a:lt1>
        <a:sysClr val="window" lastClr="FFFFFF"/>
      </a:lt1>
      <a:dk2>
        <a:srgbClr val="44546A"/>
      </a:dk2>
      <a:lt2>
        <a:srgbClr val="E7E6E6"/>
      </a:lt2>
      <a:accent1>
        <a:srgbClr val="1E3C82"/>
      </a:accent1>
      <a:accent2>
        <a:srgbClr val="F05A23"/>
      </a:accent2>
      <a:accent3>
        <a:srgbClr val="00BFA5"/>
      </a:accent3>
      <a:accent4>
        <a:srgbClr val="AA00FF"/>
      </a:accent4>
      <a:accent5>
        <a:srgbClr val="4DD0E1"/>
      </a:accent5>
      <a:accent6>
        <a:srgbClr val="9AA7C7"/>
      </a:accent6>
      <a:hlink>
        <a:srgbClr val="1E3C82"/>
      </a:hlink>
      <a:folHlink>
        <a:srgbClr val="1E3C82"/>
      </a:folHlink>
    </a:clrScheme>
    <a:fontScheme name="LVN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VNL" id="{7F50D9D7-CC72-48AD-B9AE-04C75341AEC7}" vid="{F2882D85-0847-4BEF-BE5B-6BD72996A63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FC121E6-D9AB-4EC3-A5DB-9E24BDB2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LVNL Rapport</Template>
  <TotalTime>66</TotalTime>
  <Pages>19</Pages>
  <Words>4718</Words>
  <Characters>25952</Characters>
  <Application>Microsoft Office Word</Application>
  <DocSecurity>0</DocSecurity>
  <Lines>216</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Vincent van Roemburg (CFC\ C&amp;P)</cp:lastModifiedBy>
  <cp:revision>28</cp:revision>
  <cp:lastPrinted>2014-08-15T10:55:00Z</cp:lastPrinted>
  <dcterms:created xsi:type="dcterms:W3CDTF">2025-07-14T13:48:00Z</dcterms:created>
  <dcterms:modified xsi:type="dcterms:W3CDTF">2025-07-14T14:42:00Z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ettekst">
    <vt:lpwstr> </vt:lpwstr>
  </property>
  <property fmtid="{D5CDD505-2E9C-101B-9397-08002B2CF9AE}" pid="3" name="Taal">
    <vt:lpwstr>UK</vt:lpwstr>
  </property>
  <property fmtid="{D5CDD505-2E9C-101B-9397-08002B2CF9AE}" pid="4" name="DatumGewijzigd">
    <vt:lpwstr>180316 16:14</vt:lpwstr>
  </property>
  <property fmtid="{D5CDD505-2E9C-101B-9397-08002B2CF9AE}" pid="5" name="LblBedrijfsnaam">
    <vt:lpwstr>Air Traffic Control the Netherlands</vt:lpwstr>
  </property>
  <property fmtid="{D5CDD505-2E9C-101B-9397-08002B2CF9AE}" pid="6" name="LblStatuspagina">
    <vt:lpwstr>Status page</vt:lpwstr>
  </property>
  <property fmtid="{D5CDD505-2E9C-101B-9397-08002B2CF9AE}" pid="7" name="LblToc">
    <vt:lpwstr>Table of content</vt:lpwstr>
  </property>
  <property fmtid="{D5CDD505-2E9C-101B-9397-08002B2CF9AE}" pid="8" name="LblDocumentgegevens">
    <vt:lpwstr>Document data</vt:lpwstr>
  </property>
  <property fmtid="{D5CDD505-2E9C-101B-9397-08002B2CF9AE}" pid="9" name="LblSOpsteller">
    <vt:lpwstr>Author(s)</vt:lpwstr>
  </property>
  <property fmtid="{D5CDD505-2E9C-101B-9397-08002B2CF9AE}" pid="10" name="LblSToetsing">
    <vt:lpwstr>Review</vt:lpwstr>
  </property>
  <property fmtid="{D5CDD505-2E9C-101B-9397-08002B2CF9AE}" pid="11" name="LblSAccordering">
    <vt:lpwstr>Approval</vt:lpwstr>
  </property>
  <property fmtid="{D5CDD505-2E9C-101B-9397-08002B2CF9AE}" pid="12" name="LblSWijzHistorie">
    <vt:lpwstr>Change history</vt:lpwstr>
  </property>
  <property fmtid="{D5CDD505-2E9C-101B-9397-08002B2CF9AE}" pid="13" name="LblSNaam">
    <vt:lpwstr>Name</vt:lpwstr>
  </property>
  <property fmtid="{D5CDD505-2E9C-101B-9397-08002B2CF9AE}" pid="14" name="LblSFunctie">
    <vt:lpwstr>Function</vt:lpwstr>
  </property>
  <property fmtid="{D5CDD505-2E9C-101B-9397-08002B2CF9AE}" pid="15" name="LblSWVersie">
    <vt:lpwstr>Version</vt:lpwstr>
  </property>
  <property fmtid="{D5CDD505-2E9C-101B-9397-08002B2CF9AE}" pid="16" name="LblSToetsingOnderwerp">
    <vt:lpwstr>Part/Subject</vt:lpwstr>
  </property>
  <property fmtid="{D5CDD505-2E9C-101B-9397-08002B2CF9AE}" pid="17" name="LblSAccInitialen">
    <vt:lpwstr>Initials</vt:lpwstr>
  </property>
  <property fmtid="{D5CDD505-2E9C-101B-9397-08002B2CF9AE}" pid="18" name="LblSAccDatum">
    <vt:lpwstr>Date</vt:lpwstr>
  </property>
  <property fmtid="{D5CDD505-2E9C-101B-9397-08002B2CF9AE}" pid="19" name="LblSWVersieDatum">
    <vt:lpwstr>Version date</vt:lpwstr>
  </property>
  <property fmtid="{D5CDD505-2E9C-101B-9397-08002B2CF9AE}" pid="20" name="LblSWWijziging">
    <vt:lpwstr>Change</vt:lpwstr>
  </property>
  <property fmtid="{D5CDD505-2E9C-101B-9397-08002B2CF9AE}" pid="21" name="LblSWOpmerking">
    <vt:lpwstr>Remarks</vt:lpwstr>
  </property>
  <property fmtid="{D5CDD505-2E9C-101B-9397-08002B2CF9AE}" pid="22" name="LblSTitel">
    <vt:lpwstr>Title</vt:lpwstr>
  </property>
  <property fmtid="{D5CDD505-2E9C-101B-9397-08002B2CF9AE}" pid="23" name="LblAfkortingen">
    <vt:lpwstr>Abbreviations</vt:lpwstr>
  </property>
  <property fmtid="{D5CDD505-2E9C-101B-9397-08002B2CF9AE}" pid="24" name="FrmVormElement">
    <vt:lpwstr>Grid</vt:lpwstr>
  </property>
  <property fmtid="{D5CDD505-2E9C-101B-9397-08002B2CF9AE}" pid="25" name="LblSAcceptatie">
    <vt:lpwstr>Acceptation</vt:lpwstr>
  </property>
  <property fmtid="{D5CDD505-2E9C-101B-9397-08002B2CF9AE}" pid="26" name="FrmCovers">
    <vt:lpwstr>Cover1</vt:lpwstr>
  </property>
  <property fmtid="{D5CDD505-2E9C-101B-9397-08002B2CF9AE}" pid="27" name="Titel">
    <vt:lpwstr>Market Consultation Questionaire</vt:lpwstr>
  </property>
  <property fmtid="{D5CDD505-2E9C-101B-9397-08002B2CF9AE}" pid="28" name="LblVersienummer">
    <vt:lpwstr>Version number</vt:lpwstr>
  </property>
  <property fmtid="{D5CDD505-2E9C-101B-9397-08002B2CF9AE}" pid="29" name="Versienummer">
    <vt:lpwstr>0.1</vt:lpwstr>
  </property>
  <property fmtid="{D5CDD505-2E9C-101B-9397-08002B2CF9AE}" pid="30" name="LblVersiedatum">
    <vt:lpwstr>Version date</vt:lpwstr>
  </property>
  <property fmtid="{D5CDD505-2E9C-101B-9397-08002B2CF9AE}" pid="31" name="Versiedatum">
    <vt:lpwstr>05 June 2025</vt:lpwstr>
  </property>
  <property fmtid="{D5CDD505-2E9C-101B-9397-08002B2CF9AE}" pid="32" name="LblClassificatie">
    <vt:lpwstr>Classification</vt:lpwstr>
  </property>
  <property fmtid="{D5CDD505-2E9C-101B-9397-08002B2CF9AE}" pid="33" name="LblReferentienummer">
    <vt:lpwstr>Reference number</vt:lpwstr>
  </property>
  <property fmtid="{D5CDD505-2E9C-101B-9397-08002B2CF9AE}" pid="34" name="Referentienummer">
    <vt:lpwstr> </vt:lpwstr>
  </property>
  <property fmtid="{D5CDD505-2E9C-101B-9397-08002B2CF9AE}" pid="35" name="LblStatus">
    <vt:lpwstr>Status</vt:lpwstr>
  </property>
  <property fmtid="{D5CDD505-2E9C-101B-9397-08002B2CF9AE}" pid="36" name="Subtitel">
    <vt:lpwstr>for a Mobile Surveillance Radar</vt:lpwstr>
  </property>
  <property fmtid="{D5CDD505-2E9C-101B-9397-08002B2CF9AE}" pid="37" name="Status">
    <vt:lpwstr>Draft</vt:lpwstr>
  </property>
  <property fmtid="{D5CDD505-2E9C-101B-9397-08002B2CF9AE}" pid="38" name="Classificatie">
    <vt:lpwstr>Internal</vt:lpwstr>
  </property>
  <property fmtid="{D5CDD505-2E9C-101B-9397-08002B2CF9AE}" pid="39" name="NL">
    <vt:lpwstr>0</vt:lpwstr>
  </property>
  <property fmtid="{D5CDD505-2E9C-101B-9397-08002B2CF9AE}" pid="40" name="UK">
    <vt:lpwstr>-1</vt:lpwstr>
  </property>
  <property fmtid="{D5CDD505-2E9C-101B-9397-08002B2CF9AE}" pid="41" name="Cover1">
    <vt:lpwstr>CoverRaster</vt:lpwstr>
  </property>
  <property fmtid="{D5CDD505-2E9C-101B-9397-08002B2CF9AE}" pid="42" name="CoverBeeld">
    <vt:lpwstr>I:\Sjablonen\Radar.jpg</vt:lpwstr>
  </property>
  <property fmtid="{D5CDD505-2E9C-101B-9397-08002B2CF9AE}" pid="43" name="Logo">
    <vt:lpwstr>LogoUK</vt:lpwstr>
  </property>
  <property fmtid="{D5CDD505-2E9C-101B-9397-08002B2CF9AE}" pid="44" name="Cover">
    <vt:lpwstr> </vt:lpwstr>
  </property>
  <property fmtid="{D5CDD505-2E9C-101B-9397-08002B2CF9AE}" pid="45" name="CoverBeeldKeuze">
    <vt:lpwstr>CoverRaster</vt:lpwstr>
  </property>
  <property fmtid="{D5CDD505-2E9C-101B-9397-08002B2CF9AE}" pid="46" name="VertaaldeDatum">
    <vt:lpwstr>05-6-2025</vt:lpwstr>
  </property>
  <property fmtid="{D5CDD505-2E9C-101B-9397-08002B2CF9AE}" pid="47" name="LblSReferentieNummer">
    <vt:lpwstr>Reference number</vt:lpwstr>
  </property>
  <property fmtid="{D5CDD505-2E9C-101B-9397-08002B2CF9AE}" pid="48" name="LblSVersieNummer">
    <vt:lpwstr>Version number</vt:lpwstr>
  </property>
  <property fmtid="{D5CDD505-2E9C-101B-9397-08002B2CF9AE}" pid="49" name="LblSVersieDatum">
    <vt:lpwstr>Version date</vt:lpwstr>
  </property>
  <property fmtid="{D5CDD505-2E9C-101B-9397-08002B2CF9AE}" pid="50" name="LblSStatus">
    <vt:lpwstr>Status</vt:lpwstr>
  </property>
  <property fmtid="{D5CDD505-2E9C-101B-9397-08002B2CF9AE}" pid="51" name="LblLClassificatie">
    <vt:lpwstr>Classification</vt:lpwstr>
  </property>
  <property fmtid="{D5CDD505-2E9C-101B-9397-08002B2CF9AE}" pid="52" name="Copyright">
    <vt:lpwstr>No part of this publication may be reproduced and/or published in any form, by print, photo print, microfilm or any other means, without prior permission from Air Traffic Control the Netherlands.</vt:lpwstr>
  </property>
  <property fmtid="{D5CDD505-2E9C-101B-9397-08002B2CF9AE}" pid="53" name="CopyrightJaar">
    <vt:lpwstr>2025</vt:lpwstr>
  </property>
  <property fmtid="{D5CDD505-2E9C-101B-9397-08002B2CF9AE}" pid="54" name="Colofon">
    <vt:lpwstr>Stationsplein Zuid-West 1001~1117 CV Schiphol~~PO Box 75200~1117 ZT Schiphol~The Netherlands~~T +31 (0)20 406 2000~~www.lvnl.nl~</vt:lpwstr>
  </property>
  <property fmtid="{D5CDD505-2E9C-101B-9397-08002B2CF9AE}" pid="55" name="Statuspagina">
    <vt:lpwstr>-1</vt:lpwstr>
  </property>
  <property fmtid="{D5CDD505-2E9C-101B-9397-08002B2CF9AE}" pid="56" name="Afkortingen">
    <vt:lpwstr>0</vt:lpwstr>
  </property>
  <property fmtid="{D5CDD505-2E9C-101B-9397-08002B2CF9AE}" pid="57" name="Huisstijl">
    <vt:lpwstr>Huisstijl</vt:lpwstr>
  </property>
  <property fmtid="{D5CDD505-2E9C-101B-9397-08002B2CF9AE}" pid="58" name="MSIP_Label_5116d0c3-847d-45e6-bc02-cfa98ffcf839_Enabled">
    <vt:lpwstr>true</vt:lpwstr>
  </property>
  <property fmtid="{D5CDD505-2E9C-101B-9397-08002B2CF9AE}" pid="59" name="MSIP_Label_5116d0c3-847d-45e6-bc02-cfa98ffcf839_SetDate">
    <vt:lpwstr>2025-06-11T09:36:04Z</vt:lpwstr>
  </property>
  <property fmtid="{D5CDD505-2E9C-101B-9397-08002B2CF9AE}" pid="60" name="MSIP_Label_5116d0c3-847d-45e6-bc02-cfa98ffcf839_Method">
    <vt:lpwstr>Standard</vt:lpwstr>
  </property>
  <property fmtid="{D5CDD505-2E9C-101B-9397-08002B2CF9AE}" pid="61" name="MSIP_Label_5116d0c3-847d-45e6-bc02-cfa98ffcf839_Name">
    <vt:lpwstr>LVNL INTERN</vt:lpwstr>
  </property>
  <property fmtid="{D5CDD505-2E9C-101B-9397-08002B2CF9AE}" pid="62" name="MSIP_Label_5116d0c3-847d-45e6-bc02-cfa98ffcf839_SiteId">
    <vt:lpwstr>0c7b3c3e-f18a-4e20-b05a-1faf7166f8fa</vt:lpwstr>
  </property>
  <property fmtid="{D5CDD505-2E9C-101B-9397-08002B2CF9AE}" pid="63" name="MSIP_Label_5116d0c3-847d-45e6-bc02-cfa98ffcf839_ActionId">
    <vt:lpwstr>6abd1a95-ad58-4d28-bf7f-cbfc8cd600bc</vt:lpwstr>
  </property>
  <property fmtid="{D5CDD505-2E9C-101B-9397-08002B2CF9AE}" pid="64" name="MSIP_Label_5116d0c3-847d-45e6-bc02-cfa98ffcf839_ContentBits">
    <vt:lpwstr>0</vt:lpwstr>
  </property>
  <property fmtid="{D5CDD505-2E9C-101B-9397-08002B2CF9AE}" pid="65" name="MSIP_Label_5116d0c3-847d-45e6-bc02-cfa98ffcf839_Tag">
    <vt:lpwstr>10, 3, 0, 1</vt:lpwstr>
  </property>
</Properties>
</file>